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99264" behindDoc="1" locked="0" layoutInCell="1" allowOverlap="1" wp14:anchorId="26190F56" wp14:editId="77762A00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63782449" w14:textId="677672BC" w:rsidR="00E0758C" w:rsidRPr="00FB1B21" w:rsidRDefault="00D73F40" w:rsidP="00FB1B21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7227AF1F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0DD5CB4" w14:textId="77777777" w:rsidR="0096103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  <w:p w14:paraId="0DB1F600" w14:textId="51F559AB" w:rsidR="0006029E" w:rsidRPr="0006029E" w:rsidRDefault="0006029E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5800B6">
              <w:rPr>
                <w:rFonts w:ascii="Calibri" w:eastAsiaTheme="minorHAnsi" w:hAnsi="Calibri"/>
                <w:b w:val="0"/>
                <w:bCs/>
                <w:color w:val="000000"/>
              </w:rPr>
              <w:sym w:font="Wingdings" w:char="F06E"/>
            </w:r>
            <w:r w:rsidRPr="0006029E">
              <w:rPr>
                <w:rFonts w:ascii="Calibri" w:eastAsiaTheme="minorHAnsi" w:hAnsi="Calibri"/>
                <w:b w:val="0"/>
                <w:bCs/>
                <w:color w:val="000000"/>
              </w:rPr>
              <w:t xml:space="preserve"> Arbeitsmaterial Streifentafel (1 Seite, ganz hin</w:t>
            </w:r>
            <w:r w:rsidR="0094273E">
              <w:rPr>
                <w:rFonts w:ascii="Calibri" w:eastAsiaTheme="minorHAnsi" w:hAnsi="Calibri"/>
                <w:b w:val="0"/>
                <w:bCs/>
                <w:color w:val="000000"/>
              </w:rPr>
              <w:t>t</w:t>
            </w:r>
            <w:r w:rsidRPr="0006029E">
              <w:rPr>
                <w:rFonts w:ascii="Calibri" w:eastAsiaTheme="minorHAnsi" w:hAnsi="Calibri"/>
                <w:b w:val="0"/>
                <w:bCs/>
                <w:color w:val="000000"/>
              </w:rPr>
              <w:t>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7697249" w14:textId="77777777" w:rsidR="0006029E" w:rsidRDefault="00D21024" w:rsidP="0006029E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  <w:p w14:paraId="2D03B106" w14:textId="6CBAA52C" w:rsidR="005800B6" w:rsidRPr="0006029E" w:rsidRDefault="005800B6" w:rsidP="0006029E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</w:p>
        </w:tc>
      </w:tr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  <w:gridSpan w:val="3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06029E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1A6D43A7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</w:tcBorders>
                </w:tcPr>
                <w:p w14:paraId="3950C083" w14:textId="522AA35D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 xml:space="preserve">in 2014 konzipiert und von </w:t>
                  </w:r>
                  <w:r>
                    <w:rPr>
                      <w:color w:val="808080"/>
                    </w:rPr>
                    <w:t>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</w:t>
                  </w:r>
                  <w:r w:rsidR="000F5797">
                    <w:rPr>
                      <w:color w:val="808080"/>
                    </w:rPr>
                    <w:t>6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53981DA5" w:rsidR="00961035" w:rsidRPr="009C6E3B" w:rsidRDefault="00527F96" w:rsidP="00527F96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527F96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D21024">
                    <w:rPr>
                      <w:color w:val="808080"/>
                    </w:rPr>
                    <w:t>Pöhler</w:t>
                  </w:r>
                  <w:r>
                    <w:rPr>
                      <w:color w:val="808080"/>
                    </w:rPr>
                    <w:t xml:space="preserve">-Friedrich, </w:t>
                  </w:r>
                  <w:r w:rsidR="008550E1">
                    <w:rPr>
                      <w:color w:val="808080"/>
                    </w:rPr>
                    <w:t xml:space="preserve">Birte, Prediger, </w:t>
                  </w:r>
                  <w:r w:rsidRPr="00D21024">
                    <w:rPr>
                      <w:color w:val="808080"/>
                    </w:rPr>
                    <w:t xml:space="preserve">Susanne </w:t>
                  </w:r>
                  <w:r w:rsidR="008550E1">
                    <w:rPr>
                      <w:color w:val="808080"/>
                    </w:rPr>
                    <w:t>&amp; Wessel, L</w:t>
                  </w:r>
                  <w:r>
                    <w:rPr>
                      <w:color w:val="808080"/>
                    </w:rPr>
                    <w:t>ena</w:t>
                  </w:r>
                  <w:r w:rsidRPr="00527F96">
                    <w:rPr>
                      <w:color w:val="808080"/>
                    </w:rPr>
                    <w:t xml:space="preserve"> (2026). Mathe</w:t>
                  </w:r>
                  <w:r w:rsidR="000F5797">
                    <w:rPr>
                      <w:color w:val="808080"/>
                    </w:rPr>
                    <w:t>-</w:t>
                  </w:r>
                  <w:r w:rsidRPr="00527F96">
                    <w:rPr>
                      <w:color w:val="808080"/>
                    </w:rPr>
                    <w:t>sicher</w:t>
                  </w:r>
                  <w:r w:rsidR="000F5797">
                    <w:rPr>
                      <w:color w:val="808080"/>
                    </w:rPr>
                    <w:t>-</w:t>
                  </w:r>
                  <w:r w:rsidRPr="00527F96">
                    <w:rPr>
                      <w:color w:val="808080"/>
                    </w:rPr>
                    <w:t>können</w:t>
                  </w:r>
                  <w:r w:rsidR="000F5797">
                    <w:rPr>
                      <w:color w:val="808080"/>
                    </w:rPr>
                    <w:t>-</w:t>
                  </w:r>
                  <w:r w:rsidRPr="00527F96">
                    <w:rPr>
                      <w:color w:val="808080"/>
                    </w:rPr>
                    <w:t>Diagnose- und Förderbausteine B</w:t>
                  </w:r>
                  <w:r>
                    <w:rPr>
                      <w:color w:val="808080"/>
                    </w:rPr>
                    <w:t>2</w:t>
                  </w:r>
                  <w:r w:rsidRPr="00527F96">
                    <w:rPr>
                      <w:color w:val="808080"/>
                    </w:rPr>
                    <w:t>: Gleichwertige Brüche verstehen und berechnen. In Prediger, S., Selter, C., Hußmann, S. &amp; Nührenbörger, M. (</w:t>
                  </w:r>
                  <w:r>
                    <w:rPr>
                      <w:color w:val="808080"/>
                    </w:rPr>
                    <w:t>Hrsg</w:t>
                  </w:r>
                  <w:r w:rsidRPr="00527F96">
                    <w:rPr>
                      <w:color w:val="808080"/>
                    </w:rPr>
                    <w:t xml:space="preserve">.). </w:t>
                  </w:r>
                  <w:r w:rsidRPr="00527F96">
                    <w:rPr>
                      <w:i/>
                      <w:iCs/>
                      <w:color w:val="808080"/>
                    </w:rPr>
                    <w:t>Mathe sicher können: Diagnose- und Förderkonzept zur Sicherung mathematischer Basiskompetenzen. Brüche, Prozente, Dezimalzahlen (2. Auflage)</w:t>
                  </w:r>
                  <w:r w:rsidRPr="00527F96">
                    <w:rPr>
                      <w:color w:val="808080"/>
                    </w:rPr>
                    <w:t xml:space="preserve">. Cornelsen.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="00961035" w:rsidRPr="009C6E3B">
                    <w:rPr>
                      <w:color w:val="808080"/>
                    </w:rPr>
                    <w:t>mathe-sicher-koennen.dzlm.de/bpd/#</w:t>
                  </w:r>
                  <w:r w:rsidR="00961035"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73D9CECA" w:rsidR="00961035" w:rsidRPr="009C6E3B" w:rsidRDefault="004B5766" w:rsidP="004B5766">
                  <w:pPr>
                    <w:pStyle w:val="Impressum"/>
                    <w:jc w:val="left"/>
                    <w:rPr>
                      <w:color w:val="808080"/>
                    </w:rPr>
                  </w:pPr>
                  <w:r w:rsidRPr="004B5766">
                    <w:rPr>
                      <w:color w:val="808080"/>
                    </w:rPr>
                    <w:t>Zu dem MSK-Diagnose- und Fördermaterial sind auch Didaktische Kommentare und Fortbildungsfilme verfügbar sowie Erklärvideos für Lernende, alles frei verfügbar unter mathe-sicher-koennen.dzlm.de/bpd#B</w:t>
                  </w:r>
                  <w:r>
                    <w:rPr>
                      <w:color w:val="808080"/>
                    </w:rPr>
                    <w:t>2</w:t>
                  </w:r>
                  <w:r w:rsidRPr="004B5766">
                    <w:rPr>
                      <w:color w:val="808080"/>
                    </w:rPr>
                    <w:t>. Die digitalen Bruchstreifen unter https://dzlm.de/vam/msk-bruchstreifen.html helfen beim Veranschaulichen. Das MSK-Fördermaterial wird gedruckt vom Cornelsen-Verlag verkauft.</w:t>
                  </w:r>
                  <w:r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>Streifentafel</w:t>
                  </w:r>
                  <w:r>
                    <w:rPr>
                      <w:color w:val="808080"/>
                    </w:rPr>
                    <w:t xml:space="preserve"> als Arbeitsmaterial </w:t>
                  </w:r>
                  <w:r w:rsidR="0022387C">
                    <w:rPr>
                      <w:color w:val="808080"/>
                    </w:rPr>
                    <w:t xml:space="preserve">sollten </w:t>
                  </w:r>
                  <w:r>
                    <w:rPr>
                      <w:color w:val="808080"/>
                    </w:rPr>
                    <w:t xml:space="preserve">Lernende </w:t>
                  </w:r>
                  <w:r w:rsidR="00F43DA2">
                    <w:rPr>
                      <w:color w:val="808080"/>
                    </w:rPr>
                    <w:t>am besten in eine Hülle packen und mit Folienst</w:t>
                  </w:r>
                  <w:r>
                    <w:rPr>
                      <w:color w:val="808080"/>
                    </w:rPr>
                    <w:t>i</w:t>
                  </w:r>
                  <w:r w:rsidR="00F43DA2">
                    <w:rPr>
                      <w:color w:val="808080"/>
                    </w:rPr>
                    <w:t>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7EE53357" w14:textId="77777777" w:rsidR="00FB1B21" w:rsidRDefault="00FB1B21" w:rsidP="00E13C64">
      <w:pPr>
        <w:spacing w:line="240" w:lineRule="atLeast"/>
        <w:sectPr w:rsidR="00FB1B21" w:rsidSect="001D1C8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bookmarkEnd w:id="0"/>
    <w:p w14:paraId="4F3ABFC1" w14:textId="77777777" w:rsidR="00E028E8" w:rsidRDefault="00E028E8" w:rsidP="00E13C64">
      <w:pPr>
        <w:spacing w:line="240" w:lineRule="atLeast"/>
      </w:pPr>
    </w:p>
    <w:tbl>
      <w:tblPr>
        <w:tblW w:w="8789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</w:tblGrid>
      <w:tr w:rsidR="001A7C06" w:rsidRPr="00B73599" w14:paraId="6438BB08" w14:textId="77777777" w:rsidTr="00684F4F">
        <w:tc>
          <w:tcPr>
            <w:tcW w:w="426" w:type="dxa"/>
          </w:tcPr>
          <w:p w14:paraId="6FBE1B50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363" w:type="dxa"/>
          </w:tcPr>
          <w:p w14:paraId="6B2ACE49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1A7C06" w:rsidRPr="00B73599" w14:paraId="08CA2FA0" w14:textId="77777777" w:rsidTr="00684F4F">
        <w:tc>
          <w:tcPr>
            <w:tcW w:w="426" w:type="dxa"/>
          </w:tcPr>
          <w:p w14:paraId="6F6C0D20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363" w:type="dxa"/>
          </w:tcPr>
          <w:p w14:paraId="1F40820F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5792" behindDoc="0" locked="0" layoutInCell="1" allowOverlap="1" wp14:anchorId="3562961C" wp14:editId="5D2F3C26">
                      <wp:simplePos x="0" y="0"/>
                      <wp:positionH relativeFrom="column">
                        <wp:posOffset>4106957</wp:posOffset>
                      </wp:positionH>
                      <wp:positionV relativeFrom="paragraph">
                        <wp:posOffset>436360</wp:posOffset>
                      </wp:positionV>
                      <wp:extent cx="175260" cy="317616"/>
                      <wp:effectExtent l="0" t="0" r="2540" b="0"/>
                      <wp:wrapNone/>
                      <wp:docPr id="12481079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2481079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5642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14" name="Textfeld 3"/>
                              <wps:cNvSpPr txBox="1"/>
                              <wps:spPr>
                                <a:xfrm>
                                  <a:off x="79950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91AD6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15" name="Gerade Verbindung 1"/>
                              <wps:cNvCnPr/>
                              <wps:spPr>
                                <a:xfrm>
                                  <a:off x="57419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2961C" id="Gruppieren 2" o:spid="_x0000_s1026" style="position:absolute;margin-left:323.4pt;margin-top:34.35pt;width:13.8pt;height:25pt;z-index:2533457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9CB5642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9950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8B91AD6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84170" to="165887,184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1A7C06" w:rsidRPr="00B73599" w14:paraId="04DEF548" w14:textId="77777777" w:rsidTr="00684F4F">
        <w:tc>
          <w:tcPr>
            <w:tcW w:w="426" w:type="dxa"/>
          </w:tcPr>
          <w:p w14:paraId="4F91CD1D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13BD539D" w14:textId="77777777" w:rsidTr="00746DD3">
              <w:tc>
                <w:tcPr>
                  <w:tcW w:w="425" w:type="dxa"/>
                </w:tcPr>
                <w:p w14:paraId="2776B006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0F4B8B88" w14:textId="77777777" w:rsidR="001A7C06" w:rsidRDefault="001A7C06" w:rsidP="00746DD3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w:r>
                    <w:t xml:space="preserve">       .</w:t>
                  </w:r>
                </w:p>
                <w:p w14:paraId="6034A078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6816" behindDoc="0" locked="0" layoutInCell="1" allowOverlap="1" wp14:anchorId="158E225E" wp14:editId="78235C36">
                            <wp:simplePos x="0" y="0"/>
                            <wp:positionH relativeFrom="column">
                              <wp:posOffset>419436</wp:posOffset>
                            </wp:positionH>
                            <wp:positionV relativeFrom="paragraph">
                              <wp:posOffset>156354</wp:posOffset>
                            </wp:positionV>
                            <wp:extent cx="175260" cy="317616"/>
                            <wp:effectExtent l="0" t="0" r="15240" b="6350"/>
                            <wp:wrapNone/>
                            <wp:docPr id="124810791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616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248107918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475D0F" w14:textId="77777777" w:rsidR="001A7C06" w:rsidRPr="00C44D86" w:rsidRDefault="001A7C06" w:rsidP="001A7C06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8107919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9CFB5" w14:textId="77777777" w:rsidR="001A7C06" w:rsidRPr="00C44D86" w:rsidRDefault="001A7C06" w:rsidP="001A7C06"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810792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8E225E" id="_x0000_s1030" style="position:absolute;margin-left:33.05pt;margin-top:12.3pt;width:13.8pt;height:25pt;z-index:2533468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">
      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0475D0F" w14:textId="77777777" w:rsidR="001A7C06" w:rsidRPr="00C44D86" w:rsidRDefault="001A7C06" w:rsidP="001A7C06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CC9CFB5" w14:textId="77777777" w:rsidR="001A7C06" w:rsidRPr="00C44D86" w:rsidRDefault="001A7C06" w:rsidP="001A7C06"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  <w:p w14:paraId="5DFD010C" w14:textId="67C86A24" w:rsidR="001A7C06" w:rsidRPr="00746DD3" w:rsidRDefault="001A7C06" w:rsidP="00746DD3">
                  <w:pPr>
                    <w:spacing w:before="120" w:line="240" w:lineRule="atLeast"/>
                    <w:rPr>
                      <w:rFonts w:eastAsiaTheme="minorEastAsia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1696" behindDoc="0" locked="0" layoutInCell="1" allowOverlap="1" wp14:anchorId="2956EC8E" wp14:editId="580F474D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1620697298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6877071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82199284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3180970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A97097F" id="Gruppieren 1" o:spid="_x0000_s1026" style="position:absolute;margin-left:78.9pt;margin-top:2.3pt;width:299.25pt;height:94.6pt;z-index:253341696" coordsize="38004,1201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&#13;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">
                              <v:imagedata r:id="rId20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">
                              <v:imagedata r:id="rId21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">
                              <v:imagedata r:id="rId22" o:title=""/>
                            </v:shape>
                          </v:group>
                        </w:pict>
                      </mc:Fallback>
                    </mc:AlternateContent>
                  </w:r>
                  <w:r>
                    <w:t>A</w:t>
                  </w:r>
                  <w:r w:rsidRPr="00502EA9">
                    <w:t>nteil:</w:t>
                  </w:r>
                  <w:r>
                    <w:t xml:space="preserve"> </w:t>
                  </w:r>
                </w:p>
                <w:p w14:paraId="4E1E00F3" w14:textId="0E9CCF3B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5712" behindDoc="0" locked="0" layoutInCell="1" allowOverlap="1" wp14:anchorId="48864132" wp14:editId="3E0C9536">
                        <wp:simplePos x="0" y="0"/>
                        <wp:positionH relativeFrom="column">
                          <wp:posOffset>390113</wp:posOffset>
                        </wp:positionH>
                        <wp:positionV relativeFrom="paragraph">
                          <wp:posOffset>146248</wp:posOffset>
                        </wp:positionV>
                        <wp:extent cx="202814" cy="353746"/>
                        <wp:effectExtent l="0" t="0" r="635" b="1905"/>
                        <wp:wrapNone/>
                        <wp:docPr id="824716562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0175114" w14:textId="77777777" w:rsidR="001A7C06" w:rsidRDefault="001A7C06" w:rsidP="00746DD3">
                  <w:pPr>
                    <w:spacing w:line="240" w:lineRule="atLeast"/>
                  </w:pPr>
                </w:p>
                <w:p w14:paraId="498E4E32" w14:textId="6881D2D1" w:rsidR="001A7C06" w:rsidRDefault="001A7C06" w:rsidP="00746DD3">
                  <w:pPr>
                    <w:spacing w:line="240" w:lineRule="atLeast"/>
                  </w:pPr>
                </w:p>
                <w:p w14:paraId="735ABD96" w14:textId="1E623271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7760" behindDoc="0" locked="0" layoutInCell="1" allowOverlap="1" wp14:anchorId="22D6431C" wp14:editId="03C50114">
                        <wp:simplePos x="0" y="0"/>
                        <wp:positionH relativeFrom="column">
                          <wp:posOffset>390011</wp:posOffset>
                        </wp:positionH>
                        <wp:positionV relativeFrom="paragraph">
                          <wp:posOffset>123277</wp:posOffset>
                        </wp:positionV>
                        <wp:extent cx="202814" cy="353746"/>
                        <wp:effectExtent l="0" t="0" r="635" b="1905"/>
                        <wp:wrapNone/>
                        <wp:docPr id="1759449195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B281322" w14:textId="7C1074EA" w:rsidR="001A7C06" w:rsidRPr="00FD40C0" w:rsidRDefault="001A7C06" w:rsidP="00746DD3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B72F211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1A7C06" w:rsidRPr="00B73599" w14:paraId="36206EE6" w14:textId="77777777" w:rsidTr="00746DD3">
              <w:tc>
                <w:tcPr>
                  <w:tcW w:w="425" w:type="dxa"/>
                </w:tcPr>
                <w:p w14:paraId="613D74EA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0DBB2EC5" w14:textId="77777777" w:rsidR="001A7C06" w:rsidRDefault="001A7C06" w:rsidP="00746DD3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60FDF569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49731D73" w14:textId="77777777" w:rsidTr="00746DD3">
                    <w:tc>
                      <w:tcPr>
                        <w:tcW w:w="7569" w:type="dxa"/>
                      </w:tcPr>
                      <w:p w14:paraId="09BC9FAE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24468438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04B200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D19660C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26C8D3C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603D98EC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154B4D3E" w14:textId="77777777" w:rsidR="001A7C06" w:rsidRPr="00B73599" w:rsidRDefault="001A7C06" w:rsidP="00746DD3">
            <w:pPr>
              <w:spacing w:line="240" w:lineRule="atLeast"/>
            </w:pPr>
          </w:p>
        </w:tc>
      </w:tr>
      <w:tr w:rsidR="001A7C06" w:rsidRPr="00B73599" w14:paraId="68A4DA16" w14:textId="77777777" w:rsidTr="00684F4F">
        <w:tc>
          <w:tcPr>
            <w:tcW w:w="426" w:type="dxa"/>
          </w:tcPr>
          <w:p w14:paraId="78746FA5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25EBF864" w14:textId="742BBB31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7840" behindDoc="0" locked="0" layoutInCell="1" allowOverlap="1" wp14:anchorId="02FC680D" wp14:editId="7F957EB9">
                      <wp:simplePos x="0" y="0"/>
                      <wp:positionH relativeFrom="column">
                        <wp:posOffset>2944428</wp:posOffset>
                      </wp:positionH>
                      <wp:positionV relativeFrom="paragraph">
                        <wp:posOffset>427285</wp:posOffset>
                      </wp:positionV>
                      <wp:extent cx="179855" cy="317616"/>
                      <wp:effectExtent l="0" t="0" r="0" b="0"/>
                      <wp:wrapNone/>
                      <wp:docPr id="12481079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855" cy="317616"/>
                                <a:chOff x="52791" y="-4831"/>
                                <a:chExt cx="181139" cy="318283"/>
                              </a:xfrm>
                            </wpg:grpSpPr>
                            <wps:wsp>
                              <wps:cNvPr id="124810792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F8C4C3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2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12F99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24" name="Gerade Verbindung 1"/>
                              <wps:cNvCnPr/>
                              <wps:spPr>
                                <a:xfrm>
                                  <a:off x="52791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C680D" id="_x0000_s1034" style="position:absolute;margin-left:231.85pt;margin-top:33.65pt;width:14.15pt;height:25pt;z-index:253347840;mso-width-relative:margin;mso-height-relative:margin" coordorigin="52791,-4831" coordsize="181139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">
                      <v:shape id="Textfeld 3" o:spid="_x0000_s10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7F8C4C3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A12F99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37" style="position:absolute;visibility:visible;mso-wrap-style:square" from="52791,184170" to="161259,184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</w:tr>
      <w:tr w:rsidR="001A7C06" w:rsidRPr="00B73599" w14:paraId="33A75487" w14:textId="77777777" w:rsidTr="00684F4F">
        <w:trPr>
          <w:trHeight w:val="5222"/>
        </w:trPr>
        <w:tc>
          <w:tcPr>
            <w:tcW w:w="426" w:type="dxa"/>
          </w:tcPr>
          <w:p w14:paraId="174F5BF4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0AFED460" w14:textId="77777777" w:rsidTr="00746DD3">
              <w:tc>
                <w:tcPr>
                  <w:tcW w:w="425" w:type="dxa"/>
                </w:tcPr>
                <w:p w14:paraId="5A8770F0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1904841A" w14:textId="70391E5C" w:rsidR="001A7C06" w:rsidRDefault="00A42631" w:rsidP="00746DD3">
                  <w:pPr>
                    <w:spacing w:after="120"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59808" behindDoc="0" locked="0" layoutInCell="1" allowOverlap="1" wp14:anchorId="412369D8" wp14:editId="1D341573">
                            <wp:simplePos x="0" y="0"/>
                            <wp:positionH relativeFrom="column">
                              <wp:posOffset>3307715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420495" cy="592455"/>
                            <wp:effectExtent l="0" t="0" r="0" b="4445"/>
                            <wp:wrapNone/>
                            <wp:docPr id="1047127521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92455"/>
                                      <a:chOff x="-54254" y="0"/>
                                      <a:chExt cx="1421162" cy="59329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7903009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08533092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97924906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31288"/>
                                        <a:chOff x="-12834" y="10729"/>
                                        <a:chExt cx="277966" cy="532801"/>
                                      </a:xfrm>
                                    </wpg:grpSpPr>
                                    <wps:wsp>
                                      <wps:cNvPr id="102761456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E9B810" w14:textId="1DEED767" w:rsidR="00A42631" w:rsidRPr="00D8792C" w:rsidRDefault="00A42631" w:rsidP="00A42631">
                                            <w:pP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  <w:r w:rsidRPr="00D8792C"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99119900" name="Textfeld 3"/>
                                      <wps:cNvSpPr txBox="1"/>
                                      <wps:spPr>
                                        <a:xfrm>
                                          <a:off x="10659" y="265891"/>
                                          <a:ext cx="1940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4711BC" w14:textId="62A07A25" w:rsidR="00A42631" w:rsidRPr="00D8792C" w:rsidRDefault="00A42631" w:rsidP="00A42631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8092006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04346600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801D8E" w14:textId="77777777" w:rsidR="00A42631" w:rsidRPr="00D8792C" w:rsidRDefault="00A42631" w:rsidP="00A42631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12369D8" id="Gruppieren 399" o:spid="_x0000_s1038" style="position:absolute;margin-left:260.45pt;margin-top:4.4pt;width:111.85pt;height:46.65pt;z-index:253559808;mso-width-relative:margin;mso-height-relative:margin" coordorigin="-542" coordsize="14211,59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">
                            <v:shape id="Grafik 1247826393" o:spid="_x0000_s1039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">
                              <v:imagedata r:id="rId25" o:title="" recolortarget="#727272 [1449]"/>
                            </v:shape>
                            <v:shape id="Grafik 295634061" o:spid="_x0000_s1040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">
                              <v:imagedata r:id="rId25" o:title="" recolortarget="#727272 [1449]"/>
                            </v:shape>
                            <v:group id="_x0000_s1041" style="position:absolute;left:-542;top:620;width:2759;height:5312" coordorigin="-128,107" coordsize="2779,5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">
                              <v:shape id="Textfeld 3" o:spid="_x0000_s1042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2CE9B810" w14:textId="1DEED767" w:rsidR="00A42631" w:rsidRPr="00D8792C" w:rsidRDefault="00A42631" w:rsidP="00A42631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8792C">
                                        <w:rPr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043" type="#_x0000_t202" style="position:absolute;left:106;top:2658;width:1941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1D4711BC" w14:textId="62A07A25" w:rsidR="00A42631" w:rsidRPr="00D8792C" w:rsidRDefault="00A42631" w:rsidP="00A42631">
                                      <w:pPr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044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398" o:spid="_x0000_s1045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4A801D8E" w14:textId="77777777" w:rsidR="00A42631" w:rsidRPr="00D8792C" w:rsidRDefault="00A42631" w:rsidP="00A42631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1A7C06">
                    <w:t>Gib zwei Brüche an, die genauso groß sin</w:t>
                  </w:r>
                  <w:r w:rsidR="001A7C06" w:rsidRPr="00B0205E">
                    <w:rPr>
                      <w:rFonts w:cstheme="minorHAnsi"/>
                    </w:rPr>
                    <w:t>d wie</w:t>
                  </w:r>
                  <w:r w:rsidR="001A7C06">
                    <w:rPr>
                      <w:rFonts w:cstheme="minorHAnsi"/>
                    </w:rPr>
                    <w:t xml:space="preserve">    </w:t>
                  </w:r>
                  <w:r w:rsidR="001A7C06" w:rsidRPr="00B0205E">
                    <w:rPr>
                      <w:rFonts w:cstheme="minorHAnsi"/>
                    </w:rPr>
                    <w:t xml:space="preserve">  </w:t>
                  </w:r>
                  <w:r w:rsidR="00CC1A89">
                    <w:rPr>
                      <w:rStyle w:val="ZitatZchn"/>
                    </w:rPr>
                    <w:t>.</w:t>
                  </w:r>
                  <w:r w:rsidR="001A7C06">
                    <w:rPr>
                      <w:noProof/>
                    </w:rPr>
                    <w:t xml:space="preserve"> </w:t>
                  </w:r>
                </w:p>
                <w:p w14:paraId="5D4C95E9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5E1FFBE3" w14:textId="77777777" w:rsidR="001A7C06" w:rsidRDefault="001A7C06" w:rsidP="00746DD3">
                  <w:pPr>
                    <w:spacing w:line="240" w:lineRule="atLeast"/>
                  </w:pPr>
                </w:p>
                <w:p w14:paraId="0C0F110E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2FAE3C96" w14:textId="77777777" w:rsidTr="00746DD3">
                    <w:tc>
                      <w:tcPr>
                        <w:tcW w:w="7569" w:type="dxa"/>
                      </w:tcPr>
                      <w:p w14:paraId="390DF48B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76B43A6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90F184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3229DD3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20D9F8A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A571CF6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1A7C06" w:rsidRPr="00B73599" w14:paraId="7E87866E" w14:textId="77777777" w:rsidTr="00746DD3">
              <w:tc>
                <w:tcPr>
                  <w:tcW w:w="425" w:type="dxa"/>
                </w:tcPr>
                <w:p w14:paraId="6D261388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68C82C22" w14:textId="77777777" w:rsidR="001A7C06" w:rsidRDefault="001A7C06" w:rsidP="00746DD3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sein Kuchen wurde aber in 18 Stücke unterteilt. Die Stücke sind also kleiner </w:t>
                  </w:r>
                  <w:r>
                    <w:br/>
                    <w:t xml:space="preserve">als bei Leas Kuchen. Paul isst denselben Anteil vom Kuchen wie Lea. </w:t>
                  </w:r>
                </w:p>
                <w:p w14:paraId="62520B90" w14:textId="77777777" w:rsidR="001A7C06" w:rsidRDefault="001A7C06" w:rsidP="00746DD3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00926CC8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7459361C" w14:textId="77777777" w:rsidTr="00746DD3">
                    <w:tc>
                      <w:tcPr>
                        <w:tcW w:w="7569" w:type="dxa"/>
                      </w:tcPr>
                      <w:p w14:paraId="0C63E37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F1AFA0A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8F74FD9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2BF23F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39D325AD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1D7DCF54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03D1DA7" w14:textId="77777777" w:rsidR="001A7C06" w:rsidRPr="00B73599" w:rsidRDefault="001A7C06" w:rsidP="00746DD3">
            <w:pPr>
              <w:spacing w:line="240" w:lineRule="atLeast"/>
            </w:pPr>
          </w:p>
        </w:tc>
      </w:tr>
    </w:tbl>
    <w:p w14:paraId="5C0D0DAA" w14:textId="21FBAD85" w:rsidR="001A7C06" w:rsidRDefault="001A7C06" w:rsidP="00E13C64">
      <w:pPr>
        <w:spacing w:line="240" w:lineRule="atLeast"/>
        <w:sectPr w:rsidR="001A7C06" w:rsidSect="001D1C8B">
          <w:headerReference w:type="default" r:id="rId2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4552948E" w:rsidR="00B73599" w:rsidRDefault="00B73599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0"/>
      </w:tblGrid>
      <w:tr w:rsidR="00E0758C" w:rsidRPr="00E0758C" w14:paraId="5DBC7F63" w14:textId="77777777" w:rsidTr="00684F4F">
        <w:tc>
          <w:tcPr>
            <w:tcW w:w="709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505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684F4F">
        <w:trPr>
          <w:trHeight w:val="170"/>
        </w:trPr>
        <w:tc>
          <w:tcPr>
            <w:tcW w:w="709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505" w:type="dxa"/>
            <w:gridSpan w:val="2"/>
          </w:tcPr>
          <w:p w14:paraId="1627814B" w14:textId="1AFBD72F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684F4F">
        <w:tc>
          <w:tcPr>
            <w:tcW w:w="709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505" w:type="dxa"/>
            <w:gridSpan w:val="2"/>
          </w:tcPr>
          <w:p w14:paraId="100E6619" w14:textId="2D2A0026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4992" behindDoc="0" locked="0" layoutInCell="1" allowOverlap="1" wp14:anchorId="17F33311" wp14:editId="7F6D3FC3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46" style="position:absolute;margin-left:372.25pt;margin-top:39.3pt;width:42.9pt;height:59.15pt;z-index:25288499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kLIPlgMAAH4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R0dDDtrXT0hTKuRL/Q9Z9hSIHm31PkV&#13;&#10;tZgd2MQ89J/wqaXGW7qXEtJo+/V7+0EfecNpQvaYRfPE/buloVnJjwoZDYNrEOwgrAdBbdsrjRpD&#13;&#10;dcKbKOKC9XIQa1TkF4zJRXgFR1QxvDVP/CBe+W4iYswyvlhEpa7n3ap7g06ZRawCFR8OX6g1PV89&#13;&#10;8nWnB87Qkp7SttMNoCu92Hpdi8jpI4o93OBvlOKQg3QyRf+7jlrHfxsuvwE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">
                      <v:shape id="Grafik 5" o:spid="_x0000_s104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8" o:title="" chromakey="white"/>
                      </v:shape>
                      <v:shape id="_x0000_s104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1056237C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684F4F">
        <w:tc>
          <w:tcPr>
            <w:tcW w:w="709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80" w:type="dxa"/>
          </w:tcPr>
          <w:p w14:paraId="5B9D32A1" w14:textId="6C1F617B" w:rsidR="00E0758C" w:rsidRDefault="0076496B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0AEB970F" wp14:editId="7987A180">
                      <wp:simplePos x="0" y="0"/>
                      <wp:positionH relativeFrom="column">
                        <wp:posOffset>61241</wp:posOffset>
                      </wp:positionH>
                      <wp:positionV relativeFrom="paragraph">
                        <wp:posOffset>22882</wp:posOffset>
                      </wp:positionV>
                      <wp:extent cx="4186022" cy="1346329"/>
                      <wp:effectExtent l="0" t="0" r="5080" b="0"/>
                      <wp:wrapNone/>
                      <wp:docPr id="1404663361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6022" cy="1346329"/>
                                <a:chOff x="0" y="0"/>
                                <a:chExt cx="4186022" cy="1346329"/>
                              </a:xfrm>
                            </wpg:grpSpPr>
                            <wps:wsp>
                              <wps:cNvPr id="1638121559" name="Textfeld 420"/>
                              <wps:cNvSpPr txBox="1"/>
                              <wps:spPr>
                                <a:xfrm>
                                  <a:off x="1631216" y="0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398AD" w14:textId="69BF1CB8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376096" name="Textfeld 420"/>
                              <wps:cNvSpPr txBox="1"/>
                              <wps:spPr>
                                <a:xfrm>
                                  <a:off x="1612836" y="721411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82492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822137" name="Textfeld 420"/>
                              <wps:cNvSpPr txBox="1"/>
                              <wps:spPr>
                                <a:xfrm>
                                  <a:off x="3473801" y="523827"/>
                                  <a:ext cx="712221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F38EE2" w14:textId="71FEB5D1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3987422" name="Textfeld 420"/>
                              <wps:cNvSpPr txBox="1"/>
                              <wps:spPr>
                                <a:xfrm>
                                  <a:off x="3473801" y="1245239"/>
                                  <a:ext cx="711835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477EAD" w14:textId="151A5F9E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449518" name="Textfeld 420"/>
                              <wps:cNvSpPr txBox="1"/>
                              <wps:spPr>
                                <a:xfrm>
                                  <a:off x="661676" y="133255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1CE020" w14:textId="50A57D20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409612" name="Textfeld 420"/>
                              <wps:cNvSpPr txBox="1"/>
                              <wps:spPr>
                                <a:xfrm>
                                  <a:off x="744386" y="868451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E8F0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224254" name="Textfeld 420"/>
                              <wps:cNvSpPr txBox="1"/>
                              <wps:spPr>
                                <a:xfrm>
                                  <a:off x="0" y="1185504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D5DFC4" w14:textId="21D710B2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4,0 GB von 5,0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685046" name="Textfeld 420"/>
                              <wps:cNvSpPr txBox="1"/>
                              <wps:spPr>
                                <a:xfrm>
                                  <a:off x="0" y="464093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923C52" w14:textId="5DEDE27D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7,0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B970F" id="Gruppieren 421" o:spid="_x0000_s1049" style="position:absolute;margin-left:4.8pt;margin-top:1.8pt;width:329.6pt;height:106pt;z-index:253603840" coordsize="41860,134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">
                      <v:shape id="Textfeld 420" o:spid="_x0000_s1050" type="#_x0000_t202" style="position:absolute;left:16312;width:7620;height:1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4F5398AD" w14:textId="69BF1CB8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1" type="#_x0000_t202" style="position:absolute;left:16128;top:7214;width:7620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5082492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2" type="#_x0000_t202" style="position:absolute;left:34738;top:5238;width:7122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6FF38EE2" w14:textId="71FEB5D1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3" type="#_x0000_t202" style="position:absolute;left:34738;top:12452;width:7118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51477EAD" w14:textId="151A5F9E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4" type="#_x0000_t202" style="position:absolute;left:6616;top:1332;width:25135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" fillcolor="white [3212]" stroked="f" strokeweight=".5pt">
                        <v:textbox inset="0,1mm,0,.5mm">
                          <w:txbxContent>
                            <w:p w14:paraId="471CE020" w14:textId="50A57D20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5" type="#_x0000_t202" style="position:absolute;left:7443;top:8684;width:25135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" fillcolor="white [3212]" stroked="f" strokeweight=".5pt">
                        <v:textbox inset="0,1mm,0,.5mm">
                          <w:txbxContent>
                            <w:p w14:paraId="71CE8F0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6" type="#_x0000_t202" style="position:absolute;top:11855;width:25134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" fillcolor="white [3212]" stroked="f" strokeweight=".5pt">
                        <v:textbox inset="0,1mm,0,.5mm">
                          <w:txbxContent>
                            <w:p w14:paraId="48D5DFC4" w14:textId="21D710B2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4,0 GB von 5,0 GB</w:t>
                              </w:r>
                            </w:p>
                          </w:txbxContent>
                        </v:textbox>
                      </v:shape>
                      <v:shape id="Textfeld 420" o:spid="_x0000_s1057" type="#_x0000_t202" style="position:absolute;top:4640;width:25134;height:1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" fillcolor="white [3212]" stroked="f" strokeweight=".5pt">
                        <v:textbox inset="0,1mm,0,.5mm">
                          <w:txbxContent>
                            <w:p w14:paraId="5B923C52" w14:textId="5DEDE27D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7,0 GB von 10,0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4CE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3184" behindDoc="0" locked="0" layoutInCell="1" allowOverlap="1" wp14:anchorId="3994A497" wp14:editId="451901DE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4A497" id="Gruppieren 18" o:spid="_x0000_s1058" style="position:absolute;margin-left:350.9pt;margin-top:79.2pt;width:50.85pt;height:56.9pt;z-index:25289318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HJd3lw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">
                      <v:shape id="Grafik 6" o:spid="_x0000_s105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30" o:title="" chromakey="white"/>
                      </v:shape>
                      <v:shape id="_x0000_s106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677747E8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3551907" w:rsidR="00343820" w:rsidRDefault="00343820" w:rsidP="00E13C64">
            <w:pPr>
              <w:spacing w:line="240" w:lineRule="atLeast"/>
            </w:pPr>
          </w:p>
          <w:p w14:paraId="414D816B" w14:textId="4BD94461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684F4F">
        <w:tc>
          <w:tcPr>
            <w:tcW w:w="709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80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1C834B52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3ED4CF9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684F4F">
        <w:tc>
          <w:tcPr>
            <w:tcW w:w="709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16FCE86C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80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078"/>
        <w:gridCol w:w="427"/>
      </w:tblGrid>
      <w:tr w:rsidR="00BE1EF5" w14:paraId="6F964549" w14:textId="77777777" w:rsidTr="00684F4F">
        <w:tc>
          <w:tcPr>
            <w:tcW w:w="709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50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684F4F">
        <w:tc>
          <w:tcPr>
            <w:tcW w:w="709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04ABC0F5" w14:textId="2086B46C" w:rsidR="00D94851" w:rsidRDefault="00343820" w:rsidP="00E13C64">
            <w:pPr>
              <w:spacing w:line="240" w:lineRule="atLeast"/>
            </w:pPr>
            <w:r w:rsidRPr="00343820">
              <w:t xml:space="preserve">Finde mit den Bruchstreifen Anteile, </w:t>
            </w:r>
            <w:r w:rsidR="005D2164">
              <w:t>die</w:t>
            </w:r>
            <w:r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345CAF4A" w:rsidR="00D94851" w:rsidRPr="003F629F" w:rsidRDefault="0076496B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05888" behindDoc="0" locked="0" layoutInCell="1" allowOverlap="1" wp14:anchorId="62BD8585" wp14:editId="634BAEEC">
                            <wp:simplePos x="0" y="0"/>
                            <wp:positionH relativeFrom="column">
                              <wp:posOffset>109220</wp:posOffset>
                            </wp:positionH>
                            <wp:positionV relativeFrom="paragraph">
                              <wp:posOffset>-133350</wp:posOffset>
                            </wp:positionV>
                            <wp:extent cx="175260" cy="317500"/>
                            <wp:effectExtent l="0" t="0" r="2540" b="0"/>
                            <wp:wrapNone/>
                            <wp:docPr id="91173274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579098130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D91E8B" w14:textId="1CEB23ED" w:rsidR="0076496B" w:rsidRPr="00C44D86" w:rsidRDefault="0076496B" w:rsidP="0076496B"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3172944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71E5C7" w14:textId="738EA5D5" w:rsidR="0076496B" w:rsidRPr="00C44D86" w:rsidRDefault="0076496B" w:rsidP="0076496B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157113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2BD8585" id="_x0000_s1061" style="position:absolute;left:0;text-align:left;margin-left:8.6pt;margin-top:-10.5pt;width:13.8pt;height:25pt;z-index:2536058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">
                            <v:shape id="Textfeld 3" o:spid="_x0000_s10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9D91E8B" w14:textId="1CEB23ED" w:rsidR="0076496B" w:rsidRPr="00C44D86" w:rsidRDefault="0076496B" w:rsidP="0076496B"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2071E5C7" w14:textId="738EA5D5" w:rsidR="0076496B" w:rsidRPr="00C44D86" w:rsidRDefault="0076496B" w:rsidP="0076496B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5AA94FF5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694166F6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5408" behindDoc="0" locked="0" layoutInCell="1" allowOverlap="1" wp14:anchorId="0D17E9C6" wp14:editId="1302958C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-26670</wp:posOffset>
                        </wp:positionV>
                        <wp:extent cx="261620" cy="456565"/>
                        <wp:effectExtent l="0" t="0" r="5080" b="635"/>
                        <wp:wrapNone/>
                        <wp:docPr id="1104292130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2C6D461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61058C00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7456" behindDoc="0" locked="0" layoutInCell="1" allowOverlap="1" wp14:anchorId="2CD8CA85" wp14:editId="652FE596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-15875</wp:posOffset>
                        </wp:positionV>
                        <wp:extent cx="261620" cy="456565"/>
                        <wp:effectExtent l="0" t="0" r="5080" b="635"/>
                        <wp:wrapNone/>
                        <wp:docPr id="874716098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7726C342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684F4F">
        <w:trPr>
          <w:trHeight w:val="557"/>
        </w:trPr>
        <w:tc>
          <w:tcPr>
            <w:tcW w:w="709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505" w:type="dxa"/>
            <w:gridSpan w:val="2"/>
          </w:tcPr>
          <w:p w14:paraId="3A02BF2C" w14:textId="3EADB3C7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684F4F">
        <w:trPr>
          <w:gridAfter w:val="1"/>
          <w:wAfter w:w="427" w:type="dxa"/>
          <w:trHeight w:val="71"/>
        </w:trPr>
        <w:tc>
          <w:tcPr>
            <w:tcW w:w="709" w:type="dxa"/>
          </w:tcPr>
          <w:p w14:paraId="1A48EE64" w14:textId="6B743676" w:rsidR="005B1228" w:rsidRDefault="00513E9A" w:rsidP="00E13C6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69984" behindDoc="0" locked="0" layoutInCell="1" allowOverlap="1" wp14:anchorId="32253D9B" wp14:editId="610DCB56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60768" behindDoc="0" locked="0" layoutInCell="1" allowOverlap="1" wp14:anchorId="5666FE21" wp14:editId="19DE3C44">
                      <wp:simplePos x="0" y="0"/>
                      <wp:positionH relativeFrom="column">
                        <wp:posOffset>-37294</wp:posOffset>
                      </wp:positionH>
                      <wp:positionV relativeFrom="paragraph">
                        <wp:posOffset>2346325</wp:posOffset>
                      </wp:positionV>
                      <wp:extent cx="274955" cy="197485"/>
                      <wp:effectExtent l="0" t="0" r="4445" b="5715"/>
                      <wp:wrapNone/>
                      <wp:docPr id="63343543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410AA" id="Gruppieren 425" o:spid="_x0000_s1026" href="https://dzlm.de/vam/msk-bruchstreifen.html" style="position:absolute;margin-left:-2.95pt;margin-top:184.75pt;width:21.65pt;height:15.55pt;z-index:252960768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BZc+k7&#13;&#10;tgMAAEwIAAAOAAAAAAAAAAAAAAAAAEMCAABkcnMvZTJvRG9jLnhtbFBLAQItAAoAAAAAAAAAIQDJ&#13;&#10;n0ykSRIAAEkSAAAUAAAAAAAAAAAAAAAAACUGAABkcnMvbWVkaWEvaW1hZ2UxLnBuZ1BLAQItAAoA&#13;&#10;AAAAAAAAIQDwDu0JgwUAAIMFAAAUAAAAAAAAAAAAAAAAAKAYAABkcnMvbWVkaWEvaW1hZ2UyLnN2&#13;&#10;Z1BLAQItABQABgAIAAAAIQBWUnCH5gAAAA4BAAAPAAAAAAAAAAAAAAAAAFU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  <w:r w:rsidR="004B0812">
              <w:rPr>
                <w:noProof/>
              </w:rPr>
              <w:drawing>
                <wp:anchor distT="0" distB="0" distL="114300" distR="114300" simplePos="0" relativeHeight="252978176" behindDoc="1" locked="0" layoutInCell="1" allowOverlap="1" wp14:anchorId="4633D436" wp14:editId="374CC3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8" w:type="dxa"/>
          </w:tcPr>
          <w:p w14:paraId="3D4BEEA3" w14:textId="1DAAE0CC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7E79B4E1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63840" behindDoc="1" locked="0" layoutInCell="1" allowOverlap="1" wp14:anchorId="128EC917" wp14:editId="7ECEDD5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4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62039905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1F84FE3C" wp14:editId="7D1277C0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65" type="#_x0000_t62" style="position:absolute;margin-left:141.3pt;margin-top:5.9pt;width:213.1pt;height:38.9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&#13;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62816" behindDoc="0" locked="0" layoutInCell="1" allowOverlap="1" wp14:anchorId="2D1CE6FF" wp14:editId="7DBAB56C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4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71008" behindDoc="0" locked="0" layoutInCell="1" allowOverlap="1" wp14:anchorId="32E746EB" wp14:editId="693E8AC4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1085ADCB" w:rsidR="00823C3C" w:rsidRDefault="0076496B" w:rsidP="00BA6A12">
            <w:pPr>
              <w:rPr>
                <w:lang w:eastAsia="de-DE"/>
              </w:rPr>
            </w:pPr>
            <w:r w:rsidRPr="0076496B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17AA050" wp14:editId="69828480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122555</wp:posOffset>
                      </wp:positionV>
                      <wp:extent cx="2916514" cy="504000"/>
                      <wp:effectExtent l="190500" t="0" r="17780" b="17145"/>
                      <wp:wrapNone/>
                      <wp:docPr id="4" name="Sprechblase: rechteckig mit abgerundeten Ecken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5D02AA-9D17-EFC9-F9B1-F18074211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6514" cy="504000"/>
                              </a:xfrm>
                              <a:prstGeom prst="wedgeRoundRectCallout">
                                <a:avLst>
                                  <a:gd name="adj1" fmla="val -55695"/>
                                  <a:gd name="adj2" fmla="val -345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2E7895" w14:textId="77777777" w:rsidR="0076496B" w:rsidRDefault="0076496B" w:rsidP="0076496B">
                                  <w:pPr>
                                    <w:overflowPunct w:val="0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Der markierte Teil bei den Jungen ist größer als bei den Mädchen. Daher haben die Jungen gewonnen.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AA050" id="Sprechblase: rechteckig mit abgerundeten Ecken 61" o:spid="_x0000_s1066" type="#_x0000_t62" style="position:absolute;margin-left:68.55pt;margin-top:9.65pt;width:229.65pt;height:39.7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" adj="-1230,3334" filled="f" strokecolor="#bfbfbf [2412]" strokeweight="1pt">
                      <v:textbox>
                        <w:txbxContent>
                          <w:p w14:paraId="0E2E7895" w14:textId="77777777" w:rsidR="0076496B" w:rsidRDefault="0076496B" w:rsidP="0076496B">
                            <w:pPr>
                              <w:overflowPunct w:val="0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Der markierte Teil bei den Jungen ist größer als bei den Mädchen. Daher haben die Jungen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D9E0A8" w14:textId="7E7CBAB6" w:rsidR="0054610F" w:rsidRDefault="0054610F" w:rsidP="00BA6A12">
            <w:pPr>
              <w:rPr>
                <w:lang w:eastAsia="de-DE"/>
              </w:rPr>
            </w:pPr>
          </w:p>
          <w:p w14:paraId="61FE6082" w14:textId="4FE49DC7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55C59608" wp14:editId="04138CF0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9608" id="Textfeld 12" o:spid="_x0000_s1067" type="#_x0000_t202" style="position:absolute;margin-left:360.4pt;margin-top:2.8pt;width:31.1pt;height:17.8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&#13;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0AB49611" wp14:editId="1F5E69F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49611" id="_x0000_s1068" type="#_x0000_t202" style="position:absolute;margin-left:7.85pt;margin-top:10.7pt;width:40.3pt;height:15.4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&#13;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371ACB33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>Stelle d</w:t>
            </w:r>
            <w:r w:rsidR="00233266">
              <w:rPr>
                <w:lang w:eastAsia="de-DE"/>
              </w:rPr>
              <w:t>ie</w:t>
            </w:r>
            <w:r>
              <w:rPr>
                <w:lang w:eastAsia="de-DE"/>
              </w:rPr>
              <w:t xml:space="preserve"> Anteil</w:t>
            </w:r>
            <w:r w:rsidR="00233266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11902CED" w:rsidR="00986298" w:rsidRDefault="00986298">
      <w:pPr>
        <w:rPr>
          <w:b/>
          <w:bCs/>
        </w:r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513E9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5B42902A" w:rsidR="00274151" w:rsidRPr="005B1228" w:rsidRDefault="0069100A" w:rsidP="00FA78E9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0CDE7A87" wp14:editId="59729A23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7A87" id="Textfeld 7" o:spid="_x0000_s1069" type="#_x0000_t202" style="position:absolute;margin-left:319.95pt;margin-top:22.2pt;width:62.15pt;height:36.2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madAAIAAOkDAAAOAAAAZHJzL2Uyb0RvYy54bWysU01v2zAMvQ/YfxB0X+ykSdMacYouRYcB&#13;&#10;WTcgHXZmZDk2ZosapcTOfn0p5aNZdxt2ESSSfuR7fJ7d9W0jdppcjSaXw0EqhTYKi9pscvn9+fHD&#13;&#10;j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&#13;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097984" behindDoc="0" locked="0" layoutInCell="1" allowOverlap="1" wp14:anchorId="51504F90" wp14:editId="63225611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513E9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19840" behindDoc="0" locked="0" layoutInCell="1" allowOverlap="1" wp14:anchorId="38BAF16E" wp14:editId="3C8AC7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D80A41" id="Gruppieren 425" o:spid="_x0000_s1026" href="https://dzlm.de/vam/msk-bruchstreifen.html" style="position:absolute;margin-left:0;margin-top:.4pt;width:21.65pt;height:15.55pt;z-index:25321984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286BAAD1" w:rsidR="008C3B54" w:rsidRPr="007638B1" w:rsidRDefault="008C3B54" w:rsidP="00A42631">
            <w:pPr>
              <w:pStyle w:val="berschrift4"/>
              <w:ind w:left="-113"/>
            </w:pPr>
            <w:r>
              <w:t xml:space="preserve">  a)</w:t>
            </w:r>
          </w:p>
        </w:tc>
        <w:tc>
          <w:tcPr>
            <w:tcW w:w="8078" w:type="dxa"/>
          </w:tcPr>
          <w:p w14:paraId="35EE1EF7" w14:textId="0A1DD52B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3C75659B" wp14:editId="52A26F0A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5659B" id="Textfeld 73" o:spid="_x0000_s1070" type="#_x0000_t202" style="position:absolute;left:0;text-align:left;margin-left:345.7pt;margin-top:10.75pt;width:79.8pt;height:30.3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dzh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&#13;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450C5BB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20DFE12E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578AB445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4309E32D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69B0A57D" w:rsidR="008C3B54" w:rsidRDefault="005F1615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999104" behindDoc="0" locked="0" layoutInCell="1" allowOverlap="1" wp14:anchorId="389E26E6" wp14:editId="048AD6A2">
                  <wp:simplePos x="0" y="0"/>
                  <wp:positionH relativeFrom="column">
                    <wp:posOffset>581017</wp:posOffset>
                  </wp:positionH>
                  <wp:positionV relativeFrom="paragraph">
                    <wp:posOffset>202131</wp:posOffset>
                  </wp:positionV>
                  <wp:extent cx="2944615" cy="1710690"/>
                  <wp:effectExtent l="0" t="0" r="1905" b="3810"/>
                  <wp:wrapNone/>
                  <wp:docPr id="1834924562" name="Grafik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924562" name="Grafik 1834924562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3"/>
                          <a:stretch/>
                        </pic:blipFill>
                        <pic:spPr bwMode="auto">
                          <a:xfrm>
                            <a:off x="0" y="0"/>
                            <a:ext cx="2944615" cy="171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19C31FB7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051A2449" w:rsidR="008C3B54" w:rsidRPr="00274151" w:rsidRDefault="002C2ECB" w:rsidP="00274151">
            <w:pPr>
              <w:spacing w:line="240" w:lineRule="atLeast"/>
              <w:rPr>
                <w:lang w:eastAsia="de-DE"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7152" behindDoc="0" locked="0" layoutInCell="1" allowOverlap="1" wp14:anchorId="1FA77C09" wp14:editId="4F220A80">
                      <wp:simplePos x="0" y="0"/>
                      <wp:positionH relativeFrom="column">
                        <wp:posOffset>3871153</wp:posOffset>
                      </wp:positionH>
                      <wp:positionV relativeFrom="paragraph">
                        <wp:posOffset>276197</wp:posOffset>
                      </wp:positionV>
                      <wp:extent cx="1191260" cy="335280"/>
                      <wp:effectExtent l="0" t="0" r="2540" b="7620"/>
                      <wp:wrapNone/>
                      <wp:docPr id="1823217537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1260" cy="335280"/>
                                <a:chOff x="0" y="0"/>
                                <a:chExt cx="1191690" cy="335509"/>
                              </a:xfrm>
                            </wpg:grpSpPr>
                            <wpg:grpSp>
                              <wpg:cNvPr id="895279738" name="Gruppieren 2"/>
                              <wpg:cNvGrpSpPr/>
                              <wpg:grpSpPr>
                                <a:xfrm>
                                  <a:off x="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58496550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B39894" w14:textId="1B35BF62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9261775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F15901" w14:textId="24C7C79A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632896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0358068" name="Gruppieren 2"/>
                              <wpg:cNvGrpSpPr/>
                              <wpg:grpSpPr>
                                <a:xfrm>
                                  <a:off x="33550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882373037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B5E69A" w14:textId="1E52B767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013691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FD571A" w14:textId="2F262379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285629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22638598" name="Gruppieren 2"/>
                              <wpg:cNvGrpSpPr/>
                              <wpg:grpSpPr>
                                <a:xfrm>
                                  <a:off x="99992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33808018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772444" w14:textId="4E3FCC7C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1104957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7D8E6" w14:textId="2E59D8B5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64520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1919413" name="Gruppieren 2"/>
                              <wpg:cNvGrpSpPr/>
                              <wpg:grpSpPr>
                                <a:xfrm>
                                  <a:off x="66442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772079095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93DFE" w14:textId="0447929E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3104398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D76B63" w14:textId="403B0FBD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51980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77C09" id="Gruppieren 422" o:spid="_x0000_s1071" style="position:absolute;margin-left:304.8pt;margin-top:21.75pt;width:93.8pt;height:26.4pt;z-index:253617152" coordsize="11916,33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">
                      <v:group id="_x0000_s1072" style="position:absolute;top:65;width:1917;height:3290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">
                        <v:shape id="Textfeld 3" o:spid="_x0000_s1073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3B39894" w14:textId="1B35BF62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74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BF15901" w14:textId="24C7C79A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07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076" style="position:absolute;left:3355;width:1917;height:3289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">
                        <v:shape id="Textfeld 3" o:spid="_x0000_s1077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6B5E69A" w14:textId="1E52B767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FD571A" w14:textId="2F262379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080" style="position:absolute;left:9999;top:65;width:1917;height:3290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">
                        <v:shape id="Textfeld 3" o:spid="_x0000_s1081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" filled="f" stroked="f" strokeweight=".5pt">
                          <v:textbox style="mso-fit-shape-to-text:t" inset="0,0,0,0">
                            <w:txbxContent>
                              <w:p w14:paraId="6F772444" w14:textId="4E3FCC7C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82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5C7D8E6" w14:textId="2E59D8B5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084" style="position:absolute;left:6644;width:1917;height:3289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">
                        <v:shape id="Textfeld 3" o:spid="_x0000_s1085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5C93DFE" w14:textId="0447929E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86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D76B63" w14:textId="403B0FBD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08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8C3B54" w14:paraId="6322EF24" w14:textId="77777777" w:rsidTr="00513E9A">
        <w:trPr>
          <w:trHeight w:val="71"/>
        </w:trPr>
        <w:tc>
          <w:tcPr>
            <w:tcW w:w="709" w:type="dxa"/>
          </w:tcPr>
          <w:p w14:paraId="005B34C2" w14:textId="15F9C6DA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6FA7C7F7" w:rsidR="008C3B54" w:rsidRDefault="008C3B54" w:rsidP="00A42631">
            <w:pPr>
              <w:pStyle w:val="berschrift4"/>
              <w:ind w:left="-113"/>
              <w:rPr>
                <w:noProof/>
              </w:rPr>
            </w:pPr>
            <w:r>
              <w:rPr>
                <w:noProof/>
              </w:rPr>
              <w:t xml:space="preserve">  b)</w:t>
            </w:r>
          </w:p>
        </w:tc>
        <w:tc>
          <w:tcPr>
            <w:tcW w:w="8078" w:type="dxa"/>
          </w:tcPr>
          <w:p w14:paraId="67F22685" w14:textId="7E5E62BD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57359254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216D32EE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  <w:r w:rsidR="0076496B" w:rsidRPr="0076496B">
              <w:t xml:space="preserve"> </w:t>
            </w:r>
          </w:p>
        </w:tc>
      </w:tr>
    </w:tbl>
    <w:p w14:paraId="2F92416E" w14:textId="5ECCC587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3543"/>
        <w:gridCol w:w="4820"/>
      </w:tblGrid>
      <w:tr w:rsidR="004D2AA6" w14:paraId="2AA97EBA" w14:textId="77777777" w:rsidTr="00575703">
        <w:trPr>
          <w:trHeight w:val="71"/>
        </w:trPr>
        <w:tc>
          <w:tcPr>
            <w:tcW w:w="709" w:type="dxa"/>
          </w:tcPr>
          <w:p w14:paraId="7B073CA1" w14:textId="77777777" w:rsidR="004D2AA6" w:rsidRPr="00FE6147" w:rsidRDefault="004D2AA6" w:rsidP="00746DD3">
            <w:pPr>
              <w:pStyle w:val="berschrift3"/>
              <w:spacing w:line="240" w:lineRule="atLeast"/>
              <w:rPr>
                <w:noProof/>
                <w:sz w:val="28"/>
                <w:szCs w:val="24"/>
              </w:rPr>
            </w:pPr>
            <w:r w:rsidRPr="00FE6147">
              <w:rPr>
                <w:noProof/>
                <w:sz w:val="28"/>
                <w:szCs w:val="24"/>
              </w:rPr>
              <w:lastRenderedPageBreak/>
              <w:t>2</w:t>
            </w:r>
          </w:p>
        </w:tc>
        <w:tc>
          <w:tcPr>
            <w:tcW w:w="8789" w:type="dxa"/>
            <w:gridSpan w:val="3"/>
          </w:tcPr>
          <w:p w14:paraId="5FADD3F6" w14:textId="6D7E9A42" w:rsidR="004D2AA6" w:rsidRPr="00FE6147" w:rsidRDefault="004D2AA6" w:rsidP="00746DD3">
            <w:pPr>
              <w:pStyle w:val="berschrift3"/>
              <w:spacing w:line="240" w:lineRule="atLeast"/>
              <w:rPr>
                <w:noProof/>
                <w:sz w:val="28"/>
                <w:szCs w:val="24"/>
              </w:rPr>
            </w:pPr>
            <w:r w:rsidRPr="00FE6147">
              <w:rPr>
                <w:noProof/>
                <w:sz w:val="28"/>
                <w:szCs w:val="24"/>
              </w:rPr>
              <w:t>Gleich große Anteile mit und ohne Streifen finden</w:t>
            </w:r>
          </w:p>
        </w:tc>
      </w:tr>
      <w:tr w:rsidR="004D2AA6" w14:paraId="362472A3" w14:textId="77777777" w:rsidTr="00575703">
        <w:trPr>
          <w:trHeight w:val="71"/>
        </w:trPr>
        <w:tc>
          <w:tcPr>
            <w:tcW w:w="709" w:type="dxa"/>
          </w:tcPr>
          <w:p w14:paraId="436F70CC" w14:textId="77777777" w:rsidR="004D2AA6" w:rsidRDefault="004D2AA6" w:rsidP="00746DD3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789" w:type="dxa"/>
            <w:gridSpan w:val="3"/>
          </w:tcPr>
          <w:p w14:paraId="25472A09" w14:textId="77777777" w:rsidR="004D2AA6" w:rsidRPr="00D94851" w:rsidRDefault="004D2AA6" w:rsidP="00746DD3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4D2AA6" w14:paraId="22F92FE3" w14:textId="77777777" w:rsidTr="00575703">
        <w:tc>
          <w:tcPr>
            <w:tcW w:w="709" w:type="dxa"/>
          </w:tcPr>
          <w:p w14:paraId="2F4EA91D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969" w:type="dxa"/>
            <w:gridSpan w:val="2"/>
          </w:tcPr>
          <w:p w14:paraId="77BA8577" w14:textId="175705BA" w:rsidR="004D2AA6" w:rsidRPr="00502900" w:rsidRDefault="004D2AA6" w:rsidP="00746DD3">
            <w:pPr>
              <w:spacing w:line="240" w:lineRule="atLeast"/>
            </w:pPr>
            <w:r w:rsidRPr="00D94851">
              <w:t>Mit Bruchstreifen kann man verschiedene Anteile miteinander vergleichen.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>
              <w:br/>
            </w:r>
            <w:r w:rsidRPr="00D94851">
              <w:t>die man immer wieder benutzen kann.</w:t>
            </w:r>
          </w:p>
          <w:p w14:paraId="499F0E75" w14:textId="5A3E15C8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 w:val="restart"/>
          </w:tcPr>
          <w:p w14:paraId="75FA6B74" w14:textId="2CCD3B89" w:rsidR="004D2AA6" w:rsidRPr="000A6423" w:rsidRDefault="00736DC5" w:rsidP="00746DD3">
            <w:pPr>
              <w:spacing w:line="240" w:lineRule="atLeast"/>
              <w:rPr>
                <w:rFonts w:ascii="Calibri" w:hAnsi="Calibri"/>
                <w:noProof/>
              </w:rPr>
            </w:pP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364224" behindDoc="0" locked="0" layoutInCell="1" allowOverlap="1" wp14:anchorId="425F4BA0" wp14:editId="0D87D62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28575</wp:posOffset>
                  </wp:positionV>
                  <wp:extent cx="2978150" cy="3056255"/>
                  <wp:effectExtent l="25400" t="25400" r="95250" b="93345"/>
                  <wp:wrapSquare wrapText="bothSides"/>
                  <wp:docPr id="136984590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297815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A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2ADEB550" wp14:editId="2F2EDAAD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36984589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FCCF9" w14:textId="77777777" w:rsidR="004D2AA6" w:rsidRPr="008C3B54" w:rsidRDefault="004D2AA6" w:rsidP="004D2AA6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EB550" id="Textfeld 76" o:spid="_x0000_s1088" type="#_x0000_t202" style="position:absolute;margin-left:76.75pt;margin-top:247.2pt;width:155.65pt;height:21.9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" filled="f" stroked="f" strokeweight=".5pt">
                      <v:textbox>
                        <w:txbxContent>
                          <w:p w14:paraId="4C1FCCF9" w14:textId="77777777" w:rsidR="004D2AA6" w:rsidRPr="008C3B54" w:rsidRDefault="004D2AA6" w:rsidP="004D2AA6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2AA6" w14:paraId="066850EA" w14:textId="77777777" w:rsidTr="00575703">
        <w:tc>
          <w:tcPr>
            <w:tcW w:w="709" w:type="dxa"/>
          </w:tcPr>
          <w:p w14:paraId="4CAEDCEC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426" w:type="dxa"/>
          </w:tcPr>
          <w:p w14:paraId="6B5E322F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543" w:type="dxa"/>
          </w:tcPr>
          <w:p w14:paraId="17B816DC" w14:textId="77777777" w:rsidR="004D2AA6" w:rsidRDefault="004D2AA6" w:rsidP="00746DD3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0C51AB0D" w14:textId="7D319329" w:rsidR="004D2AA6" w:rsidRDefault="00FA65C3" w:rsidP="00746DD3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373440" behindDoc="0" locked="0" layoutInCell="1" allowOverlap="1" wp14:anchorId="71E78B32" wp14:editId="5332DFEC">
                      <wp:simplePos x="0" y="0"/>
                      <wp:positionH relativeFrom="column">
                        <wp:posOffset>1637539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E43606" w14:textId="42988D5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94DFC" w14:textId="7173E68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78B32" id="_x0000_s1089" style="position:absolute;left:0;text-align:left;margin-left:128.95pt;margin-top:33.9pt;width:13.8pt;height:25pt;z-index:25337344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">
                      <v:shape id="Textfeld 3" o:spid="_x0000_s10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5E43606" w14:textId="42988D5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EF94DFC" w14:textId="7173E68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9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71392" behindDoc="0" locked="0" layoutInCell="1" allowOverlap="1" wp14:anchorId="45FABF52" wp14:editId="0E259787">
                      <wp:simplePos x="0" y="0"/>
                      <wp:positionH relativeFrom="column">
                        <wp:posOffset>1427354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6A5CD6" w14:textId="065F964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840A8" w14:textId="1C159F9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FABF52" id="_x0000_s1093" style="position:absolute;left:0;text-align:left;margin-left:112.4pt;margin-top:33.9pt;width:13.8pt;height:25pt;z-index:2533713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">
                      <v:shape id="Textfeld 3" o:spid="_x0000_s10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16A5CD6" w14:textId="065F964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840A8" w14:textId="1C159F9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9344" behindDoc="0" locked="0" layoutInCell="1" allowOverlap="1" wp14:anchorId="449F232E" wp14:editId="0114985B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08738" w14:textId="0497AC90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042BD" w14:textId="49C3C1D7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9F232E" id="_x0000_s1097" style="position:absolute;left:0;text-align:left;margin-left:95.55pt;margin-top:33.9pt;width:13.8pt;height:25pt;z-index:25336934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">
                      <v:shape id="Textfeld 3" o:spid="_x0000_s109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5108738" w14:textId="0497AC90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2042BD" w14:textId="49C3C1D7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0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7296" behindDoc="0" locked="0" layoutInCell="1" allowOverlap="1" wp14:anchorId="121A7E64" wp14:editId="3387F025">
                      <wp:simplePos x="0" y="0"/>
                      <wp:positionH relativeFrom="column">
                        <wp:posOffset>1026453</wp:posOffset>
                      </wp:positionH>
                      <wp:positionV relativeFrom="paragraph">
                        <wp:posOffset>431018</wp:posOffset>
                      </wp:positionV>
                      <wp:extent cx="175260" cy="317616"/>
                      <wp:effectExtent l="0" t="0" r="15240" b="635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49B3D" w14:textId="75F0316A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44B47" w14:textId="1AA4A752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1A7E64" id="_x0000_s1101" style="position:absolute;left:0;text-align:left;margin-left:80.8pt;margin-top:33.95pt;width:13.8pt;height:25pt;z-index:25336729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">
                      <v:shape id="Textfeld 3" o:spid="_x0000_s11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249B3D" w14:textId="75F0316A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6644B47" w14:textId="1AA4A752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1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>
              <w:t xml:space="preserve">Welche Streifen sind dort angeordnet und wie sind sie angeordnet? </w:t>
            </w:r>
          </w:p>
          <w:p w14:paraId="341BBCE2" w14:textId="03AB7DA1" w:rsidR="004D2AA6" w:rsidRDefault="004D2AA6" w:rsidP="00746DD3">
            <w:pPr>
              <w:pStyle w:val="Listenabsatz"/>
            </w:pPr>
            <w:r>
              <w:t>Wo findest du</w:t>
            </w:r>
            <w:r w:rsidR="00FA65C3">
              <w:t xml:space="preserve">      ,     ,      ,     </w:t>
            </w:r>
            <w:r w:rsidRPr="00346151">
              <w:t>…</w:t>
            </w:r>
            <w:r>
              <w:t xml:space="preserve"> ?</w:t>
            </w:r>
          </w:p>
          <w:p w14:paraId="2729F58E" w14:textId="77777777" w:rsidR="004D2AA6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BE1F0E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/>
          </w:tcPr>
          <w:p w14:paraId="0BBA2718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4D2AA6" w14:paraId="14A91172" w14:textId="77777777" w:rsidTr="00575703">
        <w:tc>
          <w:tcPr>
            <w:tcW w:w="709" w:type="dxa"/>
          </w:tcPr>
          <w:p w14:paraId="1735F69B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5A35297D" wp14:editId="18F0A623">
                  <wp:extent cx="360000" cy="272386"/>
                  <wp:effectExtent l="0" t="0" r="2540" b="0"/>
                  <wp:docPr id="136984591" name="Grafik 13698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C426929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543" w:type="dxa"/>
          </w:tcPr>
          <w:p w14:paraId="6AC8FCFE" w14:textId="0A13612B" w:rsidR="004D2AA6" w:rsidRPr="000A6423" w:rsidRDefault="006A412E" w:rsidP="00746DD3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5488" behindDoc="0" locked="0" layoutInCell="1" allowOverlap="1" wp14:anchorId="2344A594" wp14:editId="61C549D2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89035</wp:posOffset>
                      </wp:positionV>
                      <wp:extent cx="175260" cy="317500"/>
                      <wp:effectExtent l="0" t="0" r="2540" b="0"/>
                      <wp:wrapNone/>
                      <wp:docPr id="1369846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621DA2" w14:textId="5C902D5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17A306" w14:textId="2228132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1" name="Gerade Verbindung 1"/>
                              <wps:cNvCnPr/>
                              <wps:spPr>
                                <a:xfrm>
                                  <a:off x="57419" y="18615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44A594" id="_x0000_s1105" style="position:absolute;margin-left:15.05pt;margin-top:7pt;width:13.8pt;height:25pt;z-index:2533754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">
                      <v:shape id="Textfeld 3" o:spid="_x0000_s110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A621DA2" w14:textId="5C902D5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0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117A306" w14:textId="2228132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08" style="position:absolute;visibility:visible;mso-wrap-style:square" from="57419,186157" to="165887,1861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2C2E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78E0A5A8" wp14:editId="68ADE0CB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89035</wp:posOffset>
                      </wp:positionV>
                      <wp:extent cx="192210" cy="316127"/>
                      <wp:effectExtent l="0" t="0" r="0" b="1905"/>
                      <wp:wrapNone/>
                      <wp:docPr id="1369846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10" cy="316127"/>
                                <a:chOff x="49770" y="-4831"/>
                                <a:chExt cx="193582" cy="316791"/>
                              </a:xfrm>
                            </wpg:grpSpPr>
                            <wps:wsp>
                              <wps:cNvPr id="1369846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AC6E74" w14:textId="39B3B95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4" name="Textfeld 3"/>
                              <wps:cNvSpPr txBox="1"/>
                              <wps:spPr>
                                <a:xfrm>
                                  <a:off x="49770" y="148018"/>
                                  <a:ext cx="19358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64EE8" w14:textId="3EDA6CE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E0A5A8" id="_x0000_s1109" style="position:absolute;margin-left:121pt;margin-top:7pt;width:15.15pt;height:24.9pt;z-index:253377536;mso-width-relative:margin;mso-height-relative:margin" coordorigin="49770,-4831" coordsize="193582,3167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">
                      <v:shape id="Textfeld 3" o:spid="_x0000_s111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4AC6E74" w14:textId="39B3B95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111" type="#_x0000_t202" style="position:absolute;left:49770;top:148018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164EE8" w14:textId="3EDA6CE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1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 w:rsidRPr="00C63632">
              <w:rPr>
                <w:rFonts w:ascii="Calibri" w:hAnsi="Calibri"/>
              </w:rPr>
              <w:t xml:space="preserve">Wie sieht man in der Streifentafel, </w:t>
            </w:r>
            <w:r w:rsidR="004D2AA6">
              <w:rPr>
                <w:rFonts w:ascii="Calibri" w:hAnsi="Calibri"/>
              </w:rPr>
              <w:br/>
            </w:r>
            <w:r w:rsidR="004D2AA6" w:rsidRPr="00C63632">
              <w:rPr>
                <w:rFonts w:ascii="Calibri" w:hAnsi="Calibri"/>
              </w:rPr>
              <w:t>ob</w:t>
            </w:r>
            <w:r w:rsidR="00FA65C3">
              <w:rPr>
                <w:rFonts w:ascii="Calibri" w:hAnsi="Calibri"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Cs w:val="24"/>
                </w:rPr>
                <m:t xml:space="preserve"> </m:t>
              </m:r>
            </m:oMath>
            <w:r w:rsidR="004D2AA6" w:rsidRPr="00C63632">
              <w:rPr>
                <w:rFonts w:ascii="Calibri" w:hAnsi="Calibri"/>
              </w:rPr>
              <w:t>genauso groß ist wie</w:t>
            </w:r>
            <w:r w:rsidR="00FA65C3">
              <w:rPr>
                <w:rFonts w:ascii="Calibri" w:hAnsi="Calibri"/>
              </w:rPr>
              <w:t xml:space="preserve">      </w:t>
            </w:r>
            <w:r w:rsidR="004D2AA6" w:rsidRPr="00C63632">
              <w:rPr>
                <w:rFonts w:ascii="Calibri" w:hAnsi="Calibri"/>
              </w:rPr>
              <w:t>?</w:t>
            </w:r>
            <w:r w:rsidR="004D2AA6">
              <w:rPr>
                <w:rFonts w:ascii="Calibri" w:hAnsi="Calibri"/>
              </w:rPr>
              <w:t xml:space="preserve"> </w:t>
            </w:r>
            <w:r w:rsidR="004D2AA6">
              <w:t xml:space="preserve"> </w:t>
            </w:r>
          </w:p>
        </w:tc>
        <w:tc>
          <w:tcPr>
            <w:tcW w:w="4820" w:type="dxa"/>
            <w:vMerge/>
          </w:tcPr>
          <w:p w14:paraId="3B9E97D5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7244CA62" w:rsidR="00BA77C2" w:rsidRDefault="00BA77C2"/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426"/>
        <w:gridCol w:w="4352"/>
        <w:gridCol w:w="610"/>
        <w:gridCol w:w="3258"/>
        <w:gridCol w:w="144"/>
      </w:tblGrid>
      <w:tr w:rsidR="00BA77C2" w14:paraId="49B742EB" w14:textId="77777777" w:rsidTr="00736DC5">
        <w:tc>
          <w:tcPr>
            <w:tcW w:w="708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388" w:type="dxa"/>
            <w:gridSpan w:val="3"/>
          </w:tcPr>
          <w:p w14:paraId="437BE5B8" w14:textId="0E552993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3402" w:type="dxa"/>
            <w:gridSpan w:val="2"/>
          </w:tcPr>
          <w:p w14:paraId="0328A7BA" w14:textId="1309DB05" w:rsidR="00BA77C2" w:rsidRDefault="00736DC5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  <w:r w:rsidRPr="00736DC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9200" behindDoc="0" locked="0" layoutInCell="1" allowOverlap="1" wp14:anchorId="5D327C76" wp14:editId="67F9AED5">
                      <wp:simplePos x="0" y="0"/>
                      <wp:positionH relativeFrom="column">
                        <wp:posOffset>43193</wp:posOffset>
                      </wp:positionH>
                      <wp:positionV relativeFrom="paragraph">
                        <wp:posOffset>418465</wp:posOffset>
                      </wp:positionV>
                      <wp:extent cx="2269490" cy="428625"/>
                      <wp:effectExtent l="0" t="0" r="0" b="3175"/>
                      <wp:wrapNone/>
                      <wp:docPr id="282348050" name="Gruppieren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9490" cy="428625"/>
                                <a:chOff x="0" y="0"/>
                                <a:chExt cx="2269643" cy="429240"/>
                              </a:xfrm>
                            </wpg:grpSpPr>
                            <wpg:grpSp>
                              <wpg:cNvPr id="1353794345" name="Gruppieren 1353794345"/>
                              <wpg:cNvGrpSpPr/>
                              <wpg:grpSpPr>
                                <a:xfrm>
                                  <a:off x="0" y="35902"/>
                                  <a:ext cx="165746" cy="357436"/>
                                  <a:chOff x="0" y="35902"/>
                                  <a:chExt cx="167285" cy="358409"/>
                                </a:xfrm>
                              </wpg:grpSpPr>
                              <wps:wsp>
                                <wps:cNvPr id="1772558710" name="Textfeld 3"/>
                                <wps:cNvSpPr txBox="1"/>
                                <wps:spPr>
                                  <a:xfrm>
                                    <a:off x="0" y="35902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74F8A3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8210" name="Textfeld 3"/>
                                <wps:cNvSpPr txBox="1"/>
                                <wps:spPr>
                                  <a:xfrm>
                                    <a:off x="4964" y="230369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736E7E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2528110" name="Gerade Verbindung 2082528110"/>
                                <wps:cNvCnPr/>
                                <wps:spPr>
                                  <a:xfrm>
                                    <a:off x="12604" y="225672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05253334" name="Gruppieren 1405253334"/>
                              <wpg:cNvGrpSpPr/>
                              <wpg:grpSpPr>
                                <a:xfrm>
                                  <a:off x="148730" y="28548"/>
                                  <a:ext cx="375828" cy="378723"/>
                                  <a:chOff x="148730" y="28548"/>
                                  <a:chExt cx="375828" cy="378723"/>
                                </a:xfrm>
                              </wpg:grpSpPr>
                              <wpg:grpSp>
                                <wpg:cNvPr id="1161811127" name="Gruppieren 1161811127"/>
                                <wpg:cNvGrpSpPr/>
                                <wpg:grpSpPr>
                                  <a:xfrm>
                                    <a:off x="313866" y="49755"/>
                                    <a:ext cx="166011" cy="357516"/>
                                    <a:chOff x="313865" y="49755"/>
                                    <a:chExt cx="167552" cy="358489"/>
                                  </a:xfrm>
                                </wpg:grpSpPr>
                                <wps:wsp>
                                  <wps:cNvPr id="1860559534" name="Textfeld 3"/>
                                  <wps:cNvSpPr txBox="1"/>
                                  <wps:spPr>
                                    <a:xfrm>
                                      <a:off x="313865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62931E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34373395" name="Textfeld 3"/>
                                  <wps:cNvSpPr txBox="1"/>
                                  <wps:spPr>
                                    <a:xfrm>
                                      <a:off x="319096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B2BA59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9744572" name="Gerade Verbindung 879744572"/>
                                  <wps:cNvCnPr/>
                                  <wps:spPr>
                                    <a:xfrm>
                                      <a:off x="326736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079318369" name="Grafik 10793183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1274" y="28548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4775482" name="Textfeld 398"/>
                                <wps:cNvSpPr txBox="1"/>
                                <wps:spPr>
                                  <a:xfrm>
                                    <a:off x="148730" y="117797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A390A4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0019815" name="Gruppieren 1330019815"/>
                              <wpg:cNvGrpSpPr/>
                              <wpg:grpSpPr>
                                <a:xfrm>
                                  <a:off x="512394" y="28557"/>
                                  <a:ext cx="395562" cy="378714"/>
                                  <a:chOff x="512394" y="28557"/>
                                  <a:chExt cx="395562" cy="378714"/>
                                </a:xfrm>
                              </wpg:grpSpPr>
                              <wpg:grpSp>
                                <wpg:cNvPr id="2058160422" name="Gruppieren 2058160422"/>
                                <wpg:cNvGrpSpPr/>
                                <wpg:grpSpPr>
                                  <a:xfrm>
                                    <a:off x="697239" y="49755"/>
                                    <a:ext cx="166037" cy="357516"/>
                                    <a:chOff x="697237" y="49755"/>
                                    <a:chExt cx="167578" cy="358489"/>
                                  </a:xfrm>
                                </wpg:grpSpPr>
                                <wps:wsp>
                                  <wps:cNvPr id="1143442512" name="Textfeld 3"/>
                                  <wps:cNvSpPr txBox="1"/>
                                  <wps:spPr>
                                    <a:xfrm>
                                      <a:off x="697237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F0D925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60119280" name="Textfeld 3"/>
                                  <wps:cNvSpPr txBox="1"/>
                                  <wps:spPr>
                                    <a:xfrm>
                                      <a:off x="702494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031CA5" w14:textId="30CA9119" w:rsidR="00736DC5" w:rsidRDefault="006A412E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5887464" name="Gerade Verbindung 2045887464"/>
                                  <wps:cNvCnPr/>
                                  <wps:spPr>
                                    <a:xfrm>
                                      <a:off x="710134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39968558" name="Grafik 13399685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44672" y="2855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76314227" name="Textfeld 398"/>
                                <wps:cNvSpPr txBox="1"/>
                                <wps:spPr>
                                  <a:xfrm>
                                    <a:off x="512394" y="111210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08359C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9103085" name="Gruppieren 109103085"/>
                              <wpg:cNvGrpSpPr/>
                              <wpg:grpSpPr>
                                <a:xfrm>
                                  <a:off x="881738" y="6587"/>
                                  <a:ext cx="415300" cy="422653"/>
                                  <a:chOff x="881738" y="6587"/>
                                  <a:chExt cx="415300" cy="422653"/>
                                </a:xfrm>
                              </wpg:grpSpPr>
                              <wpg:grpSp>
                                <wpg:cNvPr id="1861910256" name="Gruppieren 1861910256"/>
                                <wpg:cNvGrpSpPr/>
                                <wpg:grpSpPr>
                                  <a:xfrm>
                                    <a:off x="881738" y="6587"/>
                                    <a:ext cx="415298" cy="378714"/>
                                    <a:chOff x="881738" y="6587"/>
                                    <a:chExt cx="415298" cy="378714"/>
                                  </a:xfrm>
                                </wpg:grpSpPr>
                                <wpg:grpSp>
                                  <wpg:cNvPr id="1327692570" name="Gruppieren 1327692570"/>
                                  <wpg:cNvGrpSpPr/>
                                  <wpg:grpSpPr>
                                    <a:xfrm>
                                      <a:off x="1086289" y="27816"/>
                                      <a:ext cx="166063" cy="357485"/>
                                      <a:chOff x="1086290" y="27816"/>
                                      <a:chExt cx="167605" cy="358458"/>
                                    </a:xfrm>
                                  </wpg:grpSpPr>
                                  <wps:wsp>
                                    <wps:cNvPr id="425555198" name="Textfeld 3"/>
                                    <wps:cNvSpPr txBox="1"/>
                                    <wps:spPr>
                                      <a:xfrm>
                                        <a:off x="1086290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EF2D8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42213781" name="Textfeld 3"/>
                                    <wps:cNvSpPr txBox="1"/>
                                    <wps:spPr>
                                      <a:xfrm>
                                        <a:off x="1091574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19A727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7782344" name="Gerade Verbindung 1097782344"/>
                                    <wps:cNvCnPr/>
                                    <wps:spPr>
                                      <a:xfrm>
                                        <a:off x="1099214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933691558" name="Grafik 9336915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033752" y="6587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943552503" name="Textfeld 398"/>
                                  <wps:cNvSpPr txBox="1"/>
                                  <wps:spPr>
                                    <a:xfrm>
                                      <a:off x="881738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4965BD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851410842" name="Grafik 8514108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33754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46339178" name="Gruppieren 446339178"/>
                              <wpg:cNvGrpSpPr/>
                              <wpg:grpSpPr>
                                <a:xfrm>
                                  <a:off x="1266913" y="0"/>
                                  <a:ext cx="388986" cy="429240"/>
                                  <a:chOff x="1266913" y="0"/>
                                  <a:chExt cx="388986" cy="429240"/>
                                </a:xfrm>
                              </wpg:grpSpPr>
                              <wpg:grpSp>
                                <wpg:cNvPr id="675235250" name="Gruppieren 675235250"/>
                                <wpg:cNvGrpSpPr/>
                                <wpg:grpSpPr>
                                  <a:xfrm>
                                    <a:off x="1266913" y="0"/>
                                    <a:ext cx="388984" cy="385301"/>
                                    <a:chOff x="1266913" y="0"/>
                                    <a:chExt cx="388984" cy="385301"/>
                                  </a:xfrm>
                                </wpg:grpSpPr>
                                <wpg:grpSp>
                                  <wpg:cNvPr id="891730779" name="Gruppieren 891730779"/>
                                  <wpg:cNvGrpSpPr/>
                                  <wpg:grpSpPr>
                                    <a:xfrm>
                                      <a:off x="1445127" y="27816"/>
                                      <a:ext cx="166087" cy="357485"/>
                                      <a:chOff x="1445127" y="27816"/>
                                      <a:chExt cx="167629" cy="358458"/>
                                    </a:xfrm>
                                  </wpg:grpSpPr>
                                  <wps:wsp>
                                    <wps:cNvPr id="174818366" name="Textfeld 3"/>
                                    <wps:cNvSpPr txBox="1"/>
                                    <wps:spPr>
                                      <a:xfrm>
                                        <a:off x="1445127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B59AE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01803510" name="Textfeld 3"/>
                                    <wps:cNvSpPr txBox="1"/>
                                    <wps:spPr>
                                      <a:xfrm>
                                        <a:off x="1450435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DA0740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47848" name="Gerade Verbindung 284147848"/>
                                    <wps:cNvCnPr/>
                                    <wps:spPr>
                                      <a:xfrm>
                                        <a:off x="145807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915986999" name="Grafik 19159869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92613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76550534" name="Textfeld 398"/>
                                  <wps:cNvSpPr txBox="1"/>
                                  <wps:spPr>
                                    <a:xfrm>
                                      <a:off x="1266913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7205E3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29932298" name="Grafik 1829932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92615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834347339" name="Textfeld 398"/>
                              <wps:cNvSpPr txBox="1"/>
                              <wps:spPr>
                                <a:xfrm>
                                  <a:off x="1655896" y="108668"/>
                                  <a:ext cx="613747" cy="278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C2DC9" w14:textId="77777777" w:rsidR="00736DC5" w:rsidRDefault="00736DC5" w:rsidP="00736DC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 …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327C76" id="Gruppieren 86" o:spid="_x0000_s1113" style="position:absolute;margin-left:3.4pt;margin-top:32.95pt;width:178.7pt;height:33.75pt;z-index:253619200" coordsize="22696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">
                      <v:group id="Gruppieren 1353794345" o:spid="_x0000_s1114" style="position:absolute;top:359;width:1657;height:3574" coordorigin=",35902" coordsize="167285,358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">
                        <v:shape id="Textfeld 3" o:spid="_x0000_s1115" type="#_x0000_t202" style="position:absolute;top:35902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774F8A3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16" type="#_x0000_t202" style="position:absolute;left:4964;top:23036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" filled="f" stroked="f" strokeweight=".5pt">
                          <v:textbox inset="0,0,0,0">
                            <w:txbxContent>
                              <w:p w14:paraId="0D736E7E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082528110" o:spid="_x0000_s1117" style="position:absolute;visibility:visible;mso-wrap-style:square" from="12604,225672" to="157890,225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405253334" o:spid="_x0000_s1118" style="position:absolute;left:1487;top:285;width:3758;height:3787" coordorigin="1487,285" coordsize="3758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">
                        <v:group id="Gruppieren 1161811127" o:spid="_x0000_s1119" style="position:absolute;left:3138;top:497;width:1660;height:3575" coordorigin="313865,49755" coordsize="167552,358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">
                          <v:shape id="Textfeld 3" o:spid="_x0000_s1120" type="#_x0000_t202" style="position:absolute;left:313865;top:49755;width:159583;height:18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2062931E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1" type="#_x0000_t202" style="position:absolute;left:319096;top:24430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0B2BA59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879744572" o:spid="_x0000_s1122" style="position:absolute;visibility:visible;mso-wrap-style:square" from="326736,239605" to="472022,239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079318369" o:spid="_x0000_s1123" type="#_x0000_t75" style="position:absolute;left:2612;top:28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">
                          <v:imagedata r:id="rId51" o:title="" cropbottom="33944f" cropleft="1f" cropright="2644f" recolortarget="#333 [1446]"/>
                        </v:shape>
                        <v:shape id="Textfeld 398" o:spid="_x0000_s1124" type="#_x0000_t202" style="position:absolute;left:1487;top:1177;width:1551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3A390A4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330019815" o:spid="_x0000_s1125" style="position:absolute;left:5123;top:285;width:3956;height:3787" coordorigin="5123,285" coordsize="3955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">
                        <v:group id="Gruppieren 2058160422" o:spid="_x0000_s1126" style="position:absolute;left:6972;top:497;width:1660;height:3575" coordorigin="6972,497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">
                          <v:shape id="Textfeld 3" o:spid="_x0000_s1127" type="#_x0000_t202" style="position:absolute;left:6972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4F0D925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8" type="#_x0000_t202" style="position:absolute;left:7024;top:244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0031CA5" w14:textId="30CA9119" w:rsidR="00736DC5" w:rsidRDefault="006A412E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2045887464" o:spid="_x0000_s1129" style="position:absolute;visibility:visible;mso-wrap-style:square" from="7101,2396" to="8554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339968558" o:spid="_x0000_s1130" type="#_x0000_t75" style="position:absolute;left:6446;top:28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Textfeld 398" o:spid="_x0000_s1131" type="#_x0000_t202" style="position:absolute;left:5123;top:1112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0D08359C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9103085" o:spid="_x0000_s1132" style="position:absolute;left:8817;top:65;width:4153;height:4227" coordorigin="8817,65" coordsize="4153,4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">
                        <v:group id="Gruppieren 1861910256" o:spid="_x0000_s1133" style="position:absolute;left:8817;top:65;width:4153;height:3788" coordorigin="8817,65" coordsize="4152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">
                          <v:group id="Gruppieren 1327692570" o:spid="_x0000_s1134" style="position:absolute;left:10862;top:278;width:1661;height:3575" coordorigin="10862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">
                            <v:shape id="Textfeld 3" o:spid="_x0000_s1135" type="#_x0000_t202" style="position:absolute;left:10862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26EF2D8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36" type="#_x0000_t202" style="position:absolute;left:10915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B19A727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97782344" o:spid="_x0000_s1137" style="position:absolute;visibility:visible;mso-wrap-style:square" from="10992,2176" to="12445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933691558" o:spid="_x0000_s1138" type="#_x0000_t75" style="position:absolute;left:10337;top:6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">
                            <v:imagedata r:id="rId25" o:title="" cropbottom="33944f" cropleft="1f" cropright="2644f" recolortarget="#333 [1446]"/>
                          </v:shape>
                          <v:shape id="Textfeld 398" o:spid="_x0000_s1139" type="#_x0000_t202" style="position:absolute;left:881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24965BD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851410842" o:spid="_x0000_s1140" type="#_x0000_t75" style="position:absolute;left:10337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group id="Gruppieren 446339178" o:spid="_x0000_s1141" style="position:absolute;left:12669;width:3889;height:4292" coordorigin="12669" coordsize="3889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">
                        <v:group id="Gruppieren 675235250" o:spid="_x0000_s1142" style="position:absolute;left:12669;width:3889;height:3853" coordorigin="12669" coordsize="3889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">
                          <v:group id="Gruppieren 891730779" o:spid="_x0000_s1143" style="position:absolute;left:14451;top:278;width:1661;height:3575" coordorigin="14451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">
                            <v:shape id="Textfeld 3" o:spid="_x0000_s1144" type="#_x0000_t202" style="position:absolute;left:14451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64B59AE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5" type="#_x0000_t202" style="position:absolute;left:14504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ADA0740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84147848" o:spid="_x0000_s1146" style="position:absolute;visibility:visible;mso-wrap-style:square" from="14580,2176" to="16033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Grafik 1915986999" o:spid="_x0000_s1147" type="#_x0000_t75" style="position:absolute;left:13926;width:2632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">
                            <v:imagedata r:id="rId25" o:title="" cropbottom="33944f" cropleft="1f" cropright="2644f" recolortarget="#333 [1446]"/>
                          </v:shape>
                          <v:shape id="Textfeld 398" o:spid="_x0000_s1148" type="#_x0000_t202" style="position:absolute;left:1266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0A7205E3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829932298" o:spid="_x0000_s1149" type="#_x0000_t75" style="position:absolute;left:13926;top:2451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shape id="Textfeld 398" o:spid="_x0000_s1150" type="#_x0000_t202" style="position:absolute;left:16558;top:1086;width:6138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075C2DC9" w14:textId="77777777" w:rsidR="00736DC5" w:rsidRDefault="00736DC5" w:rsidP="00736DC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=  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A77C2" w14:paraId="5C7DB951" w14:textId="70D19F58" w:rsidTr="00736DC5">
        <w:tc>
          <w:tcPr>
            <w:tcW w:w="708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6D47A98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4962" w:type="dxa"/>
            <w:gridSpan w:val="2"/>
          </w:tcPr>
          <w:p w14:paraId="1E78497F" w14:textId="721747A1" w:rsidR="00BA77C2" w:rsidRDefault="000C1BDC" w:rsidP="00E13C64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62176" behindDoc="0" locked="0" layoutInCell="1" allowOverlap="1" wp14:anchorId="03A9EFD0" wp14:editId="252B69D5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98925</wp:posOffset>
                      </wp:positionV>
                      <wp:extent cx="175260" cy="317616"/>
                      <wp:effectExtent l="0" t="0" r="2540" b="0"/>
                      <wp:wrapNone/>
                      <wp:docPr id="1369845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8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74C369" w14:textId="7673DA57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8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683BF5" w14:textId="558C42A0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8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9EFD0" id="_x0000_s1151" style="position:absolute;margin-left:132.4pt;margin-top:7.8pt;width:13.8pt;height:25pt;z-index:25336217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">
                      <v:shape id="Textfeld 3" o:spid="_x0000_s11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474C369" w14:textId="7673DA57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683BF5" w14:textId="558C42A0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5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A77C2" w:rsidRPr="00C63632">
              <w:rPr>
                <w:rFonts w:ascii="Calibri" w:hAnsi="Calibri"/>
              </w:rPr>
              <w:t>Finde möglichst viele</w:t>
            </w:r>
            <w:r w:rsidR="00BA77C2">
              <w:rPr>
                <w:rFonts w:ascii="Calibri" w:hAnsi="Calibri"/>
              </w:rPr>
              <w:t xml:space="preserve"> gleichwertige (also gleich große) </w:t>
            </w:r>
            <w:r w:rsidR="00BA77C2">
              <w:rPr>
                <w:rFonts w:ascii="Calibri" w:hAnsi="Calibri"/>
              </w:rPr>
              <w:br/>
              <w:t>Anteile in der Streifentafel</w:t>
            </w:r>
            <w:r w:rsidR="00FC3FE7">
              <w:rPr>
                <w:rFonts w:ascii="Calibri" w:hAnsi="Calibri"/>
              </w:rPr>
              <w:t xml:space="preserve"> zu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eastAsiaTheme="minorEastAsia" w:hAnsi="Calibri"/>
              </w:rPr>
              <w:t>.</w:t>
            </w:r>
            <w:r w:rsidR="00BA77C2" w:rsidRPr="00C63632">
              <w:rPr>
                <w:rFonts w:ascii="Calibri" w:hAnsi="Calibri"/>
              </w:rPr>
              <w:t xml:space="preserve"> </w:t>
            </w:r>
            <w:r w:rsidR="00BA77C2">
              <w:rPr>
                <w:rFonts w:ascii="Calibri" w:hAnsi="Calibri"/>
              </w:rPr>
              <w:t>Was fällt Dir auf?</w:t>
            </w:r>
            <w:r w:rsidR="00736DC5" w:rsidRPr="00736DC5">
              <w:rPr>
                <w:noProof/>
              </w:rPr>
              <w:t xml:space="preserve"> 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29819E25" w14:textId="40BBD211" w:rsidR="00BA77C2" w:rsidRDefault="00BA77C2" w:rsidP="00BA77C2">
            <w:pPr>
              <w:spacing w:line="240" w:lineRule="atLeast"/>
              <w:rPr>
                <w:rFonts w:ascii="Calibri" w:hAnsi="Calibri"/>
              </w:rPr>
            </w:pPr>
          </w:p>
          <w:p w14:paraId="34DAF62B" w14:textId="1F6185F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736DC5">
        <w:tc>
          <w:tcPr>
            <w:tcW w:w="708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FC3FE7" w14:paraId="26E92D3C" w14:textId="77777777" w:rsidTr="00736DC5">
        <w:tc>
          <w:tcPr>
            <w:tcW w:w="708" w:type="dxa"/>
            <w:vMerge w:val="restart"/>
          </w:tcPr>
          <w:p w14:paraId="1E7F94E1" w14:textId="68C3CB6B" w:rsidR="00FC3FE7" w:rsidRPr="00F4582F" w:rsidRDefault="00FC3FE7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BCA7D50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1F7F3B6F" w14:textId="66C49935" w:rsidR="00FC3FE7" w:rsidRDefault="00FC3FE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4" w:type="dxa"/>
            <w:gridSpan w:val="4"/>
          </w:tcPr>
          <w:p w14:paraId="7DDD1E87" w14:textId="4FE16BE3" w:rsidR="00FC3FE7" w:rsidRPr="0069100A" w:rsidRDefault="00FC3FE7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</w:tc>
      </w:tr>
      <w:tr w:rsidR="00FC3FE7" w14:paraId="32F1A0B2" w14:textId="77777777" w:rsidTr="00736DC5">
        <w:tc>
          <w:tcPr>
            <w:tcW w:w="708" w:type="dxa"/>
            <w:vMerge/>
          </w:tcPr>
          <w:p w14:paraId="50635DC8" w14:textId="77777777" w:rsidR="00FC3FE7" w:rsidRPr="00F4582F" w:rsidRDefault="00FC3FE7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F119102" w14:textId="77777777" w:rsidR="00FC3FE7" w:rsidRDefault="00FC3FE7" w:rsidP="00FA78E9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2FF4BAEA" w14:textId="77777777" w:rsidR="00FC3FE7" w:rsidRPr="00C63632" w:rsidRDefault="00FC3FE7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5AB37DE5" w14:textId="77777777" w:rsidR="00FC3FE7" w:rsidRDefault="00FC3FE7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736DC5">
        <w:tc>
          <w:tcPr>
            <w:tcW w:w="708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01A2045F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r w:rsidR="00233266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4012" w:type="dxa"/>
            <w:gridSpan w:val="3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4239BC09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736DC5">
        <w:tc>
          <w:tcPr>
            <w:tcW w:w="708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6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364" w:type="dxa"/>
            <w:gridSpan w:val="4"/>
          </w:tcPr>
          <w:p w14:paraId="02CA2FC7" w14:textId="524994CC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736DC5">
        <w:tc>
          <w:tcPr>
            <w:tcW w:w="708" w:type="dxa"/>
          </w:tcPr>
          <w:p w14:paraId="2BD952C6" w14:textId="77777777" w:rsidR="00930181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82272" behindDoc="0" locked="0" layoutInCell="1" allowOverlap="1" wp14:anchorId="792E377E" wp14:editId="48E57A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3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76DB26" id="Gruppieren 71" o:spid="_x0000_s1026" href="https://mathe-sicher-koennen.dzlm.de/erklaervideos?nid=694" style="position:absolute;margin-left:0;margin-top:.1pt;width:18.1pt;height:13.2pt;z-index:252982272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NaC&#13;&#10;s2tkAwAAuAkAAA4AAAAAAAAAAAAAAAAALgIAAGRycy9lMm9Eb2MueG1sUEsBAi0AFAAGAAgAAAAh&#13;&#10;AKsrEsPgAAAACAEAAA8AAAAAAAAAAAAAAAAAvg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="00CB1428">
              <w:rPr>
                <w:noProof/>
              </w:rPr>
              <w:t xml:space="preserve">        </w:t>
            </w:r>
          </w:p>
          <w:p w14:paraId="2DB5B599" w14:textId="02E419BA" w:rsidR="00CB1428" w:rsidRPr="00A42631" w:rsidRDefault="00CB1428" w:rsidP="00E13C64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A42631">
              <w:rPr>
                <w:noProof/>
                <w:color w:val="327A86" w:themeColor="text2"/>
                <w:sz w:val="13"/>
                <w:szCs w:val="13"/>
              </w:rPr>
              <w:t>B2A</w:t>
            </w:r>
          </w:p>
        </w:tc>
        <w:tc>
          <w:tcPr>
            <w:tcW w:w="426" w:type="dxa"/>
          </w:tcPr>
          <w:p w14:paraId="2F0470E5" w14:textId="208B10E4" w:rsidR="00930181" w:rsidRDefault="00F17268" w:rsidP="00E13C64">
            <w:pPr>
              <w:pStyle w:val="Nummerierung"/>
              <w:spacing w:line="240" w:lineRule="atLeast"/>
            </w:pPr>
            <w:r>
              <w:t>c</w:t>
            </w:r>
            <w:r w:rsidR="00930181">
              <w:t>)</w:t>
            </w:r>
          </w:p>
        </w:tc>
        <w:tc>
          <w:tcPr>
            <w:tcW w:w="8364" w:type="dxa"/>
            <w:gridSpan w:val="4"/>
          </w:tcPr>
          <w:p w14:paraId="3CA71BD9" w14:textId="3BEF8D58" w:rsidR="00FF5334" w:rsidRDefault="00FC3FE7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82624" behindDoc="0" locked="0" layoutInCell="1" allowOverlap="1" wp14:anchorId="41A610DF" wp14:editId="15FCA91E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4273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>Schaue dir das Erklärvideo</w:t>
            </w:r>
            <w:r w:rsidR="00233266">
              <w:rPr>
                <w:rFonts w:ascii="Calibri" w:hAnsi="Calibri"/>
                <w:noProof/>
              </w:rPr>
              <w:t xml:space="preserve"> an</w:t>
            </w:r>
            <w:r w:rsidR="00F77C3F">
              <w:rPr>
                <w:rFonts w:ascii="Calibri" w:hAnsi="Calibri"/>
                <w:noProof/>
              </w:rPr>
              <w:t xml:space="preserve">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35766AB3" w:rsidR="003A6C58" w:rsidRPr="00EE11DC" w:rsidRDefault="00D277C5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356437A2" wp14:editId="3D7AA9A7">
                      <wp:simplePos x="0" y="0"/>
                      <wp:positionH relativeFrom="column">
                        <wp:posOffset>4510686</wp:posOffset>
                      </wp:positionH>
                      <wp:positionV relativeFrom="paragraph">
                        <wp:posOffset>146269</wp:posOffset>
                      </wp:positionV>
                      <wp:extent cx="937895" cy="404734"/>
                      <wp:effectExtent l="0" t="0" r="1905" b="1905"/>
                      <wp:wrapNone/>
                      <wp:docPr id="1093017939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404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F3C252" w14:textId="343BC1C0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55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mathe-sicher-koennen.dzlm.de/erklaervideos?nid=694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437A2" id="Textfeld 78" o:spid="_x0000_s1155" type="#_x0000_t202" style="position:absolute;margin-left:355.15pt;margin-top:11.5pt;width:73.85pt;height:31.8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" fillcolor="white [3201]" stroked="f" strokeweight=".5pt">
                      <v:textbo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56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03560" w14:paraId="0F1C0DD5" w14:textId="77777777" w:rsidTr="00351002">
        <w:tc>
          <w:tcPr>
            <w:tcW w:w="708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5C091A92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0F4960B" w14:textId="1213C589" w:rsidR="00003560" w:rsidRDefault="00F17268" w:rsidP="00E13C64">
            <w:pPr>
              <w:pStyle w:val="Nummerierung"/>
              <w:spacing w:line="240" w:lineRule="atLeast"/>
            </w:pPr>
            <w:r>
              <w:t>d</w:t>
            </w:r>
            <w:r w:rsidR="00930181">
              <w:t>)</w:t>
            </w:r>
          </w:p>
        </w:tc>
        <w:tc>
          <w:tcPr>
            <w:tcW w:w="8364" w:type="dxa"/>
            <w:gridSpan w:val="4"/>
          </w:tcPr>
          <w:p w14:paraId="489ECC9A" w14:textId="1B5F636F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  <w:tr w:rsidR="00BE1EF5" w14:paraId="66B0BD08" w14:textId="77777777" w:rsidTr="00351002">
        <w:trPr>
          <w:trHeight w:val="154"/>
        </w:trPr>
        <w:tc>
          <w:tcPr>
            <w:tcW w:w="708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790" w:type="dxa"/>
            <w:gridSpan w:val="5"/>
          </w:tcPr>
          <w:p w14:paraId="19B598B9" w14:textId="797C974D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26CBB27A" wp14:editId="0B00759D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BB27A" id="_x0000_s1156" type="#_x0000_t202" style="position:absolute;margin-left:374.75pt;margin-top:59.65pt;width:79.8pt;height:30.3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YJW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&#13;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459F843E" wp14:editId="5FE5B93E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843E" id="_x0000_s1157" type="#_x0000_t202" style="position:absolute;margin-left:325.1pt;margin-top:10.5pt;width:62.15pt;height:36.2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&#13;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351002">
        <w:tc>
          <w:tcPr>
            <w:tcW w:w="708" w:type="dxa"/>
          </w:tcPr>
          <w:p w14:paraId="5D9F9342" w14:textId="6FC8DF98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90464" behindDoc="0" locked="0" layoutInCell="1" allowOverlap="1" wp14:anchorId="73972D19" wp14:editId="268D347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8CFF9" id="Gruppieren 425" o:spid="_x0000_s1026" href="https://dzlm.de/vam/msk-bruchstreifen.html" style="position:absolute;margin-left:2.5pt;margin-top:1pt;width:21.65pt;height:15.55pt;z-index:252990464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DYpgBT&#13;&#10;uQMAAGQIAAAOAAAAAAAAAAAAAAAAAEMCAABkcnMvZTJvRG9jLnhtbFBLAQItAAoAAAAAAAAAIQDJ&#13;&#10;n0ykSRIAAEkSAAAUAAAAAAAAAAAAAAAAACgGAABkcnMvbWVkaWEvaW1hZ2UxLnBuZ1BLAQItAAoA&#13;&#10;AAAAAAAAIQDwDu0JgwUAAIMFAAAUAAAAAAAAAAAAAAAAAKMYAABkcnMvbWVkaWEvaW1hZ2UyLnN2&#13;&#10;Z1BLAQItABQABgAIAAAAIQBFBil/4wAAAAoBAAAPAAAAAAAAAAAAAAAAAFg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283FCD5" w14:textId="2ED8BBDD" w:rsidR="008C3B54" w:rsidRDefault="006A412E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3EB40292" wp14:editId="7195ADF9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86360</wp:posOffset>
                      </wp:positionV>
                      <wp:extent cx="181745" cy="317500"/>
                      <wp:effectExtent l="0" t="0" r="8890" b="0"/>
                      <wp:wrapNone/>
                      <wp:docPr id="2104210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74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21042104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780C3C" w14:textId="00E4DA1B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7A4865" w14:textId="668FF973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1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B40292" id="_x0000_s1158" style="position:absolute;margin-left:27pt;margin-top:6.8pt;width:14.3pt;height:25pt;z-index:253379584;mso-width-relative:margin;mso-height-relative:margin" coordorigin="50888,-4831" coordsize="18304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">
                      <v:shape id="Textfeld 3" o:spid="_x0000_s11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D780C3C" w14:textId="00E4DA1B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6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17A4865" w14:textId="668FF973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61" style="position:absolute;visibility:visible;mso-wrap-style:square" from="50888,179565" to="1415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45472" behindDoc="0" locked="0" layoutInCell="1" allowOverlap="1" wp14:anchorId="7467503E" wp14:editId="1418C9A6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-293370</wp:posOffset>
                  </wp:positionV>
                  <wp:extent cx="647700" cy="647700"/>
                  <wp:effectExtent l="0" t="0" r="0" b="0"/>
                  <wp:wrapNone/>
                  <wp:docPr id="1727019482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noProof/>
              </w:rPr>
              <w:t>Nutz</w:t>
            </w:r>
            <w:r w:rsidR="008674C1">
              <w:rPr>
                <w:noProof/>
              </w:rPr>
              <w:t>t</w:t>
            </w:r>
            <w:r w:rsidR="008C3B54">
              <w:rPr>
                <w:noProof/>
              </w:rPr>
              <w:t xml:space="preserve"> die digitalen Bruchstreifen zur Bearbeitung der Aufgabe: </w:t>
            </w:r>
            <w:r w:rsidR="008C3B54">
              <w:rPr>
                <w:noProof/>
              </w:rPr>
              <w:br/>
              <w:t>Stell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t</m:t>
              </m:r>
              <m:r>
                <w:rPr>
                  <w:rFonts w:ascii="Cambria Math" w:hAnsi="Cambria Math"/>
                  <w:noProof/>
                </w:rPr>
                <m:t xml:space="preserve">     </m:t>
              </m:r>
            </m:oMath>
            <w:r w:rsidR="008C3B54">
              <w:rPr>
                <w:rFonts w:eastAsiaTheme="minorEastAsia"/>
                <w:noProof/>
              </w:rPr>
              <w:t xml:space="preserve">mit den digitalen Bruchstreifen dar. </w:t>
            </w:r>
          </w:p>
          <w:p w14:paraId="4DE13320" w14:textId="1A6A43D9" w:rsidR="008C3B54" w:rsidRPr="008C3B54" w:rsidRDefault="00FA1EFA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963264" behindDoc="0" locked="0" layoutInCell="1" allowOverlap="1" wp14:anchorId="3444C4E0" wp14:editId="7BE82678">
                  <wp:simplePos x="0" y="0"/>
                  <wp:positionH relativeFrom="column">
                    <wp:posOffset>338638</wp:posOffset>
                  </wp:positionH>
                  <wp:positionV relativeFrom="paragraph">
                    <wp:posOffset>48895</wp:posOffset>
                  </wp:positionV>
                  <wp:extent cx="265157" cy="263434"/>
                  <wp:effectExtent l="0" t="0" r="1905" b="3810"/>
                  <wp:wrapNone/>
                  <wp:docPr id="2098807679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7DC">
              <w:rPr>
                <w:noProof/>
              </w:rPr>
              <w:drawing>
                <wp:anchor distT="0" distB="0" distL="114300" distR="114300" simplePos="0" relativeHeight="253957120" behindDoc="0" locked="0" layoutInCell="1" allowOverlap="1" wp14:anchorId="1686FEC1" wp14:editId="4B3B8D3A">
                  <wp:simplePos x="0" y="0"/>
                  <wp:positionH relativeFrom="column">
                    <wp:posOffset>879927</wp:posOffset>
                  </wp:positionH>
                  <wp:positionV relativeFrom="paragraph">
                    <wp:posOffset>15240</wp:posOffset>
                  </wp:positionV>
                  <wp:extent cx="292100" cy="306705"/>
                  <wp:effectExtent l="0" t="0" r="0" b="0"/>
                  <wp:wrapNone/>
                  <wp:docPr id="1270449178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9" r="39038" b="47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0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rFonts w:eastAsiaTheme="minorEastAsia"/>
                <w:noProof/>
              </w:rPr>
              <w:t>Zieh</w:t>
            </w:r>
            <w:r w:rsidR="008674C1">
              <w:rPr>
                <w:rFonts w:eastAsiaTheme="minorEastAsia"/>
                <w:noProof/>
              </w:rPr>
              <w:t>t</w:t>
            </w:r>
            <w:r w:rsidR="008C3B54">
              <w:rPr>
                <w:rFonts w:eastAsiaTheme="minorEastAsia"/>
                <w:noProof/>
              </w:rPr>
              <w:t xml:space="preserve">     </w:t>
            </w:r>
            <w:r>
              <w:rPr>
                <w:rFonts w:eastAsiaTheme="minorEastAsia"/>
                <w:noProof/>
              </w:rPr>
              <w:t xml:space="preserve">     </w:t>
            </w:r>
            <w:r w:rsidR="008C3B54">
              <w:rPr>
                <w:rFonts w:eastAsiaTheme="minorEastAsia"/>
                <w:noProof/>
              </w:rPr>
              <w:t xml:space="preserve">oder      </w:t>
            </w:r>
            <w:r>
              <w:rPr>
                <w:rFonts w:eastAsiaTheme="minorEastAsia"/>
                <w:noProof/>
              </w:rPr>
              <w:t xml:space="preserve"> </w:t>
            </w:r>
            <w:r w:rsidR="008C3B54">
              <w:rPr>
                <w:rFonts w:eastAsiaTheme="minorEastAsia"/>
                <w:noProof/>
              </w:rPr>
              <w:t xml:space="preserve">  auf </w:t>
            </w:r>
            <w:r w:rsidR="008674C1">
              <w:rPr>
                <w:rFonts w:eastAsiaTheme="minorEastAsia"/>
                <w:noProof/>
              </w:rPr>
              <w:t xml:space="preserve">euren </w:t>
            </w:r>
            <w:r w:rsidR="008C3B54">
              <w:rPr>
                <w:rFonts w:eastAsiaTheme="minorEastAsia"/>
                <w:noProof/>
              </w:rPr>
              <w:t>Drittel-Bruchstreifen.</w:t>
            </w:r>
          </w:p>
        </w:tc>
      </w:tr>
      <w:tr w:rsidR="008C3B54" w14:paraId="725D6B61" w14:textId="77777777" w:rsidTr="00351002">
        <w:tc>
          <w:tcPr>
            <w:tcW w:w="708" w:type="dxa"/>
          </w:tcPr>
          <w:p w14:paraId="529BEF77" w14:textId="62882EFF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24960" behindDoc="0" locked="0" layoutInCell="1" allowOverlap="1" wp14:anchorId="2E53DBFF" wp14:editId="15F1E4ED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6D6CF4C6" w14:textId="50F6E0CB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54F676D8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22F45396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4F9DC362" w14:textId="261628B4" w:rsidR="00942B5F" w:rsidRDefault="001F7845" w:rsidP="0035100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993984" behindDoc="0" locked="0" layoutInCell="1" allowOverlap="1" wp14:anchorId="35281C28" wp14:editId="4A3C939C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278809</wp:posOffset>
                      </wp:positionV>
                      <wp:extent cx="236855" cy="317500"/>
                      <wp:effectExtent l="0" t="0" r="4445" b="0"/>
                      <wp:wrapNone/>
                      <wp:docPr id="385005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19784966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690718" w14:textId="689E0F23" w:rsidR="00942B5F" w:rsidRPr="006A412E" w:rsidRDefault="00942B5F" w:rsidP="00942B5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465189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7B81B7" w14:textId="13E53DF0" w:rsidR="00942B5F" w:rsidRPr="006A412E" w:rsidRDefault="00942B5F" w:rsidP="00942B5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446789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281C28" id="_x0000_s1162" style="position:absolute;left:0;text-align:left;margin-left:26.65pt;margin-top:21.95pt;width:18.65pt;height:25pt;z-index:253993984;mso-width-relative:margin;mso-height-relative:margin" coordorigin="50888,-4831" coordsize="18304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">
                      <v:shape id="Textfeld 3" o:spid="_x0000_s11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7690718" w14:textId="689E0F23" w:rsidR="00942B5F" w:rsidRPr="006A412E" w:rsidRDefault="00942B5F" w:rsidP="00942B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7B81B7" w14:textId="13E53DF0" w:rsidR="00942B5F" w:rsidRPr="006A412E" w:rsidRDefault="00942B5F" w:rsidP="00942B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65" style="position:absolute;visibility:visible;mso-wrap-style:square" from="50888,179565" to="1415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F1615">
              <w:drawing>
                <wp:anchor distT="0" distB="0" distL="114300" distR="114300" simplePos="0" relativeHeight="254001152" behindDoc="0" locked="0" layoutInCell="1" allowOverlap="1" wp14:anchorId="60D5A21D" wp14:editId="74516DEE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304093</wp:posOffset>
                  </wp:positionV>
                  <wp:extent cx="285750" cy="262890"/>
                  <wp:effectExtent l="0" t="0" r="0" b="3810"/>
                  <wp:wrapNone/>
                  <wp:docPr id="1427566710" name="Grafik 1178" descr="Ein Bild, das Symbol, Logo, Schrif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2967" name="Grafik 1178" descr="Ein Bild, das Symbol, Logo, Schrift, Grafiken enthält.&#10;&#10;Automatisch generierte Beschreibun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t>Wie verändert sich der Teil, wie verändert sich das Ganze, wenn der Streifen feiner eingeteilt wird?</w:t>
            </w:r>
            <w:r w:rsidR="00FA1EFA" w:rsidRPr="004077DC">
              <w:t xml:space="preserve"> </w:t>
            </w:r>
          </w:p>
        </w:tc>
      </w:tr>
      <w:tr w:rsidR="005F1615" w14:paraId="3D330223" w14:textId="77777777" w:rsidTr="00351002">
        <w:tc>
          <w:tcPr>
            <w:tcW w:w="708" w:type="dxa"/>
          </w:tcPr>
          <w:p w14:paraId="75876B3B" w14:textId="77777777" w:rsidR="005F1615" w:rsidRPr="00BA77C2" w:rsidRDefault="005F1615" w:rsidP="00E13C64">
            <w:pPr>
              <w:pStyle w:val="Nummerierung"/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</w:pPr>
          </w:p>
        </w:tc>
        <w:tc>
          <w:tcPr>
            <w:tcW w:w="426" w:type="dxa"/>
          </w:tcPr>
          <w:p w14:paraId="6729BE94" w14:textId="64795C72" w:rsidR="005F1615" w:rsidRPr="00351002" w:rsidRDefault="005F1615" w:rsidP="00C619BA">
            <w:pPr>
              <w:spacing w:line="240" w:lineRule="atLeast"/>
              <w:rPr>
                <w:b/>
                <w:bCs/>
                <w:noProof/>
              </w:rPr>
            </w:pPr>
            <w:r w:rsidRPr="00351002">
              <w:rPr>
                <w:b/>
                <w:bCs/>
                <w:noProof/>
                <w:color w:val="327A86" w:themeColor="text2"/>
              </w:rPr>
              <w:t>b)</w:t>
            </w:r>
          </w:p>
        </w:tc>
        <w:tc>
          <w:tcPr>
            <w:tcW w:w="8364" w:type="dxa"/>
            <w:gridSpan w:val="4"/>
          </w:tcPr>
          <w:p w14:paraId="47810F41" w14:textId="792D1C45" w:rsidR="005F1615" w:rsidRDefault="005F1615" w:rsidP="00351002">
            <w:pPr>
              <w:spacing w:after="240" w:line="240" w:lineRule="atLeast"/>
              <w:rPr>
                <w:rFonts w:eastAsiaTheme="minorEastAsia"/>
                <w:noProof/>
              </w:rPr>
            </w:pPr>
            <w:r>
              <w:t>Stellt       dar und zieht         auf den Streifen. Was könnt ihr beobachten?</w:t>
            </w:r>
          </w:p>
        </w:tc>
      </w:tr>
      <w:tr w:rsidR="008C3B54" w14:paraId="2CCC9473" w14:textId="77777777" w:rsidTr="00351002">
        <w:tc>
          <w:tcPr>
            <w:tcW w:w="708" w:type="dxa"/>
          </w:tcPr>
          <w:p w14:paraId="36B855D3" w14:textId="3471C7A4" w:rsidR="008C3B54" w:rsidRDefault="008C3B54" w:rsidP="008C3B54">
            <w:pPr>
              <w:pStyle w:val="Nummerierung"/>
            </w:pPr>
          </w:p>
        </w:tc>
        <w:tc>
          <w:tcPr>
            <w:tcW w:w="426" w:type="dxa"/>
          </w:tcPr>
          <w:p w14:paraId="58C161F5" w14:textId="3B245383" w:rsidR="008C3B54" w:rsidRPr="008C3B54" w:rsidRDefault="00663201" w:rsidP="008C3B54">
            <w:pPr>
              <w:spacing w:line="240" w:lineRule="atLeast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661184" behindDoc="0" locked="0" layoutInCell="1" allowOverlap="1" wp14:anchorId="058C9C2E" wp14:editId="58B28E6C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774700</wp:posOffset>
                      </wp:positionV>
                      <wp:extent cx="3834765" cy="181610"/>
                      <wp:effectExtent l="0" t="0" r="635" b="0"/>
                      <wp:wrapNone/>
                      <wp:docPr id="977321848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4765" cy="181610"/>
                                <a:chOff x="0" y="0"/>
                                <a:chExt cx="3834765" cy="181610"/>
                              </a:xfrm>
                            </wpg:grpSpPr>
                            <wps:wsp>
                              <wps:cNvPr id="1834326775" name="Textfeld 424"/>
                              <wps:cNvSpPr txBox="1"/>
                              <wps:spPr>
                                <a:xfrm>
                                  <a:off x="0" y="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4C865" w14:textId="3944BFAE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2351489" name="Textfeld 424"/>
                              <wps:cNvSpPr txBox="1"/>
                              <wps:spPr>
                                <a:xfrm>
                                  <a:off x="3679190" y="635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A27BF" w14:textId="1CC62E54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8C9C2E" id="Gruppieren 427" o:spid="_x0000_s1166" style="position:absolute;margin-left:21.3pt;margin-top:61pt;width:301.95pt;height:14.3pt;z-index:253661184" coordsize="38347,1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">
                      <v:shape id="Textfeld 424" o:spid="_x0000_s1167" type="#_x0000_t202" style="position:absolute;width:1555;height:1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" fillcolor="white [3212]" stroked="f" strokeweight=".5pt">
                        <v:textbox inset="0,0,0,0">
                          <w:txbxContent>
                            <w:p w14:paraId="7D84C865" w14:textId="3944BFAE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4" o:spid="_x0000_s1168" type="#_x0000_t202" style="position:absolute;left:36791;top:6;width:1556;height:1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" fillcolor="white [3212]" stroked="f" strokeweight=".5pt">
                        <v:textbox inset="0,0,0,0">
                          <w:txbxContent>
                            <w:p w14:paraId="075A27BF" w14:textId="1CC62E54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1615">
              <w:rPr>
                <w:b/>
                <w:bCs/>
                <w:color w:val="327A86"/>
              </w:rPr>
              <w:t>c</w:t>
            </w:r>
            <w:r w:rsidR="008C3B54" w:rsidRPr="008C3B54">
              <w:rPr>
                <w:b/>
                <w:bCs/>
                <w:color w:val="327A86"/>
              </w:rPr>
              <w:t>)</w:t>
            </w:r>
          </w:p>
        </w:tc>
        <w:tc>
          <w:tcPr>
            <w:tcW w:w="8364" w:type="dxa"/>
            <w:gridSpan w:val="4"/>
          </w:tcPr>
          <w:p w14:paraId="6E3F45B0" w14:textId="7FC59285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  <w:r w:rsidR="00942B5F">
              <w:rPr>
                <w:noProof/>
              </w:rPr>
              <w:t>Kontrolliere mit den digitalen Bruchstreifen.</w:t>
            </w:r>
          </w:p>
          <w:p w14:paraId="0C61683A" w14:textId="1A531827" w:rsidR="008C3B54" w:rsidRDefault="00942B5F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59FEBD26" wp14:editId="36D8E061">
                      <wp:simplePos x="0" y="0"/>
                      <wp:positionH relativeFrom="column">
                        <wp:posOffset>4343802</wp:posOffset>
                      </wp:positionH>
                      <wp:positionV relativeFrom="paragraph">
                        <wp:posOffset>41484</wp:posOffset>
                      </wp:positionV>
                      <wp:extent cx="1452880" cy="466090"/>
                      <wp:effectExtent l="0" t="0" r="7620" b="92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2880" cy="466090"/>
                              </a:xfrm>
                              <a:prstGeom prst="wedgeRoundRectCallout">
                                <a:avLst>
                                  <a:gd name="adj1" fmla="val -31697"/>
                                  <a:gd name="adj2" fmla="val 6364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EBD26" id="Sprechblase: rechteckig mit abgerundeten Ecken 70" o:spid="_x0000_s1169" type="#_x0000_t62" style="position:absolute;margin-left:342.05pt;margin-top:3.25pt;width:114.4pt;height:36.7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" adj="3953,24547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E83325" w14:textId="62A54EB8" w:rsidR="008C3B54" w:rsidRDefault="00942B5F" w:rsidP="008C3B5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991936" behindDoc="0" locked="0" layoutInCell="1" allowOverlap="1" wp14:anchorId="04909F41" wp14:editId="207C9645">
                  <wp:simplePos x="0" y="0"/>
                  <wp:positionH relativeFrom="column">
                    <wp:posOffset>4073669</wp:posOffset>
                  </wp:positionH>
                  <wp:positionV relativeFrom="paragraph">
                    <wp:posOffset>289150</wp:posOffset>
                  </wp:positionV>
                  <wp:extent cx="286047" cy="263163"/>
                  <wp:effectExtent l="0" t="0" r="6350" b="3810"/>
                  <wp:wrapNone/>
                  <wp:docPr id="153922967" name="Grafik 1178" descr="Ein Bild, das Symbol, Logo, Schrif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2967" name="Grafik 1178" descr="Ein Bild, das Symbol, Logo, Schrift, Grafiken enthält.&#10;&#10;Automatisch generierte Beschreibun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7" cy="26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FA" w:rsidRPr="004077DC">
              <w:rPr>
                <w:noProof/>
              </w:rPr>
              <w:drawing>
                <wp:anchor distT="0" distB="0" distL="114300" distR="114300" simplePos="0" relativeHeight="253965312" behindDoc="0" locked="0" layoutInCell="1" allowOverlap="1" wp14:anchorId="602F860F" wp14:editId="2CE630FB">
                  <wp:simplePos x="0" y="0"/>
                  <wp:positionH relativeFrom="column">
                    <wp:posOffset>4083446</wp:posOffset>
                  </wp:positionH>
                  <wp:positionV relativeFrom="paragraph">
                    <wp:posOffset>824085</wp:posOffset>
                  </wp:positionV>
                  <wp:extent cx="265157" cy="263434"/>
                  <wp:effectExtent l="0" t="0" r="1905" b="3810"/>
                  <wp:wrapNone/>
                  <wp:docPr id="1712259880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320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3712" behindDoc="0" locked="0" layoutInCell="1" allowOverlap="1" wp14:anchorId="58E9DEEF" wp14:editId="550EB42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759460</wp:posOffset>
                      </wp:positionV>
                      <wp:extent cx="3825240" cy="339590"/>
                      <wp:effectExtent l="0" t="0" r="0" b="3810"/>
                      <wp:wrapNone/>
                      <wp:docPr id="1754530419" name="Gruppieren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5240" cy="339590"/>
                                <a:chOff x="0" y="0"/>
                                <a:chExt cx="3825240" cy="339590"/>
                              </a:xfrm>
                            </wpg:grpSpPr>
                            <wps:wsp>
                              <wps:cNvPr id="12555315" name="Textfeld 424"/>
                              <wps:cNvSpPr txBox="1"/>
                              <wps:spPr>
                                <a:xfrm>
                                  <a:off x="3669665" y="7493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10D802" w14:textId="36A2288F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747967" name="Textfeld 424"/>
                              <wps:cNvSpPr txBox="1"/>
                              <wps:spPr>
                                <a:xfrm>
                                  <a:off x="0" y="7620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166033" w14:textId="77777777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0196769" name="Textfeld 425"/>
                              <wps:cNvSpPr txBox="1"/>
                              <wps:spPr>
                                <a:xfrm>
                                  <a:off x="319405" y="74295"/>
                                  <a:ext cx="3187220" cy="265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35EE60" w14:textId="77777777" w:rsidR="00BA5A6A" w:rsidRDefault="00BA5A6A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2118063" name="Gruppieren 2"/>
                              <wpg:cNvGrpSpPr/>
                              <wpg:grpSpPr>
                                <a:xfrm>
                                  <a:off x="42799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968200810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47EB23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2064542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44E45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8245652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77723423" name="Gruppieren 2"/>
                              <wpg:cNvGrpSpPr/>
                              <wpg:grpSpPr>
                                <a:xfrm>
                                  <a:off x="850900" y="0"/>
                                  <a:ext cx="158750" cy="304165"/>
                                  <a:chOff x="21725" y="-4831"/>
                                  <a:chExt cx="159954" cy="305281"/>
                                </a:xfrm>
                              </wpg:grpSpPr>
                              <wps:wsp>
                                <wps:cNvPr id="914834775" name="Textfeld 3"/>
                                <wps:cNvSpPr txBox="1"/>
                                <wps:spPr>
                                  <a:xfrm>
                                    <a:off x="2172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61933" w14:textId="0B59A435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9618860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C9BED7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55384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61482114" name="Gruppieren 2"/>
                              <wpg:cNvGrpSpPr/>
                              <wpg:grpSpPr>
                                <a:xfrm>
                                  <a:off x="135445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971260345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389B3C" w14:textId="47E5FB06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450748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C5028B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1946644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31494251" name="Gruppieren 2"/>
                              <wpg:cNvGrpSpPr/>
                              <wpg:grpSpPr>
                                <a:xfrm>
                                  <a:off x="180530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1721597544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693D06" w14:textId="2853AF9C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603571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88BA0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133849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40767605" name="Gruppieren 2"/>
                              <wpg:cNvGrpSpPr/>
                              <wpg:grpSpPr>
                                <a:xfrm>
                                  <a:off x="2295525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351345557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8EAA9" w14:textId="59062D6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22914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6B3AF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896767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99805243" name="Gruppieren 2"/>
                              <wpg:cNvGrpSpPr/>
                              <wpg:grpSpPr>
                                <a:xfrm>
                                  <a:off x="2763520" y="0"/>
                                  <a:ext cx="158750" cy="304165"/>
                                  <a:chOff x="21722" y="-4831"/>
                                  <a:chExt cx="159954" cy="305281"/>
                                </a:xfrm>
                              </wpg:grpSpPr>
                              <wps:wsp>
                                <wps:cNvPr id="591242583" name="Textfeld 3"/>
                                <wps:cNvSpPr txBox="1"/>
                                <wps:spPr>
                                  <a:xfrm>
                                    <a:off x="21722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FA1FC0" w14:textId="154C42B9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3510333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1A77C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4953085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6476838" name="Gruppieren 2"/>
                              <wpg:cNvGrpSpPr/>
                              <wpg:grpSpPr>
                                <a:xfrm>
                                  <a:off x="322961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493956394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FA5975" w14:textId="4919322A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986133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C783C4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114960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E9DEEF" id="Gruppieren 426" o:spid="_x0000_s1170" style="position:absolute;margin-left:.45pt;margin-top:59.8pt;width:301.2pt;height:26.75pt;z-index:253683712" coordsize="38252,3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">
                      <v:shape id="Textfeld 424" o:spid="_x0000_s1171" type="#_x0000_t202" style="position:absolute;left:36696;top:749;width:1556;height:1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" fillcolor="white [3212]" stroked="f" strokeweight=".5pt">
                        <v:textbox inset="0,0,0,0">
                          <w:txbxContent>
                            <w:p w14:paraId="7610D802" w14:textId="36A2288F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424" o:spid="_x0000_s1172" type="#_x0000_t202" style="position:absolute;top:762;width:1555;height:1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9166033" w14:textId="77777777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5" o:spid="_x0000_s1173" type="#_x0000_t202" style="position:absolute;left:3194;top:742;width:31872;height:2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" fillcolor="white [3201]" stroked="f" strokeweight=".5pt">
                        <v:textbox>
                          <w:txbxContent>
                            <w:p w14:paraId="7835EE60" w14:textId="77777777" w:rsidR="00BA5A6A" w:rsidRDefault="00BA5A6A"/>
                          </w:txbxContent>
                        </v:textbox>
                      </v:shape>
                      <v:group id="_x0000_s1174" style="position:absolute;left:4279;width:1588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">
                        <v:shape id="Textfeld 3" o:spid="_x0000_s1175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1B47EB23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76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144E45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77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78" style="position:absolute;left:8509;width:1587;height:3041" coordorigin="21725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">
                        <v:shape id="Textfeld 3" o:spid="_x0000_s1179" type="#_x0000_t202" style="position:absolute;left:2172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9261933" w14:textId="0B59A435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80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6C9BED7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1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2" style="position:absolute;left:13544;width:1588;height:3041" coordorigin="28256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">
                        <v:shape id="Textfeld 3" o:spid="_x0000_s1183" type="#_x0000_t202" style="position:absolute;left:2825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389B3C" w14:textId="47E5FB06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4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2C5028B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5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86" style="position:absolute;left:18053;width:1587;height:3041" coordorigin="28256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">
                        <v:shape id="Textfeld 3" o:spid="_x0000_s1187" type="#_x0000_t202" style="position:absolute;left:2825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693D06" w14:textId="2853AF9C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88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4988BA0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9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0" style="position:absolute;left:22955;width:1587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">
                        <v:shape id="Textfeld 3" o:spid="_x0000_s1191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A58EAA9" w14:textId="59062D6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192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7626B3AF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3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4" style="position:absolute;left:27635;width:1587;height:3041" coordorigin="21722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">
                        <v:shape id="Textfeld 3" o:spid="_x0000_s1195" type="#_x0000_t202" style="position:absolute;left:21722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DFA1FC0" w14:textId="154C42B9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6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A91A77C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7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98" style="position:absolute;left:32296;width:1587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">
                        <v:shape id="Textfeld 3" o:spid="_x0000_s1199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7FA5975" w14:textId="4919322A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00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FC783C4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201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B55A93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72230C2D" wp14:editId="61D987B7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1280795</wp:posOffset>
                      </wp:positionV>
                      <wp:extent cx="1444625" cy="419100"/>
                      <wp:effectExtent l="0" t="323850" r="22225" b="1905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625" cy="419100"/>
                              </a:xfrm>
                              <a:prstGeom prst="wedgeRoundRectCallout">
                                <a:avLst>
                                  <a:gd name="adj1" fmla="val -16936"/>
                                  <a:gd name="adj2" fmla="val -122001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0C2D" id="Sprechblase: rechteckig mit abgerundeten Ecken 71" o:spid="_x0000_s1202" type="#_x0000_t62" style="position:absolute;margin-left:307.5pt;margin-top:100.85pt;width:113.75pt;height:33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" adj="7142,-15552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4DDE711B" wp14:editId="26D7BD01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711B" id="Textfeld 77" o:spid="_x0000_s1203" type="#_x0000_t202" style="position:absolute;margin-left:340.95pt;margin-top:65.15pt;width:48.5pt;height:21.4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+E7GwIAADM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&#13;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 w:rsidRPr="00201117">
              <w:rPr>
                <w:noProof/>
                <w:lang w:eastAsia="de-DE"/>
              </w:rPr>
              <w:drawing>
                <wp:anchor distT="0" distB="0" distL="114300" distR="114300" simplePos="0" relativeHeight="253228032" behindDoc="0" locked="0" layoutInCell="1" allowOverlap="1" wp14:anchorId="4E530275" wp14:editId="457BAA26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C3B54"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4A8659A1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1C8AE766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351002">
        <w:tc>
          <w:tcPr>
            <w:tcW w:w="708" w:type="dxa"/>
          </w:tcPr>
          <w:p w14:paraId="2A09F701" w14:textId="0CE51F3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1F29534D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C13CCED" w14:textId="3FE61899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64" w:type="dxa"/>
              <w:tblLayout w:type="fixed"/>
              <w:tblLook w:val="0600" w:firstRow="0" w:lastRow="0" w:firstColumn="0" w:lastColumn="0" w:noHBand="1" w:noVBand="1"/>
            </w:tblPr>
            <w:tblGrid>
              <w:gridCol w:w="8064"/>
            </w:tblGrid>
            <w:tr w:rsidR="008C3B54" w14:paraId="5982D1F2" w14:textId="77777777" w:rsidTr="00A42631">
              <w:trPr>
                <w:trHeight w:val="2508"/>
              </w:trPr>
              <w:tc>
                <w:tcPr>
                  <w:tcW w:w="8064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3641"/>
              <w:gridCol w:w="373"/>
              <w:gridCol w:w="3521"/>
            </w:tblGrid>
            <w:tr w:rsidR="008C3B54" w14:paraId="7C22BDA7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4"/>
              </w:trPr>
              <w:tc>
                <w:tcPr>
                  <w:tcW w:w="8032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A42631">
              <w:trPr>
                <w:trHeight w:val="300"/>
              </w:trPr>
              <w:tc>
                <w:tcPr>
                  <w:tcW w:w="497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6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A42631">
              <w:trPr>
                <w:trHeight w:val="1803"/>
              </w:trPr>
              <w:tc>
                <w:tcPr>
                  <w:tcW w:w="4138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0FC26543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  <w:r w:rsidR="00B55A93">
                    <w:t>.</w:t>
                  </w:r>
                </w:p>
                <w:p w14:paraId="1615EA5F" w14:textId="63C89959" w:rsidR="008C3B54" w:rsidRDefault="008C3B54" w:rsidP="009A01B2">
                  <w:pPr>
                    <w:pStyle w:val="Listenabsatz"/>
                  </w:pPr>
                  <w:r>
                    <w:t>Insgesamt sind es jetzt  …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t>…</w:t>
                  </w:r>
                </w:p>
              </w:tc>
              <w:tc>
                <w:tcPr>
                  <w:tcW w:w="3894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7156C1B2" w:rsidR="008C3B54" w:rsidRPr="00CE0BF2" w:rsidRDefault="008C3B54" w:rsidP="009A01B2">
                  <w:pPr>
                    <w:pStyle w:val="Listenabsatz"/>
                  </w:pPr>
                  <w:r>
                    <w:t xml:space="preserve"> Aus mehreren kleineren Feldern wird …</w:t>
                  </w:r>
                  <w:r w:rsidRPr="00CE0BF2">
                    <w:t xml:space="preserve">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2851AD52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 w:rsidR="00B55A93">
                    <w:t xml:space="preserve"> </w:t>
                  </w:r>
                  <w:r>
                    <w:t xml:space="preserve">werden zusammengefasst zu </w:t>
                  </w:r>
                  <w:r w:rsidRPr="00CE0BF2">
                    <w:t>...</w:t>
                  </w:r>
                </w:p>
                <w:p w14:paraId="78ED988D" w14:textId="4E8B062D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  <w:r w:rsidR="00B55A93">
                    <w:t>.</w:t>
                  </w:r>
                </w:p>
                <w:p w14:paraId="4E024DE3" w14:textId="6072EC97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736DC5">
        <w:tc>
          <w:tcPr>
            <w:tcW w:w="708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790" w:type="dxa"/>
            <w:gridSpan w:val="5"/>
          </w:tcPr>
          <w:p w14:paraId="77A7FBB5" w14:textId="08307089" w:rsidR="008C3B54" w:rsidRPr="0093552E" w:rsidRDefault="005E69F8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1632" behindDoc="0" locked="0" layoutInCell="1" allowOverlap="1" wp14:anchorId="69FB2B60" wp14:editId="6C60112B">
                      <wp:simplePos x="0" y="0"/>
                      <wp:positionH relativeFrom="column">
                        <wp:posOffset>727748</wp:posOffset>
                      </wp:positionH>
                      <wp:positionV relativeFrom="paragraph">
                        <wp:posOffset>356216</wp:posOffset>
                      </wp:positionV>
                      <wp:extent cx="158820" cy="317616"/>
                      <wp:effectExtent l="0" t="0" r="6350" b="0"/>
                      <wp:wrapNone/>
                      <wp:docPr id="2104210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20" cy="317616"/>
                                <a:chOff x="40892" y="-4831"/>
                                <a:chExt cx="159954" cy="318283"/>
                              </a:xfrm>
                            </wpg:grpSpPr>
                            <wps:wsp>
                              <wps:cNvPr id="2104210503" name="Textfeld 3"/>
                              <wps:cNvSpPr txBox="1"/>
                              <wps:spPr>
                                <a:xfrm>
                                  <a:off x="40892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84B9F" w14:textId="3C61A119" w:rsidR="005E69F8" w:rsidRPr="00663201" w:rsidRDefault="005E69F8" w:rsidP="00161D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4" name="Textfeld 3"/>
                              <wps:cNvSpPr txBox="1"/>
                              <wps:spPr>
                                <a:xfrm>
                                  <a:off x="54152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9E4A8" w14:textId="086E05BE" w:rsidR="005E69F8" w:rsidRPr="00663201" w:rsidRDefault="005E69F8" w:rsidP="00161D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FB2B60" id="_x0000_s1204" style="position:absolute;margin-left:57.3pt;margin-top:28.05pt;width:12.5pt;height:25pt;z-index:253381632;mso-width-relative:margin;mso-height-relative:margin" coordorigin="40892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">
                      <v:shape id="Textfeld 3" o:spid="_x0000_s1205" type="#_x0000_t202" style="position:absolute;left:40892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F84B9F" w14:textId="3C61A119" w:rsidR="005E69F8" w:rsidRPr="00663201" w:rsidRDefault="005E69F8" w:rsidP="00161D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06" type="#_x0000_t202" style="position:absolute;left:54152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979E4A8" w14:textId="086E05BE" w:rsidR="005E69F8" w:rsidRPr="00663201" w:rsidRDefault="005E69F8" w:rsidP="00161D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0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t>Gleich große Anteile ablesen und einzeichnen</w:t>
            </w:r>
          </w:p>
        </w:tc>
      </w:tr>
      <w:tr w:rsidR="008C3B54" w14:paraId="099585B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EDB4758" w14:textId="051B2A82" w:rsidR="008C3B54" w:rsidRPr="00CE3A95" w:rsidRDefault="005E69F8" w:rsidP="00A42631">
            <w:pPr>
              <w:pStyle w:val="Nummerierung"/>
              <w:spacing w:after="120" w:line="240" w:lineRule="atLeast"/>
              <w:rPr>
                <w:b w:val="0"/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3680" behindDoc="0" locked="0" layoutInCell="1" allowOverlap="1" wp14:anchorId="6C92E37B" wp14:editId="374BA167">
                      <wp:simplePos x="0" y="0"/>
                      <wp:positionH relativeFrom="column">
                        <wp:posOffset>3070299</wp:posOffset>
                      </wp:positionH>
                      <wp:positionV relativeFrom="paragraph">
                        <wp:posOffset>-78740</wp:posOffset>
                      </wp:positionV>
                      <wp:extent cx="175260" cy="317616"/>
                      <wp:effectExtent l="0" t="0" r="15240" b="6350"/>
                      <wp:wrapNone/>
                      <wp:docPr id="2104210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30514" w14:textId="7FDEEC56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A6B20B" w14:textId="261DA6CA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2E37B" id="_x0000_s1208" style="position:absolute;margin-left:241.75pt;margin-top:-6.2pt;width:13.8pt;height:25pt;z-index:25338368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">
                      <v:shape id="Textfeld 3" o:spid="_x0000_s120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2C30514" w14:textId="7FDEEC56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EA6B20B" w14:textId="261DA6CA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rPr>
                <w:b w:val="0"/>
                <w:color w:val="auto"/>
              </w:rPr>
              <w:t>Zeichn</w:t>
            </w:r>
            <w:r w:rsidR="008C3B54" w:rsidRPr="003A5D9A">
              <w:rPr>
                <w:b w:val="0"/>
                <w:color w:val="auto"/>
              </w:rPr>
              <w:t>e</w:t>
            </w:r>
            <w:r>
              <w:rPr>
                <w:b w:val="0"/>
                <w:color w:val="auto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D0D0D"/>
                  <w:szCs w:val="24"/>
                  <w:lang w:eastAsia="de-DE"/>
                </w:rPr>
                <m:t xml:space="preserve"> </m:t>
              </m:r>
            </m:oMath>
            <w:r w:rsidR="008C3B54" w:rsidRPr="003A5D9A">
              <w:rPr>
                <w:b w:val="0"/>
                <w:color w:val="auto"/>
              </w:rPr>
              <w:t>ein. Welche Anteil</w:t>
            </w:r>
            <w:r w:rsidR="008C3B54">
              <w:rPr>
                <w:b w:val="0"/>
                <w:color w:val="auto"/>
              </w:rPr>
              <w:t>e</w:t>
            </w:r>
            <w:r w:rsidR="008C3B54" w:rsidRPr="003A5D9A">
              <w:rPr>
                <w:b w:val="0"/>
                <w:color w:val="auto"/>
              </w:rPr>
              <w:t xml:space="preserve"> </w:t>
            </w:r>
            <w:r w:rsidR="008C3B54">
              <w:rPr>
                <w:b w:val="0"/>
                <w:color w:val="auto"/>
              </w:rPr>
              <w:t>sind</w:t>
            </w:r>
            <w:r w:rsidR="008C3B54" w:rsidRPr="003A5D9A">
              <w:rPr>
                <w:b w:val="0"/>
                <w:color w:val="auto"/>
              </w:rPr>
              <w:t xml:space="preserve"> genauso groß wie</w:t>
            </w:r>
            <w:r>
              <w:rPr>
                <w:b w:val="0"/>
                <w:color w:val="auto"/>
              </w:rPr>
              <w:t xml:space="preserve">     </w:t>
            </w:r>
            <w:r w:rsidR="008C3B54" w:rsidRPr="003A5D9A">
              <w:rPr>
                <w:b w:val="0"/>
                <w:color w:val="auto"/>
              </w:rPr>
              <w:t>?</w:t>
            </w:r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54313A40" w:rsidR="008C3B54" w:rsidRPr="00CE3A95" w:rsidRDefault="008C3B54" w:rsidP="008C3B54">
            <w:pPr>
              <w:spacing w:line="240" w:lineRule="atLeast"/>
            </w:pPr>
            <w:r>
              <w:t>Finde mit der Streifentafel</w:t>
            </w:r>
            <w:r w:rsidR="00942B5F">
              <w:t xml:space="preserve"> oder den digitalen Bruchstreifen</w:t>
            </w:r>
            <w:r>
              <w:t xml:space="preserve">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0F3A0FE0" w14:textId="55D696DE" w:rsidR="00942B5F" w:rsidRDefault="00942B5F" w:rsidP="009A01B2">
            <w:pPr>
              <w:pStyle w:val="Listenabsatz"/>
            </w:pPr>
            <w:r>
              <w:t>Warum kannst du den Anteil 4/6 nicht in einem Halbe-Streifen vergröbern?</w:t>
            </w:r>
          </w:p>
          <w:p w14:paraId="6EF27812" w14:textId="2C9CE2EA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19BA0812" w:rsidR="008C3B54" w:rsidRDefault="008C3B54" w:rsidP="009A01B2">
            <w:pPr>
              <w:pStyle w:val="Listenabsatz"/>
            </w:pPr>
            <w:r>
              <w:t xml:space="preserve">Wie viele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78"/>
              <w:gridCol w:w="726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161C6B16" w:rsidR="008C3B54" w:rsidRPr="00502804" w:rsidRDefault="00BA1532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92928" behindDoc="0" locked="0" layoutInCell="1" allowOverlap="1" wp14:anchorId="5B44F5FE" wp14:editId="3021293C">
                            <wp:simplePos x="0" y="0"/>
                            <wp:positionH relativeFrom="column">
                              <wp:posOffset>-10079</wp:posOffset>
                            </wp:positionH>
                            <wp:positionV relativeFrom="paragraph">
                              <wp:posOffset>167951</wp:posOffset>
                            </wp:positionV>
                            <wp:extent cx="372245" cy="2184873"/>
                            <wp:effectExtent l="0" t="0" r="0" b="0"/>
                            <wp:wrapNone/>
                            <wp:docPr id="863830292" name="Gruppieren 4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2245" cy="2184873"/>
                                      <a:chOff x="0" y="0"/>
                                      <a:chExt cx="372245" cy="218487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81095744" name="Grafik 12333258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485" y="0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5199537" name="Grafik 18258260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849549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64619896" name="Grafik 7681521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1699098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05AB5D7" id="Gruppieren 428" o:spid="_x0000_s1026" style="position:absolute;margin-left:-.8pt;margin-top:13.2pt;width:29.3pt;height:172.05pt;z-index:253692928" coordsize="3722,218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">
                            <v:shape id="Grafik 1233325805" o:spid="_x0000_s1027" type="#_x0000_t75" style="position:absolute;left:64;width:3658;height:485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">
                              <v:imagedata r:id="rId72" o:title="" recolortarget="#727272 [1449]"/>
                            </v:shape>
                            <v:shape id="Grafik 1825826032" o:spid="_x0000_s1028" type="#_x0000_t75" style="position:absolute;top:8495;width:3657;height:485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">
                              <v:imagedata r:id="rId72" o:title="" recolortarget="#727272 [1449]"/>
                            </v:shape>
                            <v:shape id="Grafik 768152106" o:spid="_x0000_s1029" type="#_x0000_t75" style="position:absolute;top:16990;width:3657;height:485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">
                              <v:imagedata r:id="rId72" o:title="" recolortarget="#727272 [1449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62" w:type="dxa"/>
                  <w:vAlign w:val="center"/>
                </w:tcPr>
                <w:p w14:paraId="48EC8C9D" w14:textId="4CF58D63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18121D87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55710180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1F05FE9E" w14:textId="24F28A04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0A037F64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49E515CA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6A638B17" w14:textId="51124A3B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433ACD69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48384EF8" w14:textId="04340CBD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74F9C422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087B845" w14:textId="75C9BFB9" w:rsidR="008C3B54" w:rsidRDefault="005E69F8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5728" behindDoc="0" locked="0" layoutInCell="1" allowOverlap="1" wp14:anchorId="59631231" wp14:editId="6B7BBE3D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90795</wp:posOffset>
                      </wp:positionV>
                      <wp:extent cx="175260" cy="317616"/>
                      <wp:effectExtent l="0" t="0" r="15240" b="6350"/>
                      <wp:wrapNone/>
                      <wp:docPr id="2104210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8CCEE" w14:textId="5A945D7C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AAB0F0" w14:textId="08D3508A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631231" id="_x0000_s1212" style="position:absolute;margin-left:209.75pt;margin-top:7.15pt;width:13.8pt;height:25pt;z-index:25338572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">
                      <v:shape id="Textfeld 3" o:spid="_x0000_s121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F08CCEE" w14:textId="5A945D7C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FAAB0F0" w14:textId="08D3508A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 xml:space="preserve">Man findet durch Verfeinern des </w:t>
            </w:r>
            <w:r w:rsidR="008C3B54">
              <w:t>Sechstel-</w:t>
            </w:r>
            <w:r w:rsidR="008C3B54" w:rsidRPr="00C63632">
              <w:t>Streifens nicht so leicht eine Anzahl von Neunteln, die zusammen genauso groß ist wie</w:t>
            </w:r>
            <w:r>
              <w:t xml:space="preserve">      . W</w:t>
            </w:r>
            <w:r w:rsidR="008C3B54" w:rsidRPr="00C63632">
              <w:t>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596C2BF1" w:rsidR="008C3B54" w:rsidRDefault="003A5DF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7776" behindDoc="0" locked="0" layoutInCell="1" allowOverlap="1" wp14:anchorId="7EE7E4DB" wp14:editId="053E117D">
                      <wp:simplePos x="0" y="0"/>
                      <wp:positionH relativeFrom="column">
                        <wp:posOffset>2180690</wp:posOffset>
                      </wp:positionH>
                      <wp:positionV relativeFrom="paragraph">
                        <wp:posOffset>51592</wp:posOffset>
                      </wp:positionV>
                      <wp:extent cx="185782" cy="317560"/>
                      <wp:effectExtent l="0" t="0" r="5080" b="0"/>
                      <wp:wrapNone/>
                      <wp:docPr id="210421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782" cy="317560"/>
                                <a:chOff x="46821" y="-4831"/>
                                <a:chExt cx="187109" cy="318227"/>
                              </a:xfrm>
                            </wpg:grpSpPr>
                            <wps:wsp>
                              <wps:cNvPr id="210421051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2E077C" w14:textId="2DC58697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6" name="Textfeld 3"/>
                              <wps:cNvSpPr txBox="1"/>
                              <wps:spPr>
                                <a:xfrm>
                                  <a:off x="46821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FE130B" w14:textId="0DC91B23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7E4DB" id="_x0000_s1216" style="position:absolute;margin-left:171.7pt;margin-top:4.05pt;width:14.65pt;height:25pt;z-index:253387776;mso-width-relative:margin;mso-height-relative:margin" coordorigin="46821,-4831" coordsize="187109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">
                      <v:shape id="Textfeld 3" o:spid="_x0000_s121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22E077C" w14:textId="2DC58697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8" type="#_x0000_t202" style="position:absolute;left:46821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3FE130B" w14:textId="0DC91B23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 </w:t>
            </w:r>
          </w:p>
        </w:tc>
      </w:tr>
      <w:tr w:rsidR="008C3B54" w14:paraId="19F57CDE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177BBFAE" w14:textId="0CAFBBB2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772AF419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086B03FD" w14:textId="70EB11EA" w:rsidR="008C3B54" w:rsidRDefault="008C3B54" w:rsidP="008C3B54">
            <w:pPr>
              <w:spacing w:line="240" w:lineRule="atLeast"/>
            </w:pPr>
            <w:r>
              <w:t xml:space="preserve">Finde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="003A5DF0">
              <w:t xml:space="preserve">  </w:t>
            </w:r>
            <w:r w:rsidR="005E69F8">
              <w:t xml:space="preserve">    </w:t>
            </w:r>
            <w:r w:rsidR="00CD41E0">
              <w:t>.</w:t>
            </w:r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</w:t>
            </w:r>
            <w:proofErr w:type="spellStart"/>
            <w:r>
              <w:t>teile</w:t>
            </w:r>
            <w:proofErr w:type="spellEnd"/>
            <w:r>
              <w:t xml:space="preserve">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736DC5">
        <w:tc>
          <w:tcPr>
            <w:tcW w:w="708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790" w:type="dxa"/>
            <w:gridSpan w:val="5"/>
          </w:tcPr>
          <w:p w14:paraId="74657D2D" w14:textId="4BECE228" w:rsidR="008C3B54" w:rsidRPr="0097371C" w:rsidRDefault="00CD41E0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5968" behindDoc="0" locked="0" layoutInCell="1" allowOverlap="1" wp14:anchorId="385F633E" wp14:editId="2990A387">
                      <wp:simplePos x="0" y="0"/>
                      <wp:positionH relativeFrom="column">
                        <wp:posOffset>3657840</wp:posOffset>
                      </wp:positionH>
                      <wp:positionV relativeFrom="paragraph">
                        <wp:posOffset>324485</wp:posOffset>
                      </wp:positionV>
                      <wp:extent cx="175260" cy="305973"/>
                      <wp:effectExtent l="0" t="0" r="2540" b="0"/>
                      <wp:wrapNone/>
                      <wp:docPr id="21042105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05973"/>
                                <a:chOff x="57419" y="-4831"/>
                                <a:chExt cx="176511" cy="306729"/>
                              </a:xfrm>
                            </wpg:grpSpPr>
                            <wps:wsp>
                              <wps:cNvPr id="21042105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21A23" w14:textId="7722BDBE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3" name="Textfeld 3"/>
                              <wps:cNvSpPr txBox="1"/>
                              <wps:spPr>
                                <a:xfrm>
                                  <a:off x="70694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02FEF" w14:textId="0AD60C6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5F633E" id="_x0000_s1220" style="position:absolute;margin-left:4in;margin-top:25.55pt;width:13.8pt;height:24.1pt;z-index:253395968;mso-width-relative:margin;mso-height-relative:margin" coordorigin="57419,-4831" coordsize="176511,306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">
                      <v:shape id="Textfeld 3" o:spid="_x0000_s12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4A21A23" w14:textId="7722BDBE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22" type="#_x0000_t202" style="position:absolute;left:70694;top:1379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A802FEF" w14:textId="0AD60C6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E147FB">
              <w:t>Wenn die Streifentafel nicht reicht</w:t>
            </w:r>
          </w:p>
        </w:tc>
      </w:tr>
      <w:tr w:rsidR="008C3B54" w14:paraId="5C9247B5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32C33F6" w14:textId="625B467F" w:rsidR="008C3B54" w:rsidRPr="00C63632" w:rsidRDefault="003A5DF0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3C0220F8" wp14:editId="693D8B88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137160</wp:posOffset>
                      </wp:positionV>
                      <wp:extent cx="171942" cy="297806"/>
                      <wp:effectExtent l="0" t="0" r="6350" b="7620"/>
                      <wp:wrapNone/>
                      <wp:docPr id="21042105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42" cy="297806"/>
                                <a:chOff x="57419" y="3356"/>
                                <a:chExt cx="173169" cy="298542"/>
                              </a:xfrm>
                            </wpg:grpSpPr>
                            <wps:wsp>
                              <wps:cNvPr id="2104210536" name="Textfeld 3"/>
                              <wps:cNvSpPr txBox="1"/>
                              <wps:spPr>
                                <a:xfrm>
                                  <a:off x="70634" y="33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36A6F9" w14:textId="50A7626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7" name="Textfeld 3"/>
                              <wps:cNvSpPr txBox="1"/>
                              <wps:spPr>
                                <a:xfrm>
                                  <a:off x="74563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4BAA0D" w14:textId="4075E03B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220F8" id="_x0000_s1224" style="position:absolute;margin-left:263.1pt;margin-top:10.8pt;width:13.55pt;height:23.45pt;z-index:253398016;mso-width-relative:margin;mso-height-relative:margin" coordorigin="57419,3356" coordsize="173169,298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">
                      <v:shape id="Textfeld 3" o:spid="_x0000_s1225" type="#_x0000_t202" style="position:absolute;left:70634;top:33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736A6F9" w14:textId="50A7626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26" type="#_x0000_t202" style="position:absolute;left:74563;top:1379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4BAA0D" w14:textId="4075E03B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>Zeichne eine</w:t>
            </w:r>
            <w:r w:rsidR="00161D09">
              <w:t>n</w:t>
            </w:r>
            <w:r w:rsidR="008C3B54" w:rsidRPr="00C63632">
              <w:t xml:space="preserve"> langen Streifen </w:t>
            </w:r>
            <w:r w:rsidR="00161D09">
              <w:t xml:space="preserve">ins Heft </w:t>
            </w:r>
            <w:r w:rsidR="008C3B54" w:rsidRPr="00C63632">
              <w:t>und trage den Anteil</w:t>
            </w:r>
            <w:r>
              <w:t xml:space="preserve">      </w:t>
            </w:r>
            <w:r w:rsidR="008C3B54" w:rsidRPr="00C63632">
              <w:t>ein.</w:t>
            </w:r>
          </w:p>
          <w:p w14:paraId="31D25EF3" w14:textId="025088EA" w:rsidR="008C3B54" w:rsidRDefault="008C3B54" w:rsidP="008C3B54">
            <w:pPr>
              <w:spacing w:line="240" w:lineRule="atLeast"/>
            </w:pPr>
            <w:r w:rsidRPr="00C63632">
              <w:t>Wie musst du den Streifen verfeinern, damit du den Anteil</w:t>
            </w:r>
            <w:r w:rsidR="003A5DF0">
              <w:t xml:space="preserve">     </w:t>
            </w:r>
            <w:r w:rsidRPr="00C63632">
              <w:t xml:space="preserve">gut eintragen kannst? </w:t>
            </w:r>
            <w:r w:rsidR="003A5DF0">
              <w:br/>
            </w:r>
            <w:r w:rsidRPr="00C63632">
              <w:t>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042A237B" w:rsidR="008C3B54" w:rsidRDefault="00CD41E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478D421F" wp14:editId="791ECAF3">
                      <wp:simplePos x="0" y="0"/>
                      <wp:positionH relativeFrom="column">
                        <wp:posOffset>3089243</wp:posOffset>
                      </wp:positionH>
                      <wp:positionV relativeFrom="paragraph">
                        <wp:posOffset>77470</wp:posOffset>
                      </wp:positionV>
                      <wp:extent cx="161290" cy="305370"/>
                      <wp:effectExtent l="0" t="0" r="3810" b="0"/>
                      <wp:wrapNone/>
                      <wp:docPr id="2104210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305370"/>
                                <a:chOff x="28642" y="-4831"/>
                                <a:chExt cx="163236" cy="306660"/>
                              </a:xfrm>
                            </wpg:grpSpPr>
                            <wps:wsp>
                              <wps:cNvPr id="2104210540" name="Textfeld 3"/>
                              <wps:cNvSpPr txBox="1"/>
                              <wps:spPr>
                                <a:xfrm>
                                  <a:off x="31547" y="-4831"/>
                                  <a:ext cx="158604" cy="18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09CAF" w14:textId="05280BB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1" name="Textfeld 3"/>
                              <wps:cNvSpPr txBox="1"/>
                              <wps:spPr>
                                <a:xfrm>
                                  <a:off x="28642" y="137887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262EFA" w14:textId="6C56C5A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D421F" id="_x0000_s1228" style="position:absolute;margin-left:243.25pt;margin-top:6.1pt;width:12.7pt;height:24.05pt;z-index:253400064;mso-width-relative:margin;mso-height-relative:margin" coordorigin="28642,-4831" coordsize="163236,3066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">
                      <v:shape id="Textfeld 3" o:spid="_x0000_s1229" type="#_x0000_t202" style="position:absolute;left:31547;top:-4831;width:158604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BF09CAF" w14:textId="05280BB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feld 3" o:spid="_x0000_s1230" type="#_x0000_t202" style="position:absolute;left:28642;top:137887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A262EFA" w14:textId="6C56C5A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23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B54" w14:paraId="7FB170A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2D5C364" w14:textId="634DAF8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70332405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2D1821F" w14:textId="05B46581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>verfeinern, damit du</w:t>
            </w:r>
            <w:r w:rsidR="003A5DF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553C8931" w14:textId="66CBEB32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DFDCF6E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736DC5">
        <w:tc>
          <w:tcPr>
            <w:tcW w:w="708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790" w:type="dxa"/>
            <w:gridSpan w:val="5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736DC5">
        <w:trPr>
          <w:trHeight w:val="4597"/>
        </w:trPr>
        <w:tc>
          <w:tcPr>
            <w:tcW w:w="708" w:type="dxa"/>
          </w:tcPr>
          <w:p w14:paraId="2705B192" w14:textId="5FE7ED6B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561EA1D4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0" w:type="dxa"/>
            <w:gridSpan w:val="5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1"/>
              <w:gridCol w:w="2410"/>
              <w:gridCol w:w="1985"/>
              <w:gridCol w:w="1795"/>
            </w:tblGrid>
            <w:tr w:rsidR="008C3B54" w14:paraId="22E62FA7" w14:textId="77777777" w:rsidTr="0035100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261" w:type="dxa"/>
                  <w:vAlign w:val="center"/>
                </w:tcPr>
                <w:p w14:paraId="798497F3" w14:textId="51D7EDBA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  <w:r w:rsidR="00161D09">
                    <w:rPr>
                      <w:rFonts w:ascii="Calibri" w:hAnsi="Calibri"/>
                      <w:noProof/>
                    </w:rPr>
                    <w:t>er</w:t>
                  </w:r>
                </w:p>
              </w:tc>
              <w:tc>
                <w:tcPr>
                  <w:tcW w:w="2410" w:type="dxa"/>
                  <w:vAlign w:val="center"/>
                </w:tcPr>
                <w:p w14:paraId="6EC65031" w14:textId="438DB1A4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 xml:space="preserve">So viele Stücke hat der </w:t>
                  </w:r>
                  <w:r w:rsidR="00161D09">
                    <w:rPr>
                      <w:rFonts w:ascii="Calibri" w:hAnsi="Calibri"/>
                      <w:noProof/>
                    </w:rPr>
                    <w:t>ganze Sc</w:t>
                  </w:r>
                  <w:r w:rsidRPr="00E13D69">
                    <w:rPr>
                      <w:rFonts w:ascii="Calibri" w:hAnsi="Calibri"/>
                      <w:noProof/>
                    </w:rPr>
                    <w:t>hokoriegel</w:t>
                  </w:r>
                </w:p>
              </w:tc>
              <w:tc>
                <w:tcPr>
                  <w:tcW w:w="1985" w:type="dxa"/>
                  <w:vAlign w:val="center"/>
                </w:tcPr>
                <w:p w14:paraId="48FF5F03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1795" w:type="dxa"/>
                  <w:vAlign w:val="center"/>
                </w:tcPr>
                <w:p w14:paraId="07ECCFA2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8C3B54" w14:paraId="1D3A95BE" w14:textId="77777777" w:rsidTr="00351002">
              <w:tc>
                <w:tcPr>
                  <w:tcW w:w="2261" w:type="dxa"/>
                  <w:vAlign w:val="center"/>
                </w:tcPr>
                <w:p w14:paraId="73BEDD2D" w14:textId="38B41D03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  <w:r w:rsidR="00161D09">
                    <w:rPr>
                      <w:noProof/>
                    </w:rPr>
                    <w:t xml:space="preserve"> und 2 andere </w:t>
                  </w:r>
                </w:p>
              </w:tc>
              <w:tc>
                <w:tcPr>
                  <w:tcW w:w="2410" w:type="dxa"/>
                  <w:vAlign w:val="center"/>
                </w:tcPr>
                <w:p w14:paraId="7C37FA6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1985" w:type="dxa"/>
                  <w:vAlign w:val="center"/>
                </w:tcPr>
                <w:p w14:paraId="0A8F7488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1795" w:type="dxa"/>
                  <w:vAlign w:val="center"/>
                </w:tcPr>
                <w:p w14:paraId="3C7630C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A420594" w14:textId="77777777" w:rsidTr="00351002">
              <w:tc>
                <w:tcPr>
                  <w:tcW w:w="2261" w:type="dxa"/>
                  <w:vAlign w:val="center"/>
                </w:tcPr>
                <w:p w14:paraId="6B8F6420" w14:textId="5734F424" w:rsidR="008C3B54" w:rsidRPr="00C63632" w:rsidRDefault="008C3B54" w:rsidP="00351002">
                  <w:pPr>
                    <w:pStyle w:val="Ausflltext"/>
                    <w:spacing w:line="240" w:lineRule="atLeast"/>
                    <w:ind w:right="-253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  <w:r w:rsidR="00161D09">
                    <w:rPr>
                      <w:noProof/>
                    </w:rPr>
                    <w:t xml:space="preserve"> und 2 andere </w:t>
                  </w:r>
                </w:p>
              </w:tc>
              <w:tc>
                <w:tcPr>
                  <w:tcW w:w="2410" w:type="dxa"/>
                  <w:vAlign w:val="center"/>
                </w:tcPr>
                <w:p w14:paraId="7701121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1985" w:type="dxa"/>
                  <w:vAlign w:val="center"/>
                </w:tcPr>
                <w:p w14:paraId="7F20D15A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290C5C6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E6166CF" w14:textId="77777777" w:rsidTr="00351002">
              <w:tc>
                <w:tcPr>
                  <w:tcW w:w="2261" w:type="dxa"/>
                  <w:vAlign w:val="center"/>
                </w:tcPr>
                <w:p w14:paraId="31DCEC03" w14:textId="6E23B5DB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0357027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1985" w:type="dxa"/>
                  <w:vAlign w:val="center"/>
                </w:tcPr>
                <w:p w14:paraId="3C072F4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7AACB324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21AAE3B" w14:textId="77777777" w:rsidTr="00351002">
              <w:tc>
                <w:tcPr>
                  <w:tcW w:w="2261" w:type="dxa"/>
                  <w:vAlign w:val="center"/>
                </w:tcPr>
                <w:p w14:paraId="09B2016C" w14:textId="7906B779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0CED4722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1985" w:type="dxa"/>
                  <w:vAlign w:val="center"/>
                </w:tcPr>
                <w:p w14:paraId="05CE8DF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6029E3F2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93443F2" w14:textId="77777777" w:rsidTr="00351002">
              <w:tc>
                <w:tcPr>
                  <w:tcW w:w="2261" w:type="dxa"/>
                  <w:vAlign w:val="center"/>
                </w:tcPr>
                <w:p w14:paraId="149AD5D1" w14:textId="679CA6E9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1309783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1985" w:type="dxa"/>
                  <w:vAlign w:val="center"/>
                </w:tcPr>
                <w:p w14:paraId="6D56704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281F70B9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6EDF9FD" w14:textId="77777777" w:rsidTr="00351002">
              <w:tc>
                <w:tcPr>
                  <w:tcW w:w="2261" w:type="dxa"/>
                  <w:vAlign w:val="center"/>
                </w:tcPr>
                <w:p w14:paraId="451F737B" w14:textId="6B7A1D70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629E03F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630BAD44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1795" w:type="dxa"/>
                  <w:vAlign w:val="center"/>
                </w:tcPr>
                <w:p w14:paraId="5202F7EC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736DC5">
        <w:tc>
          <w:tcPr>
            <w:tcW w:w="708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790" w:type="dxa"/>
            <w:gridSpan w:val="5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FFD7453" w14:textId="2CC33EA5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1FBDF9A3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5F467F4A" w14:textId="38FAE363" w:rsidR="008C3B54" w:rsidRDefault="00CD41E0" w:rsidP="00A42631">
            <w:pPr>
              <w:tabs>
                <w:tab w:val="left" w:pos="3257"/>
              </w:tabs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9824" behindDoc="0" locked="0" layoutInCell="1" allowOverlap="1" wp14:anchorId="419BFA51" wp14:editId="3931AE78">
                      <wp:simplePos x="0" y="0"/>
                      <wp:positionH relativeFrom="column">
                        <wp:posOffset>532351</wp:posOffset>
                      </wp:positionH>
                      <wp:positionV relativeFrom="paragraph">
                        <wp:posOffset>273050</wp:posOffset>
                      </wp:positionV>
                      <wp:extent cx="189425" cy="317500"/>
                      <wp:effectExtent l="0" t="0" r="1270" b="0"/>
                      <wp:wrapNone/>
                      <wp:docPr id="21042105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25" cy="317500"/>
                                <a:chOff x="42940" y="-4831"/>
                                <a:chExt cx="190990" cy="318227"/>
                              </a:xfrm>
                            </wpg:grpSpPr>
                            <wps:wsp>
                              <wps:cNvPr id="210421052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C6F4C0" w14:textId="6642316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1" name="Textfeld 3"/>
                              <wps:cNvSpPr txBox="1"/>
                              <wps:spPr>
                                <a:xfrm>
                                  <a:off x="42940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7AA7E" w14:textId="146E6DA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BFA51" id="_x0000_s1232" style="position:absolute;margin-left:41.9pt;margin-top:21.5pt;width:14.9pt;height:25pt;z-index:253389824;mso-width-relative:margin;mso-height-relative:margin" coordorigin="42940,-4831" coordsize="190990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">
                      <v:shape id="Textfeld 3" o:spid="_x0000_s123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0C6F4C0" w14:textId="6642316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34" type="#_x0000_t202" style="position:absolute;left:42940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3E7AA7E" w14:textId="146E6DA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line id="Gerade Verbindung 1" o:spid="_x0000_s123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A5DF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1872" behindDoc="0" locked="0" layoutInCell="1" allowOverlap="1" wp14:anchorId="59ADAAD6" wp14:editId="41FF0510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272415</wp:posOffset>
                      </wp:positionV>
                      <wp:extent cx="179041" cy="317560"/>
                      <wp:effectExtent l="0" t="0" r="0" b="0"/>
                      <wp:wrapNone/>
                      <wp:docPr id="21042105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41" cy="317560"/>
                                <a:chOff x="57419" y="-4831"/>
                                <a:chExt cx="180319" cy="318227"/>
                              </a:xfrm>
                            </wpg:grpSpPr>
                            <wps:wsp>
                              <wps:cNvPr id="210421052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5BB48" w14:textId="57EA2EE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5" name="Textfeld 3"/>
                              <wps:cNvSpPr txBox="1"/>
                              <wps:spPr>
                                <a:xfrm>
                                  <a:off x="7450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DB175F" w14:textId="4E17130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ADAAD6" id="_x0000_s1236" style="position:absolute;margin-left:66.7pt;margin-top:21.45pt;width:14.1pt;height:25pt;z-index:253391872;mso-width-relative:margin;mso-height-relative:margin" coordorigin="57419,-4831" coordsize="180319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">
                      <v:shape id="Textfeld 3" o:spid="_x0000_s123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BD5BB48" w14:textId="57EA2EE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38" type="#_x0000_t202" style="position:absolute;left:7450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9DB175F" w14:textId="4E17130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3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27008" behindDoc="0" locked="0" layoutInCell="1" allowOverlap="1" wp14:anchorId="2113F033" wp14:editId="253D8DF5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3B54">
              <w:t>Im Bruchpuzzle passt das graue Stück zweimal in das schwarze Stück hinein. Das schwarze Stück ist ein Siebtel, das graue ist ein Vierzehntel, also sind</w:t>
            </w:r>
            <w:r w:rsidR="003A5DF0">
              <w:t xml:space="preserve">       =       . </w:t>
            </w:r>
          </w:p>
          <w:p w14:paraId="5329246B" w14:textId="77777777" w:rsidR="00CD41E0" w:rsidRDefault="00CD41E0" w:rsidP="00A42631">
            <w:pPr>
              <w:tabs>
                <w:tab w:val="left" w:pos="3257"/>
              </w:tabs>
              <w:spacing w:after="60" w:line="240" w:lineRule="atLeast"/>
            </w:pPr>
          </w:p>
          <w:p w14:paraId="2E8E1D8A" w14:textId="25D04E0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072B182" w:rsidR="008C3B54" w:rsidRDefault="00AB7A0C" w:rsidP="009A01B2">
            <w:pPr>
              <w:pStyle w:val="Listenabsatz"/>
            </w:pPr>
            <w:r w:rsidRPr="00CD41E0">
              <mc:AlternateContent>
                <mc:Choice Requires="wpg">
                  <w:drawing>
                    <wp:anchor distT="0" distB="0" distL="114300" distR="114300" simplePos="0" relativeHeight="253626368" behindDoc="0" locked="0" layoutInCell="1" allowOverlap="1" wp14:anchorId="6A45DA99" wp14:editId="2AB9538B">
                      <wp:simplePos x="0" y="0"/>
                      <wp:positionH relativeFrom="column">
                        <wp:posOffset>3048349</wp:posOffset>
                      </wp:positionH>
                      <wp:positionV relativeFrom="paragraph">
                        <wp:posOffset>200620</wp:posOffset>
                      </wp:positionV>
                      <wp:extent cx="599440" cy="428625"/>
                      <wp:effectExtent l="0" t="0" r="0" b="3175"/>
                      <wp:wrapNone/>
                      <wp:docPr id="688780859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440" cy="428625"/>
                                <a:chOff x="66057" y="643133"/>
                                <a:chExt cx="599772" cy="429240"/>
                              </a:xfrm>
                            </wpg:grpSpPr>
                            <wpg:grpSp>
                              <wpg:cNvPr id="1794608570" name="Gruppieren 1794608570"/>
                              <wpg:cNvGrpSpPr/>
                              <wpg:grpSpPr>
                                <a:xfrm>
                                  <a:off x="66057" y="646571"/>
                                  <a:ext cx="166008" cy="403831"/>
                                  <a:chOff x="66057" y="646572"/>
                                  <a:chExt cx="167549" cy="404931"/>
                                </a:xfrm>
                              </wpg:grpSpPr>
                              <wps:wsp>
                                <wps:cNvPr id="1921510328" name="Textfeld 3"/>
                                <wps:cNvSpPr txBox="1"/>
                                <wps:spPr>
                                  <a:xfrm>
                                    <a:off x="66057" y="646572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513AB7" w14:textId="65D61DA3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4542409" name="Textfeld 3"/>
                                <wps:cNvSpPr txBox="1"/>
                                <wps:spPr>
                                  <a:xfrm>
                                    <a:off x="71285" y="88756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463D58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1316891" name="Gerade Verbindung 811316891"/>
                                <wps:cNvCnPr/>
                                <wps:spPr>
                                  <a:xfrm>
                                    <a:off x="78925" y="87366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4010236" name="Gruppieren 744010236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929246251" name="Gruppieren 92924625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13748507" name="Gruppieren 113748507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45866554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AC4204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42024287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6D869E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1231872" name="Gerade Verbindung 581231872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3778328" name="Grafik 3778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340445787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D23C35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466870696" name="Grafik 14668706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A45DA99" id="Gruppieren 126" o:spid="_x0000_s1240" style="position:absolute;left:0;text-align:left;margin-left:240.05pt;margin-top:15.8pt;width:47.2pt;height:33.75pt;z-index:253626368;mso-width-relative:margin" coordorigin="660,6431" coordsize="5997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">
                      <v:group id="Gruppieren 1794608570" o:spid="_x0000_s1241" style="position:absolute;left:660;top:6465;width:1660;height:4039" coordorigin="660,6465" coordsize="1675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">
                        <v:shape id="Textfeld 3" o:spid="_x0000_s1242" type="#_x0000_t202" style="position:absolute;left:660;top:646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E513AB7" w14:textId="65D61DA3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3" type="#_x0000_t202" style="position:absolute;left:712;top:8875;width:1624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D463D58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811316891" o:spid="_x0000_s1244" style="position:absolute;visibility:visible;mso-wrap-style:square" from="789,8736" to="2242,87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744010236" o:spid="_x0000_s1245" style="position:absolute;left:2720;top:6431;width:3938;height:4292" coordorigin="2720,6431" coordsize="3937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">
                        <v:group id="Gruppieren 929246251" o:spid="_x0000_s1246" style="position:absolute;left:2720;top:6431;width:3938;height:3853" coordorigin="2720,6431" coordsize="3937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">
                          <v:group id="Gruppieren 113748507" o:spid="_x0000_s1247" style="position:absolute;left:4550;top:6709;width:1661;height:3575" coordorigin="4550,6709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">
                            <v:shape id="Textfeld 3" o:spid="_x0000_s1248" type="#_x0000_t202" style="position:absolute;left:4550;top:6709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AAC4204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49" type="#_x0000_t202" style="position:absolute;left:4603;top:8654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6D6D869E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81231872" o:spid="_x0000_s1250" style="position:absolute;visibility:visible;mso-wrap-style:square" from="4680,8607" to="6132,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3778328" o:spid="_x0000_s1251" type="#_x0000_t75" style="position:absolute;left:4025;top:643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">
                            <v:imagedata r:id="rId51" o:title="" cropbottom="33944f" cropleft="1f" cropright="2644f" recolortarget="#727272 [1449]"/>
                          </v:shape>
                          <v:shape id="Textfeld 398" o:spid="_x0000_s1252" type="#_x0000_t202" style="position:absolute;left:2720;top:738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DD23C35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466870696" o:spid="_x0000_s1253" type="#_x0000_t75" style="position:absolute;left:4025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">
                          <v:imagedata r:id="rId25" o:title="" cropbottom="33944f" cropleft="1f" cropright="2644f" recolortarget="#727272 [1449]"/>
                        </v:shape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93920" behindDoc="0" locked="0" layoutInCell="1" allowOverlap="1" wp14:anchorId="60ADC7FA" wp14:editId="6F721DFC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268415</wp:posOffset>
                      </wp:positionV>
                      <wp:extent cx="184369" cy="317500"/>
                      <wp:effectExtent l="0" t="0" r="6350" b="0"/>
                      <wp:wrapNone/>
                      <wp:docPr id="21042105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369" cy="317500"/>
                                <a:chOff x="57419" y="-4831"/>
                                <a:chExt cx="185820" cy="318227"/>
                              </a:xfrm>
                            </wpg:grpSpPr>
                            <wps:wsp>
                              <wps:cNvPr id="210421052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9D1B99" w14:textId="6B705CDA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9" name="Textfeld 3"/>
                              <wps:cNvSpPr txBox="1"/>
                              <wps:spPr>
                                <a:xfrm>
                                  <a:off x="80003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D399C0" w14:textId="50A70D35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DC7FA" id="_x0000_s1254" style="position:absolute;left:0;text-align:left;margin-left:129.6pt;margin-top:21.15pt;width:14.5pt;height:25pt;z-index:253393920;mso-width-relative:margin;mso-height-relative:margin" coordorigin="57419,-4831" coordsize="185820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">
                      <v:shape id="Textfeld 3" o:spid="_x0000_s125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C9D1B99" w14:textId="6B705CDA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56" type="#_x0000_t202" style="position:absolute;left:80003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AD399C0" w14:textId="50A70D35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5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Das orangene Stück ist ein Achtel. </w:t>
            </w:r>
            <w:r>
              <w:br/>
            </w:r>
            <w:r w:rsidR="008C3B54">
              <w:t>Was ist dann das gelbe Stück?</w:t>
            </w:r>
          </w:p>
          <w:p w14:paraId="0A00CDCF" w14:textId="5C64B225" w:rsidR="008C3B54" w:rsidRPr="00CD41E0" w:rsidRDefault="008C3B54" w:rsidP="009A01B2">
            <w:pPr>
              <w:pStyle w:val="Listenabsatz"/>
            </w:pPr>
            <w:r>
              <w:t xml:space="preserve">Wie kannst du dann </w:t>
            </w:r>
            <w:r w:rsidR="003A5DF0">
              <w:t xml:space="preserve">auch    </w:t>
            </w:r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</w:p>
          <w:p w14:paraId="5BE430C6" w14:textId="3709F89B" w:rsidR="008C3B54" w:rsidRPr="005A3044" w:rsidRDefault="00DD330A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4FE3DB49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A335F82" w14:textId="1B3575A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  <w:r w:rsidR="00736DC5" w:rsidRPr="00736DC5">
              <w:rPr>
                <w:rFonts w:ascii="Calibri" w:hAnsi="Calibri"/>
              </w:rPr>
              <w:t xml:space="preserve"> </w:t>
            </w:r>
          </w:p>
        </w:tc>
      </w:tr>
    </w:tbl>
    <w:p w14:paraId="73607049" w14:textId="513BF4C6" w:rsidR="003C704E" w:rsidRDefault="003C704E" w:rsidP="00E13C64">
      <w:pPr>
        <w:spacing w:line="240" w:lineRule="atLeast"/>
        <w:sectPr w:rsidR="003C704E" w:rsidSect="001D1C8B">
          <w:headerReference w:type="default" r:id="rId77"/>
          <w:footerReference w:type="default" r:id="rId7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1"/>
        <w:gridCol w:w="426"/>
      </w:tblGrid>
      <w:tr w:rsidR="00502804" w:rsidRPr="00B73599" w14:paraId="44EAB872" w14:textId="77777777" w:rsidTr="00A42631">
        <w:tc>
          <w:tcPr>
            <w:tcW w:w="425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A42631">
        <w:tc>
          <w:tcPr>
            <w:tcW w:w="425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48C6312D" w:rsidR="00502804" w:rsidRPr="00B73599" w:rsidRDefault="003A5DF0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4A3551F9" wp14:editId="5DCC8908">
                      <wp:simplePos x="0" y="0"/>
                      <wp:positionH relativeFrom="column">
                        <wp:posOffset>1306384</wp:posOffset>
                      </wp:positionH>
                      <wp:positionV relativeFrom="paragraph">
                        <wp:posOffset>428557</wp:posOffset>
                      </wp:positionV>
                      <wp:extent cx="175906" cy="317500"/>
                      <wp:effectExtent l="0" t="0" r="1905" b="0"/>
                      <wp:wrapNone/>
                      <wp:docPr id="21042105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906" cy="317500"/>
                                <a:chOff x="57419" y="-4831"/>
                                <a:chExt cx="177162" cy="318227"/>
                              </a:xfrm>
                            </wpg:grpSpPr>
                            <wps:wsp>
                              <wps:cNvPr id="210421054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C7CF83" w14:textId="33B28764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9" name="Textfeld 3"/>
                              <wps:cNvSpPr txBox="1"/>
                              <wps:spPr>
                                <a:xfrm>
                                  <a:off x="71345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0F59B" w14:textId="6300D8B3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5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551F9" id="_x0000_s1258" style="position:absolute;margin-left:102.85pt;margin-top:33.75pt;width:13.85pt;height:25pt;z-index:253404160;mso-width-relative:margin;mso-height-relative:margin" coordorigin="57419,-4831" coordsize="177162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">
                      <v:shape id="Textfeld 3" o:spid="_x0000_s12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AC7CF83" w14:textId="33B28764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60" type="#_x0000_t202" style="position:absolute;left:71345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250F59B" w14:textId="6300D8B3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6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27CCF904" wp14:editId="2D5CD7B8">
                      <wp:simplePos x="0" y="0"/>
                      <wp:positionH relativeFrom="column">
                        <wp:posOffset>820300</wp:posOffset>
                      </wp:positionH>
                      <wp:positionV relativeFrom="paragraph">
                        <wp:posOffset>425537</wp:posOffset>
                      </wp:positionV>
                      <wp:extent cx="199658" cy="317500"/>
                      <wp:effectExtent l="0" t="0" r="10160" b="6350"/>
                      <wp:wrapNone/>
                      <wp:docPr id="2104210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58" cy="317500"/>
                                <a:chOff x="32847" y="-4831"/>
                                <a:chExt cx="201083" cy="318227"/>
                              </a:xfrm>
                            </wpg:grpSpPr>
                            <wps:wsp>
                              <wps:cNvPr id="210421054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066CEB" w14:textId="32862EE8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B3423" w14:textId="60C258FD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CCF904" id="_x0000_s1262" style="position:absolute;margin-left:64.6pt;margin-top:33.5pt;width:15.7pt;height:25pt;z-index:253402112;mso-width-relative:margin;mso-height-relative:margin" coordorigin="32847,-4831" coordsize="201083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">
                      <v:shape id="Textfeld 3" o:spid="_x0000_s12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2066CEB" w14:textId="32862EE8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26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54B3423" w14:textId="60C258FD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26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02804"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A42631">
        <w:tc>
          <w:tcPr>
            <w:tcW w:w="425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640098EB" w:rsidR="00502804" w:rsidRDefault="00502804" w:rsidP="00A42631">
                  <w:pPr>
                    <w:spacing w:after="60" w:line="240" w:lineRule="atLeast"/>
                  </w:pPr>
                  <w:r>
                    <w:t>Stelle dir</w:t>
                  </w:r>
                  <w:r w:rsidR="003A5DF0">
                    <w:t xml:space="preserve">        und       </w:t>
                  </w:r>
                  <w:r>
                    <w:t>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3E49C09A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  <w:r w:rsidR="00161D09">
                    <w:t xml:space="preserve"> Erkläre.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AE96359" w:rsidR="00502804" w:rsidRPr="00B73599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8256" behindDoc="0" locked="0" layoutInCell="1" allowOverlap="1" wp14:anchorId="66953F25" wp14:editId="631BBA4E">
                            <wp:simplePos x="0" y="0"/>
                            <wp:positionH relativeFrom="column">
                              <wp:posOffset>1985435</wp:posOffset>
                            </wp:positionH>
                            <wp:positionV relativeFrom="paragraph">
                              <wp:posOffset>82759</wp:posOffset>
                            </wp:positionV>
                            <wp:extent cx="175260" cy="317500"/>
                            <wp:effectExtent l="0" t="0" r="15240" b="6350"/>
                            <wp:wrapNone/>
                            <wp:docPr id="210421055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27"/>
                                    </a:xfrm>
                                  </wpg:grpSpPr>
                                  <wps:wsp>
                                    <wps:cNvPr id="2104210556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1FB1E4" w14:textId="1ADCD288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7" name="Textfeld 3"/>
                                    <wps:cNvSpPr txBox="1"/>
                                    <wps:spPr>
                                      <a:xfrm>
                                        <a:off x="70644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26593" w14:textId="24855F1C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8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6953F25" id="_x0000_s1266" style="position:absolute;margin-left:156.35pt;margin-top:6.5pt;width:13.8pt;height:25pt;z-index:253408256;mso-width-relative:margin;mso-height-relative:margin" coordorigin="57419,-4831" coordsize="176511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">
                            <v:shape id="Textfeld 3" o:spid="_x0000_s126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71FB1E4" w14:textId="1ADCD288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68" type="#_x0000_t202" style="position:absolute;left:70644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4926593" w14:textId="24855F1C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6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5F828084" w:rsidR="00502804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6208" behindDoc="0" locked="0" layoutInCell="1" allowOverlap="1" wp14:anchorId="489D1D7D" wp14:editId="0AB1D3EC">
                            <wp:simplePos x="0" y="0"/>
                            <wp:positionH relativeFrom="column">
                              <wp:posOffset>1483516</wp:posOffset>
                            </wp:positionH>
                            <wp:positionV relativeFrom="paragraph">
                              <wp:posOffset>-89317</wp:posOffset>
                            </wp:positionV>
                            <wp:extent cx="199658" cy="317500"/>
                            <wp:effectExtent l="0" t="0" r="10160" b="6350"/>
                            <wp:wrapNone/>
                            <wp:docPr id="2104210551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9658" cy="317500"/>
                                      <a:chOff x="32847" y="-4831"/>
                                      <a:chExt cx="201083" cy="318227"/>
                                    </a:xfrm>
                                  </wpg:grpSpPr>
                                  <wps:wsp>
                                    <wps:cNvPr id="2104210552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EAF7F" w14:textId="2B9E7563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3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58AFF8" w14:textId="790A23FD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4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89D1D7D" id="_x0000_s1270" style="position:absolute;margin-left:116.8pt;margin-top:-7.05pt;width:15.7pt;height:25pt;z-index:253406208;mso-width-relative:margin;mso-height-relative:margin" coordorigin="32847,-4831" coordsize="201083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">
                            <v:shape id="Textfeld 3" o:spid="_x0000_s127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BEAF7F" w14:textId="2B9E7563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658AFF8" w14:textId="790A23FD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rPr>
                      <w:noProof/>
                    </w:rPr>
                    <w:t>Welcher Anteil ist größer,</w:t>
                  </w:r>
                  <w:r>
                    <w:rPr>
                      <w:noProof/>
                    </w:rPr>
                    <w:t xml:space="preserve">      </w:t>
                  </w:r>
                  <w:r w:rsidR="00502804">
                    <w:rPr>
                      <w:noProof/>
                    </w:rPr>
                    <w:t xml:space="preserve"> </w:t>
                  </w:r>
                  <w:r w:rsidR="00502804">
                    <w:t>oder</w:t>
                  </w:r>
                  <w:r>
                    <w:t xml:space="preserve">      </w:t>
                  </w:r>
                  <w:r w:rsidR="00502804">
                    <w:t>?</w:t>
                  </w:r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1D4957F2" w:rsidR="00502804" w:rsidRPr="000A45CA" w:rsidRDefault="00CD41E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10304" behindDoc="0" locked="0" layoutInCell="1" allowOverlap="1" wp14:anchorId="3CEBC918" wp14:editId="39C73DAB">
                            <wp:simplePos x="0" y="0"/>
                            <wp:positionH relativeFrom="column">
                              <wp:posOffset>2601504</wp:posOffset>
                            </wp:positionH>
                            <wp:positionV relativeFrom="paragraph">
                              <wp:posOffset>81513</wp:posOffset>
                            </wp:positionV>
                            <wp:extent cx="172526" cy="317500"/>
                            <wp:effectExtent l="0" t="0" r="5715" b="0"/>
                            <wp:wrapNone/>
                            <wp:docPr id="210421055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2526" cy="317500"/>
                                      <a:chOff x="36177" y="-4831"/>
                                      <a:chExt cx="174021" cy="318227"/>
                                    </a:xfrm>
                                  </wpg:grpSpPr>
                                  <wps:wsp>
                                    <wps:cNvPr id="376971328" name="Textfeld 3"/>
                                    <wps:cNvSpPr txBox="1"/>
                                    <wps:spPr>
                                      <a:xfrm>
                                        <a:off x="36177" y="-4831"/>
                                        <a:ext cx="160085" cy="184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85567B" w14:textId="151396A0" w:rsidR="00C7430D" w:rsidRPr="00CD41E0" w:rsidRDefault="00C7430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76971329" name="Textfeld 3"/>
                                    <wps:cNvSpPr txBox="1"/>
                                    <wps:spPr>
                                      <a:xfrm>
                                        <a:off x="46962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46276" w14:textId="2B863964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97133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CEBC918" id="_x0000_s1274" style="position:absolute;margin-left:204.85pt;margin-top:6.4pt;width:13.6pt;height:25pt;z-index:253410304;mso-width-relative:margin;mso-height-relative:margin" coordorigin="36177,-4831" coordsize="174021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">
                            <v:shape id="Textfeld 3" o:spid="_x0000_s1275" type="#_x0000_t202" style="position:absolute;left:36177;top:-4831;width:160085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0385567B" w14:textId="151396A0" w:rsidR="00C7430D" w:rsidRPr="00CD41E0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6" type="#_x0000_t202" style="position:absolute;left:4696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1946276" w14:textId="2B863964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21BFA114" w:rsidR="00502804" w:rsidRDefault="00CE0026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63904" behindDoc="0" locked="0" layoutInCell="1" allowOverlap="1" wp14:anchorId="3D5F4467" wp14:editId="61C6B942">
                            <wp:simplePos x="0" y="0"/>
                            <wp:positionH relativeFrom="column">
                              <wp:posOffset>3281367</wp:posOffset>
                            </wp:positionH>
                            <wp:positionV relativeFrom="paragraph">
                              <wp:posOffset>19273</wp:posOffset>
                            </wp:positionV>
                            <wp:extent cx="1420495" cy="580802"/>
                            <wp:effectExtent l="0" t="0" r="0" b="3810"/>
                            <wp:wrapNone/>
                            <wp:docPr id="865556985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80802"/>
                                      <a:chOff x="-54254" y="0"/>
                                      <a:chExt cx="1421162" cy="58161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1335305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8453475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507828467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19603"/>
                                        <a:chOff x="-12834" y="10729"/>
                                        <a:chExt cx="277966" cy="521083"/>
                                      </a:xfrm>
                                    </wpg:grpSpPr>
                                    <wps:wsp>
                                      <wps:cNvPr id="101995637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0BF5247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7081382" name="Textfeld 3"/>
                                      <wps:cNvSpPr txBox="1"/>
                                      <wps:spPr>
                                        <a:xfrm>
                                          <a:off x="10663" y="254173"/>
                                          <a:ext cx="2538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6C4489C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821130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21802387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2241D7" w14:textId="77777777" w:rsidR="006B4905" w:rsidRPr="00D8792C" w:rsidRDefault="006B4905" w:rsidP="006B4905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D5F4467" id="_x0000_s1278" style="position:absolute;margin-left:258.4pt;margin-top:1.5pt;width:111.85pt;height:45.75pt;z-index:253563904;mso-width-relative:margin;mso-height-relative:margin" coordorigin="-542" coordsize="14211,58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">
                            <v:shape id="Grafik 1247826393" o:spid="_x0000_s1279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">
                              <v:imagedata r:id="rId25" o:title="" recolortarget="#727272 [1449]"/>
                            </v:shape>
                            <v:shape id="Grafik 295634061" o:spid="_x0000_s1280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">
                              <v:imagedata r:id="rId25" o:title="" recolortarget="#727272 [1449]"/>
                            </v:shape>
                            <v:group id="_x0000_s1281" style="position:absolute;left:-542;top:620;width:2759;height:5196" coordorigin="-128,107" coordsize="2779,5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">
                              <v:shape id="Textfeld 3" o:spid="_x0000_s1282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60BF5247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283" type="#_x0000_t202" style="position:absolute;left:106;top:2541;width:2539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26C4489C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284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" strokecolor="black [3213]" strokeweight="1pt">
                                <v:stroke joinstyle="miter"/>
                              </v:line>
                            </v:group>
                            <v:shape id="Textfeld 398" o:spid="_x0000_s1285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532241D7" w14:textId="77777777" w:rsidR="006B4905" w:rsidRPr="00D8792C" w:rsidRDefault="006B4905" w:rsidP="006B4905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502804">
                    <w:t>Finde zwei Brüche, die genauso groß sind w</w:t>
                  </w:r>
                  <w:r w:rsidR="00C7430D">
                    <w:t>ie      .</w:t>
                  </w:r>
                </w:p>
                <w:p w14:paraId="1EFB219F" w14:textId="33661FAD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3040CE86" w:rsidR="00502804" w:rsidRPr="00111F13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A42631">
        <w:tc>
          <w:tcPr>
            <w:tcW w:w="425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45F865D6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A42631">
        <w:trPr>
          <w:trHeight w:val="163"/>
        </w:trPr>
        <w:tc>
          <w:tcPr>
            <w:tcW w:w="425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579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73A04A1B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0A0E1E58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6976" behindDoc="0" locked="0" layoutInCell="1" allowOverlap="1" wp14:anchorId="5AAECF23" wp14:editId="14B850D9">
                                  <wp:simplePos x="0" y="0"/>
                                  <wp:positionH relativeFrom="column">
                                    <wp:posOffset>8681</wp:posOffset>
                                  </wp:positionH>
                                  <wp:positionV relativeFrom="paragraph">
                                    <wp:posOffset>93044</wp:posOffset>
                                  </wp:positionV>
                                  <wp:extent cx="605425" cy="429902"/>
                                  <wp:effectExtent l="0" t="0" r="4445" b="1905"/>
                                  <wp:wrapNone/>
                                  <wp:docPr id="155489644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425" cy="429902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1745297818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98482" cy="317500"/>
                                              <a:chOff x="33763" y="-4831"/>
                                              <a:chExt cx="200167" cy="318227"/>
                                            </a:xfrm>
                                          </wpg:grpSpPr>
                                          <wps:wsp>
                                            <wps:cNvPr id="1768884791" name="Textfeld 3"/>
                                            <wps:cNvSpPr txBox="1"/>
                                            <wps:spPr>
                                              <a:xfrm>
                                                <a:off x="73976" y="-4831"/>
                                                <a:ext cx="159954" cy="184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96E650B" w14:textId="27B6F630" w:rsidR="00A42631" w:rsidRPr="00C44D86" w:rsidRDefault="00A42631" w:rsidP="00A42631">
                                                  <w:r>
                                                    <w:t>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2083144952" name="Textfeld 3"/>
                                            <wps:cNvSpPr txBox="1"/>
                                            <wps:spPr>
                                              <a:xfrm>
                                                <a:off x="33763" y="149454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B2736C2" w14:textId="3BBE9094" w:rsidR="00A42631" w:rsidRPr="00C44D86" w:rsidRDefault="00A42631" w:rsidP="00A42631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71808373" name="Gerade Verbindung 1"/>
                                            <wps:cNvCnPr/>
                                            <wps:spPr>
                                              <a:xfrm>
                                                <a:off x="57419" y="179565"/>
                                                <a:ext cx="1084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01864186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552505748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9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32835279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FC133A8" w14:textId="7D5B2F5F" w:rsidR="006B4905" w:rsidRPr="006443F6" w:rsidRDefault="006B4905" w:rsidP="006B4905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group w14:anchorId="5AAECF23" id="Gruppieren 386" o:spid="_x0000_s1286" style="position:absolute;margin-left:.7pt;margin-top:7.35pt;width:47.65pt;height:33.85pt;z-index:253566976;mso-width-relative:margin" coordsize="6054,4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">
                                  <v:group id="_x0000_s1287" style="position:absolute;top:133;width:1984;height:3175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">
                                    <v:shape id="Textfeld 3" o:spid="_x0000_s128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" filled="f" stroked="f" strokeweight=".5pt">
                                      <v:textbox style="mso-fit-shape-to-text:t" inset="0,0,0,0">
                                        <w:txbxContent>
                                          <w:p w14:paraId="496E650B" w14:textId="27B6F630" w:rsidR="00A42631" w:rsidRPr="00C44D86" w:rsidRDefault="00A42631" w:rsidP="00A42631">
                                            <w:r>
                                              <w:t>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89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" filled="f" stroked="f" strokeweight=".5pt">
                                      <v:textbox inset="0,0,0,0">
                                        <w:txbxContent>
                                          <w:p w14:paraId="2B2736C2" w14:textId="3BBE9094" w:rsidR="00A42631" w:rsidRPr="00C44D86" w:rsidRDefault="00A42631" w:rsidP="00A42631">
                                            <w:pPr>
                                              <w:jc w:val="center"/>
                                            </w:pPr>
                                            <w: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_x0000_s1291" style="position:absolute;left:1268;width:4786;height:4299" coordorigin="1394" coordsize="5649,4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">
                                    <v:shape id="Grafik 1247826393" o:spid="_x0000_s1292" type="#_x0000_t75" style="position:absolute;left:3803;width:3241;height:430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">
                                      <v:imagedata r:id="rId80" o:title="" recolortarget="#727272 [1449]"/>
                                    </v:shape>
                                    <v:shape id="Textfeld 398" o:spid="_x0000_s1293" type="#_x0000_t202" style="position:absolute;left:1394;top:742;width:2215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" filled="f" stroked="f" strokeweight=".5pt">
                                      <v:textbox>
                                        <w:txbxContent>
                                          <w:p w14:paraId="2FC133A8" w14:textId="7D5B2F5F" w:rsidR="006B4905" w:rsidRPr="006443F6" w:rsidRDefault="006B4905" w:rsidP="006B4905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  <w:p w14:paraId="5BC3E417" w14:textId="18585F05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05123301" w14:textId="123E394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1800C8AA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9024" behindDoc="0" locked="0" layoutInCell="1" allowOverlap="1" wp14:anchorId="3E883604" wp14:editId="7E02459B">
                                  <wp:simplePos x="0" y="0"/>
                                  <wp:positionH relativeFrom="column">
                                    <wp:posOffset>269240</wp:posOffset>
                                  </wp:positionH>
                                  <wp:positionV relativeFrom="paragraph">
                                    <wp:posOffset>213995</wp:posOffset>
                                  </wp:positionV>
                                  <wp:extent cx="605155" cy="429895"/>
                                  <wp:effectExtent l="0" t="0" r="4445" b="1905"/>
                                  <wp:wrapNone/>
                                  <wp:docPr id="7157582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155" cy="429895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427216272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71250" cy="357544"/>
                                              <a:chOff x="33763" y="-4831"/>
                                              <a:chExt cx="172703" cy="358363"/>
                                            </a:xfrm>
                                          </wpg:grpSpPr>
                                          <wps:wsp>
                                            <wps:cNvPr id="26832861" name="Textfeld 3"/>
                                            <wps:cNvSpPr txBox="1"/>
                                            <wps:spPr>
                                              <a:xfrm>
                                                <a:off x="47008" y="-4831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5EB8668" w14:textId="4DE3FA43" w:rsidR="006443F6" w:rsidRPr="00C44D86" w:rsidRDefault="006443F6" w:rsidP="006443F6">
                                                  <w:r>
                                                    <w:t>24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81155636" name="Textfeld 3"/>
                                            <wps:cNvSpPr txBox="1"/>
                                            <wps:spPr>
                                              <a:xfrm>
                                                <a:off x="33763" y="189590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790263D" w14:textId="568384A4" w:rsidR="006443F6" w:rsidRPr="00C44D86" w:rsidRDefault="006443F6" w:rsidP="006443F6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36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62682359" name="Gerade Verbindung 1"/>
                                            <wps:cNvCnPr/>
                                            <wps:spPr>
                                              <a:xfrm>
                                                <a:off x="57419" y="184893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763956602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912080464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9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202856515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017BF90" w14:textId="77777777" w:rsidR="006443F6" w:rsidRPr="006443F6" w:rsidRDefault="006443F6" w:rsidP="006443F6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group w14:anchorId="3E883604" id="_x0000_s1294" style="position:absolute;margin-left:21.2pt;margin-top:16.85pt;width:47.65pt;height:33.85pt;z-index:253569024;mso-width-relative:margin" coordsize="6054,4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">
                                  <v:group id="_x0000_s1295" style="position:absolute;top:133;width:1712;height:3575" coordorigin="33763,-4831" coordsize="172703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">
                                    <v:shape id="Textfeld 3" o:spid="_x0000_s1296" type="#_x0000_t202" style="position:absolute;left:47008;top:-4831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65EB8668" w14:textId="4DE3FA43" w:rsidR="006443F6" w:rsidRPr="00C44D86" w:rsidRDefault="006443F6" w:rsidP="006443F6">
                                            <w:r>
                                              <w:t>24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97" type="#_x0000_t202" style="position:absolute;left:33763;top:189590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" filled="f" stroked="f" strokeweight=".5pt">
                                      <v:textbox inset="0,0,0,0">
                                        <w:txbxContent>
                                          <w:p w14:paraId="1790263D" w14:textId="568384A4" w:rsidR="006443F6" w:rsidRPr="00C44D86" w:rsidRDefault="006443F6" w:rsidP="006443F6">
                                            <w:pPr>
                                              <w:jc w:val="center"/>
                                            </w:pPr>
                                            <w:r>
                                              <w:t>36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8" style="position:absolute;visibility:visible;mso-wrap-style:square" from="57419,184893" to="202705,184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" strokecolor="black [3213]" strokeweight="1pt">
                                      <v:stroke joinstyle="miter"/>
                                    </v:line>
                                  </v:group>
                                  <v:group id="_x0000_s1299" style="position:absolute;left:1268;width:4786;height:4299" coordorigin="1394" coordsize="5649,4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">
                                    <v:shape id="Grafik 1247826393" o:spid="_x0000_s1300" type="#_x0000_t75" style="position:absolute;left:3803;width:3241;height:430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">
                                      <v:imagedata r:id="rId80" o:title="" recolortarget="#727272 [1449]"/>
                                    </v:shape>
                                    <v:shape id="Textfeld 398" o:spid="_x0000_s1301" type="#_x0000_t202" style="position:absolute;left:1394;top:742;width:2215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" filled="f" stroked="f" strokeweight=".5pt">
                                      <v:textbox>
                                        <w:txbxContent>
                                          <w:p w14:paraId="1017BF90" w14:textId="77777777" w:rsidR="006443F6" w:rsidRPr="006443F6" w:rsidRDefault="006443F6" w:rsidP="006443F6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  <w:r w:rsidR="00F417FD"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35B78F79" w14:textId="56CA0FC1" w:rsidR="00F417FD" w:rsidRPr="006443F6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  <w:r w:rsidR="006443F6">
                          <w:rPr>
                            <w:noProof/>
                          </w:rPr>
                          <w:t xml:space="preserve"> </w:t>
                        </w:r>
                      </w:p>
                      <w:p w14:paraId="61AE5B04" w14:textId="024E7C3C" w:rsidR="006443F6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43A32C69" w14:textId="77777777" w:rsidR="006443F6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7454BCE8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18EF4202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0390BAF6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25D41BCA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3120" behindDoc="0" locked="0" layoutInCell="1" allowOverlap="1" wp14:anchorId="4C2E6779" wp14:editId="2C916B1B">
                            <wp:simplePos x="0" y="0"/>
                            <wp:positionH relativeFrom="column">
                              <wp:posOffset>282847</wp:posOffset>
                            </wp:positionH>
                            <wp:positionV relativeFrom="paragraph">
                              <wp:posOffset>148961</wp:posOffset>
                            </wp:positionV>
                            <wp:extent cx="793371" cy="471837"/>
                            <wp:effectExtent l="0" t="0" r="0" b="0"/>
                            <wp:wrapNone/>
                            <wp:docPr id="18" name="Gruppieren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8BF6DA5-11EF-CE36-05F2-AA2A3C6518C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3371" cy="471837"/>
                                      <a:chOff x="0" y="0"/>
                                      <a:chExt cx="550995" cy="472210"/>
                                    </a:xfrm>
                                  </wpg:grpSpPr>
                                  <wpg:grpSp>
                                    <wpg:cNvPr id="452995207" name="Gruppieren 452995207">
                                      <a:extLst>
                                        <a:ext uri="{FF2B5EF4-FFF2-40B4-BE49-F238E27FC236}">
                                          <a16:creationId xmlns:a16="http://schemas.microsoft.com/office/drawing/2014/main" id="{738B0339-2BF8-3EF4-9C6B-DF4F56BB7D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3696603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2978B74-6A27-3193-A4F8-6D0C4737FCB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458" cy="179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A72B92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0446093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810F92B-0E22-12D2-4E80-6C3ACA30851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3F38E9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0866506" name="Gerade Verbindung 45086650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6859A78-EFC3-343A-459A-E35C74CD6C8C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6526929" name="Gruppieren 126526929">
                                      <a:extLst>
                                        <a:ext uri="{FF2B5EF4-FFF2-40B4-BE49-F238E27FC236}">
                                          <a16:creationId xmlns:a16="http://schemas.microsoft.com/office/drawing/2014/main" id="{752A1DEF-0403-B4F5-80EC-98500BC51E6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202607145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C3586B-9B62-6359-59AF-C9284325045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A77175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658167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834AF7-32C0-09D8-D3A6-25D129243A3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C63BA4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3461612" name="Gerade Verbindung 111346161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A2C1B6-C59C-3AB5-DB8A-56709FB1736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03477142" name="Gruppieren 703477142">
                                      <a:extLst>
                                        <a:ext uri="{FF2B5EF4-FFF2-40B4-BE49-F238E27FC236}">
                                          <a16:creationId xmlns:a16="http://schemas.microsoft.com/office/drawing/2014/main" id="{4266C563-3FEA-35C0-D359-4B186CCE32E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95592" y="73323"/>
                                        <a:ext cx="355403" cy="398887"/>
                                        <a:chOff x="195592" y="73323"/>
                                        <a:chExt cx="419740" cy="39960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2778574" name="Grafik 34277857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D1141D-95FE-F057-4AC3-A87DE2723ADA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90686" y="227950"/>
                                          <a:ext cx="324646" cy="2449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1642388075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10C0972-9CD7-4F64-D5DA-6ED58F590249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EAEBC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C2E6779" id="Gruppieren 17" o:spid="_x0000_s1302" style="position:absolute;margin-left:22.25pt;margin-top:11.75pt;width:62.45pt;height:37.15pt;z-index:253573120;mso-width-relative:margin;mso-height-relative:margin" coordsize="5509,47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">
                            <v:group id="Gruppieren 452995207" o:spid="_x0000_s1303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">
                              <v:shape id="Textfeld 3" o:spid="_x0000_s1304" type="#_x0000_t202" style="position:absolute;left:33551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EA72B92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5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E3F38E9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450866506" o:spid="_x0000_s1306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26526929" o:spid="_x0000_s1307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">
                              <v:shape id="Textfeld 3" o:spid="_x0000_s1308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1A77175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9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5C63BA4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13461612" o:spid="_x0000_s1310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03477142" o:spid="_x0000_s1311" style="position:absolute;left:1955;top:733;width:3554;height:3989" coordorigin="1955,733" coordsize="4197,3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">
                              <v:shape id="Grafik 342778574" o:spid="_x0000_s1312" type="#_x0000_t75" style="position:absolute;left:2906;top:2279;width:3247;height:245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">
                                <v:imagedata r:id="rId25" o:title="" cropbottom="33944f" cropleft="1f" cropright="2644f" recolortarget="#727272 [1449]"/>
                              </v:shape>
                              <v:shape id="Textfeld 398" o:spid="_x0000_s1313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0EAEBC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7A011CDF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6618DB84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  <w:vAlign w:val="center"/>
                      </w:tcPr>
                      <w:p w14:paraId="4F1BFECB" w14:textId="5EC77B5A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817" w:type="dxa"/>
                      </w:tcPr>
                      <w:p w14:paraId="000AA01F" w14:textId="25758DB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61E34FAC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4F0B49BA" w14:textId="25E4A3B8" w:rsidR="00F417FD" w:rsidRPr="00DC14C3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5168" behindDoc="0" locked="0" layoutInCell="1" allowOverlap="1" wp14:anchorId="03CC2B30" wp14:editId="05FF41F1">
                                  <wp:simplePos x="0" y="0"/>
                                  <wp:positionH relativeFrom="column">
                                    <wp:posOffset>25936</wp:posOffset>
                                  </wp:positionH>
                                  <wp:positionV relativeFrom="paragraph">
                                    <wp:posOffset>14407</wp:posOffset>
                                  </wp:positionV>
                                  <wp:extent cx="791692" cy="437069"/>
                                  <wp:effectExtent l="0" t="0" r="0" b="7620"/>
                                  <wp:wrapNone/>
                                  <wp:docPr id="516900328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1692" cy="437069"/>
                                            <a:chOff x="0" y="-75106"/>
                                            <a:chExt cx="549573" cy="438023"/>
                                          </a:xfrm>
                                        </wpg:grpSpPr>
                                        <wpg:grpSp>
                                          <wpg:cNvPr id="1470378551" name="Gruppieren 1470378551"/>
                                          <wpg:cNvGrpSpPr/>
                                          <wpg:grpSpPr>
                                            <a:xfrm>
                                              <a:off x="335519" y="5378"/>
                                              <a:ext cx="165804" cy="357539"/>
                                              <a:chOff x="335519" y="5378"/>
                                              <a:chExt cx="167285" cy="358363"/>
                                            </a:xfrm>
                                          </wpg:grpSpPr>
                                          <wps:wsp>
                                            <wps:cNvPr id="605341533" name="Textfeld 3"/>
                                            <wps:cNvSpPr txBox="1"/>
                                            <wps:spPr>
                                              <a:xfrm>
                                                <a:off x="335519" y="5378"/>
                                                <a:ext cx="159593" cy="184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0BFCE3B" w14:textId="77777777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63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79119092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1FB0B6B" w14:textId="3729D6CE" w:rsidR="0061226B" w:rsidRDefault="0061226B" w:rsidP="00AB7A0C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48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67744507" name="Gerade Verbindung 1567744507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072458493" name="Gruppieren 207245849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7084" cy="357538"/>
                                              <a:chOff x="0" y="0"/>
                                              <a:chExt cx="188755" cy="358363"/>
                                            </a:xfrm>
                                          </wpg:grpSpPr>
                                          <wps:wsp>
                                            <wps:cNvPr id="406567461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3E0A92B" w14:textId="5DA14881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432519425" name="Textfeld 3"/>
                                            <wps:cNvSpPr txBox="1"/>
                                            <wps:spPr>
                                              <a:xfrm>
                                                <a:off x="26434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DF66A55" w14:textId="7890BF7A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22153742" name="Gerade Verbindung 14221537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49586961" name="Gruppieren 1249586961"/>
                                          <wpg:cNvGrpSpPr/>
                                          <wpg:grpSpPr>
                                            <a:xfrm>
                                              <a:off x="195592" y="-75106"/>
                                              <a:ext cx="353981" cy="376426"/>
                                              <a:chOff x="195592" y="-75370"/>
                                              <a:chExt cx="418060" cy="377097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37647900" name="Grafik 33764790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89133" y="-75370"/>
                                                <a:ext cx="324519" cy="2448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649042124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77BE7A3" w14:textId="77777777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3CC2B30" id="_x0000_s1314" style="position:absolute;margin-left:2.05pt;margin-top:1.15pt;width:62.35pt;height:34.4pt;z-index:253575168;mso-width-relative:margin;mso-height-relative:margin" coordorigin=",-751" coordsize="5495,4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">
                                  <v:group id="Gruppieren 1470378551" o:spid="_x0000_s1315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">
                                    <v:shape id="Textfeld 3" o:spid="_x0000_s1316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70BFCE3B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17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" filled="f" stroked="f" strokeweight=".5pt">
                                      <v:textbox inset="0,0,0,0">
                                        <w:txbxContent>
                                          <w:p w14:paraId="01FB0B6B" w14:textId="3729D6CE" w:rsidR="0061226B" w:rsidRDefault="0061226B" w:rsidP="00AB7A0C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567744507" o:spid="_x0000_s1318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2072458493" o:spid="_x0000_s1319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">
                                    <v:shape id="Textfeld 3" o:spid="_x0000_s1320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53E0A92B" w14:textId="5DA14881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21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" filled="f" stroked="f" strokeweight=".5pt">
                                      <v:textbox inset="0,0,0,0">
                                        <w:txbxContent>
                                          <w:p w14:paraId="1DF66A55" w14:textId="7890BF7A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422153742" o:spid="_x0000_s1322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1249586961" o:spid="_x0000_s1323" style="position:absolute;left:1955;top:-751;width:3540;height:3764" coordorigin="1955,-753" coordsize="4180,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">
                                    <v:shape id="Grafik 337647900" o:spid="_x0000_s1324" type="#_x0000_t75" style="position:absolute;left:2891;top:-75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">
                                      <v:imagedata r:id="rId25" o:title="" cropbottom="33944f" cropleft="1f" cropright="2644f" recolortarget="#727272 [1449]"/>
                                    </v:shape>
                                    <v:shape id="Textfeld 398" o:spid="_x0000_s1325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477BE7A3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794" w:type="dxa"/>
                      </w:tcPr>
                      <w:p w14:paraId="7F183B55" w14:textId="784E3C8A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4F03499C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5FA9391E" w14:textId="77777777" w:rsidR="0061226B" w:rsidRPr="00DC14C3" w:rsidRDefault="0061226B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1A41AEFF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56067E8B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7216" behindDoc="0" locked="0" layoutInCell="1" allowOverlap="1" wp14:anchorId="3BC703E2" wp14:editId="544C1645">
                            <wp:simplePos x="0" y="0"/>
                            <wp:positionH relativeFrom="column">
                              <wp:posOffset>2741039</wp:posOffset>
                            </wp:positionH>
                            <wp:positionV relativeFrom="paragraph">
                              <wp:posOffset>165067</wp:posOffset>
                            </wp:positionV>
                            <wp:extent cx="792013" cy="443195"/>
                            <wp:effectExtent l="0" t="0" r="0" b="1905"/>
                            <wp:wrapNone/>
                            <wp:docPr id="1124549064" name="Gruppieren 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2013" cy="443195"/>
                                      <a:chOff x="0" y="-81060"/>
                                      <a:chExt cx="549561" cy="443977"/>
                                    </a:xfrm>
                                  </wpg:grpSpPr>
                                  <wpg:grpSp>
                                    <wpg:cNvPr id="1801235465" name="Gruppieren 1801235465"/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13233975" name="Textfeld 3"/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593" cy="18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594A1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067204937" name="Textfeld 3"/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BCEFDED" w14:textId="289C9F84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1206999" name="Gerade Verbindung 1891206999"/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96125745" name="Gruppieren 1696125745"/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438952421" name="Textfeld 3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F3970D4" w14:textId="2BBDBB85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986648" name="Textfeld 3"/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1DFE46E" w14:textId="4DE7F8AC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4302443" name="Gerade Verbindung 1594302443"/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07702129" name="Gruppieren 1607702129"/>
                                    <wpg:cNvGrpSpPr/>
                                    <wpg:grpSpPr>
                                      <a:xfrm>
                                        <a:off x="195592" y="-81060"/>
                                        <a:ext cx="353969" cy="382380"/>
                                        <a:chOff x="195592" y="-81335"/>
                                        <a:chExt cx="418048" cy="38306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649961193" name="Grafik 64996119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89121" y="-81335"/>
                                          <a:ext cx="324519" cy="2448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543732577" name="Textfeld 398"/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90C3A2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C703E2" id="_x0000_s1326" style="position:absolute;margin-left:215.85pt;margin-top:13pt;width:62.35pt;height:34.9pt;z-index:253577216;mso-width-relative:margin;mso-height-relative:margin" coordorigin=",-810" coordsize="5495,44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">
                            <v:group id="Gruppieren 1801235465" o:spid="_x0000_s1327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">
                              <v:shape id="Textfeld 3" o:spid="_x0000_s1328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594A1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29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1BCEFDED" w14:textId="289C9F84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91206999" o:spid="_x0000_s1330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96125745" o:spid="_x0000_s1331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xKg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">
                              <v:shape id="Textfeld 3" o:spid="_x0000_s1332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F3970D4" w14:textId="2BBDBB85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33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1DFE46E" w14:textId="4DE7F8AC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594302443" o:spid="_x0000_s1334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07702129" o:spid="_x0000_s1335" style="position:absolute;left:1955;top:-810;width:3540;height:3823" coordorigin="1955,-813" coordsize="4180,3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">
                              <v:shape id="Grafik 649961193" o:spid="_x0000_s1336" type="#_x0000_t75" style="position:absolute;left:2891;top:-81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">
                                <v:imagedata r:id="rId25" o:title="" cropbottom="33944f" cropleft="1f" cropright="2644f" recolortarget="#727272 [1449]"/>
                              </v:shape>
                              <v:shape id="Textfeld 398" o:spid="_x0000_s1337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90C3A2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59CEC397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3DD3C29C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</w:tcPr>
                      <w:p w14:paraId="0D221361" w14:textId="52318425" w:rsidR="00F417FD" w:rsidRPr="00F66E2F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9264" behindDoc="0" locked="0" layoutInCell="1" allowOverlap="1" wp14:anchorId="0975856B" wp14:editId="03D66E24">
                                  <wp:simplePos x="0" y="0"/>
                                  <wp:positionH relativeFrom="column">
                                    <wp:posOffset>42660</wp:posOffset>
                                  </wp:positionH>
                                  <wp:positionV relativeFrom="paragraph">
                                    <wp:posOffset>78014</wp:posOffset>
                                  </wp:positionV>
                                  <wp:extent cx="794515" cy="466095"/>
                                  <wp:effectExtent l="0" t="0" r="0" b="3810"/>
                                  <wp:wrapNone/>
                                  <wp:docPr id="1491215531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4515" cy="466095"/>
                                            <a:chOff x="-607" y="0"/>
                                            <a:chExt cx="551678" cy="466335"/>
                                          </a:xfrm>
                                        </wpg:grpSpPr>
                                        <wpg:grpSp>
                                          <wpg:cNvPr id="1001135656" name="Gruppieren 1001135656"/>
                                          <wpg:cNvGrpSpPr/>
                                          <wpg:grpSpPr>
                                            <a:xfrm>
                                              <a:off x="339643" y="5378"/>
                                              <a:ext cx="161681" cy="357539"/>
                                              <a:chOff x="339679" y="5378"/>
                                              <a:chExt cx="163125" cy="358363"/>
                                            </a:xfrm>
                                          </wpg:grpSpPr>
                                          <wps:wsp>
                                            <wps:cNvPr id="2146624662" name="Textfeld 3"/>
                                            <wps:cNvSpPr txBox="1"/>
                                            <wps:spPr>
                                              <a:xfrm>
                                                <a:off x="339679" y="5378"/>
                                                <a:ext cx="159458" cy="179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A53B3C8" w14:textId="5324C36E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7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15159585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454C160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0707930" name="Gerade Verbindung 1070707930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90075951" name="Gruppieren 190075951"/>
                                          <wpg:cNvGrpSpPr/>
                                          <wpg:grpSpPr>
                                            <a:xfrm>
                                              <a:off x="-607" y="0"/>
                                              <a:ext cx="160884" cy="357538"/>
                                              <a:chOff x="-612" y="0"/>
                                              <a:chExt cx="162321" cy="358363"/>
                                            </a:xfrm>
                                          </wpg:grpSpPr>
                                          <wps:wsp>
                                            <wps:cNvPr id="1059496832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EF33CC" w14:textId="5F89FC62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35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32620090" name="Textfeld 3"/>
                                            <wps:cNvSpPr txBox="1"/>
                                            <wps:spPr>
                                              <a:xfrm>
                                                <a:off x="-612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546329" w14:textId="5B3FABA8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2446142" name="Gerade Verbindung 2124461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416078953" name="Gruppieren 416078953"/>
                                          <wpg:cNvGrpSpPr/>
                                          <wpg:grpSpPr>
                                            <a:xfrm>
                                              <a:off x="195592" y="73323"/>
                                              <a:ext cx="355479" cy="393012"/>
                                              <a:chOff x="195592" y="73323"/>
                                              <a:chExt cx="419831" cy="393715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730346827" name="Grafik 173034682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90681" y="221992"/>
                                                <a:ext cx="324742" cy="2450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771699028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5A318E4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975856B" id="_x0000_s1338" style="position:absolute;margin-left:3.35pt;margin-top:6.15pt;width:62.55pt;height:36.7pt;z-index:253579264;mso-width-relative:margin;mso-height-relative:margin" coordorigin="-6" coordsize="5516,46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">
                                  <v:group id="Gruppieren 1001135656" o:spid="_x0000_s1339" style="position:absolute;left:3396;top:53;width:1617;height:3576" coordorigin="339679,5378" coordsize="16312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">
                                    <v:shape id="Textfeld 3" o:spid="_x0000_s1340" type="#_x0000_t202" style="position:absolute;left:33967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2A53B3C8" w14:textId="5324C36E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41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6454C160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070707930" o:spid="_x0000_s1342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" strokecolor="black [3213]" strokeweight="1pt">
                                      <v:stroke joinstyle="miter"/>
                                    </v:line>
                                  </v:group>
                                  <v:group id="Gruppieren 190075951" o:spid="_x0000_s1343" style="position:absolute;left:-6;width:1608;height:3575" coordorigin="-612" coordsize="162321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">
                                    <v:shape id="Textfeld 3" o:spid="_x0000_s1344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" filled="f" stroked="f" strokeweight=".5pt">
                                      <v:textbox style="mso-fit-shape-to-text:t" inset="0,0,0,0">
                                        <w:txbxContent>
                                          <w:p w14:paraId="56EF33CC" w14:textId="5F89FC62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45" type="#_x0000_t202" style="position:absolute;left:-612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" filled="f" stroked="f" strokeweight=".5pt">
                                      <v:textbox inset="0,0,0,0">
                                        <w:txbxContent>
                                          <w:p w14:paraId="56546329" w14:textId="5B3FABA8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212446142" o:spid="_x0000_s1346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" strokecolor="black [3213]" strokeweight="1pt">
                                      <v:stroke joinstyle="miter"/>
                                    </v:line>
                                  </v:group>
                                  <v:group id="Gruppieren 416078953" o:spid="_x0000_s1347" style="position:absolute;left:1955;top:733;width:3555;height:3930" coordorigin="1955,733" coordsize="4198,3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">
                                    <v:shape id="Grafik 1730346827" o:spid="_x0000_s1348" type="#_x0000_t75" style="position:absolute;left:2906;top:2219;width:3248;height:245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">
                                      <v:imagedata r:id="rId25" o:title="" cropbottom="33944f" cropleft="1f" cropright="2644f" recolortarget="#727272 [1449]"/>
                                    </v:shape>
                                    <v:shape id="Textfeld 398" o:spid="_x0000_s1349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35A318E4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817" w:type="dxa"/>
                      </w:tcPr>
                      <w:p w14:paraId="6B10DC3D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>_____</w:t>
                        </w:r>
                        <w:r w:rsidRPr="00DC14C3">
                          <w:t xml:space="preserve"> gekürzt.</w:t>
                        </w:r>
                      </w:p>
                      <w:p w14:paraId="6560583B" w14:textId="77777777" w:rsidR="00EF5D1E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6F4E3372" w14:textId="76F5E681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18D88F99" w14:textId="70AE8EBF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794" w:type="dxa"/>
                      </w:tcPr>
                      <w:p w14:paraId="1E016D21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="00CB1428">
                          <w:t>gekürzt</w:t>
                        </w:r>
                        <w:r w:rsidRPr="00DC14C3">
                          <w:t>.</w:t>
                        </w:r>
                      </w:p>
                      <w:p w14:paraId="4709B0C1" w14:textId="73A7F2C6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2C02CB4" w:rsidR="003C704E" w:rsidRDefault="003C704E" w:rsidP="00E13C64">
      <w:pPr>
        <w:spacing w:line="240" w:lineRule="atLeast"/>
      </w:pPr>
    </w:p>
    <w:p w14:paraId="40FC77F2" w14:textId="7B1917F1" w:rsidR="00C25C46" w:rsidRDefault="00C25C46" w:rsidP="00E13C64">
      <w:pPr>
        <w:spacing w:line="240" w:lineRule="atLeast"/>
      </w:pPr>
    </w:p>
    <w:p w14:paraId="73D40DAA" w14:textId="3C25C752" w:rsidR="006B4905" w:rsidRDefault="006B4905" w:rsidP="00E13C64">
      <w:pPr>
        <w:spacing w:line="240" w:lineRule="atLeast"/>
        <w:sectPr w:rsidR="006B4905" w:rsidSect="001D1C8B">
          <w:headerReference w:type="default" r:id="rId81"/>
          <w:headerReference w:type="first" r:id="rId8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3"/>
          </w:tcPr>
          <w:p w14:paraId="5D367BC6" w14:textId="506C9452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3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3"/>
          </w:tcPr>
          <w:p w14:paraId="03BDDE39" w14:textId="2D38DF2E" w:rsidR="00C25C46" w:rsidRPr="00252562" w:rsidRDefault="00FC6094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81312" behindDoc="0" locked="0" layoutInCell="1" allowOverlap="1" wp14:anchorId="681F01B9" wp14:editId="38E38196">
                      <wp:simplePos x="0" y="0"/>
                      <wp:positionH relativeFrom="column">
                        <wp:posOffset>816292</wp:posOffset>
                      </wp:positionH>
                      <wp:positionV relativeFrom="paragraph">
                        <wp:posOffset>339521</wp:posOffset>
                      </wp:positionV>
                      <wp:extent cx="162050" cy="294307"/>
                      <wp:effectExtent l="0" t="0" r="3175" b="0"/>
                      <wp:wrapNone/>
                      <wp:docPr id="137408762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788859722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B41E0F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09054996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F1FE16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726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1F01B9" id="_x0000_s1350" style="position:absolute;margin-left:64.25pt;margin-top:26.75pt;width:12.75pt;height:23.15pt;z-index:253581312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">
                      <v:shape id="Textfeld 3" o:spid="_x0000_s1351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9B41E0F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2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DF1FE16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 w:rsidRPr="004118F0">
              <w:t xml:space="preserve">Die Streifentafel </w:t>
            </w:r>
            <w:r w:rsidR="00FA1EFA">
              <w:t xml:space="preserve">oder die digitalen Bruchstreifen </w:t>
            </w:r>
            <w:r w:rsidR="00C25C46" w:rsidRPr="004118F0">
              <w:t>nutzen</w:t>
            </w:r>
          </w:p>
        </w:tc>
      </w:tr>
      <w:tr w:rsidR="00C25C46" w:rsidRPr="00252562" w14:paraId="40807A44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8436D62" w14:textId="19393A8A" w:rsidR="00C25C46" w:rsidRPr="00252562" w:rsidRDefault="00161D09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80672" behindDoc="0" locked="0" layoutInCell="1" allowOverlap="1" wp14:anchorId="43878584" wp14:editId="4119FA6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0</wp:posOffset>
                      </wp:positionV>
                      <wp:extent cx="274955" cy="197485"/>
                      <wp:effectExtent l="0" t="0" r="4445" b="5715"/>
                      <wp:wrapNone/>
                      <wp:docPr id="34617233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78204375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08175" name="Grafik 402308175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B8E3B8" id="Gruppieren 425" o:spid="_x0000_s1026" style="position:absolute;margin-left:.2pt;margin-top:0;width:21.65pt;height:15.55pt;z-index:253980672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402308175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DC829EF" w14:textId="4B1EDE63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2F133C9E" w:rsidR="00C25C46" w:rsidRDefault="00B37037" w:rsidP="00A42631">
            <w:pPr>
              <w:spacing w:after="6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2850176" behindDoc="0" locked="0" layoutInCell="1" allowOverlap="1" wp14:anchorId="0D4EF9E3" wp14:editId="4CE62722">
                  <wp:simplePos x="0" y="0"/>
                  <wp:positionH relativeFrom="column">
                    <wp:posOffset>3902710</wp:posOffset>
                  </wp:positionH>
                  <wp:positionV relativeFrom="paragraph">
                    <wp:posOffset>-470071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7430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4400" behindDoc="0" locked="0" layoutInCell="1" allowOverlap="1" wp14:anchorId="6F3D9E87" wp14:editId="2B95A236">
                      <wp:simplePos x="0" y="0"/>
                      <wp:positionH relativeFrom="column">
                        <wp:posOffset>3532188</wp:posOffset>
                      </wp:positionH>
                      <wp:positionV relativeFrom="paragraph">
                        <wp:posOffset>89535</wp:posOffset>
                      </wp:positionV>
                      <wp:extent cx="162050" cy="294307"/>
                      <wp:effectExtent l="0" t="0" r="3175" b="0"/>
                      <wp:wrapNone/>
                      <wp:docPr id="3769713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376971336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0C07A" w14:textId="57546CD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37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EADAB6" w14:textId="5CDF96AB" w:rsidR="00C7430D" w:rsidRPr="00BA1532" w:rsidRDefault="00C7430D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3D9E87" id="_x0000_s1354" style="position:absolute;margin-left:278.15pt;margin-top:7.05pt;width:12.75pt;height:23.15pt;z-index:253414400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">
                      <v:shape id="Textfeld 3" o:spid="_x0000_s1355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D40C07A" w14:textId="57546CD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6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BEADAB6" w14:textId="5CDF96AB" w:rsidR="00C7430D" w:rsidRPr="00BA1532" w:rsidRDefault="00C7430D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Markiere</w:t>
            </w:r>
            <w:r w:rsidR="00C7430D">
              <w:t xml:space="preserve">      </w:t>
            </w:r>
            <w:r w:rsidR="00E72068">
              <w:t xml:space="preserve">in </w:t>
            </w:r>
            <w:r w:rsidR="00C25C46">
              <w:t xml:space="preserve">der Streifentafel und </w:t>
            </w:r>
            <w:r w:rsidR="00A14690">
              <w:t>suche gleich große A</w:t>
            </w:r>
            <w:r w:rsidR="00C25C46">
              <w:t>nteile:</w:t>
            </w:r>
          </w:p>
          <w:p w14:paraId="4AD494ED" w14:textId="4E2DD829" w:rsidR="00C7430D" w:rsidRDefault="00FC6094" w:rsidP="00A42631">
            <w:pPr>
              <w:pStyle w:val="Listenabsatz"/>
              <w:spacing w:after="60" w:line="240" w:lineRule="auto"/>
              <w:contextualSpacing w:val="0"/>
            </w:pPr>
            <w:r>
              <mc:AlternateContent>
                <mc:Choice Requires="wpg">
                  <w:drawing>
                    <wp:anchor distT="0" distB="0" distL="114300" distR="114300" simplePos="0" relativeHeight="253583360" behindDoc="0" locked="0" layoutInCell="1" allowOverlap="1" wp14:anchorId="5916FBCC" wp14:editId="0AEF2246">
                      <wp:simplePos x="0" y="0"/>
                      <wp:positionH relativeFrom="column">
                        <wp:posOffset>3501971</wp:posOffset>
                      </wp:positionH>
                      <wp:positionV relativeFrom="paragraph">
                        <wp:posOffset>129971</wp:posOffset>
                      </wp:positionV>
                      <wp:extent cx="162050" cy="294307"/>
                      <wp:effectExtent l="0" t="0" r="3175" b="0"/>
                      <wp:wrapNone/>
                      <wp:docPr id="5842474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520619268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E87D4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41387605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D9600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5916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16FBCC" id="_x0000_s1358" style="position:absolute;left:0;text-align:left;margin-left:275.75pt;margin-top:10.25pt;width:12.75pt;height:23.15pt;z-index:253583360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">
                      <v:shape id="Textfeld 3" o:spid="_x0000_s1359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7FE87D4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60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AAD9600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6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Welche Anteile </w:t>
            </w:r>
            <w:r w:rsidR="00A14690">
              <w:t xml:space="preserve">sind gröber eingeteilt, aber gleich </w:t>
            </w:r>
            <w:r w:rsidR="00C7430D">
              <w:t>groß wie       ?</w:t>
            </w:r>
          </w:p>
          <w:p w14:paraId="3C0AE4B9" w14:textId="318D8AEE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</w:t>
            </w:r>
            <w:r w:rsidR="00C7430D">
              <w:t>wie       ?</w:t>
            </w:r>
          </w:p>
          <w:p w14:paraId="08F56028" w14:textId="740625FC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710C7A87" w:rsidR="00C25C46" w:rsidRPr="00CE7DCF" w:rsidRDefault="00B37037" w:rsidP="00E13C64">
            <w:pPr>
              <w:spacing w:line="240" w:lineRule="atLeast"/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2C7305C1" wp14:editId="71FA11A9">
                      <wp:simplePos x="0" y="0"/>
                      <wp:positionH relativeFrom="column">
                        <wp:posOffset>3724526</wp:posOffset>
                      </wp:positionH>
                      <wp:positionV relativeFrom="paragraph">
                        <wp:posOffset>153168</wp:posOffset>
                      </wp:positionV>
                      <wp:extent cx="789305" cy="460375"/>
                      <wp:effectExtent l="0" t="0" r="0" b="0"/>
                      <wp:wrapNone/>
                      <wp:docPr id="76154441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4D932D" w14:textId="77777777" w:rsidR="00B37037" w:rsidRPr="005A2E03" w:rsidRDefault="00B37037" w:rsidP="00B37037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305C1" id="_x0000_s1362" type="#_x0000_t202" style="position:absolute;margin-left:293.25pt;margin-top:12.05pt;width:62.15pt;height:36.25pt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" filled="f" stroked="f">
                      <v:textbox>
                        <w:txbxContent>
                          <w:p w14:paraId="5E4D932D" w14:textId="77777777" w:rsidR="00B37037" w:rsidRPr="005A2E03" w:rsidRDefault="00B37037" w:rsidP="00B37037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8496" behindDoc="0" locked="0" layoutInCell="1" allowOverlap="1" wp14:anchorId="776E185D" wp14:editId="6975654B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108268</wp:posOffset>
                      </wp:positionV>
                      <wp:extent cx="162810" cy="288962"/>
                      <wp:effectExtent l="0" t="0" r="2540" b="3175"/>
                      <wp:wrapNone/>
                      <wp:docPr id="3769713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10" cy="288962"/>
                                <a:chOff x="28027" y="12407"/>
                                <a:chExt cx="164774" cy="290185"/>
                              </a:xfrm>
                            </wpg:grpSpPr>
                            <wps:wsp>
                              <wps:cNvPr id="37697134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C6C1" w14:textId="3DAA90F7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5" name="Textfeld 3"/>
                              <wps:cNvSpPr txBox="1"/>
                              <wps:spPr>
                                <a:xfrm>
                                  <a:off x="28027" y="138650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5D312" w14:textId="53882AF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46" name="Gerade Verbindung 1"/>
                              <wps:cNvCnPr/>
                              <wps:spPr>
                                <a:xfrm>
                                  <a:off x="51975" y="1849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6E185D" id="_x0000_s1363" style="position:absolute;margin-left:169.75pt;margin-top:8.55pt;width:12.8pt;height:22.75pt;z-index:253418496;mso-width-relative:margin;mso-height-relative:margin" coordorigin="28027,12407" coordsize="164774,29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">
                      <v:shape id="Textfeld 3" o:spid="_x0000_s136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012C6C1" w14:textId="3DAA90F7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65" type="#_x0000_t202" style="position:absolute;left:28027;top:138650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375D312" w14:textId="53882AF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366" style="position:absolute;visibility:visible;mso-wrap-style:square" from="51975,184956" to="160443,184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 </w:t>
            </w:r>
          </w:p>
        </w:tc>
      </w:tr>
      <w:tr w:rsidR="00C25C46" w:rsidRPr="00252562" w14:paraId="6434BC69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7A636C06" w:rsidR="00C25C46" w:rsidRDefault="00B37037" w:rsidP="00A42631">
            <w:pPr>
              <w:spacing w:after="60" w:line="240" w:lineRule="atLeast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86816" behindDoc="0" locked="0" layoutInCell="1" allowOverlap="1" wp14:anchorId="26CF049E" wp14:editId="67780EA3">
                  <wp:simplePos x="0" y="0"/>
                  <wp:positionH relativeFrom="column">
                    <wp:posOffset>4481560</wp:posOffset>
                  </wp:positionH>
                  <wp:positionV relativeFrom="paragraph">
                    <wp:posOffset>-69656</wp:posOffset>
                  </wp:positionV>
                  <wp:extent cx="647700" cy="647700"/>
                  <wp:effectExtent l="0" t="0" r="0" b="0"/>
                  <wp:wrapNone/>
                  <wp:docPr id="587252761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C46">
              <w:t xml:space="preserve">Finde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</w:t>
            </w:r>
            <w:r w:rsidR="00C7430D">
              <w:t xml:space="preserve">      </w:t>
            </w:r>
            <w:r w:rsidR="00150C06">
              <w:t xml:space="preserve">und schreibe sie auf. </w:t>
            </w:r>
          </w:p>
          <w:p w14:paraId="7E998FF6" w14:textId="69D6EE9B" w:rsidR="00C25C46" w:rsidRPr="00CE7DCF" w:rsidRDefault="00B37037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372ED0BD" wp14:editId="444E2D55">
                      <wp:simplePos x="0" y="0"/>
                      <wp:positionH relativeFrom="column">
                        <wp:posOffset>3700540</wp:posOffset>
                      </wp:positionH>
                      <wp:positionV relativeFrom="paragraph">
                        <wp:posOffset>62549</wp:posOffset>
                      </wp:positionV>
                      <wp:extent cx="1013460" cy="385445"/>
                      <wp:effectExtent l="0" t="0" r="0" b="0"/>
                      <wp:wrapNone/>
                      <wp:docPr id="374622818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140747" w14:textId="77777777" w:rsidR="00B37037" w:rsidRPr="009F4661" w:rsidRDefault="00B37037" w:rsidP="00B37037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ED0BD" id="_x0000_s1367" type="#_x0000_t202" style="position:absolute;margin-left:291.4pt;margin-top:4.95pt;width:79.8pt;height:30.35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" filled="f" stroked="f" strokeweight=".5pt">
                      <v:textbox>
                        <w:txbxContent>
                          <w:p w14:paraId="61140747" w14:textId="77777777" w:rsidR="00B37037" w:rsidRPr="009F4661" w:rsidRDefault="00B37037" w:rsidP="00B37037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>Warum findest du für diesen Anteil keinen gröberen Streifen?</w:t>
            </w:r>
            <w:r w:rsidR="00C25C46"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2FC58F21" w:rsidR="006259AD" w:rsidRDefault="00FA1EFA" w:rsidP="00E13C64">
      <w:pPr>
        <w:spacing w:line="24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974528" behindDoc="0" locked="0" layoutInCell="1" allowOverlap="1" wp14:anchorId="23C30606" wp14:editId="04AFCDD5">
                <wp:simplePos x="0" y="0"/>
                <wp:positionH relativeFrom="column">
                  <wp:posOffset>5883651</wp:posOffset>
                </wp:positionH>
                <wp:positionV relativeFrom="paragraph">
                  <wp:posOffset>-1482683</wp:posOffset>
                </wp:positionV>
                <wp:extent cx="567466" cy="842736"/>
                <wp:effectExtent l="0" t="0" r="4445" b="0"/>
                <wp:wrapNone/>
                <wp:docPr id="623892185" name="Gruppieren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66" cy="842736"/>
                          <a:chOff x="0" y="0"/>
                          <a:chExt cx="567466" cy="842736"/>
                        </a:xfrm>
                      </wpg:grpSpPr>
                      <pic:pic xmlns:pic="http://schemas.openxmlformats.org/drawingml/2006/picture">
                        <pic:nvPicPr>
                          <pic:cNvPr id="1234389750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98" t="52174" r="38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276177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174" r="78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71" y="120460"/>
                            <a:ext cx="315595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919935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3" y="350429"/>
                            <a:ext cx="264795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62520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r="58748" b="5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17" y="563971"/>
                            <a:ext cx="304165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9E322" id="Gruppieren 1174" o:spid="_x0000_s1026" style="position:absolute;margin-left:463.3pt;margin-top:-116.75pt;width:44.7pt;height:66.35pt;z-index:253974528" coordsize="5674,84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">
                <v:shape id="Grafik 13" o:spid="_x0000_s1027" type="#_x0000_t75" style="position:absolute;width:3028;height:27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">
                  <v:imagedata r:id="rId87" o:title="" croptop="34193f" cropleft="26541f" cropright="25343f" chromakey="white"/>
                </v:shape>
                <v:shape id="Grafik 13" o:spid="_x0000_s1028" type="#_x0000_t75" style="position:absolute;left:2518;top:1204;width:3156;height:2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">
                  <v:imagedata r:id="rId88" o:title="" croptop="34193f" cropright="51345f" chromakey="white"/>
                </v:shape>
                <v:shape id="Grafik 13" o:spid="_x0000_s1029" type="#_x0000_t75" style="position:absolute;left:930;top:3504;width:2648;height:26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">
                  <v:imagedata r:id="rId88" o:title="" croptop="3976f" cropbottom="31954f" cropleft="1527f" cropright="52070f" chromakey="white"/>
                </v:shape>
                <v:shape id="Grafik 13" o:spid="_x0000_s1030" type="#_x0000_t75" style="position:absolute;left:1971;top:5639;width:3041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">
                  <v:imagedata r:id="rId88" o:title="" cropbottom="34193f" cropleft="13336f" cropright="38501f" chromakey="white"/>
                </v:shape>
              </v:group>
            </w:pict>
          </mc:Fallback>
        </mc:AlternateContent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3"/>
          </w:tcPr>
          <w:p w14:paraId="4A33A60A" w14:textId="070F3EF4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6F74B018" wp14:editId="0026660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368" type="#_x0000_t106" style="position:absolute;margin-left:15.8pt;margin-top:.85pt;width:137.25pt;height:56.2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&#13;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6FCC1CA1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44384" behindDoc="0" locked="0" layoutInCell="1" allowOverlap="1" wp14:anchorId="444AA51F" wp14:editId="3CA9868F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0288" behindDoc="0" locked="0" layoutInCell="1" allowOverlap="1" wp14:anchorId="218D22BD" wp14:editId="51A6BD0F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369" style="position:absolute;margin-left:159pt;margin-top:.45pt;width:49.35pt;height:60.85pt;z-index:25294028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">
                      <v:shape id="Grafik 3" o:spid="_x0000_s1370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">
                        <v:imagedata r:id="rId90" o:title="" chromakey="white"/>
                      </v:shape>
                      <v:shape id="_x0000_s1371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4D70935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DCD2928" wp14:editId="0DC9D245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5F48FED1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</w:t>
                                  </w:r>
                                  <w:r w:rsidR="00CB1428">
                                    <w:t>e</w:t>
                                  </w:r>
                                  <w:r>
                                    <w:t xml:space="preserve">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CD2928" id="Rechteckige Legende 22306" o:spid="_x0000_s1372" type="#_x0000_t62" style="position:absolute;margin-left:216.1pt;margin-top:.25pt;width:166.65pt;height:41.5pt;z-index:25293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" adj="-1591,11823" fillcolor="white [3201]" strokecolor="#737373 [3206]" strokeweight="1pt">
                      <v:textbox>
                        <w:txbxContent>
                          <w:p w14:paraId="21C0397C" w14:textId="5F48FED1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</w:t>
                            </w:r>
                            <w:r w:rsidR="00CB1428">
                              <w:t>e</w:t>
                            </w:r>
                            <w:r>
                              <w:t xml:space="preserve">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3F2045E8" w:rsidR="00F950FF" w:rsidRDefault="00F950FF" w:rsidP="00E13C64">
            <w:pPr>
              <w:spacing w:line="240" w:lineRule="atLeast"/>
            </w:pPr>
          </w:p>
          <w:p w14:paraId="65F00B44" w14:textId="160A9090" w:rsidR="00F950FF" w:rsidRDefault="00F950FF" w:rsidP="00E13C64">
            <w:pPr>
              <w:spacing w:line="240" w:lineRule="atLeast"/>
            </w:pPr>
          </w:p>
          <w:p w14:paraId="450658D7" w14:textId="15E28671" w:rsidR="00F950FF" w:rsidRDefault="00C7430D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0544" behindDoc="0" locked="0" layoutInCell="1" allowOverlap="1" wp14:anchorId="0278A2B0" wp14:editId="447D1164">
                      <wp:simplePos x="0" y="0"/>
                      <wp:positionH relativeFrom="column">
                        <wp:posOffset>1111910</wp:posOffset>
                      </wp:positionH>
                      <wp:positionV relativeFrom="paragraph">
                        <wp:posOffset>90335</wp:posOffset>
                      </wp:positionV>
                      <wp:extent cx="161874" cy="300301"/>
                      <wp:effectExtent l="0" t="0" r="3810" b="5080"/>
                      <wp:wrapNone/>
                      <wp:docPr id="3769713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29772" y="12407"/>
                                <a:chExt cx="163236" cy="300989"/>
                              </a:xfrm>
                            </wpg:grpSpPr>
                            <wps:wsp>
                              <wps:cNvPr id="37697134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CBDB0D" w14:textId="29E4703D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9" name="Textfeld 3"/>
                              <wps:cNvSpPr txBox="1"/>
                              <wps:spPr>
                                <a:xfrm>
                                  <a:off x="2977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59C916" w14:textId="3BB2A456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0" name="Gerade Verbindung 1"/>
                              <wps:cNvCnPr/>
                              <wps:spPr>
                                <a:xfrm>
                                  <a:off x="57419" y="19334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78A2B0" id="_x0000_s1373" style="position:absolute;margin-left:87.55pt;margin-top:7.1pt;width:12.75pt;height:23.65pt;z-index:253420544;mso-width-relative:margin;mso-height-relative:margin" coordorigin="29772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">
                      <v:shape id="Textfeld 3" o:spid="_x0000_s137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ACBDB0D" w14:textId="29E4703D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5" type="#_x0000_t202" style="position:absolute;left:2977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559C916" w14:textId="3BB2A456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76" style="position:absolute;visibility:visible;mso-wrap-style:square" from="57419,193347" to="165887,1933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081027A" w14:textId="6FDF61DB" w:rsidR="00C25C46" w:rsidRDefault="00C25C46" w:rsidP="00A42631">
            <w:pPr>
              <w:spacing w:after="60"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="00C7430D">
              <w:t xml:space="preserve">    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im Viertel-Streifen vor. </w:t>
            </w:r>
          </w:p>
          <w:p w14:paraId="63BA7F04" w14:textId="335076AB" w:rsidR="00C25C46" w:rsidRDefault="00C7430D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2592" behindDoc="0" locked="0" layoutInCell="1" allowOverlap="1" wp14:anchorId="333B9A41" wp14:editId="662AAF8B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260350</wp:posOffset>
                      </wp:positionV>
                      <wp:extent cx="161874" cy="305064"/>
                      <wp:effectExtent l="0" t="0" r="3810" b="0"/>
                      <wp:wrapNone/>
                      <wp:docPr id="37697135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5064"/>
                                <a:chOff x="32847" y="7633"/>
                                <a:chExt cx="163236" cy="305763"/>
                              </a:xfrm>
                            </wpg:grpSpPr>
                            <wps:wsp>
                              <wps:cNvPr id="376971352" name="Textfeld 3"/>
                              <wps:cNvSpPr txBox="1"/>
                              <wps:spPr>
                                <a:xfrm>
                                  <a:off x="32847" y="763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F61E71" w14:textId="4F57385B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F1888C" w14:textId="6019CEFA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3B9A41" id="_x0000_s1377" style="position:absolute;left:0;text-align:left;margin-left:217.75pt;margin-top:20.5pt;width:12.75pt;height:24pt;z-index:253422592;mso-width-relative:margin;mso-height-relative:margin" coordorigin="32847,7633" coordsize="163236,305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">
                      <v:shape id="Textfeld 3" o:spid="_x0000_s1378" type="#_x0000_t202" style="position:absolute;left:32847;top:763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5F61E71" w14:textId="4F57385B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5F1888C" w14:textId="6019CEFA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0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Stell</w:t>
            </w:r>
            <w:r w:rsidR="00BE6E0C">
              <w:t>e</w:t>
            </w:r>
            <w:r w:rsidR="00C25C46">
              <w:t xml:space="preserve"> dir jetzt </w:t>
            </w:r>
            <w:r w:rsidR="00A14690">
              <w:t xml:space="preserve">den gleich langen Teil </w:t>
            </w:r>
            <w:r w:rsidR="00C25C46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6D5E24">
              <w:t xml:space="preserve">Felder </w:t>
            </w:r>
            <w:r w:rsidR="00C25C46">
              <w:t xml:space="preserve">sind auf dem Zwölftel-Streifen markiert? </w:t>
            </w:r>
          </w:p>
          <w:p w14:paraId="04A7AE20" w14:textId="2168B600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>
              <w:t>?</w:t>
            </w:r>
          </w:p>
          <w:p w14:paraId="2FCFA3CB" w14:textId="1A2522B6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5B19B95B" w:rsidR="00C25C46" w:rsidRPr="00252562" w:rsidRDefault="00C827A4" w:rsidP="00E13C64">
            <w:pPr>
              <w:spacing w:line="240" w:lineRule="atLeast"/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5C39C4FD" wp14:editId="7095985A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73135</wp:posOffset>
                      </wp:positionV>
                      <wp:extent cx="161290" cy="293370"/>
                      <wp:effectExtent l="0" t="0" r="3810" b="0"/>
                      <wp:wrapNone/>
                      <wp:docPr id="37697135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370"/>
                                <a:chOff x="32847" y="12407"/>
                                <a:chExt cx="163236" cy="294099"/>
                              </a:xfrm>
                            </wpg:grpSpPr>
                            <wps:wsp>
                              <wps:cNvPr id="37697135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290F57" w14:textId="59263771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7" name="Textfeld 3"/>
                              <wps:cNvSpPr txBox="1"/>
                              <wps:spPr>
                                <a:xfrm>
                                  <a:off x="32847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D9FECF" w14:textId="2A29D619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8" name="Gerade Verbindung 1"/>
                              <wps:cNvCnPr/>
                              <wps:spPr>
                                <a:xfrm>
                                  <a:off x="57419" y="19335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39C4FD" id="_x0000_s1381" style="position:absolute;left:0;text-align:left;margin-left:40.25pt;margin-top:5.75pt;width:12.7pt;height:23.1pt;z-index:253424640;mso-width-relative:margin;mso-height-relative:margin" coordorigin="32847,12407" coordsize="163236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">
                      <v:shape id="Textfeld 3" o:spid="_x0000_s138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5290F57" w14:textId="59263771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383" type="#_x0000_t202" style="position:absolute;left:32847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CD9FECF" w14:textId="2A29D619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4" style="position:absolute;visibility:visible;mso-wrap-style:square" from="57419,193350" to="165887,193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25C46" w:rsidRPr="00252562" w14:paraId="5FD6F015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7D8DB3D9" w:rsidR="00C25C46" w:rsidRDefault="00C25C46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</w:t>
            </w:r>
            <w:r w:rsidR="00C7430D">
              <w:t xml:space="preserve">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    </m:t>
              </m:r>
            </m:oMath>
            <w:r>
              <w:t>vor.</w:t>
            </w:r>
          </w:p>
          <w:p w14:paraId="5909741B" w14:textId="08FFB87A" w:rsidR="00C25C46" w:rsidRDefault="000E7CC9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6688" behindDoc="0" locked="0" layoutInCell="1" allowOverlap="1" wp14:anchorId="510D6B49" wp14:editId="7FC5DDAE">
                      <wp:simplePos x="0" y="0"/>
                      <wp:positionH relativeFrom="column">
                        <wp:posOffset>2766397</wp:posOffset>
                      </wp:positionH>
                      <wp:positionV relativeFrom="paragraph">
                        <wp:posOffset>276510</wp:posOffset>
                      </wp:positionV>
                      <wp:extent cx="161874" cy="293427"/>
                      <wp:effectExtent l="0" t="0" r="3810" b="0"/>
                      <wp:wrapNone/>
                      <wp:docPr id="37697135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293427"/>
                                <a:chOff x="30618" y="12407"/>
                                <a:chExt cx="163236" cy="294099"/>
                              </a:xfrm>
                            </wpg:grpSpPr>
                            <wps:wsp>
                              <wps:cNvPr id="37697136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220974" w14:textId="2207541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1" name="Textfeld 3"/>
                              <wps:cNvSpPr txBox="1"/>
                              <wps:spPr>
                                <a:xfrm>
                                  <a:off x="30618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85038" w14:textId="0E31325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D6B49" id="_x0000_s1385" style="position:absolute;left:0;text-align:left;margin-left:217.85pt;margin-top:21.75pt;width:12.75pt;height:23.1pt;z-index:253426688;mso-width-relative:margin;mso-height-relative:margin" coordorigin="30618,12407" coordsize="163236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">
                      <v:shape id="Textfeld 3" o:spid="_x0000_s138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0220974" w14:textId="2207541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87" type="#_x0000_t202" style="position:absolute;left:30618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1685038" w14:textId="0E31325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02179">
              <w:t xml:space="preserve">Stelle dir </w:t>
            </w:r>
            <w:r w:rsidR="00321AB1">
              <w:t>den gleich langen Teil</w:t>
            </w:r>
            <w:r w:rsidR="00802179"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 w:rsidR="00802179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216EF47D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  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16BC521C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224E9BD2" w:rsidR="00DC14C3" w:rsidRPr="00CE7DCF" w:rsidRDefault="000E7CC9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8736" behindDoc="0" locked="0" layoutInCell="1" allowOverlap="1" wp14:anchorId="41297DAD" wp14:editId="64D650B9">
                      <wp:simplePos x="0" y="0"/>
                      <wp:positionH relativeFrom="column">
                        <wp:posOffset>709222</wp:posOffset>
                      </wp:positionH>
                      <wp:positionV relativeFrom="paragraph">
                        <wp:posOffset>71525</wp:posOffset>
                      </wp:positionV>
                      <wp:extent cx="166149" cy="293427"/>
                      <wp:effectExtent l="0" t="0" r="0" b="0"/>
                      <wp:wrapNone/>
                      <wp:docPr id="3769713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49" cy="293427"/>
                                <a:chOff x="21603" y="12407"/>
                                <a:chExt cx="167547" cy="294099"/>
                              </a:xfrm>
                            </wpg:grpSpPr>
                            <wps:wsp>
                              <wps:cNvPr id="376971364" name="Textfeld 3"/>
                              <wps:cNvSpPr txBox="1"/>
                              <wps:spPr>
                                <a:xfrm>
                                  <a:off x="21603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EE0599" w14:textId="1064505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5" name="Textfeld 3"/>
                              <wps:cNvSpPr txBox="1"/>
                              <wps:spPr>
                                <a:xfrm>
                                  <a:off x="25914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57282E" w14:textId="736A66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6" name="Gerade Verbindung 1"/>
                              <wps:cNvCnPr/>
                              <wps:spPr>
                                <a:xfrm>
                                  <a:off x="52715" y="184339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97DAD" id="_x0000_s1389" style="position:absolute;margin-left:55.85pt;margin-top:5.65pt;width:13.1pt;height:23.1pt;z-index:253428736;mso-width-relative:margin;mso-height-relative:margin" coordorigin="21603,12407" coordsize="167547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">
                      <v:shape id="Textfeld 3" o:spid="_x0000_s1390" type="#_x0000_t202" style="position:absolute;left:21603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5EE0599" w14:textId="1064505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1" type="#_x0000_t202" style="position:absolute;left:25914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C57282E" w14:textId="736A66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392" style="position:absolute;visibility:visible;mso-wrap-style:square" from="52715,184339" to="161183,1843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C14C3">
              <w:t xml:space="preserve"> </w:t>
            </w:r>
          </w:p>
        </w:tc>
      </w:tr>
      <w:tr w:rsidR="00DC14C3" w:rsidRPr="00252562" w14:paraId="73B80A5F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50601E6A" w:rsidR="00DC14C3" w:rsidRDefault="00DC14C3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66B91536" w:rsidR="00DC14C3" w:rsidRPr="009F178D" w:rsidRDefault="00FC6094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216D57B0" wp14:editId="168DB708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78740</wp:posOffset>
                      </wp:positionV>
                      <wp:extent cx="162560" cy="299720"/>
                      <wp:effectExtent l="0" t="0" r="2540" b="5080"/>
                      <wp:wrapNone/>
                      <wp:docPr id="3769713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560" cy="299720"/>
                                <a:chOff x="28027" y="12407"/>
                                <a:chExt cx="164774" cy="300989"/>
                              </a:xfrm>
                            </wpg:grpSpPr>
                            <wps:wsp>
                              <wps:cNvPr id="37697137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8F8D3E" w14:textId="4E82DE9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3" name="Textfeld 3"/>
                              <wps:cNvSpPr txBox="1"/>
                              <wps:spPr>
                                <a:xfrm>
                                  <a:off x="2802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F575" w14:textId="0DA2EDB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6D57B0" id="_x0000_s1393" style="position:absolute;margin-left:70pt;margin-top:6.2pt;width:12.8pt;height:23.6pt;z-index:253432832;mso-width-relative:margin;mso-height-relative:margin" coordorigin="28027,12407" coordsize="164774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">
                      <v:shape id="Textfeld 3" o:spid="_x0000_s139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88F8D3E" w14:textId="4E82DE9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5" type="#_x0000_t202" style="position:absolute;left:2802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E9F575" w14:textId="0DA2EDB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396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54810F24" wp14:editId="46096D1A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77470</wp:posOffset>
                      </wp:positionV>
                      <wp:extent cx="161290" cy="299720"/>
                      <wp:effectExtent l="0" t="0" r="3810" b="5080"/>
                      <wp:wrapNone/>
                      <wp:docPr id="3769713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473643" w14:textId="53EB4159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975BD" w14:textId="0336CF2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91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810F24" id="_x0000_s1397" style="position:absolute;margin-left:115.5pt;margin-top:6.1pt;width:12.7pt;height:23.6pt;z-index:2534389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">
                      <v:shape id="Textfeld 3" o:spid="_x0000_s139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F473643" w14:textId="53EB4159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9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F975BD" w14:textId="0336CF2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0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0784" behindDoc="0" locked="0" layoutInCell="1" allowOverlap="1" wp14:anchorId="5F9A60E8" wp14:editId="0CE3B46F">
                      <wp:simplePos x="0" y="0"/>
                      <wp:positionH relativeFrom="column">
                        <wp:posOffset>710961</wp:posOffset>
                      </wp:positionH>
                      <wp:positionV relativeFrom="paragraph">
                        <wp:posOffset>78019</wp:posOffset>
                      </wp:positionV>
                      <wp:extent cx="161290" cy="299720"/>
                      <wp:effectExtent l="0" t="0" r="3810" b="5080"/>
                      <wp:wrapNone/>
                      <wp:docPr id="376971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6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FD0BE" w14:textId="3E85BC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0C7AF" w14:textId="2B9D577D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0" name="Gerade Verbindung 1"/>
                              <wps:cNvCnPr/>
                              <wps:spPr>
                                <a:xfrm>
                                  <a:off x="57419" y="19336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9A60E8" id="_x0000_s1401" style="position:absolute;margin-left:56pt;margin-top:6.15pt;width:12.7pt;height:23.6pt;z-index:25343078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">
                      <v:shape id="Textfeld 3" o:spid="_x0000_s140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2FFD0BE" w14:textId="3E85BC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0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C0C7AF" w14:textId="2B9D577D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4" style="position:absolute;visibility:visible;mso-wrap-style:square" from="57419,193360" to="165887,193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0209E334" wp14:editId="5E0D79E0">
                      <wp:simplePos x="0" y="0"/>
                      <wp:positionH relativeFrom="column">
                        <wp:posOffset>1273945</wp:posOffset>
                      </wp:positionH>
                      <wp:positionV relativeFrom="paragraph">
                        <wp:posOffset>79375</wp:posOffset>
                      </wp:positionV>
                      <wp:extent cx="161874" cy="300301"/>
                      <wp:effectExtent l="0" t="0" r="10160" b="5080"/>
                      <wp:wrapNone/>
                      <wp:docPr id="3769713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66DAB" w14:textId="68B49F4B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8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8C34D9" w14:textId="744FE19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8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09E334" id="_x0000_s1405" style="position:absolute;margin-left:100.3pt;margin-top:6.25pt;width:12.75pt;height:23.65pt;z-index:25343692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">
                      <v:shape id="Textfeld 3" o:spid="_x0000_s140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BD66DAB" w14:textId="68B49F4B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0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88C34D9" w14:textId="744FE19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6B15B3A3" wp14:editId="55B363EE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78740</wp:posOffset>
                      </wp:positionV>
                      <wp:extent cx="161874" cy="300301"/>
                      <wp:effectExtent l="0" t="0" r="10160" b="5080"/>
                      <wp:wrapNone/>
                      <wp:docPr id="3769713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7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9B22B" w14:textId="378DD9B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75F9C9" w14:textId="57E6DB96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15B3A3" id="_x0000_s1409" style="position:absolute;margin-left:84.95pt;margin-top:6.2pt;width:12.75pt;height:23.65pt;z-index:25343488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">
                      <v:shape id="Textfeld 3" o:spid="_x0000_s141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789B22B" w14:textId="378DD9B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1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075F9C9" w14:textId="57E6DB96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1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C14C3" w:rsidRPr="00252562" w14:paraId="748AB50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28B3D9EE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5131C08E" w14:textId="08EB7D16" w:rsidR="00484372" w:rsidRDefault="00DC14C3" w:rsidP="00484372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,     ,     ,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</w:p>
          <w:p w14:paraId="4CD45E96" w14:textId="7174B88D" w:rsidR="00DC14C3" w:rsidRDefault="00484372" w:rsidP="00484372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F</w:t>
            </w:r>
            <w:r w:rsidR="00DC14C3">
              <w:rPr>
                <w:rFonts w:ascii="Calibri" w:hAnsi="Calibri"/>
                <w:noProof/>
                <w:color w:val="000000" w:themeColor="text1"/>
                <w:szCs w:val="20"/>
              </w:rPr>
              <w:t>ünfzehntel</w:t>
            </w:r>
            <w:r w:rsidR="00DC14C3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1C3378E8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6797D20E" w14:textId="77777777" w:rsidR="00161D09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>Eine Person sagt einen Anteil</w:t>
            </w:r>
            <w:r w:rsidR="00161D09">
              <w:rPr>
                <w:rFonts w:ascii="Calibri" w:hAnsi="Calibri"/>
                <w:szCs w:val="20"/>
              </w:rPr>
              <w:t>.</w:t>
            </w:r>
          </w:p>
          <w:p w14:paraId="40FCB827" w14:textId="6F1CDA26" w:rsidR="00DC14C3" w:rsidRPr="00A14690" w:rsidRDefault="00161D09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D</w:t>
            </w:r>
            <w:r w:rsidR="00DC14C3" w:rsidRPr="00C63632">
              <w:rPr>
                <w:rFonts w:ascii="Calibri" w:hAnsi="Calibri"/>
                <w:szCs w:val="20"/>
              </w:rPr>
              <w:t xml:space="preserve">ie andere nennt einen dazu passenden feineren Streifen und einen gleich großen Anteil. </w:t>
            </w:r>
            <w:r w:rsidR="00DC14C3"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="00DC14C3"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</w:t>
            </w:r>
            <w:r>
              <w:rPr>
                <w:rFonts w:ascii="Calibri" w:hAnsi="Calibri"/>
                <w:szCs w:val="20"/>
              </w:rPr>
              <w:t xml:space="preserve">digitalen </w:t>
            </w:r>
            <w:r w:rsidR="009D71FF">
              <w:rPr>
                <w:rFonts w:ascii="Calibri" w:hAnsi="Calibri"/>
                <w:szCs w:val="20"/>
              </w:rPr>
              <w:t>Bruchstreifen</w:t>
            </w:r>
            <w:r w:rsidR="00DC14C3"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383"/>
        <w:gridCol w:w="7938"/>
        <w:gridCol w:w="43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4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A42631">
        <w:trPr>
          <w:gridAfter w:val="1"/>
          <w:wAfter w:w="43" w:type="dxa"/>
          <w:trHeight w:val="2291"/>
        </w:trPr>
        <w:tc>
          <w:tcPr>
            <w:tcW w:w="709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4C81C141" w14:textId="7B6499B3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566AD50B" wp14:editId="6C31754D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AD50B" id="Gruppieren 22326" o:spid="_x0000_s1413" style="position:absolute;margin-left:312.2pt;margin-top:13.15pt;width:102.2pt;height:57.3pt;z-index:252515328;mso-width-relative:margin;mso-height-relative:margin" coordorigin=",1261" coordsize="12981,72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">
                      <v:shape id="_x0000_s1414" type="#_x0000_t106" style="position:absolute;top:1261;width:12192;height:72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&#13;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415" type="#_x0000_t202" style="position:absolute;left:2185;top:1740;width:10796;height:6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&#13;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35D26EFD" w:rsidR="00E70231" w:rsidRPr="008026EF" w:rsidRDefault="00967846" w:rsidP="0069100A">
            <w:pPr>
              <w:spacing w:line="240" w:lineRule="atLeast"/>
            </w:pPr>
            <w:r w:rsidRPr="004077DC">
              <w:rPr>
                <w:noProof/>
              </w:rPr>
              <w:drawing>
                <wp:anchor distT="0" distB="0" distL="114300" distR="114300" simplePos="0" relativeHeight="253978624" behindDoc="0" locked="0" layoutInCell="1" allowOverlap="1" wp14:anchorId="1A235A6C" wp14:editId="2A7ED6C6">
                  <wp:simplePos x="0" y="0"/>
                  <wp:positionH relativeFrom="column">
                    <wp:posOffset>503741</wp:posOffset>
                  </wp:positionH>
                  <wp:positionV relativeFrom="paragraph">
                    <wp:posOffset>88999</wp:posOffset>
                  </wp:positionV>
                  <wp:extent cx="304709" cy="278765"/>
                  <wp:effectExtent l="0" t="0" r="0" b="635"/>
                  <wp:wrapNone/>
                  <wp:docPr id="1883436766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5" t="52174" r="58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9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597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2D59AB1A" wp14:editId="3291D841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688431</wp:posOffset>
                      </wp:positionV>
                      <wp:extent cx="161874" cy="300301"/>
                      <wp:effectExtent l="0" t="0" r="3810" b="5080"/>
                      <wp:wrapNone/>
                      <wp:docPr id="8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F2D96" w14:textId="4E3219D8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C27A3A" w14:textId="73165F96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erade Verbindung 1"/>
                              <wps:cNvCnPr/>
                              <wps:spPr>
                                <a:xfrm>
                                  <a:off x="57419" y="195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9AB1A" id="_x0000_s1416" style="position:absolute;margin-left:79.4pt;margin-top:54.2pt;width:12.75pt;height:23.65pt;z-index:25344921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">
                      <v:shape id="Textfeld 3" o:spid="_x0000_s141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" filled="f" stroked="f" strokeweight=".5pt">
                        <v:textbox style="mso-fit-shape-to-text:t" inset="0,0,0,0">
                          <w:txbxContent>
                            <w:p w14:paraId="689F2D96" w14:textId="4E3219D8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41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2C27A3A" w14:textId="73165F96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19" style="position:absolute;visibility:visible;mso-wrap-style:square" from="57419,195930" to="165887,195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28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1856" behindDoc="0" locked="0" layoutInCell="1" allowOverlap="1" wp14:anchorId="7632BCF3" wp14:editId="6FFA0C33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2BCF3" id="Gruppieren 16" o:spid="_x0000_s1420" style="position:absolute;margin-left:375.25pt;margin-top:22.45pt;width:51.75pt;height:59.45pt;z-index:25292185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">
                      <v:shape id="Grafik 8" o:spid="_x0000_s1421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93" o:title="" chromakey="white"/>
                      </v:shape>
                      <v:shape id="_x0000_s1422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06C67EF5">
                  <wp:extent cx="3865183" cy="469421"/>
                  <wp:effectExtent l="0" t="0" r="0" b="635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9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36439" cy="5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6B153C36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6EF1302F" w:rsidR="00AB7C17" w:rsidRDefault="00AB7C17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 auch für</w:t>
            </w:r>
            <w:r w:rsidR="00F45970">
              <w:t xml:space="preserve">  </w:t>
            </w:r>
            <w:r>
              <w:t xml:space="preserve"> </w:t>
            </w:r>
            <w:r w:rsidR="00F45970">
              <w:t xml:space="preserve">   </w:t>
            </w:r>
            <w:r>
              <w:t xml:space="preserve">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E3B3F03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2E637D9F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</w:t>
            </w:r>
            <w:r w:rsidR="00206DBE">
              <w:rPr>
                <w:noProof/>
              </w:rPr>
              <w:t>e</w:t>
            </w:r>
            <w:r w:rsidRPr="00AB7C17">
              <w:rPr>
                <w:noProof/>
              </w:rPr>
              <w:t xml:space="preserve">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2040FDA4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784F404F" wp14:editId="72AB5968">
                      <wp:simplePos x="0" y="0"/>
                      <wp:positionH relativeFrom="column">
                        <wp:posOffset>869139</wp:posOffset>
                      </wp:positionH>
                      <wp:positionV relativeFrom="paragraph">
                        <wp:posOffset>95115</wp:posOffset>
                      </wp:positionV>
                      <wp:extent cx="2606175" cy="306205"/>
                      <wp:effectExtent l="0" t="0" r="0" b="0"/>
                      <wp:wrapNone/>
                      <wp:docPr id="1870007750" name="Gruppieren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175" cy="306205"/>
                                <a:chOff x="0" y="0"/>
                                <a:chExt cx="2606175" cy="306205"/>
                              </a:xfrm>
                            </wpg:grpSpPr>
                            <wpg:grpSp>
                              <wpg:cNvPr id="1370315001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35943659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BD963F" w14:textId="22B86E2F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66375777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216CE7" w14:textId="1867CC8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122904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4938267" name="Gruppieren 2"/>
                              <wpg:cNvGrpSpPr/>
                              <wpg:grpSpPr>
                                <a:xfrm>
                                  <a:off x="836579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931561242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478D6" w14:textId="611E2D82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901595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C49B96" w14:textId="5DC4C597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0377868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28119989" name="Gruppieren 2"/>
                              <wpg:cNvGrpSpPr/>
                              <wpg:grpSpPr>
                                <a:xfrm>
                                  <a:off x="1297022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49325961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CB3A52" w14:textId="60DD2B3D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06763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A41317" w14:textId="1FD0A6E4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44053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6333577" name="Gruppieren 2"/>
                              <wpg:cNvGrpSpPr/>
                              <wpg:grpSpPr>
                                <a:xfrm>
                                  <a:off x="2444885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012128291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61C208" w14:textId="3C5E01D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403000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43A7DB" w14:textId="7D78803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887546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F404F" id="Gruppieren 430" o:spid="_x0000_s1423" style="position:absolute;margin-left:68.45pt;margin-top:7.5pt;width:205.2pt;height:24.1pt;z-index:253447168" coordsize="26061,30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">
                      <v:group id="_x0000_s1424" style="position:absolute;width:1612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">
                        <v:shape id="Textfeld 3" o:spid="_x0000_s1425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2Zg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qms/nybraYL+G6K8JAbn4BAAD//wMAUEsBAi0AFAAGAAgAAAAhANvh9svuAAAAhQEA&#13;&#10;ABMAAAAAAAAAAAAAAAAAAAAAAFtDb250ZW50X1R5cGVzXS54bWxQSwECLQAUAAYACAAAACEAWvQs&#13;&#10;W78AAAAVAQAACwAAAAAAAAAAAAAAAAAfAQAAX3JlbHMvLnJlbHNQSwECLQAUAAYACAAAACEAIF9m&#13;&#10;Y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9BD963F" w14:textId="22B86E2F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2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7216CE7" w14:textId="1867CC8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27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28" style="position:absolute;left:8365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">
                        <v:shape id="Textfeld 3" o:spid="_x0000_s142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10478D6" w14:textId="611E2D82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C49B96" w14:textId="5DC4C597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1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32" style="position:absolute;left:12970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">
                        <v:shape id="Textfeld 3" o:spid="_x0000_s143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DCB3A52" w14:textId="60DD2B3D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3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5A41317" w14:textId="1FD0A6E4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shape>
                        <v:line id="Gerade Verbindung 1" o:spid="_x0000_s1435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36" style="position:absolute;left:24448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">
                        <v:shape id="Textfeld 3" o:spid="_x0000_s143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461C208" w14:textId="3C5E01D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F43A7DB" w14:textId="7D78803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9" style="position:absolute;visibility:visible;mso-wrap-style:square" from="57419,185687" to="165887,185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1D482B5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5E1B7A72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 w:rsidR="00F45970"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groß </w:t>
            </w:r>
            <w:r w:rsidR="00F45970">
              <w:rPr>
                <w:rFonts w:ascii="Calibri" w:hAnsi="Calibri"/>
              </w:rPr>
              <w:t xml:space="preserve">wie    </w:t>
            </w:r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 w:rsidR="00F45970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68377636" w:rsidR="00A83C50" w:rsidRPr="00AB7C17" w:rsidRDefault="00C827A4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4336" behindDoc="0" locked="0" layoutInCell="1" allowOverlap="1" wp14:anchorId="2177D4D8" wp14:editId="26BA8863">
                      <wp:simplePos x="0" y="0"/>
                      <wp:positionH relativeFrom="column">
                        <wp:posOffset>3070819</wp:posOffset>
                      </wp:positionH>
                      <wp:positionV relativeFrom="paragraph">
                        <wp:posOffset>109531</wp:posOffset>
                      </wp:positionV>
                      <wp:extent cx="161290" cy="299720"/>
                      <wp:effectExtent l="0" t="0" r="3810" b="5080"/>
                      <wp:wrapNone/>
                      <wp:docPr id="9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0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22B92F" w14:textId="65F1505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6B03C" w14:textId="75A2EAA5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erade Verbindung 1"/>
                              <wps:cNvCnPr/>
                              <wps:spPr>
                                <a:xfrm>
                                  <a:off x="57419" y="17917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77D4D8" id="_x0000_s1440" style="position:absolute;margin-left:241.8pt;margin-top:8.6pt;width:12.7pt;height:23.6pt;z-index:25345433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">
                      <v:shape id="Textfeld 3" o:spid="_x0000_s144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" filled="f" stroked="f" strokeweight=".5pt">
                        <v:textbox style="mso-fit-shape-to-text:t" inset="0,0,0,0">
                          <w:txbxContent>
                            <w:p w14:paraId="7822B92F" w14:textId="65F1505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4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586B03C" w14:textId="75A2EAA5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43" style="position:absolute;visibility:visible;mso-wrap-style:square" from="57419,179174" to="165887,1791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3128204C" wp14:editId="060FC9BA">
                      <wp:simplePos x="0" y="0"/>
                      <wp:positionH relativeFrom="column">
                        <wp:posOffset>1920621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9FCA71" w14:textId="0610B721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3F5CD" w14:textId="4A4E11C7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8204C" id="_x0000_s1444" style="position:absolute;margin-left:151.25pt;margin-top:8.9pt;width:12.7pt;height:23.6pt;z-index:25345331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">
                      <v:shape id="Textfeld 3" o:spid="_x0000_s1445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079FCA71" w14:textId="0610B721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4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03B3F5CD" w14:textId="4A4E11C7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47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2288" behindDoc="0" locked="0" layoutInCell="1" allowOverlap="1" wp14:anchorId="0444091A" wp14:editId="52258FF0">
                      <wp:simplePos x="0" y="0"/>
                      <wp:positionH relativeFrom="column">
                        <wp:posOffset>1481709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DBA0AA" w14:textId="12DBE79F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546D5E" w14:textId="19517B3B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erade Verbindung 1"/>
                              <wps:cNvCnPr/>
                              <wps:spPr>
                                <a:xfrm>
                                  <a:off x="57419" y="197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44091A" id="_x0000_s1448" style="position:absolute;margin-left:116.65pt;margin-top:8.9pt;width:12.7pt;height:23.6pt;z-index:25345228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">
                      <v:shape id="Textfeld 3" o:spid="_x0000_s144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2ADBA0AA" w14:textId="12DBE79F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5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3546D5E" w14:textId="19517B3B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451" style="position:absolute;visibility:visible;mso-wrap-style:square" from="57419,197930" to="165887,197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1A8E345C" wp14:editId="2021F7A1">
                      <wp:simplePos x="0" y="0"/>
                      <wp:positionH relativeFrom="column">
                        <wp:posOffset>628269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FCAEE4" w14:textId="300CE04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FDD4A9" w14:textId="7903D2BC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8E345C" id="_x0000_s1452" style="position:absolute;margin-left:49.45pt;margin-top:8.9pt;width:12.7pt;height:23.6pt;z-index:25345126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">
                      <v:shape id="Textfeld 3" o:spid="_x0000_s145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AFCAEE4" w14:textId="300CE04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5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45FDD4A9" w14:textId="7903D2BC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55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A83C50" w14:paraId="7D77A3B0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2FC65095" w:rsidR="00A83C50" w:rsidRPr="00AB7C17" w:rsidRDefault="00F4597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groß </w:t>
            </w:r>
            <w:r>
              <w:rPr>
                <w:rFonts w:ascii="Calibri" w:hAnsi="Calibri"/>
              </w:rPr>
              <w:t xml:space="preserve">wie    </w:t>
            </w:r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  <w:tr w:rsidR="00A83C50" w14:paraId="3DBE6A5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346AD07F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00CD688A" wp14:editId="5D0F110F">
                      <wp:simplePos x="0" y="0"/>
                      <wp:positionH relativeFrom="column">
                        <wp:posOffset>3388590</wp:posOffset>
                      </wp:positionH>
                      <wp:positionV relativeFrom="paragraph">
                        <wp:posOffset>73336</wp:posOffset>
                      </wp:positionV>
                      <wp:extent cx="1056234" cy="299720"/>
                      <wp:effectExtent l="0" t="0" r="0" b="5080"/>
                      <wp:wrapNone/>
                      <wp:docPr id="1406120857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6234" cy="299720"/>
                                <a:chOff x="0" y="0"/>
                                <a:chExt cx="1056234" cy="299720"/>
                              </a:xfrm>
                            </wpg:grpSpPr>
                            <wpg:grpSp>
                              <wpg:cNvPr id="1889594062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55176586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DB5E75" w14:textId="0A41A75E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73537779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A56EDF" w14:textId="13BE8869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0470743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10075677" name="Gruppieren 2"/>
                              <wpg:cNvGrpSpPr/>
                              <wpg:grpSpPr>
                                <a:xfrm>
                                  <a:off x="894944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8852015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D5DFE6" w14:textId="229F499A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37546621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F05A40" w14:textId="53D76B7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65112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CD688A" id="Gruppieren 431" o:spid="_x0000_s1456" style="position:absolute;margin-left:266.8pt;margin-top:5.75pt;width:83.15pt;height:23.6pt;z-index:253459456" coordsize="10562,2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">
                      <v:group id="_x0000_s1457" style="position:absolute;width:1612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">
                        <v:shape id="Textfeld 3" o:spid="_x0000_s1458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DDB5E75" w14:textId="0A41A75E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45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A56EDF" w14:textId="13BE8869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shape>
                        <v:line id="Gerade Verbindung 1" o:spid="_x0000_s1460" style="position:absolute;visibility:visible;mso-wrap-style:square" from="57419,185687" to="165887,185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61" style="position:absolute;left:8949;width:1613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">
                        <v:shape id="Textfeld 3" o:spid="_x0000_s1462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2ED5DFE6" w14:textId="229F499A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6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AF05A40" w14:textId="53D76B7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64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3ABCE2C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3262B75E" w:rsidR="00A83C50" w:rsidRPr="00A83C50" w:rsidRDefault="00A83C50" w:rsidP="00A83C50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64</w:t>
            </w:r>
            <w:r w:rsidR="00206DBE">
              <w:rPr>
                <w:rFonts w:ascii="Calibri" w:hAnsi="Calibri"/>
              </w:rPr>
              <w:t>-</w:t>
            </w:r>
            <w:r w:rsidRPr="00C63632">
              <w:rPr>
                <w:rFonts w:ascii="Calibri" w:hAnsi="Calibri"/>
              </w:rPr>
              <w:t xml:space="preserve">tel kann man nicht mehr in der Streifentafel sehen. Sind </w:t>
            </w:r>
            <w:r w:rsidR="00F4597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so groß wie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517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25"/>
        <w:gridCol w:w="8344"/>
        <w:gridCol w:w="19"/>
      </w:tblGrid>
      <w:tr w:rsidR="00423F1A" w14:paraId="3A4228F6" w14:textId="77777777" w:rsidTr="00A42631">
        <w:trPr>
          <w:gridAfter w:val="1"/>
          <w:wAfter w:w="19" w:type="dxa"/>
        </w:trPr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A42631">
        <w:tc>
          <w:tcPr>
            <w:tcW w:w="709" w:type="dxa"/>
          </w:tcPr>
          <w:p w14:paraId="1FD80A81" w14:textId="43CC2519" w:rsidR="00321AB1" w:rsidRDefault="00B37037" w:rsidP="00E13C64">
            <w:pPr>
              <w:spacing w:after="200"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82720" behindDoc="0" locked="0" layoutInCell="1" allowOverlap="1" wp14:anchorId="09B7FD56" wp14:editId="727E8A2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274955" cy="197485"/>
                      <wp:effectExtent l="0" t="0" r="4445" b="5715"/>
                      <wp:wrapNone/>
                      <wp:docPr id="1872444592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08586884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8957" name="Grafik 11338957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C51785" id="Gruppieren 425" o:spid="_x0000_s1026" style="position:absolute;margin-left:.2pt;margin-top:.3pt;width:21.65pt;height:15.55pt;z-index:25398272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11338957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  <w:gridSpan w:val="2"/>
          </w:tcPr>
          <w:p w14:paraId="6650F158" w14:textId="18588914" w:rsidR="008C3B54" w:rsidRPr="008C3B54" w:rsidRDefault="008C3B54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3232128" behindDoc="0" locked="0" layoutInCell="1" allowOverlap="1" wp14:anchorId="5AE420FC" wp14:editId="1321735C">
                  <wp:simplePos x="0" y="0"/>
                  <wp:positionH relativeFrom="column">
                    <wp:posOffset>3795412</wp:posOffset>
                  </wp:positionH>
                  <wp:positionV relativeFrom="paragraph">
                    <wp:posOffset>203714</wp:posOffset>
                  </wp:positionV>
                  <wp:extent cx="1437832" cy="1491300"/>
                  <wp:effectExtent l="25400" t="25400" r="86360" b="8382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451199" cy="150516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</w:t>
            </w:r>
            <w:r w:rsidR="00967846">
              <w:t xml:space="preserve">und digitale Bruchstreifen </w:t>
            </w:r>
            <w:r w:rsidR="00423F1A">
              <w:t xml:space="preserve">so, </w:t>
            </w:r>
            <w:r w:rsidR="00967846">
              <w:br/>
            </w:r>
            <w:r w:rsidR="00423F1A">
              <w:t xml:space="preserve">dass die Anteile gleich groß sind. </w:t>
            </w:r>
            <w:r w:rsidR="00967846">
              <w:br/>
            </w:r>
            <w:r w:rsidR="00423F1A">
              <w:t xml:space="preserve">Schreibe </w:t>
            </w:r>
            <w:r w:rsidR="00206DBE">
              <w:t xml:space="preserve">sie </w:t>
            </w:r>
            <w:r w:rsidR="00423F1A">
              <w:t xml:space="preserve">dann als Brüche. Überprüfe am Ende an der </w:t>
            </w:r>
            <w:r w:rsidR="00967846">
              <w:br/>
            </w:r>
            <w:r w:rsidR="00423F1A">
              <w:t>Streifentafel</w:t>
            </w:r>
            <w:r w:rsidR="0096784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an </w:t>
            </w:r>
            <w:r w:rsidR="00967846">
              <w:t>digitalen Bruchstreifen.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51BD48AB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5BD5509B" w14:textId="65999F43" w:rsidR="00CD41E0" w:rsidRDefault="00CD41E0" w:rsidP="00E13C64">
            <w:pPr>
              <w:spacing w:line="240" w:lineRule="atLeast"/>
              <w:ind w:left="284"/>
            </w:pPr>
            <w:r w:rsidRPr="00CD41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3296" behindDoc="0" locked="0" layoutInCell="1" allowOverlap="1" wp14:anchorId="0864FD40" wp14:editId="70B51584">
                      <wp:simplePos x="0" y="0"/>
                      <wp:positionH relativeFrom="column">
                        <wp:posOffset>2423308</wp:posOffset>
                      </wp:positionH>
                      <wp:positionV relativeFrom="paragraph">
                        <wp:posOffset>22085</wp:posOffset>
                      </wp:positionV>
                      <wp:extent cx="652145" cy="424180"/>
                      <wp:effectExtent l="0" t="0" r="0" b="0"/>
                      <wp:wrapNone/>
                      <wp:docPr id="1321596556" name="Gruppieren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145" cy="424180"/>
                                <a:chOff x="0" y="0"/>
                                <a:chExt cx="652366" cy="424758"/>
                              </a:xfrm>
                            </wpg:grpSpPr>
                            <wpg:grpSp>
                              <wpg:cNvPr id="205734160" name="Gruppieren 205734160"/>
                              <wpg:cNvGrpSpPr/>
                              <wpg:grpSpPr>
                                <a:xfrm>
                                  <a:off x="52594" y="40806"/>
                                  <a:ext cx="166008" cy="350090"/>
                                  <a:chOff x="52594" y="40806"/>
                                  <a:chExt cx="167549" cy="351044"/>
                                </a:xfrm>
                              </wpg:grpSpPr>
                              <wps:wsp>
                                <wps:cNvPr id="759375954" name="Textfeld 3"/>
                                <wps:cNvSpPr txBox="1"/>
                                <wps:spPr>
                                  <a:xfrm>
                                    <a:off x="52594" y="40806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7786A4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863805" name="Textfeld 3"/>
                                <wps:cNvSpPr txBox="1"/>
                                <wps:spPr>
                                  <a:xfrm>
                                    <a:off x="57822" y="22790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4FD39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30372" name="Gerade Verbindung 62230372"/>
                                <wps:cNvCnPr/>
                                <wps:spPr>
                                  <a:xfrm>
                                    <a:off x="65462" y="217353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25889889" name="Grafik 13258898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17923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916721574" name="Gruppieren 1916721574"/>
                              <wpg:cNvGrpSpPr/>
                              <wpg:grpSpPr>
                                <a:xfrm>
                                  <a:off x="249644" y="0"/>
                                  <a:ext cx="402720" cy="380819"/>
                                  <a:chOff x="249644" y="0"/>
                                  <a:chExt cx="402720" cy="380819"/>
                                </a:xfrm>
                              </wpg:grpSpPr>
                              <wpg:grpSp>
                                <wpg:cNvPr id="1542596948" name="Gruppieren 1542596948"/>
                                <wpg:cNvGrpSpPr/>
                                <wpg:grpSpPr>
                                  <a:xfrm>
                                    <a:off x="441543" y="23342"/>
                                    <a:ext cx="166140" cy="357477"/>
                                    <a:chOff x="441541" y="23342"/>
                                    <a:chExt cx="167682" cy="358450"/>
                                  </a:xfrm>
                                </wpg:grpSpPr>
                                <wps:wsp>
                                  <wps:cNvPr id="911218771" name="Textfeld 3"/>
                                  <wps:cNvSpPr txBox="1"/>
                                  <wps:spPr>
                                    <a:xfrm>
                                      <a:off x="441541" y="23342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233DAA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146407764" name="Textfeld 3"/>
                                  <wps:cNvSpPr txBox="1"/>
                                  <wps:spPr>
                                    <a:xfrm>
                                      <a:off x="446902" y="217850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0160F2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595486" name="Gerade Verbindung 97595486"/>
                                  <wps:cNvCnPr/>
                                  <wps:spPr>
                                    <a:xfrm>
                                      <a:off x="454542" y="213153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69000298" name="Grafik 1869000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89080" y="0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5702475" name="Textfeld 398"/>
                                <wps:cNvSpPr txBox="1"/>
                                <wps:spPr>
                                  <a:xfrm>
                                    <a:off x="249644" y="913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F11AF9" w14:textId="77777777" w:rsidR="00CD41E0" w:rsidRDefault="00CD41E0" w:rsidP="00CD41E0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75461592" name="Grafik 16754615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89082" y="240682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64FD40" id="Gruppieren 143" o:spid="_x0000_s1465" style="position:absolute;left:0;text-align:left;margin-left:190.8pt;margin-top:1.75pt;width:51.35pt;height:33.4pt;z-index:253623296" coordsize="6523,4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">
                      <v:group id="Gruppieren 205734160" o:spid="_x0000_s1466" style="position:absolute;left:525;top:408;width:1661;height:3500" coordorigin="52594,40806" coordsize="167549,351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">
                        <v:shape id="Textfeld 3" o:spid="_x0000_s1467" type="#_x0000_t202" style="position:absolute;left:52594;top:40806;width:159583;height:184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07786A4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68" type="#_x0000_t202" style="position:absolute;left:57822;top:227908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74FD39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62230372" o:spid="_x0000_s1469" style="position:absolute;visibility:visible;mso-wrap-style:square" from="65462,217353" to="210748,2173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shape id="Grafik 1325889889" o:spid="_x0000_s1470" type="#_x0000_t75" style="position:absolute;top:179;width:2632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">
                        <v:imagedata r:id="rId51" o:title="" cropbottom="33944f" cropleft="1f" cropright="2644f" recolortarget="#333 [1446]"/>
                      </v:shape>
                      <v:group id="Gruppieren 1916721574" o:spid="_x0000_s1471" style="position:absolute;left:2496;width:4027;height:3808" coordorigin="2496" coordsize="4027,3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">
                        <v:group id="Gruppieren 1542596948" o:spid="_x0000_s1472" style="position:absolute;left:4415;top:233;width:1661;height:3575" coordorigin="4415,233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">
                          <v:shape id="Textfeld 3" o:spid="_x0000_s1473" type="#_x0000_t202" style="position:absolute;left:4415;top:233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7233DAA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4" type="#_x0000_t202" style="position:absolute;left:4469;top:2178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E0160F2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97595486" o:spid="_x0000_s1475" style="position:absolute;visibility:visible;mso-wrap-style:square" from="4545,2131" to="5998,2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869000298" o:spid="_x0000_s1476" type="#_x0000_t75" style="position:absolute;left:3890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Textfeld 398" o:spid="_x0000_s1477" type="#_x0000_t202" style="position:absolute;left:2496;top:91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5F11AF9" w14:textId="77777777" w:rsidR="00CD41E0" w:rsidRDefault="00CD41E0" w:rsidP="00CD41E0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shape id="Grafik 1675461592" o:spid="_x0000_s1478" type="#_x0000_t75" style="position:absolute;left:3890;top:2406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423F1A" w:rsidRPr="0045075A">
              <w:t>In Bruchschreibweise:</w:t>
            </w:r>
          </w:p>
          <w:p w14:paraId="1D3DC31A" w14:textId="77777777" w:rsidR="00CD41E0" w:rsidRDefault="00CD41E0" w:rsidP="00E13C64">
            <w:pPr>
              <w:spacing w:line="240" w:lineRule="atLeast"/>
              <w:ind w:left="284"/>
            </w:pPr>
          </w:p>
          <w:p w14:paraId="75028276" w14:textId="0E80EFA3" w:rsidR="00CD41E0" w:rsidRDefault="00CD41E0" w:rsidP="00E13C64">
            <w:pPr>
              <w:spacing w:line="240" w:lineRule="atLeast"/>
              <w:ind w:left="284"/>
            </w:pPr>
          </w:p>
          <w:p w14:paraId="0103A82B" w14:textId="0375EFB9" w:rsidR="00423F1A" w:rsidRPr="0045075A" w:rsidRDefault="00B37037" w:rsidP="00E13C64">
            <w:pPr>
              <w:spacing w:line="240" w:lineRule="atLeast"/>
              <w:ind w:left="284"/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5D1A24EB" wp14:editId="7DDFAAA3">
                      <wp:simplePos x="0" y="0"/>
                      <wp:positionH relativeFrom="column">
                        <wp:posOffset>3753044</wp:posOffset>
                      </wp:positionH>
                      <wp:positionV relativeFrom="paragraph">
                        <wp:posOffset>113384</wp:posOffset>
                      </wp:positionV>
                      <wp:extent cx="789305" cy="460375"/>
                      <wp:effectExtent l="0" t="0" r="0" b="0"/>
                      <wp:wrapNone/>
                      <wp:docPr id="1659391590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F97D04" w14:textId="77777777" w:rsidR="00B37037" w:rsidRPr="005A2E03" w:rsidRDefault="00B37037" w:rsidP="00B37037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A24EB" id="_x0000_s1479" type="#_x0000_t202" style="position:absolute;left:0;text-align:left;margin-left:295.5pt;margin-top:8.95pt;width:62.15pt;height:36.25pt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2qSAQIAAOoDAAAOAAAAZHJzL2Uyb0RvYy54bWysU01v2zAMvQ/YfxB0X+ykSdMacYouRYcB&#13;&#10;WTcgHXZmZDk2ZosapcTOfn0p5aNZdxt2ESSSfuR7fJ7d9W0jdppcjSaXw0EqhTYKi9pscvn9+fHD&#13;&#10;j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" filled="f" stroked="f">
                      <v:textbox>
                        <w:txbxContent>
                          <w:p w14:paraId="42F97D04" w14:textId="77777777" w:rsidR="00B37037" w:rsidRPr="005A2E03" w:rsidRDefault="00B37037" w:rsidP="00B37037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90912" behindDoc="0" locked="0" layoutInCell="1" allowOverlap="1" wp14:anchorId="747FEA80" wp14:editId="428E6068">
                  <wp:simplePos x="0" y="0"/>
                  <wp:positionH relativeFrom="column">
                    <wp:posOffset>4537448</wp:posOffset>
                  </wp:positionH>
                  <wp:positionV relativeFrom="paragraph">
                    <wp:posOffset>99117</wp:posOffset>
                  </wp:positionV>
                  <wp:extent cx="647700" cy="647700"/>
                  <wp:effectExtent l="0" t="0" r="0" b="0"/>
                  <wp:wrapNone/>
                  <wp:docPr id="1729452383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3F1A" w:rsidRPr="0045075A">
              <w:t xml:space="preserve"> </w:t>
            </w:r>
          </w:p>
          <w:p w14:paraId="04571F77" w14:textId="5F480B2B" w:rsidR="00423F1A" w:rsidRPr="0045075A" w:rsidRDefault="00B37037" w:rsidP="009A01B2">
            <w:pPr>
              <w:pStyle w:val="Listenabsatz"/>
            </w:pPr>
            <w: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5F8D4166" wp14:editId="353060E8">
                      <wp:simplePos x="0" y="0"/>
                      <wp:positionH relativeFrom="column">
                        <wp:posOffset>3742454</wp:posOffset>
                      </wp:positionH>
                      <wp:positionV relativeFrom="paragraph">
                        <wp:posOffset>310594</wp:posOffset>
                      </wp:positionV>
                      <wp:extent cx="1013460" cy="385445"/>
                      <wp:effectExtent l="0" t="0" r="0" b="0"/>
                      <wp:wrapNone/>
                      <wp:docPr id="96375657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137116" w14:textId="77777777" w:rsidR="00B37037" w:rsidRPr="009F4661" w:rsidRDefault="00B37037" w:rsidP="00B37037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D4166" id="_x0000_s1480" type="#_x0000_t202" style="position:absolute;left:0;text-align:left;margin-left:294.7pt;margin-top:24.45pt;width:79.8pt;height:30.35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" filled="f" stroked="f" strokeweight=".5pt">
                      <v:textbox>
                        <w:txbxContent>
                          <w:p w14:paraId="79137116" w14:textId="77777777" w:rsidR="00B37037" w:rsidRPr="009F4661" w:rsidRDefault="00B37037" w:rsidP="00B37037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1E0" w:rsidRPr="00CD41E0">
              <mc:AlternateContent>
                <mc:Choice Requires="wpg">
                  <w:drawing>
                    <wp:anchor distT="0" distB="0" distL="114300" distR="114300" simplePos="0" relativeHeight="253624320" behindDoc="0" locked="0" layoutInCell="1" allowOverlap="1" wp14:anchorId="2D595553" wp14:editId="7D42F5B3">
                      <wp:simplePos x="0" y="0"/>
                      <wp:positionH relativeFrom="column">
                        <wp:posOffset>2420934</wp:posOffset>
                      </wp:positionH>
                      <wp:positionV relativeFrom="paragraph">
                        <wp:posOffset>116436</wp:posOffset>
                      </wp:positionV>
                      <wp:extent cx="652366" cy="429240"/>
                      <wp:effectExtent l="0" t="0" r="0" b="3175"/>
                      <wp:wrapNone/>
                      <wp:docPr id="904572877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366" cy="429240"/>
                                <a:chOff x="13463" y="643133"/>
                                <a:chExt cx="652366" cy="429240"/>
                              </a:xfrm>
                            </wpg:grpSpPr>
                            <wpg:grpSp>
                              <wpg:cNvPr id="657840202" name="Gruppieren 657840202"/>
                              <wpg:cNvGrpSpPr/>
                              <wpg:grpSpPr>
                                <a:xfrm>
                                  <a:off x="13463" y="646571"/>
                                  <a:ext cx="263284" cy="425749"/>
                                  <a:chOff x="13463" y="646571"/>
                                  <a:chExt cx="263284" cy="425749"/>
                                </a:xfrm>
                              </wpg:grpSpPr>
                              <wpg:grpSp>
                                <wpg:cNvPr id="463536594" name="Gruppieren 463536594"/>
                                <wpg:cNvGrpSpPr/>
                                <wpg:grpSpPr>
                                  <a:xfrm>
                                    <a:off x="66057" y="646571"/>
                                    <a:ext cx="166008" cy="403831"/>
                                    <a:chOff x="66057" y="646572"/>
                                    <a:chExt cx="167549" cy="404931"/>
                                  </a:xfrm>
                                </wpg:grpSpPr>
                                <wps:wsp>
                                  <wps:cNvPr id="572215275" name="Textfeld 3"/>
                                  <wps:cNvSpPr txBox="1"/>
                                  <wps:spPr>
                                    <a:xfrm>
                                      <a:off x="66057" y="646572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A4B459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54508068" name="Textfeld 3"/>
                                  <wps:cNvSpPr txBox="1"/>
                                  <wps:spPr>
                                    <a:xfrm>
                                      <a:off x="71285" y="887561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A797C4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3939488" name="Gerade Verbindung 1483939488"/>
                                  <wps:cNvCnPr/>
                                  <wps:spPr>
                                    <a:xfrm>
                                      <a:off x="78925" y="854138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277112953" name="Grafik 12771129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463" y="88824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530540083" name="Gruppieren 530540083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2141643011" name="Gruppieren 214164301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427188074" name="Gruppieren 1427188074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97918886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762773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77005346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43A2D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4178220" name="Gerade Verbindung 1234178220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097421730" name="Grafik 20974217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1756120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C88A31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691368894" name="Grafik 6913688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595553" id="_x0000_s1481" style="position:absolute;left:0;text-align:left;margin-left:190.6pt;margin-top:9.15pt;width:51.35pt;height:33.8pt;z-index:253624320" coordorigin="134,6431" coordsize="6523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">
                      <v:group id="Gruppieren 657840202" o:spid="_x0000_s1482" style="position:absolute;left:134;top:6465;width:2633;height:4258" coordorigin="134,6465" coordsize="2632,4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">
                        <v:group id="Gruppieren 463536594" o:spid="_x0000_s1483" style="position:absolute;left:660;top:6465;width:1660;height:4039" coordorigin="660,6465" coordsize="1675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">
                          <v:shape id="Textfeld 3" o:spid="_x0000_s1484" type="#_x0000_t202" style="position:absolute;left:660;top:646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DA4B459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5" type="#_x0000_t202" style="position:absolute;left:712;top:8875;width:1624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2A797C4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483939488" o:spid="_x0000_s1486" style="position:absolute;visibility:visible;mso-wrap-style:square" from="789,8541" to="2242,8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277112953" o:spid="_x0000_s1487" type="#_x0000_t75" style="position:absolute;left:134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">
                          <v:imagedata r:id="rId51" o:title="" cropbottom="33944f" cropleft="1f" cropright="2644f" recolortarget="#333 [1446]"/>
                        </v:shape>
                      </v:group>
                      <v:group id="Gruppieren 530540083" o:spid="_x0000_s1488" style="position:absolute;left:2720;top:6431;width:3938;height:4292" coordorigin="2720,6431" coordsize="3937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">
                        <v:group id="Gruppieren 2141643011" o:spid="_x0000_s1489" style="position:absolute;left:2720;top:6431;width:3938;height:3853" coordorigin="2720,6431" coordsize="3937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">
                          <v:group id="Gruppieren 1427188074" o:spid="_x0000_s1490" style="position:absolute;left:4550;top:6709;width:1661;height:3575" coordorigin="4550,6709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">
                            <v:shape id="Textfeld 3" o:spid="_x0000_s1491" type="#_x0000_t202" style="position:absolute;left:4550;top:6709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22762773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492" type="#_x0000_t202" style="position:absolute;left:4603;top:8654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29D43A2D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34178220" o:spid="_x0000_s1493" style="position:absolute;visibility:visible;mso-wrap-style:square" from="4680,8607" to="6132,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2097421730" o:spid="_x0000_s1494" type="#_x0000_t75" style="position:absolute;left:4025;top:643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">
                            <v:imagedata r:id="rId25" o:title="" cropbottom="33944f" cropleft="1f" cropright="2644f" recolortarget="#333 [1446]"/>
                          </v:shape>
                          <v:shape id="Textfeld 398" o:spid="_x0000_s1495" type="#_x0000_t202" style="position:absolute;left:2720;top:738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4DC88A31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691368894" o:spid="_x0000_s1496" type="#_x0000_t75" style="position:absolute;left:4025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 w:rsidR="00423F1A" w:rsidRPr="0045075A">
              <w:t xml:space="preserve">6 von 24 </w:t>
            </w:r>
            <w:r w:rsidR="00E34922">
              <w:t xml:space="preserve">entspricht </w:t>
            </w:r>
            <w:r w:rsidR="00423F1A" w:rsidRPr="0045075A">
              <w:t xml:space="preserve">________ von 8 </w:t>
            </w:r>
            <w:r w:rsidR="00CD41E0">
              <w:br/>
            </w:r>
            <w:r w:rsidR="00243086">
              <w:t xml:space="preserve">Feldern </w:t>
            </w:r>
            <w:r w:rsidR="00423F1A" w:rsidRPr="0045075A">
              <w:t>im Streifen.</w:t>
            </w:r>
          </w:p>
          <w:p w14:paraId="1D5EC14B" w14:textId="25886808" w:rsidR="00423F1A" w:rsidRPr="00267D51" w:rsidRDefault="00423F1A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 w:rsidRPr="0045075A">
              <w:t>In Bruchschreibweis</w:t>
            </w:r>
            <w:r w:rsidR="00CD41E0">
              <w:t>e</w:t>
            </w:r>
            <w:r w:rsidRPr="0045075A">
              <w:t xml:space="preserve">: </w:t>
            </w:r>
          </w:p>
          <w:p w14:paraId="66AC8206" w14:textId="79B63CD1" w:rsidR="00CD41E0" w:rsidRDefault="00CD41E0" w:rsidP="00A83C50">
            <w:pPr>
              <w:spacing w:line="240" w:lineRule="atLeast"/>
            </w:pPr>
          </w:p>
          <w:p w14:paraId="5D6C6FDE" w14:textId="440C0186" w:rsidR="004E0F84" w:rsidRPr="00D53CEA" w:rsidRDefault="00CD4046" w:rsidP="00CD41E0">
            <w:pPr>
              <w:pStyle w:val="Listenabsatz"/>
            </w:pPr>
            <w:r>
              <w:t>Was fällt dir auf?</w:t>
            </w:r>
            <w:r w:rsidR="00967846">
              <w:br/>
            </w:r>
            <w:r w:rsidR="009973BD">
              <w:t xml:space="preserve"> </w:t>
            </w:r>
          </w:p>
        </w:tc>
      </w:tr>
      <w:tr w:rsidR="00C25C46" w14:paraId="3A32789F" w14:textId="77777777" w:rsidTr="00A42631">
        <w:tc>
          <w:tcPr>
            <w:tcW w:w="709" w:type="dxa"/>
          </w:tcPr>
          <w:p w14:paraId="0DFFFEDA" w14:textId="0009F62F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1936161C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  <w:gridSpan w:val="2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1D0E686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1C3B5D2C" w:rsidR="0069100A" w:rsidRDefault="0069100A"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30"/>
        <w:gridCol w:w="20"/>
        <w:gridCol w:w="395"/>
        <w:gridCol w:w="8506"/>
      </w:tblGrid>
      <w:tr w:rsidR="00411A02" w14:paraId="2E006135" w14:textId="77777777" w:rsidTr="00F35682">
        <w:tc>
          <w:tcPr>
            <w:tcW w:w="719" w:type="dxa"/>
            <w:gridSpan w:val="2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19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F35682">
        <w:tc>
          <w:tcPr>
            <w:tcW w:w="719" w:type="dxa"/>
            <w:gridSpan w:val="2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19" w:type="dxa"/>
            <w:gridSpan w:val="3"/>
          </w:tcPr>
          <w:p w14:paraId="5724018E" w14:textId="6295DCE3" w:rsidR="00CD0604" w:rsidRDefault="00CD41E0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6142ED2C" wp14:editId="0F321976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324985</wp:posOffset>
                      </wp:positionV>
                      <wp:extent cx="161290" cy="299720"/>
                      <wp:effectExtent l="0" t="0" r="3810" b="5080"/>
                      <wp:wrapNone/>
                      <wp:docPr id="1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2CEF7" w14:textId="0F83CDA8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9A3201" w14:textId="4E7571A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2ED2C" id="_x0000_s1497" style="position:absolute;margin-left:206.1pt;margin-top:25.6pt;width:12.7pt;height:23.6pt;z-index:2534635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">
                      <v:shape id="Textfeld 3" o:spid="_x0000_s149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B52CEF7" w14:textId="0F83CDA8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9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6E9A3201" w14:textId="4E7571A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50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2E7E94A8" wp14:editId="260E5726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336770</wp:posOffset>
                      </wp:positionV>
                      <wp:extent cx="161290" cy="299720"/>
                      <wp:effectExtent l="0" t="0" r="3810" b="5080"/>
                      <wp:wrapNone/>
                      <wp:docPr id="1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4DA5B4" w14:textId="0A95384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07BA0" w14:textId="199BFEB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E94A8" id="_x0000_s1501" style="position:absolute;margin-left:75.35pt;margin-top:26.5pt;width:12.7pt;height:23.6pt;z-index:25346150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">
                      <v:shape id="Textfeld 3" o:spid="_x0000_s150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3D4DA5B4" w14:textId="0A95384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6F007BA0" w14:textId="199BFEB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0604" w:rsidRPr="00411A02">
              <w:t xml:space="preserve">Rechenregel </w:t>
            </w:r>
            <w:r w:rsidR="005B3BC5">
              <w:t xml:space="preserve">zum Erweitern von Brüchen im </w:t>
            </w:r>
            <w:r w:rsidR="00CD0604" w:rsidRPr="00411A02">
              <w:t>Bild verstehen</w:t>
            </w:r>
          </w:p>
        </w:tc>
      </w:tr>
      <w:tr w:rsidR="008C3488" w14:paraId="5E391024" w14:textId="77777777" w:rsidTr="00F35682">
        <w:tc>
          <w:tcPr>
            <w:tcW w:w="719" w:type="dxa"/>
            <w:gridSpan w:val="2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FAA2482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6E5FC" id="Gruppieren 425" o:spid="_x0000_s1026" href="https://dzlm.de/vam/msk-bruchstreifen.html" style="width:21.7pt;height:15.55pt;mso-position-horizontal-relative:char;mso-position-vertical-relative:line" coordsize="275475,197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">
                        <v:imagedata r:id="rId98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3D316E0A" w14:textId="6DB10852" w:rsidR="00FC523B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82976" behindDoc="0" locked="0" layoutInCell="1" allowOverlap="1" wp14:anchorId="3B5213A4" wp14:editId="4DFEC9BE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Emily hat zu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  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den gleichwertigen Bruch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theme="minorBidi"/>
                  <w:color w:val="auto"/>
                  <w:sz w:val="22"/>
                </w:rPr>
                <m:t xml:space="preserve">    </m:t>
              </m:r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</w:p>
          <w:p w14:paraId="73720A3C" w14:textId="28EBEE30" w:rsidR="008C3488" w:rsidRPr="005B3BC5" w:rsidRDefault="00CB142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547520" behindDoc="0" locked="0" layoutInCell="1" allowOverlap="1" wp14:anchorId="296DFCDD" wp14:editId="7E34E33E">
                  <wp:simplePos x="0" y="0"/>
                  <wp:positionH relativeFrom="column">
                    <wp:posOffset>4577080</wp:posOffset>
                  </wp:positionH>
                  <wp:positionV relativeFrom="paragraph">
                    <wp:posOffset>393700</wp:posOffset>
                  </wp:positionV>
                  <wp:extent cx="647700" cy="647700"/>
                  <wp:effectExtent l="0" t="0" r="0" b="0"/>
                  <wp:wrapNone/>
                  <wp:docPr id="348115179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 w:rsidR="008C3488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27CECF87" w:rsidR="008C3488" w:rsidRDefault="00FC523B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2ED8A97D" wp14:editId="10077061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92575</wp:posOffset>
                      </wp:positionV>
                      <wp:extent cx="161290" cy="299720"/>
                      <wp:effectExtent l="0" t="0" r="3810" b="5080"/>
                      <wp:wrapNone/>
                      <wp:docPr id="1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7509B" w14:textId="10886C6F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40361" w14:textId="5CB494A5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D8A97D" id="_x0000_s1505" style="position:absolute;margin-left:48.8pt;margin-top:7.3pt;width:12.7pt;height:23.6pt;z-index:2534656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">
                      <v:shape id="Textfeld 3" o:spid="_x0000_s150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78E7509B" w14:textId="10886C6F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37940361" w14:textId="5CB494A5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5EA8FB0D" wp14:editId="7A20DD0B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FB0D" id="_x0000_s1509" type="#_x0000_t202" style="position:absolute;margin-left:304.7pt;margin-top:.2pt;width:62.15pt;height:36.2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ve/AQIAAOo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&#13;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lang w:eastAsia="de-DE"/>
              </w:rPr>
              <w:t xml:space="preserve">Die digitalen Bruchstreifen können dir dabei helfen: </w:t>
            </w:r>
            <w:r w:rsidR="008C3488">
              <w:rPr>
                <w:lang w:eastAsia="de-DE"/>
              </w:rPr>
              <w:br/>
              <w:t>Verfeinere</w:t>
            </w:r>
            <w:r>
              <w:rPr>
                <w:lang w:eastAsia="de-DE"/>
              </w:rPr>
              <w:t xml:space="preserve">      </w:t>
            </w:r>
            <w:r w:rsidR="008C3488" w:rsidRPr="005B3BC5">
              <w:rPr>
                <w:rFonts w:eastAsiaTheme="minorEastAsia"/>
                <w:bCs/>
                <w:lang w:eastAsia="de-DE"/>
              </w:rPr>
              <w:t>, sodass die Bruchstreifen zur Rechnung passen.</w: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t xml:space="preserve"> </w:t>
            </w:r>
          </w:p>
          <w:p w14:paraId="0267A937" w14:textId="6ECF200D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78880" behindDoc="0" locked="0" layoutInCell="1" allowOverlap="1" wp14:anchorId="0153BE8B" wp14:editId="471D83D5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286A0558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9904" behindDoc="0" locked="0" layoutInCell="1" allowOverlap="1" wp14:anchorId="0D935C1D" wp14:editId="1D3B122C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35C1D" id="_x0000_s1510" style="position:absolute;margin-left:109.55pt;margin-top:8.75pt;width:49.35pt;height:60.85pt;z-index:25317990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">
                      <v:shape id="Grafik 3" o:spid="_x0000_s1511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">
                        <v:imagedata r:id="rId90" o:title="" chromakey="white"/>
                      </v:shape>
                      <v:shape id="_x0000_s151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31F1C9C0" w:rsidR="008C3488" w:rsidRPr="005B3BC5" w:rsidRDefault="00F35682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7B47EF29" wp14:editId="59CCD9B1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103505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EF29" id="_x0000_s1513" type="#_x0000_t202" style="position:absolute;margin-left:354.35pt;margin-top:8.15pt;width:79.8pt;height:30.3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A03HAIAADU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&#13;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04625" w14:textId="0CEFEA4A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1A73A1F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06B7A78E" w:rsidR="008C3488" w:rsidRPr="009973BD" w:rsidRDefault="00CD41E0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7648" behindDoc="0" locked="0" layoutInCell="1" allowOverlap="1" wp14:anchorId="00DAC51F" wp14:editId="086EE8AC">
                      <wp:simplePos x="0" y="0"/>
                      <wp:positionH relativeFrom="column">
                        <wp:posOffset>4198646</wp:posOffset>
                      </wp:positionH>
                      <wp:positionV relativeFrom="paragraph">
                        <wp:posOffset>82965</wp:posOffset>
                      </wp:positionV>
                      <wp:extent cx="161290" cy="299720"/>
                      <wp:effectExtent l="0" t="0" r="3810" b="5080"/>
                      <wp:wrapNone/>
                      <wp:docPr id="1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3BB3BB" w14:textId="16B7723C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A882F" w14:textId="16A617A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erade Verbindung 1"/>
                              <wps:cNvCnPr/>
                              <wps:spPr>
                                <a:xfrm>
                                  <a:off x="66862" y="18893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AC51F" id="_x0000_s1514" style="position:absolute;margin-left:330.6pt;margin-top:6.55pt;width:12.7pt;height:23.6pt;z-index:2534676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">
                      <v:shape id="Textfeld 3" o:spid="_x0000_s151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723BB3BB" w14:textId="16B7723C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E3A882F" w14:textId="16A617A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17" style="position:absolute;visibility:visible;mso-wrap-style:square" from="66862,188934" to="175330,1889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488" w14:paraId="7A25E03F" w14:textId="77777777" w:rsidTr="00F35682">
        <w:tc>
          <w:tcPr>
            <w:tcW w:w="719" w:type="dxa"/>
            <w:gridSpan w:val="2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4EBCA5DB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36404E5E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44099C8C" w14:textId="409AB33E" w:rsidR="008C3488" w:rsidRDefault="008C3488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Emilys Rechnung nennt man Erweitern. Sie erweitert nun auch den Bruch</w:t>
            </w:r>
            <w:r w:rsidR="00FC523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</w:t>
            </w:r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55D43D61" w:rsidR="0069100A" w:rsidRDefault="00EB2425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833216" behindDoc="0" locked="0" layoutInCell="1" allowOverlap="1" wp14:anchorId="18A6A48F" wp14:editId="54ACC08E">
                  <wp:simplePos x="0" y="0"/>
                  <wp:positionH relativeFrom="column">
                    <wp:posOffset>3824406</wp:posOffset>
                  </wp:positionH>
                  <wp:positionV relativeFrom="paragraph">
                    <wp:posOffset>117929</wp:posOffset>
                  </wp:positionV>
                  <wp:extent cx="980895" cy="980895"/>
                  <wp:effectExtent l="0" t="0" r="0" b="0"/>
                  <wp:wrapNone/>
                  <wp:docPr id="335040457" name="Grafik 1059" descr="Ein Bild, das Handschrift, Schrift, Clipart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040457" name="Grafik 1059" descr="Ein Bild, das Handschrift, Schrift, Clipart, Zeichnung enthält.&#10;&#10;Automatisch generierte Beschreibu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895" cy="9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817A22" w14:textId="0AF0E029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7AF40EEC" wp14:editId="12FA9022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24106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50DC4E82" wp14:editId="3C292EF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CDE1AD" id="Gerade Verbindung mit Pfeil 89" o:spid="_x0000_s1026" type="#_x0000_t32" style="position:absolute;margin-left:1.75pt;margin-top:17.15pt;width:0;height:20.7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5953D41D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10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4832" behindDoc="0" locked="0" layoutInCell="1" allowOverlap="1" wp14:anchorId="19909F1B" wp14:editId="1F2A7DCF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46C1D2" id="Gruppieren 88" o:spid="_x0000_s1026" style="position:absolute;margin-left:235.3pt;margin-top:15.9pt;width:41.7pt;height:25.65pt;z-index:25330483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0736" behindDoc="0" locked="0" layoutInCell="1" allowOverlap="1" wp14:anchorId="6714E991" wp14:editId="76A2F8FB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A8E597" id="Gruppieren 88" o:spid="_x0000_s1026" style="position:absolute;margin-left:140.8pt;margin-top:16.3pt;width:41.7pt;height:25.65pt;z-index:253300736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3808" behindDoc="0" locked="0" layoutInCell="1" allowOverlap="1" wp14:anchorId="5214EC39" wp14:editId="00DC5160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0EC0F4" id="Gruppieren 88" o:spid="_x0000_s1026" style="position:absolute;margin-left:194.5pt;margin-top:16.05pt;width:41.7pt;height:25.85pt;flip:x;z-index:253303808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2784" behindDoc="0" locked="0" layoutInCell="1" allowOverlap="1" wp14:anchorId="19C9D11E" wp14:editId="7F01BDD3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1812D7" id="Gruppieren 88" o:spid="_x0000_s1026" style="position:absolute;margin-left:99.6pt;margin-top:16.05pt;width:41.7pt;height:25.85pt;flip:x;z-index:253302784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1760" behindDoc="0" locked="0" layoutInCell="1" allowOverlap="1" wp14:anchorId="2CC4A953" wp14:editId="6536B66F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FE0D8B" id="Gruppieren 88" o:spid="_x0000_s1026" style="position:absolute;margin-left:7pt;margin-top:16.25pt;width:41.7pt;height:25.85pt;flip:x;z-index:253301760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299712" behindDoc="0" locked="0" layoutInCell="1" allowOverlap="1" wp14:anchorId="1DA34EC8" wp14:editId="033A823C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C5D6CD" id="Gruppieren 88" o:spid="_x0000_s1026" style="position:absolute;margin-left:47.6pt;margin-top:16.45pt;width:41.7pt;height:25.65pt;z-index:25329971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01538EAC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 w:rsidR="00967846">
              <w:t>8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447" w:type="dxa"/>
              <w:tblLayout w:type="fixed"/>
              <w:tblLook w:val="0600" w:firstRow="0" w:lastRow="0" w:firstColumn="0" w:lastColumn="0" w:noHBand="1" w:noVBand="1"/>
            </w:tblPr>
            <w:tblGrid>
              <w:gridCol w:w="5160"/>
              <w:gridCol w:w="272"/>
              <w:gridCol w:w="3015"/>
            </w:tblGrid>
            <w:tr w:rsidR="008C3488" w14:paraId="0AE405A2" w14:textId="77777777" w:rsidTr="000E6C38">
              <w:trPr>
                <w:trHeight w:val="2619"/>
              </w:trPr>
              <w:tc>
                <w:tcPr>
                  <w:tcW w:w="5160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72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015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0A912335" w:rsidR="008C3488" w:rsidRPr="005D1AB8" w:rsidRDefault="008C3488" w:rsidP="009A01B2">
                  <w:pPr>
                    <w:pStyle w:val="Listenabsatz"/>
                  </w:pPr>
                  <w:r>
                    <w:t>Die Anzahl der Felder wird ver</w:t>
                  </w:r>
                  <w:r w:rsidR="00100C55">
                    <w:t xml:space="preserve"> </w:t>
                  </w:r>
                  <w:r>
                    <w:t>…</w:t>
                  </w:r>
                  <w:r w:rsidR="00100C55">
                    <w:t xml:space="preserve"> </w:t>
                  </w:r>
                  <w:r>
                    <w:t>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EF0777" w14:paraId="5B370408" w14:textId="77777777" w:rsidTr="00F35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39303CE2" w14:textId="77777777" w:rsidR="00EF0777" w:rsidRDefault="00EF0777" w:rsidP="00EF0777">
            <w:pPr>
              <w:pStyle w:val="Nummerierung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35BD9B3B" wp14:editId="59D792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10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B29FB7" id="Gruppieren 1" o:spid="_x0000_s1026" href="https://mathe-sicher-koennen.dzlm.de/erklaervideos?nid=695" style="position:absolute;margin-left:0;margin-top:.35pt;width:18.1pt;height:13.2pt;z-index:253553664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   </w:t>
            </w:r>
          </w:p>
          <w:p w14:paraId="6463A661" w14:textId="5579CF2D" w:rsidR="00EF0777" w:rsidRPr="00A42631" w:rsidRDefault="00EF0777" w:rsidP="00A42631">
            <w:pPr>
              <w:pStyle w:val="Nummerierung"/>
              <w:rPr>
                <w:bCs/>
                <w:noProof/>
                <w:sz w:val="13"/>
                <w:szCs w:val="13"/>
              </w:rPr>
            </w:pPr>
            <w:r w:rsidRPr="00A42631">
              <w:rPr>
                <w:b w:val="0"/>
                <w:bCs/>
                <w:noProof/>
                <w:sz w:val="13"/>
                <w:szCs w:val="13"/>
              </w:rPr>
              <w:t>B2B1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DF2B233" w14:textId="77777777" w:rsidR="00EF0777" w:rsidRPr="00A42631" w:rsidRDefault="00EF0777" w:rsidP="00EF0777">
            <w:pPr>
              <w:pStyle w:val="Nummerierung"/>
              <w:spacing w:line="240" w:lineRule="atLeast"/>
              <w:rPr>
                <w:color w:val="327A86" w:themeColor="accent1"/>
              </w:rPr>
            </w:pPr>
          </w:p>
        </w:tc>
        <w:tc>
          <w:tcPr>
            <w:tcW w:w="4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B3BFF" w14:textId="5A5AD576" w:rsidR="00EF0777" w:rsidRPr="00A42631" w:rsidRDefault="00EF0777" w:rsidP="00EF0777">
            <w:pPr>
              <w:pStyle w:val="Nummerierung"/>
              <w:rPr>
                <w:color w:val="327A86" w:themeColor="accent1"/>
                <w:sz w:val="24"/>
                <w:szCs w:val="24"/>
              </w:rPr>
            </w:pPr>
            <w:r w:rsidRPr="00A42631">
              <w:rPr>
                <w:color w:val="327A86" w:themeColor="accent1"/>
              </w:rPr>
              <w:t>c)</w:t>
            </w:r>
          </w:p>
        </w:tc>
        <w:tc>
          <w:tcPr>
            <w:tcW w:w="8506" w:type="dxa"/>
            <w:tcBorders>
              <w:top w:val="nil"/>
              <w:left w:val="nil"/>
              <w:bottom w:val="nil"/>
              <w:right w:val="nil"/>
            </w:tcBorders>
          </w:tcPr>
          <w:p w14:paraId="35BD6918" w14:textId="14AEA546" w:rsidR="00EF0777" w:rsidRDefault="00EF0777" w:rsidP="00EF0777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56D5F17A" wp14:editId="46F5AC16">
                      <wp:simplePos x="0" y="0"/>
                      <wp:positionH relativeFrom="column">
                        <wp:posOffset>4412615</wp:posOffset>
                      </wp:positionH>
                      <wp:positionV relativeFrom="paragraph">
                        <wp:posOffset>705485</wp:posOffset>
                      </wp:positionV>
                      <wp:extent cx="937895" cy="393793"/>
                      <wp:effectExtent l="0" t="0" r="1905" b="0"/>
                      <wp:wrapNone/>
                      <wp:docPr id="68374613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3937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EA6D9D" w14:textId="77777777" w:rsidR="00EF0777" w:rsidRPr="00563CEA" w:rsidRDefault="00EF0777" w:rsidP="00EF0777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03" w:history="1"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mathe-sicher-koennen.dzlm.de/erklaervideos?nid=695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5F17A" id="_x0000_s1518" type="#_x0000_t202" style="position:absolute;margin-left:347.45pt;margin-top:55.55pt;width:73.85pt;height:31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" fillcolor="white [3201]" stroked="f" strokeweight=".5pt">
                      <v:textbox>
                        <w:txbxContent>
                          <w:p w14:paraId="69EA6D9D" w14:textId="77777777" w:rsidR="00EF0777" w:rsidRPr="00563CEA" w:rsidRDefault="00EF0777" w:rsidP="00EF0777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04" w:history="1"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mathe-sicher-koennen.dzlm.de/erklaervideos?nid=695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49568" behindDoc="0" locked="0" layoutInCell="1" allowOverlap="1" wp14:anchorId="7A36C0E9" wp14:editId="79B12DE8">
                  <wp:simplePos x="0" y="0"/>
                  <wp:positionH relativeFrom="column">
                    <wp:posOffset>4500546</wp:posOffset>
                  </wp:positionH>
                  <wp:positionV relativeFrom="paragraph">
                    <wp:posOffset>114935</wp:posOffset>
                  </wp:positionV>
                  <wp:extent cx="553409" cy="553409"/>
                  <wp:effectExtent l="0" t="0" r="0" b="0"/>
                  <wp:wrapNone/>
                  <wp:docPr id="1731167562" name="Grafik 61" descr="Ein Bild, das Muster, Quadrat, Symmetrie, Pixel enthält.&#10;&#10;Automatisch generierte Beschreibun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67562" name="Grafik 61" descr="Ein Bild, das Muster, Quadrat, Symmetrie, Pixel enthält.&#10;&#10;Automatisch generierte Beschreibung">
                            <a:hlinkClick r:id="rId105"/>
                          </pic:cNvPr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9" cy="5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Vergleiche deine Erklärung mit dem Erklärvideo:</w:t>
            </w:r>
          </w:p>
          <w:p w14:paraId="3E75923D" w14:textId="40D3B409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>Was wird genauso erklärt, wie du es gemacht hast?</w:t>
            </w:r>
            <w:r>
              <w:t xml:space="preserve"> </w:t>
            </w:r>
          </w:p>
          <w:p w14:paraId="3F7803CE" w14:textId="77777777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 w:rsidRPr="006E047D">
              <w:rPr>
                <w:rFonts w:ascii="Calibri" w:hAnsi="Calibri"/>
                <w:color w:val="000000" w:themeColor="text1"/>
                <w:szCs w:val="20"/>
              </w:rPr>
              <w:t>Was ist anders? Was wird zusätzlich erklärt?</w:t>
            </w:r>
            <w:r>
              <w:t xml:space="preserve"> </w:t>
            </w:r>
          </w:p>
          <w:p w14:paraId="3E298DF0" w14:textId="2FB2A199" w:rsidR="00EF0777" w:rsidRDefault="00EF0777" w:rsidP="00EF0777">
            <w:pPr>
              <w:spacing w:line="240" w:lineRule="atLeast"/>
              <w:rPr>
                <w:noProof/>
              </w:rPr>
            </w:pPr>
          </w:p>
        </w:tc>
      </w:tr>
    </w:tbl>
    <w:p w14:paraId="1A79E7AC" w14:textId="39194024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506"/>
      </w:tblGrid>
      <w:tr w:rsidR="006B1E07" w14:paraId="06358A17" w14:textId="77777777" w:rsidTr="00F35682">
        <w:tc>
          <w:tcPr>
            <w:tcW w:w="709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931" w:type="dxa"/>
            <w:gridSpan w:val="2"/>
          </w:tcPr>
          <w:p w14:paraId="52BBB5AD" w14:textId="3976F423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F35682">
        <w:trPr>
          <w:trHeight w:val="3647"/>
        </w:trPr>
        <w:tc>
          <w:tcPr>
            <w:tcW w:w="709" w:type="dxa"/>
          </w:tcPr>
          <w:p w14:paraId="4EFF3878" w14:textId="2266E488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64C87804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264290" w14:textId="3C92EFC2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506" w:type="dxa"/>
          </w:tcPr>
          <w:p w14:paraId="5DBAD131" w14:textId="23F8479A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  <w:r w:rsidR="005E3CBD" w:rsidRPr="003F299B">
              <w:t xml:space="preserve"> </w:t>
            </w:r>
          </w:p>
          <w:p w14:paraId="5F7F7123" w14:textId="5492E2AF" w:rsidR="00A16E50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8416" behindDoc="0" locked="0" layoutInCell="1" allowOverlap="1" wp14:anchorId="78A4D3D1" wp14:editId="700AAE2A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17780</wp:posOffset>
                      </wp:positionV>
                      <wp:extent cx="1198880" cy="959485"/>
                      <wp:effectExtent l="0" t="0" r="7620" b="5715"/>
                      <wp:wrapNone/>
                      <wp:docPr id="591659992" name="Gruppieren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12359" y="5946"/>
                                <a:chExt cx="1198908" cy="960874"/>
                              </a:xfrm>
                            </wpg:grpSpPr>
                            <wps:wsp>
                              <wps:cNvPr id="126192831" name="Textfeld 3"/>
                              <wps:cNvSpPr txBox="1"/>
                              <wps:spPr>
                                <a:xfrm>
                                  <a:off x="474666" y="30292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60037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5288366" name="Textfeld 3"/>
                              <wps:cNvSpPr txBox="1"/>
                              <wps:spPr>
                                <a:xfrm>
                                  <a:off x="472631" y="49706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0926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1962693" name="Gerade Verbindung 1971962693"/>
                              <wps:cNvCnPr>
                                <a:cxnSpLocks/>
                              </wps:cNvCnPr>
                              <wps:spPr>
                                <a:xfrm>
                                  <a:off x="484805" y="49238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0501435" name="Gruppieren 20501435"/>
                              <wpg:cNvGrpSpPr/>
                              <wpg:grpSpPr>
                                <a:xfrm>
                                  <a:off x="12359" y="297715"/>
                                  <a:ext cx="232011" cy="365776"/>
                                  <a:chOff x="12359" y="297715"/>
                                  <a:chExt cx="232011" cy="365776"/>
                                </a:xfrm>
                              </wpg:grpSpPr>
                              <wps:wsp>
                                <wps:cNvPr id="1058478762" name="Textfeld 3"/>
                                <wps:cNvSpPr txBox="1"/>
                                <wps:spPr>
                                  <a:xfrm>
                                    <a:off x="14405" y="29771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ADC539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19224000" name="Textfeld 3"/>
                                <wps:cNvSpPr txBox="1"/>
                                <wps:spPr>
                                  <a:xfrm>
                                    <a:off x="12359" y="49992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73F7F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9722324" name="Gerade Verbindung 111972232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56364" y="48700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34300772" name="Textfeld 398"/>
                              <wps:cNvSpPr txBox="1"/>
                              <wps:spPr>
                                <a:xfrm>
                                  <a:off x="275532" y="351572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BC965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6763875" name="Grafik 15367638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1340" y="744840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7716646" name="Freihandform 1177716646"/>
                              <wps:cNvSpPr/>
                              <wps:spPr>
                                <a:xfrm>
                                  <a:off x="157813" y="20626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92903230" name="Grafik 692903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9587" y="6595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951073" name="Freihandform 1423951073"/>
                              <wps:cNvSpPr/>
                              <wps:spPr>
                                <a:xfrm flipV="1">
                                  <a:off x="153692" y="663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4689443" name="Textfeld 3"/>
                              <wps:cNvSpPr txBox="1"/>
                              <wps:spPr>
                                <a:xfrm>
                                  <a:off x="981279" y="315417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9F04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7183566" name="Textfeld 3"/>
                              <wps:cNvSpPr txBox="1"/>
                              <wps:spPr>
                                <a:xfrm>
                                  <a:off x="979256" y="509422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346DD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4338237" name="Gerade Verbindung 2014338237"/>
                              <wps:cNvCnPr>
                                <a:cxnSpLocks/>
                              </wps:cNvCnPr>
                              <wps:spPr>
                                <a:xfrm>
                                  <a:off x="991430" y="504736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9262235" name="Textfeld 398"/>
                              <wps:cNvSpPr txBox="1"/>
                              <wps:spPr>
                                <a:xfrm>
                                  <a:off x="782157" y="357440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6605C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9723344" name="Grafik 279723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3906" y="750708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241807" name="Freihandform 166241807"/>
                              <wps:cNvSpPr/>
                              <wps:spPr>
                                <a:xfrm>
                                  <a:off x="664438" y="218616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91134781" name="Grafik 3911347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2153" y="5946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8605405" name="Freihandform 428605405"/>
                              <wps:cNvSpPr/>
                              <wps:spPr>
                                <a:xfrm flipV="1">
                                  <a:off x="660317" y="676331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A4D3D1" id="Gruppieren 177" o:spid="_x0000_s1519" style="position:absolute;margin-left:3.35pt;margin-top:1.4pt;width:94.4pt;height:75.55pt;z-index:253628416" coordorigin="123,59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">
                      <v:shape id="Textfeld 3" o:spid="_x0000_s1520" type="#_x0000_t202" style="position:absolute;left:4746;top:3029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260037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21" type="#_x0000_t202" style="position:absolute;left:4726;top:497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0926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971962693" o:spid="_x0000_s1522" style="position:absolute;visibility:visible;mso-wrap-style:square" from="4848,4923" to="6924,49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20501435" o:spid="_x0000_s1523" style="position:absolute;left:123;top:2977;width:2320;height:3657" coordorigin="123,297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">
                        <v:shape id="Textfeld 3" o:spid="_x0000_s1524" type="#_x0000_t202" style="position:absolute;left:144;top:2977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1ADC539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25" type="#_x0000_t202" style="position:absolute;left:123;top:4999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273F7F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119722324" o:spid="_x0000_s1526" style="position:absolute;visibility:visible;mso-wrap-style:square" from="563,4870" to="2003,4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27" type="#_x0000_t202" style="position:absolute;left:2755;top:351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15FBC965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36763875" o:spid="_x0000_s1528" type="#_x0000_t75" style="position:absolute;left:1913;top:744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177716646" o:spid="_x0000_s1529" style="position:absolute;left:1578;top:2062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692903230" o:spid="_x0000_s1530" type="#_x0000_t75" style="position:absolute;left:1895;top:65;width:3242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423951073" o:spid="_x0000_s1531" style="position:absolute;left:1536;top:6639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32" type="#_x0000_t202" style="position:absolute;left:9812;top:3154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769F04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33" type="#_x0000_t202" style="position:absolute;left:9792;top:5094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346DD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2014338237" o:spid="_x0000_s1534" style="position:absolute;visibility:visible;mso-wrap-style:square" from="9914,5047" to="11990,5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535" type="#_x0000_t202" style="position:absolute;left:7821;top:357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" filled="f" stroked="f" strokeweight=".5pt">
                        <v:textbox inset="1mm">
                          <w:txbxContent>
                            <w:p w14:paraId="146605C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79723344" o:spid="_x0000_s1536" type="#_x0000_t75" style="position:absolute;left:7239;top:7507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66241807" o:spid="_x0000_s1537" style="position:absolute;left:6644;top:2186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91134781" o:spid="_x0000_s1538" type="#_x0000_t75" style="position:absolute;left:7221;top: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428605405" o:spid="_x0000_s1539" style="position:absolute;left:6603;top:6763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64433BD6" wp14:editId="7B43B885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19050</wp:posOffset>
                      </wp:positionV>
                      <wp:extent cx="692150" cy="953135"/>
                      <wp:effectExtent l="0" t="0" r="6350" b="0"/>
                      <wp:wrapNone/>
                      <wp:docPr id="262" name="Gruppieren 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3CE410-9101-3062-0291-E833EBBC71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63213" y="7212"/>
                                <a:chExt cx="692268" cy="953605"/>
                              </a:xfrm>
                            </wpg:grpSpPr>
                            <wps:wsp>
                              <wps:cNvPr id="1306384410" name="Textfeld 3">
                                <a:extLst>
                                  <a:ext uri="{FF2B5EF4-FFF2-40B4-BE49-F238E27FC236}">
                                    <a16:creationId xmlns:a16="http://schemas.microsoft.com/office/drawing/2014/main" id="{99799EA6-FFC4-0C63-E06A-3236171BC14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5431" y="30315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9749F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789234" name="Textfeld 3">
                                <a:extLst>
                                  <a:ext uri="{FF2B5EF4-FFF2-40B4-BE49-F238E27FC236}">
                                    <a16:creationId xmlns:a16="http://schemas.microsoft.com/office/drawing/2014/main" id="{286B1561-AF2D-CDF1-866B-03BB52E2705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3475" y="49729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BC7D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34794" name="Gerade Verbindung 84634794">
                                <a:extLst>
                                  <a:ext uri="{FF2B5EF4-FFF2-40B4-BE49-F238E27FC236}">
                                    <a16:creationId xmlns:a16="http://schemas.microsoft.com/office/drawing/2014/main" id="{74C4CEDD-589B-B46B-1ADB-4D2C3A03A20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935649" y="49261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917221790" name="Gruppieren 917221790">
                                <a:extLst>
                                  <a:ext uri="{FF2B5EF4-FFF2-40B4-BE49-F238E27FC236}">
                                    <a16:creationId xmlns:a16="http://schemas.microsoft.com/office/drawing/2014/main" id="{AAA48CE9-687B-C45C-1A85-721A40223E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63213" y="297961"/>
                                  <a:ext cx="232006" cy="365632"/>
                                  <a:chOff x="1463213" y="297960"/>
                                  <a:chExt cx="232011" cy="365919"/>
                                </a:xfrm>
                              </wpg:grpSpPr>
                              <wps:wsp>
                                <wps:cNvPr id="98867976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56A64C8-35FE-B5C5-BC5A-B416F0D2F94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5259" y="29796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2F236E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493436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A644F79-D373-E6B5-7A24-E6175C918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3213" y="50031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6F0B0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5020131" name="Gerade Verbindung 1945020131">
                                  <a:extLst>
                                    <a:ext uri="{FF2B5EF4-FFF2-40B4-BE49-F238E27FC236}">
                                      <a16:creationId xmlns:a16="http://schemas.microsoft.com/office/drawing/2014/main" id="{FF0A0154-295A-6A55-4C26-1A8D107B188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07218" y="48739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7159711" name="Textfeld 398">
                                <a:extLst>
                                  <a:ext uri="{FF2B5EF4-FFF2-40B4-BE49-F238E27FC236}">
                                    <a16:creationId xmlns:a16="http://schemas.microsoft.com/office/drawing/2014/main" id="{074847D2-734C-4C3D-568C-C7E1C3A84D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26380" y="35191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9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6591901" name="Grafik 1346591901">
                                  <a:extLst>
                                    <a:ext uri="{FF2B5EF4-FFF2-40B4-BE49-F238E27FC236}">
                                      <a16:creationId xmlns:a16="http://schemas.microsoft.com/office/drawing/2014/main" id="{59BC9538-A1BB-C67D-820F-65712BF5CB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2190" y="74487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336772" name="Freihandform 574336772">
                                <a:extLst>
                                  <a:ext uri="{FF2B5EF4-FFF2-40B4-BE49-F238E27FC236}">
                                    <a16:creationId xmlns:a16="http://schemas.microsoft.com/office/drawing/2014/main" id="{41BBDE44-8271-CCBB-E90A-90821ECBA0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08664" y="20672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713388660" name="Grafik 713388660">
                                  <a:extLst>
                                    <a:ext uri="{FF2B5EF4-FFF2-40B4-BE49-F238E27FC236}">
                                      <a16:creationId xmlns:a16="http://schemas.microsoft.com/office/drawing/2014/main" id="{DC48880A-9F6B-4756-132B-74440CA3CC0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0437" y="721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8387423" name="Freihandform 2098387423">
                                <a:extLst>
                                  <a:ext uri="{FF2B5EF4-FFF2-40B4-BE49-F238E27FC236}">
                                    <a16:creationId xmlns:a16="http://schemas.microsoft.com/office/drawing/2014/main" id="{0BF9C8D5-70E6-BE06-264C-B0C5B09806DC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604543" y="66407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433BD6" id="Gruppieren 261" o:spid="_x0000_s1540" style="position:absolute;margin-left:117.6pt;margin-top:1.5pt;width:54.5pt;height:75.05pt;z-index:253629440" coordorigin="14632,7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">
                      <v:shape id="Textfeld 3" o:spid="_x0000_s1541" type="#_x0000_t202" style="position:absolute;left:19254;top:3031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8F9749F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1542" type="#_x0000_t202" style="position:absolute;left:19234;top:497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FBC7D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84634794" o:spid="_x0000_s1543" style="position:absolute;visibility:visible;mso-wrap-style:square" from="19356,4926" to="21433,4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917221790" o:spid="_x0000_s1544" style="position:absolute;left:14632;top:2979;width:2320;height:3656" coordorigin="14632,297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">
                        <v:shape id="Textfeld 3" o:spid="_x0000_s1545" type="#_x0000_t202" style="position:absolute;left:14652;top:297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A2F236E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546" type="#_x0000_t202" style="position:absolute;left:14632;top:500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D6F0B0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945020131" o:spid="_x0000_s1547" style="position:absolute;visibility:visible;mso-wrap-style:square" from="15072,4873" to="16512,48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48" type="#_x0000_t202" style="position:absolute;left:17263;top:351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805E9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346591901" o:spid="_x0000_s1549" type="#_x0000_t75" style="position:absolute;left:16421;top:744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574336772" o:spid="_x0000_s1550" style="position:absolute;left:16086;top:20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713388660" o:spid="_x0000_s1551" type="#_x0000_t75" style="position:absolute;left:16404;top:7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Freihandform 2098387423" o:spid="_x0000_s1552" style="position:absolute;left:16045;top:664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0464" behindDoc="0" locked="0" layoutInCell="1" allowOverlap="1" wp14:anchorId="09FBC646" wp14:editId="3C2BE6D8">
                      <wp:simplePos x="0" y="0"/>
                      <wp:positionH relativeFrom="column">
                        <wp:posOffset>2530475</wp:posOffset>
                      </wp:positionH>
                      <wp:positionV relativeFrom="paragraph">
                        <wp:posOffset>12065</wp:posOffset>
                      </wp:positionV>
                      <wp:extent cx="1198880" cy="959485"/>
                      <wp:effectExtent l="0" t="0" r="7620" b="5715"/>
                      <wp:wrapNone/>
                      <wp:docPr id="220" name="Gruppieren 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6FE861-6778-438A-60E3-0DEB529DE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500288" y="0"/>
                                <a:chExt cx="1198908" cy="960874"/>
                              </a:xfrm>
                            </wpg:grpSpPr>
                            <wps:wsp>
                              <wps:cNvPr id="1705949139" name="Textfeld 3">
                                <a:extLst>
                                  <a:ext uri="{FF2B5EF4-FFF2-40B4-BE49-F238E27FC236}">
                                    <a16:creationId xmlns:a16="http://schemas.microsoft.com/office/drawing/2014/main" id="{1C6C9F0A-6A25-E02A-0999-9EF5BC4E04C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2595" y="296974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D2057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5570377" name="Textfeld 3">
                                <a:extLst>
                                  <a:ext uri="{FF2B5EF4-FFF2-40B4-BE49-F238E27FC236}">
                                    <a16:creationId xmlns:a16="http://schemas.microsoft.com/office/drawing/2014/main" id="{6F10CDB4-2BAD-8D33-D3C9-E3615B6C02E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0560" y="49112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81ED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937503" name="Gerade Verbindung 1815937503">
                                <a:extLst>
                                  <a:ext uri="{FF2B5EF4-FFF2-40B4-BE49-F238E27FC236}">
                                    <a16:creationId xmlns:a16="http://schemas.microsoft.com/office/drawing/2014/main" id="{5100CCA5-4936-E965-B898-749136617AA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972734" y="48643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689193310" name="Gruppieren 1689193310">
                                <a:extLst>
                                  <a:ext uri="{FF2B5EF4-FFF2-40B4-BE49-F238E27FC236}">
                                    <a16:creationId xmlns:a16="http://schemas.microsoft.com/office/drawing/2014/main" id="{1D686295-C1E9-23F7-8200-88C97B0AAB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00288" y="291769"/>
                                  <a:ext cx="232011" cy="365776"/>
                                  <a:chOff x="2500288" y="291769"/>
                                  <a:chExt cx="232011" cy="365776"/>
                                </a:xfrm>
                              </wpg:grpSpPr>
                              <wps:wsp>
                                <wps:cNvPr id="150433394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74EF558-FD49-B607-BA81-E2368C7DCE9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2334" y="291769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2EC1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0559134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F26E3A9-515C-6FDB-4A22-4C75423FDF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0288" y="49398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977EED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922017" name="Gerade Verbindung 273922017">
                                  <a:extLst>
                                    <a:ext uri="{FF2B5EF4-FFF2-40B4-BE49-F238E27FC236}">
                                      <a16:creationId xmlns:a16="http://schemas.microsoft.com/office/drawing/2014/main" id="{2E671515-434F-9111-8031-2CC65EF51A7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4293" y="48105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56165929" name="Textfeld 398">
                                <a:extLst>
                                  <a:ext uri="{FF2B5EF4-FFF2-40B4-BE49-F238E27FC236}">
                                    <a16:creationId xmlns:a16="http://schemas.microsoft.com/office/drawing/2014/main" id="{DA49253E-8F9D-0D93-03F0-F0D11C93682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63461" y="34562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A81E6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3575449" name="Grafik 2013575449">
                                  <a:extLst>
                                    <a:ext uri="{FF2B5EF4-FFF2-40B4-BE49-F238E27FC236}">
                                      <a16:creationId xmlns:a16="http://schemas.microsoft.com/office/drawing/2014/main" id="{A5587E21-6B25-D2DD-5780-EC382354C8A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9269" y="73889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465881" name="Freihandform 24465881">
                                <a:extLst>
                                  <a:ext uri="{FF2B5EF4-FFF2-40B4-BE49-F238E27FC236}">
                                    <a16:creationId xmlns:a16="http://schemas.microsoft.com/office/drawing/2014/main" id="{1C7EA3BB-B9C4-A8E8-3B99-44FA2F0FA39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45742" y="20031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65795394" name="Grafik 1365795394">
                                  <a:extLst>
                                    <a:ext uri="{FF2B5EF4-FFF2-40B4-BE49-F238E27FC236}">
                                      <a16:creationId xmlns:a16="http://schemas.microsoft.com/office/drawing/2014/main" id="{171A6A33-0543-EAED-963E-5CFC9236D3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7516" y="64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6802520" name="Freihandform 1876802520">
                                <a:extLst>
                                  <a:ext uri="{FF2B5EF4-FFF2-40B4-BE49-F238E27FC236}">
                                    <a16:creationId xmlns:a16="http://schemas.microsoft.com/office/drawing/2014/main" id="{37B20BBD-A4D4-AE53-AE18-02331810F203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641621" y="65802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01079941" name="Textfeld 3">
                                <a:extLst>
                                  <a:ext uri="{FF2B5EF4-FFF2-40B4-BE49-F238E27FC236}">
                                    <a16:creationId xmlns:a16="http://schemas.microsoft.com/office/drawing/2014/main" id="{4BB1F62F-0049-D5C2-80F2-F88955E5FC3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9206" y="30926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F9E18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2994715" name="Textfeld 3">
                                <a:extLst>
                                  <a:ext uri="{FF2B5EF4-FFF2-40B4-BE49-F238E27FC236}">
                                    <a16:creationId xmlns:a16="http://schemas.microsoft.com/office/drawing/2014/main" id="{E484CD80-41E2-E0D0-B6ED-1C4F2627EAF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7185" y="50347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CF5A2A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5021193" name="Gerade Verbindung 1875021193">
                                <a:extLst>
                                  <a:ext uri="{FF2B5EF4-FFF2-40B4-BE49-F238E27FC236}">
                                    <a16:creationId xmlns:a16="http://schemas.microsoft.com/office/drawing/2014/main" id="{6BAC4DDA-EC98-1C49-E1F4-4F4344CA551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479359" y="49879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6250960" name="Textfeld 398">
                                <a:extLst>
                                  <a:ext uri="{FF2B5EF4-FFF2-40B4-BE49-F238E27FC236}">
                                    <a16:creationId xmlns:a16="http://schemas.microsoft.com/office/drawing/2014/main" id="{BEA55DED-F057-78F4-0101-133ABE2760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70086" y="35149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79E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1525911" name="Grafik 841525911">
                                  <a:extLst>
                                    <a:ext uri="{FF2B5EF4-FFF2-40B4-BE49-F238E27FC236}">
                                      <a16:creationId xmlns:a16="http://schemas.microsoft.com/office/drawing/2014/main" id="{F34A1C5F-F7ED-B28D-89E7-26730ED8E4E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1835" y="74476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5531179" name="Freihandform 1325531179">
                                <a:extLst>
                                  <a:ext uri="{FF2B5EF4-FFF2-40B4-BE49-F238E27FC236}">
                                    <a16:creationId xmlns:a16="http://schemas.microsoft.com/office/drawing/2014/main" id="{E4781B26-DCFE-6F36-6577-54015BA8B30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52367" y="21267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4819669" name="Grafik 44819669">
                                  <a:extLst>
                                    <a:ext uri="{FF2B5EF4-FFF2-40B4-BE49-F238E27FC236}">
                                      <a16:creationId xmlns:a16="http://schemas.microsoft.com/office/drawing/2014/main" id="{4CC7FF65-C16D-43FA-C654-09CBA81E8CB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0082" y="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0862985" name="Freihandform 940862985">
                                <a:extLst>
                                  <a:ext uri="{FF2B5EF4-FFF2-40B4-BE49-F238E27FC236}">
                                    <a16:creationId xmlns:a16="http://schemas.microsoft.com/office/drawing/2014/main" id="{B3F6A043-CE73-B28D-5460-47D5567415DF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3148246" y="67038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BC646" id="Gruppieren 219" o:spid="_x0000_s1553" style="position:absolute;margin-left:199.25pt;margin-top:.95pt;width:94.4pt;height:75.55pt;z-index:253630464" coordorigin="25002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">
                      <v:shape id="Textfeld 3" o:spid="_x0000_s1554" type="#_x0000_t202" style="position:absolute;left:29625;top:2969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15D2057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5" type="#_x0000_t202" style="position:absolute;left:29605;top:4911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281ED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815937503" o:spid="_x0000_s1556" style="position:absolute;visibility:visible;mso-wrap-style:square" from="29727,4864" to="31803,4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689193310" o:spid="_x0000_s1557" style="position:absolute;left:25002;top:2917;width:2320;height:3658" coordorigin="25002,291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">
                        <v:shape id="Textfeld 3" o:spid="_x0000_s1558" type="#_x0000_t202" style="position:absolute;left:25023;top:2917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F32EC1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59" type="#_x0000_t202" style="position:absolute;left:25002;top:493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F977EED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73922017" o:spid="_x0000_s1560" style="position:absolute;visibility:visible;mso-wrap-style:square" from="25442,4810" to="26882,48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61" type="#_x0000_t202" style="position:absolute;left:27634;top:34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71A81E6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13575449" o:spid="_x0000_s1562" type="#_x0000_t75" style="position:absolute;left:26792;top:7388;width:3240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24465881" o:spid="_x0000_s1563" style="position:absolute;left:26457;top:200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1365795394" o:spid="_x0000_s1564" type="#_x0000_t75" style="position:absolute;left:26775;top:6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876802520" o:spid="_x0000_s1565" style="position:absolute;left:26416;top:658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66" type="#_x0000_t202" style="position:absolute;left:34692;top:3092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6F9E18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567" type="#_x0000_t202" style="position:absolute;left:34671;top:503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CF5A2A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875021193" o:spid="_x0000_s1568" style="position:absolute;visibility:visible;mso-wrap-style:square" from="34793,4987" to="36870,49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shape id="Textfeld 398" o:spid="_x0000_s1569" type="#_x0000_t202" style="position:absolute;left:32700;top:351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42279E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41525911" o:spid="_x0000_s1570" type="#_x0000_t75" style="position:absolute;left:32118;top:7447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325531179" o:spid="_x0000_s1571" style="position:absolute;left:31523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44819669" o:spid="_x0000_s1572" type="#_x0000_t75" style="position:absolute;left:32100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940862985" o:spid="_x0000_s1573" style="position:absolute;left:31482;top:670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54B57D2A" wp14:editId="7488B8F1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18415</wp:posOffset>
                      </wp:positionV>
                      <wp:extent cx="692150" cy="953135"/>
                      <wp:effectExtent l="0" t="0" r="6350" b="0"/>
                      <wp:wrapNone/>
                      <wp:docPr id="263" name="Gruppieren 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EBA6A0-22FB-692B-B582-085DB9D72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3997625" y="6594"/>
                                <a:chExt cx="692268" cy="953605"/>
                              </a:xfrm>
                            </wpg:grpSpPr>
                            <wps:wsp>
                              <wps:cNvPr id="1597926199" name="Textfeld 3">
                                <a:extLst>
                                  <a:ext uri="{FF2B5EF4-FFF2-40B4-BE49-F238E27FC236}">
                                    <a16:creationId xmlns:a16="http://schemas.microsoft.com/office/drawing/2014/main" id="{D7C9D4E8-D336-751B-7068-7258C5E9056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9843" y="30254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0409F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89008721" name="Textfeld 3">
                                <a:extLst>
                                  <a:ext uri="{FF2B5EF4-FFF2-40B4-BE49-F238E27FC236}">
                                    <a16:creationId xmlns:a16="http://schemas.microsoft.com/office/drawing/2014/main" id="{31949B3A-11CE-B479-3670-083E032E62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7887" y="49667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E63B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632475" name="Gerade Verbindung 1126632475">
                                <a:extLst>
                                  <a:ext uri="{FF2B5EF4-FFF2-40B4-BE49-F238E27FC236}">
                                    <a16:creationId xmlns:a16="http://schemas.microsoft.com/office/drawing/2014/main" id="{9C150D29-AF8A-A6D9-7A3C-877611A337D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470061" y="49199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32571068" name="Gruppieren 1332571068">
                                <a:extLst>
                                  <a:ext uri="{FF2B5EF4-FFF2-40B4-BE49-F238E27FC236}">
                                    <a16:creationId xmlns:a16="http://schemas.microsoft.com/office/drawing/2014/main" id="{192AF7C3-42F8-71B7-5175-8D7CA96CE27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997625" y="297343"/>
                                  <a:ext cx="232006" cy="365632"/>
                                  <a:chOff x="3997625" y="297342"/>
                                  <a:chExt cx="232011" cy="365919"/>
                                </a:xfrm>
                              </wpg:grpSpPr>
                              <wps:wsp>
                                <wps:cNvPr id="1396849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5541035-981A-E6C0-E3DD-7A85132670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9671" y="29734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71345B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831403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0358836-F813-3B9B-AD5E-97CBE7A6210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7625" y="49969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13A8E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912986" name="Gerade Verbindung 724912986">
                                  <a:extLst>
                                    <a:ext uri="{FF2B5EF4-FFF2-40B4-BE49-F238E27FC236}">
                                      <a16:creationId xmlns:a16="http://schemas.microsoft.com/office/drawing/2014/main" id="{A4FFCE8F-E846-F95B-C82C-5DB540E408E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041630" y="48677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85270950" name="Textfeld 398">
                                <a:extLst>
                                  <a:ext uri="{FF2B5EF4-FFF2-40B4-BE49-F238E27FC236}">
                                    <a16:creationId xmlns:a16="http://schemas.microsoft.com/office/drawing/2014/main" id="{9214FEED-E719-E93D-4BE0-AAAB4DB918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260792" y="35130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E93EF7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7912415" name="Grafik 827912415">
                                  <a:extLst>
                                    <a:ext uri="{FF2B5EF4-FFF2-40B4-BE49-F238E27FC236}">
                                      <a16:creationId xmlns:a16="http://schemas.microsoft.com/office/drawing/2014/main" id="{49B5E6B5-EDFF-58A1-31EE-D53E868ED19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6602" y="74425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0926120" name="Freihandform 2000926120">
                                <a:extLst>
                                  <a:ext uri="{FF2B5EF4-FFF2-40B4-BE49-F238E27FC236}">
                                    <a16:creationId xmlns:a16="http://schemas.microsoft.com/office/drawing/2014/main" id="{7BFF32A3-E6DE-58E9-AB30-3B266EFA42F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143076" y="20610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141770366" name="Grafik 2141770366">
                                  <a:extLst>
                                    <a:ext uri="{FF2B5EF4-FFF2-40B4-BE49-F238E27FC236}">
                                      <a16:creationId xmlns:a16="http://schemas.microsoft.com/office/drawing/2014/main" id="{51EFE03A-2C46-3423-31E6-26B297BAAFC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4849" y="659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1504386" name="Freihandform 681504386">
                                <a:extLst>
                                  <a:ext uri="{FF2B5EF4-FFF2-40B4-BE49-F238E27FC236}">
                                    <a16:creationId xmlns:a16="http://schemas.microsoft.com/office/drawing/2014/main" id="{ABCB8A5B-B4DC-F6F7-36F7-4359F2A537D2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138955" y="66345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57D2A" id="Gruppieren 262" o:spid="_x0000_s1574" style="position:absolute;margin-left:317.15pt;margin-top:1.45pt;width:54.5pt;height:75.05pt;z-index:253631488" coordorigin="39976,65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">
                      <v:shape id="Textfeld 3" o:spid="_x0000_s1575" type="#_x0000_t202" style="position:absolute;left:44598;top:3025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0409F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576" type="#_x0000_t202" style="position:absolute;left:44578;top:4966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DE63B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  <v:line id="Gerade Verbindung 1126632475" o:spid="_x0000_s1577" style="position:absolute;visibility:visible;mso-wrap-style:square" from="44700,4919" to="46777,49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332571068" o:spid="_x0000_s1578" style="position:absolute;left:39976;top:2973;width:2320;height:3656" coordorigin="39976,2973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">
                        <v:shape id="Textfeld 3" o:spid="_x0000_s1579" type="#_x0000_t202" style="position:absolute;left:39996;top:297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871345B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580" type="#_x0000_t202" style="position:absolute;left:39976;top:49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813A8E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24912986" o:spid="_x0000_s1581" style="position:absolute;visibility:visible;mso-wrap-style:square" from="40416,4867" to="41856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82" type="#_x0000_t202" style="position:absolute;left:42607;top:3513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01E93EF7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27912415" o:spid="_x0000_s1583" type="#_x0000_t75" style="position:absolute;left:41766;top:7442;width:3239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2000926120" o:spid="_x0000_s1584" style="position:absolute;left:41430;top:2061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141770366" o:spid="_x0000_s1585" type="#_x0000_t75" style="position:absolute;left:41748;top:65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681504386" o:spid="_x0000_s1586" style="position:absolute;left:41389;top:6634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2512" behindDoc="0" locked="0" layoutInCell="1" allowOverlap="1" wp14:anchorId="0A60E156" wp14:editId="0E231FD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1184275</wp:posOffset>
                      </wp:positionV>
                      <wp:extent cx="692150" cy="953135"/>
                      <wp:effectExtent l="0" t="0" r="6350" b="0"/>
                      <wp:wrapNone/>
                      <wp:docPr id="1168216382" name="Gruppieren 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0" y="1172254"/>
                                <a:chExt cx="692268" cy="953605"/>
                              </a:xfrm>
                            </wpg:grpSpPr>
                            <wps:wsp>
                              <wps:cNvPr id="226926722" name="Textfeld 3"/>
                              <wps:cNvSpPr txBox="1"/>
                              <wps:spPr>
                                <a:xfrm>
                                  <a:off x="462218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CB90B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939685" name="Textfeld 3"/>
                              <wps:cNvSpPr txBox="1"/>
                              <wps:spPr>
                                <a:xfrm>
                                  <a:off x="460262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EB66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937760" name="Gerade Verbindung 1036937760"/>
                              <wps:cNvCnPr>
                                <a:cxnSpLocks/>
                              </wps:cNvCnPr>
                              <wps:spPr>
                                <a:xfrm>
                                  <a:off x="472436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06128108" name="Gruppieren 1806128108"/>
                              <wpg:cNvGrpSpPr/>
                              <wpg:grpSpPr>
                                <a:xfrm>
                                  <a:off x="0" y="1463145"/>
                                  <a:ext cx="232006" cy="365488"/>
                                  <a:chOff x="0" y="1463145"/>
                                  <a:chExt cx="232011" cy="365776"/>
                                </a:xfrm>
                              </wpg:grpSpPr>
                              <wps:wsp>
                                <wps:cNvPr id="1628600128" name="Textfeld 3"/>
                                <wps:cNvSpPr txBox="1"/>
                                <wps:spPr>
                                  <a:xfrm>
                                    <a:off x="2046" y="146314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D70DC8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53936175" name="Textfeld 3"/>
                                <wps:cNvSpPr txBox="1"/>
                                <wps:spPr>
                                  <a:xfrm>
                                    <a:off x="0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6BCBF4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9519537" name="Gerade Verbindung 142951953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05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41101379" name="Textfeld 398"/>
                              <wps:cNvSpPr txBox="1"/>
                              <wps:spPr>
                                <a:xfrm>
                                  <a:off x="263167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08CB1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7294310" name="Grafik 547294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8977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9897603" name="Freihandform 649897603"/>
                              <wps:cNvSpPr/>
                              <wps:spPr>
                                <a:xfrm>
                                  <a:off x="145451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41207115" name="Grafik 141207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7224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9333266" name="Freihandform 1449333266"/>
                              <wps:cNvSpPr/>
                              <wps:spPr>
                                <a:xfrm flipV="1">
                                  <a:off x="141330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0E156" id="Gruppieren 176" o:spid="_x0000_s1587" style="position:absolute;margin-left:2.4pt;margin-top:93.25pt;width:54.5pt;height:75.05pt;z-index:253632512" coordorigin="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">
                      <v:shape id="Textfeld 3" o:spid="_x0000_s1588" type="#_x0000_t202" style="position:absolute;left:4622;top:1468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1CB90B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89" type="#_x0000_t202" style="position:absolute;left:4602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2BEB66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036937760" o:spid="_x0000_s1590" style="position:absolute;visibility:visible;mso-wrap-style:square" from="4724,16576" to="6800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1806128108" o:spid="_x0000_s1591" style="position:absolute;top:14631;width:2320;height:3655" coordorigin=",14631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">
                        <v:shape id="Textfeld 3" o:spid="_x0000_s1592" type="#_x0000_t202" style="position:absolute;left:20;top:1463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DD70DC8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93" type="#_x0000_t202" style="position:absolute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B6BCBF4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429519537" o:spid="_x0000_s1594" style="position:absolute;visibility:visible;mso-wrap-style:square" from="440,16524" to="1880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95" type="#_x0000_t202" style="position:absolute;left:2631;top:1516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008CB1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547294310" o:spid="_x0000_s1596" type="#_x0000_t75" style="position:absolute;left:1789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649897603" o:spid="_x0000_s1597" style="position:absolute;left:1454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41207115" o:spid="_x0000_s1598" type="#_x0000_t75" style="position:absolute;left:1772;top:1172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449333266" o:spid="_x0000_s1599" style="position:absolute;left:1413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5584" behindDoc="0" locked="0" layoutInCell="1" allowOverlap="1" wp14:anchorId="7D1D5F4C" wp14:editId="62811C2F">
                      <wp:simplePos x="0" y="0"/>
                      <wp:positionH relativeFrom="column">
                        <wp:posOffset>4016253</wp:posOffset>
                      </wp:positionH>
                      <wp:positionV relativeFrom="paragraph">
                        <wp:posOffset>1184694</wp:posOffset>
                      </wp:positionV>
                      <wp:extent cx="692268" cy="953605"/>
                      <wp:effectExtent l="0" t="0" r="6350" b="0"/>
                      <wp:wrapNone/>
                      <wp:docPr id="186630918" name="Gruppieren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268" cy="953605"/>
                                <a:chOff x="3985266" y="1172254"/>
                                <a:chExt cx="692268" cy="953605"/>
                              </a:xfrm>
                            </wpg:grpSpPr>
                            <wps:wsp>
                              <wps:cNvPr id="441359801" name="Textfeld 3"/>
                              <wps:cNvSpPr txBox="1"/>
                              <wps:spPr>
                                <a:xfrm>
                                  <a:off x="4447484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74E677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4145953" name="Textfeld 3"/>
                              <wps:cNvSpPr txBox="1"/>
                              <wps:spPr>
                                <a:xfrm>
                                  <a:off x="4445528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0AD59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6827398" name="Gerade Verbindung 1696827398"/>
                              <wps:cNvCnPr>
                                <a:cxnSpLocks/>
                              </wps:cNvCnPr>
                              <wps:spPr>
                                <a:xfrm>
                                  <a:off x="4457702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43207865" name="Gruppieren 1243207865"/>
                              <wpg:cNvGrpSpPr/>
                              <wpg:grpSpPr>
                                <a:xfrm>
                                  <a:off x="3985266" y="1463007"/>
                                  <a:ext cx="232006" cy="365632"/>
                                  <a:chOff x="3985266" y="1463002"/>
                                  <a:chExt cx="232011" cy="365919"/>
                                </a:xfrm>
                              </wpg:grpSpPr>
                              <wps:wsp>
                                <wps:cNvPr id="91233565" name="Textfeld 3"/>
                                <wps:cNvSpPr txBox="1"/>
                                <wps:spPr>
                                  <a:xfrm>
                                    <a:off x="3987312" y="146300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FC1FC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1293961" name="Textfeld 3"/>
                                <wps:cNvSpPr txBox="1"/>
                                <wps:spPr>
                                  <a:xfrm>
                                    <a:off x="3985266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4B9BF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546156" name="Gerade Verbindung 3875461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029271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70054973" name="Textfeld 398"/>
                              <wps:cNvSpPr txBox="1"/>
                              <wps:spPr>
                                <a:xfrm>
                                  <a:off x="4248433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14D5E2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3279187" name="Grafik 20932791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4243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4681107" name="Freihandform 544681107"/>
                              <wps:cNvSpPr/>
                              <wps:spPr>
                                <a:xfrm>
                                  <a:off x="4130717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2224874" name="Grafik 2522248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2490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7312642" name="Freihandform 1217312642"/>
                              <wps:cNvSpPr/>
                              <wps:spPr>
                                <a:xfrm flipV="1">
                                  <a:off x="4126596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1D5F4C" id="Gruppieren 163" o:spid="_x0000_s1600" style="position:absolute;margin-left:316.25pt;margin-top:93.3pt;width:54.5pt;height:75.1pt;z-index:253635584" coordorigin="39852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">
                      <v:shape id="Textfeld 3" o:spid="_x0000_s1601" type="#_x0000_t202" style="position:absolute;left:44474;top:14682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474E677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602" type="#_x0000_t202" style="position:absolute;left:44455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0AD59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1696827398" o:spid="_x0000_s1603" style="position:absolute;visibility:visible;mso-wrap-style:square" from="44577,16576" to="46653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243207865" o:spid="_x0000_s1604" style="position:absolute;left:39852;top:14630;width:2320;height:3656" coordorigin="39852,14630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">
                        <v:shape id="Textfeld 3" o:spid="_x0000_s1605" type="#_x0000_t202" style="position:absolute;left:39873;top:1463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FFC1FC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06" type="#_x0000_t202" style="position:absolute;left:39852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7E4B9BF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87546156" o:spid="_x0000_s1607" style="position:absolute;visibility:visible;mso-wrap-style:square" from="40292,16524" to="41732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08" type="#_x0000_t202" style="position:absolute;left:42484;top:15169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1D14D5E2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93279187" o:spid="_x0000_s1609" type="#_x0000_t75" style="position:absolute;left:41642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544681107" o:spid="_x0000_s1610" style="position:absolute;left:41307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52224874" o:spid="_x0000_s1611" type="#_x0000_t75" style="position:absolute;left:41624;top:11722;width:3242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217312642" o:spid="_x0000_s1612" style="position:absolute;left:41265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A16E50">
              <w:t xml:space="preserve"> </w:t>
            </w:r>
          </w:p>
          <w:p w14:paraId="0182308F" w14:textId="77777777" w:rsidR="005E3CBD" w:rsidRDefault="005E3CBD" w:rsidP="00E13C64">
            <w:pPr>
              <w:spacing w:line="240" w:lineRule="atLeast"/>
            </w:pPr>
          </w:p>
          <w:p w14:paraId="21A11056" w14:textId="77777777" w:rsidR="005E3CBD" w:rsidRDefault="005E3CBD" w:rsidP="00E13C64">
            <w:pPr>
              <w:spacing w:line="240" w:lineRule="atLeast"/>
            </w:pPr>
          </w:p>
          <w:p w14:paraId="036D0AF2" w14:textId="77777777" w:rsidR="005E3CBD" w:rsidRDefault="005E3CBD" w:rsidP="00E13C64">
            <w:pPr>
              <w:spacing w:line="240" w:lineRule="atLeast"/>
            </w:pPr>
          </w:p>
          <w:p w14:paraId="683ADB3D" w14:textId="77777777" w:rsidR="005E3CBD" w:rsidRDefault="005E3CBD" w:rsidP="00E13C64">
            <w:pPr>
              <w:spacing w:line="240" w:lineRule="atLeast"/>
            </w:pPr>
          </w:p>
          <w:p w14:paraId="67C226B8" w14:textId="77777777" w:rsidR="005E3CBD" w:rsidRDefault="005E3CBD" w:rsidP="00E13C64">
            <w:pPr>
              <w:spacing w:line="240" w:lineRule="atLeast"/>
            </w:pPr>
          </w:p>
          <w:p w14:paraId="41CCC609" w14:textId="220F2865" w:rsidR="005E3CBD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49F13682" wp14:editId="655755BD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161925</wp:posOffset>
                      </wp:positionV>
                      <wp:extent cx="692150" cy="953135"/>
                      <wp:effectExtent l="0" t="0" r="6350" b="0"/>
                      <wp:wrapNone/>
                      <wp:docPr id="1895436915" name="Gruppieren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50854" y="1172872"/>
                                <a:chExt cx="692268" cy="953605"/>
                              </a:xfrm>
                            </wpg:grpSpPr>
                            <wps:wsp>
                              <wps:cNvPr id="1601090752" name="Textfeld 3"/>
                              <wps:cNvSpPr txBox="1"/>
                              <wps:spPr>
                                <a:xfrm>
                                  <a:off x="1913072" y="146881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7A7C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11607143" name="Textfeld 3"/>
                              <wps:cNvSpPr txBox="1"/>
                              <wps:spPr>
                                <a:xfrm>
                                  <a:off x="1911116" y="166295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A5F3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302666" name="Gerade Verbindung 338302666"/>
                              <wps:cNvCnPr>
                                <a:cxnSpLocks/>
                              </wps:cNvCnPr>
                              <wps:spPr>
                                <a:xfrm>
                                  <a:off x="1923290" y="165827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09632876" name="Gruppieren 709632876"/>
                              <wpg:cNvGrpSpPr/>
                              <wpg:grpSpPr>
                                <a:xfrm>
                                  <a:off x="1450854" y="1463625"/>
                                  <a:ext cx="232006" cy="365632"/>
                                  <a:chOff x="1450854" y="1463620"/>
                                  <a:chExt cx="232011" cy="365919"/>
                                </a:xfrm>
                              </wpg:grpSpPr>
                              <wps:wsp>
                                <wps:cNvPr id="731392871" name="Textfeld 3"/>
                                <wps:cNvSpPr txBox="1"/>
                                <wps:spPr>
                                  <a:xfrm>
                                    <a:off x="1452900" y="146362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8B4BF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848355" name="Textfeld 3"/>
                                <wps:cNvSpPr txBox="1"/>
                                <wps:spPr>
                                  <a:xfrm>
                                    <a:off x="1450854" y="166597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3362EA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732361" name="Gerade Verbindung 99573236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494859" y="165305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70989622" name="Textfeld 398"/>
                              <wps:cNvSpPr txBox="1"/>
                              <wps:spPr>
                                <a:xfrm>
                                  <a:off x="1714021" y="151757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B5827C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5059209" name="Grafik 905059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9831" y="191053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2740730" name="Freihandform 842740730"/>
                              <wps:cNvSpPr/>
                              <wps:spPr>
                                <a:xfrm>
                                  <a:off x="1596305" y="137238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00039035" name="Grafik 3000390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8078" y="117287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3941525" name="Freihandform 1773941525"/>
                              <wps:cNvSpPr/>
                              <wps:spPr>
                                <a:xfrm flipV="1">
                                  <a:off x="1592184" y="182973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F13682" id="Gruppieren 98" o:spid="_x0000_s1613" style="position:absolute;margin-left:117.1pt;margin-top:12.75pt;width:54.5pt;height:75.05pt;z-index:253633536" coordorigin="14508,11728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">
                      <v:shape id="Textfeld 3" o:spid="_x0000_s1614" type="#_x0000_t202" style="position:absolute;left:19130;top:14688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F57A7C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615" type="#_x0000_t202" style="position:absolute;left:19111;top:16629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3BA5F3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338302666" o:spid="_x0000_s1616" style="position:absolute;visibility:visible;mso-wrap-style:square" from="19232,16582" to="21309,165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709632876" o:spid="_x0000_s1617" style="position:absolute;left:14508;top:14636;width:2320;height:3656" coordorigin="14508,14636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">
                        <v:shape id="Textfeld 3" o:spid="_x0000_s1618" type="#_x0000_t202" style="position:absolute;left:14529;top:14636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8B4BF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619" type="#_x0000_t202" style="position:absolute;left:14508;top:1665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13362EA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995732361" o:spid="_x0000_s1620" style="position:absolute;visibility:visible;mso-wrap-style:square" from="14948,16530" to="16388,165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21" type="#_x0000_t202" style="position:absolute;left:17140;top:15175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7B5827C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905059209" o:spid="_x0000_s1622" type="#_x0000_t75" style="position:absolute;left:16298;top:19105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842740730" o:spid="_x0000_s1623" style="position:absolute;left:15963;top:1372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300039035" o:spid="_x0000_s1624" type="#_x0000_t75" style="position:absolute;left:16280;top:11728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773941525" o:spid="_x0000_s1625" style="position:absolute;left:15921;top:18297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4560" behindDoc="0" locked="0" layoutInCell="1" allowOverlap="1" wp14:anchorId="305CFCF6" wp14:editId="425C2DD6">
                      <wp:simplePos x="0" y="0"/>
                      <wp:positionH relativeFrom="column">
                        <wp:posOffset>2543310</wp:posOffset>
                      </wp:positionH>
                      <wp:positionV relativeFrom="paragraph">
                        <wp:posOffset>154305</wp:posOffset>
                      </wp:positionV>
                      <wp:extent cx="1198880" cy="959485"/>
                      <wp:effectExtent l="0" t="0" r="7620" b="5715"/>
                      <wp:wrapNone/>
                      <wp:docPr id="2060600909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487929" y="1165660"/>
                                <a:chExt cx="1198908" cy="960874"/>
                              </a:xfrm>
                            </wpg:grpSpPr>
                            <wps:wsp>
                              <wps:cNvPr id="1059031593" name="Textfeld 3"/>
                              <wps:cNvSpPr txBox="1"/>
                              <wps:spPr>
                                <a:xfrm>
                                  <a:off x="2950235" y="1462439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DC868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88647254" name="Textfeld 3"/>
                              <wps:cNvSpPr txBox="1"/>
                              <wps:spPr>
                                <a:xfrm>
                                  <a:off x="2948201" y="165678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16822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1026772" name="Gerade Verbindung 1731026772"/>
                              <wps:cNvCnPr>
                                <a:cxnSpLocks/>
                              </wps:cNvCnPr>
                              <wps:spPr>
                                <a:xfrm>
                                  <a:off x="2960375" y="165209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10334088" name="Gruppieren 410334088"/>
                              <wpg:cNvGrpSpPr/>
                              <wpg:grpSpPr>
                                <a:xfrm>
                                  <a:off x="2487929" y="1457237"/>
                                  <a:ext cx="232011" cy="365968"/>
                                  <a:chOff x="2487929" y="1457237"/>
                                  <a:chExt cx="232011" cy="365968"/>
                                </a:xfrm>
                              </wpg:grpSpPr>
                              <wps:wsp>
                                <wps:cNvPr id="1160260542" name="Textfeld 3"/>
                                <wps:cNvSpPr txBox="1"/>
                                <wps:spPr>
                                  <a:xfrm>
                                    <a:off x="2489975" y="1457237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EA555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6312390" name="Textfeld 3"/>
                                <wps:cNvSpPr txBox="1"/>
                                <wps:spPr>
                                  <a:xfrm>
                                    <a:off x="2487929" y="16596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6FDFC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4160164" name="Gerade Verbindung 124416016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531934" y="164671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50450108" name="Textfeld 398"/>
                              <wps:cNvSpPr txBox="1"/>
                              <wps:spPr>
                                <a:xfrm>
                                  <a:off x="2751102" y="151128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FEB1C9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710470" name="Grafik 1527104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6910" y="190455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695639" name="Freihandform 546695639"/>
                              <wps:cNvSpPr/>
                              <wps:spPr>
                                <a:xfrm>
                                  <a:off x="2633383" y="1365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39124950" name="Grafik 3391249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5157" y="116630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504199" name="Freihandform 1034504199"/>
                              <wps:cNvSpPr/>
                              <wps:spPr>
                                <a:xfrm flipV="1">
                                  <a:off x="2629262" y="182368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27963224" name="Textfeld 3"/>
                              <wps:cNvSpPr txBox="1"/>
                              <wps:spPr>
                                <a:xfrm>
                                  <a:off x="3456847" y="147492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F1649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88379664" name="Textfeld 3"/>
                              <wps:cNvSpPr txBox="1"/>
                              <wps:spPr>
                                <a:xfrm>
                                  <a:off x="3454826" y="166913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CAD78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1113289" name="Gerade Verbindung 2031113289"/>
                              <wps:cNvCnPr>
                                <a:cxnSpLocks/>
                              </wps:cNvCnPr>
                              <wps:spPr>
                                <a:xfrm>
                                  <a:off x="3467000" y="166445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5593604" name="Textfeld 398"/>
                              <wps:cNvSpPr txBox="1"/>
                              <wps:spPr>
                                <a:xfrm>
                                  <a:off x="3257727" y="151715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B747F0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4418583" name="Grafik 18344185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9476" y="191042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6633629" name="Freihandform 1266633629"/>
                              <wps:cNvSpPr/>
                              <wps:spPr>
                                <a:xfrm>
                                  <a:off x="3140008" y="137833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24095367" name="Grafik 3240953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7723" y="116566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1004667" name="Freihandform 971004667"/>
                              <wps:cNvSpPr/>
                              <wps:spPr>
                                <a:xfrm flipV="1">
                                  <a:off x="3135887" y="183604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5CFCF6" id="Gruppieren 124" o:spid="_x0000_s1626" style="position:absolute;margin-left:200.25pt;margin-top:12.15pt;width:94.4pt;height:75.55pt;z-index:253634560" coordorigin="24879,11656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">
                      <v:shape id="Textfeld 3" o:spid="_x0000_s1627" type="#_x0000_t202" style="position:absolute;left:29502;top:1462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E4DC868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Textfeld 3" o:spid="_x0000_s1628" type="#_x0000_t202" style="position:absolute;left:29482;top:16567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216822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line id="Gerade Verbindung 1731026772" o:spid="_x0000_s1629" style="position:absolute;visibility:visible;mso-wrap-style:square" from="29603,16520" to="31680,16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410334088" o:spid="_x0000_s1630" style="position:absolute;left:24879;top:14572;width:2320;height:3660" coordorigin="24879,14572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">
                        <v:shape id="Textfeld 3" o:spid="_x0000_s1631" type="#_x0000_t202" style="position:absolute;left:24899;top:14572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5EA555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32" type="#_x0000_t202" style="position:absolute;left:24879;top:165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06FDFC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244160164" o:spid="_x0000_s1633" style="position:absolute;visibility:visible;mso-wrap-style:square" from="25319,16467" to="26759,164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34" type="#_x0000_t202" style="position:absolute;left:27511;top:15112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AFEB1C9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2710470" o:spid="_x0000_s1635" type="#_x0000_t75" style="position:absolute;left:26669;top:19045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Freihandform 546695639" o:spid="_x0000_s1636" style="position:absolute;left:26333;top:13659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39124950" o:spid="_x0000_s1637" type="#_x0000_t75" style="position:absolute;left:26651;top:11663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034504199" o:spid="_x0000_s1638" style="position:absolute;left:26292;top:18236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639" type="#_x0000_t202" style="position:absolute;left:34568;top:1474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8F1649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640" type="#_x0000_t202" style="position:absolute;left:34548;top:1669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1CAD78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2031113289" o:spid="_x0000_s1641" style="position:absolute;visibility:visible;mso-wrap-style:square" from="34670,16644" to="36746,166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642" type="#_x0000_t202" style="position:absolute;left:32577;top:1517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39B747F0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834418583" o:spid="_x0000_s1643" type="#_x0000_t75" style="position:absolute;left:31994;top:19104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266633629" o:spid="_x0000_s1644" style="position:absolute;left:31400;top:1378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24095367" o:spid="_x0000_s1645" type="#_x0000_t75" style="position:absolute;left:31977;top:1165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971004667" o:spid="_x0000_s1646" style="position:absolute;left:31358;top:1836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</w:p>
          <w:p w14:paraId="19DB6236" w14:textId="77777777" w:rsidR="005E3CBD" w:rsidRDefault="005E3CBD" w:rsidP="00E13C64">
            <w:pPr>
              <w:spacing w:line="240" w:lineRule="atLeast"/>
            </w:pPr>
          </w:p>
          <w:p w14:paraId="6E64ECD5" w14:textId="77777777" w:rsidR="005E3CBD" w:rsidRDefault="005E3CBD" w:rsidP="00E13C64">
            <w:pPr>
              <w:spacing w:line="240" w:lineRule="atLeast"/>
            </w:pPr>
          </w:p>
          <w:p w14:paraId="64E1BE23" w14:textId="77777777" w:rsidR="005E3CBD" w:rsidRDefault="005E3CBD" w:rsidP="00E13C64">
            <w:pPr>
              <w:spacing w:line="240" w:lineRule="atLeast"/>
            </w:pPr>
          </w:p>
          <w:p w14:paraId="4532AC6F" w14:textId="77777777" w:rsidR="005E3CBD" w:rsidRDefault="005E3CBD" w:rsidP="00E13C64">
            <w:pPr>
              <w:spacing w:line="240" w:lineRule="atLeast"/>
            </w:pPr>
          </w:p>
          <w:p w14:paraId="65A5E40F" w14:textId="77777777" w:rsidR="005E3CBD" w:rsidRDefault="005E3CBD" w:rsidP="00E13C64">
            <w:pPr>
              <w:spacing w:line="240" w:lineRule="atLeast"/>
            </w:pPr>
          </w:p>
          <w:p w14:paraId="15113CB3" w14:textId="77777777" w:rsidR="005E3CBD" w:rsidRDefault="005E3CBD" w:rsidP="00E13C64">
            <w:pPr>
              <w:spacing w:line="240" w:lineRule="atLeast"/>
            </w:pPr>
          </w:p>
          <w:p w14:paraId="2C0B7EB7" w14:textId="407E8F1A" w:rsidR="005E3CBD" w:rsidRPr="00D53CEA" w:rsidRDefault="005E3CBD" w:rsidP="00E13C64">
            <w:pPr>
              <w:spacing w:line="240" w:lineRule="atLeast"/>
            </w:pPr>
          </w:p>
        </w:tc>
      </w:tr>
      <w:tr w:rsidR="007521B2" w14:paraId="548C1491" w14:textId="77777777" w:rsidTr="00F35682">
        <w:tc>
          <w:tcPr>
            <w:tcW w:w="709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506" w:type="dxa"/>
          </w:tcPr>
          <w:p w14:paraId="0A89FB1E" w14:textId="6198F38C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F35682">
        <w:trPr>
          <w:trHeight w:val="334"/>
        </w:trPr>
        <w:tc>
          <w:tcPr>
            <w:tcW w:w="709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3B7DAA11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50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0BD9CEAB" w:rsidR="00486CA9" w:rsidRDefault="00486CA9" w:rsidP="00E13C64">
      <w:pPr>
        <w:spacing w:line="240" w:lineRule="atLeast"/>
      </w:pP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  <w:gridCol w:w="427"/>
      </w:tblGrid>
      <w:tr w:rsidR="00FC523B" w14:paraId="0F443DEF" w14:textId="77777777" w:rsidTr="005E3CBD">
        <w:tc>
          <w:tcPr>
            <w:tcW w:w="709" w:type="dxa"/>
          </w:tcPr>
          <w:p w14:paraId="73FE2AA3" w14:textId="77777777" w:rsidR="00FC523B" w:rsidRDefault="00FC523B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931" w:type="dxa"/>
            <w:gridSpan w:val="3"/>
          </w:tcPr>
          <w:p w14:paraId="78B69377" w14:textId="3368BDE7" w:rsidR="00FC523B" w:rsidRPr="008026EF" w:rsidRDefault="00FC523B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FC523B" w14:paraId="5B721C8F" w14:textId="77777777" w:rsidTr="005E3CBD">
        <w:trPr>
          <w:trHeight w:val="20"/>
        </w:trPr>
        <w:tc>
          <w:tcPr>
            <w:tcW w:w="709" w:type="dxa"/>
          </w:tcPr>
          <w:p w14:paraId="321A333E" w14:textId="425E7167" w:rsidR="00FC523B" w:rsidRDefault="00FC523B" w:rsidP="00E13C64">
            <w:pPr>
              <w:spacing w:line="240" w:lineRule="atLeast"/>
            </w:pPr>
          </w:p>
          <w:p w14:paraId="16BDFFC6" w14:textId="77777777" w:rsidR="00FC523B" w:rsidRDefault="00FC523B" w:rsidP="00E13C64">
            <w:pPr>
              <w:spacing w:line="240" w:lineRule="atLeast"/>
            </w:pPr>
          </w:p>
          <w:p w14:paraId="2516A0F0" w14:textId="77777777" w:rsidR="00FC523B" w:rsidRDefault="00FC523B" w:rsidP="00E13C64">
            <w:pPr>
              <w:spacing w:line="240" w:lineRule="atLeast"/>
            </w:pPr>
          </w:p>
          <w:p w14:paraId="6B29C871" w14:textId="77777777" w:rsidR="00FC523B" w:rsidRDefault="00FC523B" w:rsidP="00E13C64">
            <w:pPr>
              <w:spacing w:line="240" w:lineRule="atLeast"/>
            </w:pPr>
          </w:p>
          <w:p w14:paraId="16AD9AFD" w14:textId="77777777" w:rsidR="00FC523B" w:rsidRDefault="00FC523B" w:rsidP="00E13C64">
            <w:pPr>
              <w:spacing w:line="240" w:lineRule="atLeast"/>
            </w:pPr>
          </w:p>
          <w:p w14:paraId="62059585" w14:textId="77777777" w:rsidR="00FC523B" w:rsidRDefault="00FC523B" w:rsidP="00E13C64">
            <w:pPr>
              <w:spacing w:line="240" w:lineRule="atLeast"/>
            </w:pPr>
          </w:p>
          <w:p w14:paraId="14F74ABB" w14:textId="77777777" w:rsidR="00FC523B" w:rsidRDefault="00FC523B" w:rsidP="00E13C64">
            <w:pPr>
              <w:spacing w:line="240" w:lineRule="atLeast"/>
            </w:pPr>
          </w:p>
          <w:p w14:paraId="4808BD7C" w14:textId="78F8AC5B" w:rsidR="00FC523B" w:rsidRDefault="00FC523B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63AC5B2B" w14:textId="77777777" w:rsidR="00FC523B" w:rsidRDefault="00FC523B" w:rsidP="0069100A">
            <w:pPr>
              <w:spacing w:line="240" w:lineRule="atLeast"/>
              <w:ind w:left="386"/>
              <w:rPr>
                <w:noProof/>
                <w14:ligatures w14:val="standardContextual"/>
              </w:rPr>
            </w:pPr>
          </w:p>
        </w:tc>
        <w:tc>
          <w:tcPr>
            <w:tcW w:w="8506" w:type="dxa"/>
            <w:gridSpan w:val="2"/>
          </w:tcPr>
          <w:p w14:paraId="2572CFB7" w14:textId="0D74278B" w:rsidR="00FC523B" w:rsidRDefault="00FC523B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79936" behindDoc="0" locked="0" layoutInCell="1" allowOverlap="1" wp14:anchorId="36838B68" wp14:editId="2602E83A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FC523B" w:rsidRPr="008C3B54" w:rsidRDefault="00FC523B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8B68" id="_x0000_s1647" style="position:absolute;left:0;text-align:left;margin-left:365.45pt;margin-top:64.9pt;width:50.85pt;height:56.9pt;z-index:25347993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">
                      <v:shape id="Grafik 6" o:spid="_x0000_s164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">
                        <v:imagedata r:id="rId30" o:title="" chromakey="white"/>
                      </v:shape>
                      <v:shape id="_x0000_s164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0F5DF5" w14:textId="77777777" w:rsidR="00FC523B" w:rsidRPr="008C3B54" w:rsidRDefault="00FC523B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18D3009F" wp14:editId="21E0C123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7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8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2F71A3" id="Gruppieren 22126" o:spid="_x0000_s1026" style="position:absolute;margin-left:286.85pt;margin-top:.05pt;width:58.85pt;height:103.65pt;z-index:253477888;mso-position-horizontal-relative:margin;mso-position-vertical-relative:margin;mso-width-relative:margin;mso-height-relative:margin" coordorigin="32663,903" coordsize="7473,131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&#13;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">
                        <v:imagedata r:id="rId110" o:title="" recolortarget="#16363b [1444]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">
                        <v:imagedata r:id="rId111" o:title="" recolortarget="#16363b [1444]"/>
                      </v:shape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4F141B97" wp14:editId="465E2D76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FC523B" w:rsidRDefault="00FC523B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FC523B" w:rsidRPr="00314CE0" w:rsidRDefault="00FC523B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141B97" id="Gruppieren 1" o:spid="_x0000_s1650" style="position:absolute;left:0;text-align:left;margin-left:331.25pt;margin-top:6.05pt;width:106.1pt;height:72.35pt;z-index:253478912;mso-width-relative:margin;mso-height-relative:margin" coordorigin="2186,-295" coordsize="13476,9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">
                      <v:shape id="_x0000_s1651" type="#_x0000_t106" style="position:absolute;left:2186;top:-295;width:13477;height:74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&#13;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FC523B" w:rsidRDefault="00FC523B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652" type="#_x0000_t202" style="position:absolute;left:3371;top:837;width:12292;height:8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" filled="f" stroked="f">
                        <v:textbox>
                          <w:txbxContent>
                            <w:p w14:paraId="2A59054F" w14:textId="44A9886A" w:rsidR="00FC523B" w:rsidRPr="00314CE0" w:rsidRDefault="00FC523B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B98EE7" wp14:editId="545C6F67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11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FC523B" w:rsidRDefault="00FC523B" w:rsidP="00E13C64">
            <w:pPr>
              <w:spacing w:line="240" w:lineRule="atLeast"/>
            </w:pPr>
          </w:p>
          <w:p w14:paraId="4A1D271B" w14:textId="32914169" w:rsidR="00FC523B" w:rsidRPr="00D53CEA" w:rsidRDefault="00FC523B" w:rsidP="00E13C64">
            <w:pPr>
              <w:spacing w:line="240" w:lineRule="atLeast"/>
            </w:pPr>
          </w:p>
        </w:tc>
      </w:tr>
      <w:tr w:rsidR="008E1F58" w14:paraId="70C2D87B" w14:textId="77777777" w:rsidTr="005E3CBD">
        <w:trPr>
          <w:trHeight w:val="860"/>
        </w:trPr>
        <w:tc>
          <w:tcPr>
            <w:tcW w:w="709" w:type="dxa"/>
          </w:tcPr>
          <w:p w14:paraId="17F2DA22" w14:textId="6B9CD962" w:rsidR="00FC523B" w:rsidRPr="00A42631" w:rsidRDefault="00FC523B" w:rsidP="00A42631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>
              <w:rPr>
                <w:noProof/>
              </w:rPr>
              <w:drawing>
                <wp:inline distT="0" distB="0" distL="0" distR="0" wp14:anchorId="7B4C6435" wp14:editId="07EDA193">
                  <wp:extent cx="360000" cy="272386"/>
                  <wp:effectExtent l="0" t="0" r="254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FE01EA" w14:textId="61CF4B73" w:rsidR="00FC523B" w:rsidRPr="00A42631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 w:rsidRPr="00A42631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506" w:type="dxa"/>
            <w:gridSpan w:val="2"/>
          </w:tcPr>
          <w:p w14:paraId="405914BD" w14:textId="663276A2" w:rsidR="00FC523B" w:rsidRDefault="00FC523B" w:rsidP="00A42631">
            <w:pPr>
              <w:spacing w:line="240" w:lineRule="auto"/>
            </w:pPr>
            <w:r>
              <w:t xml:space="preserve">Vergleiche die Bilder und Rechnungen. </w:t>
            </w:r>
          </w:p>
          <w:p w14:paraId="56AEB9CB" w14:textId="3653D0CB" w:rsidR="00FC523B" w:rsidRPr="00A42631" w:rsidRDefault="00FC523B" w:rsidP="00A42631">
            <w:pPr>
              <w:spacing w:line="240" w:lineRule="auto"/>
            </w:pPr>
            <w:r>
              <w:t>Erkläre Leonie, warum Erweitern und Malnehmen nicht dasselbe ist.</w:t>
            </w:r>
          </w:p>
        </w:tc>
      </w:tr>
      <w:tr w:rsidR="00FC523B" w14:paraId="0E0AAB32" w14:textId="77777777" w:rsidTr="005E3CBD">
        <w:trPr>
          <w:trHeight w:val="624"/>
        </w:trPr>
        <w:tc>
          <w:tcPr>
            <w:tcW w:w="709" w:type="dxa"/>
          </w:tcPr>
          <w:p w14:paraId="65E05BF2" w14:textId="798CDB8B" w:rsidR="00FC523B" w:rsidRPr="00FC523B" w:rsidRDefault="00FC523B" w:rsidP="00FC523B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BCF4C66" wp14:editId="75D87DB1">
                  <wp:extent cx="287640" cy="338400"/>
                  <wp:effectExtent l="0" t="0" r="0" b="508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343957" w14:textId="663A20AE" w:rsidR="00FC523B" w:rsidRPr="00FC523B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>
              <w:rPr>
                <w:b/>
                <w:bCs/>
                <w:color w:val="327A86" w:themeColor="text2"/>
              </w:rPr>
              <w:t>b)</w:t>
            </w:r>
          </w:p>
        </w:tc>
        <w:tc>
          <w:tcPr>
            <w:tcW w:w="8506" w:type="dxa"/>
            <w:gridSpan w:val="2"/>
          </w:tcPr>
          <w:p w14:paraId="663DC8D4" w14:textId="77777777" w:rsidR="00FC523B" w:rsidRDefault="00FC523B" w:rsidP="00FC523B">
            <w:pPr>
              <w:spacing w:line="240" w:lineRule="auto"/>
            </w:pPr>
            <w:r>
              <w:t>Schreibe eine Erklärung auf.</w:t>
            </w:r>
          </w:p>
          <w:p w14:paraId="7018E655" w14:textId="77777777" w:rsidR="00FC523B" w:rsidRDefault="00FC523B" w:rsidP="00FC523B">
            <w:pPr>
              <w:spacing w:line="240" w:lineRule="auto"/>
            </w:pP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FC523B" w:rsidRPr="00B43C40" w14:paraId="7E276A7E" w14:textId="77777777" w:rsidTr="00746DD3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62047E6F" w14:textId="77777777" w:rsidR="00FC523B" w:rsidRDefault="00FC523B" w:rsidP="00FC523B">
                  <w:pPr>
                    <w:spacing w:line="240" w:lineRule="atLeast"/>
                  </w:pPr>
                </w:p>
                <w:p w14:paraId="617347DB" w14:textId="77777777" w:rsidR="00FC523B" w:rsidRDefault="00FC523B" w:rsidP="00FC523B">
                  <w:pPr>
                    <w:spacing w:line="240" w:lineRule="atLeast"/>
                  </w:pPr>
                </w:p>
                <w:p w14:paraId="1E988D1A" w14:textId="77777777" w:rsidR="00FC523B" w:rsidRDefault="00FC523B" w:rsidP="00FC523B">
                  <w:pPr>
                    <w:spacing w:line="240" w:lineRule="atLeast"/>
                  </w:pPr>
                </w:p>
                <w:p w14:paraId="5D69F18A" w14:textId="77777777" w:rsidR="00FC523B" w:rsidRDefault="00FC523B" w:rsidP="00FC523B">
                  <w:pPr>
                    <w:spacing w:line="240" w:lineRule="atLeast"/>
                  </w:pPr>
                </w:p>
                <w:p w14:paraId="446425D5" w14:textId="77777777" w:rsidR="00FC523B" w:rsidRDefault="00FC523B" w:rsidP="00FC523B">
                  <w:pPr>
                    <w:spacing w:line="240" w:lineRule="atLeast"/>
                  </w:pPr>
                </w:p>
                <w:p w14:paraId="510C2908" w14:textId="77777777" w:rsidR="00FC523B" w:rsidRDefault="00FC523B" w:rsidP="00FC523B">
                  <w:pPr>
                    <w:spacing w:line="240" w:lineRule="atLeast"/>
                  </w:pPr>
                </w:p>
                <w:p w14:paraId="5A8EEAC7" w14:textId="77777777" w:rsidR="00FC523B" w:rsidRDefault="00FC523B" w:rsidP="00FC523B">
                  <w:pPr>
                    <w:spacing w:line="240" w:lineRule="atLeast"/>
                  </w:pPr>
                </w:p>
                <w:p w14:paraId="37D1AA16" w14:textId="77777777" w:rsidR="00FC523B" w:rsidRDefault="00FC523B" w:rsidP="00FC523B">
                  <w:pPr>
                    <w:spacing w:line="240" w:lineRule="atLeast"/>
                  </w:pPr>
                </w:p>
                <w:p w14:paraId="0176E703" w14:textId="77777777" w:rsidR="00FC523B" w:rsidRDefault="00FC523B" w:rsidP="00FC523B">
                  <w:pPr>
                    <w:spacing w:line="240" w:lineRule="atLeast"/>
                  </w:pPr>
                </w:p>
                <w:p w14:paraId="49890979" w14:textId="77777777" w:rsidR="00FC523B" w:rsidRDefault="00FC523B" w:rsidP="00FC523B">
                  <w:pPr>
                    <w:spacing w:line="240" w:lineRule="atLeast"/>
                  </w:pPr>
                </w:p>
                <w:p w14:paraId="293D475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2EE5C3F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3F9CD1BF" w14:textId="77777777" w:rsidR="00FC523B" w:rsidRPr="00B43C40" w:rsidRDefault="00FC523B" w:rsidP="00FC523B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FC523B" w14:paraId="6C1ED2B8" w14:textId="77777777" w:rsidTr="00746DD3">
              <w:trPr>
                <w:trHeight w:val="262"/>
              </w:trPr>
              <w:tc>
                <w:tcPr>
                  <w:tcW w:w="4775" w:type="dxa"/>
                  <w:vMerge/>
                </w:tcPr>
                <w:p w14:paraId="492D695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6E30364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4A9E4629" w14:textId="77777777" w:rsidR="00FC523B" w:rsidRDefault="00FC523B" w:rsidP="00FC523B">
                  <w:pPr>
                    <w:pStyle w:val="Listenabsatz"/>
                  </w:pPr>
                  <w:r>
                    <w:t>… ist nicht dasselbe, weil …</w:t>
                  </w:r>
                </w:p>
                <w:p w14:paraId="34F67820" w14:textId="77777777" w:rsidR="00FC523B" w:rsidRDefault="00FC523B" w:rsidP="00FC523B">
                  <w:pPr>
                    <w:pStyle w:val="Listenabsatz"/>
                  </w:pPr>
                  <w:r>
                    <w:t>Die Einteilung der Streifen …</w:t>
                  </w:r>
                </w:p>
                <w:p w14:paraId="6E6B264F" w14:textId="77777777" w:rsidR="00FC523B" w:rsidRDefault="00FC523B" w:rsidP="00FC523B">
                  <w:pPr>
                    <w:pStyle w:val="Listenabsatz"/>
                  </w:pPr>
                  <w:r>
                    <w:t>Beim Erweitern …</w:t>
                  </w:r>
                </w:p>
                <w:p w14:paraId="1FA997DE" w14:textId="77777777" w:rsidR="00FC523B" w:rsidRDefault="00FC523B" w:rsidP="00FC523B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4833DA2B" w14:textId="77777777" w:rsidR="00FC523B" w:rsidRDefault="00FC523B" w:rsidP="00FC523B">
                  <w:pPr>
                    <w:pStyle w:val="Listenabsatz"/>
                  </w:pPr>
                  <w:r>
                    <w:t>Beim Malnehmen …</w:t>
                  </w:r>
                </w:p>
                <w:p w14:paraId="08457825" w14:textId="77777777" w:rsidR="00FC523B" w:rsidRDefault="00FC523B" w:rsidP="00FC523B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D88A40F" w14:textId="79166E59" w:rsidR="00FC523B" w:rsidRDefault="00FC523B" w:rsidP="00FC523B">
            <w:pPr>
              <w:spacing w:line="240" w:lineRule="auto"/>
            </w:pPr>
          </w:p>
        </w:tc>
      </w:tr>
      <w:tr w:rsidR="00330FD6" w:rsidRPr="00442BEF" w14:paraId="1054F118" w14:textId="77777777" w:rsidTr="005E3CBD">
        <w:trPr>
          <w:gridAfter w:val="1"/>
          <w:wAfter w:w="426" w:type="dxa"/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0323A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29A93C24" w:rsidR="00330FD6" w:rsidRPr="00442BEF" w:rsidRDefault="00330FD6" w:rsidP="0080323A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2003"/>
        </w:trPr>
        <w:tc>
          <w:tcPr>
            <w:tcW w:w="709" w:type="dxa"/>
          </w:tcPr>
          <w:p w14:paraId="7735D3E1" w14:textId="6C32D93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50748815" w:rsidR="00330FD6" w:rsidRDefault="006A412E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40704" behindDoc="0" locked="0" layoutInCell="1" allowOverlap="1" wp14:anchorId="4D4734DA" wp14:editId="0A20B88C">
                      <wp:simplePos x="0" y="0"/>
                      <wp:positionH relativeFrom="column">
                        <wp:posOffset>3776980</wp:posOffset>
                      </wp:positionH>
                      <wp:positionV relativeFrom="paragraph">
                        <wp:posOffset>112395</wp:posOffset>
                      </wp:positionV>
                      <wp:extent cx="702310" cy="1028065"/>
                      <wp:effectExtent l="0" t="0" r="0" b="0"/>
                      <wp:wrapNone/>
                      <wp:docPr id="299" name="Gruppieren 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F45D3F-537D-1431-E554-ADE39CFEC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8065"/>
                                <a:chOff x="3048000" y="-22908"/>
                                <a:chExt cx="702882" cy="1029031"/>
                              </a:xfrm>
                            </wpg:grpSpPr>
                            <wpg:grpSp>
                              <wpg:cNvPr id="17595266" name="Gruppieren 17595266">
                                <a:extLst>
                                  <a:ext uri="{FF2B5EF4-FFF2-40B4-BE49-F238E27FC236}">
                                    <a16:creationId xmlns:a16="http://schemas.microsoft.com/office/drawing/2014/main" id="{A519DECC-A0F6-E6F6-C5A1-E5B3A85195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48000" y="190075"/>
                                  <a:ext cx="692268" cy="594406"/>
                                  <a:chOff x="3048000" y="190075"/>
                                  <a:chExt cx="692268" cy="594406"/>
                                </a:xfrm>
                              </wpg:grpSpPr>
                              <wps:wsp>
                                <wps:cNvPr id="42063118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DBA757C-52DA-79AD-AC21-2C089459D51E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992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3079C1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571044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4A73088-F6CB-86E3-E72C-91387C6333F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826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DE23E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9025444" name="Gerade Verbindung 1169025444">
                                  <a:extLst>
                                    <a:ext uri="{FF2B5EF4-FFF2-40B4-BE49-F238E27FC236}">
                                      <a16:creationId xmlns:a16="http://schemas.microsoft.com/office/drawing/2014/main" id="{62DABC6F-50F8-3848-2731-EC87F6BE11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52043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353000871" name="Gruppieren 1353000871">
                                  <a:extLst>
                                    <a:ext uri="{FF2B5EF4-FFF2-40B4-BE49-F238E27FC236}">
                                      <a16:creationId xmlns:a16="http://schemas.microsoft.com/office/drawing/2014/main" id="{2DB6DC2B-CA30-13F4-EDD9-1DCD1E06644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48000" y="303916"/>
                                    <a:ext cx="232006" cy="365622"/>
                                    <a:chOff x="3048000" y="303915"/>
                                    <a:chExt cx="232011" cy="365909"/>
                                  </a:xfrm>
                                </wpg:grpSpPr>
                                <wps:wsp>
                                  <wps:cNvPr id="211868693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301AE27-6174-67C9-E8AB-4636979B046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5004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4F37BF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421599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C756465C-9071-6414-ABA3-1A4BB9B04B7F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4800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B0B5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6387263" name="Gerade Verbindung 1166387263">
                                    <a:extLst>
                                      <a:ext uri="{FF2B5EF4-FFF2-40B4-BE49-F238E27FC236}">
                                        <a16:creationId xmlns:a16="http://schemas.microsoft.com/office/drawing/2014/main" id="{6B3804BD-8B2B-D5CA-DEFF-4AB12A7040D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09200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5237697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8DE26EB-9C15-DB1A-8954-346AEFE69D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1116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F3BB7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8423710" name="Freihandform 1818423710">
                                  <a:extLst>
                                    <a:ext uri="{FF2B5EF4-FFF2-40B4-BE49-F238E27FC236}">
                                      <a16:creationId xmlns:a16="http://schemas.microsoft.com/office/drawing/2014/main" id="{B7489F75-E7B0-FD88-9F3D-2F2CC4E078E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9345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80186008" name="Freihandform 980186008">
                                  <a:extLst>
                                    <a:ext uri="{FF2B5EF4-FFF2-40B4-BE49-F238E27FC236}">
                                      <a16:creationId xmlns:a16="http://schemas.microsoft.com/office/drawing/2014/main" id="{C811F5F1-358E-8BF3-E479-01368D2991D3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18933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52231686" name="Textfeld 300">
                                <a:extLst>
                                  <a:ext uri="{FF2B5EF4-FFF2-40B4-BE49-F238E27FC236}">
                                    <a16:creationId xmlns:a16="http://schemas.microsoft.com/office/drawing/2014/main" id="{CDAA1F04-58B7-B1E9-9A4C-50391F3CD4E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29060" y="-2290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4F8EF1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01610" name="Grafik 14201610">
                                  <a:extLst>
                                    <a:ext uri="{FF2B5EF4-FFF2-40B4-BE49-F238E27FC236}">
                                      <a16:creationId xmlns:a16="http://schemas.microsoft.com/office/drawing/2014/main" id="{17465F6B-E157-284A-7755-555A18FF6F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166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1068154" name="Grafik 2141068154">
                                  <a:extLst>
                                    <a:ext uri="{FF2B5EF4-FFF2-40B4-BE49-F238E27FC236}">
                                      <a16:creationId xmlns:a16="http://schemas.microsoft.com/office/drawing/2014/main" id="{313B296E-31DF-CF0F-3B15-1798343B57E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759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1630187" name="Textfeld 303">
                                <a:extLst>
                                  <a:ext uri="{FF2B5EF4-FFF2-40B4-BE49-F238E27FC236}">
                                    <a16:creationId xmlns:a16="http://schemas.microsoft.com/office/drawing/2014/main" id="{D40EC69C-DE1A-8E85-B9FE-033F4EC6B4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5951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63B39C0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734DA" id="Gruppieren 298" o:spid="_x0000_s1653" style="position:absolute;margin-left:297.4pt;margin-top:8.85pt;width:55.3pt;height:80.95pt;z-index:253640704;mso-height-relative:margin" coordorigin="30480,-229" coordsize="7028,10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">
                      <v:group id="Gruppieren 17595266" o:spid="_x0000_s1654" style="position:absolute;left:30480;top:1900;width:6922;height:5944" coordorigin="30480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">
                        <v:shape id="Textfeld 3" o:spid="_x0000_s1655" type="#_x0000_t202" style="position:absolute;left:35099;top:309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D3079C1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56" type="#_x0000_t202" style="position:absolute;left:35082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DE23E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169025444" o:spid="_x0000_s1657" style="position:absolute;visibility:visible;mso-wrap-style:square" from="35204,4985" to="37280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353000871" o:spid="_x0000_s1658" style="position:absolute;left:30480;top:3039;width:2320;height:3656" coordorigin="30480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">
                          <v:shape id="Textfeld 3" o:spid="_x0000_s1659" type="#_x0000_t202" style="position:absolute;left:30500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04F37BF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60" type="#_x0000_t202" style="position:absolute;left:30480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64B0B5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166387263" o:spid="_x0000_s1661" style="position:absolute;visibility:visible;mso-wrap-style:square" from="30920,4933" to="32360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62" type="#_x0000_t202" style="position:absolute;left:33111;top:3578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27F3BB7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818423710" o:spid="_x0000_s1663" style="position:absolute;left:31934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980186008" o:spid="_x0000_s1664" style="position:absolute;left:31893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300" o:spid="_x0000_s1665" type="#_x0000_t202" style="position:absolute;left:32290;top:-229;width:3855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534F8EF1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  <v:shape id="Grafik 14201610" o:spid="_x0000_s1666" type="#_x0000_t75" style="position:absolute;left:34816;top:5249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">
                        <v:imagedata r:id="rId51" o:title="" cropbottom="33944f" cropleft="1f" cropright="2644f" recolortarget="#333 [1446]"/>
                      </v:shape>
                      <v:shape id="Grafik 2141068154" o:spid="_x0000_s1667" type="#_x0000_t75" style="position:absolute;left:34875;top:283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Textfeld 303" o:spid="_x0000_s1668" type="#_x0000_t202" style="position:absolute;left:32595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563B39C0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9680" behindDoc="0" locked="0" layoutInCell="1" allowOverlap="1" wp14:anchorId="2DE0E7B5" wp14:editId="4CC058EF">
                      <wp:simplePos x="0" y="0"/>
                      <wp:positionH relativeFrom="column">
                        <wp:posOffset>2706370</wp:posOffset>
                      </wp:positionH>
                      <wp:positionV relativeFrom="paragraph">
                        <wp:posOffset>110990</wp:posOffset>
                      </wp:positionV>
                      <wp:extent cx="702310" cy="1034955"/>
                      <wp:effectExtent l="0" t="0" r="0" b="0"/>
                      <wp:wrapNone/>
                      <wp:docPr id="283" name="Gruppieren 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2F3A93-7196-7691-0AC2-29B8E1EBED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34955"/>
                                <a:chOff x="2072640" y="-29396"/>
                                <a:chExt cx="702882" cy="1035519"/>
                              </a:xfrm>
                            </wpg:grpSpPr>
                            <wpg:grpSp>
                              <wpg:cNvPr id="1732489713" name="Gruppieren 1732489713">
                                <a:extLst>
                                  <a:ext uri="{FF2B5EF4-FFF2-40B4-BE49-F238E27FC236}">
                                    <a16:creationId xmlns:a16="http://schemas.microsoft.com/office/drawing/2014/main" id="{F6730FD3-AE58-3E97-965B-2FD6EAA7F86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072640" y="190075"/>
                                  <a:ext cx="692268" cy="594406"/>
                                  <a:chOff x="2072640" y="190075"/>
                                  <a:chExt cx="692268" cy="594406"/>
                                </a:xfrm>
                              </wpg:grpSpPr>
                              <wps:wsp>
                                <wps:cNvPr id="18130514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1ED1942-2FCB-B564-EC44-75BFDD7AC31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456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DCD9D2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563209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DC5F2036-D8C8-0322-20D2-D625245751B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290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F39CB3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6975863" name="Gerade Verbindung 1626975863">
                                  <a:extLst>
                                    <a:ext uri="{FF2B5EF4-FFF2-40B4-BE49-F238E27FC236}">
                                      <a16:creationId xmlns:a16="http://schemas.microsoft.com/office/drawing/2014/main" id="{EBF6A7A4-DE6C-EB0C-2F3A-5C307673E4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507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142527578" name="Gruppieren 1142527578">
                                  <a:extLst>
                                    <a:ext uri="{FF2B5EF4-FFF2-40B4-BE49-F238E27FC236}">
                                      <a16:creationId xmlns:a16="http://schemas.microsoft.com/office/drawing/2014/main" id="{6A283767-7AB9-4B7E-9815-CDAA45FDAAE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72640" y="303916"/>
                                    <a:ext cx="232006" cy="365622"/>
                                    <a:chOff x="2072640" y="303915"/>
                                    <a:chExt cx="232011" cy="365909"/>
                                  </a:xfrm>
                                </wpg:grpSpPr>
                                <wps:wsp>
                                  <wps:cNvPr id="20595227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CE59AC4-A790-C072-2A5B-EA03226037B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468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E43F2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258693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3C0BF7A-8702-DE33-8912-9B588C5BF39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264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14C9C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5640908" name="Gerade Verbindung 2135640908">
                                    <a:extLst>
                                      <a:ext uri="{FF2B5EF4-FFF2-40B4-BE49-F238E27FC236}">
                                        <a16:creationId xmlns:a16="http://schemas.microsoft.com/office/drawing/2014/main" id="{1BFD1126-9898-8408-EB94-4CB7D894506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1664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1570882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FE0F171D-2FB4-19CD-EDFF-BA3DDE6DA71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33580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3BF0DC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473775" name="Freihandform 1435473775">
                                  <a:extLst>
                                    <a:ext uri="{FF2B5EF4-FFF2-40B4-BE49-F238E27FC236}">
                                      <a16:creationId xmlns:a16="http://schemas.microsoft.com/office/drawing/2014/main" id="{6E405953-B3BD-A67A-5667-486110D510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21809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45638817" name="Freihandform 1045638817">
                                  <a:extLst>
                                    <a:ext uri="{FF2B5EF4-FFF2-40B4-BE49-F238E27FC236}">
                                      <a16:creationId xmlns:a16="http://schemas.microsoft.com/office/drawing/2014/main" id="{1F7B4CE9-78EC-2D29-940B-E21E24C7F6E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221397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503136952" name="Textfeld 284">
                                <a:extLst>
                                  <a:ext uri="{FF2B5EF4-FFF2-40B4-BE49-F238E27FC236}">
                                    <a16:creationId xmlns:a16="http://schemas.microsoft.com/office/drawing/2014/main" id="{107AEAA7-DFF3-2719-52FF-3CA4C7A12B3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53700" y="-29396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6AD6EB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2319332" name="Grafik 852319332">
                                  <a:extLst>
                                    <a:ext uri="{FF2B5EF4-FFF2-40B4-BE49-F238E27FC236}">
                                      <a16:creationId xmlns:a16="http://schemas.microsoft.com/office/drawing/2014/main" id="{CB6C4198-7941-6D17-384B-5CA960813A7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0630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0239667" name="Grafik 1840239667">
                                  <a:extLst>
                                    <a:ext uri="{FF2B5EF4-FFF2-40B4-BE49-F238E27FC236}">
                                      <a16:creationId xmlns:a16="http://schemas.microsoft.com/office/drawing/2014/main" id="{9D89C384-0F4F-972B-E381-290BDA983C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1223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794457" name="Textfeld 287">
                                <a:extLst>
                                  <a:ext uri="{FF2B5EF4-FFF2-40B4-BE49-F238E27FC236}">
                                    <a16:creationId xmlns:a16="http://schemas.microsoft.com/office/drawing/2014/main" id="{927445DC-8856-9EA7-520F-018F822DEE1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415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D7AEF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E0E7B5" id="Gruppieren 282" o:spid="_x0000_s1669" style="position:absolute;margin-left:213.1pt;margin-top:8.75pt;width:55.3pt;height:81.5pt;z-index:253639680;mso-height-relative:margin" coordorigin="20726,-293" coordsize="7028,103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">
                      <v:group id="Gruppieren 1732489713" o:spid="_x0000_s1670" style="position:absolute;left:20726;top:1900;width:6923;height:5944" coordorigin="20726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">
                        <v:shape id="Textfeld 3" o:spid="_x0000_s1671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8DCD9D2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72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2F39CB3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26975863" o:spid="_x0000_s1673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142527578" o:spid="_x0000_s1674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">
                          <v:shape id="Textfeld 3" o:spid="_x0000_s1675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CE43F2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76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1014C9C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2135640908" o:spid="_x0000_s1677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78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1B3BF0DC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435473775" o:spid="_x0000_s1679" style="position:absolute;left:22180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045638817" o:spid="_x0000_s1680" style="position:absolute;left:22139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84" o:spid="_x0000_s1681" type="#_x0000_t202" style="position:absolute;left:22537;top:-293;width:3854;height:2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76AD6EB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  <v:shape id="Grafik 852319332" o:spid="_x0000_s1682" type="#_x0000_t75" style="position:absolute;left:25063;top:5249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">
                        <v:imagedata r:id="rId51" o:title="" cropbottom="33944f" cropleft="1f" cropright="2644f" recolortarget="#333 [1446]"/>
                      </v:shape>
                      <v:shape id="Grafik 1840239667" o:spid="_x0000_s1683" type="#_x0000_t75" style="position:absolute;left:25122;top:283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Textfeld 287" o:spid="_x0000_s1684" type="#_x0000_t202" style="position:absolute;left:22841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23D7AEF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8656" behindDoc="0" locked="0" layoutInCell="1" allowOverlap="1" wp14:anchorId="7F28409D" wp14:editId="7320CF5F">
                      <wp:simplePos x="0" y="0"/>
                      <wp:positionH relativeFrom="column">
                        <wp:posOffset>1403620</wp:posOffset>
                      </wp:positionH>
                      <wp:positionV relativeFrom="paragraph">
                        <wp:posOffset>119380</wp:posOffset>
                      </wp:positionV>
                      <wp:extent cx="702310" cy="1021715"/>
                      <wp:effectExtent l="0" t="0" r="0" b="0"/>
                      <wp:wrapNone/>
                      <wp:docPr id="267" name="Gruppieren 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5E9D57-E003-FC78-5D76-3E7DBEA44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715"/>
                                <a:chOff x="1054608" y="-16418"/>
                                <a:chExt cx="702882" cy="1022541"/>
                              </a:xfrm>
                            </wpg:grpSpPr>
                            <wpg:grpSp>
                              <wpg:cNvPr id="1027012339" name="Gruppieren 1027012339">
                                <a:extLst>
                                  <a:ext uri="{FF2B5EF4-FFF2-40B4-BE49-F238E27FC236}">
                                    <a16:creationId xmlns:a16="http://schemas.microsoft.com/office/drawing/2014/main" id="{B5E2CC8A-3429-0CE8-4A1F-0253A74361F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54608" y="190075"/>
                                  <a:ext cx="692268" cy="594406"/>
                                  <a:chOff x="1054608" y="190075"/>
                                  <a:chExt cx="692268" cy="594406"/>
                                </a:xfrm>
                              </wpg:grpSpPr>
                              <wps:wsp>
                                <wps:cNvPr id="209234940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F762AC6-CDA0-1780-DC90-FA6DA04B44F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6529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EEB8A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0681157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68A2FD1-85C3-3F1A-9E0D-9627499A1A2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4870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37E5B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5672861" name="Gerade Verbindung 1635672861">
                                  <a:extLst>
                                    <a:ext uri="{FF2B5EF4-FFF2-40B4-BE49-F238E27FC236}">
                                      <a16:creationId xmlns:a16="http://schemas.microsoft.com/office/drawing/2014/main" id="{66DB243A-ADAB-A1BB-7019-4E01206FC9C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27044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080442858" name="Gruppieren 1080442858">
                                  <a:extLst>
                                    <a:ext uri="{FF2B5EF4-FFF2-40B4-BE49-F238E27FC236}">
                                      <a16:creationId xmlns:a16="http://schemas.microsoft.com/office/drawing/2014/main" id="{C7ACBA43-815C-3F78-D1C3-953F7DC565A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54608" y="303916"/>
                                    <a:ext cx="232006" cy="365622"/>
                                    <a:chOff x="1054608" y="303915"/>
                                    <a:chExt cx="232011" cy="365909"/>
                                  </a:xfrm>
                                </wpg:grpSpPr>
                                <wps:wsp>
                                  <wps:cNvPr id="174443045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F3E2B809-263A-7C46-930B-8B7104F19EB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6652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AD029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28071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735BC63D-E4FB-5944-2391-CAB464E02CE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4608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43E5D0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4137957" name="Gerade Verbindung 664137957">
                                    <a:extLst>
                                      <a:ext uri="{FF2B5EF4-FFF2-40B4-BE49-F238E27FC236}">
                                        <a16:creationId xmlns:a16="http://schemas.microsoft.com/office/drawing/2014/main" id="{03BB7D16-5261-AE44-AFB6-EB3C6415037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98613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473058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A956D2C-E5BE-1D21-7E02-ED5283A2589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17775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E3A95E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9268640" name="Freihandform 1639268640">
                                  <a:extLst>
                                    <a:ext uri="{FF2B5EF4-FFF2-40B4-BE49-F238E27FC236}">
                                      <a16:creationId xmlns:a16="http://schemas.microsoft.com/office/drawing/2014/main" id="{1B4F1722-3120-56D8-0374-F211A845B3F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00059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4562552" name="Freihandform 384562552">
                                  <a:extLst>
                                    <a:ext uri="{FF2B5EF4-FFF2-40B4-BE49-F238E27FC236}">
                                      <a16:creationId xmlns:a16="http://schemas.microsoft.com/office/drawing/2014/main" id="{B4C6F25F-4F57-26D6-8057-C93FCC6B165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195938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06829609" name="Textfeld 268">
                                <a:extLst>
                                  <a:ext uri="{FF2B5EF4-FFF2-40B4-BE49-F238E27FC236}">
                                    <a16:creationId xmlns:a16="http://schemas.microsoft.com/office/drawing/2014/main" id="{1D92CA50-D56B-92AE-F037-146CB274CAF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35668" y="-1641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D0361B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5049247" name="Grafik 1435049247">
                                  <a:extLst>
                                    <a:ext uri="{FF2B5EF4-FFF2-40B4-BE49-F238E27FC236}">
                                      <a16:creationId xmlns:a16="http://schemas.microsoft.com/office/drawing/2014/main" id="{CDE2D594-1035-0A94-9AEC-778C5D453E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8277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404161" name="Grafik 514404161">
                                  <a:extLst>
                                    <a:ext uri="{FF2B5EF4-FFF2-40B4-BE49-F238E27FC236}">
                                      <a16:creationId xmlns:a16="http://schemas.microsoft.com/office/drawing/2014/main" id="{9EAA5644-B9E4-4A69-C557-715063E7C97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94206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2385405" name="Textfeld 271">
                                <a:extLst>
                                  <a:ext uri="{FF2B5EF4-FFF2-40B4-BE49-F238E27FC236}">
                                    <a16:creationId xmlns:a16="http://schemas.microsoft.com/office/drawing/2014/main" id="{9B8ED7D7-FD5D-2926-7784-E262B9FD2AA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66123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5E1D715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8409D" id="Gruppieren 266" o:spid="_x0000_s1685" style="position:absolute;margin-left:110.5pt;margin-top:9.4pt;width:55.3pt;height:80.45pt;z-index:253638656;mso-height-relative:margin" coordorigin="10546,-164" coordsize="7028,10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">
                      <v:group id="Gruppieren 1027012339" o:spid="_x0000_s1686" style="position:absolute;left:10546;top:1900;width:6922;height:5944" coordorigin="10546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">
                        <v:shape id="Textfeld 3" o:spid="_x0000_s1687" type="#_x0000_t202" style="position:absolute;left:15165;top:309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9DEEB8A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88" type="#_x0000_t202" style="position:absolute;left:15148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B37E5B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35672861" o:spid="_x0000_s1689" style="position:absolute;visibility:visible;mso-wrap-style:square" from="15270,4985" to="1734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080442858" o:spid="_x0000_s1690" style="position:absolute;left:10546;top:3039;width:2320;height:3656" coordorigin="1054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">
                          <v:shape id="Textfeld 3" o:spid="_x0000_s1691" type="#_x0000_t202" style="position:absolute;left:1056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30AD029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92" type="#_x0000_t202" style="position:absolute;left:1054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7043E5D0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664137957" o:spid="_x0000_s1693" style="position:absolute;visibility:visible;mso-wrap-style:square" from="10986,4933" to="1242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94" type="#_x0000_t202" style="position:absolute;left:13177;top:3578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7E3A95E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639268640" o:spid="_x0000_s1695" style="position:absolute;left:12000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384562552" o:spid="_x0000_s1696" style="position:absolute;left:11959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68" o:spid="_x0000_s1697" type="#_x0000_t202" style="position:absolute;left:12356;top:-164;width:3855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6D0361B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  <v:shape id="Grafik 1435049247" o:spid="_x0000_s1698" type="#_x0000_t75" style="position:absolute;left:14882;top:5249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">
                        <v:imagedata r:id="rId51" o:title="" cropbottom="33944f" cropleft="1f" cropright="2644f" recolortarget="#333 [1446]"/>
                      </v:shape>
                      <v:shape id="Grafik 514404161" o:spid="_x0000_s1699" type="#_x0000_t75" style="position:absolute;left:14942;top:2837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Textfeld 271" o:spid="_x0000_s1700" type="#_x0000_t202" style="position:absolute;left:12661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75E1D715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7632" behindDoc="0" locked="0" layoutInCell="1" allowOverlap="1" wp14:anchorId="552BFCD5" wp14:editId="7B8CB9D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124325</wp:posOffset>
                      </wp:positionV>
                      <wp:extent cx="702310" cy="1021850"/>
                      <wp:effectExtent l="0" t="0" r="0" b="0"/>
                      <wp:wrapNone/>
                      <wp:docPr id="266" name="Gruppieren 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F7A5F4-6CA0-D8A2-321B-64EF9A2EC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850"/>
                                <a:chOff x="0" y="-12973"/>
                                <a:chExt cx="702882" cy="1022337"/>
                              </a:xfrm>
                            </wpg:grpSpPr>
                            <wpg:grpSp>
                              <wpg:cNvPr id="580262620" name="Gruppieren 580262620">
                                <a:extLst>
                                  <a:ext uri="{FF2B5EF4-FFF2-40B4-BE49-F238E27FC236}">
                                    <a16:creationId xmlns:a16="http://schemas.microsoft.com/office/drawing/2014/main" id="{75587502-D87F-AD9A-0C06-1536095AE58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93123"/>
                                  <a:ext cx="692268" cy="594406"/>
                                  <a:chOff x="0" y="193123"/>
                                  <a:chExt cx="692268" cy="594406"/>
                                </a:xfrm>
                              </wpg:grpSpPr>
                              <wps:wsp>
                                <wps:cNvPr id="135250604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F7D9B093-8915-E6BE-ADF5-5D9A49EC667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1921" y="312241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93F3D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2916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8B0EFE1-8B4C-3A9B-C109-576AE7BD125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62" y="506290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C98C09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814921" name="Gerade Verbindung 142814921">
                                  <a:extLst>
                                    <a:ext uri="{FF2B5EF4-FFF2-40B4-BE49-F238E27FC236}">
                                      <a16:creationId xmlns:a16="http://schemas.microsoft.com/office/drawing/2014/main" id="{47524593-1F54-A5D0-82CD-0CAE7C39EDB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36" y="501608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1197751" name="Gruppieren 201197751">
                                  <a:extLst>
                                    <a:ext uri="{FF2B5EF4-FFF2-40B4-BE49-F238E27FC236}">
                                      <a16:creationId xmlns:a16="http://schemas.microsoft.com/office/drawing/2014/main" id="{C12D62EC-333B-492C-14DD-85052A4446B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307042"/>
                                    <a:ext cx="232006" cy="365544"/>
                                    <a:chOff x="0" y="307041"/>
                                    <a:chExt cx="232011" cy="365831"/>
                                  </a:xfrm>
                                </wpg:grpSpPr>
                                <wps:wsp>
                                  <wps:cNvPr id="58194752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1B49A60-3E7E-0739-9F7A-68BFFC28A59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4" y="307041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BCAC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4438482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544C07E0-2FAA-14E7-3CC4-B8C20573AE5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509307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6D27ED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2100605" name="Gerade Verbindung 1852100605">
                                    <a:extLst>
                                      <a:ext uri="{FF2B5EF4-FFF2-40B4-BE49-F238E27FC236}">
                                        <a16:creationId xmlns:a16="http://schemas.microsoft.com/office/drawing/2014/main" id="{76A71B35-7685-E8EF-54FF-F46D8D08E17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496383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2663988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A23028F-3B7A-ADDE-DA38-E6680183A71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67" y="360911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FC4256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565519" name="Freihandform 1341565519">
                                  <a:extLst>
                                    <a:ext uri="{FF2B5EF4-FFF2-40B4-BE49-F238E27FC236}">
                                      <a16:creationId xmlns:a16="http://schemas.microsoft.com/office/drawing/2014/main" id="{D293C884-8B7F-BF82-07A2-F46DF370990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1" y="193123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36588720" name="Freihandform 1236588720">
                                  <a:extLst>
                                    <a:ext uri="{FF2B5EF4-FFF2-40B4-BE49-F238E27FC236}">
                                      <a16:creationId xmlns:a16="http://schemas.microsoft.com/office/drawing/2014/main" id="{151DE520-F157-474B-6F55-44F7721D5851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0" y="722495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739102621" name="Textfeld 256">
                                <a:extLst>
                                  <a:ext uri="{FF2B5EF4-FFF2-40B4-BE49-F238E27FC236}">
                                    <a16:creationId xmlns:a16="http://schemas.microsoft.com/office/drawing/2014/main" id="{512C12F8-DB14-CA85-370D-4642F9274DB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-12973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653088C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2454975" name="Grafik 1452454975">
                                  <a:extLst>
                                    <a:ext uri="{FF2B5EF4-FFF2-40B4-BE49-F238E27FC236}">
                                      <a16:creationId xmlns:a16="http://schemas.microsoft.com/office/drawing/2014/main" id="{9C218416-5DF2-3E4F-A6DC-B57971934E6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3669" y="528035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689599" name="Grafik 481689599">
                                  <a:extLst>
                                    <a:ext uri="{FF2B5EF4-FFF2-40B4-BE49-F238E27FC236}">
                                      <a16:creationId xmlns:a16="http://schemas.microsoft.com/office/drawing/2014/main" id="{C5AF9A58-AA00-9131-5FDB-4E1C6435FC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9598" y="286829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6589771" name="Textfeld 264">
                                <a:extLst>
                                  <a:ext uri="{FF2B5EF4-FFF2-40B4-BE49-F238E27FC236}">
                                    <a16:creationId xmlns:a16="http://schemas.microsoft.com/office/drawing/2014/main" id="{A50633E7-198A-C15F-E96B-5DC18CA8F9D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740124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4EF542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2BFCD5" id="Gruppieren 265" o:spid="_x0000_s1701" style="position:absolute;margin-left:18pt;margin-top:9.8pt;width:55.3pt;height:80.45pt;z-index:253637632;mso-height-relative:margin" coordorigin=",-129" coordsize="7028,102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">
                      <v:group id="Gruppieren 580262620" o:spid="_x0000_s1702" style="position:absolute;top:1931;width:6922;height:5944" coordorigin=",1931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">
                        <v:shape id="Textfeld 3" o:spid="_x0000_s1703" type="#_x0000_t202" style="position:absolute;left:4619;top:312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993F3D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04" type="#_x0000_t202" style="position:absolute;left:4602;top:506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C98C09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42814921" o:spid="_x0000_s1705" style="position:absolute;visibility:visible;mso-wrap-style:square" from="4724,5016" to="6800,50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201197751" o:spid="_x0000_s1706" style="position:absolute;top:3070;width:2320;height:3655" coordorigin=",3070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">
                          <v:shape id="Textfeld 3" o:spid="_x0000_s1707" type="#_x0000_t202" style="position:absolute;left:20;top:3070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6ABCAC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8" type="#_x0000_t202" style="position:absolute;top:509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C6D27ED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852100605" o:spid="_x0000_s1709" style="position:absolute;visibility:visible;mso-wrap-style:square" from="440,4963" to="1880,4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10" type="#_x0000_t202" style="position:absolute;left:2631;top:360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12FC4256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341565519" o:spid="_x0000_s1711" style="position:absolute;left:1454;top:1931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236588720" o:spid="_x0000_s1712" style="position:absolute;left:1413;top:7224;width:4366;height:65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56" o:spid="_x0000_s1713" type="#_x0000_t202" style="position:absolute;left:2115;top:-129;width:3022;height:2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2653088C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  <v:shape id="Grafik 1452454975" o:spid="_x0000_s1714" type="#_x0000_t75" style="position:absolute;left:4336;top:5280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">
                        <v:imagedata r:id="rId51" o:title="" cropbottom="33944f" cropleft="1f" cropright="2644f" recolortarget="#333 [1446]"/>
                      </v:shape>
                      <v:shape id="Grafik 481689599" o:spid="_x0000_s1715" type="#_x0000_t75" style="position:absolute;left:4395;top:2868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Textfeld 264" o:spid="_x0000_s1716" type="#_x0000_t202" style="position:absolute;left:2115;top:7401;width:3022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54EF542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30FD6"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p w14:paraId="0F55147C" w14:textId="05C72C8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5FE7008A" w14:textId="3F92C26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4A920D0E" w14:textId="5CFE245E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CCF1DC0" w14:textId="77777777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99CB0D6" w14:textId="7CBDF800" w:rsidR="00312538" w:rsidRPr="0003719B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8C3488" w14:paraId="761264F1" w14:textId="77777777" w:rsidTr="0080323A">
              <w:tc>
                <w:tcPr>
                  <w:tcW w:w="2006" w:type="dxa"/>
                </w:tcPr>
                <w:p w14:paraId="51863E9D" w14:textId="2F0791E3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28704" behindDoc="0" locked="0" layoutInCell="1" allowOverlap="1" wp14:anchorId="51963354" wp14:editId="2BACC5B4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4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963354" id="Gruppieren 20" o:spid="_x0000_s1717" style="position:absolute;left:0;text-align:left;margin-left:41.95pt;margin-top:4.95pt;width:45.55pt;height:57.5pt;z-index:253128704;mso-height-relative:margin" coordsize="5784,7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">
                            <v:shape id="Grafik 4" o:spid="_x0000_s171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            <v:imagedata r:id="rId115" o:title="" chromakey="white"/>
                            </v:shape>
                            <v:shape id="_x0000_s1719" type="#_x0000_t202" style="position:absolute;left:1248;top:583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0323A">
            <w:pPr>
              <w:spacing w:line="240" w:lineRule="atLeast"/>
            </w:pPr>
          </w:p>
        </w:tc>
      </w:tr>
      <w:tr w:rsidR="008C3488" w:rsidRPr="00D53CEA" w14:paraId="033E8FD9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7CCE0DA0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3D82A154" w14:textId="10F3D049" w:rsidR="00334AB3" w:rsidRDefault="00334AB3" w:rsidP="00A42631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6080" behindDoc="0" locked="0" layoutInCell="1" allowOverlap="1" wp14:anchorId="748A43A7" wp14:editId="77AF4DC6">
                      <wp:simplePos x="0" y="0"/>
                      <wp:positionH relativeFrom="column">
                        <wp:posOffset>2927937</wp:posOffset>
                      </wp:positionH>
                      <wp:positionV relativeFrom="paragraph">
                        <wp:posOffset>19050</wp:posOffset>
                      </wp:positionV>
                      <wp:extent cx="161290" cy="299720"/>
                      <wp:effectExtent l="0" t="0" r="10160" b="5080"/>
                      <wp:wrapNone/>
                      <wp:docPr id="1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E8000" w14:textId="7CE7244E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7E046" w14:textId="4A68CA15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8A43A7" id="_x0000_s1720" style="position:absolute;margin-left:230.55pt;margin-top:1.5pt;width:12.7pt;height:23.6pt;z-index:25348608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4Gd1fAMAAK8KAAAOAAAAZHJzL2Uyb0RvYy54bWzsVktv1DAQviPxHyzfaZ6b3URNUSm0QqpK&#13;&#10;RQs9ex1nN5JjG9vbpPx6xs4my7Z7gI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">
                      <v:shape id="Textfeld 3" o:spid="_x0000_s172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E0E8000" w14:textId="7CE7244E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72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2207E046" w14:textId="4A68CA15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7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4DD3B2C8" wp14:editId="37B3617A">
                      <wp:simplePos x="0" y="0"/>
                      <wp:positionH relativeFrom="column">
                        <wp:posOffset>2703030</wp:posOffset>
                      </wp:positionH>
                      <wp:positionV relativeFrom="paragraph">
                        <wp:posOffset>19154</wp:posOffset>
                      </wp:positionV>
                      <wp:extent cx="161290" cy="299720"/>
                      <wp:effectExtent l="0" t="0" r="10160" b="5080"/>
                      <wp:wrapNone/>
                      <wp:docPr id="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691DB4" w14:textId="311D6A50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24F8F2" w14:textId="50843B01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D3B2C8" id="_x0000_s1724" style="position:absolute;margin-left:212.85pt;margin-top:1.5pt;width:12.7pt;height:23.6pt;z-index:25348403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">
                      <v:shape id="Textfeld 3" o:spid="_x0000_s172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03691DB4" w14:textId="311D6A50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424F8F2" w14:textId="50843B01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64E0977B" wp14:editId="5893C32C">
                      <wp:simplePos x="0" y="0"/>
                      <wp:positionH relativeFrom="column">
                        <wp:posOffset>501401</wp:posOffset>
                      </wp:positionH>
                      <wp:positionV relativeFrom="paragraph">
                        <wp:posOffset>135831</wp:posOffset>
                      </wp:positionV>
                      <wp:extent cx="161290" cy="299720"/>
                      <wp:effectExtent l="0" t="0" r="10160" b="5080"/>
                      <wp:wrapNone/>
                      <wp:docPr id="1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7B1721" w14:textId="7BD87B3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112EF6" w14:textId="3AFADAD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E0977B" id="_x0000_s1728" style="position:absolute;margin-left:39.5pt;margin-top:10.7pt;width:12.7pt;height:23.6pt;z-index:25348198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">
                      <v:shape id="Textfeld 3" o:spid="_x0000_s172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C7B1721" w14:textId="7BD87B3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3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F112EF6" w14:textId="3AFADAD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3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757DC027" wp14:editId="79714C4B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414F1CE8" w:rsidR="008C3488" w:rsidRPr="00A42631" w:rsidRDefault="00334AB3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sz w:val="18"/>
                                    </w:rPr>
                                    <w:t xml:space="preserve">  =      ,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t xml:space="preserve"> denn von 6 bis 9 ist 3. 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br/>
                                    <w:t xml:space="preserve">             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DC027" id="_x0000_s1732" type="#_x0000_t62" style="position:absolute;margin-left:210.4pt;margin-top:-.05pt;width:139.9pt;height:42.15pt;flip:x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" adj="-1591,11823" fillcolor="white [3201]" strokecolor="#bfbfbf [2412]" strokeweight="1pt">
                      <v:textbox>
                        <w:txbxContent>
                          <w:p w14:paraId="788FD9BB" w14:textId="414F1CE8" w:rsidR="008C3488" w:rsidRPr="00A42631" w:rsidRDefault="00334AB3" w:rsidP="00330FD6">
                            <w:pPr>
                              <w:pStyle w:val="Transcript"/>
                              <w:rPr>
                                <w:color w:val="000000" w:themeColor="text1"/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sz w:val="18"/>
                              </w:rPr>
                              <w:t xml:space="preserve">  =      ,</w:t>
                            </w:r>
                            <w:r w:rsidR="008C3488" w:rsidRPr="00A42631">
                              <w:rPr>
                                <w:sz w:val="18"/>
                              </w:rPr>
                              <w:t xml:space="preserve"> denn von 6 bis 9 ist 3. </w:t>
                            </w:r>
                            <w:r w:rsidR="008C3488" w:rsidRPr="00A42631">
                              <w:rPr>
                                <w:sz w:val="18"/>
                              </w:rPr>
                              <w:br/>
                              <w:t xml:space="preserve">             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 w:rsidRPr="00C63632">
              <w:rPr>
                <w:rFonts w:ascii="Calibri" w:hAnsi="Calibri"/>
              </w:rPr>
              <w:t xml:space="preserve">Jonas hat einen gleichwertigen </w:t>
            </w:r>
          </w:p>
          <w:p w14:paraId="51011689" w14:textId="0FCF890F" w:rsidR="008C3488" w:rsidRDefault="008C3488" w:rsidP="00A42631">
            <w:pPr>
              <w:spacing w:before="60"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Bruch zu</w:t>
            </w:r>
            <w:r w:rsidR="00334AB3">
              <w:rPr>
                <w:rFonts w:ascii="Calibri" w:hAnsi="Calibri"/>
              </w:rPr>
              <w:t xml:space="preserve"> </w:t>
            </w:r>
            <w:r w:rsidR="007C4812">
              <w:rPr>
                <w:rFonts w:ascii="Calibri" w:hAnsi="Calibri"/>
              </w:rPr>
              <w:t xml:space="preserve">    </w:t>
            </w:r>
            <w:r w:rsidR="00334AB3"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>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50BAAA3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</w:t>
            </w:r>
            <w:r w:rsidR="00CC3BF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‘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275350C0" w:rsidR="00330FD6" w:rsidRDefault="00330FD6"/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4039"/>
        <w:gridCol w:w="213"/>
        <w:gridCol w:w="3785"/>
        <w:gridCol w:w="42"/>
      </w:tblGrid>
      <w:tr w:rsidR="00DF4971" w14:paraId="3886E332" w14:textId="77777777" w:rsidTr="00A42631">
        <w:trPr>
          <w:gridAfter w:val="1"/>
          <w:wAfter w:w="42" w:type="dxa"/>
        </w:trPr>
        <w:tc>
          <w:tcPr>
            <w:tcW w:w="709" w:type="dxa"/>
          </w:tcPr>
          <w:p w14:paraId="49A10F15" w14:textId="738B5357" w:rsidR="00DF4971" w:rsidRPr="00B74344" w:rsidRDefault="005D1AB8" w:rsidP="00E13C64">
            <w:pPr>
              <w:pStyle w:val="berschrift3"/>
              <w:spacing w:line="240" w:lineRule="atLeast"/>
            </w:pPr>
            <w:r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424DA9E5" w:rsidR="00DF4971" w:rsidRPr="00B74344" w:rsidRDefault="005F1615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05248" behindDoc="0" locked="0" layoutInCell="1" allowOverlap="1" wp14:anchorId="3F69914D" wp14:editId="53116F2A">
                      <wp:simplePos x="0" y="0"/>
                      <wp:positionH relativeFrom="column">
                        <wp:posOffset>2630242</wp:posOffset>
                      </wp:positionH>
                      <wp:positionV relativeFrom="paragraph">
                        <wp:posOffset>314960</wp:posOffset>
                      </wp:positionV>
                      <wp:extent cx="161290" cy="299720"/>
                      <wp:effectExtent l="0" t="0" r="3810" b="5080"/>
                      <wp:wrapNone/>
                      <wp:docPr id="373736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5390775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2D8" w14:textId="2A9E30C7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3398224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DC632B" w14:textId="76FA6AC4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0401809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69914D" id="_x0000_s1733" style="position:absolute;margin-left:207.1pt;margin-top:24.8pt;width:12.7pt;height:23.6pt;z-index:2540052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">
                      <v:shape id="Textfeld 3" o:spid="_x0000_s1734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805E2D8" w14:textId="2A9E30C7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35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4DC632B" w14:textId="76FA6AC4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36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03200" behindDoc="0" locked="0" layoutInCell="1" allowOverlap="1" wp14:anchorId="2C0A84C9" wp14:editId="47A75359">
                      <wp:simplePos x="0" y="0"/>
                      <wp:positionH relativeFrom="column">
                        <wp:posOffset>984494</wp:posOffset>
                      </wp:positionH>
                      <wp:positionV relativeFrom="paragraph">
                        <wp:posOffset>313690</wp:posOffset>
                      </wp:positionV>
                      <wp:extent cx="161290" cy="299720"/>
                      <wp:effectExtent l="0" t="0" r="3810" b="5080"/>
                      <wp:wrapNone/>
                      <wp:docPr id="16613615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27142051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D0C116" w14:textId="1FAC2899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378926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C430F" w14:textId="7C9747C8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4691294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0A84C9" id="_x0000_s1737" style="position:absolute;margin-left:77.5pt;margin-top:24.7pt;width:12.7pt;height:23.6pt;z-index:2540032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">
                      <v:shape id="Textfeld 3" o:spid="_x0000_s1738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3D0C116" w14:textId="1FAC2899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3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8C430F" w14:textId="7C9747C8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740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42B5F"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45CFA0D6" wp14:editId="52C89FA1">
                      <wp:simplePos x="0" y="0"/>
                      <wp:positionH relativeFrom="column">
                        <wp:posOffset>4693285</wp:posOffset>
                      </wp:positionH>
                      <wp:positionV relativeFrom="paragraph">
                        <wp:posOffset>141042</wp:posOffset>
                      </wp:positionV>
                      <wp:extent cx="789305" cy="460375"/>
                      <wp:effectExtent l="0" t="0" r="0" b="0"/>
                      <wp:wrapNone/>
                      <wp:docPr id="980245644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855404" w14:textId="77777777" w:rsidR="00942B5F" w:rsidRPr="005A2E03" w:rsidRDefault="00942B5F" w:rsidP="00942B5F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FA0D6" id="_x0000_s1741" type="#_x0000_t202" style="position:absolute;margin-left:369.55pt;margin-top:11.1pt;width:62.15pt;height:36.25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hKjAQIAAOo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" filled="f" stroked="f">
                      <v:textbox>
                        <w:txbxContent>
                          <w:p w14:paraId="00855404" w14:textId="77777777" w:rsidR="00942B5F" w:rsidRPr="005A2E03" w:rsidRDefault="00942B5F" w:rsidP="00942B5F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3BC5">
              <w:t>Felder zusammenfassen und gröber einteilen</w:t>
            </w:r>
          </w:p>
        </w:tc>
      </w:tr>
      <w:tr w:rsidR="00942B5F" w14:paraId="43B8C064" w14:textId="77777777" w:rsidTr="00A42631">
        <w:tc>
          <w:tcPr>
            <w:tcW w:w="709" w:type="dxa"/>
          </w:tcPr>
          <w:p w14:paraId="35D61A74" w14:textId="097725E9" w:rsidR="00942B5F" w:rsidRDefault="00BE2BB9" w:rsidP="00E13C64">
            <w:pPr>
              <w:pStyle w:val="berschrift3"/>
              <w:spacing w:line="240" w:lineRule="atLeast"/>
            </w:pPr>
            <w:r w:rsidRPr="005A2E03">
              <w:rPr>
                <w:rFonts w:eastAsia="Calibri"/>
                <w:noProof/>
              </w:rPr>
              <mc:AlternateContent>
                <mc:Choice Requires="wpg">
                  <w:drawing>
                    <wp:inline distT="0" distB="0" distL="0" distR="0" wp14:anchorId="3AF6054E" wp14:editId="0B365AE1">
                      <wp:extent cx="275475" cy="197485"/>
                      <wp:effectExtent l="0" t="0" r="4445" b="5715"/>
                      <wp:docPr id="39112637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459587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659897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A279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">
                        <v:imagedata r:id="rId11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1C1B745" w14:textId="01569DC4" w:rsidR="00942B5F" w:rsidRPr="00513E9A" w:rsidRDefault="00942B5F" w:rsidP="00513E9A">
            <w:pPr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4"/>
          </w:tcPr>
          <w:p w14:paraId="14D35F18" w14:textId="76C16A43" w:rsidR="005F1615" w:rsidRDefault="005F1615" w:rsidP="005F1615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98080" behindDoc="0" locked="0" layoutInCell="1" allowOverlap="1" wp14:anchorId="28A22E78" wp14:editId="452D7AD5">
                  <wp:simplePos x="0" y="0"/>
                  <wp:positionH relativeFrom="column">
                    <wp:posOffset>4472835</wp:posOffset>
                  </wp:positionH>
                  <wp:positionV relativeFrom="paragraph">
                    <wp:posOffset>36323</wp:posOffset>
                  </wp:positionV>
                  <wp:extent cx="647700" cy="647700"/>
                  <wp:effectExtent l="0" t="0" r="0" b="0"/>
                  <wp:wrapNone/>
                  <wp:docPr id="292120763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2BB9" w:rsidRPr="005B3BC5">
              <w:t>Emily hat zu</w:t>
            </w:r>
            <w:r w:rsidR="00BE2BB9">
              <w:t xml:space="preserve"> </w:t>
            </w:r>
            <w:r w:rsidR="00BE2BB9" w:rsidRPr="005B3BC5">
              <w:t xml:space="preserve"> </w:t>
            </w:r>
            <w:r w:rsidR="00BE2BB9">
              <w:t xml:space="preserve">   </w:t>
            </w:r>
            <w:r>
              <w:t xml:space="preserve">  </w:t>
            </w:r>
            <w:r w:rsidR="00BE2BB9" w:rsidRPr="005B3BC5">
              <w:t>den gleichwertigen Bruch</w:t>
            </w:r>
            <w:r w:rsidR="00BE2BB9">
              <w:t xml:space="preserve"> </w:t>
            </w:r>
            <w:r w:rsidR="00BE2BB9" w:rsidRPr="005B3BC5">
              <w:t xml:space="preserve"> </w:t>
            </w:r>
            <w:r>
              <w:t xml:space="preserve">    </w:t>
            </w:r>
            <w:r w:rsidR="00BE2BB9" w:rsidRPr="005B3BC5">
              <w:t xml:space="preserve">gefunden. </w:t>
            </w:r>
          </w:p>
          <w:p w14:paraId="2FA0B7D2" w14:textId="1BBCA497" w:rsidR="00942B5F" w:rsidRPr="00351002" w:rsidRDefault="00BE2BB9" w:rsidP="00351002">
            <w:pPr>
              <w:rPr>
                <w:b/>
                <w:bCs/>
              </w:rPr>
            </w:pPr>
            <w:r w:rsidRPr="005B3BC5">
              <w:t xml:space="preserve">Wie hat Emily </w:t>
            </w:r>
            <w:r w:rsidRPr="00351002">
              <w:t>vergröbert</w:t>
            </w:r>
            <w:r w:rsidRPr="005B3BC5">
              <w:t xml:space="preserve">? </w:t>
            </w:r>
            <w:r w:rsidR="00942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8128" behindDoc="0" locked="0" layoutInCell="1" allowOverlap="1" wp14:anchorId="7C1F70E9" wp14:editId="07103C7B">
                      <wp:simplePos x="0" y="0"/>
                      <wp:positionH relativeFrom="column">
                        <wp:posOffset>2294890</wp:posOffset>
                      </wp:positionH>
                      <wp:positionV relativeFrom="paragraph">
                        <wp:posOffset>141549</wp:posOffset>
                      </wp:positionV>
                      <wp:extent cx="161290" cy="299720"/>
                      <wp:effectExtent l="0" t="0" r="3810" b="5080"/>
                      <wp:wrapNone/>
                      <wp:docPr id="1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5108E7" w14:textId="1314D643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7A125" w14:textId="216C83F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1F70E9" id="_x0000_s1742" style="position:absolute;margin-left:180.7pt;margin-top:11.15pt;width:12.7pt;height:23.6pt;z-index:25348812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">
                      <v:shape id="Textfeld 3" o:spid="_x0000_s174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B5108E7" w14:textId="1314D643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74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257A125" w14:textId="216C83F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745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51002">
              <w:t xml:space="preserve">Erkläre am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digitalen Bruchstreifen.</w:t>
            </w:r>
          </w:p>
        </w:tc>
      </w:tr>
      <w:tr w:rsidR="00513E9A" w14:paraId="46B723E0" w14:textId="77777777" w:rsidTr="00A42631">
        <w:tc>
          <w:tcPr>
            <w:tcW w:w="709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425" w:type="dxa"/>
          </w:tcPr>
          <w:p w14:paraId="3BFECE42" w14:textId="2F030781" w:rsidR="00513E9A" w:rsidRPr="00513E9A" w:rsidRDefault="00942B5F" w:rsidP="00513E9A">
            <w:pPr>
              <w:rPr>
                <w:b/>
                <w:bCs/>
                <w:color w:val="0000FF"/>
              </w:rPr>
            </w:pPr>
            <w:r>
              <w:rPr>
                <w:b/>
                <w:bCs/>
                <w:color w:val="327A86"/>
              </w:rPr>
              <w:t>b</w:t>
            </w:r>
            <w:r w:rsidR="00513E9A" w:rsidRPr="00513E9A">
              <w:rPr>
                <w:b/>
                <w:bCs/>
                <w:color w:val="327A86"/>
              </w:rPr>
              <w:t>)</w:t>
            </w:r>
          </w:p>
        </w:tc>
        <w:tc>
          <w:tcPr>
            <w:tcW w:w="8079" w:type="dxa"/>
            <w:gridSpan w:val="4"/>
          </w:tcPr>
          <w:p w14:paraId="2EF76D2E" w14:textId="6337A3DE" w:rsidR="00334AB3" w:rsidRDefault="005F1615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1BE042CF" wp14:editId="5F4F7E1B">
                      <wp:simplePos x="0" y="0"/>
                      <wp:positionH relativeFrom="column">
                        <wp:posOffset>4390994</wp:posOffset>
                      </wp:positionH>
                      <wp:positionV relativeFrom="paragraph">
                        <wp:posOffset>190452</wp:posOffset>
                      </wp:positionV>
                      <wp:extent cx="1013460" cy="385445"/>
                      <wp:effectExtent l="0" t="0" r="0" b="0"/>
                      <wp:wrapNone/>
                      <wp:docPr id="418768168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705299" w14:textId="77777777" w:rsidR="00942B5F" w:rsidRPr="009F4661" w:rsidRDefault="00942B5F" w:rsidP="00942B5F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042CF" id="_x0000_s1746" type="#_x0000_t202" style="position:absolute;margin-left:345.75pt;margin-top:15pt;width:79.8pt;height:30.35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mQeGgIAADU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" filled="f" stroked="f" strokeweight=".5pt">
                      <v:textbox>
                        <w:txbxContent>
                          <w:p w14:paraId="6B705299" w14:textId="77777777" w:rsidR="00942B5F" w:rsidRPr="009F4661" w:rsidRDefault="00942B5F" w:rsidP="00942B5F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 </m:t>
              </m:r>
            </m:oMath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mit Bruchstreifen und</w:t>
            </w:r>
          </w:p>
          <w:p w14:paraId="6D05E366" w14:textId="3F55B5FE" w:rsidR="00513E9A" w:rsidRDefault="005F1615" w:rsidP="008545E5">
            <w:pPr>
              <w:spacing w:after="24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08928" behindDoc="0" locked="0" layoutInCell="1" allowOverlap="1" wp14:anchorId="734779BA" wp14:editId="17214A3F">
                  <wp:simplePos x="0" y="0"/>
                  <wp:positionH relativeFrom="column">
                    <wp:posOffset>3761740</wp:posOffset>
                  </wp:positionH>
                  <wp:positionV relativeFrom="paragraph">
                    <wp:posOffset>170815</wp:posOffset>
                  </wp:positionV>
                  <wp:extent cx="708660" cy="985520"/>
                  <wp:effectExtent l="0" t="0" r="2540" b="508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98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durch eine Rechnung gefunden. Die Rechnung nennt man </w:t>
            </w:r>
            <w:r w:rsidR="00513E9A"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133C723A" w:rsidR="00513E9A" w:rsidRDefault="00343808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19168" behindDoc="0" locked="0" layoutInCell="1" allowOverlap="1" wp14:anchorId="5F6560C5" wp14:editId="4F94752D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178479</wp:posOffset>
                      </wp:positionV>
                      <wp:extent cx="3542030" cy="331470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030" cy="331470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1FC183" id="Gruppieren 91" o:spid="_x0000_s1026" style="position:absolute;margin-left:4.1pt;margin-top:14.05pt;width:278.9pt;height:26.1pt;z-index:253319168" coordsize="35425,3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">
                      <v:group id="Gruppieren 88" o:spid="_x0000_s1027" style="position:absolute;left:5856;top:60;width:5296;height:3258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&#13;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&#13;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&#13;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&#13;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&#13;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&#13;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&#13;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&#13;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&#13;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650D00B4" wp14:editId="3956775A">
                  <wp:extent cx="3632835" cy="708508"/>
                  <wp:effectExtent l="0" t="0" r="0" b="3175"/>
                  <wp:docPr id="1672300845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10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835" cy="70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5B6CF923" wp14:editId="152F9C52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6CF923" id="Textfeld 93" o:spid="_x0000_s1747" type="#_x0000_t202" style="position:absolute;margin-left:207.05pt;margin-top:31.05pt;width:173.5pt;height:92.05pt;z-index:2533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&#13;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A42631">
        <w:tc>
          <w:tcPr>
            <w:tcW w:w="709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5D21FB30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1C742F24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2AE97C11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A42631">
        <w:tc>
          <w:tcPr>
            <w:tcW w:w="709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425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A42631">
        <w:tc>
          <w:tcPr>
            <w:tcW w:w="709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F3A3975" w14:textId="6027B1D4" w:rsidR="00513E9A" w:rsidRPr="00334AB3" w:rsidRDefault="00513E9A" w:rsidP="00513E9A">
            <w:pPr>
              <w:rPr>
                <w:b/>
                <w:bCs/>
                <w:color w:val="327A86"/>
              </w:rPr>
            </w:pPr>
            <w:r w:rsidRPr="00334AB3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A1ABF17" w14:textId="03150558" w:rsidR="00334AB3" w:rsidRDefault="00334AB3" w:rsidP="00A42631">
            <w:pPr>
              <w:pStyle w:val="Listenabsatz"/>
              <w:spacing w:after="60"/>
            </w:pPr>
            <w:r>
              <mc:AlternateContent>
                <mc:Choice Requires="wpg">
                  <w:drawing>
                    <wp:anchor distT="0" distB="0" distL="114300" distR="114300" simplePos="0" relativeHeight="253490176" behindDoc="0" locked="0" layoutInCell="1" allowOverlap="1" wp14:anchorId="7E0674D3" wp14:editId="248E926F">
                      <wp:simplePos x="0" y="0"/>
                      <wp:positionH relativeFrom="column">
                        <wp:posOffset>1032846</wp:posOffset>
                      </wp:positionH>
                      <wp:positionV relativeFrom="paragraph">
                        <wp:posOffset>-67907</wp:posOffset>
                      </wp:positionV>
                      <wp:extent cx="161290" cy="299720"/>
                      <wp:effectExtent l="0" t="0" r="10160" b="5080"/>
                      <wp:wrapNone/>
                      <wp:docPr id="1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FD9EE5" w14:textId="5B10248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CC80E6" w14:textId="1555270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674D3" id="_x0000_s1748" style="position:absolute;left:0;text-align:left;margin-left:81.35pt;margin-top:-5.35pt;width:12.7pt;height:23.6pt;z-index:2534901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">
                      <v:shape id="Textfeld 3" o:spid="_x0000_s174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3FD9EE5" w14:textId="5B10248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75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1ECC80E6" w14:textId="1555270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7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Wie kann man</w:t>
            </w:r>
            <w:r>
              <w:t xml:space="preserve"> </w:t>
            </w:r>
            <w:r w:rsidR="00513E9A" w:rsidRPr="00C63632"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513E9A" w:rsidRPr="00C63632">
              <w:t xml:space="preserve"> in Fünftel umwandeln?</w:t>
            </w:r>
          </w:p>
          <w:p w14:paraId="6DDDFA17" w14:textId="58E87BE8" w:rsidR="00513E9A" w:rsidRPr="00C63632" w:rsidRDefault="00334AB3" w:rsidP="00A42631">
            <w:r>
              <w:t xml:space="preserve">      </w:t>
            </w:r>
            <w:r w:rsidR="00513E9A" w:rsidRPr="00C63632">
              <w:t>Ergänze die Rechnung.</w:t>
            </w:r>
            <w:r w:rsidR="00942B5F">
              <w:t xml:space="preserve"> </w:t>
            </w:r>
          </w:p>
          <w:p w14:paraId="77D029A8" w14:textId="66F53E3D" w:rsidR="00513E9A" w:rsidRDefault="00334AB3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92224" behindDoc="0" locked="0" layoutInCell="1" allowOverlap="1" wp14:anchorId="3BEBAF64" wp14:editId="3C971F6C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270375</wp:posOffset>
                      </wp:positionV>
                      <wp:extent cx="161290" cy="299720"/>
                      <wp:effectExtent l="0" t="0" r="3810" b="5080"/>
                      <wp:wrapNone/>
                      <wp:docPr id="1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67731" w14:textId="7EC814C8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AEC372" w14:textId="5CD22E8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BAF64" id="_x0000_s1752" style="position:absolute;left:0;text-align:left;margin-left:81pt;margin-top:21.3pt;width:12.7pt;height:23.6pt;z-index:25349222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">
                      <v:shape id="Textfeld 3" o:spid="_x0000_s175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0B67731" w14:textId="7EC814C8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75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EAEC372" w14:textId="5CD22E8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" o:spid="_x0000_s175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Zeichne zu d</w:t>
            </w:r>
            <w:r w:rsidR="00513E9A">
              <w:t>e</w:t>
            </w:r>
            <w:r w:rsidR="00513E9A" w:rsidRPr="00C63632">
              <w:t>r Rechnung ein Bild oder zeige sie in der Streifentafel.</w:t>
            </w:r>
          </w:p>
          <w:p w14:paraId="07DB020E" w14:textId="760A6F5A" w:rsidR="00513E9A" w:rsidRDefault="00513E9A" w:rsidP="00A42631">
            <w:pPr>
              <w:pStyle w:val="Listenabsatz"/>
              <w:spacing w:before="120"/>
            </w:pPr>
            <w:r w:rsidRPr="00C63632">
              <w:t xml:space="preserve">Wie kann man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5376311D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5A625A2A" w14:textId="09F25F65" w:rsidR="00513E9A" w:rsidRPr="008B0060" w:rsidRDefault="00312538" w:rsidP="00513E9A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2992" behindDoc="0" locked="0" layoutInCell="1" allowOverlap="1" wp14:anchorId="32425233" wp14:editId="24547FAB">
                      <wp:simplePos x="0" y="0"/>
                      <wp:positionH relativeFrom="column">
                        <wp:posOffset>562124</wp:posOffset>
                      </wp:positionH>
                      <wp:positionV relativeFrom="paragraph">
                        <wp:posOffset>97074</wp:posOffset>
                      </wp:positionV>
                      <wp:extent cx="702310" cy="1013609"/>
                      <wp:effectExtent l="0" t="0" r="0" b="2540"/>
                      <wp:wrapNone/>
                      <wp:docPr id="656650216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13609"/>
                                <a:chOff x="0" y="0"/>
                                <a:chExt cx="702310" cy="1013609"/>
                              </a:xfrm>
                            </wpg:grpSpPr>
                            <wpg:grpSp>
                              <wpg:cNvPr id="32391685" name="Gruppieren 265"/>
                              <wpg:cNvGrpSpPr/>
                              <wpg:grpSpPr>
                                <a:xfrm>
                                  <a:off x="0" y="239679"/>
                                  <a:ext cx="702310" cy="573770"/>
                                  <a:chOff x="0" y="193123"/>
                                  <a:chExt cx="702882" cy="574918"/>
                                </a:xfrm>
                              </wpg:grpSpPr>
                              <wpg:grpSp>
                                <wpg:cNvPr id="46223906" name="Gruppieren 46223906"/>
                                <wpg:cNvGrpSpPr/>
                                <wpg:grpSpPr>
                                  <a:xfrm>
                                    <a:off x="0" y="193123"/>
                                    <a:ext cx="692268" cy="574918"/>
                                    <a:chOff x="0" y="193123"/>
                                    <a:chExt cx="692268" cy="574918"/>
                                  </a:xfrm>
                                </wpg:grpSpPr>
                                <wps:wsp>
                                  <wps:cNvPr id="96774602" name="Textfeld 3"/>
                                  <wps:cNvSpPr txBox="1"/>
                                  <wps:spPr>
                                    <a:xfrm>
                                      <a:off x="461921" y="312241"/>
                                      <a:ext cx="227965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CE0867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86616891" name="Textfeld 3"/>
                                  <wps:cNvSpPr txBox="1"/>
                                  <wps:spPr>
                                    <a:xfrm>
                                      <a:off x="460262" y="506290"/>
                                      <a:ext cx="232006" cy="16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C31AF7" w14:textId="6700CBA4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2836483" name="Gerade Verbindung 136283648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436" y="501608"/>
                                      <a:ext cx="20765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551666007" name="Gruppieren 1551666007"/>
                                  <wpg:cNvGrpSpPr/>
                                  <wpg:grpSpPr>
                                    <a:xfrm>
                                      <a:off x="0" y="307042"/>
                                      <a:ext cx="232006" cy="365544"/>
                                      <a:chOff x="0" y="307041"/>
                                      <a:chExt cx="232011" cy="365831"/>
                                    </a:xfrm>
                                  </wpg:grpSpPr>
                                  <wps:wsp>
                                    <wps:cNvPr id="156772064" name="Textfeld 3"/>
                                    <wps:cNvSpPr txBox="1"/>
                                    <wps:spPr>
                                      <a:xfrm>
                                        <a:off x="2044" y="307041"/>
                                        <a:ext cx="227970" cy="184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BDDBC4" w14:textId="07E50E55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67376687" name="Textfeld 3"/>
                                    <wps:cNvSpPr txBox="1"/>
                                    <wps:spPr>
                                      <a:xfrm>
                                        <a:off x="0" y="509307"/>
                                        <a:ext cx="232011" cy="163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B9E4B2" w14:textId="040C7DFE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7061314" name="Gerade Verbindung 1037061314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4005" y="496383"/>
                                        <a:ext cx="1440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48290428" name="Textfeld 398"/>
                                  <wps:cNvSpPr txBox="1"/>
                                  <wps:spPr>
                                    <a:xfrm>
                                      <a:off x="263167" y="360911"/>
                                      <a:ext cx="223738" cy="251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AD9848" w14:textId="77777777" w:rsidR="00312538" w:rsidRDefault="00312538" w:rsidP="00312538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=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8665838" name="Freihandform 668665838"/>
                                  <wps:cNvSpPr/>
                                  <wps:spPr>
                                    <a:xfrm>
                                      <a:off x="145451" y="193123"/>
                                      <a:ext cx="436597" cy="62381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024184875" name="Freihandform 2024184875"/>
                                  <wps:cNvSpPr/>
                                  <wps:spPr>
                                    <a:xfrm flipV="1">
                                      <a:off x="141330" y="703007"/>
                                      <a:ext cx="436597" cy="65034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184886919" name="Grafik 11848869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39598" y="286829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5986163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1038" y="830094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9719004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20493" y="0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425233" id="Gruppieren 423" o:spid="_x0000_s1756" style="position:absolute;left:0;text-align:left;margin-left:44.25pt;margin-top:7.65pt;width:55.3pt;height:79.8pt;z-index:253652992" coordsize="7023,101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">
                      <v:group id="_x0000_s1757" style="position:absolute;top:2396;width:7023;height:5738" coordorigin=",1931" coordsize="7028,5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">
                        <v:group id="Gruppieren 46223906" o:spid="_x0000_s1758" style="position:absolute;top:1931;width:6922;height:5749" coordorigin=",1931" coordsize="6922,5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">
                          <v:shape id="Textfeld 3" o:spid="_x0000_s1759" type="#_x0000_t202" style="position:absolute;left:4619;top:312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4CE0867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0" type="#_x0000_t202" style="position:absolute;left:4602;top:506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EC31AF7" w14:textId="6700CBA4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362836483" o:spid="_x0000_s1761" style="position:absolute;visibility:visible;mso-wrap-style:square" from="4724,5016" to="6800,50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  <v:group id="Gruppieren 1551666007" o:spid="_x0000_s1762" style="position:absolute;top:3070;width:2320;height:3655" coordorigin=",3070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">
                            <v:shape id="Textfeld 3" o:spid="_x0000_s1763" type="#_x0000_t202" style="position:absolute;left:20;top:3070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5BDDBC4" w14:textId="07E50E55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64" type="#_x0000_t202" style="position:absolute;top:509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4B9E4B2" w14:textId="040C7DFE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37061314" o:spid="_x0000_s1765" style="position:absolute;visibility:visible;mso-wrap-style:square" from="440,4963" to="1880,4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" strokecolor="black [3213]" strokeweight="1pt">
                              <v:stroke joinstyle="miter"/>
                              <o:lock v:ext="edit" shapetype="f"/>
                            </v:line>
                          </v:group>
                          <v:shape id="Textfeld 398" o:spid="_x0000_s1766" type="#_x0000_t202" style="position:absolute;left:2631;top:360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15AD9848" w14:textId="77777777" w:rsidR="00312538" w:rsidRDefault="00312538" w:rsidP="00312538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shape id="Freihandform 668665838" o:spid="_x0000_s1767" style="position:absolute;left:1454;top:1931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2381;205942,12;436597,58223" o:connectangles="0,0,0"/>
                          </v:shape>
                          <v:shape id="Freihandform 2024184875" o:spid="_x0000_s1768" style="position:absolute;left:1413;top:7030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5034;205942,12;436597,60699" o:connectangles="0,0,0"/>
                          </v:shape>
                        </v:group>
                        <v:shape id="Grafik 1184886919" o:spid="_x0000_s1769" type="#_x0000_t75" style="position:absolute;left:4395;top:2868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">
                          <v:imagedata r:id="rId51" o:title="" cropbottom="33944f" cropleft="1f" cropright="2644f" recolortarget="#333 [1446]"/>
                        </v:shape>
                      </v:group>
                      <v:shape id="Grafik 1" o:spid="_x0000_s1770" type="#_x0000_t75" style="position:absolute;left:2010;top:8300;width:2629;height:1836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1" o:spid="_x0000_s1771" type="#_x0000_t75" style="position:absolute;left:2204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</w:tc>
      </w:tr>
      <w:tr w:rsidR="00513E9A" w14:paraId="50C67E03" w14:textId="77777777" w:rsidTr="00A42631">
        <w:tc>
          <w:tcPr>
            <w:tcW w:w="709" w:type="dxa"/>
          </w:tcPr>
          <w:p w14:paraId="4CA02708" w14:textId="10EE44A4" w:rsidR="00513E9A" w:rsidRPr="00A42631" w:rsidRDefault="000F44CB" w:rsidP="00513E9A">
            <w:pPr>
              <w:pStyle w:val="berschrift3"/>
              <w:spacing w:line="240" w:lineRule="atLeast"/>
              <w:rPr>
                <w:rFonts w:cstheme="minorHAnsi"/>
                <w:b w:val="0"/>
                <w:bCs w:val="0"/>
                <w:noProof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5264" behindDoc="0" locked="0" layoutInCell="1" allowOverlap="1" wp14:anchorId="303B8D7D" wp14:editId="0263F97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229870" cy="167640"/>
                      <wp:effectExtent l="0" t="0" r="0" b="0"/>
                      <wp:wrapNone/>
                      <wp:docPr id="155324994" name="Gruppieren 1">
                        <a:hlinkClick xmlns:a="http://schemas.openxmlformats.org/drawingml/2006/main" r:id="rId12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509692666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5631248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56109" id="Gruppieren 1" o:spid="_x0000_s1026" href="https://mathe-sicher-koennen.dzlm.de/erklaervideos?nid=696" style="position:absolute;margin-left:-.25pt;margin-top:.4pt;width:18.1pt;height:13.2pt;z-index:253835264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" fillcolor="white [3212]" stroked="f" strokeweight="1pt"/>
                    </v:group>
                  </w:pict>
                </mc:Fallback>
              </mc:AlternateContent>
            </w:r>
            <w:r w:rsidR="000E6D15" w:rsidRPr="00A42631">
              <w:rPr>
                <w:rFonts w:cstheme="minorHAnsi"/>
                <w:b w:val="0"/>
                <w:bCs w:val="0"/>
                <w:noProof/>
                <w:sz w:val="13"/>
                <w:szCs w:val="13"/>
              </w:rPr>
              <w:t>B2B2</w:t>
            </w:r>
          </w:p>
        </w:tc>
        <w:tc>
          <w:tcPr>
            <w:tcW w:w="425" w:type="dxa"/>
          </w:tcPr>
          <w:p w14:paraId="620E0946" w14:textId="64741B0D" w:rsidR="00513E9A" w:rsidRPr="00A42631" w:rsidRDefault="00513E9A" w:rsidP="00513E9A">
            <w:pPr>
              <w:pStyle w:val="berschrift4"/>
              <w:rPr>
                <w:noProof/>
                <w:sz w:val="22"/>
                <w:szCs w:val="22"/>
              </w:rPr>
            </w:pPr>
            <w:r w:rsidRPr="00A42631">
              <w:rPr>
                <w:noProof/>
                <w:sz w:val="22"/>
                <w:szCs w:val="22"/>
              </w:rPr>
              <w:t xml:space="preserve">c) </w:t>
            </w:r>
          </w:p>
          <w:p w14:paraId="3706393F" w14:textId="77777777" w:rsidR="00513E9A" w:rsidRPr="00334AB3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4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31456" behindDoc="0" locked="0" layoutInCell="1" allowOverlap="1" wp14:anchorId="0114CB07" wp14:editId="4CC84045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530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22DC4E29" w14:textId="77777777" w:rsidR="00100C55" w:rsidRDefault="00513E9A" w:rsidP="00100C55">
            <w:pPr>
              <w:pStyle w:val="Listenabsatz"/>
            </w:pPr>
            <w:r>
              <w:t>Was wird genauso erklärt, wie du es gemacht hast?</w:t>
            </w:r>
          </w:p>
          <w:p w14:paraId="51C6A1C6" w14:textId="37751CBD" w:rsidR="00513E9A" w:rsidRDefault="00513E9A" w:rsidP="00100C55">
            <w:pPr>
              <w:pStyle w:val="Listenabsatz"/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6D3CCE62" w14:textId="46E04E1A" w:rsidR="00513E9A" w:rsidRPr="008B0060" w:rsidRDefault="005F1615" w:rsidP="00351002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53BFF9B0" wp14:editId="3DB31D01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187960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22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FF9B0" id="_x0000_s1772" type="#_x0000_t202" style="position:absolute;left:0;text-align:left;margin-left:326.25pt;margin-top:14.8pt;width:73.85pt;height:46.1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&#13;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23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0C7F5AF6" w:rsidR="008B0060" w:rsidRDefault="008B0060" w:rsidP="00351002">
      <w:pPr>
        <w:pStyle w:val="tabelle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0323A">
            <w:pPr>
              <w:pStyle w:val="berschrift3"/>
              <w:spacing w:line="240" w:lineRule="atLeast"/>
            </w:pPr>
            <w:r>
              <w:lastRenderedPageBreak/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0323A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0323A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F613F15" w14:textId="6603D706" w:rsidR="00A83C50" w:rsidRDefault="00B41DED" w:rsidP="00B41DED">
            <w:pPr>
              <w:pStyle w:val="Nummerierung"/>
              <w:spacing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29ADE5A4" wp14:editId="5966834E">
                      <wp:simplePos x="0" y="0"/>
                      <wp:positionH relativeFrom="column">
                        <wp:posOffset>270010</wp:posOffset>
                      </wp:positionH>
                      <wp:positionV relativeFrom="paragraph">
                        <wp:posOffset>34033</wp:posOffset>
                      </wp:positionV>
                      <wp:extent cx="1233805" cy="1021850"/>
                      <wp:effectExtent l="0" t="0" r="0" b="0"/>
                      <wp:wrapNone/>
                      <wp:docPr id="390" name="Gruppieren 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ADA278-3D8E-F0B9-16B1-E016CCABC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21850"/>
                                <a:chOff x="0" y="1219202"/>
                                <a:chExt cx="1234346" cy="1022092"/>
                              </a:xfrm>
                            </wpg:grpSpPr>
                            <wpg:grpSp>
                              <wpg:cNvPr id="1175454531" name="Gruppieren 1175454531">
                                <a:extLst>
                                  <a:ext uri="{FF2B5EF4-FFF2-40B4-BE49-F238E27FC236}">
                                    <a16:creationId xmlns:a16="http://schemas.microsoft.com/office/drawing/2014/main" id="{D7514563-29C1-68CD-5BD5-1709F9B2F8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19202"/>
                                  <a:ext cx="1198882" cy="1022092"/>
                                  <a:chOff x="0" y="1219200"/>
                                  <a:chExt cx="1198908" cy="1022897"/>
                                </a:xfrm>
                              </wpg:grpSpPr>
                              <wps:wsp>
                                <wps:cNvPr id="18261482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52BA329-D1AE-1FB3-42CD-B2D218F37E2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2307" y="15710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A52FE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602557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33ED58F-2EE7-7B43-9CC6-ADB61DBB78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72" y="17652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9FE70F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727166" name="Gerade Verbindung 109727166">
                                  <a:extLst>
                                    <a:ext uri="{FF2B5EF4-FFF2-40B4-BE49-F238E27FC236}">
                                      <a16:creationId xmlns:a16="http://schemas.microsoft.com/office/drawing/2014/main" id="{51FCD736-AF63-9D6C-D062-CFCBFD751EC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46" y="17605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98308161" name="Gruppieren 398308161">
                                  <a:extLst>
                                    <a:ext uri="{FF2B5EF4-FFF2-40B4-BE49-F238E27FC236}">
                                      <a16:creationId xmlns:a16="http://schemas.microsoft.com/office/drawing/2014/main" id="{F8BC6F32-31EA-5091-514E-E5A3F4FC75A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565795"/>
                                    <a:ext cx="232011" cy="365859"/>
                                    <a:chOff x="0" y="1565795"/>
                                    <a:chExt cx="232011" cy="365859"/>
                                  </a:xfrm>
                                </wpg:grpSpPr>
                                <wps:wsp>
                                  <wps:cNvPr id="116297714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C12FCCC-806A-6973-254C-B7699756CAD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5" y="15657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EBEE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6404978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15B47D9-E17C-015E-CD5D-08E41AA86D1E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17680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C8690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396374" name="Gerade Verbindung 1263396374">
                                    <a:extLst>
                                      <a:ext uri="{FF2B5EF4-FFF2-40B4-BE49-F238E27FC236}">
                                        <a16:creationId xmlns:a16="http://schemas.microsoft.com/office/drawing/2014/main" id="{8421EF15-0714-AFF7-547B-8D4AC5B41A7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17612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724961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C7231F9-62A6-B76D-33D7-F7B0E27AC13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73" y="16197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96328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14997738" name="Grafik 1714997738">
                                    <a:extLst>
                                      <a:ext uri="{FF2B5EF4-FFF2-40B4-BE49-F238E27FC236}">
                                        <a16:creationId xmlns:a16="http://schemas.microsoft.com/office/drawing/2014/main" id="{D4D277F8-87EF-6DD5-813B-3EE469804D2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8981" y="2025986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3455429" name="Freihandform 93455429">
                                  <a:extLst>
                                    <a:ext uri="{FF2B5EF4-FFF2-40B4-BE49-F238E27FC236}">
                                      <a16:creationId xmlns:a16="http://schemas.microsoft.com/office/drawing/2014/main" id="{B46B652B-ADA8-08A0-3C6B-FD5D1EBCD6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4" y="1413415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964407190" name="Grafik 1964407190">
                                    <a:extLst>
                                      <a:ext uri="{FF2B5EF4-FFF2-40B4-BE49-F238E27FC236}">
                                        <a16:creationId xmlns:a16="http://schemas.microsoft.com/office/drawing/2014/main" id="{B2EFD1B0-C355-61BD-3A1D-FBDE37276AD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7228" y="1244254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16661816" name="Freihandform 1916661816">
                                  <a:extLst>
                                    <a:ext uri="{FF2B5EF4-FFF2-40B4-BE49-F238E27FC236}">
                                      <a16:creationId xmlns:a16="http://schemas.microsoft.com/office/drawing/2014/main" id="{1849236D-3808-FA8A-8480-DFE170425EE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3" y="19321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59253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37F20C2-3208-98CC-B929-98732F4F476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8920" y="15835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09D7ED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81857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3B42EB4-907C-B646-9FC3-9DFF97E090E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6897" y="17775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87CCA" w14:textId="37572B74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  <w:r w:rsidR="00B41DED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953606" name="Gerade Verbindung 328953606">
                                  <a:extLst>
                                    <a:ext uri="{FF2B5EF4-FFF2-40B4-BE49-F238E27FC236}">
                                      <a16:creationId xmlns:a16="http://schemas.microsoft.com/office/drawing/2014/main" id="{C2D0E17E-B8C4-A8A2-83FA-6548150B103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79071" y="17728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719406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BAAF0AB-47FF-1235-A667-16552386661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69798" y="16256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86C9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508485" name="Freihandform 2027508485">
                                  <a:extLst>
                                    <a:ext uri="{FF2B5EF4-FFF2-40B4-BE49-F238E27FC236}">
                                      <a16:creationId xmlns:a16="http://schemas.microsoft.com/office/drawing/2014/main" id="{9A12A9A9-6233-ED6C-6072-1873C7DE7AB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079" y="140136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99231887" name="Grafik 1299231887">
                                    <a:extLst>
                                      <a:ext uri="{FF2B5EF4-FFF2-40B4-BE49-F238E27FC236}">
                                        <a16:creationId xmlns:a16="http://schemas.microsoft.com/office/drawing/2014/main" id="{07290448-3D54-4814-CCC3-747DC6E3613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09794" y="121920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08950900" name="Grafik 308950900">
                                  <a:extLst>
                                    <a:ext uri="{FF2B5EF4-FFF2-40B4-BE49-F238E27FC236}">
                                      <a16:creationId xmlns:a16="http://schemas.microsoft.com/office/drawing/2014/main" id="{459BA6C1-033A-D721-2A0F-045F6BCBF82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10352" y="15462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892752" name="Grafik 1452892752">
                                  <a:extLst>
                                    <a:ext uri="{FF2B5EF4-FFF2-40B4-BE49-F238E27FC236}">
                                      <a16:creationId xmlns:a16="http://schemas.microsoft.com/office/drawing/2014/main" id="{D794F49C-6A29-F462-0B0F-F9181BF531C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99340" y="2022771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5420977" name="Freihandform 1535420977">
                                <a:extLst>
                                  <a:ext uri="{FF2B5EF4-FFF2-40B4-BE49-F238E27FC236}">
                                    <a16:creationId xmlns:a16="http://schemas.microsoft.com/office/drawing/2014/main" id="{10742087-9A2F-6E4D-04FD-66D50FD70C77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35752" y="1937825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200285704" name="Grafik 1200285704">
                                  <a:extLst>
                                    <a:ext uri="{FF2B5EF4-FFF2-40B4-BE49-F238E27FC236}">
                                      <a16:creationId xmlns:a16="http://schemas.microsoft.com/office/drawing/2014/main" id="{7C605F0F-1B42-A21C-DEB7-031699FA584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0564" y="1520181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DE5A4" id="Gruppieren 389" o:spid="_x0000_s1773" style="position:absolute;margin-left:21.25pt;margin-top:2.7pt;width:97.15pt;height:80.45pt;z-index:253707264;mso-height-relative:margin" coordorigin=",12192" coordsize="12343,102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">
                      <v:group id="Gruppieren 1175454531" o:spid="_x0000_s1774" style="position:absolute;top:12192;width:11988;height:10220" coordorigin=",12192" coordsize="11989,10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">
                        <v:shape id="Textfeld 3" o:spid="_x0000_s1775" type="#_x0000_t202" style="position:absolute;left:4623;top:1571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5A52FE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76" type="#_x0000_t202" style="position:absolute;left:4602;top:1765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9FE70F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line id="Gerade Verbindung 109727166" o:spid="_x0000_s1777" style="position:absolute;visibility:visible;mso-wrap-style:square" from="4724,17605" to="6801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HlEzA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ubPui7RbaY5Tn8/koecP0DAAD//wMAUEsBAi0AFAAGAAgAAAAhANvh9svuAAAAhQEAABMA&#13;&#10;AAAAAAAAAAAAAAAAAAAAAFtDb250ZW50X1R5cGVzXS54bWxQSwECLQAUAAYACAAAACEAWvQsW78A&#13;&#10;AAAVAQAACwAAAAAAAAAAAAAAAAAfAQAAX3JlbHMvLnJlbHNQSwECLQAUAAYACAAAACEAf8x5R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398308161" o:spid="_x0000_s1778" style="position:absolute;top:15657;width:2320;height:3659" coordorigin=",15657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">
                          <v:shape id="Textfeld 3" o:spid="_x0000_s1779" type="#_x0000_t202" style="position:absolute;left:20;top:15657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C9EBEE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0" type="#_x0000_t202" style="position:absolute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EC8690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263396374" o:spid="_x0000_s1781" style="position:absolute;visibility:visible;mso-wrap-style:square" from="440,17612" to="1880,176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82" type="#_x0000_t202" style="position:absolute;left:2631;top:16197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596328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714997738" o:spid="_x0000_s1783" type="#_x0000_t75" style="position:absolute;left:1789;top:202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93455429" o:spid="_x0000_s1784" style="position:absolute;left:1454;top:14134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964407190" o:spid="_x0000_s1785" type="#_x0000_t75" style="position:absolute;left:1772;top:12442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1916661816" o:spid="_x0000_s1786" style="position:absolute;left:1413;top:19321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787" type="#_x0000_t202" style="position:absolute;left:9689;top:15835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709D7ED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88" type="#_x0000_t202" style="position:absolute;left:9668;top:17775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A987CCA" w14:textId="37572B74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  <w:r w:rsidR="00B41DED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28953606" o:spid="_x0000_s1789" style="position:absolute;visibility:visible;mso-wrap-style:square" from="9790,17728" to="11867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790" type="#_x0000_t202" style="position:absolute;left:7697;top:162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40786C9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27508485" o:spid="_x0000_s1791" style="position:absolute;left:6520;top:1401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99231887" o:spid="_x0000_s1792" type="#_x0000_t75" style="position:absolute;left:7097;top:1219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  <v:shape id="Grafik 308950900" o:spid="_x0000_s1793" type="#_x0000_t75" style="position:absolute;left:9103;top:1546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452892752" o:spid="_x0000_s1794" type="#_x0000_t75" style="position:absolute;left:6993;top:20227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535420977" o:spid="_x0000_s1795" style="position:absolute;left:6357;top:19378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200285704" o:spid="_x0000_s1796" type="#_x0000_t75" style="position:absolute;left:4205;top:15201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A83C50">
              <w:t>b)</w:t>
            </w:r>
          </w:p>
        </w:tc>
        <w:tc>
          <w:tcPr>
            <w:tcW w:w="8078" w:type="dxa"/>
          </w:tcPr>
          <w:p w14:paraId="3CA669CC" w14:textId="0132E4CE" w:rsidR="00330FD6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2144" behindDoc="0" locked="0" layoutInCell="1" allowOverlap="1" wp14:anchorId="14810687" wp14:editId="138B130D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231910</wp:posOffset>
                      </wp:positionV>
                      <wp:extent cx="1233805" cy="1045210"/>
                      <wp:effectExtent l="0" t="0" r="0" b="0"/>
                      <wp:wrapNone/>
                      <wp:docPr id="389" name="Gruppieren 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FF7728-D955-9EA6-F317-8EB3186C2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45210"/>
                                <a:chOff x="12192" y="0"/>
                                <a:chExt cx="1234346" cy="1045461"/>
                              </a:xfrm>
                            </wpg:grpSpPr>
                            <wpg:grpSp>
                              <wpg:cNvPr id="2091167751" name="Gruppieren 2091167751">
                                <a:extLst>
                                  <a:ext uri="{FF2B5EF4-FFF2-40B4-BE49-F238E27FC236}">
                                    <a16:creationId xmlns:a16="http://schemas.microsoft.com/office/drawing/2014/main" id="{3DB36047-7A6B-4D3A-580C-60EDA346C28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192" y="0"/>
                                  <a:ext cx="1198882" cy="1009119"/>
                                  <a:chOff x="12192" y="0"/>
                                  <a:chExt cx="1198908" cy="1009914"/>
                                </a:xfrm>
                              </wpg:grpSpPr>
                              <wps:wsp>
                                <wps:cNvPr id="153899479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EB68E9E-C60A-C083-CBD4-091747FD2DE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4499" y="3518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61193" w14:textId="60DCE02A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52875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A73B7E8-E776-7534-2B3B-841FE7C1607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2464" y="5460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CFBB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180511" name="Gerade Verbindung 1813180511">
                                  <a:extLst>
                                    <a:ext uri="{FF2B5EF4-FFF2-40B4-BE49-F238E27FC236}">
                                      <a16:creationId xmlns:a16="http://schemas.microsoft.com/office/drawing/2014/main" id="{471D9D21-ADBC-1A1A-A206-AE88B8BAFF3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4638" y="5413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57445672" name="Gruppieren 457445672">
                                  <a:extLst>
                                    <a:ext uri="{FF2B5EF4-FFF2-40B4-BE49-F238E27FC236}">
                                      <a16:creationId xmlns:a16="http://schemas.microsoft.com/office/drawing/2014/main" id="{5AD07075-043B-0C59-0682-8EC02167DB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192" y="346595"/>
                                    <a:ext cx="232011" cy="365859"/>
                                    <a:chOff x="12192" y="346595"/>
                                    <a:chExt cx="232011" cy="365859"/>
                                  </a:xfrm>
                                </wpg:grpSpPr>
                                <wps:wsp>
                                  <wps:cNvPr id="118513045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61C9887-41AF-61FD-F416-54EA3BEEE0BD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237" y="3465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E23223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9488268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E60B717-5F07-DDDD-94B7-02731F7D3EB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2192" y="5488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AA569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2696855" name="Gerade Verbindung 2062696855">
                                    <a:extLst>
                                      <a:ext uri="{FF2B5EF4-FFF2-40B4-BE49-F238E27FC236}">
                                        <a16:creationId xmlns:a16="http://schemas.microsoft.com/office/drawing/2014/main" id="{BA80CD1D-5A3F-B4C8-8681-06C74779D43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6197" y="5420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221988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40B526C-5888-DC4D-F943-F176556BC30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75365" y="4005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C790BB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23144580" name="Grafik 623144580">
                                    <a:extLst>
                                      <a:ext uri="{FF2B5EF4-FFF2-40B4-BE49-F238E27FC236}">
                                        <a16:creationId xmlns:a16="http://schemas.microsoft.com/office/drawing/2014/main" id="{157299E6-EC6F-933C-3081-652BD62E568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91173" y="79380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45091962" name="Freihandform 1645091962">
                                  <a:extLst>
                                    <a:ext uri="{FF2B5EF4-FFF2-40B4-BE49-F238E27FC236}">
                                      <a16:creationId xmlns:a16="http://schemas.microsoft.com/office/drawing/2014/main" id="{46588223-1C46-9717-C43A-AD95F9C8102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646" y="22471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18414544" name="Grafik 1218414544">
                                    <a:extLst>
                                      <a:ext uri="{FF2B5EF4-FFF2-40B4-BE49-F238E27FC236}">
                                        <a16:creationId xmlns:a16="http://schemas.microsoft.com/office/drawing/2014/main" id="{BE8CF5F7-FF8E-4317-2EC4-8CF4D87C7DD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9420" y="1285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83963583" name="Freihandform 1283963583">
                                  <a:extLst>
                                    <a:ext uri="{FF2B5EF4-FFF2-40B4-BE49-F238E27FC236}">
                                      <a16:creationId xmlns:a16="http://schemas.microsoft.com/office/drawing/2014/main" id="{2A148F3C-5474-4579-B2DD-D427757709CC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53525" y="7129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6696568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AA3561A-E33F-6934-3F1F-755993BA02D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81112" y="3643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8152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4074298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524DA62-DCDE-C4CC-B09D-6823BDF4E20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79089" y="5583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211E8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222920" name="Gerade Verbindung 787222920">
                                  <a:extLst>
                                    <a:ext uri="{FF2B5EF4-FFF2-40B4-BE49-F238E27FC236}">
                                      <a16:creationId xmlns:a16="http://schemas.microsoft.com/office/drawing/2014/main" id="{FE0962E5-1038-97DB-04E8-7171ECCCB0A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91263" y="5536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701544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21AC445-3631-989F-12C2-50B6B4F334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81990" y="4064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9C662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0715859" name="Freihandform 1900715859">
                                  <a:extLst>
                                    <a:ext uri="{FF2B5EF4-FFF2-40B4-BE49-F238E27FC236}">
                                      <a16:creationId xmlns:a16="http://schemas.microsoft.com/office/drawing/2014/main" id="{A26E2889-2870-9221-20AE-228056F5599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64271" y="21267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79123686" name="Grafik 1279123686">
                                    <a:extLst>
                                      <a:ext uri="{FF2B5EF4-FFF2-40B4-BE49-F238E27FC236}">
                                        <a16:creationId xmlns:a16="http://schemas.microsoft.com/office/drawing/2014/main" id="{FE43D0BE-5E6D-8A2F-5E63-2749DC655E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21986" y="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81488738" name="Grafik 381488738">
                                  <a:extLst>
                                    <a:ext uri="{FF2B5EF4-FFF2-40B4-BE49-F238E27FC236}">
                                      <a16:creationId xmlns:a16="http://schemas.microsoft.com/office/drawing/2014/main" id="{202ECB81-87B2-0481-5CCF-B0F9D87FC5E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22544" y="3270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77867" name="Grafik 63477867">
                                  <a:extLst>
                                    <a:ext uri="{FF2B5EF4-FFF2-40B4-BE49-F238E27FC236}">
                                      <a16:creationId xmlns:a16="http://schemas.microsoft.com/office/drawing/2014/main" id="{67765833-B4FF-D4EC-43CD-6019A500DE4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11532" y="82951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9343321" name="Freihandform 2139343321">
                                <a:extLst>
                                  <a:ext uri="{FF2B5EF4-FFF2-40B4-BE49-F238E27FC236}">
                                    <a16:creationId xmlns:a16="http://schemas.microsoft.com/office/drawing/2014/main" id="{D0C97849-26DE-0996-A495-3CB16A571C7A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47944" y="736913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810687" id="Gruppieren 388" o:spid="_x0000_s1797" style="position:absolute;margin-left:.85pt;margin-top:18.25pt;width:97.15pt;height:82.3pt;z-index:253702144" coordorigin="121" coordsize="12343,10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">
                      <v:group id="Gruppieren 2091167751" o:spid="_x0000_s1798" style="position:absolute;left:121;width:11989;height:10091" coordorigin="121" coordsize="11989,10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">
                        <v:shape id="Textfeld 3" o:spid="_x0000_s1799" type="#_x0000_t202" style="position:absolute;left:4744;top:3518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2B61193" w14:textId="60DCE02A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00" type="#_x0000_t202" style="position:absolute;left:4724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DCCFBB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813180511" o:spid="_x0000_s1801" style="position:absolute;visibility:visible;mso-wrap-style:square" from="4846,5413" to="6923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57445672" o:spid="_x0000_s1802" style="position:absolute;left:121;top:3465;width:2321;height:3659" coordorigin="121,3465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">
                          <v:shape id="Textfeld 3" o:spid="_x0000_s1803" type="#_x0000_t202" style="position:absolute;left:142;top:346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7BE23223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04" type="#_x0000_t202" style="position:absolute;left:121;top:5488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FAA569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27</w:t>
                                  </w:r>
                                </w:p>
                              </w:txbxContent>
                            </v:textbox>
                          </v:shape>
                          <v:line id="Gerade Verbindung 2062696855" o:spid="_x0000_s1805" style="position:absolute;visibility:visible;mso-wrap-style:square" from="561,5420" to="2001,54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06" type="#_x0000_t202" style="position:absolute;left:2753;top:4005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34C790BB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623144580" o:spid="_x0000_s1807" type="#_x0000_t75" style="position:absolute;left:1911;top:793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1645091962" o:spid="_x0000_s1808" style="position:absolute;left:1576;top:224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18414544" o:spid="_x0000_s1809" type="#_x0000_t75" style="position:absolute;left:1894;top:12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283963583" o:spid="_x0000_s1810" style="position:absolute;left:1535;top:71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11" type="#_x0000_t202" style="position:absolute;left:9811;top:3643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708152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12" type="#_x0000_t202" style="position:absolute;left:9790;top:5583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C211E8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787222920" o:spid="_x0000_s1813" style="position:absolute;visibility:visible;mso-wrap-style:square" from="9912,5536" to="11989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14" type="#_x0000_t202" style="position:absolute;left:7819;top:406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D9C662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900715859" o:spid="_x0000_s1815" style="position:absolute;left:6642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79123686" o:spid="_x0000_s1816" type="#_x0000_t75" style="position:absolute;left:721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  <v:shape id="Grafik 381488738" o:spid="_x0000_s1817" type="#_x0000_t75" style="position:absolute;left:9225;top:327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63477867" o:spid="_x0000_s1818" type="#_x0000_t75" style="position:absolute;left:7115;top:8295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2139343321" o:spid="_x0000_s1819" style="position:absolute;left:6479;top:7369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330FD6" w:rsidRPr="004B5C13">
              <w:t xml:space="preserve">Erweitere oder kürze. Gib die Zahl an, mit der du gekürzt oder erweitert hast. </w:t>
            </w:r>
          </w:p>
          <w:p w14:paraId="3D0C6ED9" w14:textId="4DCB4F1E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2DA2B1F0" wp14:editId="72D5EA51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9525</wp:posOffset>
                      </wp:positionV>
                      <wp:extent cx="1233170" cy="1050290"/>
                      <wp:effectExtent l="0" t="0" r="0" b="3810"/>
                      <wp:wrapNone/>
                      <wp:docPr id="209" name="Gruppieren 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C57BCE-8EC7-7B60-6A33-BA22F0C62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50290"/>
                                <a:chOff x="1701545" y="25032"/>
                                <a:chExt cx="1233585" cy="1050909"/>
                              </a:xfrm>
                            </wpg:grpSpPr>
                            <wpg:grpSp>
                              <wpg:cNvPr id="8456698" name="Gruppieren 8456698">
                                <a:extLst>
                                  <a:ext uri="{FF2B5EF4-FFF2-40B4-BE49-F238E27FC236}">
                                    <a16:creationId xmlns:a16="http://schemas.microsoft.com/office/drawing/2014/main" id="{E8979564-1C2F-BDDC-3737-79D7315F5CC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701545" y="25032"/>
                                  <a:ext cx="1198882" cy="696346"/>
                                  <a:chOff x="1701545" y="25032"/>
                                  <a:chExt cx="1198908" cy="696897"/>
                                </a:xfrm>
                              </wpg:grpSpPr>
                              <wps:wsp>
                                <wps:cNvPr id="54269581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2A9F1C4-8067-45D0-F16F-A4857C94386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3696" y="351670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07A27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599055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61F1732-5EF1-D00F-7BAF-44B003C9633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1817" y="546008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F1515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1886460" name="Gerade Verbindung 1731886460">
                                  <a:extLst>
                                    <a:ext uri="{FF2B5EF4-FFF2-40B4-BE49-F238E27FC236}">
                                      <a16:creationId xmlns:a16="http://schemas.microsoft.com/office/drawing/2014/main" id="{EFD3AB73-EE4E-B5F0-56F0-ABEFB1697FC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991" y="541322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69186888" name="Gruppieren 469186888">
                                  <a:extLst>
                                    <a:ext uri="{FF2B5EF4-FFF2-40B4-BE49-F238E27FC236}">
                                      <a16:creationId xmlns:a16="http://schemas.microsoft.com/office/drawing/2014/main" id="{FEAA5C0F-DA16-D32F-6F00-38FA4F85C0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01545" y="346468"/>
                                    <a:ext cx="232011" cy="365965"/>
                                    <a:chOff x="1701545" y="346468"/>
                                    <a:chExt cx="232011" cy="365965"/>
                                  </a:xfrm>
                                </wpg:grpSpPr>
                                <wps:wsp>
                                  <wps:cNvPr id="14738656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342390C-BE45-D3CF-87AD-A36B8686E6F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3590" y="346468"/>
                                      <a:ext cx="227970" cy="184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CACF87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7954120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F53DE4A-3B01-5EBC-CE38-660B394C600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1545" y="548868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881BC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5539562" name="Gerade Verbindung 1945539562">
                                    <a:extLst>
                                      <a:ext uri="{FF2B5EF4-FFF2-40B4-BE49-F238E27FC236}">
                                        <a16:creationId xmlns:a16="http://schemas.microsoft.com/office/drawing/2014/main" id="{C3892967-7349-80CC-CC04-D90BB14B4E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45550" y="535944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224604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F316FA5-0F0F-ED28-E7BE-F6FA4EE8C73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64718" y="400514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9D66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5461889" name="Freihandform 485461889">
                                  <a:extLst>
                                    <a:ext uri="{FF2B5EF4-FFF2-40B4-BE49-F238E27FC236}">
                                      <a16:creationId xmlns:a16="http://schemas.microsoft.com/office/drawing/2014/main" id="{A8C19C4D-19F2-1BB6-CB79-DE6B4EF2997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46999" y="25520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62068570" name="Grafik 1762068570">
                                    <a:extLst>
                                      <a:ext uri="{FF2B5EF4-FFF2-40B4-BE49-F238E27FC236}">
                                        <a16:creationId xmlns:a16="http://schemas.microsoft.com/office/drawing/2014/main" id="{F23CB5BB-07A2-E049-D2C9-BABB731F304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78773" y="2503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9521759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1D821A8-8E2C-2E85-3345-336ABED647C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70139" y="364159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8335B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4953274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5E46103-A6B3-4676-0296-4A5C514A7A4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68442" y="55836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B0AB96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772212" name="Gerade Verbindung 115772212">
                                  <a:extLst>
                                    <a:ext uri="{FF2B5EF4-FFF2-40B4-BE49-F238E27FC236}">
                                      <a16:creationId xmlns:a16="http://schemas.microsoft.com/office/drawing/2014/main" id="{D39D107E-1C89-2A3A-1500-7327766B2AB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80616" y="55367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276254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B21B679-6F48-2C6A-89C7-4B59D89B92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71343" y="406382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B367F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67035" name="Freihandform 65167035">
                                  <a:extLst>
                                    <a:ext uri="{FF2B5EF4-FFF2-40B4-BE49-F238E27FC236}">
                                      <a16:creationId xmlns:a16="http://schemas.microsoft.com/office/drawing/2014/main" id="{2B38DAB1-E9B1-F7BF-1E17-D774FBBC863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53624" y="267558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642668866" name="Grafik 1642668866">
                                    <a:extLst>
                                      <a:ext uri="{FF2B5EF4-FFF2-40B4-BE49-F238E27FC236}">
                                        <a16:creationId xmlns:a16="http://schemas.microsoft.com/office/drawing/2014/main" id="{5C840C29-E182-4F21-D121-9313C103CCF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411339" y="42686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63110666" name="Grafik 963110666">
                                  <a:extLst>
                                    <a:ext uri="{FF2B5EF4-FFF2-40B4-BE49-F238E27FC236}">
                                      <a16:creationId xmlns:a16="http://schemas.microsoft.com/office/drawing/2014/main" id="{FCA72565-0225-960C-2A1B-74B53221CCE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111264" y="5718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010894" name="Grafik 1291010894">
                                  <a:extLst>
                                    <a:ext uri="{FF2B5EF4-FFF2-40B4-BE49-F238E27FC236}">
                                      <a16:creationId xmlns:a16="http://schemas.microsoft.com/office/drawing/2014/main" id="{8486B89F-3A2F-53C9-46F9-E51823B14ED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11136" y="5760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354390" name="Grafik 1650354390">
                                  <a:extLst>
                                    <a:ext uri="{FF2B5EF4-FFF2-40B4-BE49-F238E27FC236}">
                                      <a16:creationId xmlns:a16="http://schemas.microsoft.com/office/drawing/2014/main" id="{D47410D5-9B76-AFC1-F724-022F8328A89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80522" y="8419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8065482" name="Freihandform 318065482">
                                <a:extLst>
                                  <a:ext uri="{FF2B5EF4-FFF2-40B4-BE49-F238E27FC236}">
                                    <a16:creationId xmlns:a16="http://schemas.microsoft.com/office/drawing/2014/main" id="{8A81BDA7-BE47-1738-ACF4-933D07D64DE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42875" y="7611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69523582" name="Grafik 669523582">
                                  <a:extLst>
                                    <a:ext uri="{FF2B5EF4-FFF2-40B4-BE49-F238E27FC236}">
                                      <a16:creationId xmlns:a16="http://schemas.microsoft.com/office/drawing/2014/main" id="{7148F248-9C5F-A56B-2D6C-D0BF2676B6C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13077" y="8599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2500819" name="Freihandform 1472500819">
                                <a:extLst>
                                  <a:ext uri="{FF2B5EF4-FFF2-40B4-BE49-F238E27FC236}">
                                    <a16:creationId xmlns:a16="http://schemas.microsoft.com/office/drawing/2014/main" id="{235B5AA4-8E62-EDA1-98CA-5481AFA6252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49489" y="7856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A2B1F0" id="Gruppieren 208" o:spid="_x0000_s1820" style="position:absolute;margin-left:133.85pt;margin-top:.75pt;width:97.1pt;height:82.7pt;z-index:253703168" coordorigin="17015,250" coordsize="12335,105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">
                      <v:group id="Gruppieren 8456698" o:spid="_x0000_s1821" style="position:absolute;left:17015;top:250;width:11989;height:6963" coordorigin="17015,250" coordsize="11989,6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">
                        <v:shape id="Textfeld 3" o:spid="_x0000_s1822" type="#_x0000_t202" style="position:absolute;left:21636;top:3516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407A27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shape id="Textfeld 3" o:spid="_x0000_s1823" type="#_x0000_t202" style="position:absolute;left:21618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3F1515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731886460" o:spid="_x0000_s1824" style="position:absolute;visibility:visible;mso-wrap-style:square" from="21739,5413" to="23816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69186888" o:spid="_x0000_s1825" style="position:absolute;left:17015;top:3464;width:2320;height:3660" coordorigin="17015,3464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">
                          <v:shape id="Textfeld 3" o:spid="_x0000_s1826" type="#_x0000_t202" style="position:absolute;left:17035;top:346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BCACF87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27" type="#_x0000_t202" style="position:absolute;left:17015;top:548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E881BC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line id="Gerade Verbindung 1945539562" o:spid="_x0000_s1828" style="position:absolute;visibility:visible;mso-wrap-style:square" from="17455,5359" to="18895,53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29" type="#_x0000_t202" style="position:absolute;left:19647;top:400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569D66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485461889" o:spid="_x0000_s1830" style="position:absolute;left:18469;top:2552;width:4367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62068570" o:spid="_x0000_s1831" type="#_x0000_t75" style="position:absolute;left:18787;top:250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Textfeld 3" o:spid="_x0000_s1832" type="#_x0000_t202" style="position:absolute;left:26701;top:364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F8335B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833" type="#_x0000_t202" style="position:absolute;left:26684;top:558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7B0AB96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115772212" o:spid="_x0000_s1834" style="position:absolute;visibility:visible;mso-wrap-style:square" from="26806,5536" to="28882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35" type="#_x0000_t202" style="position:absolute;left:24713;top:4063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FB367F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65167035" o:spid="_x0000_s1836" style="position:absolute;left:23536;top:2675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642668866" o:spid="_x0000_s1837" type="#_x0000_t75" style="position:absolute;left:24113;top:42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shape id="Grafik 963110666" o:spid="_x0000_s1838" type="#_x0000_t75" style="position:absolute;left:21112;top:571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291010894" o:spid="_x0000_s1839" type="#_x0000_t75" style="position:absolute;left:26111;top:576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1650354390" o:spid="_x0000_s1840" type="#_x0000_t75" style="position:absolute;left:18805;top:841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318065482" o:spid="_x0000_s1841" style="position:absolute;left:18428;top:761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669523582" o:spid="_x0000_s1842" type="#_x0000_t75" style="position:absolute;left:24130;top:8599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472500819" o:spid="_x0000_s1843" style="position:absolute;left:23494;top:7856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4192" behindDoc="0" locked="0" layoutInCell="1" allowOverlap="1" wp14:anchorId="3AD248DF" wp14:editId="5BFC22F5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7620</wp:posOffset>
                      </wp:positionV>
                      <wp:extent cx="1295400" cy="989965"/>
                      <wp:effectExtent l="0" t="0" r="0" b="635"/>
                      <wp:wrapNone/>
                      <wp:docPr id="391" name="Gruppieren 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3F97E4-626D-88DC-E5E7-498B8A2E1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97520" y="22864"/>
                                <a:chExt cx="1296004" cy="990595"/>
                              </a:xfrm>
                            </wpg:grpSpPr>
                            <wpg:grpSp>
                              <wpg:cNvPr id="627715432" name="Gruppieren 627715432">
                                <a:extLst>
                                  <a:ext uri="{FF2B5EF4-FFF2-40B4-BE49-F238E27FC236}">
                                    <a16:creationId xmlns:a16="http://schemas.microsoft.com/office/drawing/2014/main" id="{E8F0F6DF-930D-F979-5A9A-92178A1D9F9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39069" y="23512"/>
                                  <a:ext cx="1198882" cy="989947"/>
                                  <a:chOff x="3439068" y="23513"/>
                                  <a:chExt cx="1198908" cy="990730"/>
                                </a:xfrm>
                              </wpg:grpSpPr>
                              <wps:wsp>
                                <wps:cNvPr id="78285541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7D9DA99-3444-23E0-544D-299880DB7F1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01140" y="35013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A76935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619658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341EBE0-6A7A-5C3C-20D4-0421DCF4F89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99340" y="54448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7BFC3B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606478" name="Gerade Verbindung 1861606478">
                                  <a:extLst>
                                    <a:ext uri="{FF2B5EF4-FFF2-40B4-BE49-F238E27FC236}">
                                      <a16:creationId xmlns:a16="http://schemas.microsoft.com/office/drawing/2014/main" id="{809CC68F-46F8-6034-7906-789D01572993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911514" y="53980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29061679" name="Gruppieren 2029061679">
                                  <a:extLst>
                                    <a:ext uri="{FF2B5EF4-FFF2-40B4-BE49-F238E27FC236}">
                                      <a16:creationId xmlns:a16="http://schemas.microsoft.com/office/drawing/2014/main" id="{1D18F445-E2DF-DF48-E4D6-43108DFA6E0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39068" y="344932"/>
                                    <a:ext cx="232011" cy="365982"/>
                                    <a:chOff x="3439068" y="344932"/>
                                    <a:chExt cx="232011" cy="365982"/>
                                  </a:xfrm>
                                </wpg:grpSpPr>
                                <wps:wsp>
                                  <wps:cNvPr id="200237996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677D53E-6202-C7F9-FC33-E9361C205DE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41094" y="344932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88457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4085527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BBFEBF7-0BFB-0490-C553-EA4120054F3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39068" y="54734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DCCA02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7637350" name="Gerade Verbindung 1497637350">
                                    <a:extLst>
                                      <a:ext uri="{FF2B5EF4-FFF2-40B4-BE49-F238E27FC236}">
                                        <a16:creationId xmlns:a16="http://schemas.microsoft.com/office/drawing/2014/main" id="{371D8EB2-6D76-4B01-1E33-F0E196B4ED4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83073" y="53442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9311509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42E8D14-2F1D-4304-3201-9832516C3C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702241" y="39899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E6CEC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44204016" name="Grafik 444204016">
                                    <a:extLst>
                                      <a:ext uri="{FF2B5EF4-FFF2-40B4-BE49-F238E27FC236}">
                                        <a16:creationId xmlns:a16="http://schemas.microsoft.com/office/drawing/2014/main" id="{840A2D0D-DAD7-674C-E776-1F1C23C469C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8049" y="79226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36249170" name="Freihandform 836249170">
                                  <a:extLst>
                                    <a:ext uri="{FF2B5EF4-FFF2-40B4-BE49-F238E27FC236}">
                                      <a16:creationId xmlns:a16="http://schemas.microsoft.com/office/drawing/2014/main" id="{FF33429E-B075-726D-F47E-B12E7DDF775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84522" y="24148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809574545" name="Grafik 1809574545">
                                    <a:extLst>
                                      <a:ext uri="{FF2B5EF4-FFF2-40B4-BE49-F238E27FC236}">
                                        <a16:creationId xmlns:a16="http://schemas.microsoft.com/office/drawing/2014/main" id="{81AF642F-ACB2-9F4D-9CC0-FE4C1424CE2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6296" y="23513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2899631" name="Freihandform 152899631">
                                  <a:extLst>
                                    <a:ext uri="{FF2B5EF4-FFF2-40B4-BE49-F238E27FC236}">
                                      <a16:creationId xmlns:a16="http://schemas.microsoft.com/office/drawing/2014/main" id="{0EB8503D-2BE8-6D09-1C39-D1C12F296414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80401" y="71139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4629745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D9338D2-4E55-ED77-4B8C-0A2F8C44726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7517" y="362623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E54411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3530607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CC2D86C-B713-851B-824A-3CA54143E5A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5965" y="55684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71321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8260701" name="Gerade Verbindung 1068260701">
                                  <a:extLst>
                                    <a:ext uri="{FF2B5EF4-FFF2-40B4-BE49-F238E27FC236}">
                                      <a16:creationId xmlns:a16="http://schemas.microsoft.com/office/drawing/2014/main" id="{4433BA3E-CBC8-216D-A417-4863A7A270E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18139" y="55215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8095328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C87818D5-7422-BFEB-91C4-E1E4C3FCE3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208866" y="40486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9A939E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1274747" name="Grafik 161274747">
                                    <a:extLst>
                                      <a:ext uri="{FF2B5EF4-FFF2-40B4-BE49-F238E27FC236}">
                                        <a16:creationId xmlns:a16="http://schemas.microsoft.com/office/drawing/2014/main" id="{7A9DA81F-0317-48DF-4DBF-B69981F76A2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50615" y="798131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16213539" name="Freihandform 1116213539">
                                  <a:extLst>
                                    <a:ext uri="{FF2B5EF4-FFF2-40B4-BE49-F238E27FC236}">
                                      <a16:creationId xmlns:a16="http://schemas.microsoft.com/office/drawing/2014/main" id="{C69E9139-AE07-9F4D-4C3D-F98A2DE5395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87026" y="723754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2592030" name="Grafik 102592030">
                                  <a:extLst>
                                    <a:ext uri="{FF2B5EF4-FFF2-40B4-BE49-F238E27FC236}">
                                      <a16:creationId xmlns:a16="http://schemas.microsoft.com/office/drawing/2014/main" id="{5CA9CA24-6157-3E30-C0BA-FB74DB67E14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97520" y="5724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171285" name="Grafik 1282171285">
                                  <a:extLst>
                                    <a:ext uri="{FF2B5EF4-FFF2-40B4-BE49-F238E27FC236}">
                                      <a16:creationId xmlns:a16="http://schemas.microsoft.com/office/drawing/2014/main" id="{9C8046A5-A8D0-547F-2893-DBE579F6BD4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69530" y="3120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9979961" name="Freihandform 1649979961">
                                <a:extLst>
                                  <a:ext uri="{FF2B5EF4-FFF2-40B4-BE49-F238E27FC236}">
                                    <a16:creationId xmlns:a16="http://schemas.microsoft.com/office/drawing/2014/main" id="{16CB3DB2-6921-63F2-4211-184701974F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91133" y="2475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949134786" name="Grafik 1949134786">
                                  <a:extLst>
                                    <a:ext uri="{FF2B5EF4-FFF2-40B4-BE49-F238E27FC236}">
                                      <a16:creationId xmlns:a16="http://schemas.microsoft.com/office/drawing/2014/main" id="{A77F83B6-98EF-3216-27FC-7441A246D06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48847" y="228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D248DF" id="Gruppieren 390" o:spid="_x0000_s1844" style="position:absolute;margin-left:267.4pt;margin-top:.6pt;width:102pt;height:77.95pt;z-index:253704192" coordorigin="33975,228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">
                      <v:group id="Gruppieren 627715432" o:spid="_x0000_s1845" style="position:absolute;left:34390;top:235;width:11989;height:9899" coordorigin="34390,235" coordsize="11989,9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Mfl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">
                        <v:shape id="Textfeld 3" o:spid="_x0000_s1846" type="#_x0000_t202" style="position:absolute;left:39011;top:350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0A76935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847" type="#_x0000_t202" style="position:absolute;left:38993;top:544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417BFC3B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line id="Gerade Verbindung 1861606478" o:spid="_x0000_s1848" style="position:absolute;visibility:visible;mso-wrap-style:square" from="39115,5398" to="41191,5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2029061679" o:spid="_x0000_s1849" style="position:absolute;left:34390;top:3449;width:2320;height:3660" coordorigin="34390,344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">
                          <v:shape id="Textfeld 3" o:spid="_x0000_s1850" type="#_x0000_t202" style="position:absolute;left:34410;top:3449;width:2274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C88457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51" type="#_x0000_t202" style="position:absolute;left:34390;top:547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2DCCA02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497637350" o:spid="_x0000_s1852" style="position:absolute;visibility:visible;mso-wrap-style:square" from="34830,5344" to="36270,53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53" type="#_x0000_t202" style="position:absolute;left:37022;top:3989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0B3E6CEC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444204016" o:spid="_x0000_s1854" type="#_x0000_t75" style="position:absolute;left:36180;top:792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836249170" o:spid="_x0000_s1855" style="position:absolute;left:35845;top:2414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809574545" o:spid="_x0000_s1856" type="#_x0000_t75" style="position:absolute;left:36162;top:23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52899631" o:spid="_x0000_s1857" style="position:absolute;left:35804;top:711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58" type="#_x0000_t202" style="position:absolute;left:44075;top:3626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4E54411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59" type="#_x0000_t202" style="position:absolute;left:44059;top:556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A71321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068260701" o:spid="_x0000_s1860" style="position:absolute;visibility:visible;mso-wrap-style:square" from="44181,5521" to="46258,55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61" type="#_x0000_t202" style="position:absolute;left:42088;top:4048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039A939E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1274747" o:spid="_x0000_s1862" type="#_x0000_t75" style="position:absolute;left:41506;top:7981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">
                          <v:imagedata r:id="rId25" o:title="" cropbottom="33944f" cropleft="1f" cropright="2644f" recolortarget="#333 [1446]"/>
                        </v:shape>
                        <v:shape id="Freihandform 1116213539" o:spid="_x0000_s1863" style="position:absolute;left:40870;top:7237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02592030" o:spid="_x0000_s1864" type="#_x0000_t75" style="position:absolute;left:33975;top:5724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Grafik 1282171285" o:spid="_x0000_s1865" type="#_x0000_t75" style="position:absolute;left:43695;top:3120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649979961" o:spid="_x0000_s1866" style="position:absolute;left:40911;top:2475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949134786" o:spid="_x0000_s1867" type="#_x0000_t75" style="position:absolute;left:41488;top:22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p w14:paraId="1AFB89B6" w14:textId="7DAD179D" w:rsidR="00312538" w:rsidRDefault="00312538" w:rsidP="008C3B54">
            <w:pPr>
              <w:spacing w:after="120" w:line="240" w:lineRule="atLeast"/>
            </w:pPr>
          </w:p>
          <w:p w14:paraId="05A3D7F8" w14:textId="39CE0FEE" w:rsidR="00312538" w:rsidRDefault="00312538" w:rsidP="008C3B54">
            <w:pPr>
              <w:spacing w:after="120" w:line="240" w:lineRule="atLeast"/>
            </w:pPr>
          </w:p>
          <w:p w14:paraId="2D70019A" w14:textId="4E362A31" w:rsidR="00312538" w:rsidRDefault="00312538" w:rsidP="008C3B54">
            <w:pPr>
              <w:spacing w:after="120" w:line="240" w:lineRule="atLeast"/>
            </w:pPr>
          </w:p>
          <w:p w14:paraId="6919926E" w14:textId="1D6F9F4B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6240" behindDoc="0" locked="0" layoutInCell="1" allowOverlap="1" wp14:anchorId="28227CEE" wp14:editId="3733DEEE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198120</wp:posOffset>
                      </wp:positionV>
                      <wp:extent cx="1295400" cy="989965"/>
                      <wp:effectExtent l="0" t="0" r="0" b="635"/>
                      <wp:wrapNone/>
                      <wp:docPr id="392" name="Gruppieren 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0B2286-1B6E-FE63-2042-C711CE40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85328" y="1242064"/>
                                <a:chExt cx="1296004" cy="990594"/>
                              </a:xfrm>
                            </wpg:grpSpPr>
                            <wpg:grpSp>
                              <wpg:cNvPr id="797277744" name="Gruppieren 797277744">
                                <a:extLst>
                                  <a:ext uri="{FF2B5EF4-FFF2-40B4-BE49-F238E27FC236}">
                                    <a16:creationId xmlns:a16="http://schemas.microsoft.com/office/drawing/2014/main" id="{32D154BC-ED22-8AB2-F8BB-79CAD516B83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26877" y="1248807"/>
                                  <a:ext cx="1198882" cy="983851"/>
                                  <a:chOff x="3426876" y="1248809"/>
                                  <a:chExt cx="1198908" cy="984629"/>
                                </a:xfrm>
                              </wpg:grpSpPr>
                              <wps:wsp>
                                <wps:cNvPr id="124581559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4E10107-60C2-11C8-BFC0-7811C1B5719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8948" y="1569329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294F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796718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99B3F40-310D-CCDA-3365-2D60F1546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7148" y="176368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341C7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5890508" name="Gerade Verbindung 2075890508">
                                  <a:extLst>
                                    <a:ext uri="{FF2B5EF4-FFF2-40B4-BE49-F238E27FC236}">
                                      <a16:creationId xmlns:a16="http://schemas.microsoft.com/office/drawing/2014/main" id="{2031DF1C-CEEA-2874-6C57-2FC72EE9701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899322" y="175899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41875408" name="Gruppieren 141875408">
                                  <a:extLst>
                                    <a:ext uri="{FF2B5EF4-FFF2-40B4-BE49-F238E27FC236}">
                                      <a16:creationId xmlns:a16="http://schemas.microsoft.com/office/drawing/2014/main" id="{3F382E13-A737-A65A-5D09-67A64A38EA0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26876" y="1564127"/>
                                    <a:ext cx="232011" cy="365982"/>
                                    <a:chOff x="3426876" y="1564127"/>
                                    <a:chExt cx="232011" cy="365982"/>
                                  </a:xfrm>
                                </wpg:grpSpPr>
                                <wps:wsp>
                                  <wps:cNvPr id="177497002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F5AE4C3-6A79-A9D8-8E1E-2CE0804F54C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8902" y="1564127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FE39A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7144682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EC24D08-B313-D824-E73E-60B771CE84A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6876" y="1766544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7E1BFF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2949842" name="Gerade Verbindung 1302949842">
                                    <a:extLst>
                                      <a:ext uri="{FF2B5EF4-FFF2-40B4-BE49-F238E27FC236}">
                                        <a16:creationId xmlns:a16="http://schemas.microsoft.com/office/drawing/2014/main" id="{C7312883-D462-5D1D-EC01-6F5EEBF6658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70881" y="1753620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3932490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4A9C9D1A-A8FE-2BC0-D64B-3B403FB9682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690049" y="1618190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918F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27406140" name="Grafik 727406140">
                                    <a:extLst>
                                      <a:ext uri="{FF2B5EF4-FFF2-40B4-BE49-F238E27FC236}">
                                        <a16:creationId xmlns:a16="http://schemas.microsoft.com/office/drawing/2014/main" id="{D6E8A9CA-CC2D-128A-C773-961B3B0DCC8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5857" y="2011458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47659424" name="Freihandform 847659424">
                                  <a:extLst>
                                    <a:ext uri="{FF2B5EF4-FFF2-40B4-BE49-F238E27FC236}">
                                      <a16:creationId xmlns:a16="http://schemas.microsoft.com/office/drawing/2014/main" id="{93CE93E2-092A-EBBE-5C94-4429C511958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72330" y="1460676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95703620" name="Grafik 1795703620">
                                    <a:extLst>
                                      <a:ext uri="{FF2B5EF4-FFF2-40B4-BE49-F238E27FC236}">
                                        <a16:creationId xmlns:a16="http://schemas.microsoft.com/office/drawing/2014/main" id="{E17DA956-A531-644F-C414-13D42DEB542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4104" y="1248809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4596812" name="Freihandform 194596812">
                                  <a:extLst>
                                    <a:ext uri="{FF2B5EF4-FFF2-40B4-BE49-F238E27FC236}">
                                      <a16:creationId xmlns:a16="http://schemas.microsoft.com/office/drawing/2014/main" id="{A81D2D60-E4CB-CA46-1AB3-1A579435D96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68209" y="193059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390948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9DC88B5-12F6-4EBD-CF61-B4BB791F7E7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5325" y="1581818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F7791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097855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CFB039A-C7AA-61B8-E841-86A56490627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3773" y="17760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577D0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779602" name="Gerade Verbindung 521779602">
                                  <a:extLst>
                                    <a:ext uri="{FF2B5EF4-FFF2-40B4-BE49-F238E27FC236}">
                                      <a16:creationId xmlns:a16="http://schemas.microsoft.com/office/drawing/2014/main" id="{8E829EF7-5EC8-B311-AA9E-B35DD5E5589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5947" y="1771354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16382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75C3F7E3-9D8B-B995-D213-F8BB1952E70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96674" y="1624058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2D04B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31399879" name="Grafik 1631399879">
                                    <a:extLst>
                                      <a:ext uri="{FF2B5EF4-FFF2-40B4-BE49-F238E27FC236}">
                                        <a16:creationId xmlns:a16="http://schemas.microsoft.com/office/drawing/2014/main" id="{3B4171F4-8496-36E9-6A42-D63EDA275C4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38423" y="2017326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87697711" name="Freihandform 287697711">
                                  <a:extLst>
                                    <a:ext uri="{FF2B5EF4-FFF2-40B4-BE49-F238E27FC236}">
                                      <a16:creationId xmlns:a16="http://schemas.microsoft.com/office/drawing/2014/main" id="{C7466948-F153-4375-1DAE-21753FCE2EC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74834" y="194294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7109287" name="Grafik 187109287">
                                  <a:extLst>
                                    <a:ext uri="{FF2B5EF4-FFF2-40B4-BE49-F238E27FC236}">
                                      <a16:creationId xmlns:a16="http://schemas.microsoft.com/office/drawing/2014/main" id="{3906D1FB-7C36-FCD3-6E89-3B23B15E045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85328" y="17916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019992" name="Grafik 291019992">
                                  <a:extLst>
                                    <a:ext uri="{FF2B5EF4-FFF2-40B4-BE49-F238E27FC236}">
                                      <a16:creationId xmlns:a16="http://schemas.microsoft.com/office/drawing/2014/main" id="{4A4B8355-E9FA-D449-6EE4-8FF8AACBAFB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57338" y="15312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6816070" name="Freihandform 876816070">
                                <a:extLst>
                                  <a:ext uri="{FF2B5EF4-FFF2-40B4-BE49-F238E27FC236}">
                                    <a16:creationId xmlns:a16="http://schemas.microsoft.com/office/drawing/2014/main" id="{AF4466E3-87D7-9BF9-6DE9-64C60C09BB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78941" y="14667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19082217" name="Grafik 419082217">
                                  <a:extLst>
                                    <a:ext uri="{FF2B5EF4-FFF2-40B4-BE49-F238E27FC236}">
                                      <a16:creationId xmlns:a16="http://schemas.microsoft.com/office/drawing/2014/main" id="{21E690F0-2185-F2F6-A15E-E50F3F47938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36655" y="12420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227CEE" id="Gruppieren 391" o:spid="_x0000_s1868" style="position:absolute;margin-left:266.45pt;margin-top:15.6pt;width:102pt;height:77.95pt;z-index:253706240" coordorigin="33853,12420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">
                      <v:group id="Gruppieren 797277744" o:spid="_x0000_s1869" style="position:absolute;left:34268;top:12488;width:11989;height:9838" coordorigin="34268,12488" coordsize="11989,9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">
                        <v:shape id="Textfeld 3" o:spid="_x0000_s1870" type="#_x0000_t202" style="position:absolute;left:38889;top:1569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C294F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63</w:t>
                                </w:r>
                              </w:p>
                            </w:txbxContent>
                          </v:textbox>
                        </v:shape>
                        <v:shape id="Textfeld 3" o:spid="_x0000_s1871" type="#_x0000_t202" style="position:absolute;left:38871;top:1763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341C7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77</w:t>
                                </w:r>
                              </w:p>
                            </w:txbxContent>
                          </v:textbox>
                        </v:shape>
                        <v:line id="Gerade Verbindung 2075890508" o:spid="_x0000_s1872" style="position:absolute;visibility:visible;mso-wrap-style:square" from="38993,17589" to="41069,17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141875408" o:spid="_x0000_s1873" style="position:absolute;left:34268;top:15641;width:2320;height:3660" coordorigin="34268,15641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">
                          <v:shape id="Textfeld 3" o:spid="_x0000_s1874" type="#_x0000_t202" style="position:absolute;left:34289;top:15641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FFE39A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75" type="#_x0000_t202" style="position:absolute;left:34268;top:1766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7E1BFF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302949842" o:spid="_x0000_s1876" style="position:absolute;visibility:visible;mso-wrap-style:square" from="34708,17536" to="36148,17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77" type="#_x0000_t202" style="position:absolute;left:36900;top:1618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2918F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727406140" o:spid="_x0000_s1878" type="#_x0000_t75" style="position:absolute;left:36058;top:20114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847659424" o:spid="_x0000_s1879" style="position:absolute;left:35723;top:1460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95703620" o:spid="_x0000_s1880" type="#_x0000_t75" style="position:absolute;left:36041;top:1248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94596812" o:spid="_x0000_s1881" style="position:absolute;left:35682;top:19305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82" type="#_x0000_t202" style="position:absolute;left:43953;top:15818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3F7791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83" type="#_x0000_t202" style="position:absolute;left:43937;top:1776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8577D0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154</w:t>
                                </w:r>
                              </w:p>
                            </w:txbxContent>
                          </v:textbox>
                        </v:shape>
                        <v:line id="Gerade Verbindung 521779602" o:spid="_x0000_s1884" style="position:absolute;visibility:visible;mso-wrap-style:square" from="44059,17713" to="46136,177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85" type="#_x0000_t202" style="position:absolute;left:41966;top:16240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452D04B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31399879" o:spid="_x0000_s1886" type="#_x0000_t75" style="position:absolute;left:41384;top:20173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287697711" o:spid="_x0000_s1887" style="position:absolute;left:40748;top:194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87109287" o:spid="_x0000_s1888" type="#_x0000_t75" style="position:absolute;left:33853;top:17916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291019992" o:spid="_x0000_s1889" type="#_x0000_t75" style="position:absolute;left:43573;top:15312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876816070" o:spid="_x0000_s1890" style="position:absolute;left:40789;top:146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419082217" o:spid="_x0000_s1891" type="#_x0000_t75" style="position:absolute;left:41366;top:1242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7E82026F" wp14:editId="11C11449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190730</wp:posOffset>
                      </wp:positionV>
                      <wp:extent cx="1233170" cy="1032510"/>
                      <wp:effectExtent l="0" t="0" r="0" b="0"/>
                      <wp:wrapNone/>
                      <wp:docPr id="360" name="Gruppieren 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6153EA-3C3B-3A05-6675-42B0C7668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32510"/>
                                <a:chOff x="1689353" y="1262520"/>
                                <a:chExt cx="1233585" cy="1032621"/>
                              </a:xfrm>
                            </wpg:grpSpPr>
                            <wpg:grpSp>
                              <wpg:cNvPr id="341001148" name="Gruppieren 341001148">
                                <a:extLst>
                                  <a:ext uri="{FF2B5EF4-FFF2-40B4-BE49-F238E27FC236}">
                                    <a16:creationId xmlns:a16="http://schemas.microsoft.com/office/drawing/2014/main" id="{19DFB621-8846-6DED-ADDB-E6D9A7A581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89353" y="1262520"/>
                                  <a:ext cx="1198882" cy="678059"/>
                                  <a:chOff x="1689353" y="1262520"/>
                                  <a:chExt cx="1198908" cy="678594"/>
                                </a:xfrm>
                              </wpg:grpSpPr>
                              <wps:wsp>
                                <wps:cNvPr id="58322888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62B5838-AD3A-84BF-420F-2800AB333E2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51504" y="157101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1DB4E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0824347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DCE5C44-80FC-1656-71CC-3BB69A8002A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49625" y="1765193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B26EC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1641490" name="Gerade Verbindung 761641490">
                                  <a:extLst>
                                    <a:ext uri="{FF2B5EF4-FFF2-40B4-BE49-F238E27FC236}">
                                      <a16:creationId xmlns:a16="http://schemas.microsoft.com/office/drawing/2014/main" id="{DE3B85EC-B439-5F0D-A9BD-CD66199C40A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61799" y="1760507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54264394" name="Gruppieren 854264394">
                                  <a:extLst>
                                    <a:ext uri="{FF2B5EF4-FFF2-40B4-BE49-F238E27FC236}">
                                      <a16:creationId xmlns:a16="http://schemas.microsoft.com/office/drawing/2014/main" id="{408FD477-DC67-B838-52EF-F89B04FDBDF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689353" y="1565809"/>
                                    <a:ext cx="232011" cy="365809"/>
                                    <a:chOff x="1689353" y="1565809"/>
                                    <a:chExt cx="232011" cy="365809"/>
                                  </a:xfrm>
                                </wpg:grpSpPr>
                                <wps:wsp>
                                  <wps:cNvPr id="64100995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623BE0E-6801-E2F5-79DE-E842513D522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91398" y="1565809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50356A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9928357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58EE405-14CF-0713-FB4E-EAC817EAF2B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89353" y="1768053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1DDFAC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497222" name="Gerade Verbindung 230497222">
                                    <a:extLst>
                                      <a:ext uri="{FF2B5EF4-FFF2-40B4-BE49-F238E27FC236}">
                                        <a16:creationId xmlns:a16="http://schemas.microsoft.com/office/drawing/2014/main" id="{D91D3C5F-5A52-489A-9208-EA74E0078A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33358" y="1755129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053481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8147513-9E42-B492-122E-74A98878449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52526" y="1619699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1AC43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606455" name="Freihandform 805606455">
                                  <a:extLst>
                                    <a:ext uri="{FF2B5EF4-FFF2-40B4-BE49-F238E27FC236}">
                                      <a16:creationId xmlns:a16="http://schemas.microsoft.com/office/drawing/2014/main" id="{72F1136E-FBF6-1938-8E86-C4038080BB2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34807" y="147438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866702176" name="Grafik 866702176">
                                    <a:extLst>
                                      <a:ext uri="{FF2B5EF4-FFF2-40B4-BE49-F238E27FC236}">
                                        <a16:creationId xmlns:a16="http://schemas.microsoft.com/office/drawing/2014/main" id="{7BA15798-9E73-890A-D9F0-9041C6DCC8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66581" y="1262520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226681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3FAE2C1-BC03-64C4-CBF4-11560BCFA9E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7947" y="158351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FFA60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16437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8111E94-CDDA-2A1A-8F81-9CD687C6616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6250" y="177754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B5D74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0100188" name="Gerade Verbindung 770100188">
                                  <a:extLst>
                                    <a:ext uri="{FF2B5EF4-FFF2-40B4-BE49-F238E27FC236}">
                                      <a16:creationId xmlns:a16="http://schemas.microsoft.com/office/drawing/2014/main" id="{0070B48E-0141-0643-9096-CFEF93B5642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68424" y="177286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106346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1F222E9-D2D6-C87E-C57C-8ED7B9B5A3C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59151" y="1625567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D4EF2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0379217" name="Freihandform 2050379217">
                                  <a:extLst>
                                    <a:ext uri="{FF2B5EF4-FFF2-40B4-BE49-F238E27FC236}">
                                      <a16:creationId xmlns:a16="http://schemas.microsoft.com/office/drawing/2014/main" id="{0C121871-6375-549C-4FB8-4AE72EBD9E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41432" y="1486743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910695599" name="Grafik 910695599">
                                    <a:extLst>
                                      <a:ext uri="{FF2B5EF4-FFF2-40B4-BE49-F238E27FC236}">
                                        <a16:creationId xmlns:a16="http://schemas.microsoft.com/office/drawing/2014/main" id="{7F67A641-DBA7-FADC-8132-5DDB69650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399147" y="1267972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025484172" name="Grafik 2025484172">
                                  <a:extLst>
                                    <a:ext uri="{FF2B5EF4-FFF2-40B4-BE49-F238E27FC236}">
                                      <a16:creationId xmlns:a16="http://schemas.microsoft.com/office/drawing/2014/main" id="{C4A29C57-21E2-C20A-A7B4-261D35804F7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99072" y="17910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186613" name="Grafik 753186613">
                                  <a:extLst>
                                    <a:ext uri="{FF2B5EF4-FFF2-40B4-BE49-F238E27FC236}">
                                      <a16:creationId xmlns:a16="http://schemas.microsoft.com/office/drawing/2014/main" id="{A40EF6A2-36F3-47C9-C8D9-42C60AEF8AD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98944" y="17952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9818661" name="Grafik 1179818661">
                                  <a:extLst>
                                    <a:ext uri="{FF2B5EF4-FFF2-40B4-BE49-F238E27FC236}">
                                      <a16:creationId xmlns:a16="http://schemas.microsoft.com/office/drawing/2014/main" id="{30AC3650-3A76-FCA1-3B2C-507EAE865E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68330" y="20611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293313" name="Freihandform 421293313">
                                <a:extLst>
                                  <a:ext uri="{FF2B5EF4-FFF2-40B4-BE49-F238E27FC236}">
                                    <a16:creationId xmlns:a16="http://schemas.microsoft.com/office/drawing/2014/main" id="{9DEB65AB-F095-814F-323C-C4F803DBAA41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30683" y="19803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0800043" name="Grafik 10800043">
                                  <a:extLst>
                                    <a:ext uri="{FF2B5EF4-FFF2-40B4-BE49-F238E27FC236}">
                                      <a16:creationId xmlns:a16="http://schemas.microsoft.com/office/drawing/2014/main" id="{A430BF31-3467-EBBE-4D2D-5628DEE7A7D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00885" y="20791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82513" name="Freihandform 145982513">
                                <a:extLst>
                                  <a:ext uri="{FF2B5EF4-FFF2-40B4-BE49-F238E27FC236}">
                                    <a16:creationId xmlns:a16="http://schemas.microsoft.com/office/drawing/2014/main" id="{11D32633-AF1A-6613-7BCB-2966E759D0B4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37297" y="20048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82026F" id="Gruppieren 359" o:spid="_x0000_s1892" style="position:absolute;margin-left:132.9pt;margin-top:15pt;width:97.1pt;height:81.3pt;z-index:253705216" coordorigin="16893,12625" coordsize="12335,103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">
                      <v:group id="Gruppieren 341001148" o:spid="_x0000_s1893" style="position:absolute;left:16893;top:12625;width:11989;height:6780" coordorigin="16893,12625" coordsize="11989,6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">
                        <v:shape id="Textfeld 3" o:spid="_x0000_s1894" type="#_x0000_t202" style="position:absolute;left:21515;top:15710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C1DB4E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895" type="#_x0000_t202" style="position:absolute;left:21496;top:1765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B26EC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61641490" o:spid="_x0000_s1896" style="position:absolute;visibility:visible;mso-wrap-style:square" from="21617,17605" to="23694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854264394" o:spid="_x0000_s1897" style="position:absolute;left:16893;top:15658;width:2320;height:3658" coordorigin="16893,15658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">
                          <v:shape id="Textfeld 3" o:spid="_x0000_s1898" type="#_x0000_t202" style="position:absolute;left:16913;top:15658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A50356A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99" type="#_x0000_t202" style="position:absolute;left:16893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1DDFAC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shape>
                          <v:line id="Gerade Verbindung 230497222" o:spid="_x0000_s1900" style="position:absolute;visibility:visible;mso-wrap-style:square" from="17333,17551" to="18773,175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901" type="#_x0000_t202" style="position:absolute;left:19525;top:16196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F1AC43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805606455" o:spid="_x0000_s1902" style="position:absolute;left:18348;top:1474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866702176" o:spid="_x0000_s1903" type="#_x0000_t75" style="position:absolute;left:18665;top:1262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Textfeld 3" o:spid="_x0000_s1904" type="#_x0000_t202" style="position:absolute;left:26579;top:1583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0FFA60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144</w:t>
                                </w:r>
                              </w:p>
                            </w:txbxContent>
                          </v:textbox>
                        </v:shape>
                        <v:shape id="Textfeld 3" o:spid="_x0000_s1905" type="#_x0000_t202" style="position:absolute;left:26562;top:1777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67B5D74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70100188" o:spid="_x0000_s1906" style="position:absolute;visibility:visible;mso-wrap-style:square" from="26684,17728" to="28760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907" type="#_x0000_t202" style="position:absolute;left:24591;top:1625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78D4EF2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50379217" o:spid="_x0000_s1908" style="position:absolute;left:23414;top:1486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910695599" o:spid="_x0000_s1909" type="#_x0000_t75" style="position:absolute;left:23991;top:1267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</v:group>
                      <v:shape id="Grafik 2025484172" o:spid="_x0000_s1910" type="#_x0000_t75" style="position:absolute;left:20990;top:1791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753186613" o:spid="_x0000_s1911" type="#_x0000_t75" style="position:absolute;left:25989;top:1795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Grafik 1179818661" o:spid="_x0000_s1912" type="#_x0000_t75" style="position:absolute;left:18683;top:20611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421293313" o:spid="_x0000_s1913" style="position:absolute;left:18306;top:19803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0800043" o:spid="_x0000_s1914" type="#_x0000_t75" style="position:absolute;left:24008;top:20791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">
                        <v:imagedata r:id="rId25" o:title="" cropbottom="33944f" cropleft="1f" cropright="2644f" recolortarget="#333 [1446]"/>
                      </v:shape>
                      <v:shape id="Freihandform 145982513" o:spid="_x0000_s1915" style="position:absolute;left:23372;top:20048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</w:p>
          <w:p w14:paraId="27C159EF" w14:textId="2F44AFE6" w:rsidR="00312538" w:rsidRDefault="00312538" w:rsidP="008C3B54">
            <w:pPr>
              <w:spacing w:after="120" w:line="240" w:lineRule="atLeast"/>
            </w:pPr>
          </w:p>
          <w:p w14:paraId="0E6952E7" w14:textId="77777777" w:rsidR="00312538" w:rsidRDefault="00312538" w:rsidP="008C3B54">
            <w:pPr>
              <w:spacing w:after="120" w:line="240" w:lineRule="atLeast"/>
            </w:pPr>
          </w:p>
          <w:p w14:paraId="432BB0BE" w14:textId="77777777" w:rsidR="00312538" w:rsidRDefault="00312538" w:rsidP="008C3B54">
            <w:pPr>
              <w:spacing w:after="120" w:line="240" w:lineRule="atLeast"/>
            </w:pPr>
          </w:p>
          <w:p w14:paraId="45107256" w14:textId="649B5CE4" w:rsidR="00330FD6" w:rsidRPr="00C63632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0323A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2448D339" w:rsidR="00330FD6" w:rsidRDefault="00330FD6" w:rsidP="0080323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0513794A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0323A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0323A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17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C069FF" w14:paraId="19D81DA4" w14:textId="77777777" w:rsidTr="00A4263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5D1C14" w:rsidR="00C069FF" w:rsidRPr="00B74344" w:rsidRDefault="0049551B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4272" behindDoc="0" locked="0" layoutInCell="1" allowOverlap="1" wp14:anchorId="0C3FE13B" wp14:editId="35A75090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339590</wp:posOffset>
                      </wp:positionV>
                      <wp:extent cx="161290" cy="299720"/>
                      <wp:effectExtent l="0" t="0" r="3810" b="5080"/>
                      <wp:wrapNone/>
                      <wp:docPr id="1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6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23355" w14:textId="06508E4C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07AA0B" w14:textId="5B6FC07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56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3FE13B" id="_x0000_s1916" style="position:absolute;margin-left:136.35pt;margin-top:26.75pt;width:12.7pt;height:23.6pt;z-index:25349427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">
                      <v:shape id="Textfeld 3" o:spid="_x0000_s1917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BB23355" w14:textId="06508E4C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shape id="Textfeld 3" o:spid="_x0000_s191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607AA0B" w14:textId="5B6FC07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56</w:t>
                              </w:r>
                            </w:p>
                          </w:txbxContent>
                        </v:textbox>
                      </v:shape>
                      <v:line id="Gerade Verbindung 1" o:spid="_x0000_s19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02746"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6E3E828" w14:textId="2786C6DA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68B793CB" w:rsidR="008C3488" w:rsidRDefault="00B41DED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0998E72C" wp14:editId="3E6FA982">
                      <wp:simplePos x="0" y="0"/>
                      <wp:positionH relativeFrom="column">
                        <wp:posOffset>2676930</wp:posOffset>
                      </wp:positionH>
                      <wp:positionV relativeFrom="paragraph">
                        <wp:posOffset>322580</wp:posOffset>
                      </wp:positionV>
                      <wp:extent cx="1712068" cy="907915"/>
                      <wp:effectExtent l="0" t="0" r="180340" b="698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12068" cy="907915"/>
                              </a:xfrm>
                              <a:prstGeom prst="wedgeRoundRectCallout">
                                <a:avLst>
                                  <a:gd name="adj1" fmla="val -59264"/>
                                  <a:gd name="adj2" fmla="val -240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E72C" id="_x0000_s1920" type="#_x0000_t62" style="position:absolute;margin-left:210.8pt;margin-top:25.4pt;width:134.8pt;height:71.5pt;flip:x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" adj="-2001,5605" fillcolor="white [3201]" strokecolor="#bfbfbf [2412]" strokeweight="1pt">
                      <v:textbox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0629BCEC" wp14:editId="0A88D568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316230</wp:posOffset>
                      </wp:positionV>
                      <wp:extent cx="1937385" cy="914400"/>
                      <wp:effectExtent l="279400" t="0" r="18415" b="12700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7385" cy="914400"/>
                              </a:xfrm>
                              <a:prstGeom prst="wedgeRoundRectCallout">
                                <a:avLst>
                                  <a:gd name="adj1" fmla="val -63280"/>
                                  <a:gd name="adj2" fmla="val -237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797DF34F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BCEC" id="_x0000_s1921" type="#_x0000_t62" style="position:absolute;margin-left:46pt;margin-top:24.9pt;width:152.55pt;height:1in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" adj="-2868,5665" fillcolor="white [3201]" strokecolor="#bfbfbf [2412]" strokeweight="1pt">
                      <v:textbox inset=",.5mm,,.5mm">
                        <w:txbxContent>
                          <w:p w14:paraId="11328FC8" w14:textId="797DF34F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6288" behindDoc="0" locked="0" layoutInCell="1" allowOverlap="1" wp14:anchorId="116B2F19" wp14:editId="0B492FF2">
                      <wp:simplePos x="0" y="0"/>
                      <wp:positionH relativeFrom="column">
                        <wp:posOffset>4479862</wp:posOffset>
                      </wp:positionH>
                      <wp:positionV relativeFrom="paragraph">
                        <wp:posOffset>304465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2F19" id="_x0000_s1922" style="position:absolute;margin-left:352.75pt;margin-top:23.95pt;width:42.9pt;height:59.1pt;z-index:25319628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">
                      <v:shape id="Grafik 5" o:spid="_x0000_s192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">
                        <v:imagedata r:id="rId28" o:title="" chromakey="white"/>
                      </v:shape>
                      <v:shape id="_x0000_s192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9328" behindDoc="0" locked="0" layoutInCell="1" allowOverlap="1" wp14:anchorId="00C15280" wp14:editId="6B697531">
                      <wp:simplePos x="0" y="0"/>
                      <wp:positionH relativeFrom="column">
                        <wp:posOffset>-108257</wp:posOffset>
                      </wp:positionH>
                      <wp:positionV relativeFrom="paragraph">
                        <wp:posOffset>319070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15280" id="_x0000_s1925" style="position:absolute;margin-left:-8.5pt;margin-top:25.1pt;width:50.9pt;height:58.5pt;z-index:252899328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">
                      <v:shape id="Grafik 6" o:spid="_x0000_s1926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">
                        <v:imagedata r:id="rId30" o:title="" chromakey="white"/>
                      </v:shape>
                      <v:shape id="_x0000_s1927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Leonie und Kenan wollen</w:t>
            </w:r>
            <w:r w:rsidR="00942A7D">
              <w:rPr>
                <w:rFonts w:ascii="Calibri" w:hAnsi="Calibri"/>
                <w:color w:val="000000" w:themeColor="text1"/>
                <w:szCs w:val="20"/>
              </w:rPr>
              <w:t xml:space="preserve">    </w:t>
            </w:r>
            <m:oMath>
              <m:r>
                <w:rPr>
                  <w:rFonts w:ascii="Cambria Math" w:hAnsi="Cambria Math"/>
                  <w:color w:val="000000" w:themeColor="text1"/>
                  <w:szCs w:val="20"/>
                </w:rPr>
                <m:t xml:space="preserve">   </m:t>
              </m:r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7279615B" w14:textId="77777777" w:rsidR="00334AB3" w:rsidRPr="00A42631" w:rsidRDefault="00334AB3" w:rsidP="00942A7D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4240" behindDoc="0" locked="0" layoutInCell="1" allowOverlap="1" wp14:anchorId="3F6161F3" wp14:editId="5CC6B8F1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5264" behindDoc="0" locked="0" layoutInCell="1" allowOverlap="1" wp14:anchorId="55549439" wp14:editId="4EB1D1C9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417C95F3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5,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0323A">
            <w:pPr>
              <w:spacing w:line="240" w:lineRule="atLeast"/>
            </w:pPr>
          </w:p>
        </w:tc>
      </w:tr>
      <w:tr w:rsidR="008C3488" w:rsidRPr="00A16E50" w14:paraId="77E1DF1C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3568A9DC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11FF9868" w:rsidR="008C3488" w:rsidRPr="00513E9A" w:rsidRDefault="00942A7D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7F3A0BC3" wp14:editId="68FBECAF">
                      <wp:simplePos x="0" y="0"/>
                      <wp:positionH relativeFrom="column">
                        <wp:posOffset>3605854</wp:posOffset>
                      </wp:positionH>
                      <wp:positionV relativeFrom="paragraph">
                        <wp:posOffset>76646</wp:posOffset>
                      </wp:positionV>
                      <wp:extent cx="238125" cy="299878"/>
                      <wp:effectExtent l="0" t="0" r="3175" b="5080"/>
                      <wp:wrapNone/>
                      <wp:docPr id="1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5" cy="299878"/>
                                <a:chOff x="-8927" y="12885"/>
                                <a:chExt cx="240998" cy="301148"/>
                              </a:xfrm>
                            </wpg:grpSpPr>
                            <wps:wsp>
                              <wps:cNvPr id="180" name="Textfeld 3"/>
                              <wps:cNvSpPr txBox="1"/>
                              <wps:spPr>
                                <a:xfrm>
                                  <a:off x="29195" y="12885"/>
                                  <a:ext cx="160023" cy="184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D2DA" w14:textId="6938752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" name="Textfeld 3"/>
                              <wps:cNvSpPr txBox="1"/>
                              <wps:spPr>
                                <a:xfrm>
                                  <a:off x="-8927" y="150091"/>
                                  <a:ext cx="24099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FC057" w14:textId="35F3D2D4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erade Verbindung 1"/>
                              <wps:cNvCnPr/>
                              <wps:spPr>
                                <a:xfrm>
                                  <a:off x="10353" y="179398"/>
                                  <a:ext cx="1824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3A0BC3" id="_x0000_s1928" style="position:absolute;margin-left:283.95pt;margin-top:6.05pt;width:18.75pt;height:23.6pt;z-index:253500416;mso-width-relative:margin;mso-height-relative:margin" coordorigin="-8927,12885" coordsize="240998,30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">
                      <v:shape id="Textfeld 3" o:spid="_x0000_s1929" type="#_x0000_t202" style="position:absolute;left:29195;top:12885;width:160023;height:1849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4098D2DA" w14:textId="6938752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shape id="Textfeld 3" o:spid="_x0000_s1930" type="#_x0000_t202" style="position:absolute;left:-8927;top:150091;width:24099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25FC057" w14:textId="35F3D2D4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126</w:t>
                              </w:r>
                            </w:p>
                          </w:txbxContent>
                        </v:textbox>
                      </v:shape>
                      <v:line id="Gerade Verbindung 1" o:spid="_x0000_s1931" style="position:absolute;visibility:visible;mso-wrap-style:square" from="10353,179398" to="192801,179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79A610DB" wp14:editId="6AC37F6A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75565</wp:posOffset>
                      </wp:positionV>
                      <wp:extent cx="161290" cy="299720"/>
                      <wp:effectExtent l="0" t="0" r="3810" b="5080"/>
                      <wp:wrapNone/>
                      <wp:docPr id="1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397E0" w14:textId="65EBF18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5BADE" w14:textId="279E5C3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A610DB" id="_x0000_s1932" style="position:absolute;margin-left:264.7pt;margin-top:5.95pt;width:12.7pt;height:23.6pt;z-index:25349836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">
                      <v:shape id="Textfeld 3" o:spid="_x0000_s193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27397E0" w14:textId="65EBF18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93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E15BADE" w14:textId="279E5C3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93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08BE45D0" w:rsidR="008C3488" w:rsidRPr="00C63632" w:rsidRDefault="00942A7D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54F12924" wp14:editId="23B3D3FC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6E3B66" w14:textId="01450B25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1451" w14:textId="50C93766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12924" id="_x0000_s1936" style="position:absolute;margin-left:309.3pt;margin-top:-6.05pt;width:12.7pt;height:23.6pt;z-index:25350246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">
                      <v:shape id="Textfeld 3" o:spid="_x0000_s1937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646E3B66" w14:textId="01450B25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93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4F31451" w14:textId="50C93766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line id="Gerade Verbindung 1" o:spid="_x0000_s193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0EA3A9B4" wp14:editId="6ECA87AA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2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E4888F" w14:textId="525F1D4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9011A1" w14:textId="25F3B85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A3A9B4" id="_x0000_s1940" style="position:absolute;margin-left:244.4pt;margin-top:-6.05pt;width:12.7pt;height:23.6pt;z-index:25349632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">
                      <v:shape id="Textfeld 3" o:spid="_x0000_s1941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2FE4888F" w14:textId="525F1D4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94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549011A1" w14:textId="25F3B85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line id="Gerade Verbindung 1" o:spid="_x0000_s194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 ,</w:t>
            </w:r>
            <w:r>
              <w:rPr>
                <w:noProof/>
              </w:rPr>
              <w:t xml:space="preserve">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     , 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</w:p>
          <w:p w14:paraId="79BE6529" w14:textId="655BB81D" w:rsidR="008C3488" w:rsidRPr="008C3488" w:rsidRDefault="008C3488" w:rsidP="00B41DED">
            <w:pPr>
              <w:spacing w:after="24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 wie ihr die Zahlen zu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m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Kürzen gefunden habt. </w:t>
            </w:r>
          </w:p>
        </w:tc>
      </w:tr>
      <w:tr w:rsidR="008C3488" w:rsidRPr="00A16E50" w14:paraId="6E1FC55E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5C0AE846" w:rsidR="009A01B2" w:rsidRPr="00A83C50" w:rsidRDefault="008C3488" w:rsidP="00B41DED">
            <w:pPr>
              <w:pStyle w:val="Listenabsatz"/>
              <w:spacing w:after="24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349C14FE" w:rsidR="008C3488" w:rsidRDefault="009D7EC6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4432" behindDoc="0" locked="0" layoutInCell="1" allowOverlap="1" wp14:anchorId="039BD5F8" wp14:editId="6090D4F1">
                      <wp:simplePos x="0" y="0"/>
                      <wp:positionH relativeFrom="column">
                        <wp:posOffset>2620123</wp:posOffset>
                      </wp:positionH>
                      <wp:positionV relativeFrom="paragraph">
                        <wp:posOffset>225006</wp:posOffset>
                      </wp:positionV>
                      <wp:extent cx="541879" cy="395605"/>
                      <wp:effectExtent l="0" t="0" r="17145" b="0"/>
                      <wp:wrapNone/>
                      <wp:docPr id="235101036" name="Gruppieren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879" cy="395605"/>
                                <a:chOff x="2621688" y="108097"/>
                                <a:chExt cx="542255" cy="395972"/>
                              </a:xfrm>
                            </wpg:grpSpPr>
                            <wpg:grpSp>
                              <wpg:cNvPr id="825799785" name="Gruppieren 825799785"/>
                              <wpg:cNvGrpSpPr/>
                              <wpg:grpSpPr>
                                <a:xfrm>
                                  <a:off x="2997869" y="133514"/>
                                  <a:ext cx="166074" cy="370555"/>
                                  <a:chOff x="2997859" y="133484"/>
                                  <a:chExt cx="167557" cy="371411"/>
                                </a:xfrm>
                              </wpg:grpSpPr>
                              <wps:wsp>
                                <wps:cNvPr id="2046020889" name="Textfeld 3"/>
                                <wps:cNvSpPr txBox="1"/>
                                <wps:spPr>
                                  <a:xfrm>
                                    <a:off x="2997859" y="133484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4F6AB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8841028" name="Textfeld 3"/>
                                <wps:cNvSpPr txBox="1"/>
                                <wps:spPr>
                                  <a:xfrm>
                                    <a:off x="3003095" y="34095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F97E1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8559240" name="Gerade Verbindung 1048559240"/>
                                <wps:cNvCnPr/>
                                <wps:spPr>
                                  <a:xfrm>
                                    <a:off x="3010735" y="33625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84595051" name="Gruppieren 1684595051"/>
                              <wpg:cNvGrpSpPr/>
                              <wpg:grpSpPr>
                                <a:xfrm>
                                  <a:off x="2670532" y="141123"/>
                                  <a:ext cx="170792" cy="357568"/>
                                  <a:chOff x="2670525" y="141123"/>
                                  <a:chExt cx="172317" cy="358394"/>
                                </a:xfrm>
                              </wpg:grpSpPr>
                              <wps:wsp>
                                <wps:cNvPr id="1307435028" name="Textfeld 3"/>
                                <wps:cNvSpPr txBox="1"/>
                                <wps:spPr>
                                  <a:xfrm>
                                    <a:off x="2683955" y="141123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1EBFC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1211174" name="Textfeld 3"/>
                                <wps:cNvSpPr txBox="1"/>
                                <wps:spPr>
                                  <a:xfrm>
                                    <a:off x="2670525" y="335575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5828E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3919004" name="Gerade Verbindung 703919004"/>
                                <wps:cNvCnPr/>
                                <wps:spPr>
                                  <a:xfrm>
                                    <a:off x="2696616" y="330878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53180014" name="Gruppieren 1953180014"/>
                              <wpg:cNvGrpSpPr/>
                              <wpg:grpSpPr>
                                <a:xfrm>
                                  <a:off x="2621688" y="108097"/>
                                  <a:ext cx="366150" cy="322379"/>
                                  <a:chOff x="2625204" y="108097"/>
                                  <a:chExt cx="432421" cy="3229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77185006" name="Grafik 157718500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7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25204" y="108097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53588376" name="Textfeld 398"/>
                                <wps:cNvSpPr txBox="1"/>
                                <wps:spPr>
                                  <a:xfrm>
                                    <a:off x="2874388" y="214667"/>
                                    <a:ext cx="183237" cy="21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0520E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39BD5F8" id="Gruppieren 92" o:spid="_x0000_s1944" style="position:absolute;margin-left:206.3pt;margin-top:17.7pt;width:42.65pt;height:31.15pt;z-index:253714432;mso-width-relative:margin" coordorigin="26216,1080" coordsize="5422,3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">
                      <v:group id="Gruppieren 825799785" o:spid="_x0000_s1945" style="position:absolute;left:29978;top:1335;width:1661;height:3705" coordorigin="29978,1334" coordsize="1675,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">
                        <v:shape id="Textfeld 3" o:spid="_x0000_s1946" type="#_x0000_t202" style="position:absolute;left:29978;top:1334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D4F6AB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shape>
                        <v:shape id="Textfeld 3" o:spid="_x0000_s1947" type="#_x0000_t202" style="position:absolute;left:30030;top:3409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0F97E1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048559240" o:spid="_x0000_s1948" style="position:absolute;visibility:visible;mso-wrap-style:square" from="30107,3362" to="31560,3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684595051" o:spid="_x0000_s1949" style="position:absolute;left:26705;top:1411;width:1708;height:3575" coordorigin="26705,1411" coordsize="1723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">
                        <v:shape id="Textfeld 3" o:spid="_x0000_s1950" type="#_x0000_t202" style="position:absolute;left:26839;top:1411;width:1589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D1EBFC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51" type="#_x0000_t202" style="position:absolute;left:26705;top:3355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5828E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03919004" o:spid="_x0000_s1952" style="position:absolute;visibility:visible;mso-wrap-style:square" from="26966,3308" to="28419,33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953180014" o:spid="_x0000_s1953" style="position:absolute;left:26216;top:1080;width:3662;height:3224" coordorigin="26252,1080" coordsize="4324,3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">
                        <v:shape id="Grafik 1577185006" o:spid="_x0000_s1954" type="#_x0000_t75" style="position:absolute;left:26252;top:1080;width:3401;height:201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">
                          <v:imagedata r:id="rId128" o:title="" cropbottom="33944f" cropleft="1f" cropright="2644f" recolortarget="#333 [1446]"/>
                        </v:shape>
                        <v:shape id="Textfeld 398" o:spid="_x0000_s1955" type="#_x0000_t202" style="position:absolute;left:28743;top:2146;width:1833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40520E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0017BEC2" wp14:editId="63F246BE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217035</wp:posOffset>
                      </wp:positionV>
                      <wp:extent cx="617855" cy="427990"/>
                      <wp:effectExtent l="0" t="0" r="0" b="3810"/>
                      <wp:wrapNone/>
                      <wp:docPr id="947113745" name="Gruppieren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855" cy="427990"/>
                                <a:chOff x="0" y="0"/>
                                <a:chExt cx="618395" cy="428273"/>
                              </a:xfrm>
                            </wpg:grpSpPr>
                            <wpg:grpSp>
                              <wpg:cNvPr id="1264060786" name="Gruppieren 77">
                                <a:extLst>
                                  <a:ext uri="{FF2B5EF4-FFF2-40B4-BE49-F238E27FC236}">
                                    <a16:creationId xmlns:a16="http://schemas.microsoft.com/office/drawing/2014/main" id="{BD898691-E152-950C-FE4E-DA01BBD8767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54355" cy="416560"/>
                                  <a:chOff x="1384074" y="99838"/>
                                  <a:chExt cx="554979" cy="416849"/>
                                </a:xfrm>
                              </wpg:grpSpPr>
                              <wpg:grpSp>
                                <wpg:cNvPr id="311159320" name="Gruppieren 311159320">
                                  <a:extLst>
                                    <a:ext uri="{FF2B5EF4-FFF2-40B4-BE49-F238E27FC236}">
                                      <a16:creationId xmlns:a16="http://schemas.microsoft.com/office/drawing/2014/main" id="{ABBD52A3-5FD5-4D35-BABA-F619261DFE6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72811" y="105212"/>
                                    <a:ext cx="166242" cy="357541"/>
                                    <a:chOff x="1772808" y="105212"/>
                                    <a:chExt cx="167727" cy="358367"/>
                                  </a:xfrm>
                                </wpg:grpSpPr>
                                <wps:wsp>
                                  <wps:cNvPr id="108436347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AFFAA5B-C47C-B504-CC07-1D3C2EC6A35A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2808" y="105212"/>
                                      <a:ext cx="15952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E81A8B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83785031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01C7B777-C3D4-D1BC-34D9-C79347A7820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8214" y="299637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848CD6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8637240" name="Gerade Verbindung 1228637240">
                                    <a:extLst>
                                      <a:ext uri="{FF2B5EF4-FFF2-40B4-BE49-F238E27FC236}">
                                        <a16:creationId xmlns:a16="http://schemas.microsoft.com/office/drawing/2014/main" id="{4D177326-C833-EB3D-5B0D-0A487C0F8F1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785854" y="29494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45507070" name="Gruppieren 945507070">
                                  <a:extLst>
                                    <a:ext uri="{FF2B5EF4-FFF2-40B4-BE49-F238E27FC236}">
                                      <a16:creationId xmlns:a16="http://schemas.microsoft.com/office/drawing/2014/main" id="{2868DEC0-5C90-F984-70DB-F5028560BEF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445646" y="99838"/>
                                    <a:ext cx="170765" cy="357537"/>
                                    <a:chOff x="1445644" y="99838"/>
                                    <a:chExt cx="172290" cy="358363"/>
                                  </a:xfrm>
                                </wpg:grpSpPr>
                                <wps:wsp>
                                  <wps:cNvPr id="151886995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8E28D3F7-A0F7-7EA7-D2EB-797B9FE471A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59047" y="99838"/>
                                      <a:ext cx="15888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B817C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3809235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95AA041-A92C-026A-B517-4D724F8D2F3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45644" y="294259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E9B2E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5679473" name="Gerade Verbindung 1065679473">
                                    <a:extLst>
                                      <a:ext uri="{FF2B5EF4-FFF2-40B4-BE49-F238E27FC236}">
                                        <a16:creationId xmlns:a16="http://schemas.microsoft.com/office/drawing/2014/main" id="{B8345B47-AF94-FD52-F3FB-68CA2A90C64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471735" y="289562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91483064" name="Gruppieren 491483064">
                                  <a:extLst>
                                    <a:ext uri="{FF2B5EF4-FFF2-40B4-BE49-F238E27FC236}">
                                      <a16:creationId xmlns:a16="http://schemas.microsoft.com/office/drawing/2014/main" id="{44564373-BBDC-FFDF-DAB2-F0C54F9E13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84074" y="173162"/>
                                    <a:ext cx="378874" cy="343525"/>
                                    <a:chOff x="1384074" y="173162"/>
                                    <a:chExt cx="447450" cy="34413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03244504" name="Grafik 1203244504">
                                      <a:extLst>
                                        <a:ext uri="{FF2B5EF4-FFF2-40B4-BE49-F238E27FC236}">
                                          <a16:creationId xmlns:a16="http://schemas.microsoft.com/office/drawing/2014/main" id="{3A48BC03-9CC0-4D64-1033-890A778EE64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7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84074" y="315572"/>
                                      <a:ext cx="340130" cy="201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746953877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C1F26EBF-046A-FCF4-77B6-1330AC33110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48287" y="173162"/>
                                      <a:ext cx="183237" cy="216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1467B0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51603643" name="Grafik 91">
                                  <a:extLst>
                                    <a:ext uri="{FF2B5EF4-FFF2-40B4-BE49-F238E27FC236}">
                                      <a16:creationId xmlns:a16="http://schemas.microsoft.com/office/drawing/2014/main" id="{083EF9A3-F8D3-4FFA-2F26-9C67327D390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0740" y="226978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17BEC2" id="Gruppieren 433" o:spid="_x0000_s1956" style="position:absolute;margin-left:108.25pt;margin-top:17.1pt;width:48.65pt;height:33.7pt;z-index:253713408" coordsize="6183,42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">
                      <v:group id="Gruppieren 77" o:spid="_x0000_s1957" style="position:absolute;width:5543;height:4165" coordorigin="13840,998" coordsize="5549,4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">
                        <v:group id="Gruppieren 311159320" o:spid="_x0000_s1958" style="position:absolute;left:17728;top:1052;width:1662;height:3575" coordorigin="17728,1052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">
                          <v:shape id="Textfeld 3" o:spid="_x0000_s1959" type="#_x0000_t202" style="position:absolute;left:17728;top:1052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46E81A8B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0" type="#_x0000_t202" style="position:absolute;left:17782;top:2996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1848CD6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48</w:t>
                                  </w:r>
                                </w:p>
                              </w:txbxContent>
                            </v:textbox>
                          </v:shape>
                          <v:line id="Gerade Verbindung 1228637240" o:spid="_x0000_s1961" style="position:absolute;visibility:visible;mso-wrap-style:square" from="17858,2949" to="19311,2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945507070" o:spid="_x0000_s1962" style="position:absolute;left:14456;top:998;width:1708;height:3575" coordorigin="14456,998" coordsize="1722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">
                          <v:shape id="Textfeld 3" o:spid="_x0000_s1963" type="#_x0000_t202" style="position:absolute;left:14590;top:998;width:1589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AB817C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4" type="#_x0000_t202" style="position:absolute;left:14456;top:2942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DE9B2E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065679473" o:spid="_x0000_s1965" style="position:absolute;visibility:visible;mso-wrap-style:square" from="14717,2895" to="16170,2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491483064" o:spid="_x0000_s1966" style="position:absolute;left:13840;top:1731;width:3789;height:3435" coordorigin="13840,1731" coordsize="4474,3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">
                          <v:shape id="Grafik 1203244504" o:spid="_x0000_s1967" type="#_x0000_t75" style="position:absolute;left:13840;top:3155;width:3402;height:201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">
                            <v:imagedata r:id="rId128" o:title="" cropbottom="33944f" cropleft="1f" cropright="2644f" recolortarget="#333 [1446]"/>
                          </v:shape>
                          <v:shape id="Textfeld 398" o:spid="_x0000_s1968" type="#_x0000_t202" style="position:absolute;left:16482;top:1731;width:1833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231467B0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91" o:spid="_x0000_s1969" type="#_x0000_t75" style="position:absolute;left:3307;top:2269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8C3488"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p w14:paraId="31C35895" w14:textId="04EDDF4C" w:rsidR="00B41DED" w:rsidRDefault="00B41DED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09312" behindDoc="0" locked="0" layoutInCell="1" allowOverlap="1" wp14:anchorId="5947C53E" wp14:editId="40DB47D4">
                      <wp:simplePos x="0" y="0"/>
                      <wp:positionH relativeFrom="column">
                        <wp:posOffset>227368</wp:posOffset>
                      </wp:positionH>
                      <wp:positionV relativeFrom="paragraph">
                        <wp:posOffset>6270</wp:posOffset>
                      </wp:positionV>
                      <wp:extent cx="561340" cy="395605"/>
                      <wp:effectExtent l="0" t="0" r="10160" b="0"/>
                      <wp:wrapNone/>
                      <wp:docPr id="572819944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340" cy="395605"/>
                                <a:chOff x="0" y="0"/>
                                <a:chExt cx="561724" cy="395972"/>
                              </a:xfrm>
                            </wpg:grpSpPr>
                            <wpg:grpSp>
                              <wpg:cNvPr id="1909810267" name="Gruppieren 1909810267"/>
                              <wpg:cNvGrpSpPr/>
                              <wpg:grpSpPr>
                                <a:xfrm>
                                  <a:off x="395650" y="38399"/>
                                  <a:ext cx="166074" cy="357573"/>
                                  <a:chOff x="395647" y="38399"/>
                                  <a:chExt cx="167557" cy="358399"/>
                                </a:xfrm>
                              </wpg:grpSpPr>
                              <wps:wsp>
                                <wps:cNvPr id="1357078126" name="Textfeld 3"/>
                                <wps:cNvSpPr txBox="1"/>
                                <wps:spPr>
                                  <a:xfrm>
                                    <a:off x="395647" y="3839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EBCA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80899078" name="Textfeld 3"/>
                                <wps:cNvSpPr txBox="1"/>
                                <wps:spPr>
                                  <a:xfrm>
                                    <a:off x="400883" y="232856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D64FA3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214681" name="Gerade Verbindung 1482214681"/>
                                <wps:cNvCnPr/>
                                <wps:spPr>
                                  <a:xfrm>
                                    <a:off x="408523" y="228159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8980396" name="Gruppieren 1018980396"/>
                              <wpg:cNvGrpSpPr/>
                              <wpg:grpSpPr>
                                <a:xfrm>
                                  <a:off x="68313" y="33026"/>
                                  <a:ext cx="170793" cy="357568"/>
                                  <a:chOff x="68313" y="33026"/>
                                  <a:chExt cx="172318" cy="358394"/>
                                </a:xfrm>
                              </wpg:grpSpPr>
                              <wps:wsp>
                                <wps:cNvPr id="1155415063" name="Textfeld 3"/>
                                <wps:cNvSpPr txBox="1"/>
                                <wps:spPr>
                                  <a:xfrm>
                                    <a:off x="81744" y="33026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541AF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46409604" name="Textfeld 3"/>
                                <wps:cNvSpPr txBox="1"/>
                                <wps:spPr>
                                  <a:xfrm>
                                    <a:off x="68313" y="22747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15C5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190043" name="Gerade Verbindung 1311190043"/>
                                <wps:cNvCnPr/>
                                <wps:spPr>
                                  <a:xfrm>
                                    <a:off x="94404" y="222781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68740885" name="Gruppieren 668740885"/>
                              <wpg:cNvGrpSpPr/>
                              <wpg:grpSpPr>
                                <a:xfrm>
                                  <a:off x="0" y="0"/>
                                  <a:ext cx="385617" cy="322580"/>
                                  <a:chOff x="0" y="0"/>
                                  <a:chExt cx="455413" cy="3231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98095075" name="Grafik 10980950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7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0" y="0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71517509" name="Textfeld 398"/>
                                <wps:cNvSpPr txBox="1"/>
                                <wps:spPr>
                                  <a:xfrm>
                                    <a:off x="272176" y="106569"/>
                                    <a:ext cx="183237" cy="216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8B05F7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7C53E" id="_x0000_s1970" style="position:absolute;margin-left:17.9pt;margin-top:.5pt;width:44.2pt;height:31.15pt;z-index:253709312" coordsize="5617,3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">
                      <v:group id="Gruppieren 1909810267" o:spid="_x0000_s1971" style="position:absolute;left:3956;top:383;width:1661;height:3576" coordorigin="3956,383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">
                        <v:shape id="Textfeld 3" o:spid="_x0000_s1972" type="#_x0000_t202" style="position:absolute;left:3956;top:383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7B3EBCA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shape id="Textfeld 3" o:spid="_x0000_s1973" type="#_x0000_t202" style="position:absolute;left:4008;top:2328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D64FA3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482214681" o:spid="_x0000_s1974" style="position:absolute;visibility:visible;mso-wrap-style:square" from="4085,2281" to="5538,22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018980396" o:spid="_x0000_s1975" style="position:absolute;left:683;top:330;width:1708;height:3575" coordorigin="68313,33026" coordsize="172318,358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">
                        <v:shape id="Textfeld 3" o:spid="_x0000_s1976" type="#_x0000_t202" style="position:absolute;left:81744;top:33026;width:15888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9541AF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77" type="#_x0000_t202" style="position:absolute;left:68313;top:227478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1515C5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311190043" o:spid="_x0000_s1978" style="position:absolute;visibility:visible;mso-wrap-style:square" from="94404,222781" to="239690,2227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668740885" o:spid="_x0000_s1979" style="position:absolute;width:3856;height:3225" coordsize="455413,323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">
                        <v:shape id="Grafik 1098095075" o:spid="_x0000_s1980" type="#_x0000_t75" style="position:absolute;width:340130;height:2017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">
                          <v:imagedata r:id="rId128" o:title="" cropbottom="33944f" cropleft="1f" cropright="2644f" recolortarget="#333 [1446]"/>
                        </v:shape>
                        <v:shape id="Textfeld 398" o:spid="_x0000_s1981" type="#_x0000_t202" style="position:absolute;left:272176;top:106569;width:183237;height:216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D8B05F7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(1)                              (2)                                  (3)       </w:t>
            </w:r>
          </w:p>
          <w:p w14:paraId="7724E440" w14:textId="1F79D28E" w:rsidR="008C3488" w:rsidRDefault="00CE0026" w:rsidP="009D7EC6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5456" behindDoc="0" locked="0" layoutInCell="1" allowOverlap="1" wp14:anchorId="2FF3F55A" wp14:editId="68CA5696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19685</wp:posOffset>
                  </wp:positionV>
                  <wp:extent cx="287655" cy="201295"/>
                  <wp:effectExtent l="0" t="0" r="0" b="1905"/>
                  <wp:wrapNone/>
                  <wp:docPr id="1537087044" name="Grafik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C15D5F-888E-50A0-8428-E0396BA36A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rafik 117">
                            <a:extLst>
                              <a:ext uri="{FF2B5EF4-FFF2-40B4-BE49-F238E27FC236}">
                                <a16:creationId xmlns:a16="http://schemas.microsoft.com/office/drawing/2014/main" id="{BFC15D5F-888E-50A0-8428-E0396BA36A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0336" behindDoc="0" locked="0" layoutInCell="1" allowOverlap="1" wp14:anchorId="4F5C1F05" wp14:editId="263560AB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28352</wp:posOffset>
                  </wp:positionV>
                  <wp:extent cx="287655" cy="201295"/>
                  <wp:effectExtent l="0" t="0" r="0" b="1905"/>
                  <wp:wrapNone/>
                  <wp:docPr id="17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62857-5662-1062-75C1-A3C658AB34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19662857-5662-1062-75C1-A3C658AB34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AED7B5" w14:textId="7F6C2EB2" w:rsidR="00330FD6" w:rsidRDefault="00330FD6" w:rsidP="00E13C64">
      <w:pPr>
        <w:spacing w:line="240" w:lineRule="atLeast"/>
        <w:sectPr w:rsidR="00330FD6" w:rsidSect="001D1C8B">
          <w:headerReference w:type="default" r:id="rId12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23FBE75D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792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942A7D" w:rsidRPr="000876EC" w14:paraId="7DFE5D9F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5" w:type="dxa"/>
                </w:tcPr>
                <w:p w14:paraId="4130A213" w14:textId="1E81A467" w:rsidR="00942A7D" w:rsidRPr="000876EC" w:rsidRDefault="00942A7D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11E7A112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00096" behindDoc="0" locked="0" layoutInCell="1" allowOverlap="1" wp14:anchorId="4D4CC2E3" wp14:editId="0337B512">
                            <wp:simplePos x="0" y="0"/>
                            <wp:positionH relativeFrom="column">
                              <wp:posOffset>42545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993364895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1809500455" name="Gruppieren 1809500455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223544388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A5F50B" w14:textId="7777777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08660295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846AACE" w14:textId="13BAD36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  <w:r w:rsidR="009D7EC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63229623" name="Gerade Verbindung 1663229623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665675964" name="Gruppieren 166567596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951162196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3A16DC" w14:textId="77777777" w:rsidR="00853188" w:rsidRDefault="00853188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88783107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531B33" w14:textId="1B53F003" w:rsidR="00853188" w:rsidRDefault="009D7EC6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243080" name="Gerade Verbindung 152724308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57047864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EC031B1" w14:textId="77777777" w:rsidR="00853188" w:rsidRDefault="00853188" w:rsidP="00853188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615889989" name="Grafik 16158899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D4CC2E3" id="_x0000_s1982" style="position:absolute;margin-left:3.35pt;margin-top:2.8pt;width:54.8pt;height:29.8pt;z-index:253700096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">
                            <v:group id="Gruppieren 1809500455" o:spid="_x0000_s1983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">
                              <v:shape id="Textfeld 3" o:spid="_x0000_s1984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1DA5F50B" w14:textId="7777777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85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846AACE" w14:textId="13BAD36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  <w:r w:rsidR="009D7EC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63229623" o:spid="_x0000_s1986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1665675964" o:spid="_x0000_s1987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">
                                <v:shape id="Textfeld 3" o:spid="_x0000_s1988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143A16DC" w14:textId="77777777" w:rsidR="00853188" w:rsidRDefault="00853188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89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" filled="f" stroked="f" strokeweight=".5pt">
                                  <v:textbox inset="0,0,0,0">
                                    <w:txbxContent>
                                      <w:p w14:paraId="70531B33" w14:textId="1B53F003" w:rsidR="00853188" w:rsidRDefault="009D7EC6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527243080" o:spid="_x0000_s1990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91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EC031B1" w14:textId="77777777" w:rsidR="00853188" w:rsidRDefault="00853188" w:rsidP="0085318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615889989" o:spid="_x0000_s1992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3A541836" w14:textId="4654FA3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A9E2060" w:rsidR="00942A7D" w:rsidRPr="00794F5B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1600" behindDoc="0" locked="0" layoutInCell="1" allowOverlap="1" wp14:anchorId="5897BADB" wp14:editId="2D78FE18">
                            <wp:simplePos x="0" y="0"/>
                            <wp:positionH relativeFrom="column">
                              <wp:posOffset>278130</wp:posOffset>
                            </wp:positionH>
                            <wp:positionV relativeFrom="paragraph">
                              <wp:posOffset>26805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507493569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712749909" name="Gruppieren 712749909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80766214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BA51CF2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35248748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5467BA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7371852" name="Gerade Verbindung 2137371852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553950694" name="Gruppieren 55395069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85063628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1C0F22" w14:textId="636E619E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344698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5082F5E" w14:textId="777777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4697790" name="Gerade Verbindung 173469779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839547429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255AA0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588521822" name="Grafik 15885218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897BADB" id="_x0000_s1993" style="position:absolute;margin-left:21.9pt;margin-top:2.1pt;width:54.8pt;height:29.8pt;z-index:253721600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">
                            <v:group id="Gruppieren 712749909" o:spid="_x0000_s1994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">
                              <v:shape id="Textfeld 3" o:spid="_x0000_s1995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6BA51CF2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96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385467BA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137371852" o:spid="_x0000_s1997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553950694" o:spid="_x0000_s1998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">
                                <v:shape id="Textfeld 3" o:spid="_x0000_s1999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191C0F22" w14:textId="636E619E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00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35082F5E" w14:textId="777777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734697790" o:spid="_x0000_s2001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02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2255AA0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588521822" o:spid="_x0000_s2003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942A7D"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7176EE3A" w:rsidR="00942A7D" w:rsidRPr="00B113AD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  <w:p w14:paraId="269E5971" w14:textId="1AA710D0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6A9C71A5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3648" behindDoc="0" locked="0" layoutInCell="1" allowOverlap="1" wp14:anchorId="0EC0AA73" wp14:editId="15B89E43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211901124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58"/>
                                      <a:chOff x="2072640" y="290270"/>
                                      <a:chExt cx="696397" cy="379266"/>
                                    </a:xfrm>
                                  </wpg:grpSpPr>
                                  <wpg:grpSp>
                                    <wpg:cNvPr id="208670533" name="Gruppieren 208670533"/>
                                    <wpg:cNvGrpSpPr/>
                                    <wpg:grpSpPr>
                                      <a:xfrm>
                                        <a:off x="2072640" y="303915"/>
                                        <a:ext cx="692268" cy="365621"/>
                                        <a:chOff x="2072640" y="303915"/>
                                        <a:chExt cx="692268" cy="365621"/>
                                      </a:xfrm>
                                    </wpg:grpSpPr>
                                    <wps:wsp>
                                      <wps:cNvPr id="102423408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6EC244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18914632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EC8376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6369139" name="Gerade Verbindung 76369139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690111483" name="Gruppieren 690111483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902073960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D00F016" w14:textId="4954A2F8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560315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B524B1C" w14:textId="77D0F5C4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5832921" name="Gerade Verbindung 745832921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05330918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D3AC49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131714077" name="Grafik 213171407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EC0AA73" id="_x0000_s2004" style="position:absolute;margin-left:.15pt;margin-top:.6pt;width:54.8pt;height:29.8pt;z-index:253723648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">
                            <v:group id="Gruppieren 208670533" o:spid="_x0000_s2005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">
                              <v:shape id="Textfeld 3" o:spid="_x0000_s2006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D6EC244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07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1EC8376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6369139" o:spid="_x0000_s2008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690111483" o:spid="_x0000_s2009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">
                                <v:shape id="Textfeld 3" o:spid="_x0000_s2010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" filled="f" stroked="f" strokeweight=".5pt">
                                  <v:textbox style="mso-fit-shape-to-text:t" inset="0,0,0,0">
                                    <w:txbxContent>
                                      <w:p w14:paraId="3D00F016" w14:textId="4954A2F8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11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" filled="f" stroked="f" strokeweight=".5pt">
                                  <v:textbox inset="0,0,0,0">
                                    <w:txbxContent>
                                      <w:p w14:paraId="7B524B1C" w14:textId="77D0F5C4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745832921" o:spid="_x0000_s2012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13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6D3AC49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2131714077" o:spid="_x0000_s2014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5B6648A9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A7598C" w:rsidRPr="00B73599" w14:paraId="7DC51425" w14:textId="77777777" w:rsidTr="00A7598C">
        <w:trPr>
          <w:trHeight w:val="184"/>
        </w:trPr>
        <w:tc>
          <w:tcPr>
            <w:tcW w:w="426" w:type="dxa"/>
          </w:tcPr>
          <w:p w14:paraId="0B76DCC5" w14:textId="77777777" w:rsidR="00A7598C" w:rsidRDefault="00A7598C" w:rsidP="00A7598C">
            <w:pPr>
              <w:rPr>
                <w:noProof/>
                <w:lang w:eastAsia="de-DE"/>
              </w:rPr>
            </w:pPr>
          </w:p>
        </w:tc>
        <w:tc>
          <w:tcPr>
            <w:tcW w:w="9448" w:type="dxa"/>
            <w:gridSpan w:val="2"/>
          </w:tcPr>
          <w:p w14:paraId="6A001F1F" w14:textId="7DD8C86E" w:rsidR="00A7598C" w:rsidRPr="0033164A" w:rsidRDefault="00A7598C" w:rsidP="00A7598C">
            <w:pPr>
              <w:rPr>
                <w:lang w:eastAsia="de-DE"/>
              </w:rPr>
            </w:pPr>
          </w:p>
        </w:tc>
        <w:tc>
          <w:tcPr>
            <w:tcW w:w="25" w:type="dxa"/>
            <w:vAlign w:val="bottom"/>
          </w:tcPr>
          <w:p w14:paraId="21B6D2E3" w14:textId="77777777" w:rsidR="00A7598C" w:rsidRPr="00B73599" w:rsidRDefault="00A7598C" w:rsidP="00A7598C"/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15556AA2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6135"/>
            </w:tblGrid>
            <w:tr w:rsidR="00942A7D" w:rsidRPr="00B73599" w14:paraId="279EC2FE" w14:textId="77777777" w:rsidTr="00A42631">
              <w:trPr>
                <w:trHeight w:val="1368"/>
              </w:trPr>
              <w:tc>
                <w:tcPr>
                  <w:tcW w:w="425" w:type="dxa"/>
                </w:tcPr>
                <w:p w14:paraId="6AAEA14A" w14:textId="503089E7" w:rsidR="00942A7D" w:rsidRPr="00B73599" w:rsidRDefault="00942A7D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6135" w:type="dxa"/>
                </w:tcPr>
                <w:p w14:paraId="486E7F8E" w14:textId="3F3DA3F1" w:rsidR="00942A7D" w:rsidRDefault="00942A7D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3AC72F70" w:rsidR="00942A7D" w:rsidRPr="00B73599" w:rsidRDefault="009D7EC6" w:rsidP="00E13C64">
                  <w:pPr>
                    <w:spacing w:line="240" w:lineRule="atLeast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3888" behindDoc="0" locked="0" layoutInCell="1" allowOverlap="1" wp14:anchorId="3A7814A4" wp14:editId="30FE48A3">
                            <wp:simplePos x="0" y="0"/>
                            <wp:positionH relativeFrom="column">
                              <wp:posOffset>373074</wp:posOffset>
                            </wp:positionH>
                            <wp:positionV relativeFrom="paragraph">
                              <wp:posOffset>156615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155903085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898629258" name="Gruppieren 898629258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1066022550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DB8605F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617299540" name="Gruppieren 1617299540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45420412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555D5FB" w14:textId="66CCC4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675582164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8FEE43C" w14:textId="6BF3037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8646332" name="Gerade Verbindung 1428646332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10606450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86BAC5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59780147" name="Grafik 5978014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7814A4" id="_x0000_s2015" style="position:absolute;margin-left:29.4pt;margin-top:12.35pt;width:75.45pt;height:28.7pt;z-index:253733888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">
                            <v:group id="Gruppieren 898629258" o:spid="_x0000_s2016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">
                              <v:shape id="Textfeld 3" o:spid="_x0000_s2017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DB8605F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617299540" o:spid="_x0000_s2018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">
                                <v:shape id="Textfeld 3" o:spid="_x0000_s2019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7555D5FB" w14:textId="66CCC4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0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8FEE43C" w14:textId="6BF3037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28646332" o:spid="_x0000_s2021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22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6586BAC5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59780147" o:spid="_x0000_s2023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9792" behindDoc="0" locked="0" layoutInCell="1" allowOverlap="1" wp14:anchorId="245803B6" wp14:editId="0B6807C2">
                            <wp:simplePos x="0" y="0"/>
                            <wp:positionH relativeFrom="column">
                              <wp:posOffset>4012361</wp:posOffset>
                            </wp:positionH>
                            <wp:positionV relativeFrom="paragraph">
                              <wp:posOffset>151873</wp:posOffset>
                            </wp:positionV>
                            <wp:extent cx="958633" cy="364844"/>
                            <wp:effectExtent l="0" t="0" r="6985" b="3810"/>
                            <wp:wrapNone/>
                            <wp:docPr id="1533872083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633" cy="364844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002829591" name="Gruppieren 1002829591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339594265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47C7D3E" w14:textId="4AD13ACB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972943568" name="Gruppieren 1972943568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211808729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B9C24EF" w14:textId="4E6F1AE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031036163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41B2BF" w14:textId="24EDC1B3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25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7150479" name="Gerade Verbindung 47715047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935249602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7345FF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876614716" name="Grafik 8766147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5803B6" id="_x0000_s2024" style="position:absolute;margin-left:315.95pt;margin-top:11.95pt;width:75.5pt;height:28.75pt;z-index:253729792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">
                            <v:group id="Gruppieren 1002829591" o:spid="_x0000_s2025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">
                              <v:shape id="Textfeld 3" o:spid="_x0000_s2026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se/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pms+V8eTddzOG6K8JAbn4BAAD//wMAUEsBAi0AFAAGAAgAAAAhANvh9svuAAAAhQEA&#13;&#10;ABMAAAAAAAAAAAAAAAAAAAAAAFtDb250ZW50X1R5cGVzXS54bWxQSwECLQAUAAYACAAAACEAWvQs&#13;&#10;W78AAAAVAQAACwAAAAAAAAAAAAAAAAAfAQAAX3JlbHMvLnJlbHNQSwECLQAUAAYACAAAACEAKpbH&#13;&#10;v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547C7D3E" w14:textId="4AD13ACB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72943568" o:spid="_x0000_s2027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">
                                <v:shape id="Textfeld 3" o:spid="_x0000_s2028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" filled="f" stroked="f" strokeweight=".5pt">
                                  <v:textbox style="mso-fit-shape-to-text:t" inset="0,0,0,0">
                                    <w:txbxContent>
                                      <w:p w14:paraId="3B9C24EF" w14:textId="4E6F1AE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9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041B2BF" w14:textId="24EDC1B3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477150479" o:spid="_x0000_s2030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31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QiF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6D0bzyYqg79f6RPI5S8AAAD//wMAUEsBAi0AFAAGAAgAAAAhANvh9svuAAAAhQEAABMA&#13;&#10;AAAAAAAAAAAAAAAAAAAAAFtDb250ZW50X1R5cGVzXS54bWxQSwECLQAUAAYACAAAACEAWvQsW78A&#13;&#10;AAAVAQAACwAAAAAAAAAAAAAAAAAfAQAAX3JlbHMvLnJlbHNQSwECLQAUAAYACAAAACEAL3UIh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37345FF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876614716" o:spid="_x0000_s2032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1840" behindDoc="0" locked="0" layoutInCell="1" allowOverlap="1" wp14:anchorId="264D59E9" wp14:editId="303C1114">
                            <wp:simplePos x="0" y="0"/>
                            <wp:positionH relativeFrom="column">
                              <wp:posOffset>2207895</wp:posOffset>
                            </wp:positionH>
                            <wp:positionV relativeFrom="paragraph">
                              <wp:posOffset>156710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476064801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536100352" name="Gruppieren 1536100352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529932151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9DE935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349636681" name="Gruppieren 349636681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05421966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0863F4" w14:textId="1D9C736B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1813659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98F456E" w14:textId="073A330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55769" name="Gerade Verbindung 144715576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94806426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893083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653083800" name="Grafik 6530838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4D59E9" id="_x0000_s2033" style="position:absolute;margin-left:173.85pt;margin-top:12.35pt;width:75.45pt;height:28.7pt;z-index:253731840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">
                            <v:group id="Gruppieren 1536100352" o:spid="_x0000_s2034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">
                              <v:shape id="Textfeld 3" o:spid="_x0000_s2035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49DE935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349636681" o:spid="_x0000_s2036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">
                                <v:shape id="Textfeld 3" o:spid="_x0000_s2037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590863F4" w14:textId="1D9C736B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38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" filled="f" stroked="f" strokeweight=".5pt">
                                  <v:textbox inset="0,0,0,0">
                                    <w:txbxContent>
                                      <w:p w14:paraId="498F456E" w14:textId="073A330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47155769" o:spid="_x0000_s2039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40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52893083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653083800" o:spid="_x0000_s2041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942A7D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64D98E93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45C98B8E" w14:textId="51BE5136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79120E3C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24EE0848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34B0B3C0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3AA9A62E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942A7D" w:rsidRPr="00B73599" w:rsidRDefault="00942A7D" w:rsidP="00E13C64">
                  <w:pPr>
                    <w:spacing w:line="240" w:lineRule="atLeast"/>
                  </w:pPr>
                </w:p>
              </w:tc>
            </w:tr>
            <w:tr w:rsidR="00942A7D" w:rsidRPr="00B73599" w14:paraId="123823FD" w14:textId="77777777" w:rsidTr="00A42631">
              <w:trPr>
                <w:trHeight w:val="2286"/>
              </w:trPr>
              <w:tc>
                <w:tcPr>
                  <w:tcW w:w="425" w:type="dxa"/>
                </w:tcPr>
                <w:p w14:paraId="10AB4ED6" w14:textId="77777777" w:rsidR="00942A7D" w:rsidRPr="00B73599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6135" w:type="dxa"/>
                </w:tcPr>
                <w:p w14:paraId="16FC22F0" w14:textId="560C3AD7" w:rsidR="00942A7D" w:rsidRDefault="00942A7D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942A7D" w:rsidRDefault="00942A7D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782"/>
                  </w:tblGrid>
                  <w:tr w:rsidR="00942A7D" w14:paraId="50534414" w14:textId="77777777" w:rsidTr="00A42631">
                    <w:trPr>
                      <w:trHeight w:val="1561"/>
                    </w:trPr>
                    <w:tc>
                      <w:tcPr>
                        <w:tcW w:w="8782" w:type="dxa"/>
                      </w:tcPr>
                      <w:p w14:paraId="46FADE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39C8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40D0B66C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F33337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0A0080A1" w14:textId="77777777" w:rsidR="00942A7D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942A7D" w:rsidRPr="000A45CA" w:rsidRDefault="00942A7D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942A7D" w:rsidRPr="00B73599" w14:paraId="057151CD" w14:textId="77777777" w:rsidTr="00A42631">
              <w:trPr>
                <w:trHeight w:val="2465"/>
              </w:trPr>
              <w:tc>
                <w:tcPr>
                  <w:tcW w:w="425" w:type="dxa"/>
                </w:tcPr>
                <w:p w14:paraId="0EC96C71" w14:textId="77777777" w:rsidR="00942A7D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6135" w:type="dxa"/>
                </w:tcPr>
                <w:p w14:paraId="6051E21F" w14:textId="06F7D2CC" w:rsidR="00942A7D" w:rsidRDefault="00942A7D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52E30A70" w:rsidR="00942A7D" w:rsidRDefault="00CE0026" w:rsidP="00E13C64">
                  <w:pPr>
                    <w:spacing w:line="240" w:lineRule="atLeast"/>
                  </w:pPr>
                  <w:r w:rsidRPr="00CB7469">
                    <w:rPr>
                      <w:rFonts w:eastAsiaTheme="minorEastAsia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6960" behindDoc="0" locked="0" layoutInCell="1" allowOverlap="1" wp14:anchorId="6E00811F" wp14:editId="593D39ED">
                            <wp:simplePos x="0" y="0"/>
                            <wp:positionH relativeFrom="column">
                              <wp:posOffset>2157466</wp:posOffset>
                            </wp:positionH>
                            <wp:positionV relativeFrom="paragraph">
                              <wp:posOffset>167747</wp:posOffset>
                            </wp:positionV>
                            <wp:extent cx="1252220" cy="421640"/>
                            <wp:effectExtent l="0" t="0" r="0" b="0"/>
                            <wp:wrapNone/>
                            <wp:docPr id="224030142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2220" cy="421640"/>
                                      <a:chOff x="2036234" y="6494"/>
                                      <a:chExt cx="1252378" cy="422746"/>
                                    </a:xfrm>
                                  </wpg:grpSpPr>
                                  <wpg:grpSp>
                                    <wpg:cNvPr id="584247394" name="Gruppieren 584247394"/>
                                    <wpg:cNvGrpSpPr/>
                                    <wpg:grpSpPr>
                                      <a:xfrm>
                                        <a:off x="2553921" y="6494"/>
                                        <a:ext cx="375830" cy="422746"/>
                                        <a:chOff x="2553921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680892111" name="Gruppieren 680892111"/>
                                      <wpg:cNvGrpSpPr/>
                                      <wpg:grpSpPr>
                                        <a:xfrm>
                                          <a:off x="2553921" y="6494"/>
                                          <a:ext cx="375828" cy="378807"/>
                                          <a:chOff x="2553921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92476674" name="Gruppieren 1092476674"/>
                                        <wpg:cNvGrpSpPr/>
                                        <wpg:grpSpPr>
                                          <a:xfrm>
                                            <a:off x="2718988" y="27816"/>
                                            <a:ext cx="166076" cy="357485"/>
                                            <a:chOff x="2718990" y="27816"/>
                                            <a:chExt cx="167618" cy="358458"/>
                                          </a:xfrm>
                                        </wpg:grpSpPr>
                                        <wps:wsp>
                                          <wps:cNvPr id="1838517641" name="Textfeld 3"/>
                                          <wps:cNvSpPr txBox="1"/>
                                          <wps:spPr>
                                            <a:xfrm>
                                              <a:off x="2718990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58B7B9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553127906" name="Textfeld 3"/>
                                          <wps:cNvSpPr txBox="1"/>
                                          <wps:spPr>
                                            <a:xfrm>
                                              <a:off x="2724287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31177E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15520863" name="Gerade Verbindung 1215520863"/>
                                          <wps:cNvCnPr/>
                                          <wps:spPr>
                                            <a:xfrm>
                                              <a:off x="2731927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196547166" name="Grafik 11965471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2666465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34347140" name="Textfeld 398"/>
                                        <wps:cNvSpPr txBox="1"/>
                                        <wps:spPr>
                                          <a:xfrm>
                                            <a:off x="2553921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0325C65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336357674" name="Grafik 33635767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666467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2005889995" name="Gruppieren 2005889995"/>
                                    <wpg:cNvGrpSpPr/>
                                    <wpg:grpSpPr>
                                      <a:xfrm>
                                        <a:off x="2912782" y="6494"/>
                                        <a:ext cx="375830" cy="422746"/>
                                        <a:chOff x="2912782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1525399053" name="Gruppieren 1525399053"/>
                                      <wpg:cNvGrpSpPr/>
                                      <wpg:grpSpPr>
                                        <a:xfrm>
                                          <a:off x="2912782" y="6494"/>
                                          <a:ext cx="375828" cy="378807"/>
                                          <a:chOff x="2912782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70388895" name="Gruppieren 1070388895"/>
                                        <wpg:cNvGrpSpPr/>
                                        <wpg:grpSpPr>
                                          <a:xfrm>
                                            <a:off x="3077811" y="27816"/>
                                            <a:ext cx="166121" cy="357485"/>
                                            <a:chOff x="3077806" y="27816"/>
                                            <a:chExt cx="167663" cy="358458"/>
                                          </a:xfrm>
                                        </wpg:grpSpPr>
                                        <wps:wsp>
                                          <wps:cNvPr id="350574531" name="Textfeld 3"/>
                                          <wps:cNvSpPr txBox="1"/>
                                          <wps:spPr>
                                            <a:xfrm>
                                              <a:off x="3077806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70F695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05833212" name="Textfeld 3"/>
                                          <wps:cNvSpPr txBox="1"/>
                                          <wps:spPr>
                                            <a:xfrm>
                                              <a:off x="3083148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549B0A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8616917" name="Gerade Verbindung 1948616917"/>
                                          <wps:cNvCnPr/>
                                          <wps:spPr>
                                            <a:xfrm>
                                              <a:off x="3090788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340818205" name="Grafik 3408182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025326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43476530" name="Textfeld 398"/>
                                        <wps:cNvSpPr txBox="1"/>
                                        <wps:spPr>
                                          <a:xfrm>
                                            <a:off x="2912782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0B0CC0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1348157660" name="Grafik 134815766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3025328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1810340645" name="Textfeld 3"/>
                                    <wps:cNvSpPr txBox="1"/>
                                    <wps:spPr>
                                      <a:xfrm>
                                        <a:off x="2036234" y="145327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F4F4EB" w14:textId="7777777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85 %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E00811F" id="_x0000_s2042" style="position:absolute;margin-left:169.9pt;margin-top:13.2pt;width:98.6pt;height:33.2pt;z-index:253736960;mso-width-relative:margin;mso-height-relative:margin" coordorigin="20362,64" coordsize="12523,42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">
                            <v:group id="Gruppieren 584247394" o:spid="_x0000_s2043" style="position:absolute;left:25539;top:64;width:3758;height:4228" coordorigin="25539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">
                              <v:group id="Gruppieren 680892111" o:spid="_x0000_s2044" style="position:absolute;left:25539;top:64;width:3758;height:3789" coordorigin="25539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">
                                <v:group id="Gruppieren 1092476674" o:spid="_x0000_s2045" style="position:absolute;left:27189;top:278;width:1661;height:3575" coordorigin="27189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">
                                  <v:shape id="Textfeld 3" o:spid="_x0000_s2046" type="#_x0000_t202" style="position:absolute;left:27189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58B7B9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47" type="#_x0000_t202" style="position:absolute;left:27242;top:222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031177E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15520863" o:spid="_x0000_s2048" style="position:absolute;visibility:visible;mso-wrap-style:square" from="27319,2176" to="28772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Grafik 1196547166" o:spid="_x0000_s2049" type="#_x0000_t75" style="position:absolute;left:26664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">
                                  <v:imagedata r:id="rId131" o:title="" cropbottom="33944f" cropleft="1f" cropright="2644f" recolortarget="#333 [1446]"/>
                                </v:shape>
                                <v:shape id="Textfeld 398" o:spid="_x0000_s2050" type="#_x0000_t202" style="position:absolute;left:2553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0325C65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336357674" o:spid="_x0000_s2051" type="#_x0000_t75" style="position:absolute;left:26664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">
                                <v:imagedata r:id="rId25" o:title="" cropbottom="33944f" cropleft="1f" cropright="2644f" recolortarget="#333 [1446]"/>
                              </v:shape>
                            </v:group>
                            <v:group id="Gruppieren 2005889995" o:spid="_x0000_s2052" style="position:absolute;left:29127;top:64;width:3759;height:4228" coordorigin="29127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">
                              <v:group id="Gruppieren 1525399053" o:spid="_x0000_s2053" style="position:absolute;left:29127;top:64;width:3759;height:3789" coordorigin="29127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">
                                <v:group id="Gruppieren 1070388895" o:spid="_x0000_s2054" style="position:absolute;left:30778;top:278;width:1661;height:3575" coordorigin="30778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">
                                  <v:shape id="Textfeld 3" o:spid="_x0000_s2055" type="#_x0000_t202" style="position:absolute;left:30778;top:278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70F695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56" type="#_x0000_t202" style="position:absolute;left:3083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6549B0A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48616917" o:spid="_x0000_s2057" style="position:absolute;visibility:visible;mso-wrap-style:square" from="30907,2176" to="3236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Grafik 340818205" o:spid="_x0000_s2058" type="#_x0000_t75" style="position:absolute;left:30253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">
                                  <v:imagedata r:id="rId25" o:title="" cropbottom="33944f" cropleft="1f" cropright="2644f" recolortarget="#333 [1446]"/>
                                </v:shape>
                                <v:shape id="Textfeld 398" o:spid="_x0000_s2059" type="#_x0000_t202" style="position:absolute;left:2912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70B0CC0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1348157660" o:spid="_x0000_s2060" type="#_x0000_t75" style="position:absolute;left:30253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">
                                <v:imagedata r:id="rId25" o:title="" cropbottom="33944f" cropleft="1f" cropright="2644f" recolortarget="#333 [1446]"/>
                              </v:shape>
                            </v:group>
                            <v:shape id="Textfeld 3" o:spid="_x0000_s2061" type="#_x0000_t202" style="position:absolute;left:20362;top:1453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DF4F4EB" w14:textId="77777777" w:rsidR="00CB7469" w:rsidRPr="00CE0026" w:rsidRDefault="00CB7469" w:rsidP="00CB7469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CE0026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85 %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B7469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40032" behindDoc="0" locked="0" layoutInCell="1" allowOverlap="1" wp14:anchorId="3C154DB9" wp14:editId="1CE4193C">
                            <wp:simplePos x="0" y="0"/>
                            <wp:positionH relativeFrom="column">
                              <wp:posOffset>195310</wp:posOffset>
                            </wp:positionH>
                            <wp:positionV relativeFrom="paragraph">
                              <wp:posOffset>166370</wp:posOffset>
                            </wp:positionV>
                            <wp:extent cx="1284605" cy="436245"/>
                            <wp:effectExtent l="0" t="0" r="0" b="0"/>
                            <wp:wrapNone/>
                            <wp:docPr id="1956721777" name="Gruppieren 4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4605" cy="436245"/>
                                      <a:chOff x="0" y="0"/>
                                      <a:chExt cx="1284605" cy="436434"/>
                                    </a:xfrm>
                                  </wpg:grpSpPr>
                                  <wpg:grpSp>
                                    <wpg:cNvPr id="1351890553" name="Gruppieren 208"/>
                                    <wpg:cNvGrpSpPr/>
                                    <wpg:grpSpPr>
                                      <a:xfrm>
                                        <a:off x="0" y="0"/>
                                        <a:ext cx="1284605" cy="377825"/>
                                        <a:chOff x="0" y="28463"/>
                                        <a:chExt cx="1284893" cy="378808"/>
                                      </a:xfrm>
                                    </wpg:grpSpPr>
                                    <wps:wsp>
                                      <wps:cNvPr id="140430067" name="Textfeld 3"/>
                                      <wps:cNvSpPr txBox="1"/>
                                      <wps:spPr>
                                        <a:xfrm>
                                          <a:off x="0" y="16809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41B6903" w14:textId="7777777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799784990" name="Gruppieren 799784990"/>
                                      <wpg:cNvGrpSpPr/>
                                      <wpg:grpSpPr>
                                        <a:xfrm>
                                          <a:off x="525667" y="28463"/>
                                          <a:ext cx="375828" cy="378808"/>
                                          <a:chOff x="525667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497489260" name="Gruppieren 497489260"/>
                                        <wpg:cNvGrpSpPr/>
                                        <wpg:grpSpPr>
                                          <a:xfrm>
                                            <a:off x="690670" y="49791"/>
                                            <a:ext cx="166145" cy="357480"/>
                                            <a:chOff x="690667" y="49791"/>
                                            <a:chExt cx="167687" cy="358453"/>
                                          </a:xfrm>
                                        </wpg:grpSpPr>
                                        <wps:wsp>
                                          <wps:cNvPr id="642869962" name="Textfeld 3"/>
                                          <wps:cNvSpPr txBox="1"/>
                                          <wps:spPr>
                                            <a:xfrm>
                                              <a:off x="690667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A9882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2137976077" name="Textfeld 3"/>
                                          <wps:cNvSpPr txBox="1"/>
                                          <wps:spPr>
                                            <a:xfrm>
                                              <a:off x="696033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E12BE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93000610" name="Gerade Verbindung 393000610"/>
                                          <wps:cNvCnPr/>
                                          <wps:spPr>
                                            <a:xfrm>
                                              <a:off x="703673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011079168" name="Grafik 10110791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638211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86008249" name="Textfeld 398"/>
                                        <wps:cNvSpPr txBox="1"/>
                                        <wps:spPr>
                                          <a:xfrm>
                                            <a:off x="525667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5E3209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8054626" name="Gruppieren 1648054626"/>
                                      <wpg:cNvGrpSpPr/>
                                      <wpg:grpSpPr>
                                        <a:xfrm>
                                          <a:off x="909065" y="28463"/>
                                          <a:ext cx="375828" cy="378808"/>
                                          <a:chOff x="909065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1069218453" name="Gruppieren 1069218453"/>
                                        <wpg:cNvGrpSpPr/>
                                        <wpg:grpSpPr>
                                          <a:xfrm>
                                            <a:off x="1073982" y="49791"/>
                                            <a:ext cx="166231" cy="357480"/>
                                            <a:chOff x="1073978" y="49791"/>
                                            <a:chExt cx="167774" cy="358453"/>
                                          </a:xfrm>
                                        </wpg:grpSpPr>
                                        <wps:wsp>
                                          <wps:cNvPr id="1927979547" name="Textfeld 3"/>
                                          <wps:cNvSpPr txBox="1"/>
                                          <wps:spPr>
                                            <a:xfrm>
                                              <a:off x="1073978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CB2332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757317088" name="Textfeld 3"/>
                                          <wps:cNvSpPr txBox="1"/>
                                          <wps:spPr>
                                            <a:xfrm>
                                              <a:off x="1079431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B61154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1063862" name="Gerade Verbindung 1621063862"/>
                                          <wps:cNvCnPr/>
                                          <wps:spPr>
                                            <a:xfrm>
                                              <a:off x="1087071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638674988" name="Grafik 16386749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1021609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314592549" name="Textfeld 398"/>
                                        <wps:cNvSpPr txBox="1"/>
                                        <wps:spPr>
                                          <a:xfrm>
                                            <a:off x="909065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679B11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423174021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35540" y="252919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C154DB9" id="Gruppieren 434" o:spid="_x0000_s2062" style="position:absolute;margin-left:15.4pt;margin-top:13.1pt;width:101.15pt;height:34.35pt;z-index:253740032" coordsize="12846,4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">
                            <v:group id="_x0000_s2063" style="position:absolute;width:12846;height:3778" coordorigin=",284" coordsize="1284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">
                              <v:shape id="Textfeld 3" o:spid="_x0000_s2064" type="#_x0000_t202" style="position:absolute;top:168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441B6903" w14:textId="77777777" w:rsidR="00CB7469" w:rsidRPr="00CE0026" w:rsidRDefault="00CB7469" w:rsidP="00CB7469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E002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799784990" o:spid="_x0000_s2065" style="position:absolute;left:5256;top:284;width:3758;height:3788" coordorigin="5256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">
                                <v:group id="Gruppieren 497489260" o:spid="_x0000_s2066" style="position:absolute;left:6906;top:497;width:1662;height:3575" coordorigin="6906,497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">
                                  <v:shape id="Textfeld 3" o:spid="_x0000_s2067" type="#_x0000_t202" style="position:absolute;left:6906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6A9882D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68" type="#_x0000_t202" style="position:absolute;left:6960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77E12BE7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393000610" o:spid="_x0000_s2069" style="position:absolute;visibility:visible;mso-wrap-style:square" from="7036,2396" to="8489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" strokecolor="black [3213]" strokeweight="1pt">
                                    <v:stroke joinstyle="miter"/>
                                  </v:line>
                                </v:group>
                                <v:shape id="Grafik 1011079168" o:spid="_x0000_s2070" type="#_x0000_t75" style="position:absolute;left:6382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">
                                  <v:imagedata r:id="rId131" o:title="" cropbottom="33944f" cropleft="1f" cropright="2644f" recolortarget="#333 [1446]"/>
                                </v:shape>
                                <v:shape id="Textfeld 398" o:spid="_x0000_s2071" type="#_x0000_t202" style="position:absolute;left:5256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145E3209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1648054626" o:spid="_x0000_s2072" style="position:absolute;left:9090;top:284;width:3758;height:3788" coordorigin="9090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">
                                <v:group id="Gruppieren 1069218453" o:spid="_x0000_s2073" style="position:absolute;left:10739;top:497;width:1663;height:3575" coordorigin="10739,497" coordsize="1677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">
                                  <v:shape id="Textfeld 3" o:spid="_x0000_s2074" type="#_x0000_t202" style="position:absolute;left:10739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CB23325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75" type="#_x0000_t202" style="position:absolute;left:10794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5B611544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21063862" o:spid="_x0000_s2076" style="position:absolute;visibility:visible;mso-wrap-style:square" from="10870,2396" to="12323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" strokecolor="black [3213]" strokeweight="1pt">
                                    <v:stroke joinstyle="miter"/>
                                  </v:line>
                                </v:group>
                                <v:shape id="Grafik 1638674988" o:spid="_x0000_s2077" type="#_x0000_t75" style="position:absolute;left:10216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">
                                  <v:imagedata r:id="rId25" o:title="" cropbottom="33944f" cropleft="1f" cropright="2644f" recolortarget="#333 [1446]"/>
                                </v:shape>
                                <v:shape id="Textfeld 398" o:spid="_x0000_s2078" type="#_x0000_t202" style="position:absolute;left:9090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679B116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" o:spid="_x0000_s2079" type="#_x0000_t75" style="position:absolute;left:6355;top:2529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942A7D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0CB8C2B0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E3BADA0" w14:textId="1833461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0C0E2E25" w:rsidR="00942A7D" w:rsidRPr="000876EC" w:rsidRDefault="00CB7469" w:rsidP="00E13C64">
                        <w:pPr>
                          <w:spacing w:line="240" w:lineRule="atLeast"/>
                        </w:pPr>
                        <w:r w:rsidRPr="00CB7469">
                          <w:rPr>
                            <w:rFonts w:eastAsiaTheme="minorEastAsia"/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4128" behindDoc="0" locked="0" layoutInCell="1" allowOverlap="1" wp14:anchorId="51566026" wp14:editId="670D5A20">
                                  <wp:simplePos x="0" y="0"/>
                                  <wp:positionH relativeFrom="column">
                                    <wp:posOffset>174996</wp:posOffset>
                                  </wp:positionH>
                                  <wp:positionV relativeFrom="paragraph">
                                    <wp:posOffset>597271</wp:posOffset>
                                  </wp:positionV>
                                  <wp:extent cx="1252220" cy="421640"/>
                                  <wp:effectExtent l="0" t="0" r="0" b="0"/>
                                  <wp:wrapNone/>
                                  <wp:docPr id="467135866" name="Gruppieren 17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52220" cy="421640"/>
                                            <a:chOff x="2036234" y="6494"/>
                                            <a:chExt cx="1252378" cy="422746"/>
                                          </a:xfrm>
                                        </wpg:grpSpPr>
                                        <wpg:grpSp>
                                          <wpg:cNvPr id="743674018" name="Gruppieren 743674018"/>
                                          <wpg:cNvGrpSpPr/>
                                          <wpg:grpSpPr>
                                            <a:xfrm>
                                              <a:off x="2553921" y="6494"/>
                                              <a:ext cx="375830" cy="422746"/>
                                              <a:chOff x="2553921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42860139" name="Gruppieren 42860139"/>
                                            <wpg:cNvGrpSpPr/>
                                            <wpg:grpSpPr>
                                              <a:xfrm>
                                                <a:off x="2553921" y="6494"/>
                                                <a:ext cx="375828" cy="378807"/>
                                                <a:chOff x="2553921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2094927983" name="Gruppieren 2094927983"/>
                                              <wpg:cNvGrpSpPr/>
                                              <wpg:grpSpPr>
                                                <a:xfrm>
                                                  <a:off x="2718988" y="27816"/>
                                                  <a:ext cx="166076" cy="357485"/>
                                                  <a:chOff x="2718990" y="27816"/>
                                                  <a:chExt cx="167618" cy="358458"/>
                                                </a:xfrm>
                                              </wpg:grpSpPr>
                                              <wps:wsp>
                                                <wps:cNvPr id="1727678132" name="Textfeld 3"/>
                                                <wps:cNvSpPr txBox="1"/>
                                                <wps:spPr>
                                                  <a:xfrm>
                                                    <a:off x="2718990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4617D3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585006635" name="Textfeld 3"/>
                                                <wps:cNvSpPr txBox="1"/>
                                                <wps:spPr>
                                                  <a:xfrm>
                                                    <a:off x="2724287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853D7DD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81771007" name="Gerade Verbindung 1581771007"/>
                                                <wps:cNvCnPr/>
                                                <wps:spPr>
                                                  <a:xfrm>
                                                    <a:off x="2731927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60635867" name="Grafik 6063586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0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2666465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475340108" name="Textfeld 398"/>
                                              <wps:cNvSpPr txBox="1"/>
                                              <wps:spPr>
                                                <a:xfrm>
                                                  <a:off x="2553921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F78111E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244718385" name="Grafik 124471838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666467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g:grpSp>
                                          <wpg:cNvPr id="1955412301" name="Gruppieren 1955412301"/>
                                          <wpg:cNvGrpSpPr/>
                                          <wpg:grpSpPr>
                                            <a:xfrm>
                                              <a:off x="2912782" y="6494"/>
                                              <a:ext cx="375830" cy="422746"/>
                                              <a:chOff x="2912782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215948910" name="Gruppieren 215948910"/>
                                            <wpg:cNvGrpSpPr/>
                                            <wpg:grpSpPr>
                                              <a:xfrm>
                                                <a:off x="2912782" y="6494"/>
                                                <a:ext cx="375828" cy="378807"/>
                                                <a:chOff x="2912782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1377996941" name="Gruppieren 1377996941"/>
                                              <wpg:cNvGrpSpPr/>
                                              <wpg:grpSpPr>
                                                <a:xfrm>
                                                  <a:off x="3077811" y="27816"/>
                                                  <a:ext cx="166121" cy="357485"/>
                                                  <a:chOff x="3077806" y="27816"/>
                                                  <a:chExt cx="167663" cy="358458"/>
                                                </a:xfrm>
                                              </wpg:grpSpPr>
                                              <wps:wsp>
                                                <wps:cNvPr id="194239668" name="Textfeld 3"/>
                                                <wps:cNvSpPr txBox="1"/>
                                                <wps:spPr>
                                                  <a:xfrm>
                                                    <a:off x="3077806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2D82C9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755456051" name="Textfeld 3"/>
                                                <wps:cNvSpPr txBox="1"/>
                                                <wps:spPr>
                                                  <a:xfrm>
                                                    <a:off x="3083148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37AEB34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22495140" name="Gerade Verbindung 422495140"/>
                                                <wps:cNvCnPr/>
                                                <wps:spPr>
                                                  <a:xfrm>
                                                    <a:off x="3090788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213271627" name="Grafik 121327162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3025326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976383840" name="Textfeld 398"/>
                                              <wps:cNvSpPr txBox="1"/>
                                              <wps:spPr>
                                                <a:xfrm>
                                                  <a:off x="2912782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30A62B6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884087173" name="Grafik 188408717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025328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s:wsp>
                                          <wps:cNvPr id="1283777725" name="Textfeld 3"/>
                                          <wps:cNvSpPr txBox="1"/>
                                          <wps:spPr>
                                            <a:xfrm>
                                              <a:off x="2036234" y="139374"/>
                                              <a:ext cx="584604" cy="200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3BB38EA" w14:textId="6EA48167" w:rsidR="00CB7469" w:rsidRPr="00CE0026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 w:rsidRPr="00CE0026"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  <w:t>20 %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51566026" id="_x0000_s2080" style="position:absolute;margin-left:13.8pt;margin-top:47.05pt;width:98.6pt;height:33.2pt;z-index:253744128;mso-width-relative:margin;mso-height-relative:margin" coordorigin="20362,64" coordsize="12523,42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">
                                  <v:group id="Gruppieren 743674018" o:spid="_x0000_s2081" style="position:absolute;left:25539;top:64;width:3758;height:4228" coordorigin="25539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">
                                    <v:group id="Gruppieren 42860139" o:spid="_x0000_s2082" style="position:absolute;left:25539;top:64;width:3758;height:3789" coordorigin="25539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">
                                      <v:group id="Gruppieren 2094927983" o:spid="_x0000_s2083" style="position:absolute;left:27189;top:278;width:1661;height:3575" coordorigin="27189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">
                                        <v:shape id="Textfeld 3" o:spid="_x0000_s2084" type="#_x0000_t202" style="position:absolute;left:27189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2D4617D3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85" type="#_x0000_t202" style="position:absolute;left:27242;top:222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" filled="f" stroked="f" strokeweight=".5pt">
                                          <v:textbox inset="0,0,0,0">
                                            <w:txbxContent>
                                              <w:p w14:paraId="0853D7DD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581771007" o:spid="_x0000_s2086" style="position:absolute;visibility:visible;mso-wrap-style:square" from="27319,2176" to="28772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60635867" o:spid="_x0000_s2087" type="#_x0000_t75" style="position:absolute;left:26664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">
                                        <v:imagedata r:id="rId131" o:title="" cropbottom="33944f" cropleft="1f" cropright="2644f" recolortarget="#333 [1446]"/>
                                      </v:shape>
                                      <v:shape id="Textfeld 398" o:spid="_x0000_s2088" type="#_x0000_t202" style="position:absolute;left:2553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" filled="f" stroked="f" strokeweight=".5pt">
                                        <v:textbox inset="1mm">
                                          <w:txbxContent>
                                            <w:p w14:paraId="1F78111E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244718385" o:spid="_x0000_s2089" type="#_x0000_t75" style="position:absolute;left:26664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">
                                      <v:imagedata r:id="rId25" o:title="" cropbottom="33944f" cropleft="1f" cropright="2644f" recolortarget="#333 [1446]"/>
                                    </v:shape>
                                  </v:group>
                                  <v:group id="Gruppieren 1955412301" o:spid="_x0000_s2090" style="position:absolute;left:29127;top:64;width:3759;height:4228" coordorigin="29127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">
                                    <v:group id="Gruppieren 215948910" o:spid="_x0000_s2091" style="position:absolute;left:29127;top:64;width:3759;height:3789" coordorigin="29127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">
                                      <v:group id="Gruppieren 1377996941" o:spid="_x0000_s2092" style="position:absolute;left:30778;top:278;width:1661;height:3575" coordorigin="30778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">
                                        <v:shape id="Textfeld 3" o:spid="_x0000_s2093" type="#_x0000_t202" style="position:absolute;left:30778;top:278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0B2D82C9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94" type="#_x0000_t202" style="position:absolute;left:3083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" filled="f" stroked="f" strokeweight=".5pt">
                                          <v:textbox inset="0,0,0,0">
                                            <w:txbxContent>
                                              <w:p w14:paraId="337AEB3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22495140" o:spid="_x0000_s2095" style="position:absolute;visibility:visible;mso-wrap-style:square" from="30907,2176" to="3236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213271627" o:spid="_x0000_s2096" type="#_x0000_t75" style="position:absolute;left:30253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">
                                        <v:imagedata r:id="rId25" o:title="" cropbottom="33944f" cropleft="1f" cropright="2644f" recolortarget="#333 [1446]"/>
                                      </v:shape>
                                      <v:shape id="Textfeld 398" o:spid="_x0000_s2097" type="#_x0000_t202" style="position:absolute;left:2912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" filled="f" stroked="f" strokeweight=".5pt">
                                        <v:textbox inset="1mm">
                                          <w:txbxContent>
                                            <w:p w14:paraId="030A62B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884087173" o:spid="_x0000_s2098" type="#_x0000_t75" style="position:absolute;left:30253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">
                                      <v:imagedata r:id="rId25" o:title="" cropbottom="33944f" cropleft="1f" cropright="2644f" recolortarget="#333 [1446]"/>
                                    </v:shape>
                                  </v:group>
                                  <v:shape id="Textfeld 3" o:spid="_x0000_s2099" type="#_x0000_t202" style="position:absolute;left:20362;top:1393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3BB38EA" w14:textId="6EA4816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20 %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C6A9171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79C383C9" w14:textId="595E2715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08167D9E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  <w:tr w:rsidR="00942A7D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3834BE6A" w:rsidR="00942A7D" w:rsidRPr="000876EC" w:rsidRDefault="00CB7469" w:rsidP="00E13C64">
                        <w:pPr>
                          <w:spacing w:line="240" w:lineRule="atLeast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2080" behindDoc="0" locked="0" layoutInCell="1" allowOverlap="1" wp14:anchorId="143B6C7E" wp14:editId="75A8C7FE">
                                  <wp:simplePos x="0" y="0"/>
                                  <wp:positionH relativeFrom="column">
                                    <wp:posOffset>191635</wp:posOffset>
                                  </wp:positionH>
                                  <wp:positionV relativeFrom="paragraph">
                                    <wp:posOffset>10160</wp:posOffset>
                                  </wp:positionV>
                                  <wp:extent cx="1284605" cy="436245"/>
                                  <wp:effectExtent l="0" t="0" r="0" b="0"/>
                                  <wp:wrapNone/>
                                  <wp:docPr id="2100106063" name="Gruppieren 43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84605" cy="436245"/>
                                            <a:chOff x="0" y="0"/>
                                            <a:chExt cx="1284605" cy="436434"/>
                                          </a:xfrm>
                                        </wpg:grpSpPr>
                                        <wpg:grpSp>
                                          <wpg:cNvPr id="1630362897" name="Gruppieren 20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284605" cy="377825"/>
                                              <a:chOff x="0" y="28463"/>
                                              <a:chExt cx="1284893" cy="378808"/>
                                            </a:xfrm>
                                          </wpg:grpSpPr>
                                          <wps:wsp>
                                            <wps:cNvPr id="342753221" name="Textfeld 3"/>
                                            <wps:cNvSpPr txBox="1"/>
                                            <wps:spPr>
                                              <a:xfrm>
                                                <a:off x="0" y="168096"/>
                                                <a:ext cx="584604" cy="2003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97B0045" w14:textId="0C553207" w:rsidR="00CB7469" w:rsidRPr="00CE0026" w:rsidRDefault="00CB7469" w:rsidP="00CB7469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 w:rsidRPr="00CE0026"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5 %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05858687" name="Gruppieren 705858687"/>
                                            <wpg:cNvGrpSpPr/>
                                            <wpg:grpSpPr>
                                              <a:xfrm>
                                                <a:off x="525667" y="28463"/>
                                                <a:ext cx="375828" cy="378808"/>
                                                <a:chOff x="525667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1311672710" name="Gruppieren 1311672710"/>
                                              <wpg:cNvGrpSpPr/>
                                              <wpg:grpSpPr>
                                                <a:xfrm>
                                                  <a:off x="690670" y="49791"/>
                                                  <a:ext cx="166145" cy="357480"/>
                                                  <a:chOff x="690667" y="49791"/>
                                                  <a:chExt cx="167687" cy="358453"/>
                                                </a:xfrm>
                                              </wpg:grpSpPr>
                                              <wps:wsp>
                                                <wps:cNvPr id="553954345" name="Textfeld 3"/>
                                                <wps:cNvSpPr txBox="1"/>
                                                <wps:spPr>
                                                  <a:xfrm>
                                                    <a:off x="690667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03E74C5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2059123801" name="Textfeld 3"/>
                                                <wps:cNvSpPr txBox="1"/>
                                                <wps:spPr>
                                                  <a:xfrm>
                                                    <a:off x="696033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B9006BB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35596089" name="Gerade Verbindung 1935596089"/>
                                                <wps:cNvCnPr/>
                                                <wps:spPr>
                                                  <a:xfrm>
                                                    <a:off x="703673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031149024" name="Grafik 10311490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0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638211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609541202" name="Textfeld 398"/>
                                              <wps:cNvSpPr txBox="1"/>
                                              <wps:spPr>
                                                <a:xfrm>
                                                  <a:off x="525667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BD6FFA8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488543820" name="Gruppieren 1488543820"/>
                                            <wpg:cNvGrpSpPr/>
                                            <wpg:grpSpPr>
                                              <a:xfrm>
                                                <a:off x="909065" y="28463"/>
                                                <a:ext cx="375828" cy="378808"/>
                                                <a:chOff x="909065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649265401" name="Gruppieren 649265401"/>
                                              <wpg:cNvGrpSpPr/>
                                              <wpg:grpSpPr>
                                                <a:xfrm>
                                                  <a:off x="1073982" y="49791"/>
                                                  <a:ext cx="166231" cy="357480"/>
                                                  <a:chOff x="1073978" y="49791"/>
                                                  <a:chExt cx="167774" cy="358453"/>
                                                </a:xfrm>
                                              </wpg:grpSpPr>
                                              <wps:wsp>
                                                <wps:cNvPr id="1053673416" name="Textfeld 3"/>
                                                <wps:cNvSpPr txBox="1"/>
                                                <wps:spPr>
                                                  <a:xfrm>
                                                    <a:off x="1073978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11F4247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846179619" name="Textfeld 3"/>
                                                <wps:cNvSpPr txBox="1"/>
                                                <wps:spPr>
                                                  <a:xfrm>
                                                    <a:off x="1079431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16D1DC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47129357" name="Gerade Verbindung 447129357"/>
                                                <wps:cNvCnPr/>
                                                <wps:spPr>
                                                  <a:xfrm>
                                                    <a:off x="1087071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76889109" name="Grafik 17688910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1021609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732233172" name="Textfeld 398"/>
                                              <wps:cNvSpPr txBox="1"/>
                                              <wps:spPr>
                                                <a:xfrm>
                                                  <a:off x="909065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4B32007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346379013" name="Grafik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duotone>
                                                <a:schemeClr val="accent3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" r="4035" b="5179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V="1">
                                              <a:off x="635540" y="252919"/>
                                              <a:ext cx="262890" cy="183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wg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group w14:anchorId="143B6C7E" id="_x0000_s2100" style="position:absolute;margin-left:15.1pt;margin-top:.8pt;width:101.15pt;height:34.35pt;z-index:253742080" coordsize="12846,4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">
                                  <v:group id="_x0000_s2101" style="position:absolute;width:12846;height:3778" coordorigin=",284" coordsize="1284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">
                                    <v:shape id="Textfeld 3" o:spid="_x0000_s2102" type="#_x0000_t202" style="position:absolute;top:168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297B0045" w14:textId="0C55320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5 %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uppieren 705858687" o:spid="_x0000_s2103" style="position:absolute;left:5256;top:284;width:3758;height:3788" coordorigin="5256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">
                                      <v:group id="Gruppieren 1311672710" o:spid="_x0000_s2104" style="position:absolute;left:6906;top:497;width:1662;height:3575" coordorigin="6906,497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">
                                        <v:shape id="Textfeld 3" o:spid="_x0000_s2105" type="#_x0000_t202" style="position:absolute;left:6906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403E74C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106" type="#_x0000_t202" style="position:absolute;left:6960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" filled="f" stroked="f" strokeweight=".5pt">
                                          <v:textbox inset="0,0,0,0">
                                            <w:txbxContent>
                                              <w:p w14:paraId="5B9006BB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935596089" o:spid="_x0000_s2107" style="position:absolute;visibility:visible;mso-wrap-style:square" from="7036,2396" to="8489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031149024" o:spid="_x0000_s2108" type="#_x0000_t75" style="position:absolute;left:6382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">
                                        <v:imagedata r:id="rId131" o:title="" cropbottom="33944f" cropleft="1f" cropright="2644f" recolortarget="#333 [1446]"/>
                                      </v:shape>
                                      <v:shape id="Textfeld 398" o:spid="_x0000_s2109" type="#_x0000_t202" style="position:absolute;left:5256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" filled="f" stroked="f" strokeweight=".5pt">
                                        <v:textbox inset="1mm">
                                          <w:txbxContent>
                                            <w:p w14:paraId="3BD6FFA8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1488543820" o:spid="_x0000_s2110" style="position:absolute;left:9090;top:284;width:3758;height:3788" coordorigin="9090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">
                                      <v:group id="Gruppieren 649265401" o:spid="_x0000_s2111" style="position:absolute;left:10739;top:497;width:1663;height:3575" coordorigin="10739,497" coordsize="1677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">
                                        <v:shape id="Textfeld 3" o:spid="_x0000_s2112" type="#_x0000_t202" style="position:absolute;left:10739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111F424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113" type="#_x0000_t202" style="position:absolute;left:10794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" filled="f" stroked="f" strokeweight=".5pt">
                                          <v:textbox inset="0,0,0,0">
                                            <w:txbxContent>
                                              <w:p w14:paraId="2D16D1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47129357" o:spid="_x0000_s2114" style="position:absolute;visibility:visible;mso-wrap-style:square" from="10870,2396" to="12323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76889109" o:spid="_x0000_s2115" type="#_x0000_t75" style="position:absolute;left:10216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">
                                        <v:imagedata r:id="rId25" o:title="" cropbottom="33944f" cropleft="1f" cropright="2644f" recolortarget="#333 [1446]"/>
                                      </v:shape>
                                      <v:shape id="Textfeld 398" o:spid="_x0000_s2116" type="#_x0000_t202" style="position:absolute;left:9090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" filled="f" stroked="f" strokeweight=".5pt">
                                        <v:textbox inset="1mm">
                                          <w:txbxContent>
                                            <w:p w14:paraId="74B32007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shape id="Grafik 1" o:spid="_x0000_s2117" type="#_x0000_t75" style="position:absolute;left:6355;top:2529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">
                                    <v:imagedata r:id="rId25" o:title="" cropbottom="33944f" cropleft="1f" cropright="2644f" recolortarget="#333 [1446]"/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239F7ABF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A32977C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49B8F48D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68B8C213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58B11000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6ED65B51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010C56E9" w:rsidR="00942A7D" w:rsidRPr="0038636D" w:rsidRDefault="00942A7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6560" behindDoc="0" locked="0" layoutInCell="1" allowOverlap="1" wp14:anchorId="2D154055" wp14:editId="44D83F4A">
                            <wp:simplePos x="0" y="0"/>
                            <wp:positionH relativeFrom="column">
                              <wp:posOffset>3803015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238125" cy="299720"/>
                            <wp:effectExtent l="0" t="0" r="9525" b="5080"/>
                            <wp:wrapNone/>
                            <wp:docPr id="8036484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125" cy="299720"/>
                                      <a:chOff x="-8927" y="12885"/>
                                      <a:chExt cx="240998" cy="301148"/>
                                    </a:xfrm>
                                  </wpg:grpSpPr>
                                  <wps:wsp>
                                    <wps:cNvPr id="803648449" name="Textfeld 3"/>
                                    <wps:cNvSpPr txBox="1"/>
                                    <wps:spPr>
                                      <a:xfrm>
                                        <a:off x="16069" y="12885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246CC5" w14:textId="11F493C4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0" name="Textfeld 3"/>
                                    <wps:cNvSpPr txBox="1"/>
                                    <wps:spPr>
                                      <a:xfrm>
                                        <a:off x="-8927" y="150091"/>
                                        <a:ext cx="24099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15974D" w14:textId="6ED580B8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1" name="Gerade Verbindung 1"/>
                                    <wps:cNvCnPr/>
                                    <wps:spPr>
                                      <a:xfrm>
                                        <a:off x="10353" y="179398"/>
                                        <a:ext cx="18244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D154055" id="_x0000_s2118" style="position:absolute;margin-left:299.45pt;margin-top:10.3pt;width:18.75pt;height:23.6pt;z-index:253506560;mso-width-relative:margin;mso-height-relative:margin" coordorigin="-8927,12885" coordsize="240998,30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">
                            <v:shape id="Textfeld 3" o:spid="_x0000_s2119" type="#_x0000_t202" style="position:absolute;left:16069;top:12885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C246CC5" w14:textId="11F493C4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20" type="#_x0000_t202" style="position:absolute;left:-8927;top:150091;width:24099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15974D" w14:textId="6ED580B8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21" style="position:absolute;visibility:visible;mso-wrap-style:square" from="10353,179398" to="192801,179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7584" behindDoc="0" locked="0" layoutInCell="1" allowOverlap="1" wp14:anchorId="157644B8" wp14:editId="3700E46F">
                            <wp:simplePos x="0" y="0"/>
                            <wp:positionH relativeFrom="column">
                              <wp:posOffset>4124787</wp:posOffset>
                            </wp:positionH>
                            <wp:positionV relativeFrom="paragraph">
                              <wp:posOffset>132522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3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AF120" w14:textId="0FB80DBB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4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ED20E" w14:textId="22F36E37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5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7644B8" id="_x0000_s2122" style="position:absolute;margin-left:324.8pt;margin-top:10.45pt;width:12.7pt;height:23.6pt;z-index:25350758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ZXpggMAAMEKAAAOAAAAZHJzL2Uyb0RvYy54bWzsVktv1DAQviPxHyzfaZ6b3URNUSm0QqpK&#13;&#10;RQs9ex1nN5JjG9vbpPx6xs4my7Z7gI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">
                            <v:shape id="Textfeld 3" o:spid="_x0000_s212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6BAF120" w14:textId="0FB80DBB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2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02ED20E" w14:textId="22F36E37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2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42A7D" w:rsidRPr="00B73599" w14:paraId="1BD30283" w14:textId="77777777" w:rsidTr="00A42631">
              <w:trPr>
                <w:trHeight w:val="1591"/>
              </w:trPr>
              <w:tc>
                <w:tcPr>
                  <w:tcW w:w="425" w:type="dxa"/>
                </w:tcPr>
                <w:p w14:paraId="675BC5FD" w14:textId="1CAF67AA" w:rsidR="00942A7D" w:rsidRDefault="00DE29D9" w:rsidP="00A42631">
                  <w:pPr>
                    <w:spacing w:before="6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98239" behindDoc="0" locked="0" layoutInCell="1" allowOverlap="1" wp14:anchorId="3F215E41" wp14:editId="62CC92F7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1058545</wp:posOffset>
                            </wp:positionV>
                            <wp:extent cx="4509135" cy="284480"/>
                            <wp:effectExtent l="0" t="0" r="0" b="1270"/>
                            <wp:wrapNone/>
                            <wp:docPr id="2080379195" name="Gruppieren 1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9135" cy="284480"/>
                                      <a:chOff x="0" y="21431"/>
                                      <a:chExt cx="4509535" cy="285060"/>
                                    </a:xfrm>
                                  </wpg:grpSpPr>
                                  <wps:wsp>
                                    <wps:cNvPr id="32928944" name="Textfeld 5"/>
                                    <wps:cNvSpPr txBox="1"/>
                                    <wps:spPr>
                                      <a:xfrm>
                                        <a:off x="0" y="21431"/>
                                        <a:ext cx="419735" cy="277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266E23" w14:textId="08D44A0E" w:rsidR="00942A7D" w:rsidRDefault="00942A7D">
                                          <w:r>
                                            <w:t>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5588684" name="Textfeld 5"/>
                                    <wps:cNvSpPr txBox="1"/>
                                    <wps:spPr>
                                      <a:xfrm>
                                        <a:off x="3965838" y="28464"/>
                                        <a:ext cx="543697" cy="27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4FE536" w14:textId="5D218B98" w:rsidR="00942A7D" w:rsidRDefault="00942A7D" w:rsidP="00F94410">
                                          <w:r>
                                            <w:t>100 %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F215E41" id="Gruppieren 130" o:spid="_x0000_s2126" style="position:absolute;margin-left:18.25pt;margin-top:83.35pt;width:355.05pt;height:22.4pt;z-index:252298239;mso-width-relative:margin;mso-height-relative:margin" coordorigin=",214" coordsize="45095,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">
                            <v:shape id="Textfeld 5" o:spid="_x0000_s2127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4B266E23" w14:textId="08D44A0E" w:rsidR="00942A7D" w:rsidRDefault="00942A7D">
                                    <w:r>
                                      <w:t>0 %</w:t>
                                    </w:r>
                                  </w:p>
                                </w:txbxContent>
                              </v:textbox>
                            </v:shape>
                            <v:shape id="Textfeld 5" o:spid="_x0000_s2128" type="#_x0000_t202" style="position:absolute;left:39658;top:284;width:5437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94FE536" w14:textId="5D218B98" w:rsidR="00942A7D" w:rsidRDefault="00942A7D" w:rsidP="00F94410">
                                    <w:r>
                                      <w:t>100 %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942A7D"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6135" w:type="dxa"/>
                </w:tcPr>
                <w:p w14:paraId="46C774AB" w14:textId="56FD9D43" w:rsidR="00942A7D" w:rsidRDefault="00942A7D" w:rsidP="00A42631">
                  <w:pPr>
                    <w:spacing w:before="60"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9632" behindDoc="0" locked="0" layoutInCell="1" allowOverlap="1" wp14:anchorId="7A47AC65" wp14:editId="3848350A">
                            <wp:simplePos x="0" y="0"/>
                            <wp:positionH relativeFrom="column">
                              <wp:posOffset>4354817</wp:posOffset>
                            </wp:positionH>
                            <wp:positionV relativeFrom="paragraph">
                              <wp:posOffset>-38100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7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40017A" w14:textId="6FD7FF0E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8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9DFC6E" w14:textId="4C60BC70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A47AC65" id="_x0000_s2129" style="position:absolute;margin-left:342.9pt;margin-top:-3pt;width:12.7pt;height:23.6pt;z-index:25350963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kkahgMAAMEKAAAOAAAAZHJzL2Uyb0RvYy54bWzsVktv1DAQviPxHyzfaZ6b3URNUSm0QqpK&#13;&#10;RQs9ex1nN5JjG9vbpPx6xs4my7Z7gIKAA5fEj5nxzOeZb3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">
                            <v:shape id="Textfeld 3" o:spid="_x0000_s213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E40017A" w14:textId="6FD7FF0E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3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E9DFC6E" w14:textId="4C60BC70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3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t>Wandle in Prozent um und markiere ungefähr am Prozentstreifen:          ,      ,</w:t>
                  </w:r>
                  <w:r>
                    <w:rPr>
                      <w:noProof/>
                    </w:rPr>
                    <w:t xml:space="preserve">      .</w:t>
                  </w:r>
                  <w:r>
                    <w:t xml:space="preserve">   </w:t>
                  </w:r>
                </w:p>
                <w:p w14:paraId="6FA646F3" w14:textId="4D77E6CD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727AACEF" w14:textId="77777777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6CD3A454" w14:textId="77777777" w:rsidR="00942A7D" w:rsidRDefault="00942A7D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6AF6E4AB" w:rsidR="00942A7D" w:rsidRDefault="00942A7D" w:rsidP="00E13C64">
                  <w:pPr>
                    <w:spacing w:line="240" w:lineRule="atLeast"/>
                  </w:pPr>
                  <w:r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6BD6346C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29787" cy="265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643020D" w:rsidR="00942A7D" w:rsidRDefault="00942A7D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133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F94410" w14:paraId="415C8A92" w14:textId="77777777" w:rsidTr="00A42631">
        <w:trPr>
          <w:trHeight w:val="112"/>
        </w:trPr>
        <w:tc>
          <w:tcPr>
            <w:tcW w:w="709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0F1269AC" w:rsidR="00F94410" w:rsidRPr="00BA3DA5" w:rsidRDefault="00F755D5" w:rsidP="00E13C64">
            <w:pPr>
              <w:pStyle w:val="berschrift1"/>
            </w:pPr>
            <w:r>
              <w:t xml:space="preserve">Ich kann </w:t>
            </w:r>
            <w:r w:rsidR="00F94410" w:rsidRPr="00F94410">
              <w:t>Brüche und Prozente ineinander umwandeln</w:t>
            </w:r>
          </w:p>
        </w:tc>
      </w:tr>
      <w:tr w:rsidR="00F94410" w14:paraId="61794014" w14:textId="77777777" w:rsidTr="00A42631">
        <w:trPr>
          <w:trHeight w:val="112"/>
        </w:trPr>
        <w:tc>
          <w:tcPr>
            <w:tcW w:w="709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A42631">
        <w:trPr>
          <w:trHeight w:val="112"/>
        </w:trPr>
        <w:tc>
          <w:tcPr>
            <w:tcW w:w="709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7993D6CB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4C51555D" wp14:editId="45279BBF">
                      <wp:simplePos x="0" y="0"/>
                      <wp:positionH relativeFrom="column">
                        <wp:posOffset>1132529</wp:posOffset>
                      </wp:positionH>
                      <wp:positionV relativeFrom="paragraph">
                        <wp:posOffset>348237</wp:posOffset>
                      </wp:positionV>
                      <wp:extent cx="161290" cy="293234"/>
                      <wp:effectExtent l="0" t="0" r="3810" b="0"/>
                      <wp:wrapNone/>
                      <wp:docPr id="8036484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234"/>
                                <a:chOff x="32847" y="12407"/>
                                <a:chExt cx="163236" cy="294476"/>
                              </a:xfrm>
                            </wpg:grpSpPr>
                            <wps:wsp>
                              <wps:cNvPr id="80364846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EAF90" w14:textId="3629F45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66" name="Textfeld 3"/>
                              <wps:cNvSpPr txBox="1"/>
                              <wps:spPr>
                                <a:xfrm>
                                  <a:off x="32847" y="142941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A8C695" w14:textId="0290B8A2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51555D" id="_x0000_s2133" style="position:absolute;margin-left:89.2pt;margin-top:27.4pt;width:12.7pt;height:23.1pt;z-index:253512704;mso-width-relative:margin;mso-height-relative:margin" coordorigin="32847,12407" coordsize="163236,294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">
                      <v:shape id="Textfeld 3" o:spid="_x0000_s213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70EAF90" w14:textId="3629F45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35" type="#_x0000_t202" style="position:absolute;left:32847;top:142941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A8C695" w14:textId="0290B8A2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3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>Hundertstelbrüche in der Streifentafel finden</w:t>
            </w:r>
          </w:p>
        </w:tc>
      </w:tr>
      <w:tr w:rsidR="00F94410" w14:paraId="47500B2C" w14:textId="77777777" w:rsidTr="00A42631">
        <w:trPr>
          <w:trHeight w:val="112"/>
        </w:trPr>
        <w:tc>
          <w:tcPr>
            <w:tcW w:w="709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622E5DAD" w14:textId="07D531E6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Emily will den Bruch</w:t>
            </w:r>
            <w:r w:rsidR="00CF2206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 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sucht deshalb</w:t>
            </w:r>
          </w:p>
          <w:p w14:paraId="7069F16E" w14:textId="18E80B11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4144" behindDoc="0" locked="0" layoutInCell="1" allowOverlap="1" wp14:anchorId="409D9728" wp14:editId="5AF2D0AB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2137" style="position:absolute;margin-left:364.15pt;margin-top:13.5pt;width:49.35pt;height:60.85pt;z-index:25293414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">
                      <v:shape id="Grafik 3" o:spid="_x0000_s213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">
                        <v:imagedata r:id="rId90" o:title="" chromakey="white"/>
                      </v:shape>
                      <v:shape id="_x0000_s213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90B45F4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A42631">
        <w:trPr>
          <w:trHeight w:val="112"/>
        </w:trPr>
        <w:tc>
          <w:tcPr>
            <w:tcW w:w="709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5EEA3B53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051ABC0C" w:rsidR="00F94410" w:rsidRPr="00BA3DA5" w:rsidRDefault="00CF2206" w:rsidP="00A42631">
            <w:pPr>
              <w:tabs>
                <w:tab w:val="left" w:pos="5097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1BDB4E5B" wp14:editId="1B8EC36F">
                      <wp:simplePos x="0" y="0"/>
                      <wp:positionH relativeFrom="column">
                        <wp:posOffset>1004705</wp:posOffset>
                      </wp:positionH>
                      <wp:positionV relativeFrom="paragraph">
                        <wp:posOffset>112395</wp:posOffset>
                      </wp:positionV>
                      <wp:extent cx="161290" cy="299720"/>
                      <wp:effectExtent l="0" t="0" r="3810" b="5080"/>
                      <wp:wrapNone/>
                      <wp:docPr id="8036484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6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36256E" w14:textId="0507C358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6B293" w14:textId="15DDCC0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1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B4E5B" id="_x0000_s2140" style="position:absolute;margin-left:79.1pt;margin-top:8.85pt;width:12.7pt;height:23.6pt;z-index:2535147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">
                      <v:shape id="Textfeld 3" o:spid="_x0000_s214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036256E" w14:textId="0507C358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46B293" w14:textId="15DDCC0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3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45E94362" w:rsidR="00F94410" w:rsidRDefault="00F94410" w:rsidP="00CF2206">
            <w:pPr>
              <w:pStyle w:val="Listenabsatz"/>
              <w:spacing w:after="60"/>
            </w:pPr>
            <w:r w:rsidRPr="00BA3DA5">
              <w:t>Wie kann man</w:t>
            </w:r>
            <w:r w:rsidR="00CF2206">
              <w:t xml:space="preserve"> </w:t>
            </w:r>
            <w:r w:rsidRPr="00BA3DA5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Pr="00BA3DA5">
              <w:t>als Hundertstel schreiben? Wie viel Prozent ist das?</w:t>
            </w:r>
          </w:p>
          <w:p w14:paraId="7DEFA7E9" w14:textId="77777777" w:rsidR="00CF2206" w:rsidRPr="00A42631" w:rsidRDefault="00CF2206" w:rsidP="00A42631">
            <w:pPr>
              <w:pStyle w:val="Listenabsatz"/>
              <w:numPr>
                <w:ilvl w:val="0"/>
                <w:numId w:val="0"/>
              </w:numPr>
              <w:spacing w:after="60" w:line="240" w:lineRule="auto"/>
              <w:ind w:left="284"/>
              <w:rPr>
                <w:sz w:val="6"/>
                <w:szCs w:val="6"/>
              </w:rPr>
            </w:pPr>
          </w:p>
          <w:p w14:paraId="4B5E63E8" w14:textId="3928D6A6" w:rsidR="00F94410" w:rsidRDefault="00CF2206" w:rsidP="00A42631">
            <w:pPr>
              <w:pStyle w:val="Listenabsatz"/>
              <w:spacing w:before="60"/>
            </w:pPr>
            <w:r>
              <mc:AlternateContent>
                <mc:Choice Requires="wpg">
                  <w:drawing>
                    <wp:anchor distT="0" distB="0" distL="114300" distR="114300" simplePos="0" relativeHeight="253516800" behindDoc="0" locked="0" layoutInCell="1" allowOverlap="1" wp14:anchorId="2E3FC28F" wp14:editId="4EEC3305">
                      <wp:simplePos x="0" y="0"/>
                      <wp:positionH relativeFrom="column">
                        <wp:posOffset>3352935</wp:posOffset>
                      </wp:positionH>
                      <wp:positionV relativeFrom="paragraph">
                        <wp:posOffset>91075</wp:posOffset>
                      </wp:positionV>
                      <wp:extent cx="161290" cy="299720"/>
                      <wp:effectExtent l="0" t="0" r="3810" b="5080"/>
                      <wp:wrapNone/>
                      <wp:docPr id="80364847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D754C" w14:textId="78EA11B1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B04D80" w14:textId="46B598F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5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FC28F" id="_x0000_s2144" style="position:absolute;left:0;text-align:left;margin-left:264pt;margin-top:7.15pt;width:12.7pt;height:23.6pt;z-index:2535168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">
                      <v:shape id="Textfeld 3" o:spid="_x0000_s214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4D754C" w14:textId="78EA11B1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B04D80" w14:textId="46B598F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7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 xml:space="preserve">Welche Anteile sind genauso groß? </w:t>
            </w:r>
            <w:r w:rsidR="00F94410">
              <w:br/>
            </w:r>
            <w:r w:rsidR="00F94410" w:rsidRPr="00BA3DA5">
              <w:t>Finde gleichwertige Anteile, also gleich große Anteile zu</w:t>
            </w:r>
            <w:r>
              <w:t xml:space="preserve"> </w:t>
            </w:r>
            <w:r w:rsidR="00F94410" w:rsidRPr="00BA3DA5">
              <w:t xml:space="preserve"> </w:t>
            </w:r>
            <w:r>
              <w:t xml:space="preserve">    </w:t>
            </w:r>
            <w:r w:rsidR="00F94410" w:rsidRPr="00BA3DA5">
              <w:t>in der Streifentafel.</w:t>
            </w:r>
            <w:r w:rsidR="00F94410"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A42631">
        <w:trPr>
          <w:trHeight w:val="112"/>
        </w:trPr>
        <w:tc>
          <w:tcPr>
            <w:tcW w:w="709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08A95C73" w14:textId="0BFC22DB" w:rsidR="00F94410" w:rsidRDefault="00F3163A" w:rsidP="00F3163A">
            <w:pPr>
              <w:tabs>
                <w:tab w:val="left" w:pos="1666"/>
              </w:tabs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6176" behindDoc="0" locked="0" layoutInCell="1" allowOverlap="1" wp14:anchorId="7B573E55" wp14:editId="06476B66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378542</wp:posOffset>
                      </wp:positionV>
                      <wp:extent cx="1149985" cy="384810"/>
                      <wp:effectExtent l="0" t="0" r="5715" b="0"/>
                      <wp:wrapNone/>
                      <wp:docPr id="446093617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985" cy="384810"/>
                                <a:chOff x="0" y="0"/>
                                <a:chExt cx="1150507" cy="385165"/>
                              </a:xfrm>
                            </wpg:grpSpPr>
                            <wpg:grpSp>
                              <wpg:cNvPr id="1877083921" name="Gruppieren 1877083921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28682539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7C482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15018688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A093C9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726546" name="Gerade Verbindung 173572654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5634744" name="Gruppieren 745634744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399471901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4D2660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0998279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1F8DF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477388" name="Gerade Verbindung 592477388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89202964" name="Textfeld 15"/>
                              <wps:cNvSpPr txBox="1"/>
                              <wps:spPr>
                                <a:xfrm>
                                  <a:off x="106751" y="10797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CC07E13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907290527" name="Gruppieren 1907290527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1312247038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ECFA9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1512447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FC262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1769740" name="Gerade Verbindung 1011769740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5993443" name="Textfeld 20"/>
                              <wps:cNvSpPr txBox="1"/>
                              <wps:spPr>
                                <a:xfrm>
                                  <a:off x="339069" y="112922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4D49E6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265981137" name="Gruppieren 265981137"/>
                              <wpg:cNvGrpSpPr/>
                              <wpg:grpSpPr>
                                <a:xfrm>
                                  <a:off x="734719" y="0"/>
                                  <a:ext cx="166138" cy="357537"/>
                                  <a:chOff x="734716" y="0"/>
                                  <a:chExt cx="167622" cy="358363"/>
                                </a:xfrm>
                              </wpg:grpSpPr>
                              <wps:wsp>
                                <wps:cNvPr id="355472365" name="Textfeld 3"/>
                                <wps:cNvSpPr txBox="1"/>
                                <wps:spPr>
                                  <a:xfrm>
                                    <a:off x="734716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BD1D28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8988985" name="Textfeld 3"/>
                                <wps:cNvSpPr txBox="1"/>
                                <wps:spPr>
                                  <a:xfrm>
                                    <a:off x="740017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4AB4D4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622335" name="Gerade Verbindung 226622335"/>
                                <wps:cNvCnPr/>
                                <wps:spPr>
                                  <a:xfrm>
                                    <a:off x="747657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78965686" name="Textfeld 25"/>
                              <wps:cNvSpPr txBox="1"/>
                              <wps:spPr>
                                <a:xfrm>
                                  <a:off x="576119" y="112917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4F5792B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958775913" name="Gruppieren 958775913"/>
                              <wpg:cNvGrpSpPr/>
                              <wpg:grpSpPr>
                                <a:xfrm>
                                  <a:off x="984256" y="3008"/>
                                  <a:ext cx="166251" cy="357541"/>
                                  <a:chOff x="984252" y="3008"/>
                                  <a:chExt cx="167736" cy="358367"/>
                                </a:xfrm>
                              </wpg:grpSpPr>
                              <wps:wsp>
                                <wps:cNvPr id="914524061" name="Textfeld 3"/>
                                <wps:cNvSpPr txBox="1"/>
                                <wps:spPr>
                                  <a:xfrm>
                                    <a:off x="984252" y="3008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ADB615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6398062" name="Textfeld 3"/>
                                <wps:cNvSpPr txBox="1"/>
                                <wps:spPr>
                                  <a:xfrm>
                                    <a:off x="989667" y="19743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0F9F6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7462073" name="Gerade Verbindung 2017462073"/>
                                <wps:cNvCnPr/>
                                <wps:spPr>
                                  <a:xfrm>
                                    <a:off x="997307" y="19273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7256443" name="Textfeld 30"/>
                              <wps:cNvSpPr txBox="1"/>
                              <wps:spPr>
                                <a:xfrm>
                                  <a:off x="825656" y="11592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C016FC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573E55" id="Gruppieren 33" o:spid="_x0000_s2148" style="position:absolute;margin-left:21.4pt;margin-top:29.8pt;width:90.55pt;height:30.3pt;z-index:253746176;mso-height-relative:margin" coordsize="11505,3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">
                      <v:group id="Gruppieren 1877083921" o:spid="_x0000_s2149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">
                        <v:shape id="Textfeld 3" o:spid="_x0000_s2150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E7C482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51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EA093C9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735726546" o:spid="_x0000_s2152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45634744" o:spid="_x0000_s2153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">
                        <v:shape id="Textfeld 3" o:spid="_x0000_s2154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64D2660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55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8E1F8DF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592477388" o:spid="_x0000_s2156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shape id="_x0000_s2157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5CC07E13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1907290527" o:spid="_x0000_s2158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">
                        <v:shape id="Textfeld 3" o:spid="_x0000_s2159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9ECFA9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60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FC262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011769740" o:spid="_x0000_s2161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20" o:spid="_x0000_s2162" type="#_x0000_t202" style="position:absolute;left:3390;top:112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444D49E6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265981137" o:spid="_x0000_s2163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">
                        <v:shape id="Textfeld 3" o:spid="_x0000_s2164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9BD1D28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65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04AB4D4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26622335" o:spid="_x0000_s2166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25" o:spid="_x0000_s2167" type="#_x0000_t202" style="position:absolute;left:5761;top:112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" filled="f" stroked="f">
                        <v:textbox style="mso-fit-shape-to-text:t">
                          <w:txbxContent>
                            <w:p w14:paraId="04F5792B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958775913" o:spid="_x0000_s2168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">
                        <v:shape id="Textfeld 3" o:spid="_x0000_s2169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FADB615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170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70F9F6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17462073" o:spid="_x0000_s2171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0" o:spid="_x0000_s2172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" filled="f" stroked="f">
                        <v:textbox style="mso-fit-shape-to-text:t">
                          <w:txbxContent>
                            <w:p w14:paraId="0FC016FC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8224" behindDoc="0" locked="0" layoutInCell="1" allowOverlap="1" wp14:anchorId="096343E2" wp14:editId="7CEFDF80">
                      <wp:simplePos x="0" y="0"/>
                      <wp:positionH relativeFrom="column">
                        <wp:posOffset>2825863</wp:posOffset>
                      </wp:positionH>
                      <wp:positionV relativeFrom="paragraph">
                        <wp:posOffset>403094</wp:posOffset>
                      </wp:positionV>
                      <wp:extent cx="663398" cy="422863"/>
                      <wp:effectExtent l="0" t="0" r="10160" b="0"/>
                      <wp:wrapNone/>
                      <wp:docPr id="920618626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398" cy="422863"/>
                                <a:chOff x="0" y="0"/>
                                <a:chExt cx="663699" cy="423506"/>
                              </a:xfrm>
                            </wpg:grpSpPr>
                            <wpg:grpSp>
                              <wpg:cNvPr id="1051564187" name="Gruppieren 1051564187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14864341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401D8C" w14:textId="349AB74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4632690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CEAC02" w14:textId="174DDFFE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1787606" name="Gerade Verbindung 84178760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8810120" name="Gruppieren 1078810120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64732366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2FCAEE" w14:textId="75F7949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02092114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41B6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391623" name="Gerade Verbindung 2009391623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74836290" name="Textfeld 15"/>
                              <wps:cNvSpPr txBox="1"/>
                              <wps:spPr>
                                <a:xfrm>
                                  <a:off x="106751" y="154266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075969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459095950" name="Gruppieren 459095950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369073020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807600" w14:textId="7831801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11116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792243" w14:textId="13E50279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8128348" name="Gerade Verbindung 1338128348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05714266" name="Textfeld 20"/>
                              <wps:cNvSpPr txBox="1"/>
                              <wps:spPr>
                                <a:xfrm>
                                  <a:off x="364363" y="154209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355C92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6343E2" id="_x0000_s2173" style="position:absolute;margin-left:222.5pt;margin-top:31.75pt;width:52.25pt;height:33.3pt;z-index:253748224;mso-width-relative:margin;mso-height-relative:margin" coordsize="6636,4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">
                      <v:group id="Gruppieren 1051564187" o:spid="_x0000_s2174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">
                        <v:shape id="Textfeld 3" o:spid="_x0000_s2175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5401D8C" w14:textId="349AB74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76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4CEAC02" w14:textId="174DDFFE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841787606" o:spid="_x0000_s2177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078810120" o:spid="_x0000_s2178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">
                        <v:shape id="Textfeld 3" o:spid="_x0000_s2179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42FCAEE" w14:textId="75F7949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80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341B6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09391623" o:spid="_x0000_s2181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_x0000_s2182" type="#_x0000_t202" style="position:absolute;left:1067;top:1542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" filled="f" stroked="f">
                        <v:textbox style="mso-fit-shape-to-text:t">
                          <w:txbxContent>
                            <w:p w14:paraId="0D075969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459095950" o:spid="_x0000_s2183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">
                        <v:shape id="Textfeld 3" o:spid="_x0000_s2184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3E807600" w14:textId="7831801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2185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792243" w14:textId="13E50279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shape>
                        <v:line id="Gerade Verbindung 1338128348" o:spid="_x0000_s2186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20" o:spid="_x0000_s2187" type="#_x0000_t202" style="position:absolute;left:3643;top:1542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" filled="f" stroked="f">
                        <v:textbox style="mso-fit-shape-to-text:t">
                          <w:txbxContent>
                            <w:p w14:paraId="0E355C92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20A0550A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03298A03" w:rsidR="00F94410" w:rsidRPr="007B5694" w:rsidRDefault="00F94410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45E589B1" w14:textId="77777777" w:rsidR="00F94410" w:rsidRPr="00F3163A" w:rsidRDefault="00F94410" w:rsidP="00F3163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4FEEB436" w14:textId="3F8AF2CA" w:rsidR="00F3163A" w:rsidRPr="00F3163A" w:rsidRDefault="00F3163A" w:rsidP="00F3163A">
                  <w:pPr>
                    <w:spacing w:after="120"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A42631">
        <w:trPr>
          <w:trHeight w:val="112"/>
        </w:trPr>
        <w:tc>
          <w:tcPr>
            <w:tcW w:w="709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09A3F598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6EBF6842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</w:tc>
      </w:tr>
    </w:tbl>
    <w:p w14:paraId="741EC948" w14:textId="0D989A7E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2D225DFD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8848" behindDoc="0" locked="0" layoutInCell="1" allowOverlap="1" wp14:anchorId="052F652C" wp14:editId="566E1B69">
                      <wp:simplePos x="0" y="0"/>
                      <wp:positionH relativeFrom="column">
                        <wp:posOffset>1146766</wp:posOffset>
                      </wp:positionH>
                      <wp:positionV relativeFrom="paragraph">
                        <wp:posOffset>356137</wp:posOffset>
                      </wp:positionV>
                      <wp:extent cx="161290" cy="299720"/>
                      <wp:effectExtent l="0" t="0" r="10160" b="5080"/>
                      <wp:wrapNone/>
                      <wp:docPr id="8036484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37E884" w14:textId="3FBB5344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51432" w14:textId="10762F5F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2F652C" id="_x0000_s2188" style="position:absolute;margin-left:90.3pt;margin-top:28.05pt;width:12.7pt;height:23.6pt;z-index:2535188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4uoggMAAMEKAAAOAAAAZHJzL2Uyb0RvYy54bWzsVktv1DAQviPxHyzfaZ6b3URNUSm0QqpK&#13;&#10;RQs9ex1nN5JjG9vbpPx6xs4my7Z7gIKAA5fEj5nxzOeZb3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">
                      <v:shape id="Textfeld 3" o:spid="_x0000_s218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C37E884" w14:textId="3FBB5344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9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5551432" w14:textId="10762F5F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1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5168" behindDoc="0" locked="0" layoutInCell="1" allowOverlap="1" wp14:anchorId="09436A09" wp14:editId="3EF1C0C7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36A09" id="_x0000_s2192" style="position:absolute;margin-left:368.2pt;margin-top:32.9pt;width:45.55pt;height:56.9pt;z-index:25293516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">
                      <v:shape id="Grafik 4" o:spid="_x0000_s219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">
                        <v:imagedata r:id="rId115" o:title="" chromakey="white"/>
                      </v:shape>
                      <v:shape id="_x0000_s219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44D6053" w14:textId="34C33E8E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29024" behindDoc="0" locked="0" layoutInCell="1" allowOverlap="1" wp14:anchorId="7788EF4D" wp14:editId="66B2FC02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1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>Jonas will den Anteil</w:t>
            </w:r>
            <w:r w:rsidR="00CF2206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 xml:space="preserve">   </m:t>
              </m:r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</w:p>
          <w:p w14:paraId="3A15EAD5" w14:textId="4143A1F5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020C24DD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52A3546A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016C3D1B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4391"/>
              <w:gridCol w:w="425"/>
              <w:gridCol w:w="1886"/>
            </w:tblGrid>
            <w:tr w:rsidR="00F94410" w:rsidRPr="00FF4DAB" w14:paraId="3F59D7B3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11FF3795" w:rsidR="00F94410" w:rsidRPr="00815AB2" w:rsidRDefault="00BD2D2D" w:rsidP="00E13C64">
                  <w:pPr>
                    <w:spacing w:line="240" w:lineRule="atLeast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0272" behindDoc="0" locked="0" layoutInCell="1" allowOverlap="1" wp14:anchorId="3181BE1A" wp14:editId="195E1B3A">
                            <wp:simplePos x="0" y="0"/>
                            <wp:positionH relativeFrom="column">
                              <wp:posOffset>268127</wp:posOffset>
                            </wp:positionH>
                            <wp:positionV relativeFrom="paragraph">
                              <wp:posOffset>-2103</wp:posOffset>
                            </wp:positionV>
                            <wp:extent cx="1149985" cy="411105"/>
                            <wp:effectExtent l="0" t="0" r="5715" b="0"/>
                            <wp:wrapNone/>
                            <wp:docPr id="1582433863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110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206163297" name="Gruppieren 206163297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834501637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3E1E2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79439704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16EDC4" w14:textId="277DDFB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2878706" name="Gerade Verbindung 712878706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54554828" name="Gruppieren 554554828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616985345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AC7C39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60920914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2698DC" w14:textId="56E5660D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62255134" name="Gerade Verbindung 1862255134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080900847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2C2F70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88722349" name="Gruppieren 88722349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173911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C8BAFD8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12111577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5C550" w14:textId="6912FA1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942322" name="Gerade Verbindung 1780942322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2660354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134A69A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260655739" name="Gruppieren 1260655739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592703800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CD8C5AC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47249515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03069B" w14:textId="05F0EF9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939809" name="Gerade Verbindung 190939809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4124265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9897948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044429099" name="Gruppieren 1044429099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1118327261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BBDAC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0112484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BABE94E" w14:textId="1FD1688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0743146" name="Gerade Verbindung 1100743146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756801326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BEA1A0D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181BE1A" id="_x0000_s2195" style="position:absolute;margin-left:21.1pt;margin-top:-.15pt;width:90.55pt;height:32.35pt;z-index:253750272;mso-height-relative:margin" coordsize="11505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">
                            <v:group id="Gruppieren 206163297" o:spid="_x0000_s2196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">
                              <v:shape id="Textfeld 3" o:spid="_x0000_s2197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F3E1E2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98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D16EDC4" w14:textId="277DDFB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12878706" o:spid="_x0000_s2199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group id="Gruppieren 554554828" o:spid="_x0000_s2200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">
                              <v:shape id="Textfeld 3" o:spid="_x0000_s2201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73AC7C39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2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B2698DC" w14:textId="56E5660D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62255134" o:spid="_x0000_s2203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204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52C2F70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88722349" o:spid="_x0000_s2205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">
                              <v:shape id="Textfeld 3" o:spid="_x0000_s2206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1C8BAFD8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7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35E5C550" w14:textId="6912FA1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80942322" o:spid="_x0000_s2208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09" type="#_x0000_t202" style="position:absolute;left:3390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134A69A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260655739" o:spid="_x0000_s2210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">
                              <v:shape id="Textfeld 3" o:spid="_x0000_s2211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CD8C5AC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2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4203069B" w14:textId="05F0EF9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90939809" o:spid="_x0000_s2213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25" o:spid="_x0000_s2214" type="#_x0000_t202" style="position:absolute;left:5761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59897948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044429099" o:spid="_x0000_s2215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">
                              <v:shape id="Textfeld 3" o:spid="_x0000_s2216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7BBDAC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7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BABE94E" w14:textId="1FD1688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00743146" o:spid="_x0000_s2218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30" o:spid="_x0000_s2219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BEA1A0D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F94410" w:rsidRPr="00815AB2">
                    <w:t>(1)</w:t>
                  </w:r>
                </w:p>
              </w:tc>
              <w:tc>
                <w:tcPr>
                  <w:tcW w:w="4391" w:type="dxa"/>
                </w:tcPr>
                <w:p w14:paraId="75D53652" w14:textId="3070D69A" w:rsidR="00F94410" w:rsidRPr="00815AB2" w:rsidRDefault="00BD2D2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6416" behindDoc="0" locked="0" layoutInCell="1" allowOverlap="1" wp14:anchorId="3FB9D148" wp14:editId="2A463FE0">
                            <wp:simplePos x="0" y="0"/>
                            <wp:positionH relativeFrom="column">
                              <wp:posOffset>1258125</wp:posOffset>
                            </wp:positionH>
                            <wp:positionV relativeFrom="paragraph">
                              <wp:posOffset>0</wp:posOffset>
                            </wp:positionV>
                            <wp:extent cx="1149985" cy="410845"/>
                            <wp:effectExtent l="0" t="0" r="5715" b="0"/>
                            <wp:wrapNone/>
                            <wp:docPr id="1628549781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084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1457889316" name="Gruppieren 1457889316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1526885170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60B0F1" w14:textId="4E20A79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45964883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70DB6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148670" name="Gerade Verbindung 160314867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072158103" name="Gruppieren 107215810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554524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E9DCDB0" w14:textId="04D683DF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9885448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E8DFE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3387069" name="Gerade Verbindung 1653387069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97110115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2EE1C03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2033027511" name="Gruppieren 2033027511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2093069116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596B82C" w14:textId="0E1D9F8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590817968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224357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210123" name="Gerade Verbindung 1633210123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056197643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6223188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98921566" name="Gruppieren 498921566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322461128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76FC847" w14:textId="32EAF188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97991982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6634D9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9716050" name="Gerade Verbindung 1029716050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4610789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AA3A49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791376925" name="Gruppieren 1791376925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747584160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EE2ACA" w14:textId="17C5A0E4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7706370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C83D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5872265" name="Gerade Verbindung 665872265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608542470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4D8A9DB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FB9D148" id="_x0000_s2220" style="position:absolute;margin-left:99.05pt;margin-top:0;width:90.55pt;height:32.35pt;z-index:253756416;mso-height-relative:margin" coordsize="11505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">
                            <v:group id="Gruppieren 1457889316" o:spid="_x0000_s2221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">
                              <v:shape id="Textfeld 3" o:spid="_x0000_s2222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3260B0F1" w14:textId="4E20A79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3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270DB6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03148670" o:spid="_x0000_s2224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072158103" o:spid="_x0000_s2225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">
                              <v:shape id="Textfeld 3" o:spid="_x0000_s2226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7E9DCDB0" w14:textId="04D683DF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7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6E8DFE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53387069" o:spid="_x0000_s2228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229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2EE1C03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2033027511" o:spid="_x0000_s2230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">
                              <v:shape id="Textfeld 3" o:spid="_x0000_s2231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596B82C" w14:textId="0E1D9F8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2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224357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33210123" o:spid="_x0000_s2233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34" type="#_x0000_t202" style="position:absolute;left:3390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6223188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98921566" o:spid="_x0000_s2235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">
                              <v:shape id="Textfeld 3" o:spid="_x0000_s2236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76FC847" w14:textId="32EAF188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7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16634D9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29716050" o:spid="_x0000_s2238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5" o:spid="_x0000_s2239" type="#_x0000_t202" style="position:absolute;left:5761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AA3A49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791376925" o:spid="_x0000_s2240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">
                              <v:shape id="Textfeld 3" o:spid="_x0000_s2241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2EE2ACA" w14:textId="17C5A0E4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2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5EC83D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65872265" o:spid="_x0000_s2243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30" o:spid="_x0000_s2244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4D8A9DB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54368" behindDoc="0" locked="0" layoutInCell="1" allowOverlap="1" wp14:anchorId="05808F72" wp14:editId="4A473EEF">
                            <wp:simplePos x="0" y="0"/>
                            <wp:positionH relativeFrom="column">
                              <wp:posOffset>1107440</wp:posOffset>
                            </wp:positionH>
                            <wp:positionV relativeFrom="paragraph">
                              <wp:posOffset>131857</wp:posOffset>
                            </wp:positionV>
                            <wp:extent cx="217706" cy="268992"/>
                            <wp:effectExtent l="0" t="0" r="0" b="0"/>
                            <wp:wrapNone/>
                            <wp:docPr id="1965083905" name="Textfeld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7706" cy="26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3385AD1" w14:textId="77777777" w:rsidR="00BD2D2D" w:rsidRDefault="00BD2D2D" w:rsidP="00BD2D2D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,</w:t>
                                        </w:r>
                                      </w:p>
                                    </w:txbxContent>
                                  </wps:txbx>
                                  <wps:bodyPr wrap="none" rtlCol="0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808F72" id="Textfeld 15" o:spid="_x0000_s2245" type="#_x0000_t202" style="position:absolute;margin-left:87.2pt;margin-top:10.4pt;width:17.15pt;height:21.2pt;z-index:25375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" filled="f" stroked="f">
                            <v:textbox style="mso-fit-shape-to-text:t">
                              <w:txbxContent>
                                <w:p w14:paraId="53385AD1" w14:textId="77777777" w:rsidR="00BD2D2D" w:rsidRDefault="00BD2D2D" w:rsidP="00BD2D2D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,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1886" w:type="dxa"/>
                </w:tcPr>
                <w:p w14:paraId="6032D575" w14:textId="20F877AE" w:rsidR="00F94410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  <w:sz w:val="28"/>
                      <w:szCs w:val="28"/>
                    </w:rPr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8464" behindDoc="0" locked="0" layoutInCell="1" allowOverlap="1" wp14:anchorId="77141FA8" wp14:editId="640D412D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663398" cy="422863"/>
                            <wp:effectExtent l="0" t="0" r="10160" b="0"/>
                            <wp:wrapNone/>
                            <wp:docPr id="2075479762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63398" cy="422863"/>
                                      <a:chOff x="0" y="0"/>
                                      <a:chExt cx="663699" cy="423506"/>
                                    </a:xfrm>
                                  </wpg:grpSpPr>
                                  <wpg:grpSp>
                                    <wpg:cNvPr id="1593963492" name="Gruppieren 1593963492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39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547302264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A26703E" w14:textId="03D0A4B2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673528428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1CB3D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177090" name="Gerade Verbindung 30317709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43712663" name="Gruppieren 74371266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444097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10642E8" w14:textId="0323F8AE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270340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2FD87D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7916667" name="Gerade Verbindung 507916667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67164066" name="Textfeld 15"/>
                                    <wps:cNvSpPr txBox="1"/>
                                    <wps:spPr>
                                      <a:xfrm>
                                        <a:off x="106751" y="154266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05A5192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60709827" name="Gruppieren 460709827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4029367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0A9551" w14:textId="2A128E80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  <w:r w:rsidR="00BD2D2D"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96624429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8A9994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7871151" name="Gerade Verbindung 267871151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75604594" name="Textfeld 20"/>
                                    <wps:cNvSpPr txBox="1"/>
                                    <wps:spPr>
                                      <a:xfrm>
                                        <a:off x="364363" y="154209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88727D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7141FA8" id="_x0000_s2246" style="position:absolute;margin-left:-.35pt;margin-top:-.05pt;width:52.25pt;height:33.3pt;z-index:253758464;mso-width-relative:margin;mso-height-relative:margin" coordsize="6636,4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">
                            <v:group id="Gruppieren 1593963492" o:spid="_x0000_s2247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">
                              <v:shape id="Textfeld 3" o:spid="_x0000_s2248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A26703E" w14:textId="03D0A4B2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9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31CB3D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303177090" o:spid="_x0000_s2250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43712663" o:spid="_x0000_s2251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">
                              <v:shape id="Textfeld 3" o:spid="_x0000_s2252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" filled="f" stroked="f" strokeweight=".5pt">
                                <v:textbox style="mso-fit-shape-to-text:t" inset="0,0,0,0">
                                  <w:txbxContent>
                                    <w:p w14:paraId="710642E8" w14:textId="0323F8AE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53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C2FD87D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507916667" o:spid="_x0000_s2254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255" type="#_x0000_t202" style="position:absolute;left:1067;top:1542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" filled="f" stroked="f">
                              <v:textbox style="mso-fit-shape-to-text:t">
                                <w:txbxContent>
                                  <w:p w14:paraId="505A5192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60709827" o:spid="_x0000_s2256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">
                              <v:shape id="Textfeld 3" o:spid="_x0000_s2257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520A9551" w14:textId="2A128E80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  <w:r w:rsidR="00BD2D2D"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58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C8A9994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67871151" o:spid="_x0000_s2259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60" type="#_x0000_t202" style="position:absolute;left:3643;top:1542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88727D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2C58E08" w14:textId="77777777" w:rsid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2590CECA" w14:textId="77777777" w:rsidR="00BD2D2D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A7598C" w14:paraId="434FF314" w14:textId="77777777" w:rsidTr="0069100A">
        <w:trPr>
          <w:trHeight w:val="112"/>
        </w:trPr>
        <w:tc>
          <w:tcPr>
            <w:tcW w:w="709" w:type="dxa"/>
          </w:tcPr>
          <w:p w14:paraId="249A3072" w14:textId="77777777" w:rsidR="00A7598C" w:rsidRPr="00BA3DA5" w:rsidRDefault="00A7598C" w:rsidP="00A7598C"/>
        </w:tc>
        <w:tc>
          <w:tcPr>
            <w:tcW w:w="8647" w:type="dxa"/>
            <w:gridSpan w:val="2"/>
          </w:tcPr>
          <w:p w14:paraId="4A4139B7" w14:textId="56F82539" w:rsidR="00A7598C" w:rsidRPr="00C97361" w:rsidRDefault="00A7598C" w:rsidP="00A7598C"/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213C32A8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43E8BCE4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243C9DE0" w:rsidR="00F94410" w:rsidRPr="00BA3DA5" w:rsidRDefault="00F94410" w:rsidP="00A42631">
            <w:pPr>
              <w:tabs>
                <w:tab w:val="left" w:pos="1666"/>
              </w:tabs>
              <w:spacing w:line="240" w:lineRule="atLeast"/>
              <w:ind w:left="-57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3120" behindDoc="0" locked="0" layoutInCell="1" allowOverlap="1" wp14:anchorId="451382DB" wp14:editId="09EC28E0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2261" style="position:absolute;left:0;text-align:left;margin-left:349.85pt;margin-top:11.2pt;width:42.9pt;height:59.15pt;z-index:2529331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">
                      <v:shape id="Grafik 5" o:spid="_x0000_s226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">
                        <v:imagedata r:id="rId28" o:title="" chromakey="white"/>
                      </v:shape>
                      <v:shape id="_x0000_s226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  <w:r w:rsidR="00A463B9">
              <w:rPr>
                <w:noProof/>
              </w:rPr>
              <w:t xml:space="preserve"> </w:t>
            </w:r>
          </w:p>
          <w:p w14:paraId="79F0468D" w14:textId="44817078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0896" behindDoc="0" locked="0" layoutInCell="1" allowOverlap="1" wp14:anchorId="37BE9509" wp14:editId="591E67C1">
                      <wp:simplePos x="0" y="0"/>
                      <wp:positionH relativeFrom="column">
                        <wp:posOffset>1886666</wp:posOffset>
                      </wp:positionH>
                      <wp:positionV relativeFrom="paragraph">
                        <wp:posOffset>29994</wp:posOffset>
                      </wp:positionV>
                      <wp:extent cx="161290" cy="299720"/>
                      <wp:effectExtent l="0" t="0" r="3810" b="5080"/>
                      <wp:wrapNone/>
                      <wp:docPr id="8036484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8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9DD6E" w14:textId="210416E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08E50" w14:textId="34F0132F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89" name="Gerade Verbindung 1"/>
                              <wps:cNvCnPr/>
                              <wps:spPr>
                                <a:xfrm>
                                  <a:off x="57419" y="19259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E9509" id="_x0000_s2264" style="position:absolute;margin-left:148.55pt;margin-top:2.35pt;width:12.7pt;height:23.6pt;z-index:25352089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">
                      <v:shape id="Textfeld 3" o:spid="_x0000_s226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A49DD6E" w14:textId="210416E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6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C08E50" w14:textId="34F0132F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67" style="position:absolute;visibility:visible;mso-wrap-style:square" from="57419,192590" to="165887,1925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019A778F" wp14:editId="7B7ABFC0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E05BA" w14:textId="5D69487A" w:rsidR="00A463B9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Komisch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A463B9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 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kann man ja gar nicht einfach mit 100 </w:t>
                                  </w:r>
                                </w:p>
                                <w:p w14:paraId="6C7AF5A2" w14:textId="2B0E5267" w:rsidR="00F94410" w:rsidRPr="00A42631" w:rsidRDefault="00F94410" w:rsidP="00A42631">
                                  <w:pPr>
                                    <w:spacing w:before="60"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9A778F" id="_x0000_s2268" type="#_x0000_t62" style="position:absolute;margin-left:105.75pt;margin-top:2.5pt;width:231.25pt;height:44.65pt;flip:x;z-index:25293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" adj="-1591,11823" fillcolor="white [3201]" strokecolor="#bfbfbf [2412]" strokeweight="1pt">
                      <v:textbox style="mso-fit-shape-to-text:t">
                        <w:txbxContent>
                          <w:p w14:paraId="324E05BA" w14:textId="5D69487A" w:rsidR="00A463B9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Komisch</w:t>
                            </w:r>
                            <w:r w:rsidRPr="00A42631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A463B9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   </m:t>
                              </m:r>
                            </m:oMath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kann man ja gar nicht einfach mit 100 </w:t>
                            </w:r>
                          </w:p>
                          <w:p w14:paraId="6C7AF5A2" w14:textId="2B0E5267" w:rsidR="00F94410" w:rsidRPr="00A42631" w:rsidRDefault="00F94410" w:rsidP="00A42631">
                            <w:pPr>
                              <w:spacing w:before="60"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163AA54B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2D0C2271" wp14:editId="7E7F446E">
                      <wp:simplePos x="0" y="0"/>
                      <wp:positionH relativeFrom="column">
                        <wp:posOffset>1813901</wp:posOffset>
                      </wp:positionH>
                      <wp:positionV relativeFrom="paragraph">
                        <wp:posOffset>170893</wp:posOffset>
                      </wp:positionV>
                      <wp:extent cx="161290" cy="299720"/>
                      <wp:effectExtent l="0" t="0" r="10160" b="5080"/>
                      <wp:wrapNone/>
                      <wp:docPr id="8036484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3BB2D" w14:textId="5F7C0A57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114A6B" w14:textId="34A58C0A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0C2271" id="_x0000_s2269" style="position:absolute;margin-left:142.85pt;margin-top:13.45pt;width:12.7pt;height:23.6pt;z-index:25352294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">
                      <v:shape id="Textfeld 3" o:spid="_x0000_s227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4F3BB2D" w14:textId="5F7C0A57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7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114A6B" w14:textId="34A58C0A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7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D55D687" w14:textId="25AB18AB" w:rsidR="00F94410" w:rsidRDefault="00F94410" w:rsidP="00A42631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Hilf Kenan: Erkläre, warum man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27EEA993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56B5C4AC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2096" behindDoc="0" locked="0" layoutInCell="1" allowOverlap="1" wp14:anchorId="5E8284E8" wp14:editId="3E979A7B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284E8" id="Gruppieren 15" o:spid="_x0000_s2273" style="position:absolute;margin-left:349.7pt;margin-top:6.05pt;width:52pt;height:65.8pt;z-index:252932096;mso-width-relative:margin;mso-height-relative:margin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">
                      <v:shape id="Grafik 9" o:spid="_x0000_s2274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">
                        <v:imagedata r:id="rId137" o:title="" chromakey="white"/>
                      </v:shape>
                      <v:shape id="_x0000_s2275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  <w:r w:rsidR="00A463B9">
              <w:rPr>
                <w:noProof/>
              </w:rPr>
              <w:t xml:space="preserve"> </w:t>
            </w:r>
          </w:p>
          <w:p w14:paraId="6A9B154A" w14:textId="6B2991F7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03D3A698" wp14:editId="2F1B1F96">
                      <wp:simplePos x="0" y="0"/>
                      <wp:positionH relativeFrom="column">
                        <wp:posOffset>1341117</wp:posOffset>
                      </wp:positionH>
                      <wp:positionV relativeFrom="paragraph">
                        <wp:posOffset>122698</wp:posOffset>
                      </wp:positionV>
                      <wp:extent cx="2896272" cy="378460"/>
                      <wp:effectExtent l="0" t="0" r="266065" b="2222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96272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1191E3C3" w:rsidR="00F94410" w:rsidRPr="00A42631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Aber </w:t>
                                  </w:r>
                                  <w:r w:rsidR="00A463B9"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18"/>
                                        <w:szCs w:val="18"/>
                                        <w:lang w:eastAsia="de-DE"/>
                                      </w:rPr>
                                      <m:t xml:space="preserve">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3A698" id="_x0000_s2276" type="#_x0000_t62" style="position:absolute;margin-left:105.6pt;margin-top:9.65pt;width:228.05pt;height:29.8pt;flip:x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" adj="-1591,11823" fillcolor="white [3201]" strokecolor="#bfbfbf [2412]" strokeweight="1pt">
                      <v:textbox style="mso-fit-shape-to-text:t">
                        <w:txbxContent>
                          <w:p w14:paraId="78ABDD96" w14:textId="1191E3C3" w:rsidR="00F94410" w:rsidRPr="00A42631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Aber </w:t>
                            </w:r>
                            <w:r w:rsidR="00A463B9"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8"/>
                                  <w:szCs w:val="18"/>
                                  <w:lang w:eastAsia="de-DE"/>
                                </w:rPr>
                                <m:t xml:space="preserve">  </m:t>
                              </m:r>
                            </m:oMath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4992" behindDoc="0" locked="0" layoutInCell="1" allowOverlap="1" wp14:anchorId="0E7B7A05" wp14:editId="737130AF">
                      <wp:simplePos x="0" y="0"/>
                      <wp:positionH relativeFrom="column">
                        <wp:posOffset>1673553</wp:posOffset>
                      </wp:positionH>
                      <wp:positionV relativeFrom="paragraph">
                        <wp:posOffset>101382</wp:posOffset>
                      </wp:positionV>
                      <wp:extent cx="161290" cy="299720"/>
                      <wp:effectExtent l="0" t="0" r="10160" b="5080"/>
                      <wp:wrapNone/>
                      <wp:docPr id="8036484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623EA3" w14:textId="24DB78A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64D11" w14:textId="12B1273E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7B7A05" id="_x0000_s2277" style="position:absolute;margin-left:131.8pt;margin-top:8pt;width:12.7pt;height:23.6pt;z-index:25352499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">
                      <v:shape id="Textfeld 3" o:spid="_x0000_s227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E623EA3" w14:textId="24DB78A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7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064D11" w14:textId="12B1273E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8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804796" w14:textId="361C4642" w:rsidR="00A463B9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7040" behindDoc="0" locked="0" layoutInCell="1" allowOverlap="1" wp14:anchorId="7E04C3E0" wp14:editId="5865AC06">
                      <wp:simplePos x="0" y="0"/>
                      <wp:positionH relativeFrom="column">
                        <wp:posOffset>842159</wp:posOffset>
                      </wp:positionH>
                      <wp:positionV relativeFrom="paragraph">
                        <wp:posOffset>141130</wp:posOffset>
                      </wp:positionV>
                      <wp:extent cx="161290" cy="299720"/>
                      <wp:effectExtent l="0" t="0" r="10160" b="5080"/>
                      <wp:wrapNone/>
                      <wp:docPr id="803648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3C1D" w14:textId="313B3750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41D1C1" w14:textId="47C5BDF8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4C3E0" id="_x0000_s2281" style="position:absolute;margin-left:66.3pt;margin-top:11.1pt;width:12.7pt;height:23.6pt;z-index:25352704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">
                      <v:shape id="Textfeld 3" o:spid="_x0000_s228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FD43C1D" w14:textId="313B3750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8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341D1C1" w14:textId="47C5BDF8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8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</w:p>
          <w:p w14:paraId="5D8AD085" w14:textId="735B0F7C" w:rsidR="00A463B9" w:rsidRDefault="00F94410" w:rsidP="00A42631">
            <w:pPr>
              <w:tabs>
                <w:tab w:val="left" w:pos="1666"/>
              </w:tabs>
              <w:spacing w:before="60"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Wie kann man 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</w:p>
          <w:p w14:paraId="251E0FF6" w14:textId="076E0C0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6D4FC2BC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 w:rsidRPr="00A7598C">
              <w:rPr>
                <w:rFonts w:ascii="Calibri" w:hAnsi="Calibri"/>
                <w:b/>
                <w:bCs/>
                <w:noProof/>
                <w:color w:val="327A86" w:themeColor="accent1"/>
                <w:szCs w:val="20"/>
              </w:rPr>
              <w:t xml:space="preserve"> b)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222"/>
      </w:tblGrid>
      <w:tr w:rsidR="00520724" w14:paraId="706F1F5E" w14:textId="77777777" w:rsidTr="00B877BD">
        <w:trPr>
          <w:trHeight w:val="112"/>
        </w:trPr>
        <w:tc>
          <w:tcPr>
            <w:tcW w:w="709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647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B877BD">
        <w:trPr>
          <w:trHeight w:val="112"/>
        </w:trPr>
        <w:tc>
          <w:tcPr>
            <w:tcW w:w="709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647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B877BD">
        <w:trPr>
          <w:trHeight w:val="112"/>
        </w:trPr>
        <w:tc>
          <w:tcPr>
            <w:tcW w:w="709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38560" behindDoc="0" locked="0" layoutInCell="1" allowOverlap="1" wp14:anchorId="3AEED7D9" wp14:editId="406E0B66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2944" behindDoc="0" locked="0" layoutInCell="1" allowOverlap="1" wp14:anchorId="12865B24" wp14:editId="5BD09E24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_x0000_s2285" style="position:absolute;margin-left:381.55pt;margin-top:-2.95pt;width:45.75pt;height:55.3pt;z-index:252882944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">
                      <v:shape id="Grafik 7" o:spid="_x0000_s228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140" o:title="" chromakey="white"/>
                      </v:shape>
                      <v:shape id="_x0000_s2287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6A90E568" w:rsidR="00520724" w:rsidRPr="00EC2138" w:rsidRDefault="006A782B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1136" behindDoc="0" locked="0" layoutInCell="1" allowOverlap="1" wp14:anchorId="53BDC52F" wp14:editId="46BB0DB6">
                      <wp:simplePos x="0" y="0"/>
                      <wp:positionH relativeFrom="column">
                        <wp:posOffset>1203104</wp:posOffset>
                      </wp:positionH>
                      <wp:positionV relativeFrom="paragraph">
                        <wp:posOffset>154940</wp:posOffset>
                      </wp:positionV>
                      <wp:extent cx="161290" cy="299720"/>
                      <wp:effectExtent l="0" t="0" r="3810" b="5080"/>
                      <wp:wrapNone/>
                      <wp:docPr id="803648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7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3BF9DE" w14:textId="0815BEFF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7F8841" w14:textId="454CDF54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DC52F" id="_x0000_s2288" style="position:absolute;margin-left:94.75pt;margin-top:12.2pt;width:12.7pt;height:23.6pt;z-index:25353113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">
                      <v:shape id="Textfeld 3" o:spid="_x0000_s2289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83BF9DE" w14:textId="0815BEFF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229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67F8841" w14:textId="454CDF54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2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9088" behindDoc="0" locked="0" layoutInCell="1" allowOverlap="1" wp14:anchorId="19F3B4C2" wp14:editId="4F854529">
                      <wp:simplePos x="0" y="0"/>
                      <wp:positionH relativeFrom="column">
                        <wp:posOffset>771147</wp:posOffset>
                      </wp:positionH>
                      <wp:positionV relativeFrom="paragraph">
                        <wp:posOffset>154951</wp:posOffset>
                      </wp:positionV>
                      <wp:extent cx="161290" cy="299720"/>
                      <wp:effectExtent l="0" t="0" r="10160" b="5080"/>
                      <wp:wrapNone/>
                      <wp:docPr id="803648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7694B" w14:textId="3120772D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00B910" w14:textId="4588D523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3B4C2" id="_x0000_s2292" style="position:absolute;margin-left:60.7pt;margin-top:12.2pt;width:12.7pt;height:23.6pt;z-index:25352908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">
                      <v:shape id="Textfeld 3" o:spid="_x0000_s229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07694B" w14:textId="3120772D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9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100B910" w14:textId="4588D523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9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20724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B877BD">
        <w:trPr>
          <w:trHeight w:val="112"/>
        </w:trPr>
        <w:tc>
          <w:tcPr>
            <w:tcW w:w="709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2" w:type="dxa"/>
          </w:tcPr>
          <w:p w14:paraId="3FB9B86C" w14:textId="51B378E1" w:rsidR="000348F6" w:rsidRPr="00C63632" w:rsidRDefault="000348F6" w:rsidP="00A42631">
            <w:pPr>
              <w:spacing w:after="60"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>und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B877BD">
        <w:trPr>
          <w:trHeight w:val="112"/>
        </w:trPr>
        <w:tc>
          <w:tcPr>
            <w:tcW w:w="709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6D5E76EB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2" w:type="dxa"/>
          </w:tcPr>
          <w:p w14:paraId="10E4F085" w14:textId="29780448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Zeichne beide Brüche aus </w:t>
            </w:r>
            <w:r w:rsidRPr="00A42631">
              <w:rPr>
                <w:b/>
                <w:color w:val="327A86" w:themeColor="text2"/>
              </w:rPr>
              <w:t>a)</w:t>
            </w: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A5987D8" w14:textId="77777777" w:rsidR="00312022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589B0AB" w14:textId="733D8BD9" w:rsidR="00BD2D2D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760512" behindDoc="0" locked="0" layoutInCell="1" allowOverlap="1" wp14:anchorId="3CA131CE" wp14:editId="6B8A3C2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264795</wp:posOffset>
                      </wp:positionV>
                      <wp:extent cx="4570730" cy="284480"/>
                      <wp:effectExtent l="0" t="0" r="0" b="0"/>
                      <wp:wrapNone/>
                      <wp:docPr id="1432284676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0730" cy="284480"/>
                                <a:chOff x="0" y="21431"/>
                                <a:chExt cx="4571425" cy="285060"/>
                              </a:xfrm>
                            </wpg:grpSpPr>
                            <wps:wsp>
                              <wps:cNvPr id="1219050714" name="Textfeld 5"/>
                              <wps:cNvSpPr txBox="1"/>
                              <wps:spPr>
                                <a:xfrm>
                                  <a:off x="0" y="21431"/>
                                  <a:ext cx="41973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34ABD" w14:textId="77777777" w:rsidR="00BD2D2D" w:rsidRDefault="00BD2D2D" w:rsidP="00BD2D2D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397410" name="Textfeld 5"/>
                              <wps:cNvSpPr txBox="1"/>
                              <wps:spPr>
                                <a:xfrm>
                                  <a:off x="3965838" y="28464"/>
                                  <a:ext cx="605587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90EB96" w14:textId="6B8AE51E" w:rsidR="00BD2D2D" w:rsidRDefault="00BD2D2D" w:rsidP="00BD2D2D">
                                    <w:r>
                                      <w:t xml:space="preserve"> 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A131CE" id="_x0000_s2296" style="position:absolute;margin-left:-3.2pt;margin-top:20.85pt;width:359.9pt;height:22.4pt;z-index:253760512;mso-width-relative:margin;mso-height-relative:margin" coordorigin=",214" coordsize="45714,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">
                      <v:shape id="Textfeld 5" o:spid="_x0000_s2297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" filled="f" stroked="f" strokeweight=".5pt">
                        <v:textbox>
                          <w:txbxContent>
                            <w:p w14:paraId="26634ABD" w14:textId="77777777" w:rsidR="00BD2D2D" w:rsidRDefault="00BD2D2D" w:rsidP="00BD2D2D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Textfeld 5" o:spid="_x0000_s2298" type="#_x0000_t202" style="position:absolute;left:39658;top:284;width:6056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" filled="f" stroked="f" strokeweight=".5pt">
                        <v:textbox>
                          <w:txbxContent>
                            <w:p w14:paraId="3890EB96" w14:textId="6B8AE51E" w:rsidR="00BD2D2D" w:rsidRDefault="00BD2D2D" w:rsidP="00BD2D2D">
                              <w:r>
                                <w:t xml:space="preserve"> 100 %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D2D2D" w:rsidRPr="00C066A5">
              <w:rPr>
                <w:b/>
                <w:noProof/>
              </w:rPr>
              <w:drawing>
                <wp:inline distT="0" distB="0" distL="0" distR="0" wp14:anchorId="58E10E7E" wp14:editId="525739EA">
                  <wp:extent cx="4529787" cy="265430"/>
                  <wp:effectExtent l="0" t="0" r="0" b="1270"/>
                  <wp:docPr id="1332915000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1970"/>
                          <a:stretch/>
                        </pic:blipFill>
                        <pic:spPr bwMode="auto">
                          <a:xfrm>
                            <a:off x="0" y="0"/>
                            <a:ext cx="4529787" cy="26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78A86" w14:textId="760D31D4" w:rsidR="00BD2D2D" w:rsidRDefault="00BD2D2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38703E1D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B877BD">
        <w:trPr>
          <w:trHeight w:val="112"/>
        </w:trPr>
        <w:tc>
          <w:tcPr>
            <w:tcW w:w="709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2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112F5AD5" w:rsidR="00520724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4608" behindDoc="0" locked="0" layoutInCell="1" allowOverlap="1" wp14:anchorId="60BC568C" wp14:editId="31329815">
                      <wp:simplePos x="0" y="0"/>
                      <wp:positionH relativeFrom="column">
                        <wp:posOffset>274699</wp:posOffset>
                      </wp:positionH>
                      <wp:positionV relativeFrom="paragraph">
                        <wp:posOffset>142100</wp:posOffset>
                      </wp:positionV>
                      <wp:extent cx="1356360" cy="397510"/>
                      <wp:effectExtent l="0" t="0" r="2540" b="8890"/>
                      <wp:wrapNone/>
                      <wp:docPr id="546951930" name="Gruppieren 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397510"/>
                                <a:chOff x="0" y="0"/>
                                <a:chExt cx="1356360" cy="397510"/>
                              </a:xfrm>
                            </wpg:grpSpPr>
                            <wpg:grpSp>
                              <wpg:cNvPr id="1093158534" name="Gruppieren 34"/>
                              <wpg:cNvGrpSpPr/>
                              <wpg:grpSpPr>
                                <a:xfrm>
                                  <a:off x="0" y="0"/>
                                  <a:ext cx="1356360" cy="397510"/>
                                  <a:chOff x="11266" y="25439"/>
                                  <a:chExt cx="1356562" cy="397650"/>
                                </a:xfrm>
                              </wpg:grpSpPr>
                              <wps:wsp>
                                <wps:cNvPr id="594063227" name="Textfeld 3"/>
                                <wps:cNvSpPr txBox="1"/>
                                <wps:spPr>
                                  <a:xfrm>
                                    <a:off x="783224" y="146915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F61240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6166379" name="Gruppieren 56166379"/>
                                <wpg:cNvGrpSpPr/>
                                <wpg:grpSpPr>
                                  <a:xfrm>
                                    <a:off x="11266" y="47332"/>
                                    <a:ext cx="776772" cy="357470"/>
                                    <a:chOff x="11266" y="47332"/>
                                    <a:chExt cx="776772" cy="357470"/>
                                  </a:xfrm>
                                </wpg:grpSpPr>
                                <wpg:grpSp>
                                  <wpg:cNvPr id="1731420321" name="Gruppieren 1731420321"/>
                                  <wpg:cNvGrpSpPr/>
                                  <wpg:grpSpPr>
                                    <a:xfrm>
                                      <a:off x="11266" y="47332"/>
                                      <a:ext cx="165990" cy="357470"/>
                                      <a:chOff x="11266" y="47332"/>
                                      <a:chExt cx="167531" cy="358443"/>
                                    </a:xfrm>
                                  </wpg:grpSpPr>
                                  <wps:wsp>
                                    <wps:cNvPr id="506737592" name="Textfeld 3"/>
                                    <wps:cNvSpPr txBox="1"/>
                                    <wps:spPr>
                                      <a:xfrm>
                                        <a:off x="11266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61943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05640890" name="Textfeld 3"/>
                                    <wps:cNvSpPr txBox="1"/>
                                    <wps:spPr>
                                      <a:xfrm>
                                        <a:off x="16476" y="241833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60579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39170" name="Gerade Verbindung 185139170"/>
                                    <wps:cNvCnPr/>
                                    <wps:spPr>
                                      <a:xfrm>
                                        <a:off x="24116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10263373" name="Textfeld 398"/>
                                  <wps:cNvSpPr txBox="1"/>
                                  <wps:spPr>
                                    <a:xfrm>
                                      <a:off x="632939" y="12471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B05E26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7836946" name="Gruppieren 1747836946"/>
                                <wpg:cNvGrpSpPr/>
                                <wpg:grpSpPr>
                                  <a:xfrm>
                                    <a:off x="192932" y="25439"/>
                                    <a:ext cx="427504" cy="397650"/>
                                    <a:chOff x="192932" y="25439"/>
                                    <a:chExt cx="427504" cy="397650"/>
                                  </a:xfrm>
                                </wpg:grpSpPr>
                                <wpg:grpSp>
                                  <wpg:cNvPr id="1710842406" name="Gruppieren 1710842406"/>
                                  <wpg:cNvGrpSpPr/>
                                  <wpg:grpSpPr>
                                    <a:xfrm>
                                      <a:off x="357153" y="47332"/>
                                      <a:ext cx="263283" cy="375757"/>
                                      <a:chOff x="357153" y="47332"/>
                                      <a:chExt cx="265727" cy="376780"/>
                                    </a:xfrm>
                                  </wpg:grpSpPr>
                                  <wps:wsp>
                                    <wps:cNvPr id="396804107" name="Textfeld 3"/>
                                    <wps:cNvSpPr txBox="1"/>
                                    <wps:spPr>
                                      <a:xfrm>
                                        <a:off x="394958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3351D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55444240" name="Textfeld 3"/>
                                    <wps:cNvSpPr txBox="1"/>
                                    <wps:spPr>
                                      <a:xfrm>
                                        <a:off x="357153" y="26017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4F8449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0713266" name="Gerade Verbindung 760713266"/>
                                    <wps:cNvCnPr/>
                                    <wps:spPr>
                                      <a:xfrm>
                                        <a:off x="407865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854647486" name="Grafik 8546474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42052" y="25439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5258241" name="Textfeld 398"/>
                                  <wps:cNvSpPr txBox="1"/>
                                  <wps:spPr>
                                    <a:xfrm>
                                      <a:off x="192932" y="11532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F17FE0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86771480" name="Grafik 52">
                                  <a:extLst>
                                    <a:ext uri="{FF2B5EF4-FFF2-40B4-BE49-F238E27FC236}">
                                      <a16:creationId xmlns:a16="http://schemas.microsoft.com/office/drawing/2014/main" id="{0E1274F2-9D62-7A69-9A33-6F03E33007C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48146" y="89065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BC568C" id="Gruppieren 437" o:spid="_x0000_s2299" style="position:absolute;margin-left:21.65pt;margin-top:11.2pt;width:106.8pt;height:31.3pt;z-index:253764608" coordsize="13563,39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">
                      <v:group id="Gruppieren 34" o:spid="_x0000_s2300" style="position:absolute;width:13563;height:3975" coordorigin="112,254" coordsize="13565,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">
                        <v:shape id="Textfeld 3" o:spid="_x0000_s2301" type="#_x0000_t202" style="position:absolute;left:7832;top:1469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9F61240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56166379" o:spid="_x0000_s2302" style="position:absolute;left:112;top:473;width:7768;height:3575" coordorigin="112,473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">
                          <v:group id="Gruppieren 1731420321" o:spid="_x0000_s2303" style="position:absolute;left:112;top:473;width:1660;height:3575" coordorigin="11266,47332" coordsize="167531,358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">
                            <v:shape id="Textfeld 3" o:spid="_x0000_s2304" type="#_x0000_t202" style="position:absolute;left:11266;top:47332;width:159583;height:184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2619430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05" type="#_x0000_t202" style="position:absolute;left:16476;top:241833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560579D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5139170" o:spid="_x0000_s2306" style="position:absolute;visibility:visible;mso-wrap-style:square" from="24116,237136" to="169402,2371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Textfeld 398" o:spid="_x0000_s2307" type="#_x0000_t202" style="position:absolute;left:6329;top:1247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BB05E26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7836946" o:spid="_x0000_s2308" style="position:absolute;left:1929;top:254;width:4275;height:3976" coordorigin="1929,254" coordsize="4275,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">
                          <v:group id="Gruppieren 1710842406" o:spid="_x0000_s2309" style="position:absolute;left:3571;top:473;width:2633;height:3757" coordorigin="3571,47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">
                            <v:shape id="Textfeld 3" o:spid="_x0000_s2310" type="#_x0000_t202" style="position:absolute;left:3949;top:473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43351D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11" type="#_x0000_t202" style="position:absolute;left:3571;top:260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D4F8449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60713266" o:spid="_x0000_s2312" style="position:absolute;visibility:visible;mso-wrap-style:square" from="4078,2371" to="5531,2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854647486" o:spid="_x0000_s2313" type="#_x0000_t75" style="position:absolute;left:3420;top:25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">
                            <v:imagedata r:id="rId51" o:title="" cropbottom="33944f" cropleft="1f" cropright="2644f" recolortarget="#333 [1446]"/>
                          </v:shape>
                          <v:shape id="Textfeld 398" o:spid="_x0000_s2314" type="#_x0000_t202" style="position:absolute;left:1929;top:115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3BF17FE0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52" o:spid="_x0000_s2315" type="#_x0000_t75" style="position:absolute;left:7481;top:890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089AF24B" wp14:editId="7D013777">
                      <wp:simplePos x="0" y="0"/>
                      <wp:positionH relativeFrom="column">
                        <wp:posOffset>2796095</wp:posOffset>
                      </wp:positionH>
                      <wp:positionV relativeFrom="paragraph">
                        <wp:posOffset>153670</wp:posOffset>
                      </wp:positionV>
                      <wp:extent cx="1356562" cy="403587"/>
                      <wp:effectExtent l="0" t="0" r="2540" b="3175"/>
                      <wp:wrapNone/>
                      <wp:docPr id="1953094930" name="Gruppieren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562" cy="403587"/>
                                <a:chOff x="0" y="0"/>
                                <a:chExt cx="1356562" cy="403587"/>
                              </a:xfrm>
                            </wpg:grpSpPr>
                            <wpg:grpSp>
                              <wpg:cNvPr id="1711658633" name="Gruppieren 53"/>
                              <wpg:cNvGrpSpPr/>
                              <wpg:grpSpPr>
                                <a:xfrm>
                                  <a:off x="0" y="0"/>
                                  <a:ext cx="1356562" cy="403587"/>
                                  <a:chOff x="2036896" y="0"/>
                                  <a:chExt cx="1356562" cy="403588"/>
                                </a:xfrm>
                              </wpg:grpSpPr>
                              <wps:wsp>
                                <wps:cNvPr id="552366682" name="Textfeld 3"/>
                                <wps:cNvSpPr txBox="1"/>
                                <wps:spPr>
                                  <a:xfrm>
                                    <a:off x="2808854" y="127414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A44323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65515598" name="Gruppieren 965515598"/>
                                <wpg:cNvGrpSpPr/>
                                <wpg:grpSpPr>
                                  <a:xfrm>
                                    <a:off x="2036896" y="27831"/>
                                    <a:ext cx="776772" cy="357470"/>
                                    <a:chOff x="2036896" y="27831"/>
                                    <a:chExt cx="776772" cy="357470"/>
                                  </a:xfrm>
                                </wpg:grpSpPr>
                                <wpg:grpSp>
                                  <wpg:cNvPr id="664180088" name="Gruppieren 664180088"/>
                                  <wpg:cNvGrpSpPr/>
                                  <wpg:grpSpPr>
                                    <a:xfrm>
                                      <a:off x="2036896" y="27831"/>
                                      <a:ext cx="165990" cy="357470"/>
                                      <a:chOff x="2036896" y="27831"/>
                                      <a:chExt cx="167531" cy="358443"/>
                                    </a:xfrm>
                                  </wpg:grpSpPr>
                                  <wps:wsp>
                                    <wps:cNvPr id="16477917" name="Textfeld 3"/>
                                    <wps:cNvSpPr txBox="1"/>
                                    <wps:spPr>
                                      <a:xfrm>
                                        <a:off x="2036896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778C85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78338975" name="Textfeld 3"/>
                                    <wps:cNvSpPr txBox="1"/>
                                    <wps:spPr>
                                      <a:xfrm>
                                        <a:off x="2042106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6BD52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0015940" name="Gerade Verbindung 870015940"/>
                                    <wps:cNvCnPr/>
                                    <wps:spPr>
                                      <a:xfrm>
                                        <a:off x="2049746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75088555" name="Textfeld 398"/>
                                  <wps:cNvSpPr txBox="1"/>
                                  <wps:spPr>
                                    <a:xfrm>
                                      <a:off x="2658569" y="10521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0B85C4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3081054" name="Gruppieren 1743081054"/>
                                <wpg:cNvGrpSpPr/>
                                <wpg:grpSpPr>
                                  <a:xfrm>
                                    <a:off x="2212466" y="0"/>
                                    <a:ext cx="433600" cy="403588"/>
                                    <a:chOff x="2212466" y="0"/>
                                    <a:chExt cx="433600" cy="403588"/>
                                  </a:xfrm>
                                </wpg:grpSpPr>
                                <wpg:grpSp>
                                  <wpg:cNvPr id="579630855" name="Gruppieren 579630855"/>
                                  <wpg:cNvGrpSpPr/>
                                  <wpg:grpSpPr>
                                    <a:xfrm>
                                      <a:off x="2382783" y="27831"/>
                                      <a:ext cx="263283" cy="375757"/>
                                      <a:chOff x="2382783" y="27831"/>
                                      <a:chExt cx="265727" cy="376780"/>
                                    </a:xfrm>
                                  </wpg:grpSpPr>
                                  <wps:wsp>
                                    <wps:cNvPr id="21804581" name="Textfeld 3"/>
                                    <wps:cNvSpPr txBox="1"/>
                                    <wps:spPr>
                                      <a:xfrm>
                                        <a:off x="2420588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8DCB6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52730204" name="Textfeld 3"/>
                                    <wps:cNvSpPr txBox="1"/>
                                    <wps:spPr>
                                      <a:xfrm>
                                        <a:off x="2382783" y="24066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B5A59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0140765" name="Gerade Verbindung 910140765"/>
                                    <wps:cNvCnPr/>
                                    <wps:spPr>
                                      <a:xfrm>
                                        <a:off x="243349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329026879" name="Grafik 13290268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367682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671370754" name="Textfeld 398"/>
                                  <wps:cNvSpPr txBox="1"/>
                                  <wps:spPr>
                                    <a:xfrm>
                                      <a:off x="2212466" y="9582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A2BA2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17504321" name="Grafik 68">
                                  <a:extLst>
                                    <a:ext uri="{FF2B5EF4-FFF2-40B4-BE49-F238E27FC236}">
                                      <a16:creationId xmlns:a16="http://schemas.microsoft.com/office/drawing/2014/main" id="{379F035D-0842-31F5-9B9B-E0FD1C51CE3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60021" y="71252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9AF24B" id="Gruppieren 436" o:spid="_x0000_s2316" style="position:absolute;margin-left:220.15pt;margin-top:12.1pt;width:106.8pt;height:31.8pt;z-index:253767680" coordsize="13565,40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">
                      <v:group id="Gruppieren 53" o:spid="_x0000_s2317" style="position:absolute;width:13565;height:4035" coordorigin="20368" coordsize="1356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">
                        <v:shape id="Textfeld 3" o:spid="_x0000_s2318" type="#_x0000_t202" style="position:absolute;left:28088;top:1274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8A44323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965515598" o:spid="_x0000_s2319" style="position:absolute;left:20368;top:278;width:7768;height:3575" coordorigin="20368,278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">
                          <v:group id="Gruppieren 664180088" o:spid="_x0000_s2320" style="position:absolute;left:20368;top:278;width:1660;height:3575" coordorigin="20368,278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">
                            <v:shape id="Textfeld 3" o:spid="_x0000_s2321" type="#_x0000_t202" style="position:absolute;left:20368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" filled="f" stroked="f" strokeweight=".5pt">
                              <v:textbox style="mso-fit-shape-to-text:t" inset="0,0,0,0">
                                <w:txbxContent>
                                  <w:p w14:paraId="1E778C85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22" type="#_x0000_t202" style="position:absolute;left:2042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46BD52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70015940" o:spid="_x0000_s2323" style="position:absolute;visibility:visible;mso-wrap-style:square" from="20497,2176" to="2195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Textfeld 398" o:spid="_x0000_s2324" type="#_x0000_t202" style="position:absolute;left:26585;top:1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C0B85C4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3081054" o:spid="_x0000_s2325" style="position:absolute;left:22124;width:4336;height:4035" coordorigin="22124" coordsize="4336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">
                          <v:group id="Gruppieren 579630855" o:spid="_x0000_s2326" style="position:absolute;left:23827;top:278;width:2633;height:3757" coordorigin="23827,2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">
                            <v:shape id="Textfeld 3" o:spid="_x0000_s2327" type="#_x0000_t202" style="position:absolute;left:24205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7D8DCB62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28" type="#_x0000_t202" style="position:absolute;left:23827;top:2406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6B5A593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10140765" o:spid="_x0000_s2329" style="position:absolute;visibility:visible;mso-wrap-style:square" from="24334,2176" to="25787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1329026879" o:spid="_x0000_s2330" type="#_x0000_t75" style="position:absolute;left:23676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">
                            <v:imagedata r:id="rId51" o:title="" cropbottom="33944f" cropleft="1f" cropright="2644f" recolortarget="#333 [1446]"/>
                          </v:shape>
                          <v:shape id="Textfeld 398" o:spid="_x0000_s2331" type="#_x0000_t202" style="position:absolute;left:22124;top: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FA2BA2B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68" o:spid="_x0000_s2332" type="#_x0000_t75" style="position:absolute;left:7600;top:712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53357CEA" w14:textId="014262D1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20B2F02C" w14:textId="77777777" w:rsidR="00520724" w:rsidRDefault="00110A6A" w:rsidP="00E13C64">
                  <w:pPr>
                    <w:spacing w:line="240" w:lineRule="atLeast"/>
                  </w:pPr>
                  <w:r>
                    <w:t>(2)</w:t>
                  </w:r>
                </w:p>
                <w:p w14:paraId="4605FECA" w14:textId="575FCC38" w:rsidR="00110A6A" w:rsidRPr="00A35E9D" w:rsidRDefault="00110A6A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9D06AAA" w14:textId="16B6A7CC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3E85C9CE" w14:textId="504A7731" w:rsidR="00CB3341" w:rsidRDefault="00CB3341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2800" behindDoc="0" locked="0" layoutInCell="1" allowOverlap="1" wp14:anchorId="05CC26CE" wp14:editId="32B9C844">
                            <wp:simplePos x="0" y="0"/>
                            <wp:positionH relativeFrom="column">
                              <wp:posOffset>268605</wp:posOffset>
                            </wp:positionH>
                            <wp:positionV relativeFrom="paragraph">
                              <wp:posOffset>135032</wp:posOffset>
                            </wp:positionV>
                            <wp:extent cx="1356360" cy="403225"/>
                            <wp:effectExtent l="0" t="0" r="2540" b="3175"/>
                            <wp:wrapNone/>
                            <wp:docPr id="1047330328" name="Gruppieren 4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360" cy="403225"/>
                                      <a:chOff x="0" y="0"/>
                                      <a:chExt cx="1356360" cy="403225"/>
                                    </a:xfrm>
                                  </wpg:grpSpPr>
                                  <wpg:grpSp>
                                    <wpg:cNvPr id="2142813724" name="Gruppieren 85"/>
                                    <wpg:cNvGrpSpPr/>
                                    <wpg:grpSpPr>
                                      <a:xfrm>
                                        <a:off x="0" y="0"/>
                                        <a:ext cx="1356360" cy="403225"/>
                                        <a:chOff x="0" y="672719"/>
                                        <a:chExt cx="1356562" cy="403590"/>
                                      </a:xfrm>
                                    </wpg:grpSpPr>
                                    <wps:wsp>
                                      <wps:cNvPr id="1617912185" name="Textfeld 3"/>
                                      <wps:cNvSpPr txBox="1"/>
                                      <wps:spPr>
                                        <a:xfrm>
                                          <a:off x="771958" y="800133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AED9EE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741870" name="Gruppieren 1799741870"/>
                                      <wpg:cNvGrpSpPr/>
                                      <wpg:grpSpPr>
                                        <a:xfrm>
                                          <a:off x="0" y="700550"/>
                                          <a:ext cx="776772" cy="357470"/>
                                          <a:chOff x="0" y="700550"/>
                                          <a:chExt cx="776772" cy="357470"/>
                                        </a:xfrm>
                                      </wpg:grpSpPr>
                                      <wpg:grpSp>
                                        <wpg:cNvPr id="1020906142" name="Gruppieren 1020906142"/>
                                        <wpg:cNvGrpSpPr/>
                                        <wpg:grpSpPr>
                                          <a:xfrm>
                                            <a:off x="0" y="700550"/>
                                            <a:ext cx="165990" cy="357470"/>
                                            <a:chOff x="0" y="700550"/>
                                            <a:chExt cx="167531" cy="358443"/>
                                          </a:xfrm>
                                        </wpg:grpSpPr>
                                        <wps:wsp>
                                          <wps:cNvPr id="1889257233" name="Textfeld 3"/>
                                          <wps:cNvSpPr txBox="1"/>
                                          <wps:spPr>
                                            <a:xfrm>
                                              <a:off x="0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CA4E3E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150303776" name="Textfeld 3"/>
                                          <wps:cNvSpPr txBox="1"/>
                                          <wps:spPr>
                                            <a:xfrm>
                                              <a:off x="5210" y="89505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94C781D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76976159" name="Gerade Verbindung 1476976159"/>
                                          <wps:cNvCnPr/>
                                          <wps:spPr>
                                            <a:xfrm>
                                              <a:off x="12850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03931029" name="Textfeld 398"/>
                                        <wps:cNvSpPr txBox="1"/>
                                        <wps:spPr>
                                          <a:xfrm>
                                            <a:off x="621673" y="77793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B01C4C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6258019" name="Gruppieren 96258019"/>
                                      <wpg:cNvGrpSpPr/>
                                      <wpg:grpSpPr>
                                        <a:xfrm>
                                          <a:off x="181666" y="672719"/>
                                          <a:ext cx="427504" cy="403590"/>
                                          <a:chOff x="181666" y="672719"/>
                                          <a:chExt cx="427504" cy="403590"/>
                                        </a:xfrm>
                                      </wpg:grpSpPr>
                                      <wpg:grpSp>
                                        <wpg:cNvPr id="1693313434" name="Gruppieren 1693313434"/>
                                        <wpg:cNvGrpSpPr/>
                                        <wpg:grpSpPr>
                                          <a:xfrm>
                                            <a:off x="345887" y="700552"/>
                                            <a:ext cx="263283" cy="375757"/>
                                            <a:chOff x="345887" y="700550"/>
                                            <a:chExt cx="265727" cy="376780"/>
                                          </a:xfrm>
                                        </wpg:grpSpPr>
                                        <wps:wsp>
                                          <wps:cNvPr id="1468413526" name="Textfeld 3"/>
                                          <wps:cNvSpPr txBox="1"/>
                                          <wps:spPr>
                                            <a:xfrm>
                                              <a:off x="383692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37C8A4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661613764" name="Textfeld 3"/>
                                          <wps:cNvSpPr txBox="1"/>
                                          <wps:spPr>
                                            <a:xfrm>
                                              <a:off x="345887" y="913388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594DDE3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73462979" name="Gerade Verbindung 1273462979"/>
                                          <wps:cNvCnPr/>
                                          <wps:spPr>
                                            <a:xfrm>
                                              <a:off x="396599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2131424236" name="Grafik 21314242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30786" y="672719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35528849" name="Textfeld 398"/>
                                        <wps:cNvSpPr txBox="1"/>
                                        <wps:spPr>
                                          <a:xfrm>
                                            <a:off x="181666" y="768546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CAA86AB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396564731" name="Grafik 10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F520621-0D89-35AE-3B19-AF608C5C295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54083" y="89065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5CC26CE" id="Gruppieren 438" o:spid="_x0000_s2333" style="position:absolute;margin-left:21.15pt;margin-top:10.65pt;width:106.8pt;height:31.75pt;z-index:253772800" coordsize="13563,40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">
                            <v:group id="Gruppieren 85" o:spid="_x0000_s2334" style="position:absolute;width:13563;height:4032" coordorigin=",6727" coordsize="1356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">
                              <v:shape id="Textfeld 3" o:spid="_x0000_s2335" type="#_x0000_t202" style="position:absolute;left:7719;top:8001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7AED9EE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741870" o:spid="_x0000_s2336" style="position:absolute;top:7005;width:7767;height:3575" coordorigin=",7005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">
                                <v:group id="Gruppieren 1020906142" o:spid="_x0000_s2337" style="position:absolute;top:7005;width:1659;height:3575" coordorigin=",7005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">
                                  <v:shape id="Textfeld 3" o:spid="_x0000_s2338" type="#_x0000_t202" style="position:absolute;top:7005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7CA4E3E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39" type="#_x0000_t202" style="position:absolute;left:52;top:8950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594C781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476976159" o:spid="_x0000_s2340" style="position:absolute;visibility:visible;mso-wrap-style:square" from="128,8903" to="1581,8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41" type="#_x0000_t202" style="position:absolute;left:6216;top:777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19B01C4C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96258019" o:spid="_x0000_s2342" style="position:absolute;left:1816;top:6727;width:4275;height:4036" coordorigin="1816,6727" coordsize="427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">
                                <v:group id="Gruppieren 1693313434" o:spid="_x0000_s2343" style="position:absolute;left:3458;top:7005;width:2633;height:3758" coordorigin="3458,700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">
                                  <v:shape id="Textfeld 3" o:spid="_x0000_s2344" type="#_x0000_t202" style="position:absolute;left:3836;top:700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B37C8A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45" type="#_x0000_t202" style="position:absolute;left:3458;top:9133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4594DDE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73462979" o:spid="_x0000_s2346" style="position:absolute;visibility:visible;mso-wrap-style:square" from="3965,8903" to="5418,8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Grafik 2131424236" o:spid="_x0000_s2347" type="#_x0000_t75" style="position:absolute;left:3307;top:6727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">
                                  <v:imagedata r:id="rId51" o:title="" cropbottom="33944f" cropleft="1f" cropright="2644f" recolortarget="#333 [1446]"/>
                                </v:shape>
                                <v:shape id="Textfeld 398" o:spid="_x0000_s2348" type="#_x0000_t202" style="position:absolute;left:1816;top:768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CAA86A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00" o:spid="_x0000_s2349" type="#_x0000_t75" style="position:absolute;left:7540;top:890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0FC031D8" w14:textId="09D87699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396522F" w:rsidR="002F436B" w:rsidRPr="004A06E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14:paraId="42E44F6A" w14:textId="77777777" w:rsidR="00CB3341" w:rsidRDefault="00CB3341" w:rsidP="00E13C64">
                  <w:pPr>
                    <w:spacing w:line="240" w:lineRule="atLeast"/>
                  </w:pPr>
                </w:p>
                <w:p w14:paraId="7F995402" w14:textId="5E8C2E97" w:rsidR="002F436B" w:rsidRPr="00A35E9D" w:rsidRDefault="00110A6A" w:rsidP="00E13C64">
                  <w:pPr>
                    <w:spacing w:line="240" w:lineRule="atLeast"/>
                  </w:pPr>
                  <w:r>
                    <w:t>(4)</w:t>
                  </w:r>
                </w:p>
              </w:tc>
              <w:tc>
                <w:tcPr>
                  <w:tcW w:w="3577" w:type="dxa"/>
                </w:tcPr>
                <w:p w14:paraId="58375E6F" w14:textId="2122580B" w:rsidR="002F436B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5872" behindDoc="0" locked="0" layoutInCell="1" allowOverlap="1" wp14:anchorId="3D986687" wp14:editId="78EDF4AE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145003</wp:posOffset>
                            </wp:positionV>
                            <wp:extent cx="1356562" cy="397271"/>
                            <wp:effectExtent l="0" t="0" r="2540" b="0"/>
                            <wp:wrapNone/>
                            <wp:docPr id="2115740821" name="Gruppieren 4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562" cy="397271"/>
                                      <a:chOff x="0" y="0"/>
                                      <a:chExt cx="1356562" cy="397271"/>
                                    </a:xfrm>
                                  </wpg:grpSpPr>
                                  <wpg:grpSp>
                                    <wpg:cNvPr id="1449349154" name="Gruppieren 69">
                                      <a:extLst>
                                        <a:ext uri="{FF2B5EF4-FFF2-40B4-BE49-F238E27FC236}">
                                          <a16:creationId xmlns:a16="http://schemas.microsoft.com/office/drawing/2014/main" id="{190832CF-6CA4-734F-F0A8-20D14BA3D7D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356562" cy="369636"/>
                                        <a:chOff x="2028228" y="826612"/>
                                        <a:chExt cx="1356562" cy="369636"/>
                                      </a:xfrm>
                                    </wpg:grpSpPr>
                                    <wps:wsp>
                                      <wps:cNvPr id="88777580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D54C220-808E-CE88-0F07-454743E08A8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800186" y="926170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E55E9AB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260737" name="Gruppieren 17992607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371489-124E-C3CC-F55E-961BD10FF95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028228" y="826612"/>
                                          <a:ext cx="788964" cy="363541"/>
                                          <a:chOff x="2028228" y="826612"/>
                                          <a:chExt cx="788964" cy="363541"/>
                                        </a:xfrm>
                                      </wpg:grpSpPr>
                                      <wpg:grpSp>
                                        <wpg:cNvPr id="797239582" name="Gruppieren 79723958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D632333-9D48-B456-6CA6-3F0D9DAB5DBF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028228" y="826612"/>
                                            <a:ext cx="165990" cy="363541"/>
                                            <a:chOff x="2028228" y="826612"/>
                                            <a:chExt cx="167531" cy="364531"/>
                                          </a:xfrm>
                                        </wpg:grpSpPr>
                                        <wps:wsp>
                                          <wps:cNvPr id="80913747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1FCAF9-D27F-3EFC-3271-A3F83D52F61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28228" y="826612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277A2A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8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03005433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7B5A547-2D2B-D18E-60B2-F15183643E83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33438" y="102720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98AA9B0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7357456" name="Gerade Verbindung 183735745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9E53FAF-DD4E-AFD3-F66C-415D9E767B6B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041078" y="1016391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665106056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DF7321B-6C46-0D70-B2ED-F7C6FD45765F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662093" y="903970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6D3682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94777418" name="Gruppieren 7947774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B6A7100-1A7D-1C4D-95EB-EEE4319023D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228182" y="826612"/>
                                          <a:ext cx="409216" cy="369636"/>
                                          <a:chOff x="2228182" y="826612"/>
                                          <a:chExt cx="409216" cy="369636"/>
                                        </a:xfrm>
                                      </wpg:grpSpPr>
                                      <wpg:grpSp>
                                        <wpg:cNvPr id="436040483" name="Gruppieren 43604048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3983109-8CCA-3BEC-10E9-5D13437C23F0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74115" y="826612"/>
                                            <a:ext cx="263283" cy="369636"/>
                                            <a:chOff x="2374115" y="826612"/>
                                            <a:chExt cx="265727" cy="370643"/>
                                          </a:xfrm>
                                        </wpg:grpSpPr>
                                        <wps:wsp>
                                          <wps:cNvPr id="39894267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29522A-EC0D-52EF-B88D-1C9F2A4797A4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424223" y="826612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A6269D2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787119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C2ACC38-EAA2-C3F2-F9D0-A1DA9F79502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4115" y="103331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177BD50" w14:textId="2219F678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15740613" name="Gerade Verbindung 17157406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31D2BAD-088C-B7BD-85F3-5786BC1E8970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424827" y="1016391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7056409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C66F544-6784-7B68-E7D8-D9DB0EE594F9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228182" y="89458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05AF70F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708970073" name="Grafik 8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8FE67A2-1BD4-D2AF-E1B6-B1A9121DFEF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42208" y="59377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703523697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50323" y="213756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D986687" id="Gruppieren 435" o:spid="_x0000_s2350" style="position:absolute;margin-left:.65pt;margin-top:11.4pt;width:106.8pt;height:31.3pt;z-index:253775872" coordsize="13565,39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">
                            <v:group id="Gruppieren 69" o:spid="_x0000_s2351" style="position:absolute;width:13565;height:3696" coordorigin="20282,8266" coordsize="13565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">
                              <v:shape id="Textfeld 3" o:spid="_x0000_s2352" type="#_x0000_t202" style="position:absolute;left:28001;top:9261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E55E9AB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260737" o:spid="_x0000_s2353" style="position:absolute;left:20282;top:8266;width:7889;height:3635" coordorigin="20282,8266" coordsize="7889,3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">
                                <v:group id="Gruppieren 797239582" o:spid="_x0000_s2354" style="position:absolute;left:20282;top:8266;width:1660;height:3635" coordorigin="20282,8266" coordsize="1675,3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">
                                  <v:shape id="Textfeld 3" o:spid="_x0000_s2355" type="#_x0000_t202" style="position:absolute;left:2028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74277A2A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56" type="#_x0000_t202" style="position:absolute;left:20334;top:10272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298AA9B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37357456" o:spid="_x0000_s2357" style="position:absolute;visibility:visible;mso-wrap-style:square" from="20410,10163" to="21863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58" type="#_x0000_t202" style="position:absolute;left:26620;top:903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5D6D3682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794777418" o:spid="_x0000_s2359" style="position:absolute;left:22281;top:8266;width:4092;height:3696" coordorigin="22281,8266" coordsize="4092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">
                                <v:group id="Gruppieren 436040483" o:spid="_x0000_s2360" style="position:absolute;left:23741;top:8266;width:2632;height:3696" coordorigin="23741,8266" coordsize="2657,3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">
                                  <v:shape id="Textfeld 3" o:spid="_x0000_s2361" type="#_x0000_t202" style="position:absolute;left:2424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0A6269D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62" type="#_x0000_t202" style="position:absolute;left:23741;top:1033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3177BD50" w14:textId="2219F678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715740613" o:spid="_x0000_s2363" style="position:absolute;visibility:visible;mso-wrap-style:square" from="24248,10163" to="26064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64" type="#_x0000_t202" style="position:absolute;left:22281;top:894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605AF70F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84" o:spid="_x0000_s2365" type="#_x0000_t75" style="position:absolute;left:7422;top:593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Grafik 1" o:spid="_x0000_s2366" type="#_x0000_t75" style="position:absolute;left:3503;top:2137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1E93AE74" w14:textId="663C2111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58868A36" w14:textId="142BB0CC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77608472" w14:textId="25B1F1F0" w:rsidR="00312022" w:rsidRPr="00A35E9D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B877BD">
        <w:trPr>
          <w:trHeight w:val="112"/>
        </w:trPr>
        <w:tc>
          <w:tcPr>
            <w:tcW w:w="709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7CA53A1E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222" w:type="dxa"/>
          </w:tcPr>
          <w:p w14:paraId="3415B935" w14:textId="3F493ACC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30455101" w14:textId="77777777" w:rsid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EADFB84" w14:textId="77777777" w:rsidR="00B013C6" w:rsidRPr="00EC2138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B877BD">
        <w:trPr>
          <w:trHeight w:val="112"/>
        </w:trPr>
        <w:tc>
          <w:tcPr>
            <w:tcW w:w="709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647" w:type="dxa"/>
            <w:gridSpan w:val="2"/>
          </w:tcPr>
          <w:p w14:paraId="2D3DC9CD" w14:textId="414A20C8" w:rsidR="00352A29" w:rsidRPr="00F53C44" w:rsidRDefault="00F53C44" w:rsidP="00E13C64">
            <w:pPr>
              <w:pStyle w:val="berschrift3"/>
              <w:spacing w:line="240" w:lineRule="atLeast"/>
            </w:pPr>
            <w:r w:rsidRPr="00F53C44">
              <w:t>Kann 80 % zu zwei Brüchen gleichzeitig gehören?</w:t>
            </w:r>
          </w:p>
        </w:tc>
      </w:tr>
      <w:tr w:rsidR="00330FD6" w14:paraId="0767FA63" w14:textId="77777777" w:rsidTr="00B877BD">
        <w:trPr>
          <w:trHeight w:val="112"/>
        </w:trPr>
        <w:tc>
          <w:tcPr>
            <w:tcW w:w="709" w:type="dxa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5B723682" w14:textId="767F0811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295229F4" w14:textId="616848C6" w:rsidR="00312022" w:rsidRDefault="00B013C6" w:rsidP="00330FD6">
            <w:pPr>
              <w:spacing w:line="240" w:lineRule="atLeast"/>
              <w:rPr>
                <w:noProof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76896" behindDoc="0" locked="0" layoutInCell="1" allowOverlap="1" wp14:anchorId="12B083C9" wp14:editId="11C9772F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154305</wp:posOffset>
                  </wp:positionV>
                  <wp:extent cx="727200" cy="356400"/>
                  <wp:effectExtent l="63500" t="101600" r="111125" b="151765"/>
                  <wp:wrapNone/>
                  <wp:docPr id="1602249952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249952" name="Grafik 1602249952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27200" cy="35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77920" behindDoc="0" locked="0" layoutInCell="1" allowOverlap="1" wp14:anchorId="5D285180" wp14:editId="16A3DFAB">
                  <wp:simplePos x="0" y="0"/>
                  <wp:positionH relativeFrom="column">
                    <wp:posOffset>967687</wp:posOffset>
                  </wp:positionH>
                  <wp:positionV relativeFrom="paragraph">
                    <wp:posOffset>156916</wp:posOffset>
                  </wp:positionV>
                  <wp:extent cx="727200" cy="399600"/>
                  <wp:effectExtent l="76200" t="101600" r="123825" b="159385"/>
                  <wp:wrapNone/>
                  <wp:docPr id="566720109" name="Grafik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720109" name="Grafik 566720109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727200" cy="39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5808" behindDoc="0" locked="0" layoutInCell="1" allowOverlap="1" wp14:anchorId="49C567C9" wp14:editId="00031857">
                      <wp:simplePos x="0" y="0"/>
                      <wp:positionH relativeFrom="column">
                        <wp:posOffset>424643</wp:posOffset>
                      </wp:positionH>
                      <wp:positionV relativeFrom="paragraph">
                        <wp:posOffset>110440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67C9" id="_x0000_s2367" style="position:absolute;margin-left:33.45pt;margin-top:8.7pt;width:37.7pt;height:61.15pt;z-index:253175808;mso-width-relative:margin;mso-height-relative:margin" coordorigin="385,-256" coordsize="4788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">
                      <v:shape id="Grafik 5" o:spid="_x0000_s2368" type="#_x0000_t75" style="position:absolute;left:385;top:-256;width:4788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">
                        <v:imagedata r:id="rId144" o:title="" chromakey="white"/>
                      </v:shape>
                      <v:shape id="_x0000_s236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5D71B748" wp14:editId="148ED8BD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45085</wp:posOffset>
                      </wp:positionV>
                      <wp:extent cx="645795" cy="722630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1B748" id="_x0000_s2370" style="position:absolute;margin-left:280pt;margin-top:3.55pt;width:50.85pt;height:56.9pt;z-index:25317683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">
                      <v:shape id="Grafik 6" o:spid="_x0000_s237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">
                        <v:imagedata r:id="rId30" o:title="" chromakey="white"/>
                      </v:shape>
                      <v:shape id="_x0000_s237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A1FEFB" w14:textId="40C85B6D" w:rsidR="00330FD6" w:rsidRPr="00B71962" w:rsidRDefault="00330FD6" w:rsidP="00330FD6">
            <w:pPr>
              <w:spacing w:line="240" w:lineRule="atLeast"/>
              <w:rPr>
                <w:color w:val="327A86" w:themeColor="text2"/>
              </w:rPr>
            </w:pPr>
          </w:p>
          <w:p w14:paraId="2CBFB049" w14:textId="537F60CA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678EDD76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1A5132B" w14:textId="78A0009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9568" behindDoc="0" locked="0" layoutInCell="1" allowOverlap="1" wp14:anchorId="04574C76" wp14:editId="1FAE6270">
                      <wp:simplePos x="0" y="0"/>
                      <wp:positionH relativeFrom="column">
                        <wp:posOffset>4255159</wp:posOffset>
                      </wp:positionH>
                      <wp:positionV relativeFrom="paragraph">
                        <wp:posOffset>121285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2373" style="position:absolute;margin-left:335.05pt;margin-top:9.55pt;width:43.1pt;height:54.7pt;z-index:25290956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X8iKnQMAAIE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">
                      <v:shape id="Grafik 10" o:spid="_x0000_s237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146" o:title="" chromakey="white"/>
                      </v:shape>
                      <v:shape id="_x0000_s237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4DD5A3F" w14:textId="029CC63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5232" behindDoc="0" locked="0" layoutInCell="1" allowOverlap="1" wp14:anchorId="3C001FAD" wp14:editId="41288870">
                      <wp:simplePos x="0" y="0"/>
                      <wp:positionH relativeFrom="column">
                        <wp:posOffset>3603625</wp:posOffset>
                      </wp:positionH>
                      <wp:positionV relativeFrom="paragraph">
                        <wp:posOffset>109665</wp:posOffset>
                      </wp:positionV>
                      <wp:extent cx="207645" cy="315595"/>
                      <wp:effectExtent l="0" t="0" r="8255" b="1905"/>
                      <wp:wrapNone/>
                      <wp:docPr id="125519853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1255198531" name="Textfeld 3"/>
                              <wps:cNvSpPr txBox="1"/>
                              <wps:spPr>
                                <a:xfrm>
                                  <a:off x="32847" y="-4870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426C21" w14:textId="2D6566C0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2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794C2" w14:textId="26238EB8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01FAD" id="_x0000_s2376" style="position:absolute;margin-left:283.75pt;margin-top:8.65pt;width:16.35pt;height:24.85pt;z-index:253535232;mso-width-relative:margin;mso-height-relative:margin" coordorigin="13319,-4870" coordsize="210326,317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">
                      <v:shape id="Textfeld 3" o:spid="_x0000_s2377" type="#_x0000_t202" style="position:absolute;left:32847;top:-4870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35426C21" w14:textId="2D6566C0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378" type="#_x0000_t202" style="position:absolute;left:13319;top:148357;width:21032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C794C2" w14:textId="26238EB8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37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3184" behindDoc="0" locked="0" layoutInCell="1" allowOverlap="1" wp14:anchorId="49113AC1" wp14:editId="1109D477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113888</wp:posOffset>
                      </wp:positionV>
                      <wp:extent cx="207645" cy="315595"/>
                      <wp:effectExtent l="0" t="0" r="8255" b="1905"/>
                      <wp:wrapNone/>
                      <wp:docPr id="803648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803648511" name="Textfeld 3"/>
                              <wps:cNvSpPr txBox="1"/>
                              <wps:spPr>
                                <a:xfrm>
                                  <a:off x="32847" y="-4870"/>
                                  <a:ext cx="160156" cy="185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D92EA4" w14:textId="2FDD1B41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28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BD0F4" w14:textId="43C79BFE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2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113AC1" id="_x0000_s2380" style="position:absolute;margin-left:254pt;margin-top:8.95pt;width:16.35pt;height:24.85pt;z-index:253533184;mso-width-relative:margin;mso-height-relative:margin" coordorigin="13319,-4870" coordsize="210326,317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">
                      <v:shape id="Textfeld 3" o:spid="_x0000_s2381" type="#_x0000_t202" style="position:absolute;left:32847;top:-4870;width:160156;height:1850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9D92EA4" w14:textId="2FDD1B41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2382" type="#_x0000_t202" style="position:absolute;left:13319;top:148357;width:21032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FBD0F4" w14:textId="43C79BFE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3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5196B3F8" wp14:editId="1E2950AD">
                      <wp:simplePos x="0" y="0"/>
                      <wp:positionH relativeFrom="column">
                        <wp:posOffset>1333773</wp:posOffset>
                      </wp:positionH>
                      <wp:positionV relativeFrom="paragraph">
                        <wp:posOffset>120143</wp:posOffset>
                      </wp:positionV>
                      <wp:extent cx="2811213" cy="378460"/>
                      <wp:effectExtent l="0" t="0" r="255905" b="2222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11213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16781087" w:rsidR="00330FD6" w:rsidRPr="006A782B" w:rsidRDefault="00330FD6" w:rsidP="00A42631">
                                  <w:pPr>
                                    <w:spacing w:before="60" w:after="60"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Aber 80 % kann doch nicht gleichzeitig</w:t>
                                  </w:r>
                                  <w:r w:rsidR="006A782B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6A782B" w:rsidRPr="00A42631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und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A782B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96B3F8" id="_x0000_s2384" type="#_x0000_t62" style="position:absolute;margin-left:105pt;margin-top:9.45pt;width:221.35pt;height:29.8pt;flip:x;z-index:25317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" adj="-1591,11823" fillcolor="white [3201]" strokecolor="#d8d8d8 [2732]" strokeweight="1pt">
                      <v:textbox style="mso-fit-shape-to-text:t">
                        <w:txbxContent>
                          <w:p w14:paraId="406ED58C" w14:textId="16781087" w:rsidR="00330FD6" w:rsidRPr="006A782B" w:rsidRDefault="00330FD6" w:rsidP="00A42631">
                            <w:pPr>
                              <w:spacing w:before="60" w:after="60"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sz w:val="18"/>
                                <w:szCs w:val="18"/>
                              </w:rPr>
                              <w:t>Aber 80 % kann doch nicht gleichzeitig</w:t>
                            </w:r>
                            <w:r w:rsidR="006A782B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A782B" w:rsidRPr="00A42631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und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782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2631">
                              <w:rPr>
                                <w:sz w:val="18"/>
                                <w:szCs w:val="18"/>
                              </w:rPr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DC05DF" w14:textId="78186559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0A8E523E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CE9C30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3D1D0E69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157943" w14:paraId="5DAF626E" w14:textId="77777777" w:rsidTr="00B877BD">
        <w:trPr>
          <w:trHeight w:val="112"/>
        </w:trPr>
        <w:tc>
          <w:tcPr>
            <w:tcW w:w="709" w:type="dxa"/>
          </w:tcPr>
          <w:p w14:paraId="60045420" w14:textId="5643B578" w:rsidR="00157943" w:rsidRDefault="0015794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2BB6D24B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</w:tcPr>
          <w:p w14:paraId="55D442C0" w14:textId="6D777273" w:rsidR="00157943" w:rsidRDefault="00157943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77D26AFD" w:rsidR="00157943" w:rsidRPr="00C63632" w:rsidRDefault="00157943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4830B6" w14:paraId="5901E296" w14:textId="77777777" w:rsidTr="00A42631">
        <w:trPr>
          <w:trHeight w:val="112"/>
        </w:trPr>
        <w:tc>
          <w:tcPr>
            <w:tcW w:w="709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A42631">
        <w:trPr>
          <w:trHeight w:val="112"/>
        </w:trPr>
        <w:tc>
          <w:tcPr>
            <w:tcW w:w="709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458697EF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012EEB06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34A6A754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7B3FE15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D08AC9D" w:rsidR="00ED4F01" w:rsidRPr="00ED4F01" w:rsidRDefault="000D71C5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9968" behindDoc="0" locked="0" layoutInCell="1" allowOverlap="1" wp14:anchorId="37916BD5" wp14:editId="27C86F1A">
                            <wp:simplePos x="0" y="0"/>
                            <wp:positionH relativeFrom="column">
                              <wp:posOffset>772016</wp:posOffset>
                            </wp:positionH>
                            <wp:positionV relativeFrom="paragraph">
                              <wp:posOffset>-111224</wp:posOffset>
                            </wp:positionV>
                            <wp:extent cx="162077" cy="317623"/>
                            <wp:effectExtent l="0" t="0" r="3175" b="0"/>
                            <wp:wrapNone/>
                            <wp:docPr id="98488323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2077" cy="317623"/>
                                      <a:chOff x="70694" y="-4893"/>
                                      <a:chExt cx="163236" cy="318290"/>
                                    </a:xfrm>
                                  </wpg:grpSpPr>
                                  <wps:wsp>
                                    <wps:cNvPr id="984883238" name="Textfeld 3"/>
                                    <wps:cNvSpPr txBox="1"/>
                                    <wps:spPr>
                                      <a:xfrm>
                                        <a:off x="7397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1EC2B" w14:textId="2D31CD8F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84883239" name="Textfeld 3"/>
                                    <wps:cNvSpPr txBox="1"/>
                                    <wps:spPr>
                                      <a:xfrm>
                                        <a:off x="70694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4E07FB" w14:textId="33900C4E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475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4883240" name="Gerade Verbindung 1"/>
                                    <wps:cNvCnPr/>
                                    <wps:spPr>
                                      <a:xfrm>
                                        <a:off x="99279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7916BD5" id="_x0000_s2385" style="position:absolute;left:0;text-align:left;margin-left:60.8pt;margin-top:-8.75pt;width:12.75pt;height:25pt;z-index:253779968;mso-width-relative:margin;mso-height-relative:margin" coordorigin="70694,-4893" coordsize="163236,31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">
                            <v:shape id="Textfeld 3" o:spid="_x0000_s2386" type="#_x0000_t202" style="position:absolute;left:73976;top:-489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F81EC2B" w14:textId="2D31CD8F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87" type="#_x0000_t202" style="position:absolute;left:70694;top:149455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64E07FB" w14:textId="33900C4E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4755D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88" style="position:absolute;visibility:visible;mso-wrap-style:square" from="99279,179515" to="208051,17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82016" behindDoc="0" locked="0" layoutInCell="1" allowOverlap="1" wp14:anchorId="2BB19311" wp14:editId="4F5AF2F7">
                            <wp:simplePos x="0" y="0"/>
                            <wp:positionH relativeFrom="column">
                              <wp:posOffset>1651635</wp:posOffset>
                            </wp:positionH>
                            <wp:positionV relativeFrom="paragraph">
                              <wp:posOffset>-81503</wp:posOffset>
                            </wp:positionV>
                            <wp:extent cx="164376" cy="317500"/>
                            <wp:effectExtent l="0" t="0" r="1270" b="0"/>
                            <wp:wrapNone/>
                            <wp:docPr id="45777740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4376" cy="317500"/>
                                      <a:chOff x="56006" y="-4893"/>
                                      <a:chExt cx="165942" cy="318290"/>
                                    </a:xfrm>
                                  </wpg:grpSpPr>
                                  <wps:wsp>
                                    <wps:cNvPr id="1560733471" name="Textfeld 3"/>
                                    <wps:cNvSpPr txBox="1"/>
                                    <wps:spPr>
                                      <a:xfrm>
                                        <a:off x="5600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FC92A" w14:textId="6230F0E7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50016066" name="Textfeld 3"/>
                                    <wps:cNvSpPr txBox="1"/>
                                    <wps:spPr>
                                      <a:xfrm>
                                        <a:off x="58712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C52BD1" w14:textId="10D8B075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28420" name="Gerade Verbindung 1"/>
                                    <wps:cNvCnPr/>
                                    <wps:spPr>
                                      <a:xfrm>
                                        <a:off x="87318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BB19311" id="_x0000_s2389" style="position:absolute;left:0;text-align:left;margin-left:130.05pt;margin-top:-6.4pt;width:12.95pt;height:25pt;z-index:253782016;mso-width-relative:margin;mso-height-relative:margin" coordorigin="56006,-4893" coordsize="165942,31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">
                            <v:shape id="Textfeld 3" o:spid="_x0000_s2390" type="#_x0000_t202" style="position:absolute;left:56006;top:-489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" filled="f" stroked="f" strokeweight=".5pt">
                              <v:textbox style="mso-fit-shape-to-text:t" inset="0,0,0,0">
                                <w:txbxContent>
                                  <w:p w14:paraId="5FAFC92A" w14:textId="6230F0E7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91" type="#_x0000_t202" style="position:absolute;left:58712;top:149455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5C52BD1" w14:textId="10D8B075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92" style="position:absolute;visibility:visible;mso-wrap-style:square" from="87318,179515" to="196090,17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DA05064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36EF3337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513D87AE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408B04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30466648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17CEA363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A42631">
        <w:trPr>
          <w:trHeight w:val="112"/>
        </w:trPr>
        <w:tc>
          <w:tcPr>
            <w:tcW w:w="709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6D5ECE86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A42631">
        <w:trPr>
          <w:trHeight w:val="112"/>
        </w:trPr>
        <w:tc>
          <w:tcPr>
            <w:tcW w:w="709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19FF8577" w:rsidR="00BF50BD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7376" behindDoc="0" locked="0" layoutInCell="1" allowOverlap="1" wp14:anchorId="7AAFE2FE" wp14:editId="6353E6E4">
                      <wp:simplePos x="0" y="0"/>
                      <wp:positionH relativeFrom="column">
                        <wp:posOffset>1005032</wp:posOffset>
                      </wp:positionH>
                      <wp:positionV relativeFrom="paragraph">
                        <wp:posOffset>84744</wp:posOffset>
                      </wp:positionV>
                      <wp:extent cx="3948174" cy="416553"/>
                      <wp:effectExtent l="0" t="0" r="0" b="0"/>
                      <wp:wrapNone/>
                      <wp:docPr id="1701312926" name="Gruppieren 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8174" cy="416553"/>
                                <a:chOff x="0" y="0"/>
                                <a:chExt cx="3948174" cy="416553"/>
                              </a:xfrm>
                            </wpg:grpSpPr>
                            <wpg:grpSp>
                              <wpg:cNvPr id="936109368" name="Gruppieren 386"/>
                              <wpg:cNvGrpSpPr/>
                              <wpg:grpSpPr>
                                <a:xfrm>
                                  <a:off x="2856015" y="0"/>
                                  <a:ext cx="396499" cy="416553"/>
                                  <a:chOff x="-82064" y="13349"/>
                                  <a:chExt cx="396499" cy="416553"/>
                                </a:xfrm>
                              </wpg:grpSpPr>
                              <wpg:grpSp>
                                <wpg:cNvPr id="1805432359" name="Gruppieren 2"/>
                                <wpg:cNvGrpSpPr/>
                                <wpg:grpSpPr>
                                  <a:xfrm>
                                    <a:off x="-82064" y="13349"/>
                                    <a:ext cx="314325" cy="317269"/>
                                    <a:chOff x="-48998" y="-4831"/>
                                    <a:chExt cx="316993" cy="317995"/>
                                  </a:xfrm>
                                </wpg:grpSpPr>
                                <wps:wsp>
                                  <wps:cNvPr id="21050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73722C" w14:textId="5EFF8112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11963445" name="Textfeld 3"/>
                                  <wps:cNvSpPr txBox="1"/>
                                  <wps:spPr>
                                    <a:xfrm>
                                      <a:off x="-48998" y="149222"/>
                                      <a:ext cx="316993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6B4AB" w14:textId="461D9631" w:rsidR="000D71C5" w:rsidRPr="00C44D86" w:rsidRDefault="00CB3341" w:rsidP="000D71C5">
                                        <w:pPr>
                                          <w:jc w:val="center"/>
                                        </w:pPr>
                                        <w: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5579456" name="Gerade Verbindung 1"/>
                                  <wps:cNvCnPr/>
                                  <wps:spPr>
                                    <a:xfrm>
                                      <a:off x="33464" y="173613"/>
                                      <a:ext cx="18152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0576349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52AD44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6567782" name="Gruppieren 386"/>
                              <wpg:cNvGrpSpPr/>
                              <wpg:grpSpPr>
                                <a:xfrm>
                                  <a:off x="0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203759221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4151108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772DBA" w14:textId="49B19867" w:rsidR="000D71C5" w:rsidRPr="00C44D86" w:rsidRDefault="000D71C5" w:rsidP="000D71C5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692566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972C73" w14:textId="1972484C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4724649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0759061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8E96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0500555" name="Gruppieren 386"/>
                              <wpg:cNvGrpSpPr/>
                              <wpg:grpSpPr>
                                <a:xfrm>
                                  <a:off x="736270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288647027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62458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872294" w14:textId="7FD61099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008308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3A3985" w14:textId="5F2CE40A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3664331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0850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F6360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67692721" name="Gruppieren 386"/>
                              <wpg:cNvGrpSpPr/>
                              <wpg:grpSpPr>
                                <a:xfrm>
                                  <a:off x="1419101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070428900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84600342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366CEB" w14:textId="77777777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9492101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96C42D" w14:textId="623779C5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8682304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2701707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D9D88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7727913" name="Gruppieren 386"/>
                              <wpg:cNvGrpSpPr/>
                              <wpg:grpSpPr>
                                <a:xfrm>
                                  <a:off x="2179122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980913209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3583851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757201" w14:textId="211E2945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56591743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39DFE" w14:textId="638D6E76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028216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61501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C2CD5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746805" name="Gruppieren 386"/>
                              <wpg:cNvGrpSpPr/>
                              <wpg:grpSpPr>
                                <a:xfrm>
                                  <a:off x="3633849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45075569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0226558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C76116" w14:textId="77777777" w:rsidR="00CB3341" w:rsidRPr="00C44D86" w:rsidRDefault="00CB3341" w:rsidP="00CB3341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6873590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74D351" w14:textId="036E22A2" w:rsidR="00CB3341" w:rsidRPr="00C44D86" w:rsidRDefault="00CB3341" w:rsidP="00CB3341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2625167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51196818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7E9346" w14:textId="77777777" w:rsidR="00CB3341" w:rsidRPr="006443F6" w:rsidRDefault="00CB3341" w:rsidP="00CB3341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AFE2FE" id="Gruppieren 441" o:spid="_x0000_s2393" style="position:absolute;margin-left:79.15pt;margin-top:6.65pt;width:310.9pt;height:32.8pt;z-index:253797376" coordsize="39481,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">
                      <v:group id="_x0000_s2394" style="position:absolute;left:28560;width:3965;height:4165" coordorigin="-82064,13349" coordsize="396499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">
                        <v:group id="_x0000_s2395" style="position:absolute;left:-82064;top:13349;width:314325;height:317269" coordorigin="-48998,-4831" coordsize="316993,31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">
                          <v:shape id="Textfeld 3" o:spid="_x0000_s239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E73722C" w14:textId="5EFF8112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97" type="#_x0000_t202" style="position:absolute;left:-48998;top:149222;width:31699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3F6B4AB" w14:textId="461D9631" w:rsidR="000D71C5" w:rsidRPr="00C44D86" w:rsidRDefault="00CB3341" w:rsidP="000D71C5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98" style="position:absolute;visibility:visible;mso-wrap-style:square" from="33464,173613" to="214992,1736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Textfeld 398" o:spid="_x0000_s2399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3252AD44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0" style="position:absolute;width:3144;height:4165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">
                        <v:group id="_x0000_s2401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">
                          <v:shape id="Textfeld 3" o:spid="_x0000_s24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00772DBA" w14:textId="49B19867" w:rsidR="000D71C5" w:rsidRPr="00C44D86" w:rsidRDefault="000D71C5" w:rsidP="000D71C5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3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C972C73" w14:textId="1972484C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05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2428E96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6" style="position:absolute;left:7362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">
                        <v:group id="_x0000_s2407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">
                          <v:shape id="Textfeld 3" o:spid="_x0000_s240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D872294" w14:textId="7FD61099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9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F3A3985" w14:textId="5F2CE40A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shape id="Textfeld 398" o:spid="_x0000_s241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" filled="f" stroked="f" strokeweight=".5pt">
                          <v:textbox>
                            <w:txbxContent>
                              <w:p w14:paraId="78F6360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2" style="position:absolute;left:14191;width:3144;height:4165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">
                        <v:group id="_x0000_s2413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">
                          <v:shape id="Textfeld 3" o:spid="_x0000_s241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7366CEB" w14:textId="77777777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15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1696C42D" w14:textId="623779C5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17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1BD9D88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8" style="position:absolute;left:21791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">
                        <v:group id="_x0000_s2419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">
                          <v:shape id="Textfeld 3" o:spid="_x0000_s24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7757201" w14:textId="211E2945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21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8739DFE" w14:textId="638D6E76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2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23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26C2CD5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24" style="position:absolute;left:36338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">
                        <v:group id="_x0000_s2425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">
                          <v:shape id="Textfeld 3" o:spid="_x0000_s242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DC76116" w14:textId="77777777" w:rsidR="00CB3341" w:rsidRPr="00C44D86" w:rsidRDefault="00CB3341" w:rsidP="00CB3341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27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3374D351" w14:textId="036E22A2" w:rsidR="00CB3341" w:rsidRPr="00C44D86" w:rsidRDefault="00CB3341" w:rsidP="00CB3341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2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Textfeld 398" o:spid="_x0000_s2429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" filled="f" stroked="f" strokeweight=".5pt">
                          <v:textbox>
                            <w:txbxContent>
                              <w:p w14:paraId="3C7E9346" w14:textId="77777777" w:rsidR="00CB3341" w:rsidRPr="006443F6" w:rsidRDefault="00CB3341" w:rsidP="00CB3341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D71C5"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4064" behindDoc="0" locked="0" layoutInCell="1" allowOverlap="1" wp14:anchorId="55AEA102" wp14:editId="6F27C23F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96932</wp:posOffset>
                      </wp:positionV>
                      <wp:extent cx="314435" cy="416553"/>
                      <wp:effectExtent l="0" t="0" r="0" b="0"/>
                      <wp:wrapNone/>
                      <wp:docPr id="1978877852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435" cy="416553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69026885" name="Gruppieren 2"/>
                              <wpg:cNvGrpSpPr/>
                              <wpg:grpSpPr>
                                <a:xfrm>
                                  <a:off x="0" y="13349"/>
                                  <a:ext cx="198482" cy="317500"/>
                                  <a:chOff x="33763" y="-4831"/>
                                  <a:chExt cx="200167" cy="318227"/>
                                </a:xfrm>
                              </wpg:grpSpPr>
                              <wps:wsp>
                                <wps:cNvPr id="17184462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1610E4" w14:textId="203621F5" w:rsidR="000D71C5" w:rsidRPr="00C44D86" w:rsidRDefault="000D71C5" w:rsidP="000D71C5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6236325" name="Textfeld 3"/>
                                <wps:cNvSpPr txBox="1"/>
                                <wps:spPr>
                                  <a:xfrm>
                                    <a:off x="33763" y="14945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337A9" w14:textId="094BBC92" w:rsidR="000D71C5" w:rsidRPr="00C44D86" w:rsidRDefault="000D71C5" w:rsidP="000D71C5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21277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4366328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96FA2F" w14:textId="33BFF467" w:rsidR="000D71C5" w:rsidRPr="006443F6" w:rsidRDefault="000D71C5" w:rsidP="000D71C5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6443F6">
                                      <w:rPr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AEA102" id="_x0000_s2430" style="position:absolute;margin-left:16.4pt;margin-top:7.65pt;width:24.75pt;height:32.8pt;z-index:253784064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">
                      <v:group id="_x0000_s2431" style="position:absolute;top:13349;width:198482;height:317500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">
                        <v:shape id="Textfeld 3" o:spid="_x0000_s243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B1610E4" w14:textId="203621F5" w:rsidR="000D71C5" w:rsidRPr="00C44D86" w:rsidRDefault="000D71C5" w:rsidP="000D71C5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433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69337A9" w14:textId="094BBC92" w:rsidR="000D71C5" w:rsidRPr="00C44D86" w:rsidRDefault="000D71C5" w:rsidP="000D71C5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243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2435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" filled="f" stroked="f" strokeweight=".5pt">
                        <v:textbox>
                          <w:txbxContent>
                            <w:p w14:paraId="4496FA2F" w14:textId="33BFF467" w:rsidR="000D71C5" w:rsidRPr="006443F6" w:rsidRDefault="000D71C5" w:rsidP="000D71C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443F6">
                                <w:rPr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00B05B26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17AF945" w14:textId="3B179F28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0382B87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1BEFD55" w14:textId="0830C188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65A08FFB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078BE67" w14:textId="329698BC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0547784D" w:rsidR="005B4A79" w:rsidRPr="00D95B77" w:rsidRDefault="005B4A79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04DD6C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4A6258B7" w14:textId="7D686340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52053128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0623307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</w:tr>
          </w:tbl>
          <w:p w14:paraId="04D7E3B6" w14:textId="7371B28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0E6347DB" wp14:editId="2A4903BA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47DB" id="Textfeld 82" o:spid="_x0000_s2436" type="#_x0000_t202" style="position:absolute;margin-left:-5.3pt;margin-top:11.6pt;width:36.35pt;height:35.2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&#13;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023CBFA9" wp14:editId="37DDC77B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BFA9" id="_x0000_s2437" type="#_x0000_t202" style="position:absolute;margin-left:380.45pt;margin-top:12.35pt;width:21.25pt;height:35.3pt;z-index:25306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&#13;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6D57A1B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0E0771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19DB48D5" w:rsidR="00E67916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7" behindDoc="0" locked="0" layoutInCell="1" allowOverlap="1" wp14:anchorId="6404AA7C" wp14:editId="323A2263">
                      <wp:simplePos x="0" y="0"/>
                      <wp:positionH relativeFrom="column">
                        <wp:posOffset>121475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857504" id="Gerader Verbinder 11211" o:spid="_x0000_s1026" style="position:absolute;z-index:252883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5pt,3.45pt" to="9.55pt,4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235B0B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642B7B7D" wp14:editId="2FC1C636">
                      <wp:simplePos x="0" y="0"/>
                      <wp:positionH relativeFrom="column">
                        <wp:posOffset>2561114</wp:posOffset>
                      </wp:positionH>
                      <wp:positionV relativeFrom="paragraph">
                        <wp:posOffset>48260</wp:posOffset>
                      </wp:positionV>
                      <wp:extent cx="0" cy="525145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1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DF5346" id="Gerader Verbinder 11211" o:spid="_x0000_s1026" style="position:absolute;z-index:25306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65pt,3.8pt" to="201.65pt,4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7877171E" wp14:editId="6D0A8C16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2A6353" id="Gerader Verbinder 22276" o:spid="_x0000_s1026" style="position:absolute;z-index:25285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&#13;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4AD1B21C" wp14:editId="1221A4F3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1B21C" id="Textfeld 81" o:spid="_x0000_s2438" type="#_x0000_t202" style="position:absolute;margin-left:8.95pt;margin-top:3.2pt;width:385.85pt;height:18.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" filled="f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14A657AF" wp14:editId="523A868F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57AF" id="_x0000_s2439" type="#_x0000_t202" style="position:absolute;margin-left:369.35pt;margin-top:4.65pt;width:49.45pt;height:21.2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&#13;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67CC44A6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A42631">
        <w:trPr>
          <w:trHeight w:val="112"/>
        </w:trPr>
        <w:tc>
          <w:tcPr>
            <w:tcW w:w="709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9D0619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A42631">
        <w:trPr>
          <w:trHeight w:val="112"/>
        </w:trPr>
        <w:tc>
          <w:tcPr>
            <w:tcW w:w="709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19E97193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6BDE3644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5A72E253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3DAA9324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06592" behindDoc="0" locked="0" layoutInCell="1" allowOverlap="1" wp14:anchorId="53DBAF48" wp14:editId="010CD2EE">
                      <wp:simplePos x="0" y="0"/>
                      <wp:positionH relativeFrom="column">
                        <wp:posOffset>262824</wp:posOffset>
                      </wp:positionH>
                      <wp:positionV relativeFrom="paragraph">
                        <wp:posOffset>123520</wp:posOffset>
                      </wp:positionV>
                      <wp:extent cx="1878949" cy="419735"/>
                      <wp:effectExtent l="0" t="0" r="1270" b="0"/>
                      <wp:wrapNone/>
                      <wp:docPr id="682296642" name="Gruppieren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8949" cy="419735"/>
                                <a:chOff x="0" y="0"/>
                                <a:chExt cx="1878949" cy="419735"/>
                              </a:xfrm>
                            </wpg:grpSpPr>
                            <wps:wsp>
                              <wps:cNvPr id="1475973342" name="Textfeld 3"/>
                              <wps:cNvSpPr txBox="1"/>
                              <wps:spPr>
                                <a:xfrm>
                                  <a:off x="0" y="106878"/>
                                  <a:ext cx="584604" cy="200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D6CA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20 % =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8012994" name="Textfeld 398"/>
                              <wps:cNvSpPr txBox="1"/>
                              <wps:spPr>
                                <a:xfrm>
                                  <a:off x="938151" y="95002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77ED4D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20480895" name="Gruppieren 88"/>
                              <wpg:cNvGrpSpPr/>
                              <wpg:grpSpPr>
                                <a:xfrm>
                                  <a:off x="611579" y="0"/>
                                  <a:ext cx="287655" cy="419735"/>
                                  <a:chOff x="608347" y="45908"/>
                                  <a:chExt cx="288000" cy="420135"/>
                                </a:xfrm>
                              </wpg:grpSpPr>
                              <wpg:grpSp>
                                <wpg:cNvPr id="2085958956" name="Gruppieren 2085958956"/>
                                <wpg:cNvGrpSpPr/>
                                <wpg:grpSpPr>
                                  <a:xfrm>
                                    <a:off x="623448" y="90238"/>
                                    <a:ext cx="263283" cy="375805"/>
                                    <a:chOff x="623448" y="90238"/>
                                    <a:chExt cx="265727" cy="376828"/>
                                  </a:xfrm>
                                </wpg:grpSpPr>
                                <wps:wsp>
                                  <wps:cNvPr id="1993640246" name="Textfeld 3"/>
                                  <wps:cNvSpPr txBox="1"/>
                                  <wps:spPr>
                                    <a:xfrm>
                                      <a:off x="661247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6ECE26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60886262" name="Textfeld 3"/>
                                  <wps:cNvSpPr txBox="1"/>
                                  <wps:spPr>
                                    <a:xfrm>
                                      <a:off x="623448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0143F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339600" name="Gerade Verbindung 1699339600"/>
                                  <wps:cNvCnPr/>
                                  <wps:spPr>
                                    <a:xfrm>
                                      <a:off x="668159" y="280090"/>
                                      <a:ext cx="18188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046284604" name="Grafik 20462846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7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08347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660088312" name="Textfeld 398"/>
                              <wps:cNvSpPr txBox="1"/>
                              <wps:spPr>
                                <a:xfrm>
                                  <a:off x="1407226" y="95002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B5531F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22302373" name="Gruppieren 124"/>
                              <wpg:cNvGrpSpPr/>
                              <wpg:grpSpPr>
                                <a:xfrm>
                                  <a:off x="1068779" y="0"/>
                                  <a:ext cx="293370" cy="419735"/>
                                  <a:chOff x="1068042" y="45908"/>
                                  <a:chExt cx="293374" cy="420135"/>
                                </a:xfrm>
                              </wpg:grpSpPr>
                              <wpg:grpSp>
                                <wpg:cNvPr id="1038500470" name="Gruppieren 1038500470"/>
                                <wpg:cNvGrpSpPr/>
                                <wpg:grpSpPr>
                                  <a:xfrm>
                                    <a:off x="1098133" y="90238"/>
                                    <a:ext cx="263283" cy="375805"/>
                                    <a:chOff x="1098133" y="90238"/>
                                    <a:chExt cx="265727" cy="376828"/>
                                  </a:xfrm>
                                </wpg:grpSpPr>
                                <wps:wsp>
                                  <wps:cNvPr id="1367533832" name="Textfeld 3"/>
                                  <wps:cNvSpPr txBox="1"/>
                                  <wps:spPr>
                                    <a:xfrm>
                                      <a:off x="1135994" y="90238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ECDEF63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37650393" name="Textfeld 3"/>
                                  <wps:cNvSpPr txBox="1"/>
                                  <wps:spPr>
                                    <a:xfrm>
                                      <a:off x="1098133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C16C3F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4275523" name="Gerade Verbindung 414275523"/>
                                  <wps:cNvCnPr/>
                                  <wps:spPr>
                                    <a:xfrm>
                                      <a:off x="1148845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28281214" name="Grafik 4282812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68042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962351249" name="Gruppieren 131"/>
                              <wpg:cNvGrpSpPr/>
                              <wpg:grpSpPr>
                                <a:xfrm>
                                  <a:off x="1591294" y="0"/>
                                  <a:ext cx="287655" cy="419735"/>
                                  <a:chOff x="1587369" y="45908"/>
                                  <a:chExt cx="288000" cy="420135"/>
                                </a:xfrm>
                              </wpg:grpSpPr>
                              <wpg:grpSp>
                                <wpg:cNvPr id="1134007490" name="Gruppieren 1134007490"/>
                                <wpg:cNvGrpSpPr/>
                                <wpg:grpSpPr>
                                  <a:xfrm>
                                    <a:off x="1602470" y="90238"/>
                                    <a:ext cx="263283" cy="375805"/>
                                    <a:chOff x="1602470" y="90238"/>
                                    <a:chExt cx="265727" cy="376828"/>
                                  </a:xfrm>
                                </wpg:grpSpPr>
                                <wps:wsp>
                                  <wps:cNvPr id="2058932233" name="Textfeld 3"/>
                                  <wps:cNvSpPr txBox="1"/>
                                  <wps:spPr>
                                    <a:xfrm>
                                      <a:off x="1640269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1C0531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57627537" name="Textfeld 3"/>
                                  <wps:cNvSpPr txBox="1"/>
                                  <wps:spPr>
                                    <a:xfrm>
                                      <a:off x="1602470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26E01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556389" name="Gerade Verbindung 2060556389"/>
                                  <wps:cNvCnPr/>
                                  <wps:spPr>
                                    <a:xfrm>
                                      <a:off x="1653182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68019517" name="Grafik 13680195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587369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DBAF48" id="Gruppieren 444" o:spid="_x0000_s2440" style="position:absolute;margin-left:20.7pt;margin-top:9.75pt;width:147.95pt;height:33.05pt;z-index:253806592" coordsize="18789,41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">
                      <v:shape id="Textfeld 3" o:spid="_x0000_s2441" type="#_x0000_t202" style="position:absolute;top:1068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28DD6CA9" w14:textId="77777777" w:rsidR="00CB3341" w:rsidRDefault="00CB3341" w:rsidP="00CB3341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20 % = </w:t>
                              </w:r>
                            </w:p>
                          </w:txbxContent>
                        </v:textbox>
                      </v:shape>
                      <v:shape id="Textfeld 398" o:spid="_x0000_s2442" type="#_x0000_t202" style="position:absolute;left:9381;top:950;width:154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4177ED4D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Gruppieren 88" o:spid="_x0000_s2443" style="position:absolute;left:6115;width:2877;height:4197" coordorigin="6083,459" coordsize="2880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">
                        <v:group id="Gruppieren 2085958956" o:spid="_x0000_s2444" style="position:absolute;left:6234;top:902;width:2633;height:3758" coordorigin="6234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">
                          <v:shape id="Textfeld 3" o:spid="_x0000_s2445" type="#_x0000_t202" style="position:absolute;left:6612;top:902;width:1589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56ECE26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46" type="#_x0000_t202" style="position:absolute;left:6234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60143F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699339600" o:spid="_x0000_s2447" style="position:absolute;visibility:visible;mso-wrap-style:square" from="6681,2800" to="8500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2046284604" o:spid="_x0000_s2448" type="#_x0000_t75" style="position:absolute;left:6083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">
                          <v:imagedata r:id="rId128" o:title="" cropbottom="33944f" cropleft="1f" cropright="2644f" recolortarget="#333 [1446]"/>
                        </v:shape>
                      </v:group>
                      <v:shape id="Textfeld 398" o:spid="_x0000_s2449" type="#_x0000_t202" style="position:absolute;left:14072;top:95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3AB5531F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_x0000_s2450" style="position:absolute;left:10687;width:2934;height:4197" coordorigin="10680,45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">
                        <v:group id="Gruppieren 1038500470" o:spid="_x0000_s2451" style="position:absolute;left:10981;top:902;width:2633;height:3758" coordorigin="10981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">
                          <v:shape id="Textfeld 3" o:spid="_x0000_s2452" type="#_x0000_t202" style="position:absolute;left:11359;top:902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ECDEF63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53" type="#_x0000_t202" style="position:absolute;left:10981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C16C3F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line id="Gerade Verbindung 414275523" o:spid="_x0000_s2454" style="position:absolute;visibility:visible;mso-wrap-style:square" from="11488,2800" to="12941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428281214" o:spid="_x0000_s2455" type="#_x0000_t75" style="position:absolute;left:10680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group id="Gruppieren 131" o:spid="_x0000_s2456" style="position:absolute;left:15912;width:2877;height:4197" coordorigin="15873,459" coordsize="2880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">
                        <v:group id="Gruppieren 1134007490" o:spid="_x0000_s2457" style="position:absolute;left:16024;top:902;width:2633;height:3758" coordorigin="16024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">
                          <v:shape id="Textfeld 3" o:spid="_x0000_s2458" type="#_x0000_t202" style="position:absolute;left:16402;top:902;width:1590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31C0531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59" type="#_x0000_t202" style="position:absolute;left:16024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F26E01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2060556389" o:spid="_x0000_s2460" style="position:absolute;visibility:visible;mso-wrap-style:square" from="16531,2800" to="17984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368019517" o:spid="_x0000_s2461" type="#_x0000_t75" style="position:absolute;left:15873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8096" behindDoc="0" locked="0" layoutInCell="1" allowOverlap="1" wp14:anchorId="75A14F53" wp14:editId="27855D29">
                      <wp:simplePos x="0" y="0"/>
                      <wp:positionH relativeFrom="column">
                        <wp:posOffset>2816019</wp:posOffset>
                      </wp:positionH>
                      <wp:positionV relativeFrom="paragraph">
                        <wp:posOffset>87894</wp:posOffset>
                      </wp:positionV>
                      <wp:extent cx="1772070" cy="462552"/>
                      <wp:effectExtent l="0" t="0" r="6350" b="0"/>
                      <wp:wrapNone/>
                      <wp:docPr id="1984301891" name="Gruppieren 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2070" cy="462552"/>
                                <a:chOff x="0" y="0"/>
                                <a:chExt cx="1772070" cy="462552"/>
                              </a:xfrm>
                            </wpg:grpSpPr>
                            <wpg:grpSp>
                              <wpg:cNvPr id="2120038557" name="Gruppieren 442"/>
                              <wpg:cNvGrpSpPr/>
                              <wpg:grpSpPr>
                                <a:xfrm>
                                  <a:off x="0" y="0"/>
                                  <a:ext cx="1771848" cy="426072"/>
                                  <a:chOff x="0" y="0"/>
                                  <a:chExt cx="1771848" cy="426072"/>
                                </a:xfrm>
                              </wpg:grpSpPr>
                              <wps:wsp>
                                <wps:cNvPr id="457138727" name="Textfeld 3"/>
                                <wps:cNvSpPr txBox="1"/>
                                <wps:spPr>
                                  <a:xfrm>
                                    <a:off x="0" y="148442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40E9A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40 % =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79305596" name="Gruppieren 139"/>
                                <wpg:cNvGrpSpPr/>
                                <wpg:grpSpPr>
                                  <a:xfrm>
                                    <a:off x="593766" y="5938"/>
                                    <a:ext cx="293374" cy="420134"/>
                                    <a:chOff x="2934321" y="10933"/>
                                    <a:chExt cx="293374" cy="420135"/>
                                  </a:xfrm>
                                </wpg:grpSpPr>
                                <wpg:grpSp>
                                  <wpg:cNvPr id="2086441028" name="Gruppieren 2086441028"/>
                                  <wpg:cNvGrpSpPr/>
                                  <wpg:grpSpPr>
                                    <a:xfrm>
                                      <a:off x="2964412" y="55263"/>
                                      <a:ext cx="263283" cy="375805"/>
                                      <a:chOff x="2964412" y="55263"/>
                                      <a:chExt cx="265727" cy="376828"/>
                                    </a:xfrm>
                                  </wpg:grpSpPr>
                                  <wps:wsp>
                                    <wps:cNvPr id="1084363601" name="Textfeld 3"/>
                                    <wps:cNvSpPr txBox="1"/>
                                    <wps:spPr>
                                      <a:xfrm>
                                        <a:off x="3002273" y="552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CB9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18169433" name="Textfeld 3"/>
                                    <wps:cNvSpPr txBox="1"/>
                                    <wps:spPr>
                                      <a:xfrm>
                                        <a:off x="2964412" y="2681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FC89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3625492" name="Gerade Verbindung 1873625492"/>
                                    <wps:cNvCnPr/>
                                    <wps:spPr>
                                      <a:xfrm>
                                        <a:off x="3015124" y="2451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1927935" name="Grafik 419279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7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934321" y="109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813723170" name="Gruppieren 160"/>
                                <wpg:cNvGrpSpPr/>
                                <wpg:grpSpPr>
                                  <a:xfrm>
                                    <a:off x="1050966" y="5938"/>
                                    <a:ext cx="293370" cy="419735"/>
                                    <a:chOff x="3394016" y="13433"/>
                                    <a:chExt cx="293374" cy="420135"/>
                                  </a:xfrm>
                                </wpg:grpSpPr>
                                <wpg:grpSp>
                                  <wpg:cNvPr id="2670062" name="Gruppieren 2670062"/>
                                  <wpg:cNvGrpSpPr/>
                                  <wpg:grpSpPr>
                                    <a:xfrm>
                                      <a:off x="3424107" y="57763"/>
                                      <a:ext cx="263283" cy="375805"/>
                                      <a:chOff x="3424107" y="57763"/>
                                      <a:chExt cx="265727" cy="376828"/>
                                    </a:xfrm>
                                  </wpg:grpSpPr>
                                  <wps:wsp>
                                    <wps:cNvPr id="699760951" name="Textfeld 3"/>
                                    <wps:cNvSpPr txBox="1"/>
                                    <wps:spPr>
                                      <a:xfrm>
                                        <a:off x="3461968" y="577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145566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68409058" name="Textfeld 3"/>
                                    <wps:cNvSpPr txBox="1"/>
                                    <wps:spPr>
                                      <a:xfrm>
                                        <a:off x="3424107" y="2706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C135A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9401476" name="Gerade Verbindung 1779401476"/>
                                    <wps:cNvCnPr/>
                                    <wps:spPr>
                                      <a:xfrm>
                                        <a:off x="3474819" y="2476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05180814" name="Grafik 4051808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394016" y="134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1593591062" name="Gruppieren 168"/>
                                <wpg:cNvGrpSpPr/>
                                <wpg:grpSpPr>
                                  <a:xfrm>
                                    <a:off x="1478478" y="0"/>
                                    <a:ext cx="293370" cy="419735"/>
                                    <a:chOff x="3821237" y="5938"/>
                                    <a:chExt cx="293374" cy="420135"/>
                                  </a:xfrm>
                                </wpg:grpSpPr>
                                <wpg:grpSp>
                                  <wpg:cNvPr id="18327086" name="Gruppieren 18327086"/>
                                  <wpg:cNvGrpSpPr/>
                                  <wpg:grpSpPr>
                                    <a:xfrm>
                                      <a:off x="3851328" y="50268"/>
                                      <a:ext cx="263283" cy="375805"/>
                                      <a:chOff x="3851328" y="50268"/>
                                      <a:chExt cx="265727" cy="376828"/>
                                    </a:xfrm>
                                  </wpg:grpSpPr>
                                  <wps:wsp>
                                    <wps:cNvPr id="1241255289" name="Textfeld 3"/>
                                    <wps:cNvSpPr txBox="1"/>
                                    <wps:spPr>
                                      <a:xfrm>
                                        <a:off x="3889189" y="50268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70DB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046526" name="Textfeld 3"/>
                                    <wps:cNvSpPr txBox="1"/>
                                    <wps:spPr>
                                      <a:xfrm>
                                        <a:off x="3851328" y="263154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DB6AFF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8069841" name="Gerade Verbindung 478069841"/>
                                    <wps:cNvCnPr/>
                                    <wps:spPr>
                                      <a:xfrm>
                                        <a:off x="3902040" y="240120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45610593" name="Grafik 4456105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821237" y="5938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s:wsp>
                              <wps:cNvPr id="1916601561" name="Textfeld 398"/>
                              <wps:cNvSpPr txBox="1"/>
                              <wps:spPr>
                                <a:xfrm>
                                  <a:off x="890649" y="89065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0BDEC9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2596233" name="Grafik 158">
                                  <a:extLst>
                                    <a:ext uri="{FF2B5EF4-FFF2-40B4-BE49-F238E27FC236}">
                                      <a16:creationId xmlns:a16="http://schemas.microsoft.com/office/drawing/2014/main" id="{272B2619-68DD-B27B-A55C-2DB3F1C4EC7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05641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7930793" name="Textfeld 398">
                                <a:extLst>
                                  <a:ext uri="{FF2B5EF4-FFF2-40B4-BE49-F238E27FC236}">
                                    <a16:creationId xmlns:a16="http://schemas.microsoft.com/office/drawing/2014/main" id="{6F5CEE82-8D3C-5BC0-F7D6-C5F373244C5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347849" y="100940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4827A1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776202" name="Grafik 166">
                                  <a:extLst>
                                    <a:ext uri="{FF2B5EF4-FFF2-40B4-BE49-F238E27FC236}">
                                      <a16:creationId xmlns:a16="http://schemas.microsoft.com/office/drawing/2014/main" id="{035A5529-2EFC-DBF6-2BF2-BDD17189A72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56904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7950145" name="Grafik 174">
                                  <a:extLst>
                                    <a:ext uri="{FF2B5EF4-FFF2-40B4-BE49-F238E27FC236}">
                                      <a16:creationId xmlns:a16="http://schemas.microsoft.com/office/drawing/2014/main" id="{620947FF-05DE-F441-29FA-E3F1C90AEA4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4415" y="255319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14F53" id="Gruppieren 443" o:spid="_x0000_s2462" style="position:absolute;margin-left:221.75pt;margin-top:6.9pt;width:139.55pt;height:36.4pt;z-index:253828096" coordsize="17720,46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">
                      <v:group id="Gruppieren 442" o:spid="_x0000_s2463" style="position:absolute;width:17718;height:4260" coordsize="17718,4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">
                        <v:shape id="Textfeld 3" o:spid="_x0000_s2464" type="#_x0000_t202" style="position:absolute;top:1484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940E9AC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40 % = </w:t>
                                </w:r>
                              </w:p>
                            </w:txbxContent>
                          </v:textbox>
                        </v:shape>
                        <v:group id="Gruppieren 139" o:spid="_x0000_s2465" style="position:absolute;left:5937;top:59;width:2934;height:4201" coordorigin="29343,10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">
                          <v:group id="Gruppieren 2086441028" o:spid="_x0000_s2466" style="position:absolute;left:29644;top:552;width:2632;height:3758" coordorigin="29644,55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">
                            <v:shape id="Textfeld 3" o:spid="_x0000_s2467" type="#_x0000_t202" style="position:absolute;left:30022;top:55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BCB9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68" type="#_x0000_t202" style="position:absolute;left:29644;top:268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9BFC89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73625492" o:spid="_x0000_s2469" style="position:absolute;visibility:visible;mso-wrap-style:square" from="30151,2451" to="31604,24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Grafik 41927935" o:spid="_x0000_s2470" type="#_x0000_t75" style="position:absolute;left:29343;top:10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">
                            <v:imagedata r:id="rId128" o:title="" cropbottom="33944f" cropleft="1f" cropright="2644f" recolortarget="#333 [1446]"/>
                          </v:shape>
                        </v:group>
                        <v:group id="Gruppieren 160" o:spid="_x0000_s2471" style="position:absolute;left:10509;top:59;width:2934;height:4197" coordorigin="33940,134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">
                          <v:group id="Gruppieren 2670062" o:spid="_x0000_s2472" style="position:absolute;left:34241;top:577;width:2632;height:3758" coordorigin="34241,577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fzUywAAAOU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">
                            <v:shape id="Textfeld 3" o:spid="_x0000_s2473" type="#_x0000_t202" style="position:absolute;left:34619;top:57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7145566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74" type="#_x0000_t202" style="position:absolute;left:34241;top:270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BC135AB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79401476" o:spid="_x0000_s2475" style="position:absolute;visibility:visible;mso-wrap-style:square" from="34748,2476" to="36201,24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405180814" o:spid="_x0000_s2476" type="#_x0000_t75" style="position:absolute;left:33940;top:134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">
                            <v:imagedata r:id="rId25" o:title="" cropbottom="33944f" cropleft="1f" cropright="2644f" recolortarget="#333 [1446]"/>
                          </v:shape>
                        </v:group>
                        <v:group id="Gruppieren 168" o:spid="_x0000_s2477" style="position:absolute;left:14784;width:2934;height:4197" coordorigin="38212,5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">
                          <v:group id="Gruppieren 18327086" o:spid="_x0000_s2478" style="position:absolute;left:38513;top:502;width:2633;height:3758" coordorigin="38513,5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">
                            <v:shape id="Textfeld 3" o:spid="_x0000_s2479" type="#_x0000_t202" style="position:absolute;left:38891;top:50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870DB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80" type="#_x0000_t202" style="position:absolute;left:38513;top:26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2DDB6AFF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78069841" o:spid="_x0000_s2481" style="position:absolute;visibility:visible;mso-wrap-style:square" from="39020,2401" to="40473,2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445610593" o:spid="_x0000_s2482" type="#_x0000_t75" style="position:absolute;left:38212;top: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">
                            <v:imagedata r:id="rId25" o:title="" cropbottom="33944f" cropleft="1f" cropright="2644f" recolortarget="#333 [1446]"/>
                          </v:shape>
                        </v:group>
                      </v:group>
                      <v:shape id="Textfeld 398" o:spid="_x0000_s2483" type="#_x0000_t202" style="position:absolute;left:8906;top:89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80BDEC9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58" o:spid="_x0000_s2484" type="#_x0000_t75" style="position:absolute;left:6056;top:2612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Textfeld 398" o:spid="_x0000_s2485" type="#_x0000_t202" style="position:absolute;left:13478;top:1009;width:154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" filled="f" stroked="f" strokeweight=".5pt">
                        <v:textbox inset="1mm">
                          <w:txbxContent>
                            <w:p w14:paraId="044827A1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66" o:spid="_x0000_s2486" type="#_x0000_t75" style="position:absolute;left:10569;top:2612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74" o:spid="_x0000_s2487" type="#_x0000_t75" style="position:absolute;left:14844;top:2553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484E49D" w14:textId="78642AB3" w:rsidR="008D7E10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35A9113E" w14:textId="02434B8B" w:rsidR="00CB3341" w:rsidRPr="005B4A79" w:rsidRDefault="00CB3341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052288F8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A42631">
        <w:trPr>
          <w:trHeight w:val="112"/>
        </w:trPr>
        <w:tc>
          <w:tcPr>
            <w:tcW w:w="709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65160C79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061FCAC6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304D8500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B3341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1952" behindDoc="0" locked="0" layoutInCell="1" allowOverlap="1" wp14:anchorId="3722450D" wp14:editId="0B1CA5EC">
                      <wp:simplePos x="0" y="0"/>
                      <wp:positionH relativeFrom="column">
                        <wp:posOffset>3494835</wp:posOffset>
                      </wp:positionH>
                      <wp:positionV relativeFrom="paragraph">
                        <wp:posOffset>139131</wp:posOffset>
                      </wp:positionV>
                      <wp:extent cx="1174896" cy="375731"/>
                      <wp:effectExtent l="0" t="0" r="6350" b="5715"/>
                      <wp:wrapNone/>
                      <wp:docPr id="222" name="Gruppieren 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0FB301-B01C-B84D-D627-746BEB7E0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896" cy="375731"/>
                                <a:chOff x="3737543" y="1284508"/>
                                <a:chExt cx="1174896" cy="375732"/>
                              </a:xfrm>
                            </wpg:grpSpPr>
                            <wpg:grpSp>
                              <wpg:cNvPr id="526737402" name="Gruppieren 526737402">
                                <a:extLst>
                                  <a:ext uri="{FF2B5EF4-FFF2-40B4-BE49-F238E27FC236}">
                                    <a16:creationId xmlns:a16="http://schemas.microsoft.com/office/drawing/2014/main" id="{2D4CB435-793E-F299-F81B-5E05C984D6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37543" y="1284508"/>
                                  <a:ext cx="1174896" cy="375732"/>
                                  <a:chOff x="3737543" y="1284508"/>
                                  <a:chExt cx="1174896" cy="375732"/>
                                </a:xfrm>
                              </wpg:grpSpPr>
                              <wps:wsp>
                                <wps:cNvPr id="9572540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CC2442B-7BCD-EF63-CA11-35F97EB08D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27835" y="1384063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2D8BA6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220144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E95A51B-DEC9-96AB-3F06-26CB8788B2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77550" y="1361863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430EF5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26714615" name="Gruppieren 626714615">
                                  <a:extLst>
                                    <a:ext uri="{FF2B5EF4-FFF2-40B4-BE49-F238E27FC236}">
                                      <a16:creationId xmlns:a16="http://schemas.microsoft.com/office/drawing/2014/main" id="{9D707999-F670-E8A6-2376-1CC40942CBC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37543" y="1284508"/>
                                    <a:ext cx="427504" cy="375732"/>
                                    <a:chOff x="3737543" y="1284508"/>
                                    <a:chExt cx="427504" cy="375732"/>
                                  </a:xfrm>
                                </wpg:grpSpPr>
                                <wpg:grpSp>
                                  <wpg:cNvPr id="1552048793" name="Gruppieren 1552048793">
                                    <a:extLst>
                                      <a:ext uri="{FF2B5EF4-FFF2-40B4-BE49-F238E27FC236}">
                                        <a16:creationId xmlns:a16="http://schemas.microsoft.com/office/drawing/2014/main" id="{60763237-3412-15C1-5A33-9743A08F228F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901764" y="1284508"/>
                                      <a:ext cx="263283" cy="375732"/>
                                      <a:chOff x="3901764" y="1284505"/>
                                      <a:chExt cx="265727" cy="376755"/>
                                    </a:xfrm>
                                  </wpg:grpSpPr>
                                  <wps:wsp>
                                    <wps:cNvPr id="154814038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B74B235-4083-78F7-8EC7-AE1FF6CD7CE4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54728" y="1284505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77727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20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44156512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5F982EDD-A632-58AB-6495-7A8858504B7B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01764" y="1497318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AF48A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9222176" name="Gerade Verbindung 2039222176">
                                      <a:extLst>
                                        <a:ext uri="{FF2B5EF4-FFF2-40B4-BE49-F238E27FC236}">
                                          <a16:creationId xmlns:a16="http://schemas.microsoft.com/office/drawing/2014/main" id="{7CEC1BB3-1E48-7C7D-41FA-A94C92E088A7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952476" y="1474284"/>
                                        <a:ext cx="18167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2053926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7B613927-8269-4FF8-43A1-A254E899B2BC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737543" y="135247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0B0BA6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92108338" name="Grafik 1892108338">
                                  <a:extLst>
                                    <a:ext uri="{FF2B5EF4-FFF2-40B4-BE49-F238E27FC236}">
                                      <a16:creationId xmlns:a16="http://schemas.microsoft.com/office/drawing/2014/main" id="{2C4C8A03-ABF6-399F-EA4A-87C4F09178F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97853" y="1326831"/>
                                  <a:ext cx="396000" cy="27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2450D" id="Gruppieren 221" o:spid="_x0000_s2488" style="position:absolute;margin-left:275.2pt;margin-top:10.95pt;width:92.5pt;height:29.6pt;z-index:253821952" coordorigin="37375,12845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">
                      <v:group id="Gruppieren 526737402" o:spid="_x0000_s2489" style="position:absolute;left:37375;top:12845;width:11749;height:3757" coordorigin="37375,12845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9A3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">
                        <v:shape id="Textfeld 3" o:spid="_x0000_s2490" type="#_x0000_t202" style="position:absolute;left:43278;top:1384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2D8BA6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shape id="Textfeld 398" o:spid="_x0000_s2491" type="#_x0000_t202" style="position:absolute;left:41775;top:1361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11430EF5" w14:textId="77777777" w:rsidR="00CB3341" w:rsidRDefault="00CB3341" w:rsidP="00CB334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26714615" o:spid="_x0000_s2492" style="position:absolute;left:37375;top:12845;width:4275;height:3757" coordorigin="37375,12845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">
                          <v:group id="Gruppieren 1552048793" o:spid="_x0000_s2493" style="position:absolute;left:39017;top:12845;width:2633;height:3757" coordorigin="39017,1284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">
                            <v:shape id="Textfeld 3" o:spid="_x0000_s2494" type="#_x0000_t202" style="position:absolute;left:39547;top:12845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277727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95" type="#_x0000_t202" style="position:absolute;left:39017;top:1497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CAF48A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39222176" o:spid="_x0000_s2496" style="position:absolute;visibility:visible;mso-wrap-style:square" from="39524,14742" to="41341,14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Textfeld 398" o:spid="_x0000_s2497" type="#_x0000_t202" style="position:absolute;left:37375;top:13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o0G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OFPvo1k2gb9f6RPI5S8AAAD//wMAUEsBAi0AFAAGAAgAAAAhANvh9svuAAAAhQEAABMA&#13;&#10;AAAAAAAAAAAAAAAAAAAAAFtDb250ZW50X1R5cGVzXS54bWxQSwECLQAUAAYACAAAACEAWvQsW78A&#13;&#10;AAAVAQAACwAAAAAAAAAAAAAAAAAfAQAAX3JlbHMvLnJlbHNQSwECLQAUAAYACAAAACEAgrKNBs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40B0BA6" w14:textId="77777777" w:rsidR="00CB3341" w:rsidRDefault="00CB3341" w:rsidP="00CB334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1892108338" o:spid="_x0000_s2498" type="#_x0000_t75" style="position:absolute;left:42978;top:13268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8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2147D51E" w:rsidR="008D7E10" w:rsidRDefault="00CB3341" w:rsidP="00E13C64">
                  <w:pPr>
                    <w:spacing w:line="240" w:lineRule="atLeast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99424" behindDoc="0" locked="0" layoutInCell="1" allowOverlap="1" wp14:anchorId="310447B0" wp14:editId="062D18CA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500157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630512656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57718" y="1826075"/>
                                      <a:chExt cx="1174896" cy="375732"/>
                                    </a:xfrm>
                                  </wpg:grpSpPr>
                                  <wpg:grpSp>
                                    <wpg:cNvPr id="1452047403" name="Gruppieren 1452047403"/>
                                    <wpg:cNvGrpSpPr/>
                                    <wpg:grpSpPr>
                                      <a:xfrm>
                                        <a:off x="557718" y="1826075"/>
                                        <a:ext cx="1174896" cy="375732"/>
                                        <a:chOff x="557718" y="1826075"/>
                                        <a:chExt cx="1174896" cy="375732"/>
                                      </a:xfrm>
                                    </wpg:grpSpPr>
                                    <wps:wsp>
                                      <wps:cNvPr id="324391729" name="Textfeld 3"/>
                                      <wps:cNvSpPr txBox="1"/>
                                      <wps:spPr>
                                        <a:xfrm>
                                          <a:off x="1148010" y="1925629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71B86C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505436" name="Textfeld 398"/>
                                      <wps:cNvSpPr txBox="1"/>
                                      <wps:spPr>
                                        <a:xfrm>
                                          <a:off x="997725" y="1903429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C4B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1077334" name="Gruppieren 1961077334"/>
                                      <wpg:cNvGrpSpPr/>
                                      <wpg:grpSpPr>
                                        <a:xfrm>
                                          <a:off x="557718" y="1826075"/>
                                          <a:ext cx="427504" cy="375732"/>
                                          <a:chOff x="557718" y="1826075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828824545" name="Gruppieren 1828824545"/>
                                        <wpg:cNvGrpSpPr/>
                                        <wpg:grpSpPr>
                                          <a:xfrm>
                                            <a:off x="721939" y="1826075"/>
                                            <a:ext cx="263283" cy="375732"/>
                                            <a:chOff x="721939" y="1826071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129808297" name="Textfeld 3"/>
                                          <wps:cNvSpPr txBox="1"/>
                                          <wps:spPr>
                                            <a:xfrm>
                                              <a:off x="774903" y="1826071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7BBE6F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86198787" name="Textfeld 3"/>
                                          <wps:cNvSpPr txBox="1"/>
                                          <wps:spPr>
                                            <a:xfrm>
                                              <a:off x="721939" y="2038884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DD01AF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057632" name="Gerade Verbindung 1656057632"/>
                                          <wps:cNvCnPr/>
                                          <wps:spPr>
                                            <a:xfrm>
                                              <a:off x="772651" y="2015850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20959194" name="Textfeld 398"/>
                                        <wps:cNvSpPr txBox="1"/>
                                        <wps:spPr>
                                          <a:xfrm>
                                            <a:off x="557718" y="1894042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4D2854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686777389" name="Grafik 6867773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18028" y="1868397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10447B0" id="_x0000_s2499" style="position:absolute;margin-left:5.55pt;margin-top:39.4pt;width:92.5pt;height:29.55pt;z-index:253799424" coordorigin="5577,1826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">
                            <v:group id="Gruppieren 1452047403" o:spid="_x0000_s2500" style="position:absolute;left:5577;top:18260;width:11749;height:3758" coordorigin="5577,1826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">
                              <v:shape id="Textfeld 3" o:spid="_x0000_s2501" type="#_x0000_t202" style="position:absolute;left:11480;top:1925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571B86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02" type="#_x0000_t202" style="position:absolute;left:9977;top:1903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C4B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61077334" o:spid="_x0000_s2503" style="position:absolute;left:5577;top:18260;width:4275;height:3758" coordorigin="5577,1826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">
                                <v:group id="Gruppieren 1828824545" o:spid="_x0000_s2504" style="position:absolute;left:7219;top:18260;width:2633;height:3758" coordorigin="7219,1826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">
                                  <v:shape id="Textfeld 3" o:spid="_x0000_s2505" type="#_x0000_t202" style="position:absolute;left:7749;top:18260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57BBE6F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06" type="#_x0000_t202" style="position:absolute;left:7219;top:2038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2DD01AF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56057632" o:spid="_x0000_s2507" style="position:absolute;visibility:visible;mso-wrap-style:square" from="7726,20158" to="9543,201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08" type="#_x0000_t202" style="position:absolute;left:5577;top:1894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" filled="f" stroked="f" strokeweight=".5pt">
                                  <v:textbox inset="1mm">
                                    <w:txbxContent>
                                      <w:p w14:paraId="594D2854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686777389" o:spid="_x0000_s2509" type="#_x0000_t75" style="position:absolute;left:11180;top:18683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(1)</w:t>
                  </w:r>
                </w:p>
              </w:tc>
              <w:tc>
                <w:tcPr>
                  <w:tcW w:w="2251" w:type="dxa"/>
                </w:tcPr>
                <w:p w14:paraId="68F7099F" w14:textId="5C115DC9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7856" behindDoc="0" locked="0" layoutInCell="1" allowOverlap="1" wp14:anchorId="66D0E569" wp14:editId="6CAB6420">
                            <wp:simplePos x="0" y="0"/>
                            <wp:positionH relativeFrom="column">
                              <wp:posOffset>-184785</wp:posOffset>
                            </wp:positionH>
                            <wp:positionV relativeFrom="paragraph">
                              <wp:posOffset>-27940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84687223" name="Gruppieren 1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72945" y="1223726"/>
                                      <a:chExt cx="1174896" cy="375732"/>
                                    </a:xfrm>
                                  </wpg:grpSpPr>
                                  <wpg:grpSp>
                                    <wpg:cNvPr id="390328355" name="Gruppieren 390328355"/>
                                    <wpg:cNvGrpSpPr/>
                                    <wpg:grpSpPr>
                                      <a:xfrm>
                                        <a:off x="572945" y="1223726"/>
                                        <a:ext cx="1174896" cy="375732"/>
                                        <a:chOff x="572945" y="1223726"/>
                                        <a:chExt cx="1174896" cy="375732"/>
                                      </a:xfrm>
                                    </wpg:grpSpPr>
                                    <wps:wsp>
                                      <wps:cNvPr id="2051438359" name="Textfeld 3"/>
                                      <wps:cNvSpPr txBox="1"/>
                                      <wps:spPr>
                                        <a:xfrm>
                                          <a:off x="1163237" y="1323281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273FE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14191050" name="Textfeld 398"/>
                                      <wps:cNvSpPr txBox="1"/>
                                      <wps:spPr>
                                        <a:xfrm>
                                          <a:off x="1012952" y="1301081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BC3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74741360" name="Gruppieren 474741360"/>
                                      <wpg:cNvGrpSpPr/>
                                      <wpg:grpSpPr>
                                        <a:xfrm>
                                          <a:off x="572945" y="1223726"/>
                                          <a:ext cx="427504" cy="375732"/>
                                          <a:chOff x="572945" y="1223726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641649737" name="Gruppieren 1641649737"/>
                                        <wpg:cNvGrpSpPr/>
                                        <wpg:grpSpPr>
                                          <a:xfrm>
                                            <a:off x="737166" y="1223726"/>
                                            <a:ext cx="263283" cy="375732"/>
                                            <a:chOff x="737166" y="1223723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436319309" name="Textfeld 3"/>
                                          <wps:cNvSpPr txBox="1"/>
                                          <wps:spPr>
                                            <a:xfrm>
                                              <a:off x="790130" y="1223723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ECB428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60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97024637" name="Textfeld 3"/>
                                          <wps:cNvSpPr txBox="1"/>
                                          <wps:spPr>
                                            <a:xfrm>
                                              <a:off x="737166" y="1436536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69F01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91452287" name="Gerade Verbindung 1091452287"/>
                                          <wps:cNvCnPr/>
                                          <wps:spPr>
                                            <a:xfrm>
                                              <a:off x="787878" y="1413502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93908426" name="Textfeld 398"/>
                                        <wps:cNvSpPr txBox="1"/>
                                        <wps:spPr>
                                          <a:xfrm>
                                            <a:off x="572945" y="1291694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4022D7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225046754" name="Grafik 122504675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33255" y="1266049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6D0E569" id="_x0000_s2510" style="position:absolute;margin-left:-14.55pt;margin-top:-2.2pt;width:92.5pt;height:29.55pt;z-index:253817856" coordorigin="5729,12237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">
                            <v:group id="Gruppieren 390328355" o:spid="_x0000_s2511" style="position:absolute;left:5729;top:12237;width:11749;height:3757" coordorigin="5729,12237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">
                              <v:shape id="Textfeld 3" o:spid="_x0000_s2512" type="#_x0000_t202" style="position:absolute;left:11632;top:13232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23273FE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13" type="#_x0000_t202" style="position:absolute;left:10129;top:1301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BC3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474741360" o:spid="_x0000_s2514" style="position:absolute;left:5729;top:12237;width:4275;height:3757" coordorigin="5729,12237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">
                                <v:group id="Gruppieren 1641649737" o:spid="_x0000_s2515" style="position:absolute;left:7371;top:12237;width:2633;height:3757" coordorigin="7371,12237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">
                                  <v:shape id="Textfeld 3" o:spid="_x0000_s2516" type="#_x0000_t202" style="position:absolute;left:7901;top:12237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74ECB428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60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17" type="#_x0000_t202" style="position:absolute;left:7371;top:14365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B69F01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091452287" o:spid="_x0000_s2518" style="position:absolute;visibility:visible;mso-wrap-style:square" from="7878,14135" to="9695,1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19" type="#_x0000_t202" style="position:absolute;left:5729;top:1291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4022D7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225046754" o:spid="_x0000_s2520" type="#_x0000_t75" style="position:absolute;left:11332;top:12660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6838F9CB" w14:textId="026681C4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9904" behindDoc="0" locked="0" layoutInCell="1" allowOverlap="1" wp14:anchorId="1AA3C434" wp14:editId="129B58D3">
                            <wp:simplePos x="0" y="0"/>
                            <wp:positionH relativeFrom="column">
                              <wp:posOffset>120650</wp:posOffset>
                            </wp:positionH>
                            <wp:positionV relativeFrom="paragraph">
                              <wp:posOffset>495712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0" name="Gruppieren 19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40E19CE-15CA-29D5-73FD-2ED4D2ECF8F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54444" y="1778294"/>
                                      <a:chExt cx="1174896" cy="375732"/>
                                    </a:xfrm>
                                  </wpg:grpSpPr>
                                  <wpg:grpSp>
                                    <wpg:cNvPr id="1377351992" name="Gruppieren 1377351992">
                                      <a:extLst>
                                        <a:ext uri="{FF2B5EF4-FFF2-40B4-BE49-F238E27FC236}">
                                          <a16:creationId xmlns:a16="http://schemas.microsoft.com/office/drawing/2014/main" id="{7366E773-9AD1-94A6-9518-814CAD54FC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154444" y="1778294"/>
                                        <a:ext cx="1174896" cy="375732"/>
                                        <a:chOff x="2154444" y="1778294"/>
                                        <a:chExt cx="1174896" cy="375732"/>
                                      </a:xfrm>
                                    </wpg:grpSpPr>
                                    <wps:wsp>
                                      <wps:cNvPr id="627661141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35D0669-ED65-86A9-A7CF-60BCC3C6D3A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744736" y="1877848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E15B2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36607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9B78D9C-B5FF-732B-B708-0C660C98CDF2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594451" y="1855648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13B8C3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365027370" name="Gruppieren 136502737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A9F0674-63C4-3DE7-3104-60F3504AEF3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154444" y="1778294"/>
                                          <a:ext cx="427504" cy="375732"/>
                                          <a:chOff x="2154444" y="1778294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816202547" name="Gruppieren 81620254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5742494-B514-8CFA-2BEA-8010F619A4B1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18665" y="1778294"/>
                                            <a:ext cx="263283" cy="375732"/>
                                            <a:chOff x="2318665" y="1778290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345644326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4FA3F1-DB41-9C29-E4C0-D852C966942C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1629" y="1778290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68FE18B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915615512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0FCAC0E-DA19-4A7F-F997-FA6E8B87F36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18665" y="199110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337034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9507106" name="Gerade Verbindung 92950710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F5B6EDC-ADD0-3A90-742F-25D153EFCBF7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369377" y="1968069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1622607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7A94AF-AD8C-B253-40FC-1572EFDD7424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154444" y="1846261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1C79BA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618316790" name="Grafik 161831679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F5782C-3290-5373-CF56-27D733A8B5CF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14754" y="1820616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AA3C434" id="Gruppieren 199" o:spid="_x0000_s2521" style="position:absolute;margin-left:9.5pt;margin-top:39.05pt;width:92.5pt;height:29.55pt;z-index:253819904" coordorigin="21544,17782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">
                            <v:group id="Gruppieren 1377351992" o:spid="_x0000_s2522" style="position:absolute;left:21544;top:17782;width:11749;height:3758" coordorigin="21544,17782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">
                              <v:shape id="Textfeld 3" o:spid="_x0000_s2523" type="#_x0000_t202" style="position:absolute;left:27447;top:18778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76E15B2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24" type="#_x0000_t202" style="position:absolute;left:25944;top:1855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0013B8C3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365027370" o:spid="_x0000_s2525" style="position:absolute;left:21544;top:17782;width:4275;height:3758" coordorigin="21544,1778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">
                                <v:group id="Gruppieren 816202547" o:spid="_x0000_s2526" style="position:absolute;left:23186;top:17782;width:2633;height:3758" coordorigin="23186,1778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">
                                  <v:shape id="Textfeld 3" o:spid="_x0000_s2527" type="#_x0000_t202" style="position:absolute;left:23716;top:1778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68FE18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28" type="#_x0000_t202" style="position:absolute;left:23186;top:1991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4337034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929507106" o:spid="_x0000_s2529" style="position:absolute;visibility:visible;mso-wrap-style:square" from="23693,19680" to="25510,196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30" type="#_x0000_t202" style="position:absolute;left:21544;top:1846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21C79BA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618316790" o:spid="_x0000_s2531" type="#_x0000_t75" style="position:absolute;left:27147;top:18206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(2)</w:t>
                  </w:r>
                </w:p>
              </w:tc>
              <w:tc>
                <w:tcPr>
                  <w:tcW w:w="2251" w:type="dxa"/>
                </w:tcPr>
                <w:p w14:paraId="465E5C26" w14:textId="271C43EC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8880" behindDoc="0" locked="0" layoutInCell="1" allowOverlap="1" wp14:anchorId="0117FF9A" wp14:editId="0D4E5EE6">
                            <wp:simplePos x="0" y="0"/>
                            <wp:positionH relativeFrom="column">
                              <wp:posOffset>-158750</wp:posOffset>
                            </wp:positionH>
                            <wp:positionV relativeFrom="paragraph">
                              <wp:posOffset>-31750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1868299800" name="Gruppieren 1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45248" y="1213140"/>
                                      <a:chExt cx="1174896" cy="375732"/>
                                    </a:xfrm>
                                  </wpg:grpSpPr>
                                  <wpg:grpSp>
                                    <wpg:cNvPr id="852017609" name="Gruppieren 852017609"/>
                                    <wpg:cNvGrpSpPr/>
                                    <wpg:grpSpPr>
                                      <a:xfrm>
                                        <a:off x="2145248" y="1213140"/>
                                        <a:ext cx="1174896" cy="375732"/>
                                        <a:chOff x="2145248" y="1213140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11266956" name="Textfeld 3"/>
                                      <wps:cNvSpPr txBox="1"/>
                                      <wps:spPr>
                                        <a:xfrm>
                                          <a:off x="2735540" y="1312695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7DA7D2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2212349" name="Textfeld 398"/>
                                      <wps:cNvSpPr txBox="1"/>
                                      <wps:spPr>
                                        <a:xfrm>
                                          <a:off x="2585255" y="1290495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896749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1366495" name="Gruppieren 61366495"/>
                                      <wpg:cNvGrpSpPr/>
                                      <wpg:grpSpPr>
                                        <a:xfrm>
                                          <a:off x="2145248" y="1213140"/>
                                          <a:ext cx="427504" cy="375732"/>
                                          <a:chOff x="2145248" y="1213140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684538671" name="Gruppieren 684538671"/>
                                        <wpg:cNvGrpSpPr/>
                                        <wpg:grpSpPr>
                                          <a:xfrm>
                                            <a:off x="2309469" y="1213140"/>
                                            <a:ext cx="263283" cy="375732"/>
                                            <a:chOff x="2309469" y="1213137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528452931" name="Textfeld 3"/>
                                          <wps:cNvSpPr txBox="1"/>
                                          <wps:spPr>
                                            <a:xfrm>
                                              <a:off x="2362433" y="1213137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7547FD9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243134498" name="Textfeld 3"/>
                                          <wps:cNvSpPr txBox="1"/>
                                          <wps:spPr>
                                            <a:xfrm>
                                              <a:off x="2309469" y="1425950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589108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7141923" name="Gerade Verbindung 1977141923"/>
                                          <wps:cNvCnPr/>
                                          <wps:spPr>
                                            <a:xfrm>
                                              <a:off x="2360181" y="1402916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40492139" name="Textfeld 398"/>
                                        <wps:cNvSpPr txBox="1"/>
                                        <wps:spPr>
                                          <a:xfrm>
                                            <a:off x="2145248" y="1281108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90B56E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794064539" name="Grafik 79406453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05558" y="1255463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117FF9A" id="Gruppieren 188" o:spid="_x0000_s2532" style="position:absolute;margin-left:-12.5pt;margin-top:-2.5pt;width:92.5pt;height:29.55pt;z-index:253818880" coordorigin="21452,12131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">
                            <v:group id="Gruppieren 852017609" o:spid="_x0000_s2533" style="position:absolute;left:21452;top:12131;width:11749;height:3757" coordorigin="21452,12131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">
                              <v:shape id="Textfeld 3" o:spid="_x0000_s2534" type="#_x0000_t202" style="position:absolute;left:27355;top:13126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E7DA7D2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35" type="#_x0000_t202" style="position:absolute;left:25852;top:129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2F896749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61366495" o:spid="_x0000_s2536" style="position:absolute;left:21452;top:12131;width:4275;height:3757" coordorigin="21452,1213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">
                                <v:group id="Gruppieren 684538671" o:spid="_x0000_s2537" style="position:absolute;left:23094;top:12131;width:2633;height:3757" coordorigin="23094,1213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">
                                  <v:shape id="Textfeld 3" o:spid="_x0000_s2538" type="#_x0000_t202" style="position:absolute;left:23624;top:12131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7547FD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39" type="#_x0000_t202" style="position:absolute;left:23094;top:14259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2589108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77141923" o:spid="_x0000_s2540" style="position:absolute;visibility:visible;mso-wrap-style:square" from="23601,14029" to="25418,140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41" type="#_x0000_t202" style="position:absolute;left:21452;top:1281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690B56E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794064539" o:spid="_x0000_s2542" type="#_x0000_t75" style="position:absolute;left:27055;top:12554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2D01F7B8" w14:textId="28F423F3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20928" behindDoc="0" locked="0" layoutInCell="1" allowOverlap="1" wp14:anchorId="0C9EC9D5" wp14:editId="25C4E33D">
                            <wp:simplePos x="0" y="0"/>
                            <wp:positionH relativeFrom="column">
                              <wp:posOffset>83820</wp:posOffset>
                            </wp:positionH>
                            <wp:positionV relativeFrom="paragraph">
                              <wp:posOffset>499333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11" name="Gruppieren 2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E2EB08A-8CE0-1FFC-C4C9-4D7A415215B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3725536" y="1775082"/>
                                      <a:chExt cx="1174896" cy="375732"/>
                                    </a:xfrm>
                                  </wpg:grpSpPr>
                                  <wpg:grpSp>
                                    <wpg:cNvPr id="1030045885" name="Gruppieren 1030045885">
                                      <a:extLst>
                                        <a:ext uri="{FF2B5EF4-FFF2-40B4-BE49-F238E27FC236}">
                                          <a16:creationId xmlns:a16="http://schemas.microsoft.com/office/drawing/2014/main" id="{7ACA7AE4-34D7-B08C-9D94-12E6961C31D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725536" y="1775082"/>
                                        <a:ext cx="1174896" cy="375732"/>
                                        <a:chOff x="3725536" y="1775082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0457307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75F950A-577E-0ACB-C34D-231412F244BB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315828" y="187463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A50748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8563411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B2DC9D6-5093-59E0-1041-12FE270E4337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165543" y="1852436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ED4104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66154518" name="Gruppieren 17661545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FEFEFA0-E1F1-2F0F-F535-D811C487539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725536" y="1775082"/>
                                          <a:ext cx="427504" cy="375732"/>
                                          <a:chOff x="3725536" y="1775082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965307073" name="Gruppieren 96530707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8F52AA9-20C1-0E56-99FF-36BDB3313B6C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3889757" y="1775082"/>
                                            <a:ext cx="263283" cy="375732"/>
                                            <a:chOff x="3889757" y="1775078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678897731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B2F6D24-E5D2-10DA-5DE1-9A550DA0422D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942721" y="1775078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34585E3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82086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15B98B7-C722-1503-970F-78C3D1502E76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889757" y="1987891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DA34E7C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65081671" name="Gerade Verbindung 186508167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733FB00-AB67-D572-A17A-40B5E8C4FBB4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3940469" y="1964857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731330562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F5BAFEB-E619-0952-E56F-ED2BD46FED8B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3725536" y="1843049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899602E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926227811" name="Grafik 192622781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54A05E-7538-B9A9-8DC9-2D65493C73D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4285846" y="1817404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C9EC9D5" id="Gruppieren 210" o:spid="_x0000_s2543" style="position:absolute;margin-left:6.6pt;margin-top:39.3pt;width:92.5pt;height:29.55pt;z-index:253820928" coordorigin="37255,1775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">
                            <v:group id="Gruppieren 1030045885" o:spid="_x0000_s2544" style="position:absolute;left:37255;top:17750;width:11749;height:3758" coordorigin="37255,1775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">
                              <v:shape id="Textfeld 3" o:spid="_x0000_s2545" type="#_x0000_t202" style="position:absolute;left:43158;top:1874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5A50748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46" type="#_x0000_t202" style="position:absolute;left:41655;top:18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6EED4104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66154518" o:spid="_x0000_s2547" style="position:absolute;left:37255;top:17750;width:4275;height:3758" coordorigin="37255,1775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">
                                <v:group id="Gruppieren 965307073" o:spid="_x0000_s2548" style="position:absolute;left:38897;top:17750;width:2633;height:3758" coordorigin="38897,1775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">
                                  <v:shape id="Textfeld 3" o:spid="_x0000_s2549" type="#_x0000_t202" style="position:absolute;left:39427;top:17750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34585E3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50" type="#_x0000_t202" style="position:absolute;left:38897;top:1987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3DA34E7C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65081671" o:spid="_x0000_s2551" style="position:absolute;visibility:visible;mso-wrap-style:square" from="39404,19648" to="41221,196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52" type="#_x0000_t202" style="position:absolute;left:37255;top:184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4899602E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926227811" o:spid="_x0000_s2553" type="#_x0000_t75" style="position:absolute;left:42858;top:18174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(3)</w:t>
                  </w:r>
                </w:p>
              </w:tc>
              <w:tc>
                <w:tcPr>
                  <w:tcW w:w="2251" w:type="dxa"/>
                </w:tcPr>
                <w:p w14:paraId="1CFB4A07" w14:textId="6ED80B1B" w:rsidR="008D7E10" w:rsidRPr="005B4A79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2A51C1" w14:paraId="5E9BFD2A" w14:textId="77777777" w:rsidTr="00DD330A">
        <w:trPr>
          <w:trHeight w:val="112"/>
        </w:trPr>
        <w:tc>
          <w:tcPr>
            <w:tcW w:w="709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505" w:type="dxa"/>
            <w:gridSpan w:val="2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7A3869" w14:paraId="262F951F" w14:textId="77777777" w:rsidTr="00DD330A">
        <w:trPr>
          <w:trHeight w:val="112"/>
        </w:trPr>
        <w:tc>
          <w:tcPr>
            <w:tcW w:w="709" w:type="dxa"/>
          </w:tcPr>
          <w:p w14:paraId="214C18AA" w14:textId="77777777" w:rsidR="007A3869" w:rsidRPr="00F4582F" w:rsidRDefault="007A3869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6A6AFEFB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</w:tcPr>
          <w:p w14:paraId="5F636616" w14:textId="4AF99EE2" w:rsidR="007A3869" w:rsidRPr="00BA3DA5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2400" behindDoc="0" locked="0" layoutInCell="1" allowOverlap="1" wp14:anchorId="006A925E" wp14:editId="125C0D70">
                      <wp:simplePos x="0" y="0"/>
                      <wp:positionH relativeFrom="column">
                        <wp:posOffset>2896123</wp:posOffset>
                      </wp:positionH>
                      <wp:positionV relativeFrom="paragraph">
                        <wp:posOffset>154940</wp:posOffset>
                      </wp:positionV>
                      <wp:extent cx="161290" cy="282226"/>
                      <wp:effectExtent l="0" t="0" r="10160" b="3810"/>
                      <wp:wrapNone/>
                      <wp:docPr id="1255198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82226"/>
                                <a:chOff x="32847" y="12407"/>
                                <a:chExt cx="163236" cy="283421"/>
                              </a:xfrm>
                            </wpg:grpSpPr>
                            <wps:wsp>
                              <wps:cNvPr id="12551985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22044" w14:textId="2AB4B77A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41" name="Textfeld 3"/>
                              <wps:cNvSpPr txBox="1"/>
                              <wps:spPr>
                                <a:xfrm>
                                  <a:off x="32847" y="131886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A9D1D0" w14:textId="71EF83AE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6A925E" id="_x0000_s2554" style="position:absolute;margin-left:228.05pt;margin-top:12.2pt;width:12.7pt;height:22.2pt;z-index:253542400;mso-width-relative:margin;mso-height-relative:margin" coordorigin="32847,12407" coordsize="163236,283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">
                      <v:shape id="Textfeld 3" o:spid="_x0000_s255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F022044" w14:textId="2AB4B77A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56" type="#_x0000_t202" style="position:absolute;left:32847;top:131886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4A9D1D0" w14:textId="71EF83AE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5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38304" behindDoc="0" locked="0" layoutInCell="1" allowOverlap="1" wp14:anchorId="765228A6" wp14:editId="64EA1438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7A3869" w:rsidRPr="00AF507F" w:rsidRDefault="007A3869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228A6" id="_x0000_s2558" style="position:absolute;margin-left:350.5pt;margin-top:12.2pt;width:50.85pt;height:56.9pt;z-index:25353830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">
                      <v:shape id="Grafik 6" o:spid="_x0000_s255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">
                        <v:imagedata r:id="rId30" o:title="" chromakey="white"/>
                      </v:shape>
                      <v:shape id="_x0000_s256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215D31" w14:textId="77777777" w:rsidR="007A3869" w:rsidRPr="00AF507F" w:rsidRDefault="007A3869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3F799513" wp14:editId="4B06F4CC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1811FC" w14:textId="4B10943D" w:rsidR="007A3869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Wenn ich den Zähler und den Nenner von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mit 4 multipliziere, </w:t>
                                  </w:r>
                                </w:p>
                                <w:p w14:paraId="2522BBA9" w14:textId="096C26C5" w:rsidR="007A3869" w:rsidRPr="00A42631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99513" id="_x0000_s2561" type="#_x0000_t62" style="position:absolute;margin-left:65.8pt;margin-top:12.1pt;width:271.25pt;height:41.3pt;flip:x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" adj="-1591,11823" fillcolor="white [3201]" strokecolor="#bfbfbf [2412]" strokeweight="1pt">
                      <v:textbox style="mso-fit-shape-to-text:t">
                        <w:txbxContent>
                          <w:p w14:paraId="151811FC" w14:textId="4B10943D" w:rsidR="007A3869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Wenn ich den Zähler und den Nenner von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mit 4 multipliziere, </w:t>
                            </w:r>
                          </w:p>
                          <w:p w14:paraId="2522BBA9" w14:textId="096C26C5" w:rsidR="007A3869" w:rsidRPr="00A42631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7C09AC3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6E2C172E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300500BA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3A0BE8A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0352" behindDoc="0" locked="0" layoutInCell="1" allowOverlap="1" wp14:anchorId="68435A50" wp14:editId="03168795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74160</wp:posOffset>
                      </wp:positionV>
                      <wp:extent cx="161290" cy="299720"/>
                      <wp:effectExtent l="0" t="0" r="3810" b="5080"/>
                      <wp:wrapNone/>
                      <wp:docPr id="12551985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5519853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89026D" w14:textId="5613D07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502AB9" w14:textId="513112B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7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35A50" id="_x0000_s2562" style="position:absolute;margin-left:294.95pt;margin-top:5.85pt;width:12.7pt;height:23.6pt;z-index:2535403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">
                      <v:shape id="Textfeld 3" o:spid="_x0000_s256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B89026D" w14:textId="5613D07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6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1502AB9" w14:textId="513112B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65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35D71A7" w14:textId="126280F3" w:rsidR="007A3869" w:rsidRPr="00491713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eastAsia="de-DE"/>
                </w:rPr>
                <m:t xml:space="preserve">      </m:t>
              </m:r>
            </m:oMath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47EE6DB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1ACDC2FC" w:rsidR="007A3869" w:rsidRDefault="007A3869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Streifentafel</w:t>
            </w:r>
            <w:r w:rsidR="00D3397C">
              <w:rPr>
                <w:rFonts w:ascii="Calibri" w:hAnsi="Calibri"/>
                <w:color w:val="000000" w:themeColor="text1"/>
                <w:szCs w:val="20"/>
              </w:rPr>
              <w:t xml:space="preserve"> oder digitalen Bruchstreifen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206A3994" w14:textId="77777777" w:rsidR="007A3869" w:rsidRPr="00EC2138" w:rsidRDefault="007A3869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DD330A">
        <w:trPr>
          <w:trHeight w:val="112"/>
        </w:trPr>
        <w:tc>
          <w:tcPr>
            <w:tcW w:w="709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505" w:type="dxa"/>
            <w:gridSpan w:val="2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DD330A">
        <w:trPr>
          <w:trHeight w:val="112"/>
        </w:trPr>
        <w:tc>
          <w:tcPr>
            <w:tcW w:w="709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6ECC6CBF" w:rsidR="008D7E10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877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0144" behindDoc="0" locked="0" layoutInCell="1" allowOverlap="1" wp14:anchorId="75B199BE" wp14:editId="4253A98A">
                      <wp:simplePos x="0" y="0"/>
                      <wp:positionH relativeFrom="column">
                        <wp:posOffset>3645480</wp:posOffset>
                      </wp:positionH>
                      <wp:positionV relativeFrom="paragraph">
                        <wp:posOffset>204449</wp:posOffset>
                      </wp:positionV>
                      <wp:extent cx="1085955" cy="415549"/>
                      <wp:effectExtent l="0" t="0" r="6350" b="3810"/>
                      <wp:wrapNone/>
                      <wp:docPr id="6419011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955" cy="415549"/>
                                <a:chOff x="2538723" y="28917"/>
                                <a:chExt cx="1085955" cy="415549"/>
                              </a:xfrm>
                            </wpg:grpSpPr>
                            <wpg:grpSp>
                              <wpg:cNvPr id="1959255380" name="Gruppieren 1959255380"/>
                              <wpg:cNvGrpSpPr/>
                              <wpg:grpSpPr>
                                <a:xfrm>
                                  <a:off x="2566586" y="28917"/>
                                  <a:ext cx="1058092" cy="375732"/>
                                  <a:chOff x="2566586" y="28917"/>
                                  <a:chExt cx="1058092" cy="375732"/>
                                </a:xfrm>
                              </wpg:grpSpPr>
                              <wps:wsp>
                                <wps:cNvPr id="2064036135" name="Textfeld 398"/>
                                <wps:cNvSpPr txBox="1"/>
                                <wps:spPr>
                                  <a:xfrm>
                                    <a:off x="2827382" y="9485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51F8C2" w14:textId="77777777" w:rsidR="00B877BD" w:rsidRDefault="00B877BD" w:rsidP="00B877B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54918990" name="Gruppieren 654918990"/>
                                <wpg:cNvGrpSpPr/>
                                <wpg:grpSpPr>
                                  <a:xfrm>
                                    <a:off x="2566586" y="28917"/>
                                    <a:ext cx="263283" cy="375732"/>
                                    <a:chOff x="2566586" y="28917"/>
                                    <a:chExt cx="265727" cy="376755"/>
                                  </a:xfrm>
                                </wpg:grpSpPr>
                                <wps:wsp>
                                  <wps:cNvPr id="1510365886" name="Textfeld 3"/>
                                  <wps:cNvSpPr txBox="1"/>
                                  <wps:spPr>
                                    <a:xfrm>
                                      <a:off x="2604442" y="28917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5E74AB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3944719" name="Textfeld 3"/>
                                  <wps:cNvSpPr txBox="1"/>
                                  <wps:spPr>
                                    <a:xfrm>
                                      <a:off x="2566586" y="241730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651544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2067691" name="Gerade Verbindung 702067691"/>
                                  <wps:cNvCnPr/>
                                  <wps:spPr>
                                    <a:xfrm>
                                      <a:off x="2617298" y="218696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507415108" name="Grafik 15074151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982481" y="65918"/>
                                    <a:ext cx="432000" cy="3020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13914750" name="Textfeld 3"/>
                                <wps:cNvSpPr txBox="1"/>
                                <wps:spPr>
                                  <a:xfrm flipH="1">
                                    <a:off x="3290954" y="132518"/>
                                    <a:ext cx="33372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61B394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51842217" name="Grafik 1351842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38723" y="243110"/>
                                  <a:ext cx="288000" cy="20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B199BE" id="Gruppieren 7" o:spid="_x0000_s2566" style="position:absolute;margin-left:287.05pt;margin-top:16.1pt;width:85.5pt;height:32.7pt;z-index:253830144" coordorigin="25387,289" coordsize="10859,41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">
                      <v:group id="Gruppieren 1959255380" o:spid="_x0000_s2567" style="position:absolute;left:25665;top:289;width:10581;height:3757" coordorigin="25665,289" coordsize="10580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">
                        <v:shape id="Textfeld 398" o:spid="_x0000_s2568" type="#_x0000_t202" style="position:absolute;left:28273;top:94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151F8C2" w14:textId="77777777" w:rsidR="00B877BD" w:rsidRDefault="00B877BD" w:rsidP="00B877B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54918990" o:spid="_x0000_s2569" style="position:absolute;left:25665;top:289;width:2633;height:3757" coordorigin="25665,28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">
                          <v:shape id="Textfeld 3" o:spid="_x0000_s2570" type="#_x0000_t202" style="position:absolute;left:26044;top:289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C5E74AB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571" type="#_x0000_t202" style="position:absolute;left:25665;top:2417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9651544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702067691" o:spid="_x0000_s2572" style="position:absolute;visibility:visible;mso-wrap-style:square" from="26172,2186" to="27625,2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Av/zQ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trYKEznS/yuxn8/kqfANc/AAAA//8DAFBLAQItABQABgAIAAAAIQDb4fbL7gAAAIUBAAAT&#13;&#10;AAAAAAAAAAAAAAAAAAAAAABbQ29udGVudF9UeXBlc10ueG1sUEsBAi0AFAAGAAgAAAAhAFr0LFu/&#13;&#10;AAAAFQEAAAsAAAAAAAAAAAAAAAAAHwEAAF9yZWxzLy5yZWxzUEsBAi0AFAAGAAgAAAAhAHKEC//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507415108" o:spid="_x0000_s2573" type="#_x0000_t75" style="position:absolute;left:29824;top:659;width:4320;height:302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Textfeld 3" o:spid="_x0000_s2574" type="#_x0000_t202" style="position:absolute;left:32909;top:1325;width:3337;height:2003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61B394" w14:textId="77777777" w:rsidR="00B877BD" w:rsidRDefault="00B877BD" w:rsidP="00B877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  <v:shape id="Grafik 1351842217" o:spid="_x0000_s2575" type="#_x0000_t75" style="position:absolute;left:25387;top:2431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48CCFBF5" w:rsidR="008D7E10" w:rsidRPr="00D95B77" w:rsidRDefault="00B877BD" w:rsidP="00E13C64">
                  <w:pPr>
                    <w:spacing w:line="240" w:lineRule="atLeast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1168" behindDoc="0" locked="0" layoutInCell="1" allowOverlap="1" wp14:anchorId="4B973A71" wp14:editId="1E9BDD17">
                            <wp:simplePos x="0" y="0"/>
                            <wp:positionH relativeFrom="column">
                              <wp:posOffset>238125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882650" cy="474980"/>
                            <wp:effectExtent l="0" t="0" r="6350" b="0"/>
                            <wp:wrapNone/>
                            <wp:docPr id="5" name="Gruppieren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46BD2D4-2C43-7D0C-C592-ED3E1181FB0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82650" cy="474980"/>
                                      <a:chOff x="0" y="8438"/>
                                      <a:chExt cx="882705" cy="475233"/>
                                    </a:xfrm>
                                  </wpg:grpSpPr>
                                  <wps:wsp>
                                    <wps:cNvPr id="1604244416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06701EB-0141-B994-C7D7-C59238AA6347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98101" y="176331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F1C8E5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= 20 %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60385559" name="Gruppieren 1560385559">
                                      <a:extLst>
                                        <a:ext uri="{FF2B5EF4-FFF2-40B4-BE49-F238E27FC236}">
                                          <a16:creationId xmlns:a16="http://schemas.microsoft.com/office/drawing/2014/main" id="{2BD6816E-6904-309A-C32A-F8AB3B6D459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2546" y="52791"/>
                                        <a:ext cx="263283" cy="375782"/>
                                        <a:chOff x="12546" y="52791"/>
                                        <a:chExt cx="265727" cy="376805"/>
                                      </a:xfrm>
                                    </wpg:grpSpPr>
                                    <wps:wsp>
                                      <wps:cNvPr id="989351182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D84C520-0A00-AACA-CEA1-180A633B36E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50405" y="52791"/>
                                          <a:ext cx="159583" cy="1846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2B63F8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449604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7A959E0-A0B3-ABA1-62E6-DBBA7B0AAA6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2546" y="26565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7330259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9988049" name="Gerade Verbindung 65998804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EDDE420-5EB9-0E6A-AC5B-A5FABF077EC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63258" y="242620"/>
                                          <a:ext cx="181671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131233221" name="Grafik 11312332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8430340-2DA2-F9AB-82C0-BAD82C5BD46C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87" y="84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62860175" name="Grafik 166286017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DF47DD5-0193-18B4-B7BD-BE27B3E6789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282315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B973A71" id="Gruppieren 4" o:spid="_x0000_s2576" style="position:absolute;margin-left:18.75pt;margin-top:2.25pt;width:69.5pt;height:37.4pt;z-index:253831168;mso-height-relative:margin" coordorigin=",84" coordsize="8827,4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">
                            <v:shape id="Textfeld 3" o:spid="_x0000_s2577" type="#_x0000_t202" style="position:absolute;left:2981;top:1763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9F1C8E5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20 %</w:t>
                                    </w:r>
                                  </w:p>
                                </w:txbxContent>
                              </v:textbox>
                            </v:shape>
                            <v:group id="Gruppieren 1560385559" o:spid="_x0000_s2578" style="position:absolute;left:125;top:527;width:2633;height:3758" coordorigin="12546,52791" coordsize="265727,376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">
                              <v:shape id="Textfeld 3" o:spid="_x0000_s2579" type="#_x0000_t202" style="position:absolute;left:50405;top:52791;width:159583;height:18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2B63F8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80" type="#_x0000_t202" style="position:absolute;left:12546;top:265654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67330259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59988049" o:spid="_x0000_s2581" style="position:absolute;visibility:visible;mso-wrap-style:square" from="63258,242620" to="244929,242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Grafik 1131233221" o:spid="_x0000_s2582" type="#_x0000_t75" style="position:absolute;left:1;top:84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">
                              <v:imagedata r:id="rId128" o:title="" cropbottom="33944f" cropleft="1f" cropright="2644f" recolortarget="#333 [1446]"/>
                            </v:shape>
                            <v:shape id="Grafik 1662860175" o:spid="_x0000_s2583" type="#_x0000_t75" style="position:absolute;top:2823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78B81365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6C928D2C" w14:textId="3374CDA7" w:rsidR="008D7E10" w:rsidRPr="008D7E10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2192" behindDoc="0" locked="0" layoutInCell="1" allowOverlap="1" wp14:anchorId="26D1C7E8" wp14:editId="5C7D798B">
                            <wp:simplePos x="0" y="0"/>
                            <wp:positionH relativeFrom="column">
                              <wp:posOffset>267038</wp:posOffset>
                            </wp:positionH>
                            <wp:positionV relativeFrom="paragraph">
                              <wp:posOffset>34686</wp:posOffset>
                            </wp:positionV>
                            <wp:extent cx="1025525" cy="413797"/>
                            <wp:effectExtent l="0" t="0" r="3175" b="5715"/>
                            <wp:wrapNone/>
                            <wp:docPr id="6" name="Gruppieren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4AC4C87-02A1-BEB0-FAD1-701BF874F329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25525" cy="413797"/>
                                      <a:chOff x="1329970" y="5938"/>
                                      <a:chExt cx="1026147" cy="41419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1766732" name="Grafik 18617667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DCD7E37-60A5-A6DC-32DB-AA5DBBF62281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750849" y="92811"/>
                                        <a:ext cx="432000" cy="302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870679" name="Textfeld 398">
                                      <a:extLst>
                                        <a:ext uri="{FF2B5EF4-FFF2-40B4-BE49-F238E27FC236}">
                                          <a16:creationId xmlns:a16="http://schemas.microsoft.com/office/drawing/2014/main" id="{EF30C5C3-A236-EB92-0576-FB48F091E038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1620857" y="108783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034035" w14:textId="77777777" w:rsidR="00B877BD" w:rsidRDefault="00B877BD" w:rsidP="00B877B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 xml:space="preserve">=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254970" name="Gruppieren 304254970">
                                      <a:extLst>
                                        <a:ext uri="{FF2B5EF4-FFF2-40B4-BE49-F238E27FC236}">
                                          <a16:creationId xmlns:a16="http://schemas.microsoft.com/office/drawing/2014/main" id="{95AE25A2-6608-F9A4-F15A-095538DFC894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60061" y="50268"/>
                                        <a:ext cx="263283" cy="369861"/>
                                        <a:chOff x="1360061" y="50268"/>
                                        <a:chExt cx="265727" cy="370868"/>
                                      </a:xfrm>
                                    </wpg:grpSpPr>
                                    <wps:wsp>
                                      <wps:cNvPr id="2119877734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19776A9-78BC-A30A-653A-87D165C96E68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97882" y="50268"/>
                                          <a:ext cx="159583" cy="1846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327296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591593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9753FD6-43B3-829B-06BC-7178596BB85D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60061" y="25719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B5E061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109032" name="Gerade Verbindung 17781090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EEEC98F-4513-17EB-0981-3EF62AFBB020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410773" y="240120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63940657" name="Grafik 26394065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215EE04-CE3D-D4EF-EC99-7C4B1E05CC83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329970" y="59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858552321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75608BDC-A07B-9F25-428F-86BC253828C5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 flipH="1">
                                        <a:off x="2059322" y="159411"/>
                                        <a:ext cx="296795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915711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D1C7E8" id="Gruppieren 5" o:spid="_x0000_s2584" style="position:absolute;margin-left:21.05pt;margin-top:2.75pt;width:80.75pt;height:32.6pt;z-index:253832192;mso-height-relative:margin" coordorigin="13299,59" coordsize="10261,41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">
                            <v:shape id="Grafik 1861766732" o:spid="_x0000_s2585" type="#_x0000_t75" style="position:absolute;left:17508;top:928;width:4320;height:302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Textfeld 398" o:spid="_x0000_s2586" type="#_x0000_t202" style="position:absolute;left:16208;top:1087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" filled="f" stroked="f" strokeweight=".5pt">
                              <v:textbox inset="1mm">
                                <w:txbxContent>
                                  <w:p w14:paraId="08034035" w14:textId="77777777" w:rsidR="00B877BD" w:rsidRDefault="00B877BD" w:rsidP="00B877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v:textbox>
                            </v:shape>
                            <v:group id="Gruppieren 304254970" o:spid="_x0000_s2587" style="position:absolute;left:13600;top:502;width:2633;height:3699" coordorigin="13600,502" coordsize="2657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">
                              <v:shape id="Textfeld 3" o:spid="_x0000_s2588" type="#_x0000_t202" style="position:absolute;left:13978;top:50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72327296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89" type="#_x0000_t202" style="position:absolute;left:13600;top:257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FB5E061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78109032" o:spid="_x0000_s2590" style="position:absolute;visibility:visible;mso-wrap-style:square" from="14107,2401" to="15560,2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Grafik 263940657" o:spid="_x0000_s2591" type="#_x0000_t75" style="position:absolute;left:13299;top: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Textfeld 3" o:spid="_x0000_s2592" type="#_x0000_t202" style="position:absolute;left:20593;top:1594;width:2968;height:2003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F915711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8D7E10"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277DAFA0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6CA7003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457FEF0A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673D0672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1AE71B7D" w14:textId="7C60F07C" w:rsidR="00B877BD" w:rsidRPr="00442DA2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DD330A">
        <w:trPr>
          <w:trHeight w:val="112"/>
        </w:trPr>
        <w:tc>
          <w:tcPr>
            <w:tcW w:w="709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079" w:type="dxa"/>
          </w:tcPr>
          <w:p w14:paraId="7B19A173" w14:textId="7777777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FE37A17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EEB93C5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20181FF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209341F" w14:textId="77777777" w:rsidR="00B877BD" w:rsidRPr="00491713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DD330A">
        <w:trPr>
          <w:trHeight w:val="112"/>
        </w:trPr>
        <w:tc>
          <w:tcPr>
            <w:tcW w:w="709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2CC7BF8F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DD330A">
        <w:trPr>
          <w:trHeight w:val="112"/>
        </w:trPr>
        <w:tc>
          <w:tcPr>
            <w:tcW w:w="709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505" w:type="dxa"/>
            <w:gridSpan w:val="2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DD330A">
        <w:trPr>
          <w:trHeight w:val="112"/>
        </w:trPr>
        <w:tc>
          <w:tcPr>
            <w:tcW w:w="709" w:type="dxa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DD330A">
        <w:trPr>
          <w:trHeight w:val="112"/>
        </w:trPr>
        <w:tc>
          <w:tcPr>
            <w:tcW w:w="709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505" w:type="dxa"/>
            <w:gridSpan w:val="2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DD330A">
        <w:trPr>
          <w:trHeight w:val="112"/>
        </w:trPr>
        <w:tc>
          <w:tcPr>
            <w:tcW w:w="709" w:type="dxa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44032" behindDoc="0" locked="0" layoutInCell="1" allowOverlap="1" wp14:anchorId="2A3E7E0A" wp14:editId="58B82EA1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4829B2F3" w14:textId="77777777" w:rsidR="002B619D" w:rsidRDefault="002B619D" w:rsidP="00E13C64">
      <w:pPr>
        <w:spacing w:line="240" w:lineRule="atLeast"/>
        <w:sectPr w:rsidR="002B619D" w:rsidSect="001D1C8B">
          <w:headerReference w:type="default" r:id="rId15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5965B022" w14:textId="4D6D6E5C" w:rsidR="002B619D" w:rsidRPr="002B619D" w:rsidRDefault="002B619D" w:rsidP="002B619D">
      <w:pPr>
        <w:pStyle w:val="UnterberschriftAufgabe"/>
        <w:spacing w:after="240"/>
        <w:rPr>
          <w:color w:val="706F6F"/>
        </w:rPr>
      </w:pPr>
      <w:r w:rsidRPr="00932EEA">
        <w:rPr>
          <w:b w:val="0"/>
          <w:color w:val="000000"/>
          <w:sz w:val="28"/>
          <w:szCs w:val="28"/>
        </w:rPr>
        <w:lastRenderedPageBreak/>
        <w:drawing>
          <wp:anchor distT="0" distB="0" distL="114300" distR="114300" simplePos="0" relativeHeight="253953024" behindDoc="0" locked="0" layoutInCell="1" allowOverlap="1" wp14:anchorId="53E25E88" wp14:editId="6F0D405C">
            <wp:simplePos x="0" y="0"/>
            <wp:positionH relativeFrom="margin">
              <wp:posOffset>5082695</wp:posOffset>
            </wp:positionH>
            <wp:positionV relativeFrom="page">
              <wp:posOffset>381023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Mathe</w:t>
      </w:r>
      <w:r w:rsidR="0019259C">
        <w:rPr>
          <w:sz w:val="36"/>
          <w:szCs w:val="36"/>
        </w:rPr>
        <w:t xml:space="preserve"> </w:t>
      </w:r>
      <w:r>
        <w:rPr>
          <w:sz w:val="36"/>
          <w:szCs w:val="36"/>
        </w:rPr>
        <w:t>sicher</w:t>
      </w:r>
      <w:r w:rsidR="0019259C">
        <w:rPr>
          <w:sz w:val="36"/>
          <w:szCs w:val="36"/>
        </w:rPr>
        <w:t xml:space="preserve"> </w:t>
      </w:r>
      <w:r>
        <w:rPr>
          <w:sz w:val="36"/>
          <w:szCs w:val="36"/>
        </w:rPr>
        <w:t>können</w:t>
      </w:r>
      <w:r w:rsidR="0019259C">
        <w:rPr>
          <w:sz w:val="36"/>
          <w:szCs w:val="36"/>
        </w:rPr>
        <w:t xml:space="preserve">: </w:t>
      </w:r>
      <w:r w:rsidRPr="00932EEA">
        <w:rPr>
          <w:sz w:val="36"/>
          <w:szCs w:val="36"/>
        </w:rPr>
        <w:t>Streifentafel</w:t>
      </w:r>
      <w:r>
        <w:rPr>
          <w:sz w:val="36"/>
          <w:szCs w:val="36"/>
        </w:rPr>
        <w:t xml:space="preserve"> für Brüche</w:t>
      </w:r>
      <w:r w:rsidRPr="00932EEA">
        <w:rPr>
          <w:color w:val="706F6F"/>
        </w:rPr>
        <w:t xml:space="preserve"> </w:t>
      </w: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2B619D" w:rsidRPr="00154713" w14:paraId="2A7B57B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D22FCC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248B59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A6A298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C8268A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2CF3011E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8E0202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93E65DD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9D6A620" w14:textId="77777777" w:rsidR="002B619D" w:rsidRPr="00D33A75" w:rsidRDefault="002B619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AB00779" w14:textId="77777777" w:rsidR="002B619D" w:rsidRPr="00D33A75" w:rsidRDefault="002B619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6E1B6B5F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6C1205E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7E9B1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0F935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D958631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071FF09E" wp14:editId="32D2B96F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517D2C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FF09E" id="Rechteck 454816937" o:spid="_x0000_s2593" style="position:absolute;margin-left:354.35pt;margin-top:-.05pt;width:17pt;height:17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g9T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9517D2C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19E01370" wp14:editId="50669AC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2D9D0A" w14:textId="77777777" w:rsidR="002B619D" w:rsidRPr="006927FD" w:rsidRDefault="00000000" w:rsidP="002B619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2B619D"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01370" id="Rechteck 1" o:spid="_x0000_s2594" style="position:absolute;margin-left:172.65pt;margin-top:.05pt;width:17pt;height:17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" filled="f" stroked="f" strokeweight=".5pt">
                      <v:textbox inset="0,0,0,0">
                        <w:txbxContent>
                          <w:p w14:paraId="1C2D9D0A" w14:textId="77777777" w:rsidR="002B619D" w:rsidRPr="006927FD" w:rsidRDefault="00000000" w:rsidP="002B619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2B619D"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42F2FF3D" wp14:editId="0B4BCB5D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E01DA9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2FF3D" id="Rechteck 1292460727" o:spid="_x0000_s2595" style="position:absolute;margin-left:-8pt;margin-top:.1pt;width:17pt;height:17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7EE01DA9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49F391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AD632D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A7A1F8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A17599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CD441B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E9866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D741BBA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8A9D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4840C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6E9B11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3B8BE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2EF6AB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A58887C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178D5B0" w14:textId="77777777" w:rsidR="002B619D" w:rsidRPr="00154713" w:rsidRDefault="002B619D" w:rsidP="00336858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3AA963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2513DD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1BEC2C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E439D1E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6EE38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DE51C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F57625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C264B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6CA61BDC" wp14:editId="3CCB01A0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87D6E5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61BDC" id="Rechteck 108" o:spid="_x0000_s2596" style="position:absolute;margin-left:-8.35pt;margin-top:.1pt;width:17pt;height:17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087D6E5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629E6BFE" wp14:editId="0363EE79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5CDC6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E6BFE" id="Rechteck 31" o:spid="_x0000_s2597" style="position:absolute;margin-left:112.2pt;margin-top:.2pt;width:17pt;height:17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mPH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A5CDC6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44B2C370" wp14:editId="59209464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B6FD71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2C370" id="Rechteck 1469924964" o:spid="_x0000_s2598" style="position:absolute;margin-left:354.35pt;margin-top:.05pt;width:17pt;height:17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5B6FD71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437F337D" wp14:editId="75C572D1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339D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F337D" id="Rechteck 1669574143" o:spid="_x0000_s2599" style="position:absolute;margin-left:235.65pt;margin-top:0;width:17pt;height:17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" filled="f" stroked="f" strokeweight=".5pt">
                      <v:textbox inset="0,0,0,0">
                        <w:txbxContent>
                          <w:p w14:paraId="44F339D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9DF93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406EE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1AF05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82BB4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56864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6B221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967A71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EBDB7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B4F10A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33F189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69EE944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3FAF03B0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8167C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1777425E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539DA6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277C7B7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D9A044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8A24B5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5322480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39FF195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2D51D4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A8F22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155EAE98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B30898B" wp14:editId="530A2D4B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52A939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898B" id="Rechteck 109" o:spid="_x0000_s2600" style="position:absolute;margin-left:-8.7pt;margin-top:0;width:17pt;height:17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0F52A939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58BE71B2" wp14:editId="1E3E9F43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77561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E71B2" id="Rechteck 658082045" o:spid="_x0000_s2601" style="position:absolute;margin-left:82.05pt;margin-top:.3pt;width:17pt;height:17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AmjjPJ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E77561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6E281874" wp14:editId="0B2ED218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067FD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81874" id="Rechteck 33" o:spid="_x0000_s2602" style="position:absolute;margin-left:172.6pt;margin-top:.3pt;width:17pt;height:17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14067FD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73E2F62B" wp14:editId="2BC04BF5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D4EE3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2F62B" id="Rechteck 32" o:spid="_x0000_s2603" style="position:absolute;margin-left:263.45pt;margin-top:.05pt;width:17pt;height:17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AD4EE3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68EDD92E" wp14:editId="51E99B97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49E514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DD92E" id="Rechteck 13" o:spid="_x0000_s2604" style="position:absolute;margin-left:354.2pt;margin-top:.3pt;width:17pt;height:17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8LQVAIAACQFAAAOAAAAZHJzL2Uyb0RvYy54bWysVG1r2zAQ/j7YfxD6vjjOWLeZOiW0dAxC&#13;&#10;W5qOflZkqTHIOu2kxM5+/U7yS7quUBj7Ip9P99zrczq/6BrDDgp9Dbbk+WzOmbISqto+lfzHw/WH&#13;&#10;L5z5IGwlDFhV8qPy/GL5/t156wq1gB2YSiEjJ9YXrSv5LgRXZJmXO9UIPwOnLF1qwEYE+sWnrELR&#13;&#10;kvfGZIv5/Cx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s/5WS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949E514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5CAA53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DA7F3D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A7B8A0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069FDB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D37158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5425AF4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500FF9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43727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8A87B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285141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611220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D0108E6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59EC8B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ED45C2C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3E0EF5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74B5B2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F428D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1CF221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25A798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3F444D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048917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BF4CE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F507BD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36B9BF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43483074" wp14:editId="48786BB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71B038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83074" id="Rechteck 110" o:spid="_x0000_s2605" style="position:absolute;margin-left:-8.7pt;margin-top:.1pt;width:17pt;height:17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IQ9IeV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4F71B038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61E52427" wp14:editId="0505231E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FE950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52427" id="Rechteck 37" o:spid="_x0000_s2606" style="position:absolute;margin-left:136.4pt;margin-top:.05pt;width:17pt;height:17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/uQVAIAACQFAAAOAAAAZHJzL2Uyb0RvYy54bWysVG1r2zAQ/j7YfxD6vjjO2NaZOiW0dAxC&#13;&#10;W5qOflZkqTHIOu2kxM5+/U7yS7quUBj7Ip9P99zrczq/6BrDDgp9Dbbk+WzOmbISqto+lfzHw/WH&#13;&#10;M858ELYSBqwq+VF5frF8/+68dYVawA5MpZCRE+uL1pV8F4IrsszLnWqEn4FTli41YCMC/eJTVqFo&#13;&#10;yXtjssV8/jl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i/5WS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9FE950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211C2EB6" wp14:editId="3120D73E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ACF76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C2EB6" id="Rechteck 1785723618" o:spid="_x0000_s2607" style="position:absolute;margin-left:63.75pt;margin-top:.05pt;width:17pt;height:17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2ACF76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0B021A5D" wp14:editId="727170E6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8C31B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21A5D" id="Rechteck 2074915296" o:spid="_x0000_s2608" style="position:absolute;margin-left:209pt;margin-top:.05pt;width:17pt;height:17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Zsx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08C31B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7EEB673A" wp14:editId="63709E30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94B9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B673A" id="Rechteck 1441174956" o:spid="_x0000_s2609" style="position:absolute;margin-left:281.6pt;margin-top:.05pt;width:17pt;height:17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7FbUg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" filled="f" stroked="f" strokeweight=".5pt">
                      <v:textbox inset="0,0,0,0">
                        <w:txbxContent>
                          <w:p w14:paraId="59594B9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72183DE3" wp14:editId="295F338F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46A8B8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83DE3" id="Rechteck 1970445910" o:spid="_x0000_s2610" style="position:absolute;margin-left:354.35pt;margin-top:.1pt;width:17pt;height:17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c7l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546A8B8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80B74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FE3FE9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0C372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ADDB4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C1ADB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31786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62C5F1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AB19D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70BE47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E477C8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780E05F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C797BD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4A147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7FFB16F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3746BC8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FBA57C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AC6995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FF5072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62042A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1EA8DDB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F4DF33E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12B42586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91040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5381D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4FA8E906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723A326C" wp14:editId="53EE38D8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0795C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A326C" id="Rechteck 1815843155" o:spid="_x0000_s2611" style="position:absolute;margin-left:292.75pt;margin-top:.05pt;width:18.7pt;height:17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4C0795C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3A6D3BFA" wp14:editId="0A02D2D7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8EDE98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D3BFA" id="Rechteck 14" o:spid="_x0000_s2612" style="position:absolute;margin-left:353.4pt;margin-top:.05pt;width:18.7pt;height:17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508EDE98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7DE764D4" wp14:editId="4ECA152A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E79CE6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764D4" id="Rechteck 111" o:spid="_x0000_s2613" style="position:absolute;margin-left:-8.7pt;margin-top:.2pt;width:17pt;height:17pt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iKN3VgIAACQFAAAOAAAAZHJzL2Uyb0RvYy54bWysVG1r2zAQ/j7YfxD6vjjOaL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+Yijd1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CE79CE6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6CD5D6F8" wp14:editId="12CB4386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3B75A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5D6F8" id="Rechteck 43" o:spid="_x0000_s2614" style="position:absolute;margin-left:51.85pt;margin-top:.05pt;width:17pt;height:17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hWW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n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33B75A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67A2091F" wp14:editId="120CDEC7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F307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2091F" id="Rechteck 1022574295" o:spid="_x0000_s2615" style="position:absolute;margin-left:112.25pt;margin-top:.05pt;width:17pt;height:17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D/8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m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BEoD/8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4BF307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4176F059" wp14:editId="3E20F968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B951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6F059" id="Rechteck 1835402818" o:spid="_x0000_s2616" style="position:absolute;margin-left:172.65pt;margin-top:.05pt;width:17pt;height:17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izW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m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21DB951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1ADC3A15" wp14:editId="75078FB5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6242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C3A15" id="Rechteck 642854981" o:spid="_x0000_s2617" style="position:absolute;margin-left:233.3pt;margin-top:.05pt;width:17pt;height:17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Aa8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fp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436242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E0075CE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15B21856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10364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D004A1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F283D7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C9B1A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2580D0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5C509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8C974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8948AB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5993A2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AB966C3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F8CE3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20BD372" w14:textId="77777777" w:rsidR="002B619D" w:rsidRPr="00154713" w:rsidRDefault="002B619D" w:rsidP="00336858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ABB907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8A2B73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55CA95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ED8D34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F2D595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9C9AB6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8C0B8C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47D6C8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2921EE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A81A0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FAB064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4DDB3A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4164B2B5" wp14:editId="399ACE7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CDD9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4B2B5" id="Rechteck 112" o:spid="_x0000_s2618" style="position:absolute;margin-left:-8.7pt;margin-top:.15pt;width:17pt;height:17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uBTVQIAACQFAAAOAAAAZHJzL2Uyb0RvYy54bWysVG1r2zAQ/j7YfxD6vjhOWb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AkYuBT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134CDD9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66C51C9E" wp14:editId="37454F73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BCEA4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51C9E" id="Rechteck 2093347861" o:spid="_x0000_s2619" style="position:absolute;margin-left:43.05pt;margin-top:.1pt;width:17pt;height:17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ANmUw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" filled="f" stroked="f" strokeweight=".5pt">
                      <v:textbox inset="0,0,0,0">
                        <w:txbxContent>
                          <w:p w14:paraId="29BCEA4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379DBC9" wp14:editId="631EFFB9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6D9B9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9DBC9" id="Rechteck 1586253597" o:spid="_x0000_s2620" style="position:absolute;margin-left:94.75pt;margin-top:.1pt;width:17pt;height:17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nzYVA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76D9B9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6AF3F9C8" wp14:editId="3F19FD80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5FD5D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F9C8" id="Rechteck 302662208" o:spid="_x0000_s2621" style="position:absolute;margin-left:146.95pt;margin-top:.1pt;width:17pt;height:17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205FD5D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36E4065D" wp14:editId="53354EB9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B5991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4065D" id="Rechteck 46" o:spid="_x0000_s2622" style="position:absolute;margin-left:198.6pt;margin-top:.1pt;width:17pt;height:17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0B5991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582132D3" wp14:editId="24D67AE4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DFC6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132D3" id="Rechteck 916569239" o:spid="_x0000_s2623" style="position:absolute;margin-left:250.5pt;margin-top:.1pt;width:17pt;height:17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9gV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aer6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CDFC6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15F1EEDF" wp14:editId="1AEA2D3F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778FB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1EEDF" id="Rechteck 1416145365" o:spid="_x0000_s2624" style="position:absolute;margin-left:302.4pt;margin-top:.05pt;width:17pt;height:17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aer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6778FB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3DF865D5" wp14:editId="5DE274D0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E5B81A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865D5" id="Rechteck 1959629659" o:spid="_x0000_s2625" style="position:absolute;margin-left:354.25pt;margin-top:.1pt;width:17pt;height:17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43BVAIAACQFAAAOAAAAZHJzL2Uyb0RvYy54bWysVNtqGzEQfS/0H4Te67Ud2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49fxtRSSVedTF6yC9ihD18VVCwKOUeaRWqROG18aE17kxjL&#13;&#10;wro0Js3D2D8U5LPVqDTQDn3JN0nhbFREGftdaVYWlOEkhUtUUiuD7CSIBEJKZcMkDj75JesI0xR7&#13;&#10;AF69DezsI7TNagBP3wYPiBQZbBjAVWkBX3NghpR1a0/pP6s7iqHZNVR4zq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ApH43B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2E5B81A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DFECF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30633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B8BB6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FACB7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5D6F8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8C3DE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EF676D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C5A548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06A617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C29ED9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F8BBDA1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6CA6F2A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0392C02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C5A1AC6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7C1F3C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6B2B91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1739B5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B1B5FB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43342F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D9D285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121824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1D907EA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B573C09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26074F76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B87C4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85DC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D56157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0323EB8F" wp14:editId="02F07046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2D3AAD" w14:textId="77777777" w:rsidR="002B619D" w:rsidRPr="004B42F6" w:rsidRDefault="002B619D" w:rsidP="002B619D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3EB8F" id="Rechteck 450383945" o:spid="_x0000_s2626" style="position:absolute;margin-left:-8.7pt;margin-top:.1pt;width:17pt;height:17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I69V7R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512D3AAD" w14:textId="77777777" w:rsidR="002B619D" w:rsidRPr="004B42F6" w:rsidRDefault="002B619D" w:rsidP="002B619D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557545CB" wp14:editId="160D4D53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6" name="Rechtec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B8E0C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545CB" id="Rechteck 56" o:spid="_x0000_s2627" style="position:absolute;margin-left:36.55pt;margin-top:.1pt;width:17pt;height:17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22B8E0C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0DC46E2D" wp14:editId="6E3583C7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41055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46E2D" id="Rechteck 55" o:spid="_x0000_s2628" style="position:absolute;margin-left:81.95pt;margin-top:.1pt;width:17pt;height:17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jS8Ug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" filled="f" stroked="f" strokeweight=".5pt">
                      <v:textbox inset="0,0,0,0">
                        <w:txbxContent>
                          <w:p w14:paraId="4E41055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3C47663F" wp14:editId="03B26767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7C613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7663F" id="Rechteck 1469532363" o:spid="_x0000_s2629" style="position:absolute;margin-left:127.3pt;margin-top:.1pt;width:17pt;height:17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B7WUg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" filled="f" stroked="f" strokeweight=".5pt">
                      <v:textbox inset="0,0,0,0">
                        <w:txbxContent>
                          <w:p w14:paraId="097C613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629B2BC5" wp14:editId="47117496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C2DE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B2BC5" id="Rechteck 1568581774" o:spid="_x0000_s2630" style="position:absolute;margin-left:172.5pt;margin-top:.1pt;width:17pt;height:17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mFoUw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2EC2DE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5708A118" wp14:editId="76B2DE92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EB38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8A118" id="Rechteck 52" o:spid="_x0000_s2631" style="position:absolute;margin-left:218pt;margin-top:.1pt;width:17pt;height:17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CEB38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357FC90D" wp14:editId="6A45113A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195B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FC90D" id="Rechteck 51" o:spid="_x0000_s2632" style="position:absolute;margin-left:263.2pt;margin-top:.1pt;width:17pt;height:17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pxPkE+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DF195B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71BDDBDC" wp14:editId="7905B030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DFF27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DDBDC" id="Rechteck 50" o:spid="_x0000_s2633" style="position:absolute;margin-left:308.65pt;margin-top:.1pt;width:17pt;height:17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8Wl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58+XMX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5DFF27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293577AB" wp14:editId="4449CA4B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0F5615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577AB" id="Rechteck 2072116341" o:spid="_x0000_s2634" style="position:absolute;margin-left:354.2pt;margin-top:.1pt;width:17pt;height:17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bob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H/6cBX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" filled="f" stroked="f" strokeweight=".5pt">
                      <v:textbox inset="0,0,0,0">
                        <w:txbxContent>
                          <w:p w14:paraId="660F5615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83314E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0457067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8018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A329D7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2CFD29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CEF9E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6994CD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A0B9E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07F01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399265C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57E28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4AFB629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250BF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2484631" w14:textId="77777777" w:rsidR="002B619D" w:rsidRPr="00154713" w:rsidRDefault="002B619D" w:rsidP="00336858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9B9824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C75AF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6F8D38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2D6AA6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53B6D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99266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C6309E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80310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6E6676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01AF18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E9BA80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EC03A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5443AF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B53E49" w14:textId="77777777" w:rsidR="002B619D" w:rsidRPr="00154713" w:rsidRDefault="002B619D" w:rsidP="00336858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4A3C3B72" wp14:editId="5D0FDF41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D42F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C3B72" id="Rechteck 1676456739" o:spid="_x0000_s2635" style="position:absolute;left:0;text-align:left;margin-left:-8.55pt;margin-top:.2pt;width:17pt;height:17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" filled="f" stroked="f" strokeweight=".5pt">
                      <v:textbox inset="0,0,0,0">
                        <w:txbxContent>
                          <w:p w14:paraId="6FFD42F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2C1EAE3B" wp14:editId="2E426E3C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87BD1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EAE3B" id="Rechteck 428590026" o:spid="_x0000_s2636" style="position:absolute;left:0;text-align:left;margin-left:31.65pt;margin-top:.05pt;width:17pt;height:17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3687BD1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43222443" wp14:editId="1F26CAE5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CEA84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22443" id="Rechteck 601082071" o:spid="_x0000_s2637" style="position:absolute;left:0;text-align:left;margin-left:71.8pt;margin-top:.05pt;width:17pt;height:17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6CEA84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1EAA4DDE" wp14:editId="3DC08E7B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72001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A4DDE" id="Rechteck 1939499270" o:spid="_x0000_s2638" style="position:absolute;left:0;text-align:left;margin-left:112.25pt;margin-top:.05pt;width:17pt;height:17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YaBUw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7B72001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125A4550" wp14:editId="45007620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C6E821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A4550" id="Rechteck 61" o:spid="_x0000_s2639" style="position:absolute;left:0;text-align:left;margin-left:152.5pt;margin-top:.05pt;width:17pt;height:17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6zrUw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0C6E821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27918B38" wp14:editId="252985D8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2B1E5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18B38" id="Rechteck 60" o:spid="_x0000_s2640" style="position:absolute;left:0;text-align:left;margin-left:192.8pt;margin-top:.05pt;width:17pt;height:17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dNV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22B1E5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F526EDF" wp14:editId="3CB920BB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59" name="Rechtec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C08DA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26EDF" id="Rechteck 59" o:spid="_x0000_s2641" style="position:absolute;left:0;text-align:left;margin-left:233pt;margin-top:.05pt;width:17pt;height:17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/k/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afr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DC08DA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0EDD050B" wp14:editId="46977D92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204BB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D050B" id="Rechteck 1269652401" o:spid="_x0000_s2642" style="position:absolute;left:0;text-align:left;margin-left:273.45pt;margin-top:.05pt;width:17pt;height:17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l3y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5+u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C204BB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22C28145" wp14:editId="175C2F83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2943B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28145" id="Rechteck 1704835919" o:spid="_x0000_s2643" style="position:absolute;left:0;text-align:left;margin-left:313.35pt;margin-top:.05pt;width:17pt;height:17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22943B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04B665B8" wp14:editId="53A83A09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43FEB0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665B8" id="Rechteck 306543964" o:spid="_x0000_s2644" style="position:absolute;left:0;text-align:left;margin-left:354.35pt;margin-top:.2pt;width:17pt;height:17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ggm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543FEB0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23225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797C26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A4983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7150E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39613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54719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13FBD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096A2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83AC6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1DAC5B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0DF1ACC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5170E2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BB1715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156420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5306A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D68F35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E4B36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6676ED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9132CE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FAF7A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9FF658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5E7929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FEF5F7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4D2DD29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71F5930B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4D8C573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0878D85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4CF19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1DC481B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9499D72" wp14:editId="44F4B8CD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0A8CF8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99D72" id="Rechteck 1870191134" o:spid="_x0000_s2645" style="position:absolute;margin-left:-8.7pt;margin-top:.15pt;width:17pt;height:17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MMDrE1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640A8CF8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BEF3540" wp14:editId="571CFA77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92B3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F3540" id="Rechteck 73" o:spid="_x0000_s2646" style="position:absolute;margin-left:63.7pt;margin-top:.05pt;width:17pt;height:17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jFm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4B92B3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E5306F9" wp14:editId="7DCDB16F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2" name="Rechtec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AAEC6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06F9" id="Rechteck 72" o:spid="_x0000_s2647" style="position:absolute;margin-left:27.35pt;margin-top:.05pt;width:17pt;height:17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BsM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BAAEC6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70904B48" wp14:editId="78C37789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DDD74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04B48" id="Rechteck 71" o:spid="_x0000_s2648" style="position:absolute;margin-left:100.1pt;margin-top:.05pt;width:17pt;height:17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FHH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" filled="f" stroked="f" strokeweight=".5pt">
                      <v:textbox inset="0,0,0,0">
                        <w:txbxContent>
                          <w:p w14:paraId="1CDDD74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7E0A61E" wp14:editId="4DC0CE9F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0" name="Rechtec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16C6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0A61E" id="Rechteck 70" o:spid="_x0000_s2649" style="position:absolute;margin-left:136.15pt;margin-top:.05pt;width:17pt;height:17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nut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44F16C6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381A4AF6" wp14:editId="37CCFADD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9" name="Rechtec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E7B8E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A4AF6" id="Rechteck 69" o:spid="_x0000_s2650" style="position:absolute;margin-left:172.5pt;margin-top:.05pt;width:17pt;height:17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AQT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E7B8E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07CE00DA" wp14:editId="6C2DE592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8" name="Rechtec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E4192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E00DA" id="Rechteck 68" o:spid="_x0000_s2651" style="position:absolute;margin-left:209.05pt;margin-top:.05pt;width:17pt;height:17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i55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AE4192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6FA103A4" wp14:editId="0DBB796C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1418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103A4" id="Rechteck 67" o:spid="_x0000_s2652" style="position:absolute;margin-left:245.2pt;margin-top:.05pt;width:17pt;height:17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4q0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H+6+hD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" filled="f" stroked="f" strokeweight=".5pt">
                      <v:textbox inset="0,0,0,0">
                        <w:txbxContent>
                          <w:p w14:paraId="6B81418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4D14AE87" wp14:editId="20202F18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6" name="Rechtec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967EA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AE87" id="Rechteck 66" o:spid="_x0000_s2653" style="position:absolute;margin-left:281.55pt;margin-top:.05pt;width:17pt;height:17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aDe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C967EA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79CC7E0E" wp14:editId="458BD2BB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930DB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C7E0E" id="Rechteck 65" o:spid="_x0000_s2654" style="position:absolute;margin-left:317.75pt;margin-top:.05pt;width:17pt;height:17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9930DB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4AFB7EC0" wp14:editId="77C74960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AD7601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B7EC0" id="Rechteck 581426122" o:spid="_x0000_s2655" style="position:absolute;margin-left:354.25pt;margin-top:0;width:17pt;height:17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fUKVAIAACQFAAAOAAAAZHJzL2Uyb0RvYy54bWysVNtqGzEQfS/0H4Te67VdmrTG62AcXAom&#13;&#10;CXVKnmWtZC9oNepI9q779R1pL07TQKD0RTs7mjPXM5rfNJVhJ4W+BJvzyWjMmbISitLuc/7jcf3h&#13;&#10;M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8F31Cl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CAD7601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C6F406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25E2688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BFA5B9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E990A7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034850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E01DC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88AE2D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CFFA9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CDA25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DD9A68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D5F7A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3A59CBC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2D20C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54F67DB" w14:textId="77777777" w:rsidR="002B619D" w:rsidRPr="00154713" w:rsidRDefault="002B619D" w:rsidP="00336858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7250163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57258F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ECC9D2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AB6BB2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F37F33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07B13A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CAC97E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44C23E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80B1EF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DB03B8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CE89AA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2821F7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4FDB21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9D58B0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7A884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EC9E2AF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0A0879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36606C1F" wp14:editId="7B62686F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7F08B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06C1F" id="Rechteck 624914700" o:spid="_x0000_s2656" style="position:absolute;margin-left:-8.7pt;margin-top:.1pt;width:17pt;height:17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Ff/L39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457F08B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7C18E43F" wp14:editId="28C1D8B2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C283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8E43F" id="Rechteck 78" o:spid="_x0000_s2657" style="position:absolute;margin-left:293.65pt;margin-top:.2pt;width:17pt;height:17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cxKVAIAACQFAAAOAAAAZHJzL2Uyb0RvYy54bWysVNtqGzEQfS/0H4Te67Vdmjb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FCC283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32F633DD" wp14:editId="0ABA50FE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7" name="Rechteck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2092C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633DD" id="Rechteck 77" o:spid="_x0000_s2658" style="position:absolute;margin-left:233.5pt;margin-top:.2pt;width:17pt;height:17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+P6Uw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412092C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1A95EE0" wp14:editId="34F088BB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3265F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95EE0" id="Rechteck 76" o:spid="_x0000_s2659" style="position:absolute;margin-left:172.7pt;margin-top:.2pt;width:17pt;height:17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cmQUw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83265F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8182974" wp14:editId="55478CC7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5" name="Rechtec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4EBE5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82974" id="Rechteck 75" o:spid="_x0000_s2660" style="position:absolute;margin-left:112.45pt;margin-top:.2pt;width:17pt;height:17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7Yu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4EBE5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2DC4E58C" wp14:editId="0DC18CE9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4" name="Rechtec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B80F0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4E58C" id="Rechteck 74" o:spid="_x0000_s2661" style="position:absolute;margin-left:51.75pt;margin-top:.2pt;width:17pt;height:17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ZxEVAIAACQFAAAOAAAAZHJzL2Uyb0RvYy54bWysVNtqGzEQfS/0H4Te67Ud2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49fxtRSSVedTF6yC9ihD18VVCwKOUeaRWqROG18aE17kxjL&#13;&#10;wro0Js3D2D8U5LPVqDTQDn3JN0nhbFREGftdaVYWlOEkhUtUUiuD7CSIBEJKZcMkDj75JesI0xR7&#13;&#10;AF69DezsI7TNagBP3wYPiBQZbBjAVWkBX3NghpR1a0/pP6s7iqHZNVR4zq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AB80F0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2264A348" wp14:editId="3356ED79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277C26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4A348" id="Rechteck 21" o:spid="_x0000_s2662" style="position:absolute;margin-left:354.35pt;margin-top:.15pt;width:17pt;height:17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0277C26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F3ECF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A999A0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427AB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6A475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3EFF4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D38B7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B763BE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1B639D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6D58AE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493F8B2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5CB1876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A02B165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E539B5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1E382F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2024DA2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0D234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B4286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23C5C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00B44A6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F98017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57D82E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5B13DE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44F93C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1BE3E7C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114035A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758335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DB791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64AAC5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9C188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5094DD82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757A349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45C627B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3AED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AA36E3F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5B232AAD" wp14:editId="094D73F9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B9D379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32AAD" id="Rechteck 1597490330" o:spid="_x0000_s2663" style="position:absolute;margin-left:-8.7pt;margin-top:.2pt;width:17pt;height:17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IMrbvF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4CB9D379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15308EC0" wp14:editId="703BF4CD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E077D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08EC0" id="Rechteck 2111062469" o:spid="_x0000_s2664" style="position:absolute;margin-left:281.65pt;margin-top:.25pt;width:17pt;height:17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WG1dVAIAACQFAAAOAAAAZHJzL2Uyb0RvYy54bWysVNtqGzEQfS/0H4Te67VdmrTG62AcXAom&#13;&#10;CXVKnmWtZC9oNepI9q779R1pL07TQKD0RTs7mjPXM5rfNJVhJ4W+BJvzyWjMmbISitLuc/7jcf3h&#13;&#10;M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AE077D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0EDE3813" wp14:editId="70510BBB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F432F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E3813" id="Rechteck 1121195225" o:spid="_x0000_s2665" style="position:absolute;margin-left:208.95pt;margin-top:.25pt;width:17pt;height:17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AF432F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41E84B16" wp14:editId="19BFDB69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D8EB7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84B16" id="Rechteck 80" o:spid="_x0000_s2666" style="position:absolute;margin-left:136.35pt;margin-top:.25pt;width:17pt;height:17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FQdVAIAACQFAAAOAAAAZHJzL2Uyb0RvYy54bWysVNtqGzEQfS/0H4Te67Vd2qTG62AcXAom&#13;&#10;CXVKnmWtZC9oNepI9q779R1pL07TQKD0RTs7mjPXM5rfNJVhJ4W+BJvzyWjMmbISitLuc/7jcf3h&#13;&#10;m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E0cVB1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3D8EB7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0994CDB1" wp14:editId="2FA2F5E3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8665F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4CDB1" id="Rechteck 79" o:spid="_x0000_s2667" style="position:absolute;margin-left:63.75pt;margin-top:.25pt;width:17pt;height:17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E8665F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02DC109" wp14:editId="28E10FB4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8704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DC109" id="Rechteck 1456930567" o:spid="_x0000_s2668" style="position:absolute;margin-left:354.3pt;margin-top:.05pt;width:17pt;height:17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hp8Uw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u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7898704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AC93EC7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82AB07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40EFC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23AAA0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F99FCE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87F76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52F1BB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C17A3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7B386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5F2F6A6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12115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04BA693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479D7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570B17B" w14:textId="77777777" w:rsidR="002B619D" w:rsidRPr="00154713" w:rsidRDefault="002B619D" w:rsidP="00336858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4F5567A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A76D68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C0FBBF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2AC1B1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F996D4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C01D75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AE23C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A0667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087816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97D142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E7B090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116A70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D120AF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83B564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69FCF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81A96C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F1629B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553013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4245B9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798865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7281C1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10DF85C4" wp14:editId="7B66BE7E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9C13A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F85C4" id="Rechteck 966682223" o:spid="_x0000_s2669" style="position:absolute;margin-left:-8.7pt;margin-top:.15pt;width:17pt;height:17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Df5PlJ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6779C13A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3A66BDE1" wp14:editId="6A82AAD7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E7C11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6BDE1" id="Rechteck 1079284975" o:spid="_x0000_s2670" style="position:absolute;margin-left:263.3pt;margin-top:.3pt;width:17pt;height:17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k+o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u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468E7C11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1C28CD0B" wp14:editId="60E92022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26CCC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8CD0B" id="Rechteck 2813231" o:spid="_x0000_s2671" style="position:absolute;margin-left:172.7pt;margin-top:.3pt;width:17pt;height:17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GXCVAIAACQFAAAOAAAAZHJzL2Uyb0RvYy54bWysVNtqGzEQfS/0H4Te67Ud2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226CCC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40DBA763" wp14:editId="472B3DA8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23409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BA763" id="Rechteck 848959325" o:spid="_x0000_s2672" style="position:absolute;margin-left:82.05pt;margin-top:.3pt;width:17pt;height:17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AY7cEP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D23409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3D26C2D7" wp14:editId="50685C7B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D09ED4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6C2D7" id="Rechteck 25" o:spid="_x0000_s2673" style="position:absolute;margin-left:354.2pt;margin-top:.2pt;width:17pt;height:17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+tl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7D09ED4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E8A01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0A0AC3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62EA9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CF22A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718BE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110127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C7AA9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FB2C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4E1038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7526BC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FC86AF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E2F25F5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7E718A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7A88274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66A144D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53DA44B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78A25A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09D41C7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955BB8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9090FC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4BAE186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70EC327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057E3E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6CF007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E50BBA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A3ADB6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7EFF653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26DBD42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A6724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1F3FD8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4851751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804C4E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A0370F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2111AED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E6D324A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43872C2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1D0297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D428B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3B2B47B4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08D89EF0" wp14:editId="5D243093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626CF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89EF0" id="Rechteck 24" o:spid="_x0000_s2674" style="position:absolute;margin-left:353.45pt;margin-top:.1pt;width:18.7pt;height:17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04B626CF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7362F71A" wp14:editId="2FA6D9F7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6735A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2F71A" id="Rechteck 603957785" o:spid="_x0000_s2675" style="position:absolute;margin-left:-8.55pt;margin-top:.1pt;width:17pt;height:17pt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06735A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6433539A" wp14:editId="74667144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A878E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3539A" id="Rechteck 2075701063" o:spid="_x0000_s2676" style="position:absolute;margin-left:263.3pt;margin-top:.35pt;width:17pt;height:17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2A878E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4C9CB64D" wp14:editId="1C549861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9020C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CB64D" id="Rechteck 1829709547" o:spid="_x0000_s2677" style="position:absolute;margin-left:172.85pt;margin-top:.35pt;width:17pt;height:17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4fxVAIAACQFAAAOAAAAZHJzL2Uyb0RvYy54bWysVNtqGzEQfS/0H4Te67Vd2ibG62AcXAom&#13;&#10;CXVKnmWtZC9oNepI9q779R1pL07TQKD0RTs7mjPXM5rfNJVhJ4W+BJvzyWjMmbISitLuc/7jcf3h&#13;&#10;i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1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69020C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33AA4B2D" wp14:editId="31E0E8ED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53B72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A4B2D" id="Rechteck 119804588" o:spid="_x0000_s2678" style="position:absolute;margin-left:82.05pt;margin-top:.35pt;width:17pt;height:17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ahBUw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C53B72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66A9FF5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3450AF9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3B4DBA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C5C9F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85C935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28DC87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BAC712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6BE67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75B4E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2A8FE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35312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4B0AAA4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7E9F6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1B69E12" w14:textId="77777777" w:rsidR="002B619D" w:rsidRPr="00154713" w:rsidRDefault="002B619D" w:rsidP="00336858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75DAD60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752B5C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151D5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1452D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ABB356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AFCCA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EE4C9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A0CA96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2CCBB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34F5A6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64C3B2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586D6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0D9626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A1F0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5A19B6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3D3D8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118DF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23CA76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F001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183C85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7A9683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91062F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42E120D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8F2F6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1AED8B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17C6E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192F3A1A" wp14:editId="2F04ABA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BE7534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3A1A" id="Rechteck 312003294" o:spid="_x0000_s2679" style="position:absolute;margin-left:-8.7pt;margin-top:.2pt;width:17pt;height:17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18BE7534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5476A5D3" wp14:editId="35534497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7952D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6A5D3" id="Rechteck 614386435" o:spid="_x0000_s2680" style="position:absolute;margin-left:233.3pt;margin-top:.1pt;width:17pt;height:17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f2V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er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5TOpze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07952D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16D6868B" wp14:editId="1914281B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DC3BD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6868B" id="Rechteck 316055382" o:spid="_x0000_s2681" style="position:absolute;margin-left:112.35pt;margin-top:.1pt;width:17pt;height:17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DC3BD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3DC994F6" wp14:editId="4EB0B5CC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EB32D5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994F6" id="Rechteck 26" o:spid="_x0000_s2682" style="position:absolute;margin-left:354.25pt;margin-top:.1pt;width:17pt;height:17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B1UnMy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7EB32D5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35C0B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D0903E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776F1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EC99B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1162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4CDEB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C57378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DE84EB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420FA4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02E654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EF08626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02371A20" w14:textId="77777777" w:rsidTr="00336858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FAC43C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7470B7D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3B907E2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3144331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20682D6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7A1B50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1AAE91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44BD1A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5BC15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B7EB2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6879C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1B8067E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281E1FA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6B0CEE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67FEB5E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3195696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4BF8C83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225CA3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1ECC3AF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1BFFB19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3B4B96E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DE8576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356F166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01BBB93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19BD9BF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A145D6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A4FCB4D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51729AD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F1E63D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1A76D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674F2925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1CC3A9DA" wp14:editId="613AE89B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140E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3A9DA" id="Rechteck 1277244" o:spid="_x0000_s2683" style="position:absolute;margin-left:-8.6pt;margin-top:.05pt;width:17pt;height:17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45140E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BF0F5FE" wp14:editId="4A688620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A3501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0F5FE" id="Rechteck 1749717537" o:spid="_x0000_s2684" style="position:absolute;margin-left:233.35pt;margin-top:.1pt;width:17pt;height:17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JibmVAIAACQFAAAOAAAAZHJzL2Uyb0RvYy54bWysVNtqGzEQfS/0H4Te67Vdmjb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CA3501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6E48E794" wp14:editId="567B11D9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BAA45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8E794" id="Rechteck 1198187713" o:spid="_x0000_s2685" style="position:absolute;margin-left:112.4pt;margin-top:.1pt;width:17pt;height:17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6BAA45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72C5EFF5" wp14:editId="6C3B2827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65B01C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5EFF5" id="Rechteck 829927417" o:spid="_x0000_s2686" style="position:absolute;margin-left:354.25pt;margin-top:0;width:17pt;height:17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+mVAIAACQFAAAOAAAAZHJzL2Uyb0RvYy54bWysVNtqGzEQfS/0H4Te67Vd2ibG62AcXAom&#13;&#10;CXVKnmWtZC9oNepI9q779R1pL07TQKD0RTs7mjPXM5rfNJVhJ4W+BJvzyWjMmbISitLuc/7jcf3h&#13;&#10;i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1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CmIfpl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C65B01C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EA4C01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37540CE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4AB8AE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3FC23A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AF144F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EF9C8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094B8F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7FE66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B74AF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1C308F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3BF0E0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AEB3F8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888B4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5553CA6" w14:textId="77777777" w:rsidR="002B619D" w:rsidRPr="00154713" w:rsidRDefault="002B619D" w:rsidP="00336858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1204A7A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79FF14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F9160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CFCCF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9F6C3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AC4247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1B6B6E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9938A1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C24995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31AD54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1773D8C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24F628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A834C3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A0F301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3B4F45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00D9AF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4FF0A3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738A07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7030E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510A83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B123CD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5B3FAE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ADA67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4D729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D535AF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1D4C73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E6F907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F100D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BB5B41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A8AA32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6CDF285C" wp14:editId="2BFA7D91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240CE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F285C" id="Rechteck 482779551" o:spid="_x0000_s2687" style="position:absolute;margin-left:-8.6pt;margin-top:-.05pt;width:17pt;height:17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37240CE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013D9B42" wp14:editId="70E248D0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23E5B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D9B42" id="Rechteck 1783340763" o:spid="_x0000_s2688" style="position:absolute;margin-left:281.3pt;margin-top:.25pt;width:17pt;height:17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8ORVA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xsaC5U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523E5B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66B5DFDF" wp14:editId="320B26F5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EA4EF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5DFDF" id="Rechteck 567435742" o:spid="_x0000_s2689" style="position:absolute;margin-left:208.75pt;margin-top:.25pt;width:17pt;height:17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en7Uw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x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EEA4EF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28674B18" wp14:editId="22019704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D50A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74B18" id="Rechteck 1362434575" o:spid="_x0000_s2690" style="position:absolute;margin-left:136.35pt;margin-top:.25pt;width:17pt;height:17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5ZFVA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x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Dm7lkV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5D50A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0AEB610" wp14:editId="26EE60BA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7B206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EB610" id="Rechteck 2038773098" o:spid="_x0000_s2691" style="position:absolute;margin-left:63.75pt;margin-top:.2pt;width:17pt;height:17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bwvVAIAACQFAAAOAAAAZHJzL2Uyb0RvYy54bWysVNtqGzEQfS/0H4Te67UdW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57B206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519A8C97" wp14:editId="3480403A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65504D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A8C97" id="Rechteck 357414273" o:spid="_x0000_s2692" style="position:absolute;margin-left:354.25pt;margin-top:.1pt;width:17pt;height:17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AmIBji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C65504D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963B5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133672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06C60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E6EFD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8C4FB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DB114C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6F263B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C09152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37CD4F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7036A6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16B388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0CA37AE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E922C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9E6F88A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3CD9A95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54234F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7F6B0B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DE60CD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D8641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27C95D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108CCAF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452731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A1616A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C6F70E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A4A90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98714F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E3CAB5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886E1E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9945F8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C20F84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7E1DE3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179C3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7D0731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2DD4C3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EC2DA8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445B45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01239AB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DF3FC2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241E616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C8B98E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5276237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93AAF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B6A6D6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CF2F37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72CBC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201AB2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50FC0A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85F679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F160C4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BE20CB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A0F555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949208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570B60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004EB9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7CFA62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426D26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062B3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583856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1A2850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32D572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195502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8305A2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11FF8BA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39D0DF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B2E5C9C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04F99EA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6AECC8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E9445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1F07E39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5CC64638" wp14:editId="43AFF5CC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9A6A1D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64638" id="Rechteck 613201669" o:spid="_x0000_s2693" style="position:absolute;margin-left:-8.45pt;margin-top:0;width:17pt;height:17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" filled="f" stroked="f" strokeweight=".5pt">
                      <v:textbox inset="0,0,0,0">
                        <w:txbxContent>
                          <w:p w14:paraId="1B9A6A1D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FE98FC1" wp14:editId="372CC5AA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F479F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98FC1" id="Rechteck 1341167030" o:spid="_x0000_s2694" style="position:absolute;margin-left:354.15pt;margin-top:0;width:17pt;height:17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E02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C2F479F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2733C4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0032B85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74731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13CF94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B33D97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2A2DF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9A215A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D580C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BA653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C8E1E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903085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8104DA1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26E3B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0F9E694" w14:textId="77777777" w:rsidR="002B619D" w:rsidRPr="008E2DB0" w:rsidRDefault="002B619D" w:rsidP="00336858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2B619D" w:rsidRPr="00F4746E" w14:paraId="7A9ED37B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2E0F771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59419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537191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C9BD1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68680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36CEA9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470159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F93C4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68AB51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251A41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61101E4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2667E8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111011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63DFD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68E368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8CFD96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D4FD6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09DA8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B10D71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0185EBB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1F6E97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866BF7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CCF64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A11C44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A3F5F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1FEF9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336DB5B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89FCC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AB2A25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20B24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085DE2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A79EEF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B8915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17728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F90AEC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C8EFCE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4895BF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49942E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A9938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28C9D0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07719F6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FC847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E737BF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F6864D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2F059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A855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F19D8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35130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0276B8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354E33F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3A240F9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2B619D" w:rsidRPr="00F4746E" w14:paraId="17AA87BF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1477021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9774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15019E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FE273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933CF6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3A7D15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1708A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6B3561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FA9A6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10155E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2B49508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A2AA6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6F02B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C84D4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94936A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C224F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B110D7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83D8F9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BAE1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8768EE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7543A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5480A5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C278F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A753C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45CE0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0FE19D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F314C0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13D9D7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3CF265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CFF9DD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5573C1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EA80E6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03E328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D264BF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13C855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49D523C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0C9EE0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DBD0B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861F97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1AC0E5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0AEFDB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44834B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11B253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6FE64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4E130B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15D16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0FA4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128954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F3BFC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E10055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04265E64" w14:textId="77777777" w:rsidR="002B619D" w:rsidRPr="00F4746E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EFFD80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8FACDFF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7EEA5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F0BEB6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0FAF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4471A0CC" wp14:editId="50756FF2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32B7AC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1A0CC" id="Rechteck 53960713" o:spid="_x0000_s2695" style="position:absolute;margin-left:-8.6pt;margin-top:.1pt;width:17pt;height:17pt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B32B7AC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6980B9DB" wp14:editId="53D2105F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34FE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0B9DB" id="Rechteck 107" o:spid="_x0000_s2696" style="position:absolute;margin-left:27.45pt;margin-top:.2pt;width:17pt;height:17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HR2VAIAACQFAAAOAAAAZHJzL2Uyb0RvYy54bWysVNtqGzEQfS/0H4Te67VdWlzjdTAOLgWT&#13;&#10;hDolz7JWshe0GnUke9f9+o60F6dpIFD6op0dzZnrGS1umsqws0Jfgs35ZDTmTFkJRWkPOf/xuPkw&#13;&#10;48wHYQthwKqcX5TnN8v37xa1m6spHMEUChk5sX5eu5wfQ3DzLPPyqCrhR+CUpUsNWIlAv3jIChQ1&#13;&#10;ea9MNh2PP2c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4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3534FE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2B89EEE3" wp14:editId="12D6C1B6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27B9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9EEE3" id="Rechteck 106" o:spid="_x0000_s2697" style="position:absolute;margin-left:63.7pt;margin-top:.2pt;width:17pt;height:17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l4cVAIAACQFAAAOAAAAZHJzL2Uyb0RvYy54bWysVNtqGzEQfS/0H4Te67VdWhLjdTAOLgWT&#13;&#10;hDohz7JWshe0GnUke9f9+o60F6dpIFD6op0dzZnrGc1vmsqwk0Jfgs35ZDTmTFkJRWn3OX96XH+6&#13;&#10;4swHYQthwKqcn5XnN4uPH+a1m6kpHMAUChk5sX5Wu5wfQnCzLPPyoCrhR+CUpUsNWIlAv7jPChQ1&#13;&#10;ea9MNh2Pv2Y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627B9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039F8256" wp14:editId="47C605BB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40146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F8256" id="Rechteck 105" o:spid="_x0000_s2698" style="position:absolute;margin-left:99.95pt;margin-top:.2pt;width:17pt;height:17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HGsUwIAACQFAAAOAAAAZHJzL2Uyb0RvYy54bWysVG1r2zAQ/j7YfxD6vjjO2OhCnBJSMgah&#13;&#10;DWtHPyuy1BhknXZSYme/fif5JV1XKIx9kc+ne+71OS2u29qwk0JfgS14PplypqyEsrJPBf/xsPlw&#13;&#10;xZkPwpbCgFUFPyvPr5fv3y0aN1czOIApFTJyYv28cQU/hODmWeblQdXCT8ApS5casBaBfvEpK1E0&#13;&#10;5L022Ww6/Zw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440146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562334B7" wp14:editId="2B611DEE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213D1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334B7" id="Rechteck 2018993614" o:spid="_x0000_s2699" style="position:absolute;margin-left:135.4pt;margin-top:.2pt;width:17pt;height:17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lvGUwIAACQFAAAOAAAAZHJzL2Uyb0RvYy54bWysVG1r2zAQ/j7YfxD6vjjO2OhCnBJSMgah&#13;&#10;DWtHPyuy1BhknXZSYme/fif5JV1XKIx9kc+ne+71OS2u29qwk0JfgS14PplypqyEsrJPBf/xsPlw&#13;&#10;xZkPwpbCgFUFPyvPr5fv3y0aN1czOIApFTJyYv28cQU/hODmWeblQdXCT8ApS5casBaBfvEpK1E0&#13;&#10;5L022Ww6/Zw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59213D1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62620CB4" wp14:editId="45F38C7B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95EC5B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20CB4" id="Rechteck 1622035169" o:spid="_x0000_s2700" style="position:absolute;margin-left:172.5pt;margin-top:.2pt;width:17pt;height:17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CR4UwIAACQFAAAOAAAAZHJzL2Uyb0RvYy54bWysVG1r2zAQ/j7YfxD6vjjO2OhCnBJSMgah&#13;&#10;DWtHPyuy1BhknXZSYme/fif5JV1XKIx9kc+ne+71OS2u29qwk0JfgS14PplypqyEsrJPBf/xsPlw&#13;&#10;xZkPwpbCgFUFPyvPr5fv3y0aN1czOIApFTJyYv28cQU/hODmWeblQdXCT8ApS5casBaBfvEpK1E0&#13;&#10;5L022Ww6/Zw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7F95EC5B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7A883BA4" wp14:editId="47954E8F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DA824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83BA4" id="Rechteck 2033956935" o:spid="_x0000_s2701" style="position:absolute;margin-left:209.85pt;margin-top:.2pt;width:17pt;height:17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4DA824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594DE2A5" wp14:editId="6DE0E09C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02A2A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E2A5" id="Rechteck 1015044755" o:spid="_x0000_s2702" style="position:absolute;margin-left:281.55pt;margin-top:.1pt;width:17pt;height:17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A02A2A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4B0A9C24" wp14:editId="34103C2A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D21AD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A9C24" id="Rechteck 152458945" o:spid="_x0000_s2703" style="position:absolute;margin-left:317.65pt;margin-top:.1pt;width:17pt;height:17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AD21AD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4D0BCDF2" wp14:editId="4BA7E75E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0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D7AFF9" w14:textId="77777777" w:rsidR="002B619D" w:rsidRPr="00D847EA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BCDF2" id="Rechteck 30" o:spid="_x0000_s2704" style="position:absolute;margin-left:354.05pt;margin-top:.05pt;width:17pt;height:17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AD7AFF9" w14:textId="77777777" w:rsidR="002B619D" w:rsidRPr="00D847EA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3803E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FCA030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BD8D1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D9D8C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5E6A6A" w14:textId="77777777" w:rsidR="002B619D" w:rsidRPr="00154713" w:rsidRDefault="002B619D" w:rsidP="00336858">
            <w:pPr>
              <w:pStyle w:val="tabelle"/>
            </w:pPr>
            <w: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6CE3C7AE" wp14:editId="6715BA34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8644E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3C7AE" id="Rechteck 390544075" o:spid="_x0000_s2705" style="position:absolute;margin-left:245.3pt;margin-top:-17.05pt;width:17pt;height:17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dVhVAIAACQFAAAOAAAAZHJzL2Uyb0RvYy54bWysVG1r2zAQ/j7YfxD6vjjO2NaZOiW0dAxC&#13;&#10;W5qOflZkqTHIOu2kxM5+/U7yS7quUBj7Ip9P99zrczq/6BrDDgp9Dbbk+WzOmbISqto+lfzHw/WH&#13;&#10;M858ELYSBqwq+VF5frF8/+68dYVawA5MpZCRE+uL1pV8F4IrsszLnWqEn4FTli41YCMC/eJTVqFo&#13;&#10;yXtjssV8/jl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rP8Sy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E8644E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2544B7" w14:textId="77777777" w:rsidR="002B619D" w:rsidRPr="00154713" w:rsidRDefault="002B619D" w:rsidP="00336858">
            <w:pPr>
              <w:pStyle w:val="tabelle"/>
            </w:pPr>
          </w:p>
        </w:tc>
      </w:tr>
    </w:tbl>
    <w:p w14:paraId="581E06B9" w14:textId="1B66B0E0" w:rsidR="002A51C1" w:rsidRDefault="002A51C1" w:rsidP="00E13C64">
      <w:pPr>
        <w:spacing w:line="240" w:lineRule="atLeast"/>
      </w:pPr>
    </w:p>
    <w:sectPr w:rsidR="002A51C1" w:rsidSect="001D1C8B">
      <w:headerReference w:type="default" r:id="rId154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8C328" w14:textId="77777777" w:rsidR="00CF7A2F" w:rsidRDefault="00CF7A2F" w:rsidP="00F56440">
      <w:r>
        <w:separator/>
      </w:r>
    </w:p>
    <w:p w14:paraId="43F3AD92" w14:textId="77777777" w:rsidR="00CF7A2F" w:rsidRDefault="00CF7A2F" w:rsidP="00F56440"/>
    <w:p w14:paraId="7656A449" w14:textId="77777777" w:rsidR="00CF7A2F" w:rsidRDefault="00CF7A2F" w:rsidP="00F56440"/>
    <w:p w14:paraId="74E97416" w14:textId="77777777" w:rsidR="00CF7A2F" w:rsidRDefault="00CF7A2F" w:rsidP="00F56440"/>
    <w:p w14:paraId="3B175BAA" w14:textId="77777777" w:rsidR="00CF7A2F" w:rsidRDefault="00CF7A2F"/>
    <w:p w14:paraId="0A24635A" w14:textId="77777777" w:rsidR="00CF7A2F" w:rsidRDefault="00CF7A2F"/>
    <w:p w14:paraId="310417F6" w14:textId="77777777" w:rsidR="00CF7A2F" w:rsidRDefault="00CF7A2F"/>
  </w:endnote>
  <w:endnote w:type="continuationSeparator" w:id="0">
    <w:p w14:paraId="0700D29F" w14:textId="77777777" w:rsidR="00CF7A2F" w:rsidRDefault="00CF7A2F" w:rsidP="00F56440">
      <w:r>
        <w:continuationSeparator/>
      </w:r>
    </w:p>
    <w:p w14:paraId="459CC64C" w14:textId="77777777" w:rsidR="00CF7A2F" w:rsidRDefault="00CF7A2F" w:rsidP="00F56440"/>
    <w:p w14:paraId="2A7035B7" w14:textId="77777777" w:rsidR="00CF7A2F" w:rsidRDefault="00CF7A2F" w:rsidP="00F56440"/>
    <w:p w14:paraId="2DC97ABC" w14:textId="77777777" w:rsidR="00CF7A2F" w:rsidRDefault="00CF7A2F" w:rsidP="00F56440"/>
    <w:p w14:paraId="25763C31" w14:textId="77777777" w:rsidR="00CF7A2F" w:rsidRDefault="00CF7A2F"/>
    <w:p w14:paraId="43EFD8A0" w14:textId="77777777" w:rsidR="00CF7A2F" w:rsidRDefault="00CF7A2F"/>
    <w:p w14:paraId="63564E23" w14:textId="77777777" w:rsidR="00CF7A2F" w:rsidRDefault="00CF7A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(Textkörper)">
    <w:altName w:val="Calibri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2049D" w14:textId="77777777" w:rsidR="00CF7A2F" w:rsidRDefault="00CF7A2F" w:rsidP="00F56440">
      <w:r>
        <w:separator/>
      </w:r>
    </w:p>
    <w:p w14:paraId="2167C84A" w14:textId="77777777" w:rsidR="00CF7A2F" w:rsidRDefault="00CF7A2F" w:rsidP="00F56440"/>
    <w:p w14:paraId="257B7CC7" w14:textId="77777777" w:rsidR="00CF7A2F" w:rsidRDefault="00CF7A2F" w:rsidP="00F56440"/>
    <w:p w14:paraId="0D6E931F" w14:textId="77777777" w:rsidR="00CF7A2F" w:rsidRDefault="00CF7A2F" w:rsidP="00F56440"/>
    <w:p w14:paraId="660EC1E9" w14:textId="77777777" w:rsidR="00CF7A2F" w:rsidRDefault="00CF7A2F"/>
    <w:p w14:paraId="5F31E394" w14:textId="77777777" w:rsidR="00CF7A2F" w:rsidRDefault="00CF7A2F"/>
    <w:p w14:paraId="17F4A01A" w14:textId="77777777" w:rsidR="00CF7A2F" w:rsidRDefault="00CF7A2F"/>
  </w:footnote>
  <w:footnote w:type="continuationSeparator" w:id="0">
    <w:p w14:paraId="2FDC48B3" w14:textId="77777777" w:rsidR="00CF7A2F" w:rsidRDefault="00CF7A2F" w:rsidP="00F56440">
      <w:r>
        <w:continuationSeparator/>
      </w:r>
    </w:p>
    <w:p w14:paraId="30DDD744" w14:textId="77777777" w:rsidR="00CF7A2F" w:rsidRDefault="00CF7A2F" w:rsidP="00F56440"/>
    <w:p w14:paraId="4998162E" w14:textId="77777777" w:rsidR="00CF7A2F" w:rsidRDefault="00CF7A2F" w:rsidP="00F56440"/>
    <w:p w14:paraId="6A97D1AD" w14:textId="77777777" w:rsidR="00CF7A2F" w:rsidRDefault="00CF7A2F" w:rsidP="00F56440"/>
    <w:p w14:paraId="5D53DA6C" w14:textId="77777777" w:rsidR="00CF7A2F" w:rsidRDefault="00CF7A2F"/>
    <w:p w14:paraId="74EF55BF" w14:textId="77777777" w:rsidR="00CF7A2F" w:rsidRDefault="00CF7A2F"/>
    <w:p w14:paraId="1CB96B89" w14:textId="77777777" w:rsidR="00CF7A2F" w:rsidRDefault="00CF7A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FB1B2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vAlign w:val="center"/>
        </w:tcPr>
        <w:p w14:paraId="4A4378F3" w14:textId="57DEBE42" w:rsidR="00A605EA" w:rsidRPr="00E0758C" w:rsidRDefault="00A605EA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E2B22B0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08C2DAAD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51CE7D5" w14:textId="77777777" w:rsidR="00A605EA" w:rsidRPr="00E17AE8" w:rsidRDefault="00A605E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BF567" w14:textId="77777777" w:rsidR="00FB1B21" w:rsidRPr="00E0758C" w:rsidRDefault="00FB1B21" w:rsidP="00E0758C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FB1B21" w:rsidRPr="00E0758C" w14:paraId="514E10A1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5F426BF9" w14:textId="77777777" w:rsidR="00FB1B21" w:rsidRPr="00E0758C" w:rsidRDefault="00FB1B21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C65AE32" wp14:editId="43D89A37">
                <wp:extent cx="540000" cy="218608"/>
                <wp:effectExtent l="0" t="0" r="0" b="0"/>
                <wp:docPr id="1798972648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12351D74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Vor-Check</w:t>
          </w:r>
          <w:r w:rsidRPr="00E0758C">
            <w:rPr>
              <w:color w:val="706F6F"/>
              <w:sz w:val="20"/>
              <w:szCs w:val="20"/>
            </w:rPr>
            <w:t xml:space="preserve"> – Baustein </w:t>
          </w:r>
          <w:r>
            <w:rPr>
              <w:color w:val="706F6F"/>
              <w:sz w:val="20"/>
              <w:szCs w:val="20"/>
            </w:rPr>
            <w:t xml:space="preserve">B2 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AB7B77F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15073A23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A118F4" wp14:editId="2A4734D7">
                <wp:extent cx="337235" cy="324000"/>
                <wp:effectExtent l="0" t="0" r="5715" b="0"/>
                <wp:docPr id="1696327987" name="Grafik 1696327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AE0C801" w14:textId="77777777" w:rsidR="00FB1B21" w:rsidRPr="00E17AE8" w:rsidRDefault="00FB1B21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05A1" w14:textId="77777777" w:rsidR="00A605EA" w:rsidRDefault="00A605EA" w:rsidP="003C704E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18CE7485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 xml:space="preserve">Ich kann </w:t>
          </w:r>
          <w:r w:rsidR="00597D6E" w:rsidRPr="00597D6E">
            <w:rPr>
              <w:color w:val="706F6F"/>
              <w:sz w:val="20"/>
              <w:szCs w:val="20"/>
            </w:rPr>
            <w:t>gleichwertige Brüche durch Erweitern und Kürzen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DFF8" w14:textId="77777777" w:rsidR="00A605EA" w:rsidRDefault="00A605EA" w:rsidP="00353E63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0AF7A" w14:textId="77777777" w:rsidR="002B619D" w:rsidRDefault="002B619D" w:rsidP="003C704E"/>
  <w:p w14:paraId="53A8CE6B" w14:textId="77777777" w:rsidR="002B619D" w:rsidRDefault="002B61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67pt;height:137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948658912">
    <w:abstractNumId w:val="23"/>
  </w:num>
  <w:num w:numId="2" w16cid:durableId="1922714621">
    <w:abstractNumId w:val="17"/>
  </w:num>
  <w:num w:numId="3" w16cid:durableId="1139805402">
    <w:abstractNumId w:val="35"/>
  </w:num>
  <w:num w:numId="4" w16cid:durableId="1829057234">
    <w:abstractNumId w:val="9"/>
  </w:num>
  <w:num w:numId="5" w16cid:durableId="364793016">
    <w:abstractNumId w:val="7"/>
  </w:num>
  <w:num w:numId="6" w16cid:durableId="1172645367">
    <w:abstractNumId w:val="6"/>
  </w:num>
  <w:num w:numId="7" w16cid:durableId="542257407">
    <w:abstractNumId w:val="5"/>
  </w:num>
  <w:num w:numId="8" w16cid:durableId="2062551418">
    <w:abstractNumId w:val="4"/>
  </w:num>
  <w:num w:numId="9" w16cid:durableId="851258669">
    <w:abstractNumId w:val="8"/>
  </w:num>
  <w:num w:numId="10" w16cid:durableId="526917493">
    <w:abstractNumId w:val="3"/>
  </w:num>
  <w:num w:numId="11" w16cid:durableId="1219055166">
    <w:abstractNumId w:val="2"/>
  </w:num>
  <w:num w:numId="12" w16cid:durableId="542248766">
    <w:abstractNumId w:val="1"/>
  </w:num>
  <w:num w:numId="13" w16cid:durableId="38215047">
    <w:abstractNumId w:val="0"/>
  </w:num>
  <w:num w:numId="14" w16cid:durableId="444008601">
    <w:abstractNumId w:val="12"/>
  </w:num>
  <w:num w:numId="15" w16cid:durableId="177743110">
    <w:abstractNumId w:val="38"/>
  </w:num>
  <w:num w:numId="16" w16cid:durableId="1171799022">
    <w:abstractNumId w:val="24"/>
  </w:num>
  <w:num w:numId="17" w16cid:durableId="274875046">
    <w:abstractNumId w:val="46"/>
  </w:num>
  <w:num w:numId="18" w16cid:durableId="1305087795">
    <w:abstractNumId w:val="39"/>
  </w:num>
  <w:num w:numId="19" w16cid:durableId="2054229799">
    <w:abstractNumId w:val="18"/>
  </w:num>
  <w:num w:numId="20" w16cid:durableId="1857572867">
    <w:abstractNumId w:val="47"/>
  </w:num>
  <w:num w:numId="21" w16cid:durableId="1969891502">
    <w:abstractNumId w:val="35"/>
    <w:lvlOverride w:ilvl="0">
      <w:startOverride w:val="1"/>
    </w:lvlOverride>
  </w:num>
  <w:num w:numId="22" w16cid:durableId="1863399034">
    <w:abstractNumId w:val="14"/>
  </w:num>
  <w:num w:numId="23" w16cid:durableId="42681897">
    <w:abstractNumId w:val="21"/>
  </w:num>
  <w:num w:numId="24" w16cid:durableId="1940019757">
    <w:abstractNumId w:val="25"/>
  </w:num>
  <w:num w:numId="25" w16cid:durableId="812022803">
    <w:abstractNumId w:val="41"/>
  </w:num>
  <w:num w:numId="26" w16cid:durableId="77681156">
    <w:abstractNumId w:val="10"/>
  </w:num>
  <w:num w:numId="27" w16cid:durableId="1858614077">
    <w:abstractNumId w:val="45"/>
  </w:num>
  <w:num w:numId="28" w16cid:durableId="2045521790">
    <w:abstractNumId w:val="45"/>
    <w:lvlOverride w:ilvl="0">
      <w:startOverride w:val="1"/>
    </w:lvlOverride>
  </w:num>
  <w:num w:numId="29" w16cid:durableId="344332105">
    <w:abstractNumId w:val="45"/>
    <w:lvlOverride w:ilvl="0">
      <w:startOverride w:val="1"/>
    </w:lvlOverride>
  </w:num>
  <w:num w:numId="30" w16cid:durableId="1175613376">
    <w:abstractNumId w:val="26"/>
  </w:num>
  <w:num w:numId="31" w16cid:durableId="91629470">
    <w:abstractNumId w:val="26"/>
  </w:num>
  <w:num w:numId="32" w16cid:durableId="183712292">
    <w:abstractNumId w:val="33"/>
  </w:num>
  <w:num w:numId="33" w16cid:durableId="13656713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084938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53461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504047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826087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35214642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88402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065421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575459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092968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27090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16992748">
    <w:abstractNumId w:val="34"/>
  </w:num>
  <w:num w:numId="45" w16cid:durableId="1562132364">
    <w:abstractNumId w:val="31"/>
  </w:num>
  <w:num w:numId="46" w16cid:durableId="284388876">
    <w:abstractNumId w:val="28"/>
  </w:num>
  <w:num w:numId="47" w16cid:durableId="150368975">
    <w:abstractNumId w:val="19"/>
  </w:num>
  <w:num w:numId="48" w16cid:durableId="1995719018">
    <w:abstractNumId w:val="30"/>
  </w:num>
  <w:num w:numId="49" w16cid:durableId="164783866">
    <w:abstractNumId w:val="22"/>
  </w:num>
  <w:num w:numId="50" w16cid:durableId="244078076">
    <w:abstractNumId w:val="20"/>
  </w:num>
  <w:num w:numId="51" w16cid:durableId="194268854">
    <w:abstractNumId w:val="23"/>
  </w:num>
  <w:num w:numId="52" w16cid:durableId="371854860">
    <w:abstractNumId w:val="23"/>
  </w:num>
  <w:num w:numId="53" w16cid:durableId="1321303836">
    <w:abstractNumId w:val="23"/>
  </w:num>
  <w:num w:numId="54" w16cid:durableId="1537156419">
    <w:abstractNumId w:val="32"/>
  </w:num>
  <w:num w:numId="55" w16cid:durableId="595089690">
    <w:abstractNumId w:val="42"/>
  </w:num>
  <w:num w:numId="56" w16cid:durableId="845904884">
    <w:abstractNumId w:val="44"/>
  </w:num>
  <w:num w:numId="57" w16cid:durableId="1533767297">
    <w:abstractNumId w:val="36"/>
  </w:num>
  <w:num w:numId="58" w16cid:durableId="1634599454">
    <w:abstractNumId w:val="29"/>
  </w:num>
  <w:num w:numId="59" w16cid:durableId="1353071823">
    <w:abstractNumId w:val="15"/>
  </w:num>
  <w:num w:numId="60" w16cid:durableId="542638285">
    <w:abstractNumId w:val="27"/>
  </w:num>
  <w:num w:numId="61" w16cid:durableId="805389714">
    <w:abstractNumId w:val="11"/>
  </w:num>
  <w:num w:numId="62" w16cid:durableId="226720980">
    <w:abstractNumId w:val="13"/>
  </w:num>
  <w:num w:numId="63" w16cid:durableId="2011983653">
    <w:abstractNumId w:val="40"/>
  </w:num>
  <w:num w:numId="64" w16cid:durableId="19209972">
    <w:abstractNumId w:val="37"/>
  </w:num>
  <w:num w:numId="65" w16cid:durableId="1866477382">
    <w:abstractNumId w:val="48"/>
  </w:num>
  <w:num w:numId="66" w16cid:durableId="1343702411">
    <w:abstractNumId w:val="43"/>
  </w:num>
  <w:num w:numId="67" w16cid:durableId="1449396352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7"/>
  <w:hideGrammaticalErrors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0678F"/>
    <w:rsid w:val="0001060E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29E"/>
    <w:rsid w:val="00060EE5"/>
    <w:rsid w:val="0006210A"/>
    <w:rsid w:val="00063373"/>
    <w:rsid w:val="000733E9"/>
    <w:rsid w:val="00074FE1"/>
    <w:rsid w:val="00076180"/>
    <w:rsid w:val="00076A10"/>
    <w:rsid w:val="00077C55"/>
    <w:rsid w:val="00081A68"/>
    <w:rsid w:val="00081AEE"/>
    <w:rsid w:val="000830C1"/>
    <w:rsid w:val="00085A82"/>
    <w:rsid w:val="000876EC"/>
    <w:rsid w:val="000909C0"/>
    <w:rsid w:val="000909CC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1BDC"/>
    <w:rsid w:val="000C56AC"/>
    <w:rsid w:val="000C7083"/>
    <w:rsid w:val="000D2BA9"/>
    <w:rsid w:val="000D30D1"/>
    <w:rsid w:val="000D319B"/>
    <w:rsid w:val="000D3D65"/>
    <w:rsid w:val="000D488F"/>
    <w:rsid w:val="000D71C5"/>
    <w:rsid w:val="000E1DE9"/>
    <w:rsid w:val="000E21C6"/>
    <w:rsid w:val="000E2765"/>
    <w:rsid w:val="000E6C38"/>
    <w:rsid w:val="000E6D15"/>
    <w:rsid w:val="000E7CC9"/>
    <w:rsid w:val="000F0AB4"/>
    <w:rsid w:val="000F13CD"/>
    <w:rsid w:val="000F1545"/>
    <w:rsid w:val="000F32C4"/>
    <w:rsid w:val="000F3516"/>
    <w:rsid w:val="000F44CB"/>
    <w:rsid w:val="000F5797"/>
    <w:rsid w:val="000F7F6B"/>
    <w:rsid w:val="00100C55"/>
    <w:rsid w:val="00101357"/>
    <w:rsid w:val="001029C2"/>
    <w:rsid w:val="00102D33"/>
    <w:rsid w:val="001040F6"/>
    <w:rsid w:val="00104F4B"/>
    <w:rsid w:val="00105B41"/>
    <w:rsid w:val="00110A6A"/>
    <w:rsid w:val="00111F13"/>
    <w:rsid w:val="00112BD0"/>
    <w:rsid w:val="00114AE7"/>
    <w:rsid w:val="00114F3B"/>
    <w:rsid w:val="00117A57"/>
    <w:rsid w:val="00120536"/>
    <w:rsid w:val="00120E67"/>
    <w:rsid w:val="00121691"/>
    <w:rsid w:val="0012488A"/>
    <w:rsid w:val="001257D8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57943"/>
    <w:rsid w:val="001610F3"/>
    <w:rsid w:val="00161D09"/>
    <w:rsid w:val="001639F2"/>
    <w:rsid w:val="001662C7"/>
    <w:rsid w:val="00170589"/>
    <w:rsid w:val="001735AF"/>
    <w:rsid w:val="0017368D"/>
    <w:rsid w:val="00174BB0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59C"/>
    <w:rsid w:val="00192D9F"/>
    <w:rsid w:val="001948F0"/>
    <w:rsid w:val="001A0AFE"/>
    <w:rsid w:val="001A1780"/>
    <w:rsid w:val="001A24A5"/>
    <w:rsid w:val="001A337A"/>
    <w:rsid w:val="001A5C2E"/>
    <w:rsid w:val="001A7C06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0BA8"/>
    <w:rsid w:val="001E402C"/>
    <w:rsid w:val="001E4845"/>
    <w:rsid w:val="001E667D"/>
    <w:rsid w:val="001E7430"/>
    <w:rsid w:val="001E778E"/>
    <w:rsid w:val="001F1550"/>
    <w:rsid w:val="001F2780"/>
    <w:rsid w:val="001F2A76"/>
    <w:rsid w:val="001F6A1C"/>
    <w:rsid w:val="001F6F57"/>
    <w:rsid w:val="001F7845"/>
    <w:rsid w:val="002003E7"/>
    <w:rsid w:val="002018FF"/>
    <w:rsid w:val="00202DAA"/>
    <w:rsid w:val="00203171"/>
    <w:rsid w:val="00204695"/>
    <w:rsid w:val="002061FE"/>
    <w:rsid w:val="00206256"/>
    <w:rsid w:val="00206AA9"/>
    <w:rsid w:val="00206DBE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3266"/>
    <w:rsid w:val="00235B0B"/>
    <w:rsid w:val="00235B6C"/>
    <w:rsid w:val="00240516"/>
    <w:rsid w:val="00240CAD"/>
    <w:rsid w:val="00243086"/>
    <w:rsid w:val="00243737"/>
    <w:rsid w:val="00244223"/>
    <w:rsid w:val="00250B93"/>
    <w:rsid w:val="00252562"/>
    <w:rsid w:val="00255016"/>
    <w:rsid w:val="002614D4"/>
    <w:rsid w:val="00261CE3"/>
    <w:rsid w:val="00264D79"/>
    <w:rsid w:val="00267D51"/>
    <w:rsid w:val="00271405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619D"/>
    <w:rsid w:val="002B7422"/>
    <w:rsid w:val="002C0BB7"/>
    <w:rsid w:val="002C1315"/>
    <w:rsid w:val="002C19BA"/>
    <w:rsid w:val="002C2ECB"/>
    <w:rsid w:val="002C37F8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4BB6"/>
    <w:rsid w:val="002E55B9"/>
    <w:rsid w:val="002E6140"/>
    <w:rsid w:val="002E6426"/>
    <w:rsid w:val="002F15FE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2022"/>
    <w:rsid w:val="00312538"/>
    <w:rsid w:val="00314CE0"/>
    <w:rsid w:val="00315877"/>
    <w:rsid w:val="00315E91"/>
    <w:rsid w:val="00316CED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64A"/>
    <w:rsid w:val="00332BA3"/>
    <w:rsid w:val="00333312"/>
    <w:rsid w:val="00334AB3"/>
    <w:rsid w:val="00335982"/>
    <w:rsid w:val="00335B6E"/>
    <w:rsid w:val="0033677C"/>
    <w:rsid w:val="00337FCD"/>
    <w:rsid w:val="00341295"/>
    <w:rsid w:val="00341EE8"/>
    <w:rsid w:val="0034350A"/>
    <w:rsid w:val="00343808"/>
    <w:rsid w:val="00343820"/>
    <w:rsid w:val="003451F7"/>
    <w:rsid w:val="00346151"/>
    <w:rsid w:val="00351002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5DF0"/>
    <w:rsid w:val="003A6C58"/>
    <w:rsid w:val="003A6F91"/>
    <w:rsid w:val="003A744F"/>
    <w:rsid w:val="003B03AF"/>
    <w:rsid w:val="003B04ED"/>
    <w:rsid w:val="003B04FD"/>
    <w:rsid w:val="003B0CB3"/>
    <w:rsid w:val="003B14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61ED"/>
    <w:rsid w:val="003C704E"/>
    <w:rsid w:val="003C7B7B"/>
    <w:rsid w:val="003D1638"/>
    <w:rsid w:val="003D17F3"/>
    <w:rsid w:val="003D181F"/>
    <w:rsid w:val="003D2DC6"/>
    <w:rsid w:val="003D3CF9"/>
    <w:rsid w:val="003D4011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299B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16F7C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2DF5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4372"/>
    <w:rsid w:val="0048537F"/>
    <w:rsid w:val="00485714"/>
    <w:rsid w:val="004858B2"/>
    <w:rsid w:val="004861BB"/>
    <w:rsid w:val="00486CA9"/>
    <w:rsid w:val="004872FB"/>
    <w:rsid w:val="00490C71"/>
    <w:rsid w:val="00491713"/>
    <w:rsid w:val="0049551B"/>
    <w:rsid w:val="004976C8"/>
    <w:rsid w:val="004A06ED"/>
    <w:rsid w:val="004A10BE"/>
    <w:rsid w:val="004A2630"/>
    <w:rsid w:val="004A42F8"/>
    <w:rsid w:val="004B006A"/>
    <w:rsid w:val="004B0812"/>
    <w:rsid w:val="004B10CF"/>
    <w:rsid w:val="004B1E4C"/>
    <w:rsid w:val="004B43CE"/>
    <w:rsid w:val="004B43D8"/>
    <w:rsid w:val="004B5766"/>
    <w:rsid w:val="004B579F"/>
    <w:rsid w:val="004B5C13"/>
    <w:rsid w:val="004B64ED"/>
    <w:rsid w:val="004B66BA"/>
    <w:rsid w:val="004C0FF9"/>
    <w:rsid w:val="004D01A4"/>
    <w:rsid w:val="004D033C"/>
    <w:rsid w:val="004D0BBC"/>
    <w:rsid w:val="004D2AA6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27F96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703"/>
    <w:rsid w:val="0057597F"/>
    <w:rsid w:val="00575D77"/>
    <w:rsid w:val="0057608C"/>
    <w:rsid w:val="00576703"/>
    <w:rsid w:val="00577C8D"/>
    <w:rsid w:val="00577DDC"/>
    <w:rsid w:val="005800B6"/>
    <w:rsid w:val="005813A3"/>
    <w:rsid w:val="005818A3"/>
    <w:rsid w:val="00582922"/>
    <w:rsid w:val="00583059"/>
    <w:rsid w:val="00585A55"/>
    <w:rsid w:val="00585E55"/>
    <w:rsid w:val="00587F2C"/>
    <w:rsid w:val="00592CA7"/>
    <w:rsid w:val="0059380F"/>
    <w:rsid w:val="005948D3"/>
    <w:rsid w:val="00595DF8"/>
    <w:rsid w:val="00596FF7"/>
    <w:rsid w:val="00597D6E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3E13"/>
    <w:rsid w:val="005D410F"/>
    <w:rsid w:val="005D794B"/>
    <w:rsid w:val="005E0251"/>
    <w:rsid w:val="005E093F"/>
    <w:rsid w:val="005E0D57"/>
    <w:rsid w:val="005E3CBD"/>
    <w:rsid w:val="005E4649"/>
    <w:rsid w:val="005E619C"/>
    <w:rsid w:val="005E69F8"/>
    <w:rsid w:val="005E7799"/>
    <w:rsid w:val="005F0A6D"/>
    <w:rsid w:val="005F0F1A"/>
    <w:rsid w:val="005F1615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06D"/>
    <w:rsid w:val="00606A6D"/>
    <w:rsid w:val="00607E8D"/>
    <w:rsid w:val="0061226B"/>
    <w:rsid w:val="00613AD1"/>
    <w:rsid w:val="00614F05"/>
    <w:rsid w:val="00616645"/>
    <w:rsid w:val="00617C84"/>
    <w:rsid w:val="006201B8"/>
    <w:rsid w:val="00624F74"/>
    <w:rsid w:val="006259AD"/>
    <w:rsid w:val="00626C46"/>
    <w:rsid w:val="00627CEE"/>
    <w:rsid w:val="006325E9"/>
    <w:rsid w:val="00632A43"/>
    <w:rsid w:val="006347EC"/>
    <w:rsid w:val="0063560B"/>
    <w:rsid w:val="00635A85"/>
    <w:rsid w:val="00636D7F"/>
    <w:rsid w:val="0063710A"/>
    <w:rsid w:val="00637B96"/>
    <w:rsid w:val="006410D6"/>
    <w:rsid w:val="00642BB4"/>
    <w:rsid w:val="00643BD7"/>
    <w:rsid w:val="00643F9F"/>
    <w:rsid w:val="006443F6"/>
    <w:rsid w:val="00644567"/>
    <w:rsid w:val="00644F56"/>
    <w:rsid w:val="00647092"/>
    <w:rsid w:val="00651822"/>
    <w:rsid w:val="006518F9"/>
    <w:rsid w:val="006565EF"/>
    <w:rsid w:val="00656A01"/>
    <w:rsid w:val="00661A9A"/>
    <w:rsid w:val="0066281B"/>
    <w:rsid w:val="0066290C"/>
    <w:rsid w:val="00662B5B"/>
    <w:rsid w:val="00662C11"/>
    <w:rsid w:val="0066320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4F4F"/>
    <w:rsid w:val="00685B0E"/>
    <w:rsid w:val="00685B7A"/>
    <w:rsid w:val="00686C67"/>
    <w:rsid w:val="00686FC0"/>
    <w:rsid w:val="0069055D"/>
    <w:rsid w:val="0069100A"/>
    <w:rsid w:val="00696B7F"/>
    <w:rsid w:val="006A1725"/>
    <w:rsid w:val="006A179E"/>
    <w:rsid w:val="006A253B"/>
    <w:rsid w:val="006A2B77"/>
    <w:rsid w:val="006A412E"/>
    <w:rsid w:val="006A7431"/>
    <w:rsid w:val="006A782B"/>
    <w:rsid w:val="006B1E07"/>
    <w:rsid w:val="006B3A67"/>
    <w:rsid w:val="006B4905"/>
    <w:rsid w:val="006B5344"/>
    <w:rsid w:val="006B67A2"/>
    <w:rsid w:val="006C117D"/>
    <w:rsid w:val="006C24E8"/>
    <w:rsid w:val="006C2A91"/>
    <w:rsid w:val="006C4602"/>
    <w:rsid w:val="006C7499"/>
    <w:rsid w:val="006D25D9"/>
    <w:rsid w:val="006D3390"/>
    <w:rsid w:val="006D5E24"/>
    <w:rsid w:val="006E1233"/>
    <w:rsid w:val="006E162A"/>
    <w:rsid w:val="006E5474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6DC5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496B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3869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65CF"/>
    <w:rsid w:val="007B726E"/>
    <w:rsid w:val="007C250C"/>
    <w:rsid w:val="007C3B5B"/>
    <w:rsid w:val="007C4812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7F0E3B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188"/>
    <w:rsid w:val="00853F51"/>
    <w:rsid w:val="008545E5"/>
    <w:rsid w:val="008549E8"/>
    <w:rsid w:val="00854D4E"/>
    <w:rsid w:val="008550E1"/>
    <w:rsid w:val="008616E5"/>
    <w:rsid w:val="008619E9"/>
    <w:rsid w:val="008634AD"/>
    <w:rsid w:val="00867226"/>
    <w:rsid w:val="008674C1"/>
    <w:rsid w:val="00867A6B"/>
    <w:rsid w:val="008713E0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233B"/>
    <w:rsid w:val="008C3488"/>
    <w:rsid w:val="008C3B54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1F58"/>
    <w:rsid w:val="008E2563"/>
    <w:rsid w:val="008E3650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4AEE"/>
    <w:rsid w:val="009050FE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17DAB"/>
    <w:rsid w:val="0092067B"/>
    <w:rsid w:val="009213AD"/>
    <w:rsid w:val="009270B6"/>
    <w:rsid w:val="0092716D"/>
    <w:rsid w:val="0092727A"/>
    <w:rsid w:val="00927D4F"/>
    <w:rsid w:val="00930181"/>
    <w:rsid w:val="0093552E"/>
    <w:rsid w:val="00935BAB"/>
    <w:rsid w:val="00935C45"/>
    <w:rsid w:val="00937477"/>
    <w:rsid w:val="00937676"/>
    <w:rsid w:val="0093777E"/>
    <w:rsid w:val="0094004C"/>
    <w:rsid w:val="009404FD"/>
    <w:rsid w:val="009409A9"/>
    <w:rsid w:val="0094273E"/>
    <w:rsid w:val="00942A7D"/>
    <w:rsid w:val="00942B5F"/>
    <w:rsid w:val="00942DC5"/>
    <w:rsid w:val="00942FF7"/>
    <w:rsid w:val="009437EE"/>
    <w:rsid w:val="00943A12"/>
    <w:rsid w:val="00944091"/>
    <w:rsid w:val="0094443D"/>
    <w:rsid w:val="00944924"/>
    <w:rsid w:val="009451EE"/>
    <w:rsid w:val="009461EC"/>
    <w:rsid w:val="00950ED3"/>
    <w:rsid w:val="00951692"/>
    <w:rsid w:val="00951D37"/>
    <w:rsid w:val="009539A8"/>
    <w:rsid w:val="00960613"/>
    <w:rsid w:val="00961035"/>
    <w:rsid w:val="00963E73"/>
    <w:rsid w:val="00963FC5"/>
    <w:rsid w:val="00964E33"/>
    <w:rsid w:val="00967788"/>
    <w:rsid w:val="00967846"/>
    <w:rsid w:val="009701AC"/>
    <w:rsid w:val="0097371C"/>
    <w:rsid w:val="00974ACA"/>
    <w:rsid w:val="00974D7B"/>
    <w:rsid w:val="00983C41"/>
    <w:rsid w:val="00984D80"/>
    <w:rsid w:val="00986298"/>
    <w:rsid w:val="009865ED"/>
    <w:rsid w:val="0099425F"/>
    <w:rsid w:val="009971EF"/>
    <w:rsid w:val="009973BD"/>
    <w:rsid w:val="00997ADE"/>
    <w:rsid w:val="009A01B2"/>
    <w:rsid w:val="009A3201"/>
    <w:rsid w:val="009A660E"/>
    <w:rsid w:val="009A6ED3"/>
    <w:rsid w:val="009A767B"/>
    <w:rsid w:val="009A7C9C"/>
    <w:rsid w:val="009B13F2"/>
    <w:rsid w:val="009B1745"/>
    <w:rsid w:val="009C07AB"/>
    <w:rsid w:val="009C19A8"/>
    <w:rsid w:val="009C2627"/>
    <w:rsid w:val="009C4E47"/>
    <w:rsid w:val="009D0685"/>
    <w:rsid w:val="009D30C8"/>
    <w:rsid w:val="009D47D3"/>
    <w:rsid w:val="009D71FF"/>
    <w:rsid w:val="009D7EC6"/>
    <w:rsid w:val="009E2837"/>
    <w:rsid w:val="009E2ABB"/>
    <w:rsid w:val="009E5DC5"/>
    <w:rsid w:val="009E6914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9F627F"/>
    <w:rsid w:val="00A00AC8"/>
    <w:rsid w:val="00A00F20"/>
    <w:rsid w:val="00A04869"/>
    <w:rsid w:val="00A05FEB"/>
    <w:rsid w:val="00A06C41"/>
    <w:rsid w:val="00A07BB3"/>
    <w:rsid w:val="00A07FE3"/>
    <w:rsid w:val="00A13ABA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631"/>
    <w:rsid w:val="00A42FF1"/>
    <w:rsid w:val="00A4510E"/>
    <w:rsid w:val="00A463B9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212"/>
    <w:rsid w:val="00A637F6"/>
    <w:rsid w:val="00A64418"/>
    <w:rsid w:val="00A6622F"/>
    <w:rsid w:val="00A675EF"/>
    <w:rsid w:val="00A678FC"/>
    <w:rsid w:val="00A706A6"/>
    <w:rsid w:val="00A709C2"/>
    <w:rsid w:val="00A72E24"/>
    <w:rsid w:val="00A73563"/>
    <w:rsid w:val="00A7598C"/>
    <w:rsid w:val="00A75ADD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A0C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3C6"/>
    <w:rsid w:val="00B01E3A"/>
    <w:rsid w:val="00B033AE"/>
    <w:rsid w:val="00B055C4"/>
    <w:rsid w:val="00B0709F"/>
    <w:rsid w:val="00B113AD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037"/>
    <w:rsid w:val="00B37647"/>
    <w:rsid w:val="00B41B52"/>
    <w:rsid w:val="00B41DED"/>
    <w:rsid w:val="00B41FF9"/>
    <w:rsid w:val="00B427B8"/>
    <w:rsid w:val="00B43C40"/>
    <w:rsid w:val="00B462E5"/>
    <w:rsid w:val="00B5159E"/>
    <w:rsid w:val="00B53DD7"/>
    <w:rsid w:val="00B54EF4"/>
    <w:rsid w:val="00B55A93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7BD"/>
    <w:rsid w:val="00B87FBD"/>
    <w:rsid w:val="00B953E6"/>
    <w:rsid w:val="00B9753D"/>
    <w:rsid w:val="00BA119B"/>
    <w:rsid w:val="00BA1532"/>
    <w:rsid w:val="00BA2A29"/>
    <w:rsid w:val="00BA3DA5"/>
    <w:rsid w:val="00BA4E25"/>
    <w:rsid w:val="00BA5A6A"/>
    <w:rsid w:val="00BA6A12"/>
    <w:rsid w:val="00BA77C2"/>
    <w:rsid w:val="00BB05E4"/>
    <w:rsid w:val="00BB0CAA"/>
    <w:rsid w:val="00BB456F"/>
    <w:rsid w:val="00BB4735"/>
    <w:rsid w:val="00BB543D"/>
    <w:rsid w:val="00BB5BFB"/>
    <w:rsid w:val="00BB6FAC"/>
    <w:rsid w:val="00BB762D"/>
    <w:rsid w:val="00BC20BB"/>
    <w:rsid w:val="00BC2170"/>
    <w:rsid w:val="00BC35DB"/>
    <w:rsid w:val="00BC566A"/>
    <w:rsid w:val="00BC5880"/>
    <w:rsid w:val="00BD1B41"/>
    <w:rsid w:val="00BD2D2D"/>
    <w:rsid w:val="00BD4139"/>
    <w:rsid w:val="00BD42CF"/>
    <w:rsid w:val="00BD5277"/>
    <w:rsid w:val="00BD779E"/>
    <w:rsid w:val="00BD79A8"/>
    <w:rsid w:val="00BE1913"/>
    <w:rsid w:val="00BE1EF5"/>
    <w:rsid w:val="00BE247A"/>
    <w:rsid w:val="00BE2BB9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212A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53159"/>
    <w:rsid w:val="00C619BA"/>
    <w:rsid w:val="00C63533"/>
    <w:rsid w:val="00C64E3F"/>
    <w:rsid w:val="00C6567D"/>
    <w:rsid w:val="00C66483"/>
    <w:rsid w:val="00C67509"/>
    <w:rsid w:val="00C704B9"/>
    <w:rsid w:val="00C7430D"/>
    <w:rsid w:val="00C77BD6"/>
    <w:rsid w:val="00C803A0"/>
    <w:rsid w:val="00C80E7B"/>
    <w:rsid w:val="00C81516"/>
    <w:rsid w:val="00C827A4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1428"/>
    <w:rsid w:val="00CB2196"/>
    <w:rsid w:val="00CB298E"/>
    <w:rsid w:val="00CB3341"/>
    <w:rsid w:val="00CB673F"/>
    <w:rsid w:val="00CB72F3"/>
    <w:rsid w:val="00CB7469"/>
    <w:rsid w:val="00CC1A89"/>
    <w:rsid w:val="00CC1D2D"/>
    <w:rsid w:val="00CC3BFD"/>
    <w:rsid w:val="00CC68CB"/>
    <w:rsid w:val="00CC77F0"/>
    <w:rsid w:val="00CD0604"/>
    <w:rsid w:val="00CD338A"/>
    <w:rsid w:val="00CD4046"/>
    <w:rsid w:val="00CD41E0"/>
    <w:rsid w:val="00CD4756"/>
    <w:rsid w:val="00CD4FD7"/>
    <w:rsid w:val="00CD519E"/>
    <w:rsid w:val="00CD583B"/>
    <w:rsid w:val="00CD70B2"/>
    <w:rsid w:val="00CD7D00"/>
    <w:rsid w:val="00CD7EA4"/>
    <w:rsid w:val="00CE0026"/>
    <w:rsid w:val="00CE21BC"/>
    <w:rsid w:val="00CE3A95"/>
    <w:rsid w:val="00CE5F1F"/>
    <w:rsid w:val="00CE75DE"/>
    <w:rsid w:val="00CF0CE7"/>
    <w:rsid w:val="00CF2206"/>
    <w:rsid w:val="00CF2749"/>
    <w:rsid w:val="00CF28DA"/>
    <w:rsid w:val="00CF2CDC"/>
    <w:rsid w:val="00CF2F07"/>
    <w:rsid w:val="00CF3F6C"/>
    <w:rsid w:val="00CF5313"/>
    <w:rsid w:val="00CF7657"/>
    <w:rsid w:val="00CF7A2F"/>
    <w:rsid w:val="00D00785"/>
    <w:rsid w:val="00D00FD4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277C5"/>
    <w:rsid w:val="00D32506"/>
    <w:rsid w:val="00D3397C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4A37"/>
    <w:rsid w:val="00D5683C"/>
    <w:rsid w:val="00D60AA4"/>
    <w:rsid w:val="00D60FAA"/>
    <w:rsid w:val="00D639F3"/>
    <w:rsid w:val="00D67EB7"/>
    <w:rsid w:val="00D71D8A"/>
    <w:rsid w:val="00D73F40"/>
    <w:rsid w:val="00D7561D"/>
    <w:rsid w:val="00D75894"/>
    <w:rsid w:val="00D802D0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56AA"/>
    <w:rsid w:val="00DC60D7"/>
    <w:rsid w:val="00DD1212"/>
    <w:rsid w:val="00DD330A"/>
    <w:rsid w:val="00DD5F0C"/>
    <w:rsid w:val="00DD7425"/>
    <w:rsid w:val="00DD7B69"/>
    <w:rsid w:val="00DE0061"/>
    <w:rsid w:val="00DE01CB"/>
    <w:rsid w:val="00DE0333"/>
    <w:rsid w:val="00DE0E6A"/>
    <w:rsid w:val="00DE27E6"/>
    <w:rsid w:val="00DE29D9"/>
    <w:rsid w:val="00DE31E6"/>
    <w:rsid w:val="00DE3A93"/>
    <w:rsid w:val="00DE3C9E"/>
    <w:rsid w:val="00DE4520"/>
    <w:rsid w:val="00DE56BE"/>
    <w:rsid w:val="00DF140D"/>
    <w:rsid w:val="00DF4971"/>
    <w:rsid w:val="00DF4E32"/>
    <w:rsid w:val="00E012B4"/>
    <w:rsid w:val="00E01563"/>
    <w:rsid w:val="00E022BD"/>
    <w:rsid w:val="00E028E8"/>
    <w:rsid w:val="00E02A6E"/>
    <w:rsid w:val="00E04ABB"/>
    <w:rsid w:val="00E0515E"/>
    <w:rsid w:val="00E05FE5"/>
    <w:rsid w:val="00E0758C"/>
    <w:rsid w:val="00E07631"/>
    <w:rsid w:val="00E076C1"/>
    <w:rsid w:val="00E077E2"/>
    <w:rsid w:val="00E12349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6B8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507A"/>
    <w:rsid w:val="00E35B9F"/>
    <w:rsid w:val="00E36EB1"/>
    <w:rsid w:val="00E4017F"/>
    <w:rsid w:val="00E403B6"/>
    <w:rsid w:val="00E41BDF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2068"/>
    <w:rsid w:val="00E745B4"/>
    <w:rsid w:val="00E7596F"/>
    <w:rsid w:val="00E75FBC"/>
    <w:rsid w:val="00E76BB7"/>
    <w:rsid w:val="00E776E7"/>
    <w:rsid w:val="00E81C7B"/>
    <w:rsid w:val="00E846EB"/>
    <w:rsid w:val="00E8541D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18FD"/>
    <w:rsid w:val="00EB22B7"/>
    <w:rsid w:val="00EB2425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E32"/>
    <w:rsid w:val="00ED3F78"/>
    <w:rsid w:val="00ED46CF"/>
    <w:rsid w:val="00ED4B91"/>
    <w:rsid w:val="00ED4F01"/>
    <w:rsid w:val="00EE11DC"/>
    <w:rsid w:val="00EE1521"/>
    <w:rsid w:val="00EE2D5D"/>
    <w:rsid w:val="00EE2E0B"/>
    <w:rsid w:val="00EE3059"/>
    <w:rsid w:val="00EE6D2F"/>
    <w:rsid w:val="00EF0777"/>
    <w:rsid w:val="00EF2EED"/>
    <w:rsid w:val="00EF598D"/>
    <w:rsid w:val="00EF5D1E"/>
    <w:rsid w:val="00EF6C83"/>
    <w:rsid w:val="00F02B3B"/>
    <w:rsid w:val="00F02F68"/>
    <w:rsid w:val="00F05D57"/>
    <w:rsid w:val="00F05E24"/>
    <w:rsid w:val="00F10889"/>
    <w:rsid w:val="00F10ADA"/>
    <w:rsid w:val="00F138ED"/>
    <w:rsid w:val="00F13C8B"/>
    <w:rsid w:val="00F167F1"/>
    <w:rsid w:val="00F16823"/>
    <w:rsid w:val="00F16BAF"/>
    <w:rsid w:val="00F17268"/>
    <w:rsid w:val="00F17F19"/>
    <w:rsid w:val="00F209BF"/>
    <w:rsid w:val="00F21536"/>
    <w:rsid w:val="00F22B07"/>
    <w:rsid w:val="00F2473C"/>
    <w:rsid w:val="00F27A63"/>
    <w:rsid w:val="00F30D14"/>
    <w:rsid w:val="00F313F7"/>
    <w:rsid w:val="00F3156B"/>
    <w:rsid w:val="00F3163A"/>
    <w:rsid w:val="00F31A1F"/>
    <w:rsid w:val="00F35682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5970"/>
    <w:rsid w:val="00F47D41"/>
    <w:rsid w:val="00F5002D"/>
    <w:rsid w:val="00F515D5"/>
    <w:rsid w:val="00F51F4A"/>
    <w:rsid w:val="00F52123"/>
    <w:rsid w:val="00F521EC"/>
    <w:rsid w:val="00F53C44"/>
    <w:rsid w:val="00F55380"/>
    <w:rsid w:val="00F553C8"/>
    <w:rsid w:val="00F56440"/>
    <w:rsid w:val="00F5704D"/>
    <w:rsid w:val="00F57CBC"/>
    <w:rsid w:val="00F6245C"/>
    <w:rsid w:val="00F63C91"/>
    <w:rsid w:val="00F66E2F"/>
    <w:rsid w:val="00F704BF"/>
    <w:rsid w:val="00F705F1"/>
    <w:rsid w:val="00F70D1B"/>
    <w:rsid w:val="00F7120E"/>
    <w:rsid w:val="00F73335"/>
    <w:rsid w:val="00F73FFC"/>
    <w:rsid w:val="00F754B6"/>
    <w:rsid w:val="00F755D5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87862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1EFA"/>
    <w:rsid w:val="00FA2502"/>
    <w:rsid w:val="00FA3E8E"/>
    <w:rsid w:val="00FA65C3"/>
    <w:rsid w:val="00FA7568"/>
    <w:rsid w:val="00FB0762"/>
    <w:rsid w:val="00FB0E04"/>
    <w:rsid w:val="00FB188E"/>
    <w:rsid w:val="00FB1B21"/>
    <w:rsid w:val="00FB40B8"/>
    <w:rsid w:val="00FB4662"/>
    <w:rsid w:val="00FB47AA"/>
    <w:rsid w:val="00FB5B67"/>
    <w:rsid w:val="00FB6AAD"/>
    <w:rsid w:val="00FC1415"/>
    <w:rsid w:val="00FC1570"/>
    <w:rsid w:val="00FC1E93"/>
    <w:rsid w:val="00FC3FE7"/>
    <w:rsid w:val="00FC4072"/>
    <w:rsid w:val="00FC4DBB"/>
    <w:rsid w:val="00FC523B"/>
    <w:rsid w:val="00FC5B2F"/>
    <w:rsid w:val="00FC6094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1322"/>
    <w:rsid w:val="00FE27F5"/>
    <w:rsid w:val="00FE2CD3"/>
    <w:rsid w:val="00FE5ECA"/>
    <w:rsid w:val="00FE6147"/>
    <w:rsid w:val="00FE6AD8"/>
    <w:rsid w:val="00FE77C5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226B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  <w:style w:type="paragraph" w:styleId="Standardeinzug">
    <w:name w:val="Normal Indent"/>
    <w:basedOn w:val="Standard"/>
    <w:uiPriority w:val="99"/>
    <w:unhideWhenUsed/>
    <w:rsid w:val="00A7598C"/>
    <w:pPr>
      <w:ind w:left="708"/>
    </w:pPr>
  </w:style>
  <w:style w:type="character" w:styleId="SchwacherVerweis">
    <w:name w:val="Subtle Reference"/>
    <w:aliases w:val="Bildunterschrift"/>
    <w:uiPriority w:val="31"/>
    <w:qFormat/>
    <w:rsid w:val="002B619D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2B619D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2B619D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UnterberschriftAufgabe">
    <w:name w:val="Unterüberschrift_Aufgabe"/>
    <w:basedOn w:val="Standard"/>
    <w:link w:val="UnterberschriftAufgabeZchn"/>
    <w:qFormat/>
    <w:rsid w:val="002B619D"/>
    <w:pPr>
      <w:spacing w:before="120" w:after="120"/>
    </w:pPr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character" w:customStyle="1" w:styleId="UnterberschriftAufgabeZchn">
    <w:name w:val="Unterüberschrift_Aufgabe Zchn"/>
    <w:basedOn w:val="Absatz-Standardschriftart"/>
    <w:link w:val="UnterberschriftAufgabe"/>
    <w:rsid w:val="002B619D"/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paragraph" w:customStyle="1" w:styleId="tabelle">
    <w:name w:val="tabelle"/>
    <w:basedOn w:val="NormalerText"/>
    <w:link w:val="tabelleZchn"/>
    <w:qFormat/>
    <w:rsid w:val="002B619D"/>
    <w:pPr>
      <w:spacing w:line="0" w:lineRule="atLeast"/>
    </w:pPr>
    <w:rPr>
      <w:noProof/>
      <w:sz w:val="4"/>
      <w:szCs w:val="6"/>
    </w:rPr>
  </w:style>
  <w:style w:type="character" w:customStyle="1" w:styleId="tabelleZchn">
    <w:name w:val="tabelle Zchn"/>
    <w:basedOn w:val="NormalerTextZchn"/>
    <w:link w:val="tabelle"/>
    <w:rsid w:val="002B619D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10.wmf"/><Relationship Id="rId42" Type="http://schemas.openxmlformats.org/officeDocument/2006/relationships/image" Target="media/image31.png"/><Relationship Id="rId63" Type="http://schemas.openxmlformats.org/officeDocument/2006/relationships/image" Target="media/image47.emf"/><Relationship Id="rId84" Type="http://schemas.openxmlformats.org/officeDocument/2006/relationships/image" Target="media/image60.png"/><Relationship Id="rId138" Type="http://schemas.openxmlformats.org/officeDocument/2006/relationships/image" Target="media/image95.png"/><Relationship Id="rId107" Type="http://schemas.openxmlformats.org/officeDocument/2006/relationships/image" Target="media/image74.jpeg"/><Relationship Id="rId11" Type="http://schemas.openxmlformats.org/officeDocument/2006/relationships/header" Target="header1.xml"/><Relationship Id="rId32" Type="http://schemas.openxmlformats.org/officeDocument/2006/relationships/image" Target="media/image22.wmf"/><Relationship Id="rId37" Type="http://schemas.openxmlformats.org/officeDocument/2006/relationships/image" Target="media/image27.wmf"/><Relationship Id="rId53" Type="http://schemas.openxmlformats.org/officeDocument/2006/relationships/hyperlink" Target="https://mathe-sicher-koennen.dzlm.de/erklaervideos?nid=694" TargetMode="External"/><Relationship Id="rId58" Type="http://schemas.openxmlformats.org/officeDocument/2006/relationships/image" Target="media/image44.png"/><Relationship Id="rId74" Type="http://schemas.openxmlformats.org/officeDocument/2006/relationships/image" Target="media/image51.wmf"/><Relationship Id="rId79" Type="http://schemas.openxmlformats.org/officeDocument/2006/relationships/image" Target="media/image55.png"/><Relationship Id="rId102" Type="http://schemas.openxmlformats.org/officeDocument/2006/relationships/hyperlink" Target="https://mathe-sicher-koennen.dzlm.de/erklaervideos?nid=695" TargetMode="External"/><Relationship Id="rId123" Type="http://schemas.openxmlformats.org/officeDocument/2006/relationships/hyperlink" Target="http://www.mathe-sicher-koennen.dzlm.de/erklaervideos?nid=696" TargetMode="External"/><Relationship Id="rId128" Type="http://schemas.openxmlformats.org/officeDocument/2006/relationships/image" Target="media/image85.png"/><Relationship Id="rId144" Type="http://schemas.openxmlformats.org/officeDocument/2006/relationships/image" Target="media/image101.png"/><Relationship Id="rId149" Type="http://schemas.openxmlformats.org/officeDocument/2006/relationships/image" Target="media/image106.wmf"/><Relationship Id="rId5" Type="http://schemas.openxmlformats.org/officeDocument/2006/relationships/webSettings" Target="webSettings.xml"/><Relationship Id="rId90" Type="http://schemas.openxmlformats.org/officeDocument/2006/relationships/image" Target="media/image64.png"/><Relationship Id="rId95" Type="http://schemas.microsoft.com/office/2007/relationships/hdphoto" Target="media/hdphoto3.wdp"/><Relationship Id="rId22" Type="http://schemas.openxmlformats.org/officeDocument/2006/relationships/image" Target="media/image11.wmf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48.wmf"/><Relationship Id="rId113" Type="http://schemas.microsoft.com/office/2007/relationships/hdphoto" Target="media/hdphoto4.wdp"/><Relationship Id="rId118" Type="http://schemas.openxmlformats.org/officeDocument/2006/relationships/image" Target="media/image79.png"/><Relationship Id="rId134" Type="http://schemas.openxmlformats.org/officeDocument/2006/relationships/image" Target="media/image91.png"/><Relationship Id="rId139" Type="http://schemas.openxmlformats.org/officeDocument/2006/relationships/image" Target="media/image96.png"/><Relationship Id="rId80" Type="http://schemas.openxmlformats.org/officeDocument/2006/relationships/image" Target="media/image56.png"/><Relationship Id="rId150" Type="http://schemas.openxmlformats.org/officeDocument/2006/relationships/image" Target="media/image107.wmf"/><Relationship Id="rId155" Type="http://schemas.openxmlformats.org/officeDocument/2006/relationships/fontTable" Target="fontTable.xml"/><Relationship Id="rId12" Type="http://schemas.openxmlformats.org/officeDocument/2006/relationships/footer" Target="footer1.xml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59" Type="http://schemas.openxmlformats.org/officeDocument/2006/relationships/image" Target="media/image45.png"/><Relationship Id="rId103" Type="http://schemas.openxmlformats.org/officeDocument/2006/relationships/hyperlink" Target="http://www.mathe-sicher-koennen.dzlm.de/erklaervideos?nid=695" TargetMode="External"/><Relationship Id="rId108" Type="http://schemas.openxmlformats.org/officeDocument/2006/relationships/image" Target="media/image75.jpeg"/><Relationship Id="rId124" Type="http://schemas.openxmlformats.org/officeDocument/2006/relationships/image" Target="media/image81.png"/><Relationship Id="rId129" Type="http://schemas.openxmlformats.org/officeDocument/2006/relationships/header" Target="header6.xml"/><Relationship Id="rId54" Type="http://schemas.openxmlformats.org/officeDocument/2006/relationships/image" Target="media/image42.png"/><Relationship Id="rId75" Type="http://schemas.openxmlformats.org/officeDocument/2006/relationships/image" Target="media/image52.png"/><Relationship Id="rId91" Type="http://schemas.openxmlformats.org/officeDocument/2006/relationships/image" Target="media/image65.png"/><Relationship Id="rId96" Type="http://schemas.openxmlformats.org/officeDocument/2006/relationships/image" Target="media/image69.png"/><Relationship Id="rId140" Type="http://schemas.openxmlformats.org/officeDocument/2006/relationships/image" Target="media/image97.png"/><Relationship Id="rId145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wmf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openxmlformats.org/officeDocument/2006/relationships/image" Target="media/image77.png"/><Relationship Id="rId119" Type="http://schemas.microsoft.com/office/2007/relationships/hdphoto" Target="media/hdphoto5.wdp"/><Relationship Id="rId44" Type="http://schemas.openxmlformats.org/officeDocument/2006/relationships/image" Target="media/image33.png"/><Relationship Id="rId60" Type="http://schemas.openxmlformats.org/officeDocument/2006/relationships/image" Target="media/image46.png"/><Relationship Id="rId65" Type="http://schemas.openxmlformats.org/officeDocument/2006/relationships/image" Target="media/image49.png"/><Relationship Id="rId81" Type="http://schemas.openxmlformats.org/officeDocument/2006/relationships/header" Target="header4.xml"/><Relationship Id="rId130" Type="http://schemas.openxmlformats.org/officeDocument/2006/relationships/image" Target="media/image87.png"/><Relationship Id="rId135" Type="http://schemas.openxmlformats.org/officeDocument/2006/relationships/image" Target="media/image92.jpeg"/><Relationship Id="rId151" Type="http://schemas.openxmlformats.org/officeDocument/2006/relationships/image" Target="media/image108.wmf"/><Relationship Id="rId156" Type="http://schemas.openxmlformats.org/officeDocument/2006/relationships/theme" Target="theme/theme1.xml"/><Relationship Id="rId13" Type="http://schemas.openxmlformats.org/officeDocument/2006/relationships/image" Target="media/image6.wmf"/><Relationship Id="rId39" Type="http://schemas.openxmlformats.org/officeDocument/2006/relationships/hyperlink" Target="https://dzlm.de/vam/msk-bruchstreifen.html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hyperlink" Target="http://www.mathe-sicher-koennen.dzlm.de/erklaervideos?nid=694" TargetMode="External"/><Relationship Id="rId76" Type="http://schemas.openxmlformats.org/officeDocument/2006/relationships/image" Target="media/image53.jpeg"/><Relationship Id="rId104" Type="http://schemas.openxmlformats.org/officeDocument/2006/relationships/hyperlink" Target="http://www.mathe-sicher-koennen.dzlm.de/erklaervideos?nid=695" TargetMode="External"/><Relationship Id="rId120" Type="http://schemas.openxmlformats.org/officeDocument/2006/relationships/hyperlink" Target="https://mathe-sicher-koennen.dzlm.de/erklaervideos?nid=696" TargetMode="External"/><Relationship Id="rId125" Type="http://schemas.openxmlformats.org/officeDocument/2006/relationships/image" Target="media/image82.emf"/><Relationship Id="rId141" Type="http://schemas.openxmlformats.org/officeDocument/2006/relationships/image" Target="media/image98.png"/><Relationship Id="rId146" Type="http://schemas.openxmlformats.org/officeDocument/2006/relationships/image" Target="media/image103.png"/><Relationship Id="rId7" Type="http://schemas.openxmlformats.org/officeDocument/2006/relationships/endnotes" Target="endnotes.xml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87" Type="http://schemas.openxmlformats.org/officeDocument/2006/relationships/image" Target="media/image62.png"/><Relationship Id="rId110" Type="http://schemas.openxmlformats.org/officeDocument/2006/relationships/image" Target="media/image780.jpeg"/><Relationship Id="rId115" Type="http://schemas.openxmlformats.org/officeDocument/2006/relationships/image" Target="media/image78.png"/><Relationship Id="rId131" Type="http://schemas.openxmlformats.org/officeDocument/2006/relationships/image" Target="media/image88.png"/><Relationship Id="rId136" Type="http://schemas.openxmlformats.org/officeDocument/2006/relationships/image" Target="media/image93.png"/><Relationship Id="rId61" Type="http://schemas.microsoft.com/office/2007/relationships/hdphoto" Target="media/hdphoto1.wdp"/><Relationship Id="rId82" Type="http://schemas.openxmlformats.org/officeDocument/2006/relationships/header" Target="header5.xml"/><Relationship Id="rId152" Type="http://schemas.openxmlformats.org/officeDocument/2006/relationships/image" Target="media/image109.jpeg"/><Relationship Id="rId14" Type="http://schemas.openxmlformats.org/officeDocument/2006/relationships/image" Target="media/image7.wmf"/><Relationship Id="rId30" Type="http://schemas.openxmlformats.org/officeDocument/2006/relationships/image" Target="media/image20.png"/><Relationship Id="rId35" Type="http://schemas.openxmlformats.org/officeDocument/2006/relationships/image" Target="media/image25.wmf"/><Relationship Id="rId56" Type="http://schemas.openxmlformats.org/officeDocument/2006/relationships/hyperlink" Target="http://www.mathe-sicher-koennen.dzlm.de/erklaervideos?nid=694" TargetMode="External"/><Relationship Id="rId77" Type="http://schemas.openxmlformats.org/officeDocument/2006/relationships/header" Target="header3.xml"/><Relationship Id="rId100" Type="http://schemas.openxmlformats.org/officeDocument/2006/relationships/image" Target="media/image71.png"/><Relationship Id="rId105" Type="http://schemas.openxmlformats.org/officeDocument/2006/relationships/hyperlink" Target="file:///C:/Users/lboeing/Downloads/mathe-sicher-koennen.dzlm.de/erklaervideos%3fnid=695" TargetMode="External"/><Relationship Id="rId126" Type="http://schemas.openxmlformats.org/officeDocument/2006/relationships/image" Target="media/image83.emf"/><Relationship Id="rId147" Type="http://schemas.openxmlformats.org/officeDocument/2006/relationships/image" Target="media/image104.wmf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490.png"/><Relationship Id="rId93" Type="http://schemas.openxmlformats.org/officeDocument/2006/relationships/image" Target="media/image67.png"/><Relationship Id="rId98" Type="http://schemas.openxmlformats.org/officeDocument/2006/relationships/image" Target="media/image280.png"/><Relationship Id="rId121" Type="http://schemas.openxmlformats.org/officeDocument/2006/relationships/image" Target="media/image80.png"/><Relationship Id="rId142" Type="http://schemas.openxmlformats.org/officeDocument/2006/relationships/image" Target="media/image99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137" Type="http://schemas.openxmlformats.org/officeDocument/2006/relationships/image" Target="media/image94.png"/><Relationship Id="rId20" Type="http://schemas.openxmlformats.org/officeDocument/2006/relationships/image" Target="media/image9.wmf"/><Relationship Id="rId41" Type="http://schemas.openxmlformats.org/officeDocument/2006/relationships/image" Target="media/image30.svg"/><Relationship Id="rId62" Type="http://schemas.microsoft.com/office/2007/relationships/hdphoto" Target="media/hdphoto2.wdp"/><Relationship Id="rId83" Type="http://schemas.openxmlformats.org/officeDocument/2006/relationships/image" Target="media/image59.png"/><Relationship Id="rId88" Type="http://schemas.openxmlformats.org/officeDocument/2006/relationships/image" Target="media/image63.png"/><Relationship Id="rId111" Type="http://schemas.openxmlformats.org/officeDocument/2006/relationships/image" Target="media/image79.jpeg"/><Relationship Id="rId132" Type="http://schemas.openxmlformats.org/officeDocument/2006/relationships/image" Target="media/image89.wmf"/><Relationship Id="rId153" Type="http://schemas.openxmlformats.org/officeDocument/2006/relationships/header" Target="header8.xml"/><Relationship Id="rId15" Type="http://schemas.openxmlformats.org/officeDocument/2006/relationships/image" Target="media/image8.wmf"/><Relationship Id="rId36" Type="http://schemas.openxmlformats.org/officeDocument/2006/relationships/image" Target="media/image26.wmf"/><Relationship Id="rId57" Type="http://schemas.openxmlformats.org/officeDocument/2006/relationships/image" Target="media/image43.png"/><Relationship Id="rId106" Type="http://schemas.openxmlformats.org/officeDocument/2006/relationships/image" Target="media/image73.png"/><Relationship Id="rId127" Type="http://schemas.openxmlformats.org/officeDocument/2006/relationships/image" Target="media/image84.png"/><Relationship Id="rId10" Type="http://schemas.openxmlformats.org/officeDocument/2006/relationships/image" Target="media/image4.png"/><Relationship Id="rId31" Type="http://schemas.openxmlformats.org/officeDocument/2006/relationships/image" Target="media/image21.wmf"/><Relationship Id="rId52" Type="http://schemas.openxmlformats.org/officeDocument/2006/relationships/image" Target="media/image41.png"/><Relationship Id="rId73" Type="http://schemas.openxmlformats.org/officeDocument/2006/relationships/image" Target="media/image50.wmf"/><Relationship Id="rId78" Type="http://schemas.openxmlformats.org/officeDocument/2006/relationships/footer" Target="footer2.xml"/><Relationship Id="rId94" Type="http://schemas.openxmlformats.org/officeDocument/2006/relationships/image" Target="media/image68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122" Type="http://schemas.openxmlformats.org/officeDocument/2006/relationships/hyperlink" Target="http://www.mathe-sicher-koennen.dzlm.de/erklaervideos?nid=696" TargetMode="External"/><Relationship Id="rId143" Type="http://schemas.openxmlformats.org/officeDocument/2006/relationships/image" Target="media/image100.png"/><Relationship Id="rId148" Type="http://schemas.openxmlformats.org/officeDocument/2006/relationships/image" Target="media/image105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header" Target="header2.xml"/><Relationship Id="rId47" Type="http://schemas.openxmlformats.org/officeDocument/2006/relationships/image" Target="media/image36.png"/><Relationship Id="rId89" Type="http://schemas.openxmlformats.org/officeDocument/2006/relationships/image" Target="media/image61.png"/><Relationship Id="rId112" Type="http://schemas.openxmlformats.org/officeDocument/2006/relationships/image" Target="media/image76.png"/><Relationship Id="rId133" Type="http://schemas.openxmlformats.org/officeDocument/2006/relationships/header" Target="header7.xml"/><Relationship Id="rId154" Type="http://schemas.openxmlformats.org/officeDocument/2006/relationships/header" Target="header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90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22</Pages>
  <Words>2975</Words>
  <Characters>22529</Characters>
  <Application>Microsoft Office Word</Application>
  <DocSecurity>0</DocSecurity>
  <Lines>321</Lines>
  <Paragraphs>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11</cp:revision>
  <cp:lastPrinted>2026-02-04T10:07:00Z</cp:lastPrinted>
  <dcterms:created xsi:type="dcterms:W3CDTF">2026-02-04T10:05:00Z</dcterms:created>
  <dcterms:modified xsi:type="dcterms:W3CDTF">2026-02-04T10:48:00Z</dcterms:modified>
</cp:coreProperties>
</file>