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8F962" w14:textId="12D5DFA4" w:rsidR="00E0758C" w:rsidRPr="00510FCB" w:rsidRDefault="00E0758C" w:rsidP="00E13C64">
      <w:pPr>
        <w:spacing w:line="240" w:lineRule="atLeast"/>
      </w:pPr>
      <w:bookmarkStart w:id="0" w:name="_Hlk116917551"/>
    </w:p>
    <w:p w14:paraId="4863F5C0" w14:textId="162FFBAD" w:rsidR="00E0758C" w:rsidRPr="00E0758C" w:rsidRDefault="00E0758C" w:rsidP="00E13C64">
      <w:pPr>
        <w:spacing w:after="120" w:line="240" w:lineRule="atLeast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99264" behindDoc="1" locked="0" layoutInCell="1" allowOverlap="1" wp14:anchorId="26190F56" wp14:editId="25FDDFA8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E0758C" w:rsidRDefault="00E0758C" w:rsidP="00E13C64">
      <w:pPr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</w:p>
    <w:p w14:paraId="63782449" w14:textId="677672BC" w:rsidR="00E0758C" w:rsidRPr="00FB1B21" w:rsidRDefault="00D73F40" w:rsidP="00FB1B21">
      <w:pPr>
        <w:tabs>
          <w:tab w:val="left" w:pos="8020"/>
        </w:tabs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  <w:r>
        <w:rPr>
          <w:b/>
          <w:color w:val="327A86" w:themeColor="text2"/>
          <w:sz w:val="56"/>
          <w:szCs w:val="56"/>
          <w:lang w:eastAsia="de-DE"/>
        </w:rPr>
        <w:t>B2</w:t>
      </w:r>
      <w:r w:rsidR="00E0758C"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>
        <w:rPr>
          <w:b/>
          <w:color w:val="327A86" w:themeColor="text2"/>
          <w:sz w:val="56"/>
          <w:szCs w:val="56"/>
          <w:lang w:eastAsia="de-DE"/>
        </w:rPr>
        <w:t>Gleichwertig</w:t>
      </w:r>
      <w:r w:rsidR="00D21024">
        <w:rPr>
          <w:b/>
          <w:color w:val="327A86" w:themeColor="text2"/>
          <w:sz w:val="56"/>
          <w:szCs w:val="56"/>
          <w:lang w:eastAsia="de-DE"/>
        </w:rPr>
        <w:t xml:space="preserve">e Brüche </w:t>
      </w:r>
      <w:r>
        <w:rPr>
          <w:b/>
          <w:color w:val="327A86" w:themeColor="text2"/>
          <w:sz w:val="56"/>
          <w:szCs w:val="56"/>
          <w:lang w:eastAsia="de-DE"/>
        </w:rPr>
        <w:t>verstehen</w:t>
      </w:r>
      <w:r w:rsidR="00B66D41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B66D41">
        <w:rPr>
          <w:b/>
          <w:color w:val="327A86" w:themeColor="text2"/>
          <w:sz w:val="56"/>
          <w:szCs w:val="56"/>
          <w:lang w:eastAsia="de-DE"/>
        </w:rPr>
        <w:br/>
        <w:t xml:space="preserve">      und berechnen</w:t>
      </w: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3670" w:type="dxa"/>
          </w:tcPr>
          <w:p w14:paraId="73A09F5C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5DE46212" wp14:editId="11F959FC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</w:p>
        </w:tc>
      </w:tr>
    </w:tbl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E0758C" w14:paraId="09D7D45F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E0758C" w:rsidRDefault="00961035" w:rsidP="00E13C64">
            <w:pPr>
              <w:pStyle w:val="berschrift1"/>
              <w:spacing w:line="240" w:lineRule="atLeast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37BA78F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961035" w:rsidRPr="00E0758C" w14:paraId="7F371F42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37FAF590" w14:textId="74E7194A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</w:t>
            </w:r>
            <w:r w:rsidRPr="00E0758C">
              <w:rPr>
                <w:rFonts w:eastAsiaTheme="minorHAnsi"/>
                <w:lang w:eastAsia="en-US"/>
              </w:rPr>
              <w:t xml:space="preserve">A </w:t>
            </w:r>
          </w:p>
          <w:p w14:paraId="31AB5FDE" w14:textId="77777777" w:rsidR="00961035" w:rsidRPr="00644F56" w:rsidRDefault="00961035" w:rsidP="00E13C64">
            <w:pPr>
              <w:pStyle w:val="berschrift1"/>
              <w:spacing w:line="240" w:lineRule="atLeast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1281E59" w14:textId="77777777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</w:pPr>
            <w:r w:rsidRPr="00D21024">
              <w:rPr>
                <w:b/>
                <w:bCs/>
                <w:color w:val="000000" w:themeColor="text1"/>
              </w:rPr>
              <w:t>Ich kann gleichwertige Anteile in Bildern und Situationen finden</w:t>
            </w:r>
            <w:r w:rsidRPr="00D21024"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  <w:t xml:space="preserve"> </w:t>
            </w:r>
          </w:p>
          <w:p w14:paraId="377B3BCD" w14:textId="15192834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30DD5CB4" w14:textId="77777777" w:rsidR="0096103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1902CF">
              <w:rPr>
                <w:b w:val="0"/>
                <w:bCs/>
                <w:color w:val="000000"/>
              </w:rPr>
              <w:t>6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  <w:p w14:paraId="0DB1F600" w14:textId="51F559AB" w:rsidR="0006029E" w:rsidRPr="0006029E" w:rsidRDefault="0006029E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5800B6">
              <w:rPr>
                <w:rFonts w:ascii="Calibri" w:eastAsiaTheme="minorHAnsi" w:hAnsi="Calibri"/>
                <w:b w:val="0"/>
                <w:bCs/>
                <w:color w:val="000000"/>
              </w:rPr>
              <w:sym w:font="Wingdings" w:char="F06E"/>
            </w:r>
            <w:r w:rsidRPr="0006029E">
              <w:rPr>
                <w:rFonts w:ascii="Calibri" w:eastAsiaTheme="minorHAnsi" w:hAnsi="Calibri"/>
                <w:b w:val="0"/>
                <w:bCs/>
                <w:color w:val="000000"/>
              </w:rPr>
              <w:t xml:space="preserve"> Arbeitsmaterial Streifentafel (1 Seite, ganz hin</w:t>
            </w:r>
            <w:r w:rsidR="0094273E">
              <w:rPr>
                <w:rFonts w:ascii="Calibri" w:eastAsiaTheme="minorHAnsi" w:hAnsi="Calibri"/>
                <w:b w:val="0"/>
                <w:bCs/>
                <w:color w:val="000000"/>
              </w:rPr>
              <w:t>t</w:t>
            </w:r>
            <w:r w:rsidRPr="0006029E">
              <w:rPr>
                <w:rFonts w:ascii="Calibri" w:eastAsiaTheme="minorHAnsi" w:hAnsi="Calibri"/>
                <w:b w:val="0"/>
                <w:bCs/>
                <w:color w:val="000000"/>
              </w:rPr>
              <w:t>en)</w:t>
            </w:r>
          </w:p>
        </w:tc>
      </w:tr>
      <w:tr w:rsidR="00961035" w:rsidRPr="00E0758C" w14:paraId="38ECE7BC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00B72F33" w14:textId="53AEC580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0E9A738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  <w:tc>
          <w:tcPr>
            <w:tcW w:w="7201" w:type="dxa"/>
            <w:gridSpan w:val="2"/>
          </w:tcPr>
          <w:p w14:paraId="564F884B" w14:textId="15ACC000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</w:t>
            </w:r>
            <w:r w:rsidR="00D21024" w:rsidRPr="00D21024">
              <w:rPr>
                <w:b/>
                <w:bCs/>
                <w:color w:val="000000" w:themeColor="text1"/>
              </w:rPr>
              <w:t>kann gleichwertige Brüche durch Erweitern und Kürzen finden</w:t>
            </w:r>
          </w:p>
          <w:p w14:paraId="442C80B2" w14:textId="77777777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A520DEB" w14:textId="1E50B6F0" w:rsidR="00961035" w:rsidRPr="007E2A1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A83C50">
              <w:rPr>
                <w:b w:val="0"/>
                <w:bCs/>
                <w:color w:val="000000"/>
              </w:rPr>
              <w:t>6</w:t>
            </w:r>
            <w:r w:rsidRPr="008B01B3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961035" w:rsidRPr="00E0758C" w14:paraId="01AAFD10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5D44A1E5" w14:textId="0F69A694" w:rsidR="00961035" w:rsidRPr="00D21024" w:rsidRDefault="00D21024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C</w:t>
            </w:r>
          </w:p>
        </w:tc>
        <w:tc>
          <w:tcPr>
            <w:tcW w:w="7201" w:type="dxa"/>
            <w:gridSpan w:val="2"/>
          </w:tcPr>
          <w:p w14:paraId="02DA1C60" w14:textId="26B7AB0B" w:rsidR="00D21024" w:rsidRPr="00D21024" w:rsidRDefault="00D21024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Brüche und Prozente ineinander umwandeln</w:t>
            </w:r>
          </w:p>
          <w:p w14:paraId="0316CEE9" w14:textId="77777777" w:rsidR="00D21024" w:rsidRDefault="00D21024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57697249" w14:textId="77777777" w:rsidR="0006029E" w:rsidRDefault="00D21024" w:rsidP="0006029E">
            <w:pPr>
              <w:pStyle w:val="Nummerierung"/>
              <w:spacing w:line="240" w:lineRule="atLeast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F94410">
              <w:rPr>
                <w:b w:val="0"/>
                <w:bCs/>
                <w:color w:val="000000"/>
              </w:rPr>
              <w:t>5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  <w:p w14:paraId="2D03B106" w14:textId="6CBAA52C" w:rsidR="005800B6" w:rsidRPr="0006029E" w:rsidRDefault="005800B6" w:rsidP="0006029E">
            <w:pPr>
              <w:pStyle w:val="Nummerierung"/>
              <w:spacing w:line="240" w:lineRule="atLeast"/>
              <w:rPr>
                <w:b w:val="0"/>
                <w:bCs/>
                <w:color w:val="000000"/>
              </w:rPr>
            </w:pPr>
          </w:p>
        </w:tc>
      </w:tr>
      <w:tr w:rsidR="00961035" w:rsidRPr="00E0758C" w14:paraId="1889E507" w14:textId="77777777" w:rsidTr="00DC07DD">
        <w:trPr>
          <w:cantSplit/>
          <w:trHeight w:val="68"/>
          <w:jc w:val="center"/>
        </w:trPr>
        <w:tc>
          <w:tcPr>
            <w:tcW w:w="9071" w:type="dxa"/>
            <w:gridSpan w:val="3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961035" w:rsidRPr="009C6E3B" w14:paraId="69F6397A" w14:textId="77777777" w:rsidTr="0006029E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6" w:space="0" w:color="A6A6A6" w:themeColor="background1" w:themeShade="A6"/>
                  </w:tcBorders>
                </w:tcPr>
                <w:p w14:paraId="7CE35C1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7D240ACA" wp14:editId="1A6D43A7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6" w:space="0" w:color="A6A6A6" w:themeColor="background1" w:themeShade="A6"/>
                  </w:tcBorders>
                </w:tcPr>
                <w:p w14:paraId="3950C083" w14:textId="522AA35D" w:rsidR="00961035" w:rsidRPr="009C6E3B" w:rsidRDefault="00961035" w:rsidP="005B22A2">
                  <w:pPr>
                    <w:pStyle w:val="Impressum"/>
                    <w:spacing w:line="240" w:lineRule="auto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Dieses Material wurde durch </w:t>
                  </w:r>
                  <w:r>
                    <w:rPr>
                      <w:color w:val="808080"/>
                    </w:rPr>
                    <w:t>Andrea Schink</w:t>
                  </w:r>
                  <w:r w:rsidR="00D21024">
                    <w:rPr>
                      <w:color w:val="808080"/>
                    </w:rPr>
                    <w:t>, Birte Pöhler</w:t>
                  </w:r>
                  <w:r>
                    <w:rPr>
                      <w:color w:val="808080"/>
                    </w:rPr>
                    <w:t xml:space="preserve"> &amp; Susanne Prediger</w:t>
                  </w:r>
                  <w:r w:rsidRPr="009C6E3B">
                    <w:rPr>
                      <w:color w:val="808080"/>
                    </w:rPr>
                    <w:t xml:space="preserve"> </w:t>
                  </w:r>
                  <w:r>
                    <w:rPr>
                      <w:color w:val="808080"/>
                    </w:rPr>
                    <w:t>in 2014 konzipiert und von Lena Wessel</w:t>
                  </w:r>
                  <w:r w:rsidR="00AB0561">
                    <w:rPr>
                      <w:color w:val="808080"/>
                    </w:rPr>
                    <w:t>, Lena Böing</w:t>
                  </w:r>
                  <w:r w:rsidR="008B33FB">
                    <w:rPr>
                      <w:color w:val="808080"/>
                    </w:rPr>
                    <w:t xml:space="preserve"> und Susanne Prediger</w:t>
                  </w:r>
                  <w:r>
                    <w:rPr>
                      <w:color w:val="808080"/>
                    </w:rPr>
                    <w:t xml:space="preserve"> 2023</w:t>
                  </w:r>
                  <w:r w:rsidR="00AB0561">
                    <w:rPr>
                      <w:color w:val="808080"/>
                    </w:rPr>
                    <w:t>–2</w:t>
                  </w:r>
                  <w:r w:rsidR="000F5797">
                    <w:rPr>
                      <w:color w:val="808080"/>
                    </w:rPr>
                    <w:t>6</w:t>
                  </w:r>
                  <w:r>
                    <w:rPr>
                      <w:color w:val="808080"/>
                    </w:rPr>
                    <w:t xml:space="preserve"> für die 2. Auflage </w:t>
                  </w:r>
                  <w:r w:rsidR="00AB0561">
                    <w:rPr>
                      <w:color w:val="808080"/>
                    </w:rPr>
                    <w:t xml:space="preserve">maßgeblich </w:t>
                  </w:r>
                  <w:r>
                    <w:rPr>
                      <w:color w:val="808080"/>
                    </w:rPr>
                    <w:t>überarbeitet</w:t>
                  </w:r>
                  <w:r w:rsidRPr="009C6E3B">
                    <w:rPr>
                      <w:color w:val="808080"/>
                    </w:rPr>
                    <w:t>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961035" w:rsidRPr="009C6E3B" w14:paraId="14542F7B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53981DA5" w:rsidR="00961035" w:rsidRPr="009C6E3B" w:rsidRDefault="00527F96" w:rsidP="00527F96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527F96">
                    <w:rPr>
                      <w:color w:val="808080"/>
                    </w:rPr>
                    <w:t>Schink, Andrea</w:t>
                  </w:r>
                  <w:r>
                    <w:rPr>
                      <w:color w:val="808080"/>
                    </w:rPr>
                    <w:t xml:space="preserve">, </w:t>
                  </w:r>
                  <w:r w:rsidRPr="00D21024">
                    <w:rPr>
                      <w:color w:val="808080"/>
                    </w:rPr>
                    <w:t>Pöhler</w:t>
                  </w:r>
                  <w:r>
                    <w:rPr>
                      <w:color w:val="808080"/>
                    </w:rPr>
                    <w:t xml:space="preserve">-Friedrich, </w:t>
                  </w:r>
                  <w:r w:rsidR="008550E1">
                    <w:rPr>
                      <w:color w:val="808080"/>
                    </w:rPr>
                    <w:t xml:space="preserve">Birte, Prediger, </w:t>
                  </w:r>
                  <w:r w:rsidRPr="00D21024">
                    <w:rPr>
                      <w:color w:val="808080"/>
                    </w:rPr>
                    <w:t xml:space="preserve">Susanne </w:t>
                  </w:r>
                  <w:r w:rsidR="008550E1">
                    <w:rPr>
                      <w:color w:val="808080"/>
                    </w:rPr>
                    <w:t>&amp; Wessel, L</w:t>
                  </w:r>
                  <w:r>
                    <w:rPr>
                      <w:color w:val="808080"/>
                    </w:rPr>
                    <w:t>ena</w:t>
                  </w:r>
                  <w:r w:rsidRPr="00527F96">
                    <w:rPr>
                      <w:color w:val="808080"/>
                    </w:rPr>
                    <w:t xml:space="preserve"> (2026). Mathe</w:t>
                  </w:r>
                  <w:r w:rsidR="000F5797">
                    <w:rPr>
                      <w:color w:val="808080"/>
                    </w:rPr>
                    <w:t>-</w:t>
                  </w:r>
                  <w:r w:rsidRPr="00527F96">
                    <w:rPr>
                      <w:color w:val="808080"/>
                    </w:rPr>
                    <w:t>sicher</w:t>
                  </w:r>
                  <w:r w:rsidR="000F5797">
                    <w:rPr>
                      <w:color w:val="808080"/>
                    </w:rPr>
                    <w:t>-</w:t>
                  </w:r>
                  <w:r w:rsidRPr="00527F96">
                    <w:rPr>
                      <w:color w:val="808080"/>
                    </w:rPr>
                    <w:t>können</w:t>
                  </w:r>
                  <w:r w:rsidR="000F5797">
                    <w:rPr>
                      <w:color w:val="808080"/>
                    </w:rPr>
                    <w:t>-</w:t>
                  </w:r>
                  <w:r w:rsidRPr="00527F96">
                    <w:rPr>
                      <w:color w:val="808080"/>
                    </w:rPr>
                    <w:t>Diagnose- und Förderbausteine B</w:t>
                  </w:r>
                  <w:r>
                    <w:rPr>
                      <w:color w:val="808080"/>
                    </w:rPr>
                    <w:t>2</w:t>
                  </w:r>
                  <w:r w:rsidRPr="00527F96">
                    <w:rPr>
                      <w:color w:val="808080"/>
                    </w:rPr>
                    <w:t>: Gleichwertige Brüche verstehen und berechnen. In Prediger, S., Selter, C., Hußmann, S. &amp; Nührenbörger, M. (</w:t>
                  </w:r>
                  <w:r>
                    <w:rPr>
                      <w:color w:val="808080"/>
                    </w:rPr>
                    <w:t>Hrsg</w:t>
                  </w:r>
                  <w:r w:rsidRPr="00527F96">
                    <w:rPr>
                      <w:color w:val="808080"/>
                    </w:rPr>
                    <w:t xml:space="preserve">.). </w:t>
                  </w:r>
                  <w:r w:rsidRPr="00527F96">
                    <w:rPr>
                      <w:i/>
                      <w:iCs/>
                      <w:color w:val="808080"/>
                    </w:rPr>
                    <w:t>Mathe sicher können: Diagnose- und Förderkonzept zur Sicherung mathematischer Basiskompetenzen. Brüche, Prozente, Dezimalzahlen (2. Auflage)</w:t>
                  </w:r>
                  <w:r w:rsidRPr="00527F96">
                    <w:rPr>
                      <w:color w:val="808080"/>
                    </w:rPr>
                    <w:t xml:space="preserve">. Cornelsen. </w:t>
                  </w:r>
                  <w:r w:rsidR="00AB0561" w:rsidRPr="009C6E3B">
                    <w:rPr>
                      <w:color w:val="808080"/>
                    </w:rPr>
                    <w:t xml:space="preserve">Open Educational Resources unter </w:t>
                  </w:r>
                  <w:r w:rsidR="00961035" w:rsidRPr="009C6E3B">
                    <w:rPr>
                      <w:color w:val="808080"/>
                    </w:rPr>
                    <w:t>mathe-sicher-koennen.dzlm.de/bpd/#</w:t>
                  </w:r>
                  <w:r w:rsidR="00961035">
                    <w:rPr>
                      <w:color w:val="808080"/>
                    </w:rPr>
                    <w:t>B</w:t>
                  </w:r>
                  <w:r w:rsidR="00D21024">
                    <w:rPr>
                      <w:color w:val="808080"/>
                    </w:rPr>
                    <w:t>2</w:t>
                  </w:r>
                </w:p>
              </w:tc>
            </w:tr>
            <w:tr w:rsidR="00961035" w:rsidRPr="009C6E3B" w14:paraId="3CE26F6E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73D9CECA" w:rsidR="00961035" w:rsidRPr="009C6E3B" w:rsidRDefault="004B5766" w:rsidP="004B5766">
                  <w:pPr>
                    <w:pStyle w:val="Impressum"/>
                    <w:jc w:val="left"/>
                    <w:rPr>
                      <w:color w:val="808080"/>
                    </w:rPr>
                  </w:pPr>
                  <w:r w:rsidRPr="004B5766">
                    <w:rPr>
                      <w:color w:val="808080"/>
                    </w:rPr>
                    <w:t>Zu dem MSK-Diagnose- und Fördermaterial sind auch Didaktische Kommentare und Fortbildungsfilme verfügbar sowie Erklärvideos für Lernende, alles frei verfügbar unter mathe-sicher-koennen.dzlm.de/bpd#B</w:t>
                  </w:r>
                  <w:r>
                    <w:rPr>
                      <w:color w:val="808080"/>
                    </w:rPr>
                    <w:t>2</w:t>
                  </w:r>
                  <w:r w:rsidRPr="004B5766">
                    <w:rPr>
                      <w:color w:val="808080"/>
                    </w:rPr>
                    <w:t>. Die digitalen Bruchstreifen unter https://dzlm.de/vam/msk-bruchstreifen.html helfen beim Veranschaulichen. Das MSK-Fördermaterial wird gedruckt vom Cornelsen-Verlag verkauft.</w:t>
                  </w:r>
                  <w:r>
                    <w:rPr>
                      <w:color w:val="808080"/>
                    </w:rPr>
                    <w:t xml:space="preserve"> </w:t>
                  </w:r>
                  <w:r w:rsidR="00F43DA2">
                    <w:rPr>
                      <w:color w:val="808080"/>
                    </w:rPr>
                    <w:t>Streifentafel</w:t>
                  </w:r>
                  <w:r>
                    <w:rPr>
                      <w:color w:val="808080"/>
                    </w:rPr>
                    <w:t xml:space="preserve"> als Arbeitsmaterial </w:t>
                  </w:r>
                  <w:r w:rsidR="0022387C">
                    <w:rPr>
                      <w:color w:val="808080"/>
                    </w:rPr>
                    <w:t xml:space="preserve">sollten </w:t>
                  </w:r>
                  <w:r>
                    <w:rPr>
                      <w:color w:val="808080"/>
                    </w:rPr>
                    <w:t xml:space="preserve">Lernende </w:t>
                  </w:r>
                  <w:r w:rsidR="00F43DA2">
                    <w:rPr>
                      <w:color w:val="808080"/>
                    </w:rPr>
                    <w:t>am besten in eine Hülle packen und mit Folienst</w:t>
                  </w:r>
                  <w:r>
                    <w:rPr>
                      <w:color w:val="808080"/>
                    </w:rPr>
                    <w:t>i</w:t>
                  </w:r>
                  <w:r w:rsidR="00F43DA2">
                    <w:rPr>
                      <w:color w:val="808080"/>
                    </w:rPr>
                    <w:t>ft d</w:t>
                  </w:r>
                  <w:r w:rsidR="0022387C">
                    <w:rPr>
                      <w:color w:val="808080"/>
                    </w:rPr>
                    <w:t>a</w:t>
                  </w:r>
                  <w:r w:rsidR="00F43DA2">
                    <w:rPr>
                      <w:color w:val="808080"/>
                    </w:rPr>
                    <w:t>rauf schreiben, dann ist sie wieder benutzbar.</w:t>
                  </w:r>
                </w:p>
              </w:tc>
            </w:tr>
          </w:tbl>
          <w:p w14:paraId="55D99DD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</w:tr>
    </w:tbl>
    <w:p w14:paraId="7EE53357" w14:textId="77777777" w:rsidR="00FB1B21" w:rsidRDefault="00FB1B21" w:rsidP="00E13C64">
      <w:pPr>
        <w:spacing w:line="240" w:lineRule="atLeast"/>
        <w:sectPr w:rsidR="00FB1B21" w:rsidSect="001D1C8B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bookmarkEnd w:id="0"/>
    <w:p w14:paraId="4F3ABFC1" w14:textId="77777777" w:rsidR="00E028E8" w:rsidRDefault="00E028E8" w:rsidP="00E13C64">
      <w:pPr>
        <w:spacing w:line="240" w:lineRule="atLeast"/>
      </w:pPr>
    </w:p>
    <w:tbl>
      <w:tblPr>
        <w:tblW w:w="8789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8363"/>
      </w:tblGrid>
      <w:tr w:rsidR="001A7C06" w:rsidRPr="00B73599" w14:paraId="6438BB08" w14:textId="77777777" w:rsidTr="00684F4F">
        <w:tc>
          <w:tcPr>
            <w:tcW w:w="426" w:type="dxa"/>
          </w:tcPr>
          <w:p w14:paraId="6FBE1B50" w14:textId="77777777" w:rsidR="001A7C06" w:rsidRPr="00B73599" w:rsidRDefault="001A7C06" w:rsidP="00746DD3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A</w:t>
            </w:r>
          </w:p>
        </w:tc>
        <w:tc>
          <w:tcPr>
            <w:tcW w:w="8363" w:type="dxa"/>
          </w:tcPr>
          <w:p w14:paraId="6B2ACE49" w14:textId="77777777" w:rsidR="001A7C06" w:rsidRPr="00B73599" w:rsidRDefault="001A7C06" w:rsidP="00746DD3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Kann ich gleichwertige Anteile in Bildern und Situationen finden?</w:t>
            </w:r>
          </w:p>
        </w:tc>
      </w:tr>
      <w:tr w:rsidR="001A7C06" w:rsidRPr="00B73599" w14:paraId="08CA2FA0" w14:textId="77777777" w:rsidTr="00684F4F">
        <w:tc>
          <w:tcPr>
            <w:tcW w:w="426" w:type="dxa"/>
          </w:tcPr>
          <w:p w14:paraId="6F6C0D20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363" w:type="dxa"/>
          </w:tcPr>
          <w:p w14:paraId="1F40820F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45792" behindDoc="0" locked="0" layoutInCell="1" allowOverlap="1" wp14:anchorId="3562961C" wp14:editId="5D2F3C26">
                      <wp:simplePos x="0" y="0"/>
                      <wp:positionH relativeFrom="column">
                        <wp:posOffset>4106957</wp:posOffset>
                      </wp:positionH>
                      <wp:positionV relativeFrom="paragraph">
                        <wp:posOffset>436360</wp:posOffset>
                      </wp:positionV>
                      <wp:extent cx="175260" cy="317616"/>
                      <wp:effectExtent l="0" t="0" r="2540" b="0"/>
                      <wp:wrapNone/>
                      <wp:docPr id="12481079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24810791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CB5642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8107914" name="Textfeld 3"/>
                              <wps:cNvSpPr txBox="1"/>
                              <wps:spPr>
                                <a:xfrm>
                                  <a:off x="79950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B91AD6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107915" name="Gerade Verbindung 1"/>
                              <wps:cNvCnPr/>
                              <wps:spPr>
                                <a:xfrm>
                                  <a:off x="57419" y="18417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562961C" id="Gruppieren 2" o:spid="_x0000_s1026" style="position:absolute;margin-left:323.4pt;margin-top:34.35pt;width:13.8pt;height:25pt;z-index:25334579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02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9CB5642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028" type="#_x0000_t202" style="position:absolute;left:79950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8B91AD6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029" style="position:absolute;visibility:visible;mso-wrap-style:square" from="57419,184170" to="165887,1841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in Bruchstreifen finden</w:t>
            </w:r>
          </w:p>
        </w:tc>
      </w:tr>
      <w:tr w:rsidR="001A7C06" w:rsidRPr="00B73599" w14:paraId="04DEF548" w14:textId="77777777" w:rsidTr="00684F4F">
        <w:tc>
          <w:tcPr>
            <w:tcW w:w="426" w:type="dxa"/>
          </w:tcPr>
          <w:p w14:paraId="4F91CD1D" w14:textId="77777777" w:rsidR="001A7C06" w:rsidRPr="00B73599" w:rsidRDefault="001A7C06" w:rsidP="00746DD3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1A7C06" w:rsidRPr="00B73599" w14:paraId="13BD539D" w14:textId="77777777" w:rsidTr="00746DD3">
              <w:tc>
                <w:tcPr>
                  <w:tcW w:w="425" w:type="dxa"/>
                </w:tcPr>
                <w:p w14:paraId="2776B006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0F4B8B88" w14:textId="77777777" w:rsidR="001A7C06" w:rsidRDefault="001A7C06" w:rsidP="00746DD3">
                  <w:pPr>
                    <w:spacing w:line="240" w:lineRule="atLeast"/>
                  </w:pPr>
                  <w:r w:rsidRPr="000A45CA">
                    <w:t>Zeichne in jeden Streifen einen Anteil ein, der genauso groß ist wie</w:t>
                  </w:r>
                  <w:r>
                    <w:t xml:space="preserve">       .</w:t>
                  </w:r>
                </w:p>
                <w:p w14:paraId="6034A078" w14:textId="77777777" w:rsidR="001A7C06" w:rsidRDefault="001A7C06" w:rsidP="00746DD3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46816" behindDoc="0" locked="0" layoutInCell="1" allowOverlap="1" wp14:anchorId="158E225E" wp14:editId="78235C36">
                            <wp:simplePos x="0" y="0"/>
                            <wp:positionH relativeFrom="column">
                              <wp:posOffset>419436</wp:posOffset>
                            </wp:positionH>
                            <wp:positionV relativeFrom="paragraph">
                              <wp:posOffset>156354</wp:posOffset>
                            </wp:positionV>
                            <wp:extent cx="175260" cy="317616"/>
                            <wp:effectExtent l="0" t="0" r="15240" b="6350"/>
                            <wp:wrapNone/>
                            <wp:docPr id="124810791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616"/>
                                      <a:chOff x="57419" y="-4831"/>
                                      <a:chExt cx="176511" cy="318283"/>
                                    </a:xfrm>
                                  </wpg:grpSpPr>
                                  <wps:wsp>
                                    <wps:cNvPr id="1248107918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475D0F" w14:textId="77777777" w:rsidR="001A7C06" w:rsidRPr="00C44D86" w:rsidRDefault="001A7C06" w:rsidP="001A7C06">
                                          <w: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248107919" name="Textfeld 3"/>
                                    <wps:cNvSpPr txBox="1"/>
                                    <wps:spPr>
                                      <a:xfrm>
                                        <a:off x="70694" y="149510"/>
                                        <a:ext cx="12798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C9CFB5" w14:textId="77777777" w:rsidR="001A7C06" w:rsidRPr="00C44D86" w:rsidRDefault="001A7C06" w:rsidP="001A7C06">
                                          <w: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8107920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158E225E" id="_x0000_s1030" style="position:absolute;margin-left:33.05pt;margin-top:12.3pt;width:13.8pt;height:25pt;z-index:25334681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">
                            <v:shape id="Textfeld 3" o:spid="_x0000_s10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30475D0F" w14:textId="77777777" w:rsidR="001A7C06" w:rsidRPr="00C44D86" w:rsidRDefault="001A7C06" w:rsidP="001A7C06">
                                    <w: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CC9CFB5" w14:textId="77777777" w:rsidR="001A7C06" w:rsidRPr="00C44D86" w:rsidRDefault="001A7C06" w:rsidP="001A7C06">
                                    <w: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3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  <w:p w14:paraId="5DFD010C" w14:textId="67C86A24" w:rsidR="001A7C06" w:rsidRPr="00746DD3" w:rsidRDefault="001A7C06" w:rsidP="00746DD3">
                  <w:pPr>
                    <w:spacing w:before="120" w:line="240" w:lineRule="atLeast"/>
                    <w:rPr>
                      <w:rFonts w:eastAsiaTheme="minorEastAsia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41696" behindDoc="0" locked="0" layoutInCell="1" allowOverlap="1" wp14:anchorId="2956EC8E" wp14:editId="580F474D">
                            <wp:simplePos x="0" y="0"/>
                            <wp:positionH relativeFrom="column">
                              <wp:posOffset>1002249</wp:posOffset>
                            </wp:positionH>
                            <wp:positionV relativeFrom="paragraph">
                              <wp:posOffset>29101</wp:posOffset>
                            </wp:positionV>
                            <wp:extent cx="3800475" cy="1201135"/>
                            <wp:effectExtent l="0" t="0" r="0" b="5715"/>
                            <wp:wrapNone/>
                            <wp:docPr id="1620697298" name="Gruppieren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00475" cy="1201135"/>
                                      <a:chOff x="0" y="0"/>
                                      <a:chExt cx="3800475" cy="120113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68770712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82199284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45720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03180970" name="Grafik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92491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7A97097F" id="Gruppieren 1" o:spid="_x0000_s1026" style="position:absolute;margin-left:78.9pt;margin-top:2.3pt;width:299.25pt;height:94.6pt;z-index:253341696" coordsize="38004,12011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">
                            <v:shape id="Grafik 5" o:spid="_x0000_s1027" type="#_x0000_t75" style="position:absolute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">
                              <v:imagedata r:id="rId20" o:title=""/>
                            </v:shape>
                            <v:shape id="Grafik 6" o:spid="_x0000_s1028" type="#_x0000_t75" style="position:absolute;top:4572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">
                              <v:imagedata r:id="rId21" o:title=""/>
                            </v:shape>
                            <v:shape id="Grafik 7" o:spid="_x0000_s1029" type="#_x0000_t75" style="position:absolute;top:9249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">
                              <v:imagedata r:id="rId22" o:title=""/>
                            </v:shape>
                          </v:group>
                        </w:pict>
                      </mc:Fallback>
                    </mc:AlternateContent>
                  </w:r>
                  <w:r>
                    <w:t>A</w:t>
                  </w:r>
                  <w:r w:rsidRPr="00502EA9">
                    <w:t>nteil:</w:t>
                  </w:r>
                  <w:r>
                    <w:t xml:space="preserve"> </w:t>
                  </w:r>
                </w:p>
                <w:p w14:paraId="4E1E00F3" w14:textId="0E9CCF3B" w:rsidR="001A7C06" w:rsidRDefault="00A42631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55712" behindDoc="0" locked="0" layoutInCell="1" allowOverlap="1" wp14:anchorId="48864132" wp14:editId="3E0C9536">
                        <wp:simplePos x="0" y="0"/>
                        <wp:positionH relativeFrom="column">
                          <wp:posOffset>390113</wp:posOffset>
                        </wp:positionH>
                        <wp:positionV relativeFrom="paragraph">
                          <wp:posOffset>146248</wp:posOffset>
                        </wp:positionV>
                        <wp:extent cx="202814" cy="353746"/>
                        <wp:effectExtent l="0" t="0" r="635" b="1905"/>
                        <wp:wrapNone/>
                        <wp:docPr id="824716562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14" cy="353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0175114" w14:textId="77777777" w:rsidR="001A7C06" w:rsidRDefault="001A7C06" w:rsidP="00746DD3">
                  <w:pPr>
                    <w:spacing w:line="240" w:lineRule="atLeast"/>
                  </w:pPr>
                </w:p>
                <w:p w14:paraId="498E4E32" w14:textId="6881D2D1" w:rsidR="001A7C06" w:rsidRDefault="001A7C06" w:rsidP="00746DD3">
                  <w:pPr>
                    <w:spacing w:line="240" w:lineRule="atLeast"/>
                  </w:pPr>
                </w:p>
                <w:p w14:paraId="735ABD96" w14:textId="1E623271" w:rsidR="001A7C06" w:rsidRDefault="00A42631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57760" behindDoc="0" locked="0" layoutInCell="1" allowOverlap="1" wp14:anchorId="22D6431C" wp14:editId="03C50114">
                        <wp:simplePos x="0" y="0"/>
                        <wp:positionH relativeFrom="column">
                          <wp:posOffset>390011</wp:posOffset>
                        </wp:positionH>
                        <wp:positionV relativeFrom="paragraph">
                          <wp:posOffset>123277</wp:posOffset>
                        </wp:positionV>
                        <wp:extent cx="202814" cy="353746"/>
                        <wp:effectExtent l="0" t="0" r="635" b="1905"/>
                        <wp:wrapNone/>
                        <wp:docPr id="1759449195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14" cy="353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B281322" w14:textId="7C1074EA" w:rsidR="001A7C06" w:rsidRPr="00FD40C0" w:rsidRDefault="001A7C06" w:rsidP="00746DD3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w:r>
                    <w:br/>
                    <w:t>   </w:t>
                  </w:r>
                </w:p>
                <w:p w14:paraId="4B72F211" w14:textId="77777777" w:rsidR="001A7C06" w:rsidRPr="00B73599" w:rsidRDefault="001A7C06" w:rsidP="00746DD3">
                  <w:pPr>
                    <w:spacing w:line="240" w:lineRule="atLeast"/>
                  </w:pPr>
                  <w:r>
                    <w:t xml:space="preserve">      </w:t>
                  </w:r>
                </w:p>
              </w:tc>
            </w:tr>
            <w:tr w:rsidR="001A7C06" w:rsidRPr="00B73599" w14:paraId="36206EE6" w14:textId="77777777" w:rsidTr="00746DD3">
              <w:tc>
                <w:tcPr>
                  <w:tcW w:w="425" w:type="dxa"/>
                </w:tcPr>
                <w:p w14:paraId="613D74EA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0DBB2EC5" w14:textId="77777777" w:rsidR="001A7C06" w:rsidRDefault="001A7C06" w:rsidP="00746DD3">
                  <w:pPr>
                    <w:spacing w:line="240" w:lineRule="atLeast"/>
                  </w:pPr>
                  <w:r w:rsidRPr="000A45CA">
                    <w:t>Beschreibe, wie du den letzten Anteil gefunden hast.</w:t>
                  </w:r>
                </w:p>
                <w:p w14:paraId="60FDF569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49731D73" w14:textId="77777777" w:rsidTr="00746DD3">
                    <w:tc>
                      <w:tcPr>
                        <w:tcW w:w="7569" w:type="dxa"/>
                      </w:tcPr>
                      <w:p w14:paraId="09BC9FAE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24468438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404B200D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D19660C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26C8D3C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603D98EC" w14:textId="77777777" w:rsidR="001A7C06" w:rsidRPr="000A45CA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154B4D3E" w14:textId="77777777" w:rsidR="001A7C06" w:rsidRPr="00B73599" w:rsidRDefault="001A7C06" w:rsidP="00746DD3">
            <w:pPr>
              <w:spacing w:line="240" w:lineRule="atLeast"/>
            </w:pPr>
          </w:p>
        </w:tc>
      </w:tr>
      <w:tr w:rsidR="001A7C06" w:rsidRPr="00B73599" w14:paraId="68A4DA16" w14:textId="77777777" w:rsidTr="00684F4F">
        <w:tc>
          <w:tcPr>
            <w:tcW w:w="426" w:type="dxa"/>
          </w:tcPr>
          <w:p w14:paraId="78746FA5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363" w:type="dxa"/>
          </w:tcPr>
          <w:p w14:paraId="25EBF864" w14:textId="742BBB31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47840" behindDoc="0" locked="0" layoutInCell="1" allowOverlap="1" wp14:anchorId="02FC680D" wp14:editId="7F957EB9">
                      <wp:simplePos x="0" y="0"/>
                      <wp:positionH relativeFrom="column">
                        <wp:posOffset>2944428</wp:posOffset>
                      </wp:positionH>
                      <wp:positionV relativeFrom="paragraph">
                        <wp:posOffset>427285</wp:posOffset>
                      </wp:positionV>
                      <wp:extent cx="179855" cy="317616"/>
                      <wp:effectExtent l="0" t="0" r="0" b="0"/>
                      <wp:wrapNone/>
                      <wp:docPr id="12481079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855" cy="317616"/>
                                <a:chOff x="52791" y="-4831"/>
                                <a:chExt cx="181139" cy="318283"/>
                              </a:xfrm>
                            </wpg:grpSpPr>
                            <wps:wsp>
                              <wps:cNvPr id="124810792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F8C4C3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8107923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A12F99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107924" name="Gerade Verbindung 1"/>
                              <wps:cNvCnPr/>
                              <wps:spPr>
                                <a:xfrm>
                                  <a:off x="52791" y="18417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2FC680D" id="_x0000_s1034" style="position:absolute;margin-left:231.85pt;margin-top:33.65pt;width:14.15pt;height:25pt;z-index:253347840;mso-width-relative:margin;mso-height-relative:margin" coordorigin="52791,-4831" coordsize="181139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">
                      <v:shape id="Textfeld 3" o:spid="_x0000_s103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7F8C4C3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3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DA12F99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037" style="position:absolute;visibility:visible;mso-wrap-style:square" from="52791,184170" to="161259,1841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</w:tr>
      <w:tr w:rsidR="001A7C06" w:rsidRPr="00B73599" w14:paraId="33A75487" w14:textId="77777777" w:rsidTr="00684F4F">
        <w:trPr>
          <w:trHeight w:val="5222"/>
        </w:trPr>
        <w:tc>
          <w:tcPr>
            <w:tcW w:w="426" w:type="dxa"/>
          </w:tcPr>
          <w:p w14:paraId="174F5BF4" w14:textId="77777777" w:rsidR="001A7C06" w:rsidRPr="00B73599" w:rsidRDefault="001A7C06" w:rsidP="00746DD3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1A7C06" w:rsidRPr="00B73599" w14:paraId="0AFED460" w14:textId="77777777" w:rsidTr="00746DD3">
              <w:tc>
                <w:tcPr>
                  <w:tcW w:w="425" w:type="dxa"/>
                </w:tcPr>
                <w:p w14:paraId="5A8770F0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1904841A" w14:textId="70391E5C" w:rsidR="001A7C06" w:rsidRDefault="00A42631" w:rsidP="00746DD3">
                  <w:pPr>
                    <w:spacing w:after="120"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59808" behindDoc="0" locked="0" layoutInCell="1" allowOverlap="1" wp14:anchorId="412369D8" wp14:editId="3C61E0C9">
                            <wp:simplePos x="0" y="0"/>
                            <wp:positionH relativeFrom="column">
                              <wp:posOffset>3307715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1420495" cy="592455"/>
                            <wp:effectExtent l="0" t="0" r="0" b="4445"/>
                            <wp:wrapNone/>
                            <wp:docPr id="1047127521" name="Gruppieren 3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20495" cy="592455"/>
                                      <a:chOff x="-54254" y="0"/>
                                      <a:chExt cx="1421162" cy="59329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79030098" name="Grafik 124782639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40963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08533092" name="Grafik 29563406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937648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397924906" name="Gruppieren 2"/>
                                    <wpg:cNvGrpSpPr/>
                                    <wpg:grpSpPr>
                                      <a:xfrm>
                                        <a:off x="-54254" y="62011"/>
                                        <a:ext cx="275995" cy="531288"/>
                                        <a:chOff x="-12834" y="10729"/>
                                        <a:chExt cx="277966" cy="532801"/>
                                      </a:xfrm>
                                    </wpg:grpSpPr>
                                    <wps:wsp>
                                      <wps:cNvPr id="1027614562" name="Textfeld 3"/>
                                      <wps:cNvSpPr txBox="1"/>
                                      <wps:spPr>
                                        <a:xfrm>
                                          <a:off x="10599" y="10729"/>
                                          <a:ext cx="254533" cy="184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CE9B810" w14:textId="1DEED767" w:rsidR="00A42631" w:rsidRPr="00D8792C" w:rsidRDefault="00A42631" w:rsidP="00A42631">
                                            <w:pP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 xml:space="preserve"> </w:t>
                                            </w:r>
                                            <w:r w:rsidRPr="00D8792C"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199119900" name="Textfeld 3"/>
                                      <wps:cNvSpPr txBox="1"/>
                                      <wps:spPr>
                                        <a:xfrm>
                                          <a:off x="10659" y="265891"/>
                                          <a:ext cx="194070" cy="277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D4711BC" w14:textId="62A07A25" w:rsidR="00A42631" w:rsidRPr="00D8792C" w:rsidRDefault="00A42631" w:rsidP="00A42631">
                                            <w:pPr>
                                              <w:jc w:val="center"/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48092006" name="Gerade Verbindung 1"/>
                                      <wps:cNvCnPr/>
                                      <wps:spPr>
                                        <a:xfrm>
                                          <a:off x="-12834" y="226226"/>
                                          <a:ext cx="217603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204346600" name="Textfeld 398"/>
                                    <wps:cNvSpPr txBox="1"/>
                                    <wps:spPr>
                                      <a:xfrm>
                                        <a:off x="139485" y="162732"/>
                                        <a:ext cx="875654" cy="3564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801D8E" w14:textId="77777777" w:rsidR="00A42631" w:rsidRPr="00D8792C" w:rsidRDefault="00A42631" w:rsidP="00A42631">
                                          <w:pP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=     </w:t>
                                          </w:r>
                                          <w: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412369D8" id="Gruppieren 399" o:spid="_x0000_s1038" style="position:absolute;margin-left:260.45pt;margin-top:4.4pt;width:111.85pt;height:46.65pt;z-index:253559808;mso-width-relative:margin;mso-height-relative:margin" coordorigin="-542" coordsize="14211,59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">
                            <v:shape id="Grafik 1247826393" o:spid="_x0000_s1039" type="#_x0000_t75" style="position:absolute;left:3409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">
                              <v:imagedata r:id="rId25" o:title="" recolortarget="#727272 [1449]"/>
                            </v:shape>
                            <v:shape id="Grafik 295634061" o:spid="_x0000_s1040" type="#_x0000_t75" style="position:absolute;left:9376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">
                              <v:imagedata r:id="rId25" o:title="" recolortarget="#727272 [1449]"/>
                            </v:shape>
                            <v:group id="_x0000_s1041" style="position:absolute;left:-542;top:620;width:2759;height:5312" coordorigin="-128,107" coordsize="2779,5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">
                              <v:shape id="Textfeld 3" o:spid="_x0000_s1042" type="#_x0000_t202" style="position:absolute;left:105;top:107;width:254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2CE9B810" w14:textId="1DEED767" w:rsidR="00A42631" w:rsidRPr="00D8792C" w:rsidRDefault="00A42631" w:rsidP="00A42631">
                                      <w:pPr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D8792C">
                                        <w:rPr>
                                          <w:sz w:val="28"/>
                                          <w:szCs w:val="2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043" type="#_x0000_t202" style="position:absolute;left:106;top:2658;width:1941;height:27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" filled="f" stroked="f" strokeweight=".5pt">
                                <v:textbox inset="0,0,0,0">
                                  <w:txbxContent>
                                    <w:p w14:paraId="1D4711BC" w14:textId="62A07A25" w:rsidR="00A42631" w:rsidRPr="00D8792C" w:rsidRDefault="00A42631" w:rsidP="00A42631">
                                      <w:pPr>
                                        <w:jc w:val="center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" o:spid="_x0000_s1044" style="position:absolute;visibility:visible;mso-wrap-style:square" from="-128,2262" to="2047,22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Textfeld 398" o:spid="_x0000_s1045" type="#_x0000_t202" style="position:absolute;left:1394;top:1627;width:8757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4A801D8E" w14:textId="77777777" w:rsidR="00A42631" w:rsidRPr="00D8792C" w:rsidRDefault="00A42631" w:rsidP="00A42631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 xml:space="preserve">=     </w:t>
                                    </w: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1A7C06">
                    <w:t>Gib zwei Brüche an, die genauso groß sin</w:t>
                  </w:r>
                  <w:r w:rsidR="001A7C06" w:rsidRPr="00B0205E">
                    <w:rPr>
                      <w:rFonts w:cstheme="minorHAnsi"/>
                    </w:rPr>
                    <w:t>d wie</w:t>
                  </w:r>
                  <w:r w:rsidR="001A7C06">
                    <w:rPr>
                      <w:rFonts w:cstheme="minorHAnsi"/>
                    </w:rPr>
                    <w:t xml:space="preserve">    </w:t>
                  </w:r>
                  <w:r w:rsidR="001A7C06" w:rsidRPr="00B0205E">
                    <w:rPr>
                      <w:rFonts w:cstheme="minorHAnsi"/>
                    </w:rPr>
                    <w:t xml:space="preserve">  </w:t>
                  </w:r>
                  <w:r w:rsidR="00CC1A89">
                    <w:rPr>
                      <w:rStyle w:val="ZitatZchn"/>
                    </w:rPr>
                    <w:t>.</w:t>
                  </w:r>
                  <w:r w:rsidR="001A7C06">
                    <w:rPr>
                      <w:noProof/>
                    </w:rPr>
                    <w:t xml:space="preserve"> </w:t>
                  </w:r>
                </w:p>
                <w:p w14:paraId="5D4C95E9" w14:textId="77777777" w:rsidR="001A7C06" w:rsidRDefault="001A7C06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t xml:space="preserve">Erkläre </w:t>
                  </w:r>
                  <w:r w:rsidRPr="00F57CBC">
                    <w:t>(z.</w:t>
                  </w:r>
                  <w:r>
                    <w:t> </w:t>
                  </w:r>
                  <w:r w:rsidRPr="00F57CBC">
                    <w:t xml:space="preserve">B. </w:t>
                  </w:r>
                  <w:r>
                    <w:t>mit einem</w:t>
                  </w:r>
                  <w:r w:rsidRPr="00F57CBC">
                    <w:t xml:space="preserve"> Bild oder eine</w:t>
                  </w:r>
                  <w:r>
                    <w:t>r</w:t>
                  </w:r>
                  <w:r w:rsidRPr="00F57CBC">
                    <w:t xml:space="preserve"> Situation)</w:t>
                  </w:r>
                  <w:r>
                    <w:t>.</w:t>
                  </w:r>
                </w:p>
                <w:p w14:paraId="5E1FFBE3" w14:textId="77777777" w:rsidR="001A7C06" w:rsidRDefault="001A7C06" w:rsidP="00746DD3">
                  <w:pPr>
                    <w:spacing w:line="240" w:lineRule="atLeast"/>
                  </w:pPr>
                </w:p>
                <w:p w14:paraId="0C0F110E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2FAE3C96" w14:textId="77777777" w:rsidTr="00746DD3">
                    <w:tc>
                      <w:tcPr>
                        <w:tcW w:w="7569" w:type="dxa"/>
                      </w:tcPr>
                      <w:p w14:paraId="390DF48B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676B43A6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90F1844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3229DD3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20D9F8A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4A571CF6" w14:textId="77777777" w:rsidR="001A7C06" w:rsidRPr="00B73599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1A7C06" w:rsidRPr="00B73599" w14:paraId="7E87866E" w14:textId="77777777" w:rsidTr="00746DD3">
              <w:tc>
                <w:tcPr>
                  <w:tcW w:w="425" w:type="dxa"/>
                </w:tcPr>
                <w:p w14:paraId="6D261388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68C82C22" w14:textId="77777777" w:rsidR="001A7C06" w:rsidRDefault="001A7C06" w:rsidP="00746DD3">
                  <w:pPr>
                    <w:spacing w:line="240" w:lineRule="atLeast"/>
                  </w:pPr>
                  <w:r>
                    <w:t xml:space="preserve">Leas Kuchen hat 8 Stücke. Sie isst 4 Stücke davon. Pauls Kuchen ist genauso groß, sein Kuchen wurde aber in 18 Stücke unterteilt. Die Stücke sind also kleiner </w:t>
                  </w:r>
                  <w:r>
                    <w:br/>
                    <w:t xml:space="preserve">als bei Leas Kuchen. Paul isst denselben Anteil vom Kuchen wie Lea. </w:t>
                  </w:r>
                </w:p>
                <w:p w14:paraId="62520B90" w14:textId="77777777" w:rsidR="001A7C06" w:rsidRDefault="001A7C06" w:rsidP="00746DD3">
                  <w:pPr>
                    <w:spacing w:line="240" w:lineRule="atLeast"/>
                  </w:pPr>
                  <w:r>
                    <w:t>Wie viele Stücke von den 18 Stücken hat er also gegessen?</w:t>
                  </w:r>
                </w:p>
                <w:p w14:paraId="00926CC8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7459361C" w14:textId="77777777" w:rsidTr="00746DD3">
                    <w:tc>
                      <w:tcPr>
                        <w:tcW w:w="7569" w:type="dxa"/>
                      </w:tcPr>
                      <w:p w14:paraId="0C63E37D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6F1AFA0A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8F74FD9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42BF23F4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39D325AD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1D7DCF54" w14:textId="77777777" w:rsidR="001A7C06" w:rsidRPr="000A45CA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303D1DA7" w14:textId="77777777" w:rsidR="001A7C06" w:rsidRPr="00B73599" w:rsidRDefault="001A7C06" w:rsidP="00746DD3">
            <w:pPr>
              <w:spacing w:line="240" w:lineRule="atLeast"/>
            </w:pPr>
          </w:p>
        </w:tc>
      </w:tr>
    </w:tbl>
    <w:p w14:paraId="5C0D0DAA" w14:textId="21FBAD85" w:rsidR="001A7C06" w:rsidRDefault="001A7C06" w:rsidP="00E13C64">
      <w:pPr>
        <w:spacing w:line="240" w:lineRule="atLeast"/>
        <w:sectPr w:rsidR="001A7C06" w:rsidSect="001D1C8B">
          <w:headerReference w:type="default" r:id="rId26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092977F3" w14:textId="4552948E" w:rsidR="00B73599" w:rsidRDefault="00B73599" w:rsidP="00E13C64">
      <w:pPr>
        <w:spacing w:line="240" w:lineRule="atLeast"/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80"/>
      </w:tblGrid>
      <w:tr w:rsidR="00E0758C" w:rsidRPr="00E0758C" w14:paraId="5DBC7F63" w14:textId="77777777" w:rsidTr="00684F4F">
        <w:tc>
          <w:tcPr>
            <w:tcW w:w="709" w:type="dxa"/>
          </w:tcPr>
          <w:p w14:paraId="5E9BCB91" w14:textId="77777777" w:rsidR="00E0758C" w:rsidRPr="00AC7674" w:rsidRDefault="00E0758C" w:rsidP="00E13C64">
            <w:pPr>
              <w:pStyle w:val="berschrift1"/>
              <w:spacing w:line="240" w:lineRule="atLeast"/>
            </w:pPr>
            <w:r w:rsidRPr="00AC7674">
              <w:t>A</w:t>
            </w:r>
          </w:p>
        </w:tc>
        <w:tc>
          <w:tcPr>
            <w:tcW w:w="8505" w:type="dxa"/>
            <w:gridSpan w:val="2"/>
          </w:tcPr>
          <w:p w14:paraId="19DD66C6" w14:textId="77777777" w:rsidR="00E0758C" w:rsidRPr="00AC7674" w:rsidRDefault="00343820" w:rsidP="00E13C64">
            <w:pPr>
              <w:pStyle w:val="berschrift1"/>
              <w:spacing w:line="240" w:lineRule="atLeast"/>
            </w:pPr>
            <w:r w:rsidRPr="00343820">
              <w:t>Ich kann gleichwertige Anteile in Bildern und Situationen finden</w:t>
            </w:r>
          </w:p>
        </w:tc>
      </w:tr>
      <w:tr w:rsidR="00E0758C" w:rsidRPr="00E0758C" w14:paraId="0497CF4D" w14:textId="77777777" w:rsidTr="00684F4F">
        <w:trPr>
          <w:trHeight w:val="170"/>
        </w:trPr>
        <w:tc>
          <w:tcPr>
            <w:tcW w:w="709" w:type="dxa"/>
          </w:tcPr>
          <w:p w14:paraId="236FE16B" w14:textId="77777777" w:rsidR="00E0758C" w:rsidRPr="00E0758C" w:rsidRDefault="00E0758C" w:rsidP="00E13C64">
            <w:pPr>
              <w:pStyle w:val="berschrift2"/>
              <w:spacing w:line="240" w:lineRule="atLeast"/>
            </w:pPr>
            <w:r w:rsidRPr="00E0758C">
              <w:t>1</w:t>
            </w:r>
          </w:p>
        </w:tc>
        <w:tc>
          <w:tcPr>
            <w:tcW w:w="8505" w:type="dxa"/>
            <w:gridSpan w:val="2"/>
          </w:tcPr>
          <w:p w14:paraId="1627814B" w14:textId="1AFBD72F" w:rsidR="00E0758C" w:rsidRPr="00911328" w:rsidRDefault="00343820" w:rsidP="00E13C64">
            <w:pPr>
              <w:pStyle w:val="berschrift2"/>
              <w:spacing w:line="240" w:lineRule="atLeast"/>
            </w:pPr>
            <w:r w:rsidRPr="00343820">
              <w:t>Gleich große Anteile in Bruchstreifen finden</w:t>
            </w:r>
          </w:p>
        </w:tc>
      </w:tr>
      <w:tr w:rsidR="00E0758C" w:rsidRPr="00E0758C" w14:paraId="069A5C7A" w14:textId="77777777" w:rsidTr="00684F4F">
        <w:tc>
          <w:tcPr>
            <w:tcW w:w="709" w:type="dxa"/>
          </w:tcPr>
          <w:p w14:paraId="4EF8612A" w14:textId="77777777" w:rsidR="00E0758C" w:rsidRPr="00E0758C" w:rsidRDefault="00E0758C" w:rsidP="00E13C64">
            <w:pPr>
              <w:pStyle w:val="Nummerierung"/>
            </w:pPr>
            <w:r w:rsidRPr="00E0758C">
              <w:t>1.1</w:t>
            </w:r>
          </w:p>
        </w:tc>
        <w:tc>
          <w:tcPr>
            <w:tcW w:w="8505" w:type="dxa"/>
            <w:gridSpan w:val="2"/>
          </w:tcPr>
          <w:p w14:paraId="100E6619" w14:textId="2D2A0026" w:rsidR="00E0758C" w:rsidRPr="00274151" w:rsidRDefault="007553A0" w:rsidP="00E13C64">
            <w:pPr>
              <w:pStyle w:val="Nummerierung"/>
              <w:rPr>
                <w:color w:val="0000FF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84992" behindDoc="0" locked="0" layoutInCell="1" allowOverlap="1" wp14:anchorId="17F33311" wp14:editId="6661435B">
                      <wp:simplePos x="0" y="0"/>
                      <wp:positionH relativeFrom="column">
                        <wp:posOffset>4727575</wp:posOffset>
                      </wp:positionH>
                      <wp:positionV relativeFrom="paragraph">
                        <wp:posOffset>498951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48DDA0" w14:textId="77777777" w:rsidR="007553A0" w:rsidRPr="00AF507F" w:rsidRDefault="007553A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7F33311" id="Gruppieren 19" o:spid="_x0000_s1046" style="position:absolute;margin-left:372.25pt;margin-top:39.3pt;width:42.9pt;height:59.15pt;z-index:252884992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">
                      <v:shape id="Grafik 5" o:spid="_x0000_s104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28" o:title="" chromakey="white"/>
                      </v:shape>
                      <v:shape id="_x0000_s104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48DDA0" w14:textId="77777777" w:rsidR="007553A0" w:rsidRPr="00AF507F" w:rsidRDefault="007553A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343820">
              <w:t xml:space="preserve">Anteile in </w:t>
            </w:r>
            <w:r w:rsidR="00274151">
              <w:t>Lade</w:t>
            </w:r>
            <w:r w:rsidR="00343820" w:rsidRPr="00343820">
              <w:t>balken vergleichen</w:t>
            </w:r>
          </w:p>
          <w:p w14:paraId="29B457D5" w14:textId="1056237C" w:rsidR="00DE27E6" w:rsidRPr="00911328" w:rsidRDefault="00DE27E6" w:rsidP="00E13C64">
            <w:pPr>
              <w:pStyle w:val="Nummerierung"/>
            </w:pPr>
          </w:p>
        </w:tc>
      </w:tr>
      <w:tr w:rsidR="00E0758C" w:rsidRPr="00E0758C" w14:paraId="4F2F608E" w14:textId="77777777" w:rsidTr="00684F4F">
        <w:tc>
          <w:tcPr>
            <w:tcW w:w="709" w:type="dxa"/>
          </w:tcPr>
          <w:p w14:paraId="6ADA5C7B" w14:textId="5A488F4C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561AC24F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a)</w:t>
            </w:r>
          </w:p>
        </w:tc>
        <w:tc>
          <w:tcPr>
            <w:tcW w:w="8080" w:type="dxa"/>
          </w:tcPr>
          <w:p w14:paraId="5B9D32A1" w14:textId="6C1F617B" w:rsidR="00E0758C" w:rsidRDefault="0076496B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03840" behindDoc="0" locked="0" layoutInCell="1" allowOverlap="1" wp14:anchorId="0AEB970F" wp14:editId="7987A180">
                      <wp:simplePos x="0" y="0"/>
                      <wp:positionH relativeFrom="column">
                        <wp:posOffset>61241</wp:posOffset>
                      </wp:positionH>
                      <wp:positionV relativeFrom="paragraph">
                        <wp:posOffset>22882</wp:posOffset>
                      </wp:positionV>
                      <wp:extent cx="4186022" cy="1346329"/>
                      <wp:effectExtent l="0" t="0" r="5080" b="0"/>
                      <wp:wrapNone/>
                      <wp:docPr id="1404663361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86022" cy="1346329"/>
                                <a:chOff x="0" y="0"/>
                                <a:chExt cx="4186022" cy="1346329"/>
                              </a:xfrm>
                            </wpg:grpSpPr>
                            <wps:wsp>
                              <wps:cNvPr id="1638121559" name="Textfeld 420"/>
                              <wps:cNvSpPr txBox="1"/>
                              <wps:spPr>
                                <a:xfrm>
                                  <a:off x="1631216" y="0"/>
                                  <a:ext cx="762000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398AD" w14:textId="69BF1CB8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76496B">
                                      <w:rPr>
                                        <w:sz w:val="16"/>
                                        <w:szCs w:val="16"/>
                                      </w:rPr>
                                      <w:t>Kopieren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2376096" name="Textfeld 420"/>
                              <wps:cNvSpPr txBox="1"/>
                              <wps:spPr>
                                <a:xfrm>
                                  <a:off x="1612836" y="721411"/>
                                  <a:ext cx="762000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82492F" w14:textId="77777777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76496B">
                                      <w:rPr>
                                        <w:sz w:val="16"/>
                                        <w:szCs w:val="16"/>
                                      </w:rPr>
                                      <w:t>Kopieren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822137" name="Textfeld 420"/>
                              <wps:cNvSpPr txBox="1"/>
                              <wps:spPr>
                                <a:xfrm>
                                  <a:off x="3473801" y="523827"/>
                                  <a:ext cx="712221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F38EE2" w14:textId="71FEB5D1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3987422" name="Textfeld 420"/>
                              <wps:cNvSpPr txBox="1"/>
                              <wps:spPr>
                                <a:xfrm>
                                  <a:off x="3473801" y="1245239"/>
                                  <a:ext cx="711835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477EAD" w14:textId="151A5F9E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449518" name="Textfeld 420"/>
                              <wps:cNvSpPr txBox="1"/>
                              <wps:spPr>
                                <a:xfrm>
                                  <a:off x="661676" y="133255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1CE020" w14:textId="50A57D20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Kopieren von „Action“ nach „Filme“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2409612" name="Textfeld 420"/>
                              <wps:cNvSpPr txBox="1"/>
                              <wps:spPr>
                                <a:xfrm>
                                  <a:off x="744386" y="868451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CE8F0F" w14:textId="77777777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Kopieren von „Action“ nach „Filme“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7224254" name="Textfeld 420"/>
                              <wps:cNvSpPr txBox="1"/>
                              <wps:spPr>
                                <a:xfrm>
                                  <a:off x="0" y="1185504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D5DFC4" w14:textId="21D710B2" w:rsidR="0076496B" w:rsidRPr="0076496B" w:rsidRDefault="0076496B" w:rsidP="0076496B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    4,0 GB von 5,0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4685046" name="Textfeld 420"/>
                              <wps:cNvSpPr txBox="1"/>
                              <wps:spPr>
                                <a:xfrm>
                                  <a:off x="0" y="464093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923C52" w14:textId="5DEDE27D" w:rsidR="0076496B" w:rsidRPr="0076496B" w:rsidRDefault="0076496B" w:rsidP="0076496B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    7,0 GB von 10,0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AEB970F" id="Gruppieren 421" o:spid="_x0000_s1049" style="position:absolute;margin-left:4.8pt;margin-top:1.8pt;width:329.6pt;height:106pt;z-index:253603840" coordsize="41860,134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">
                      <v:shape id="Textfeld 420" o:spid="_x0000_s1050" type="#_x0000_t202" style="position:absolute;left:16312;width:7620;height:10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" fillcolor="#e6e6e6" stroked="f" strokeweight=".5pt">
                        <v:textbox inset="0,0,0,0">
                          <w:txbxContent>
                            <w:p w14:paraId="4F5398AD" w14:textId="69BF1CB8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6496B">
                                <w:rPr>
                                  <w:sz w:val="16"/>
                                  <w:szCs w:val="16"/>
                                </w:rPr>
                                <w:t>Kopieren</w:t>
                              </w:r>
                            </w:p>
                          </w:txbxContent>
                        </v:textbox>
                      </v:shape>
                      <v:shape id="Textfeld 420" o:spid="_x0000_s1051" type="#_x0000_t202" style="position:absolute;left:16128;top:7214;width:7620;height:10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" fillcolor="#e6e6e6" stroked="f" strokeweight=".5pt">
                        <v:textbox inset="0,0,0,0">
                          <w:txbxContent>
                            <w:p w14:paraId="5082492F" w14:textId="77777777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6496B">
                                <w:rPr>
                                  <w:sz w:val="16"/>
                                  <w:szCs w:val="16"/>
                                </w:rPr>
                                <w:t>Kopieren</w:t>
                              </w:r>
                            </w:p>
                          </w:txbxContent>
                        </v:textbox>
                      </v:shape>
                      <v:shape id="Textfeld 420" o:spid="_x0000_s1052" type="#_x0000_t202" style="position:absolute;left:34738;top:5238;width:7122;height:10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" fillcolor="#e6e6e6" stroked="f" strokeweight=".5pt">
                        <v:textbox inset="0,0,0,0">
                          <w:txbxContent>
                            <w:p w14:paraId="6FF38EE2" w14:textId="71FEB5D1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Textfeld 420" o:spid="_x0000_s1053" type="#_x0000_t202" style="position:absolute;left:34738;top:12452;width:7118;height:10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" fillcolor="#e6e6e6" stroked="f" strokeweight=".5pt">
                        <v:textbox inset="0,0,0,0">
                          <w:txbxContent>
                            <w:p w14:paraId="51477EAD" w14:textId="151A5F9E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Textfeld 420" o:spid="_x0000_s1054" type="#_x0000_t202" style="position:absolute;left:6616;top:1332;width:25135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" fillcolor="white [3212]" stroked="f" strokeweight=".5pt">
                        <v:textbox inset="0,1mm,0,.5mm">
                          <w:txbxContent>
                            <w:p w14:paraId="471CE020" w14:textId="50A57D20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Kopieren von „Action“ nach „Filme“</w:t>
                              </w:r>
                            </w:p>
                          </w:txbxContent>
                        </v:textbox>
                      </v:shape>
                      <v:shape id="Textfeld 420" o:spid="_x0000_s1055" type="#_x0000_t202" style="position:absolute;left:7443;top:8684;width:25135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" fillcolor="white [3212]" stroked="f" strokeweight=".5pt">
                        <v:textbox inset="0,1mm,0,.5mm">
                          <w:txbxContent>
                            <w:p w14:paraId="71CE8F0F" w14:textId="77777777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Kopieren von „Action“ nach „Filme“</w:t>
                              </w:r>
                            </w:p>
                          </w:txbxContent>
                        </v:textbox>
                      </v:shape>
                      <v:shape id="Textfeld 420" o:spid="_x0000_s1056" type="#_x0000_t202" style="position:absolute;top:11855;width:25134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" fillcolor="white [3212]" stroked="f" strokeweight=".5pt">
                        <v:textbox inset="0,1mm,0,.5mm">
                          <w:txbxContent>
                            <w:p w14:paraId="48D5DFC4" w14:textId="21D710B2" w:rsidR="0076496B" w:rsidRPr="0076496B" w:rsidRDefault="0076496B" w:rsidP="0076496B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4,0 GB von 5,0 GB</w:t>
                              </w:r>
                            </w:p>
                          </w:txbxContent>
                        </v:textbox>
                      </v:shape>
                      <v:shape id="Textfeld 420" o:spid="_x0000_s1057" type="#_x0000_t202" style="position:absolute;top:4640;width:25134;height:15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" fillcolor="white [3212]" stroked="f" strokeweight=".5pt">
                        <v:textbox inset="0,1mm,0,.5mm">
                          <w:txbxContent>
                            <w:p w14:paraId="5B923C52" w14:textId="5DEDE27D" w:rsidR="0076496B" w:rsidRPr="0076496B" w:rsidRDefault="0076496B" w:rsidP="0076496B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7,0 GB von 10,0 GB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4CE0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93184" behindDoc="0" locked="0" layoutInCell="1" allowOverlap="1" wp14:anchorId="3994A497" wp14:editId="451901DE">
                      <wp:simplePos x="0" y="0"/>
                      <wp:positionH relativeFrom="column">
                        <wp:posOffset>4456271</wp:posOffset>
                      </wp:positionH>
                      <wp:positionV relativeFrom="paragraph">
                        <wp:posOffset>1005840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2102A0" w14:textId="77777777" w:rsidR="00314CE0" w:rsidRPr="00AF507F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994A497" id="Gruppieren 18" o:spid="_x0000_s1058" style="position:absolute;margin-left:350.9pt;margin-top:79.2pt;width:50.85pt;height:56.9pt;z-index:252893184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HJd3lwMAAIE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">
                      <v:shape id="Grafik 6" o:spid="_x0000_s1059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30" o:title="" chromakey="white"/>
                      </v:shape>
                      <v:shape id="_x0000_s1060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12102A0" w14:textId="77777777" w:rsidR="00314CE0" w:rsidRPr="00AF507F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C63632">
              <w:rPr>
                <w:rFonts w:ascii="Calibri" w:hAnsi="Calibri"/>
                <w:noProof/>
              </w:rPr>
              <w:drawing>
                <wp:inline distT="0" distB="0" distL="0" distR="0" wp14:anchorId="4E14D10B" wp14:editId="677747E8">
                  <wp:extent cx="4371975" cy="1434465"/>
                  <wp:effectExtent l="0" t="0" r="0" b="635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.1a.eps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C33D7" w14:textId="73551907" w:rsidR="00343820" w:rsidRDefault="00343820" w:rsidP="00E13C64">
            <w:pPr>
              <w:spacing w:line="240" w:lineRule="atLeast"/>
            </w:pPr>
          </w:p>
          <w:p w14:paraId="414D816B" w14:textId="4BD94461" w:rsidR="00343820" w:rsidRDefault="00343820" w:rsidP="00E13C64">
            <w:pPr>
              <w:spacing w:line="240" w:lineRule="atLeast"/>
            </w:pPr>
            <w:r>
              <w:t>Kenan und Leonie wollen beide einen Film herunterladen.</w:t>
            </w:r>
          </w:p>
          <w:p w14:paraId="556AB631" w14:textId="263D9995" w:rsidR="00343820" w:rsidRDefault="00343820" w:rsidP="009A01B2">
            <w:pPr>
              <w:pStyle w:val="Listenabsatz"/>
            </w:pPr>
            <w:r>
              <w:t>Welcher Computer hat im Moment mehr G</w:t>
            </w:r>
            <w:r w:rsidR="00F43DA2">
              <w:t>igabyte</w:t>
            </w:r>
            <w:r>
              <w:t xml:space="preserve"> geladen? </w:t>
            </w:r>
          </w:p>
          <w:p w14:paraId="79DC6B36" w14:textId="77777777" w:rsidR="00343820" w:rsidRDefault="00343820" w:rsidP="009A01B2">
            <w:pPr>
              <w:pStyle w:val="Listenabsatz"/>
            </w:pPr>
            <w:r>
              <w:t>Welcher Computer hat den größeren Anteil geladen, ist also schon weiter?</w:t>
            </w:r>
          </w:p>
          <w:p w14:paraId="1809E8A9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4C8DCD75" w14:textId="77777777" w:rsidTr="00684F4F">
        <w:tc>
          <w:tcPr>
            <w:tcW w:w="709" w:type="dxa"/>
          </w:tcPr>
          <w:p w14:paraId="6797F429" w14:textId="77777777" w:rsidR="00E0758C" w:rsidRPr="00E0758C" w:rsidRDefault="00E0758C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B7EBB29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b)</w:t>
            </w:r>
          </w:p>
        </w:tc>
        <w:tc>
          <w:tcPr>
            <w:tcW w:w="8080" w:type="dxa"/>
          </w:tcPr>
          <w:p w14:paraId="1E55F6D7" w14:textId="641075F4" w:rsidR="00343820" w:rsidRDefault="00F94410" w:rsidP="00E13C64">
            <w:pPr>
              <w:spacing w:line="240" w:lineRule="atLeast"/>
            </w:pPr>
            <w:r>
              <w:t xml:space="preserve">Vergleiche die </w:t>
            </w:r>
            <w:r w:rsidR="00343820">
              <w:t xml:space="preserve">Anteile </w:t>
            </w:r>
            <w:r>
              <w:t xml:space="preserve">aus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>
              <w:t xml:space="preserve"> (7 von 10 und 4 von 5) </w:t>
            </w:r>
            <w:r w:rsidR="00343820">
              <w:t>auch mit Bruchstreifen</w:t>
            </w:r>
            <w:r>
              <w:t>:</w:t>
            </w:r>
          </w:p>
          <w:p w14:paraId="62EB6B5F" w14:textId="158258EB" w:rsidR="00E0758C" w:rsidRDefault="00343820" w:rsidP="00E13C64">
            <w:pPr>
              <w:spacing w:line="240" w:lineRule="atLeast"/>
            </w:pPr>
            <w:r>
              <w:t>Welchen Anteil hat Leonie, welchen Kenan?</w:t>
            </w:r>
            <w:r w:rsidR="00F94410">
              <w:t xml:space="preserve"> We</w:t>
            </w:r>
            <w:r w:rsidR="00F43DA2">
              <w:t>lcher Anteil ist größer</w:t>
            </w:r>
            <w:r w:rsidR="00F94410">
              <w:t>?</w:t>
            </w:r>
          </w:p>
          <w:p w14:paraId="7C831079" w14:textId="77777777" w:rsidR="00343820" w:rsidRDefault="00343820" w:rsidP="00E13C64">
            <w:pPr>
              <w:spacing w:line="240" w:lineRule="atLeast"/>
            </w:pPr>
          </w:p>
          <w:p w14:paraId="5041FCBD" w14:textId="2DA89814" w:rsidR="000E21C6" w:rsidRDefault="00343820" w:rsidP="00E13C64">
            <w:pPr>
              <w:spacing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322C7CB3" wp14:editId="1C834B52">
                  <wp:extent cx="4371975" cy="262890"/>
                  <wp:effectExtent l="0" t="0" r="9525" b="381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er.eps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5558" cy="263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1BFC3" w14:textId="77777777" w:rsidR="00343820" w:rsidRDefault="00343820" w:rsidP="0069100A">
            <w:pPr>
              <w:spacing w:before="120"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1B0F200A" wp14:editId="73ED4CF9">
                  <wp:extent cx="4371971" cy="262890"/>
                  <wp:effectExtent l="0" t="0" r="0" b="381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er.eps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8915" cy="263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A65EC1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2CA44BF4" w14:textId="77777777" w:rsidTr="00684F4F">
        <w:tc>
          <w:tcPr>
            <w:tcW w:w="709" w:type="dxa"/>
          </w:tcPr>
          <w:p w14:paraId="770FD5F2" w14:textId="2CAE2BF4" w:rsidR="00E0758C" w:rsidRPr="00E0758C" w:rsidRDefault="00DE27E6" w:rsidP="00E13C64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30D90536" wp14:editId="18ED65A6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58F99F4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c)</w:t>
            </w:r>
          </w:p>
        </w:tc>
        <w:tc>
          <w:tcPr>
            <w:tcW w:w="8080" w:type="dxa"/>
            <w:vAlign w:val="center"/>
          </w:tcPr>
          <w:p w14:paraId="6111F4FD" w14:textId="316EBF3B" w:rsidR="00343820" w:rsidRDefault="00343820" w:rsidP="00E13C64">
            <w:pPr>
              <w:spacing w:line="240" w:lineRule="atLeast"/>
            </w:pPr>
            <w:r>
              <w:t xml:space="preserve">Die Anteile </w:t>
            </w:r>
            <w:r w:rsidR="005D2164">
              <w:t xml:space="preserve">von Leonie und Kenan </w:t>
            </w:r>
            <w:r>
              <w:t>sind nicht gleichwertig, also nicht gleich groß.</w:t>
            </w:r>
          </w:p>
          <w:p w14:paraId="2153F32A" w14:textId="169683C9" w:rsidR="00343820" w:rsidRPr="00E0758C" w:rsidRDefault="00343820" w:rsidP="00E13C64">
            <w:pPr>
              <w:spacing w:line="240" w:lineRule="atLeast"/>
            </w:pPr>
            <w:r>
              <w:t xml:space="preserve">Welche Anteile wären gleich groß? </w:t>
            </w:r>
            <w:r w:rsidR="00DE27E6">
              <w:t>Finde Beispiele und e</w:t>
            </w:r>
            <w:r w:rsidR="005D2164">
              <w:t xml:space="preserve">rkläre. </w:t>
            </w:r>
          </w:p>
        </w:tc>
      </w:tr>
    </w:tbl>
    <w:p w14:paraId="3602A43C" w14:textId="4D9FBED6" w:rsidR="00343820" w:rsidRDefault="00343820" w:rsidP="00E13C64">
      <w:pPr>
        <w:spacing w:line="240" w:lineRule="atLeast"/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078"/>
        <w:gridCol w:w="427"/>
      </w:tblGrid>
      <w:tr w:rsidR="00BE1EF5" w14:paraId="6F964549" w14:textId="77777777" w:rsidTr="00684F4F">
        <w:tc>
          <w:tcPr>
            <w:tcW w:w="709" w:type="dxa"/>
          </w:tcPr>
          <w:p w14:paraId="678F7919" w14:textId="77777777" w:rsidR="00BE1EF5" w:rsidRPr="00230A99" w:rsidRDefault="00BE1EF5" w:rsidP="00E13C64">
            <w:pPr>
              <w:pStyle w:val="berschrift3"/>
              <w:spacing w:line="240" w:lineRule="atLeast"/>
            </w:pPr>
            <w:r w:rsidRPr="00230A99">
              <w:t>1.2</w:t>
            </w:r>
          </w:p>
        </w:tc>
        <w:tc>
          <w:tcPr>
            <w:tcW w:w="8505" w:type="dxa"/>
            <w:gridSpan w:val="2"/>
          </w:tcPr>
          <w:p w14:paraId="0625B4D0" w14:textId="77777777" w:rsidR="00BE1EF5" w:rsidRPr="00230A99" w:rsidRDefault="00343820" w:rsidP="00E13C64">
            <w:pPr>
              <w:pStyle w:val="berschrift3"/>
              <w:spacing w:line="240" w:lineRule="atLeast"/>
            </w:pPr>
            <w:r w:rsidRPr="00343820">
              <w:t>Gleich große Anteile ablesen und einzeichnen</w:t>
            </w:r>
          </w:p>
        </w:tc>
      </w:tr>
      <w:tr w:rsidR="00343820" w:rsidRPr="00561AF9" w14:paraId="0152FF39" w14:textId="77777777" w:rsidTr="00684F4F">
        <w:tc>
          <w:tcPr>
            <w:tcW w:w="709" w:type="dxa"/>
          </w:tcPr>
          <w:p w14:paraId="72ECE46C" w14:textId="77777777" w:rsidR="00343820" w:rsidRDefault="0034382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04ABC0F5" w14:textId="2086B46C" w:rsidR="00D94851" w:rsidRDefault="00343820" w:rsidP="00E13C64">
            <w:pPr>
              <w:spacing w:line="240" w:lineRule="atLeast"/>
            </w:pPr>
            <w:r w:rsidRPr="00343820">
              <w:t xml:space="preserve">Finde mit den Bruchstreifen Anteile, </w:t>
            </w:r>
            <w:r w:rsidR="005D2164">
              <w:t>die</w:t>
            </w:r>
            <w:r w:rsidRPr="00343820">
              <w:t xml:space="preserve"> </w:t>
            </w:r>
            <w:r w:rsidR="005D2164" w:rsidRPr="00343820">
              <w:t>genauso groß sind wie zwei Sechstel.</w:t>
            </w:r>
          </w:p>
          <w:tbl>
            <w:tblPr>
              <w:tblStyle w:val="MSKTabell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05"/>
              <w:gridCol w:w="7746"/>
            </w:tblGrid>
            <w:tr w:rsidR="00D94851" w14:paraId="63E4890F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4C162CCD" w14:textId="345CAF4A" w:rsidR="00D94851" w:rsidRPr="003F629F" w:rsidRDefault="0076496B" w:rsidP="00513E9A">
                  <w:pPr>
                    <w:keepNext/>
                    <w:spacing w:line="240" w:lineRule="atLeast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05888" behindDoc="0" locked="0" layoutInCell="1" allowOverlap="1" wp14:anchorId="62BD8585" wp14:editId="634BAEEC">
                            <wp:simplePos x="0" y="0"/>
                            <wp:positionH relativeFrom="column">
                              <wp:posOffset>109220</wp:posOffset>
                            </wp:positionH>
                            <wp:positionV relativeFrom="paragraph">
                              <wp:posOffset>-133350</wp:posOffset>
                            </wp:positionV>
                            <wp:extent cx="175260" cy="317500"/>
                            <wp:effectExtent l="0" t="0" r="2540" b="0"/>
                            <wp:wrapNone/>
                            <wp:docPr id="91173274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500"/>
                                      <a:chOff x="57419" y="-4831"/>
                                      <a:chExt cx="176511" cy="318283"/>
                                    </a:xfrm>
                                  </wpg:grpSpPr>
                                  <wps:wsp>
                                    <wps:cNvPr id="1579098130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D91E8B" w14:textId="1CEB23ED" w:rsidR="0076496B" w:rsidRPr="00C44D86" w:rsidRDefault="0076496B" w:rsidP="0076496B">
                                          <w: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23172944" name="Textfeld 3"/>
                                    <wps:cNvSpPr txBox="1"/>
                                    <wps:spPr>
                                      <a:xfrm>
                                        <a:off x="70694" y="149510"/>
                                        <a:ext cx="12798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71E5C7" w14:textId="738EA5D5" w:rsidR="0076496B" w:rsidRPr="00C44D86" w:rsidRDefault="0076496B" w:rsidP="0076496B">
                                          <w: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1571139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62BD8585" id="_x0000_s1061" style="position:absolute;left:0;text-align:left;margin-left:8.6pt;margin-top:-10.5pt;width:13.8pt;height:25pt;z-index:25360588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">
                            <v:shape id="Textfeld 3" o:spid="_x0000_s106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49D91E8B" w14:textId="1CEB23ED" w:rsidR="0076496B" w:rsidRPr="00C44D86" w:rsidRDefault="0076496B" w:rsidP="0076496B">
                                    <w: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6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2071E5C7" w14:textId="738EA5D5" w:rsidR="0076496B" w:rsidRPr="00C44D86" w:rsidRDefault="0076496B" w:rsidP="0076496B">
                                    <w: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6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746" w:type="dxa"/>
                  <w:vAlign w:val="center"/>
                </w:tcPr>
                <w:p w14:paraId="09C19E5A" w14:textId="77777777" w:rsidR="00D94851" w:rsidRPr="00D94851" w:rsidRDefault="00D94851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C98A48D" wp14:editId="5AA94FF5">
                        <wp:extent cx="4753544" cy="277078"/>
                        <wp:effectExtent l="0" t="0" r="0" b="8890"/>
                        <wp:docPr id="34" name="Grafi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6er.eps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3544" cy="277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740FB6F9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516ADE4A" w14:textId="694166F6" w:rsidR="00D95B77" w:rsidRPr="0076378E" w:rsidRDefault="00FC6094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85408" behindDoc="0" locked="0" layoutInCell="1" allowOverlap="1" wp14:anchorId="0D17E9C6" wp14:editId="1302958C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-26670</wp:posOffset>
                        </wp:positionV>
                        <wp:extent cx="261620" cy="456565"/>
                        <wp:effectExtent l="0" t="0" r="5080" b="635"/>
                        <wp:wrapNone/>
                        <wp:docPr id="1104292130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620" cy="456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746" w:type="dxa"/>
                  <w:vAlign w:val="center"/>
                </w:tcPr>
                <w:p w14:paraId="0BDE8E8F" w14:textId="77777777" w:rsidR="00D95B77" w:rsidRDefault="00D95B77" w:rsidP="00E13C6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F26920F" wp14:editId="2C6D4618">
                        <wp:extent cx="4752975" cy="276225"/>
                        <wp:effectExtent l="0" t="0" r="9525" b="9525"/>
                        <wp:docPr id="35" name="Grafi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12er.eps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18D61784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19EB630C" w14:textId="61058C00" w:rsidR="00D95B77" w:rsidRPr="0076378E" w:rsidRDefault="00FC6094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87456" behindDoc="0" locked="0" layoutInCell="1" allowOverlap="1" wp14:anchorId="2CD8CA85" wp14:editId="652FE596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-15875</wp:posOffset>
                        </wp:positionV>
                        <wp:extent cx="261620" cy="456565"/>
                        <wp:effectExtent l="0" t="0" r="5080" b="635"/>
                        <wp:wrapNone/>
                        <wp:docPr id="874716098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620" cy="456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746" w:type="dxa"/>
                  <w:vAlign w:val="center"/>
                </w:tcPr>
                <w:p w14:paraId="76438F1C" w14:textId="77777777" w:rsidR="00D95B77" w:rsidRPr="00C63632" w:rsidRDefault="00D95B77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098DA8DF" wp14:editId="7726C342">
                        <wp:extent cx="4752975" cy="276225"/>
                        <wp:effectExtent l="0" t="0" r="9525" b="9525"/>
                        <wp:docPr id="36" name="Grafi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18er.eps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850DD9F" w14:textId="2215B84E" w:rsidR="00DC0B23" w:rsidRDefault="00DC0B23" w:rsidP="00E13C64">
            <w:pPr>
              <w:spacing w:line="240" w:lineRule="atLeast"/>
            </w:pPr>
          </w:p>
        </w:tc>
      </w:tr>
      <w:tr w:rsidR="00D60AA4" w14:paraId="166CCB63" w14:textId="77777777" w:rsidTr="00684F4F">
        <w:trPr>
          <w:trHeight w:val="557"/>
        </w:trPr>
        <w:tc>
          <w:tcPr>
            <w:tcW w:w="709" w:type="dxa"/>
          </w:tcPr>
          <w:p w14:paraId="313ADB7B" w14:textId="6D04EA1B" w:rsidR="00D60AA4" w:rsidRDefault="00D60AA4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505" w:type="dxa"/>
            <w:gridSpan w:val="2"/>
          </w:tcPr>
          <w:p w14:paraId="3A02BF2C" w14:textId="3EADB3C7" w:rsidR="00D60AA4" w:rsidRPr="005B1228" w:rsidRDefault="00D60AA4" w:rsidP="005B1228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Anteile vergleichen – Auf das Ganze kommt es an</w:t>
            </w:r>
          </w:p>
        </w:tc>
      </w:tr>
      <w:tr w:rsidR="005B1228" w14:paraId="1D60DF2F" w14:textId="77777777" w:rsidTr="00684F4F">
        <w:trPr>
          <w:gridAfter w:val="1"/>
          <w:wAfter w:w="427" w:type="dxa"/>
          <w:trHeight w:val="71"/>
        </w:trPr>
        <w:tc>
          <w:tcPr>
            <w:tcW w:w="709" w:type="dxa"/>
          </w:tcPr>
          <w:p w14:paraId="1A48EE64" w14:textId="6B743676" w:rsidR="005B1228" w:rsidRDefault="00513E9A" w:rsidP="00E13C64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Calibri"/>
                <w:b w:val="0"/>
                <w:bCs w:val="0"/>
                <w:noProof/>
                <w:color w:val="327A86"/>
              </w:rPr>
              <w:drawing>
                <wp:anchor distT="0" distB="0" distL="114300" distR="114300" simplePos="0" relativeHeight="252969984" behindDoc="0" locked="0" layoutInCell="1" allowOverlap="1" wp14:anchorId="32253D9B" wp14:editId="610DCB56">
                  <wp:simplePos x="0" y="0"/>
                  <wp:positionH relativeFrom="column">
                    <wp:posOffset>659563</wp:posOffset>
                  </wp:positionH>
                  <wp:positionV relativeFrom="paragraph">
                    <wp:posOffset>1346835</wp:posOffset>
                  </wp:positionV>
                  <wp:extent cx="662305" cy="717550"/>
                  <wp:effectExtent l="0" t="0" r="0" b="0"/>
                  <wp:wrapNone/>
                  <wp:docPr id="39915008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5CF319-CBBF-0BC4-E34A-FC6CB384E3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7">
                            <a:extLst>
                              <a:ext uri="{FF2B5EF4-FFF2-40B4-BE49-F238E27FC236}">
                                <a16:creationId xmlns:a16="http://schemas.microsoft.com/office/drawing/2014/main" id="{A45CF319-CBBF-0BC4-E34A-FC6CB384E3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DA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960768" behindDoc="0" locked="0" layoutInCell="1" allowOverlap="1" wp14:anchorId="5666FE21" wp14:editId="19DE3C44">
                      <wp:simplePos x="0" y="0"/>
                      <wp:positionH relativeFrom="column">
                        <wp:posOffset>-37294</wp:posOffset>
                      </wp:positionH>
                      <wp:positionV relativeFrom="paragraph">
                        <wp:posOffset>2346325</wp:posOffset>
                      </wp:positionV>
                      <wp:extent cx="274955" cy="197485"/>
                      <wp:effectExtent l="0" t="0" r="4445" b="5715"/>
                      <wp:wrapNone/>
                      <wp:docPr id="633435431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575164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04210518" name="Grafik 2104210518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15410AA" id="Gruppieren 425" o:spid="_x0000_s1026" href="https://dzlm.de/vam/msk-bruchstreifen.html" style="position:absolute;margin-left:-2.95pt;margin-top:184.75pt;width:21.65pt;height:15.55pt;z-index:252960768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" fillcolor="#327a86" stroked="f" strokeweight="1pt">
                        <v:stroke joinstyle="miter"/>
                      </v:roundrect>
                      <v:shape id="Grafik 2104210518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&#13;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  <w:r w:rsidR="004B0812">
              <w:rPr>
                <w:noProof/>
              </w:rPr>
              <w:drawing>
                <wp:anchor distT="0" distB="0" distL="114300" distR="114300" simplePos="0" relativeHeight="252978176" behindDoc="1" locked="0" layoutInCell="1" allowOverlap="1" wp14:anchorId="4633D436" wp14:editId="5763562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281305</wp:posOffset>
                  </wp:positionV>
                  <wp:extent cx="359410" cy="271780"/>
                  <wp:effectExtent l="0" t="0" r="2540" b="0"/>
                  <wp:wrapTight wrapText="bothSides">
                    <wp:wrapPolygon edited="0">
                      <wp:start x="0" y="0"/>
                      <wp:lineTo x="0" y="16654"/>
                      <wp:lineTo x="14883" y="19682"/>
                      <wp:lineTo x="20608" y="19682"/>
                      <wp:lineTo x="20608" y="9084"/>
                      <wp:lineTo x="11449" y="0"/>
                      <wp:lineTo x="0" y="0"/>
                    </wp:wrapPolygon>
                  </wp:wrapTight>
                  <wp:docPr id="890563793" name="Grafik 890563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8" w:type="dxa"/>
          </w:tcPr>
          <w:p w14:paraId="3D4BEEA3" w14:textId="1DAAE0CC" w:rsidR="005B1228" w:rsidRPr="00274151" w:rsidRDefault="005B1228" w:rsidP="005B1228">
            <w:pPr>
              <w:pStyle w:val="berschrift3"/>
              <w:spacing w:before="0" w:line="240" w:lineRule="atLeast"/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</w:pPr>
            <w:r w:rsidRPr="00274151"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  <w:t>Maurice und Leonie vergleichen die Treffer beim Papierkorbball.</w:t>
            </w:r>
          </w:p>
          <w:p w14:paraId="2BEB8F31" w14:textId="7E79B4E1" w:rsidR="00BA6A12" w:rsidRDefault="00BA6A12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Mädchen beim Papierkorbball</w:t>
            </w:r>
          </w:p>
          <w:p w14:paraId="446AC8B8" w14:textId="7911DEE6" w:rsidR="00BA6A12" w:rsidRDefault="009E2837" w:rsidP="00BA6A12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963840" behindDoc="1" locked="0" layoutInCell="1" allowOverlap="1" wp14:anchorId="128EC917" wp14:editId="7ECEDD5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67310</wp:posOffset>
                  </wp:positionV>
                  <wp:extent cx="1122045" cy="269875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1270" y="20329"/>
                      <wp:lineTo x="21270" y="0"/>
                      <wp:lineTo x="0" y="0"/>
                    </wp:wrapPolygon>
                  </wp:wrapTight>
                  <wp:docPr id="1255198580" name="Grafik 61" descr="Ein Bild, das Rechteck, Reihe, Quadra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198580" name="Grafik 61" descr="Ein Bild, das Rechteck, Reihe, Quadrat, Farbigkeit enthält.&#10;&#10;Automatisch generierte Beschreibung"/>
                          <pic:cNvPicPr/>
                        </pic:nvPicPr>
                        <pic:blipFill>
                          <a:blip r:embed="rId43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A3FCF9" w14:textId="51701222" w:rsidR="00BA6A12" w:rsidRDefault="00BA6A12" w:rsidP="00BA6A12">
            <w:pPr>
              <w:rPr>
                <w:lang w:eastAsia="de-DE"/>
              </w:rPr>
            </w:pPr>
          </w:p>
          <w:p w14:paraId="05761EDE" w14:textId="62039905" w:rsidR="00036A07" w:rsidRDefault="00036A07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Jungen beim Papierkorb</w:t>
            </w:r>
            <w:r w:rsidR="009E2837">
              <w:rPr>
                <w:lang w:eastAsia="de-DE"/>
              </w:rPr>
              <w:t>b</w:t>
            </w:r>
            <w:r>
              <w:rPr>
                <w:lang w:eastAsia="de-DE"/>
              </w:rPr>
              <w:t>all</w:t>
            </w:r>
          </w:p>
          <w:p w14:paraId="3536942F" w14:textId="002714F3" w:rsidR="005413E9" w:rsidRDefault="00F43DA2" w:rsidP="00BA6A12">
            <w:pPr>
              <w:rPr>
                <w:lang w:eastAsia="de-DE"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1F84FE3C" wp14:editId="7D1277C0">
                      <wp:simplePos x="0" y="0"/>
                      <wp:positionH relativeFrom="column">
                        <wp:posOffset>1794238</wp:posOffset>
                      </wp:positionH>
                      <wp:positionV relativeFrom="paragraph">
                        <wp:posOffset>75112</wp:posOffset>
                      </wp:positionV>
                      <wp:extent cx="2706461" cy="493940"/>
                      <wp:effectExtent l="0" t="0" r="49530" b="167005"/>
                      <wp:wrapNone/>
                      <wp:docPr id="1370976192" name="Sprechblase: rechteckig mit abgerundeten Ecken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6461" cy="493940"/>
                              </a:xfrm>
                              <a:prstGeom prst="wedgeRoundRectCallout">
                                <a:avLst>
                                  <a:gd name="adj1" fmla="val 50248"/>
                                  <a:gd name="adj2" fmla="val 7848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49E8F1" w14:textId="7BF0CA1D" w:rsidR="000D2BA9" w:rsidRPr="00274151" w:rsidRDefault="00416BEE" w:rsidP="00F43DA2">
                                  <w:pPr>
                                    <w:pStyle w:val="Transcript"/>
                                  </w:pPr>
                                  <w:r w:rsidRPr="00274151">
                                    <w:t>Die Mädchen und die Jungen sind gleich gut. Beide haben die Hälfte der Versuche getroffen.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1F84FE3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rechblase: rechteckig mit abgerundeten Ecken 62" o:spid="_x0000_s1065" type="#_x0000_t62" style="position:absolute;margin-left:141.3pt;margin-top:5.9pt;width:213.1pt;height:38.9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" adj="21654,27753" filled="f" strokecolor="#bfbfbf [2412]" strokeweight="1pt">
                      <v:textbox>
                        <w:txbxContent>
                          <w:p w14:paraId="1B49E8F1" w14:textId="7BF0CA1D" w:rsidR="000D2BA9" w:rsidRPr="00274151" w:rsidRDefault="00416BEE" w:rsidP="00F43DA2">
                            <w:pPr>
                              <w:pStyle w:val="Transcript"/>
                            </w:pPr>
                            <w:r w:rsidRPr="00274151">
                              <w:t>Die Mädchen und die Jungen sind gleich gut. Beide haben die Hälfte der Versuche getroffen.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2837" w:rsidRPr="005A2E03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2962816" behindDoc="0" locked="0" layoutInCell="1" allowOverlap="1" wp14:anchorId="2D1CE6FF" wp14:editId="7DBAB56C">
                  <wp:simplePos x="0" y="0"/>
                  <wp:positionH relativeFrom="column">
                    <wp:posOffset>25883</wp:posOffset>
                  </wp:positionH>
                  <wp:positionV relativeFrom="paragraph">
                    <wp:posOffset>31115</wp:posOffset>
                  </wp:positionV>
                  <wp:extent cx="1768475" cy="309245"/>
                  <wp:effectExtent l="0" t="0" r="0" b="0"/>
                  <wp:wrapNone/>
                  <wp:docPr id="485283423" name="Grafik 61" descr="Ein Bild, das Rechteck, Reihe, Screensho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283423" name="Grafik 61" descr="Ein Bild, das Rechteck, Reihe, Screenshot, Farbigkeit enthält.&#10;&#10;Automatisch generierte Beschreibung"/>
                          <pic:cNvPicPr/>
                        </pic:nvPicPr>
                        <pic:blipFill rotWithShape="1">
                          <a:blip r:embed="rId4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70" b="15272"/>
                          <a:stretch/>
                        </pic:blipFill>
                        <pic:spPr bwMode="auto">
                          <a:xfrm>
                            <a:off x="0" y="0"/>
                            <a:ext cx="1768475" cy="30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318FDC" w14:textId="663F5107" w:rsidR="00BA6A12" w:rsidRDefault="00F43DA2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w:drawing>
                <wp:anchor distT="0" distB="0" distL="114300" distR="114300" simplePos="0" relativeHeight="252971008" behindDoc="0" locked="0" layoutInCell="1" allowOverlap="1" wp14:anchorId="32E746EB" wp14:editId="693E8AC4">
                  <wp:simplePos x="0" y="0"/>
                  <wp:positionH relativeFrom="column">
                    <wp:posOffset>4373607</wp:posOffset>
                  </wp:positionH>
                  <wp:positionV relativeFrom="paragraph">
                    <wp:posOffset>161109</wp:posOffset>
                  </wp:positionV>
                  <wp:extent cx="690245" cy="673735"/>
                  <wp:effectExtent l="0" t="0" r="0" b="0"/>
                  <wp:wrapNone/>
                  <wp:docPr id="1107977095" name="Grafik 6" descr="Ein Bild, das Darstellung, Cartoon, Zeichnung, Animierter Carto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F51B3C-AF44-471B-A60B-41CF34DA03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977095" name="Grafik 6" descr="Ein Bild, das Darstellung, Cartoon, Zeichnung, Animierter Carto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5F51B3C-AF44-471B-A60B-41CF34DA03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7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0D57B4" w14:textId="525043CB" w:rsidR="00823C3C" w:rsidRDefault="00823C3C" w:rsidP="00BA6A12">
            <w:pPr>
              <w:rPr>
                <w:lang w:eastAsia="de-DE"/>
              </w:rPr>
            </w:pPr>
          </w:p>
          <w:p w14:paraId="46D23E59" w14:textId="1085ADCB" w:rsidR="00823C3C" w:rsidRDefault="0076496B" w:rsidP="00BA6A12">
            <w:pPr>
              <w:rPr>
                <w:lang w:eastAsia="de-DE"/>
              </w:rPr>
            </w:pPr>
            <w:r w:rsidRPr="0076496B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217AA050" wp14:editId="69828480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122555</wp:posOffset>
                      </wp:positionV>
                      <wp:extent cx="2916514" cy="504000"/>
                      <wp:effectExtent l="190500" t="0" r="17780" b="17145"/>
                      <wp:wrapNone/>
                      <wp:docPr id="4" name="Sprechblase: rechteckig mit abgerundeten Ecken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C5D02AA-9D17-EFC9-F9B1-F180742113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6514" cy="504000"/>
                              </a:xfrm>
                              <a:prstGeom prst="wedgeRoundRectCallout">
                                <a:avLst>
                                  <a:gd name="adj1" fmla="val -55695"/>
                                  <a:gd name="adj2" fmla="val -3456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2E7895" w14:textId="77777777" w:rsidR="0076496B" w:rsidRDefault="0076496B" w:rsidP="0076496B">
                                  <w:pPr>
                                    <w:overflowPunct w:val="0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Der markierte Teil bei den Jungen ist größer als bei den Mädchen. Daher haben die Jungen gewonnen.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17AA050" id="Sprechblase: rechteckig mit abgerundeten Ecken 61" o:spid="_x0000_s1066" type="#_x0000_t62" style="position:absolute;margin-left:68.55pt;margin-top:9.65pt;width:229.65pt;height:39.7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" adj="-1230,3334" filled="f" strokecolor="#bfbfbf [2412]" strokeweight="1pt">
                      <v:textbox>
                        <w:txbxContent>
                          <w:p w14:paraId="0E2E7895" w14:textId="77777777" w:rsidR="0076496B" w:rsidRDefault="0076496B" w:rsidP="0076496B">
                            <w:pPr>
                              <w:overflowPunct w:val="0"/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Der markierte Teil bei den Jungen ist größer als bei den Mädchen. Daher haben die Jungen gewonnen.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D9E0A8" w14:textId="7E7CBAB6" w:rsidR="0054610F" w:rsidRDefault="0054610F" w:rsidP="00BA6A12">
            <w:pPr>
              <w:rPr>
                <w:lang w:eastAsia="de-DE"/>
              </w:rPr>
            </w:pPr>
          </w:p>
          <w:p w14:paraId="61FE6082" w14:textId="4FE49DC7" w:rsidR="0054610F" w:rsidRDefault="00AF507F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55C59608" wp14:editId="04138CF0">
                      <wp:simplePos x="0" y="0"/>
                      <wp:positionH relativeFrom="column">
                        <wp:posOffset>4577207</wp:posOffset>
                      </wp:positionH>
                      <wp:positionV relativeFrom="paragraph">
                        <wp:posOffset>35459</wp:posOffset>
                      </wp:positionV>
                      <wp:extent cx="395021" cy="226772"/>
                      <wp:effectExtent l="0" t="0" r="11430" b="1905"/>
                      <wp:wrapNone/>
                      <wp:docPr id="1664275698" name="Textfeld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021" cy="226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D9773A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Leonie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5C59608" id="Textfeld 12" o:spid="_x0000_s1067" type="#_x0000_t202" style="position:absolute;margin-left:360.4pt;margin-top:2.8pt;width:31.1pt;height:17.85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" filled="f" stroked="f" strokeweight=".5pt">
                      <v:textbox inset="0,0,0,0">
                        <w:txbxContent>
                          <w:p w14:paraId="6DD9773A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Leonie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0AB49611" wp14:editId="1F5E69F5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136195</wp:posOffset>
                      </wp:positionV>
                      <wp:extent cx="512064" cy="195961"/>
                      <wp:effectExtent l="0" t="0" r="8890" b="7620"/>
                      <wp:wrapNone/>
                      <wp:docPr id="16" name="Textfeld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9A275B-CACB-D142-7999-A13F0E2A6E4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064" cy="1959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6348C2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272AE9"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Maurice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AB49611" id="_x0000_s1068" type="#_x0000_t202" style="position:absolute;margin-left:7.85pt;margin-top:10.7pt;width:40.3pt;height:15.45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" filled="f" stroked="f" strokeweight=".5pt">
                      <v:textbox inset="0,0,0,0">
                        <w:txbxContent>
                          <w:p w14:paraId="0C6348C2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72AE9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Maurice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3C6832" w14:textId="099D1436" w:rsidR="00126C8D" w:rsidRDefault="00126C8D" w:rsidP="00BA6A12">
            <w:pPr>
              <w:rPr>
                <w:lang w:eastAsia="de-DE"/>
              </w:rPr>
            </w:pPr>
          </w:p>
          <w:p w14:paraId="624DCA3E" w14:textId="77777777" w:rsidR="00502900" w:rsidRDefault="00502900" w:rsidP="00BA6A12">
            <w:pPr>
              <w:rPr>
                <w:lang w:eastAsia="de-DE"/>
              </w:rPr>
            </w:pPr>
          </w:p>
          <w:p w14:paraId="7AEE2726" w14:textId="371ACB33" w:rsidR="005B1228" w:rsidRDefault="00277765" w:rsidP="00274151">
            <w:pPr>
              <w:rPr>
                <w:lang w:eastAsia="de-DE"/>
              </w:rPr>
            </w:pPr>
            <w:r>
              <w:rPr>
                <w:lang w:eastAsia="de-DE"/>
              </w:rPr>
              <w:t>Stelle d</w:t>
            </w:r>
            <w:r w:rsidR="00233266">
              <w:rPr>
                <w:lang w:eastAsia="de-DE"/>
              </w:rPr>
              <w:t>ie</w:t>
            </w:r>
            <w:r>
              <w:rPr>
                <w:lang w:eastAsia="de-DE"/>
              </w:rPr>
              <w:t xml:space="preserve"> Anteil</w:t>
            </w:r>
            <w:r w:rsidR="00233266">
              <w:rPr>
                <w:lang w:eastAsia="de-DE"/>
              </w:rPr>
              <w:t>e</w:t>
            </w:r>
            <w:r>
              <w:rPr>
                <w:lang w:eastAsia="de-DE"/>
              </w:rPr>
              <w:t xml:space="preserve"> mit den </w:t>
            </w:r>
            <w:r w:rsidR="00AB0561">
              <w:rPr>
                <w:lang w:eastAsia="de-DE"/>
              </w:rPr>
              <w:t>digitale</w:t>
            </w:r>
            <w:r>
              <w:rPr>
                <w:lang w:eastAsia="de-DE"/>
              </w:rPr>
              <w:t xml:space="preserve">n Bruchstreifen nach. Wer hat </w:t>
            </w:r>
            <w:r w:rsidR="00274151">
              <w:rPr>
                <w:lang w:eastAsia="de-DE"/>
              </w:rPr>
              <w:t>R</w:t>
            </w:r>
            <w:r>
              <w:rPr>
                <w:lang w:eastAsia="de-DE"/>
              </w:rPr>
              <w:t>echt?</w:t>
            </w:r>
          </w:p>
        </w:tc>
      </w:tr>
    </w:tbl>
    <w:p w14:paraId="0207421B" w14:textId="11902CED" w:rsidR="00986298" w:rsidRDefault="00986298">
      <w:pPr>
        <w:rPr>
          <w:b/>
          <w:bCs/>
        </w:rPr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8"/>
      </w:tblGrid>
      <w:tr w:rsidR="00274151" w14:paraId="71E5D44A" w14:textId="77777777" w:rsidTr="00513E9A">
        <w:trPr>
          <w:trHeight w:val="557"/>
        </w:trPr>
        <w:tc>
          <w:tcPr>
            <w:tcW w:w="709" w:type="dxa"/>
          </w:tcPr>
          <w:p w14:paraId="7E5F7FA1" w14:textId="7B0B40E5" w:rsidR="00274151" w:rsidRDefault="00274151" w:rsidP="00FA78E9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504" w:type="dxa"/>
            <w:gridSpan w:val="2"/>
          </w:tcPr>
          <w:p w14:paraId="30B02E1D" w14:textId="5B42902A" w:rsidR="00274151" w:rsidRPr="005B1228" w:rsidRDefault="0069100A" w:rsidP="00FA78E9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0CDE7A87" wp14:editId="59729A23">
                      <wp:simplePos x="0" y="0"/>
                      <wp:positionH relativeFrom="column">
                        <wp:posOffset>4063319</wp:posOffset>
                      </wp:positionH>
                      <wp:positionV relativeFrom="paragraph">
                        <wp:posOffset>281940</wp:posOffset>
                      </wp:positionV>
                      <wp:extent cx="789305" cy="460375"/>
                      <wp:effectExtent l="0" t="0" r="0" b="0"/>
                      <wp:wrapNone/>
                      <wp:docPr id="459043813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0AD2D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CDE7A87" id="Textfeld 7" o:spid="_x0000_s1069" type="#_x0000_t202" style="position:absolute;margin-left:319.95pt;margin-top:22.2pt;width:62.15pt;height:36.25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" filled="f" stroked="f">
                      <v:textbox>
                        <w:txbxContent>
                          <w:p w14:paraId="7880AD2D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097984" behindDoc="0" locked="0" layoutInCell="1" allowOverlap="1" wp14:anchorId="51504F90" wp14:editId="3A7937ED">
                  <wp:simplePos x="0" y="0"/>
                  <wp:positionH relativeFrom="column">
                    <wp:posOffset>4751364</wp:posOffset>
                  </wp:positionH>
                  <wp:positionV relativeFrom="paragraph">
                    <wp:posOffset>281940</wp:posOffset>
                  </wp:positionV>
                  <wp:extent cx="647700" cy="647700"/>
                  <wp:effectExtent l="0" t="0" r="0" b="0"/>
                  <wp:wrapNone/>
                  <wp:docPr id="2116958566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958566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4151">
              <w:rPr>
                <w:noProof/>
              </w:rPr>
              <w:t xml:space="preserve">Anteile vergleichen in </w:t>
            </w:r>
            <w:r w:rsidR="00AB0561">
              <w:rPr>
                <w:noProof/>
              </w:rPr>
              <w:t>digitale</w:t>
            </w:r>
            <w:r w:rsidR="00274151">
              <w:rPr>
                <w:noProof/>
              </w:rPr>
              <w:t>n Bruchstreifen</w:t>
            </w:r>
          </w:p>
        </w:tc>
      </w:tr>
      <w:tr w:rsidR="008C3B54" w14:paraId="05B9F934" w14:textId="77777777" w:rsidTr="00513E9A">
        <w:trPr>
          <w:trHeight w:val="71"/>
        </w:trPr>
        <w:tc>
          <w:tcPr>
            <w:tcW w:w="709" w:type="dxa"/>
          </w:tcPr>
          <w:p w14:paraId="1664FE44" w14:textId="77777777" w:rsidR="008C3B54" w:rsidRPr="007638B1" w:rsidRDefault="008C3B54" w:rsidP="007638B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19840" behindDoc="0" locked="0" layoutInCell="1" allowOverlap="1" wp14:anchorId="38BAF16E" wp14:editId="3C8AC7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274955" cy="197485"/>
                      <wp:effectExtent l="0" t="0" r="4445" b="5715"/>
                      <wp:wrapNone/>
                      <wp:docPr id="481785721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3415662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5360484" name="Grafik 85536048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5D80A41" id="Gruppieren 425" o:spid="_x0000_s1026" href="https://dzlm.de/vam/msk-bruchstreifen.html" style="position:absolute;margin-left:0;margin-top:.4pt;width:21.65pt;height:15.55pt;z-index:253219840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85536048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&#13;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3D647DCA" w14:textId="286BAAD1" w:rsidR="008C3B54" w:rsidRPr="007638B1" w:rsidRDefault="008C3B54" w:rsidP="00A42631">
            <w:pPr>
              <w:pStyle w:val="berschrift4"/>
              <w:ind w:left="-113"/>
            </w:pPr>
            <w:r>
              <w:t xml:space="preserve">  a)</w:t>
            </w:r>
          </w:p>
        </w:tc>
        <w:tc>
          <w:tcPr>
            <w:tcW w:w="8078" w:type="dxa"/>
          </w:tcPr>
          <w:p w14:paraId="35EE1EF7" w14:textId="0A1DD52B" w:rsidR="008C3B54" w:rsidRDefault="008C3B54" w:rsidP="00274151">
            <w:r>
              <w:t xml:space="preserve">Jonas hat mit den digitalen Bruchstreifen zwei </w:t>
            </w:r>
            <w:r>
              <w:br/>
              <w:t xml:space="preserve">unterschiedliche Bilder erstellt zum Vergleich von Brüchen. </w:t>
            </w:r>
          </w:p>
          <w:p w14:paraId="527D360D" w14:textId="50817565" w:rsidR="008C3B54" w:rsidRDefault="008C3B54" w:rsidP="009A01B2">
            <w:pPr>
              <w:pStyle w:val="Listenabsatz"/>
              <w:rPr>
                <w:lang w:eastAsia="de-DE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3C75659B" wp14:editId="52A26F0A">
                      <wp:simplePos x="0" y="0"/>
                      <wp:positionH relativeFrom="column">
                        <wp:posOffset>4390472</wp:posOffset>
                      </wp:positionH>
                      <wp:positionV relativeFrom="paragraph">
                        <wp:posOffset>136525</wp:posOffset>
                      </wp:positionV>
                      <wp:extent cx="1013460" cy="385445"/>
                      <wp:effectExtent l="0" t="0" r="0" b="0"/>
                      <wp:wrapNone/>
                      <wp:docPr id="1969514946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807CB9" w14:textId="77777777" w:rsidR="008C3B54" w:rsidRPr="009F4661" w:rsidRDefault="008C3B54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C75659B" id="Textfeld 73" o:spid="_x0000_s1070" type="#_x0000_t202" style="position:absolute;left:0;text-align:left;margin-left:345.7pt;margin-top:10.75pt;width:79.8pt;height:30.3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pdzhGw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" filled="f" stroked="f" strokeweight=".5pt">
                      <v:textbox>
                        <w:txbxContent>
                          <w:p w14:paraId="7B807CB9" w14:textId="77777777" w:rsidR="008C3B54" w:rsidRPr="009F4661" w:rsidRDefault="008C3B54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de-DE"/>
              </w:rPr>
              <w:t xml:space="preserve">Welche Brüche vergleicht er? </w:t>
            </w:r>
          </w:p>
          <w:p w14:paraId="047BC56D" w14:textId="450C5BB8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sieht man gut, dass der Teil stets gleich groß bleibt? </w:t>
            </w:r>
            <w:r>
              <w:rPr>
                <w:lang w:eastAsia="de-DE"/>
              </w:rPr>
              <w:br/>
              <w:t>Warum sieht man in diesem Bild den Anteil nicht so gut?</w:t>
            </w:r>
          </w:p>
          <w:p w14:paraId="2DE25174" w14:textId="20DFE12E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kann man die Anteile besser vergleichen? </w:t>
            </w:r>
            <w:r>
              <w:rPr>
                <w:lang w:eastAsia="de-DE"/>
              </w:rPr>
              <w:br/>
              <w:t xml:space="preserve">Warum sieht man darin erst auf den zweiten Blick, dass die Zähler der Brüche gleich sind? </w:t>
            </w:r>
          </w:p>
          <w:p w14:paraId="7DE642D4" w14:textId="578AB445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Welches Bild passt besser zu dem Argument von Maurice aus Aufgabe 1.3, welches zu dem von Leonie?</w:t>
            </w:r>
          </w:p>
          <w:p w14:paraId="74472E6A" w14:textId="4309E32D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Wie hilft dir das, um in Aufgabe </w:t>
            </w:r>
            <w:r w:rsidRPr="00F43DA2">
              <w:rPr>
                <w:rFonts w:ascii="Calibri" w:hAnsi="Calibri"/>
                <w:b/>
                <w:bCs/>
                <w:color w:val="327A86"/>
                <w:lang w:eastAsia="de-DE"/>
              </w:rPr>
              <w:t>1.3</w:t>
            </w:r>
            <w:r w:rsidRPr="00F43DA2">
              <w:rPr>
                <w:color w:val="327A86"/>
                <w:lang w:eastAsia="de-DE"/>
              </w:rPr>
              <w:t xml:space="preserve"> </w:t>
            </w:r>
            <w:r>
              <w:rPr>
                <w:lang w:eastAsia="de-DE"/>
              </w:rPr>
              <w:t>zu argumentieren?</w:t>
            </w:r>
            <w:r>
              <w:rPr>
                <w:lang w:eastAsia="de-DE"/>
              </w:rPr>
              <w:br/>
            </w:r>
          </w:p>
          <w:p w14:paraId="2E330572" w14:textId="69B0A57D" w:rsidR="008C3B54" w:rsidRDefault="005F1615" w:rsidP="00274151">
            <w:pPr>
              <w:spacing w:line="240" w:lineRule="atLeast"/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999104" behindDoc="0" locked="0" layoutInCell="1" allowOverlap="1" wp14:anchorId="389E26E6" wp14:editId="048AD6A2">
                  <wp:simplePos x="0" y="0"/>
                  <wp:positionH relativeFrom="column">
                    <wp:posOffset>581017</wp:posOffset>
                  </wp:positionH>
                  <wp:positionV relativeFrom="paragraph">
                    <wp:posOffset>202131</wp:posOffset>
                  </wp:positionV>
                  <wp:extent cx="2944615" cy="1710690"/>
                  <wp:effectExtent l="0" t="0" r="1905" b="3810"/>
                  <wp:wrapNone/>
                  <wp:docPr id="1834924562" name="Grafik 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924562" name="Grafik 1834924562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3"/>
                          <a:stretch/>
                        </pic:blipFill>
                        <pic:spPr bwMode="auto">
                          <a:xfrm>
                            <a:off x="0" y="0"/>
                            <a:ext cx="2944615" cy="1710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rPr>
                <w:rFonts w:hint="eastAsia"/>
                <w:noProof/>
                <w:lang w:eastAsia="de-DE"/>
              </w:rPr>
              <w:drawing>
                <wp:inline distT="0" distB="0" distL="0" distR="0" wp14:anchorId="66E54501" wp14:editId="19C31FB7">
                  <wp:extent cx="4097419" cy="2055949"/>
                  <wp:effectExtent l="0" t="0" r="5080" b="0"/>
                  <wp:docPr id="803648482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48482" name="Grafik 803648482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419" cy="205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A7C28" w14:textId="051A2449" w:rsidR="008C3B54" w:rsidRPr="00274151" w:rsidRDefault="002C2ECB" w:rsidP="00274151">
            <w:pPr>
              <w:spacing w:line="240" w:lineRule="atLeast"/>
              <w:rPr>
                <w:lang w:eastAsia="de-DE"/>
              </w:rPr>
            </w:pPr>
            <w:r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7152" behindDoc="0" locked="0" layoutInCell="1" allowOverlap="1" wp14:anchorId="1FA77C09" wp14:editId="4F220A80">
                      <wp:simplePos x="0" y="0"/>
                      <wp:positionH relativeFrom="column">
                        <wp:posOffset>3871153</wp:posOffset>
                      </wp:positionH>
                      <wp:positionV relativeFrom="paragraph">
                        <wp:posOffset>276197</wp:posOffset>
                      </wp:positionV>
                      <wp:extent cx="1191260" cy="335280"/>
                      <wp:effectExtent l="0" t="0" r="2540" b="7620"/>
                      <wp:wrapNone/>
                      <wp:docPr id="1823217537" name="Gruppieren 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1260" cy="335280"/>
                                <a:chOff x="0" y="0"/>
                                <a:chExt cx="1191690" cy="335509"/>
                              </a:xfrm>
                            </wpg:grpSpPr>
                            <wpg:grpSp>
                              <wpg:cNvPr id="895279738" name="Gruppieren 2"/>
                              <wpg:cNvGrpSpPr/>
                              <wpg:grpSpPr>
                                <a:xfrm>
                                  <a:off x="0" y="6579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58496550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B39894" w14:textId="1B35BF62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92617753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F15901" w14:textId="24C7C79A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6328968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10358068" name="Gruppieren 2"/>
                              <wpg:cNvGrpSpPr/>
                              <wpg:grpSpPr>
                                <a:xfrm>
                                  <a:off x="335500" y="0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882373037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B5E69A" w14:textId="1E52B767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8013691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FD571A" w14:textId="2F262379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285629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22638598" name="Gruppieren 2"/>
                              <wpg:cNvGrpSpPr/>
                              <wpg:grpSpPr>
                                <a:xfrm>
                                  <a:off x="999920" y="6579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33808018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772444" w14:textId="4E3FCC7C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11049573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C7D8E6" w14:textId="2E59D8B5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7645206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11919413" name="Gruppieren 2"/>
                              <wpg:cNvGrpSpPr/>
                              <wpg:grpSpPr>
                                <a:xfrm>
                                  <a:off x="664420" y="0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772079095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C93DFE" w14:textId="0447929E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3104398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D76B63" w14:textId="403B0FBD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519806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FA77C09" id="Gruppieren 422" o:spid="_x0000_s1071" style="position:absolute;margin-left:304.8pt;margin-top:21.75pt;width:93.8pt;height:26.4pt;z-index:253617152" coordsize="11916,33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">
                      <v:group id="_x0000_s1072" style="position:absolute;top:65;width:1917;height:3290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">
                        <v:shape id="Textfeld 3" o:spid="_x0000_s1073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73B39894" w14:textId="1B35BF62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074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BF15901" w14:textId="24C7C79A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07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076" style="position:absolute;left:3355;width:1917;height:3289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">
                        <v:shape id="Textfeld 3" o:spid="_x0000_s1077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6B5E69A" w14:textId="1E52B767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078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3FD571A" w14:textId="2F262379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07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080" style="position:absolute;left:9999;top:65;width:1917;height:3290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">
                        <v:shape id="Textfeld 3" o:spid="_x0000_s1081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" filled="f" stroked="f" strokeweight=".5pt">
                          <v:textbox style="mso-fit-shape-to-text:t" inset="0,0,0,0">
                            <w:txbxContent>
                              <w:p w14:paraId="6F772444" w14:textId="4E3FCC7C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082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5C7D8E6" w14:textId="2E59D8B5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08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084" style="position:absolute;left:6644;width:1917;height:3289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">
                        <v:shape id="Textfeld 3" o:spid="_x0000_s1085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5C93DFE" w14:textId="0447929E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086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BD76B63" w14:textId="403B0FBD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08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8C3B54" w14:paraId="6322EF24" w14:textId="77777777" w:rsidTr="00513E9A">
        <w:trPr>
          <w:trHeight w:val="71"/>
        </w:trPr>
        <w:tc>
          <w:tcPr>
            <w:tcW w:w="709" w:type="dxa"/>
          </w:tcPr>
          <w:p w14:paraId="005B34C2" w14:textId="15F9C6DA" w:rsidR="008C3B54" w:rsidRDefault="008C3B54" w:rsidP="00502900">
            <w:pPr>
              <w:pStyle w:val="berschrift4"/>
              <w:rPr>
                <w:noProof/>
              </w:rPr>
            </w:pPr>
          </w:p>
        </w:tc>
        <w:tc>
          <w:tcPr>
            <w:tcW w:w="426" w:type="dxa"/>
          </w:tcPr>
          <w:p w14:paraId="256CD76B" w14:textId="6FA7C7F7" w:rsidR="008C3B54" w:rsidRDefault="008C3B54" w:rsidP="00A42631">
            <w:pPr>
              <w:pStyle w:val="berschrift4"/>
              <w:ind w:left="-113"/>
              <w:rPr>
                <w:noProof/>
              </w:rPr>
            </w:pPr>
            <w:r>
              <w:rPr>
                <w:noProof/>
              </w:rPr>
              <w:t xml:space="preserve">  b)</w:t>
            </w:r>
          </w:p>
        </w:tc>
        <w:tc>
          <w:tcPr>
            <w:tcW w:w="8078" w:type="dxa"/>
          </w:tcPr>
          <w:p w14:paraId="67F22685" w14:textId="7E5E62BD" w:rsidR="008C3B54" w:rsidRDefault="008C3B54" w:rsidP="00502900">
            <w:pPr>
              <w:rPr>
                <w:rFonts w:eastAsia="Times New Roman" w:cstheme="minorHAnsi"/>
                <w:iCs/>
                <w:noProof/>
              </w:rPr>
            </w:pPr>
            <w:r>
              <w:rPr>
                <w:rFonts w:ascii="Calibri" w:eastAsia="Times New Roman" w:hAnsi="Calibri" w:cs="Times New Roman"/>
                <w:noProof/>
              </w:rPr>
              <w:t xml:space="preserve">Erstelle mit den digitalen Bruchstreifen auch für diese Brüche  </w:t>
            </w:r>
            <w:r>
              <w:rPr>
                <w:rFonts w:ascii="Calibri" w:eastAsia="Times New Roman" w:hAnsi="Calibri" w:cs="Times New Roman"/>
                <w:noProof/>
              </w:rPr>
              <w:br/>
              <w:t xml:space="preserve">zwei Bilder, so wie Jonas. </w:t>
            </w:r>
            <w:r w:rsidRPr="00502900">
              <w:rPr>
                <w:rFonts w:eastAsia="Times New Roman" w:cstheme="minorHAnsi"/>
                <w:iCs/>
                <w:noProof/>
              </w:rPr>
              <w:t xml:space="preserve">Was fällt dir auf? </w:t>
            </w:r>
          </w:p>
          <w:p w14:paraId="5ED8A8F8" w14:textId="57359254" w:rsidR="008C3B54" w:rsidRPr="00502900" w:rsidRDefault="008C3B54" w:rsidP="009A01B2">
            <w:pPr>
              <w:pStyle w:val="Listenabsatz"/>
            </w:pPr>
            <w:r w:rsidRPr="00502900">
              <w:t xml:space="preserve">Wie verändern sich die Ganzen? Wie verändern sich die Teile? </w:t>
            </w:r>
          </w:p>
          <w:p w14:paraId="5B90F564" w14:textId="216D32EE" w:rsidR="008C3B54" w:rsidRPr="00502900" w:rsidRDefault="008C3B54" w:rsidP="009A01B2">
            <w:pPr>
              <w:pStyle w:val="Listenabsatz"/>
            </w:pPr>
            <w:r w:rsidRPr="00502900">
              <w:t>Wie verändern sich die Anteile?</w:t>
            </w:r>
            <w:r w:rsidR="0076496B" w:rsidRPr="0076496B">
              <w:t xml:space="preserve"> </w:t>
            </w:r>
          </w:p>
        </w:tc>
      </w:tr>
    </w:tbl>
    <w:p w14:paraId="2F92416E" w14:textId="5ECCC587" w:rsidR="00986298" w:rsidRPr="00502900" w:rsidRDefault="00986298">
      <w:pPr>
        <w:rPr>
          <w:color w:val="FF00FF"/>
        </w:rPr>
      </w:pPr>
      <w:r w:rsidRPr="00502900">
        <w:rPr>
          <w:b/>
          <w:bCs/>
          <w:color w:val="FF00FF"/>
        </w:rPr>
        <w:br w:type="page"/>
      </w: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3543"/>
        <w:gridCol w:w="4820"/>
      </w:tblGrid>
      <w:tr w:rsidR="004D2AA6" w14:paraId="2AA97EBA" w14:textId="77777777" w:rsidTr="00575703">
        <w:trPr>
          <w:trHeight w:val="71"/>
        </w:trPr>
        <w:tc>
          <w:tcPr>
            <w:tcW w:w="709" w:type="dxa"/>
          </w:tcPr>
          <w:p w14:paraId="7B073CA1" w14:textId="77777777" w:rsidR="004D2AA6" w:rsidRPr="00FE6147" w:rsidRDefault="004D2AA6" w:rsidP="00746DD3">
            <w:pPr>
              <w:pStyle w:val="berschrift3"/>
              <w:spacing w:line="240" w:lineRule="atLeast"/>
              <w:rPr>
                <w:noProof/>
                <w:sz w:val="28"/>
                <w:szCs w:val="24"/>
              </w:rPr>
            </w:pPr>
            <w:r w:rsidRPr="00FE6147">
              <w:rPr>
                <w:noProof/>
                <w:sz w:val="28"/>
                <w:szCs w:val="24"/>
              </w:rPr>
              <w:lastRenderedPageBreak/>
              <w:t>2</w:t>
            </w:r>
          </w:p>
        </w:tc>
        <w:tc>
          <w:tcPr>
            <w:tcW w:w="8789" w:type="dxa"/>
            <w:gridSpan w:val="3"/>
          </w:tcPr>
          <w:p w14:paraId="5FADD3F6" w14:textId="6D7E9A42" w:rsidR="004D2AA6" w:rsidRPr="00FE6147" w:rsidRDefault="004D2AA6" w:rsidP="00746DD3">
            <w:pPr>
              <w:pStyle w:val="berschrift3"/>
              <w:spacing w:line="240" w:lineRule="atLeast"/>
              <w:rPr>
                <w:noProof/>
                <w:sz w:val="28"/>
                <w:szCs w:val="24"/>
              </w:rPr>
            </w:pPr>
            <w:r w:rsidRPr="00FE6147">
              <w:rPr>
                <w:noProof/>
                <w:sz w:val="28"/>
                <w:szCs w:val="24"/>
              </w:rPr>
              <w:t>Gleich große Anteile mit und ohne Streifen finden</w:t>
            </w:r>
          </w:p>
        </w:tc>
      </w:tr>
      <w:tr w:rsidR="004D2AA6" w14:paraId="362472A3" w14:textId="77777777" w:rsidTr="00575703">
        <w:trPr>
          <w:trHeight w:val="71"/>
        </w:trPr>
        <w:tc>
          <w:tcPr>
            <w:tcW w:w="709" w:type="dxa"/>
          </w:tcPr>
          <w:p w14:paraId="436F70CC" w14:textId="77777777" w:rsidR="004D2AA6" w:rsidRDefault="004D2AA6" w:rsidP="00746DD3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789" w:type="dxa"/>
            <w:gridSpan w:val="3"/>
          </w:tcPr>
          <w:p w14:paraId="25472A09" w14:textId="77777777" w:rsidR="004D2AA6" w:rsidRPr="00D94851" w:rsidRDefault="004D2AA6" w:rsidP="00746DD3">
            <w:pPr>
              <w:pStyle w:val="berschrift3"/>
              <w:spacing w:line="240" w:lineRule="atLeast"/>
            </w:pPr>
            <w:r w:rsidRPr="00D94851">
              <w:t>Muster in der Streifentafel finden und nutzen</w:t>
            </w:r>
          </w:p>
        </w:tc>
      </w:tr>
      <w:tr w:rsidR="004D2AA6" w14:paraId="22F92FE3" w14:textId="77777777" w:rsidTr="00575703">
        <w:tc>
          <w:tcPr>
            <w:tcW w:w="709" w:type="dxa"/>
          </w:tcPr>
          <w:p w14:paraId="2F4EA91D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3969" w:type="dxa"/>
            <w:gridSpan w:val="2"/>
          </w:tcPr>
          <w:p w14:paraId="77BA8577" w14:textId="175705BA" w:rsidR="004D2AA6" w:rsidRPr="00502900" w:rsidRDefault="004D2AA6" w:rsidP="00746DD3">
            <w:pPr>
              <w:spacing w:line="240" w:lineRule="atLeast"/>
            </w:pPr>
            <w:r w:rsidRPr="00D94851">
              <w:t>Mit Bruchstreifen kann man verschiedene Anteile miteinander vergleichen.</w:t>
            </w:r>
            <w:r>
              <w:t xml:space="preserve"> </w:t>
            </w:r>
            <w:r w:rsidRPr="00D94851">
              <w:t xml:space="preserve">In der Streifentafel sind viele unterschiedliche Bruchstreifen, </w:t>
            </w:r>
            <w:r>
              <w:br/>
            </w:r>
            <w:r w:rsidRPr="00D94851">
              <w:t>die man immer wieder benutzen kann.</w:t>
            </w:r>
          </w:p>
          <w:p w14:paraId="499F0E75" w14:textId="5A3E15C8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20" w:type="dxa"/>
            <w:vMerge w:val="restart"/>
          </w:tcPr>
          <w:p w14:paraId="75FA6B74" w14:textId="2CCD3B89" w:rsidR="004D2AA6" w:rsidRPr="000A6423" w:rsidRDefault="00736DC5" w:rsidP="00746DD3">
            <w:pPr>
              <w:spacing w:line="240" w:lineRule="atLeast"/>
              <w:rPr>
                <w:rFonts w:ascii="Calibri" w:hAnsi="Calibri"/>
                <w:noProof/>
              </w:rPr>
            </w:pPr>
            <w:r w:rsidRPr="000A6423">
              <w:rPr>
                <w:rFonts w:ascii="Calibri" w:hAnsi="Calibri"/>
                <w:noProof/>
              </w:rPr>
              <w:drawing>
                <wp:anchor distT="0" distB="0" distL="114300" distR="114300" simplePos="0" relativeHeight="253364224" behindDoc="0" locked="0" layoutInCell="1" allowOverlap="1" wp14:anchorId="425F4BA0" wp14:editId="0D87D62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28575</wp:posOffset>
                  </wp:positionV>
                  <wp:extent cx="2978150" cy="3056255"/>
                  <wp:effectExtent l="25400" t="25400" r="95250" b="93345"/>
                  <wp:wrapSquare wrapText="bothSides"/>
                  <wp:docPr id="136984590" name="Grafik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D23E84-F673-7040-5321-E4B41EC6DB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7">
                            <a:extLst>
                              <a:ext uri="{FF2B5EF4-FFF2-40B4-BE49-F238E27FC236}">
                                <a16:creationId xmlns:a16="http://schemas.microsoft.com/office/drawing/2014/main" id="{11D23E84-F673-7040-5321-E4B41EC6DB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77"/>
                          <a:stretch/>
                        </pic:blipFill>
                        <pic:spPr bwMode="auto">
                          <a:xfrm>
                            <a:off x="0" y="0"/>
                            <a:ext cx="2978150" cy="305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2AA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2ADEB550" wp14:editId="2F2EDAAD">
                      <wp:simplePos x="0" y="0"/>
                      <wp:positionH relativeFrom="column">
                        <wp:posOffset>974662</wp:posOffset>
                      </wp:positionH>
                      <wp:positionV relativeFrom="paragraph">
                        <wp:posOffset>3139654</wp:posOffset>
                      </wp:positionV>
                      <wp:extent cx="1976755" cy="278765"/>
                      <wp:effectExtent l="0" t="0" r="0" b="0"/>
                      <wp:wrapNone/>
                      <wp:docPr id="136984589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6755" cy="2787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1FCCF9" w14:textId="77777777" w:rsidR="004D2AA6" w:rsidRPr="008C3B54" w:rsidRDefault="004D2AA6" w:rsidP="004D2AA6">
                                  <w:pP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</w:pP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 xml:space="preserve">Größere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Streifentafel 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ADEB550" id="Textfeld 76" o:spid="_x0000_s1088" type="#_x0000_t202" style="position:absolute;margin-left:76.75pt;margin-top:247.2pt;width:155.65pt;height:21.95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" filled="f" stroked="f" strokeweight=".5pt">
                      <v:textbox>
                        <w:txbxContent>
                          <w:p w14:paraId="4C1FCCF9" w14:textId="77777777" w:rsidR="004D2AA6" w:rsidRPr="008C3B54" w:rsidRDefault="004D2AA6" w:rsidP="004D2AA6">
                            <w:pP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</w:pP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 xml:space="preserve">Größere </w:t>
                            </w: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Streifentafel 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D2AA6" w14:paraId="066850EA" w14:textId="77777777" w:rsidTr="00575703">
        <w:tc>
          <w:tcPr>
            <w:tcW w:w="709" w:type="dxa"/>
          </w:tcPr>
          <w:p w14:paraId="4CAEDCEC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426" w:type="dxa"/>
          </w:tcPr>
          <w:p w14:paraId="6B5E322F" w14:textId="77777777" w:rsidR="004D2AA6" w:rsidRPr="008C3B54" w:rsidRDefault="004D2AA6" w:rsidP="00746DD3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a)</w:t>
            </w:r>
          </w:p>
        </w:tc>
        <w:tc>
          <w:tcPr>
            <w:tcW w:w="3543" w:type="dxa"/>
          </w:tcPr>
          <w:p w14:paraId="17B816DC" w14:textId="77777777" w:rsidR="004D2AA6" w:rsidRDefault="004D2AA6" w:rsidP="00746DD3">
            <w:pPr>
              <w:spacing w:line="240" w:lineRule="atLeast"/>
            </w:pPr>
            <w:r w:rsidRPr="00D94851">
              <w:t xml:space="preserve">Untersuche die Streifentafel. </w:t>
            </w:r>
          </w:p>
          <w:p w14:paraId="0C51AB0D" w14:textId="7D319329" w:rsidR="004D2AA6" w:rsidRDefault="00FA65C3" w:rsidP="00746DD3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373440" behindDoc="0" locked="0" layoutInCell="1" allowOverlap="1" wp14:anchorId="71E78B32" wp14:editId="5332DFEC">
                      <wp:simplePos x="0" y="0"/>
                      <wp:positionH relativeFrom="column">
                        <wp:posOffset>1637539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6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E43606" w14:textId="42988D5C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6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F94DFC" w14:textId="7173E686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1E78B32" id="_x0000_s1089" style="position:absolute;left:0;text-align:left;margin-left:128.95pt;margin-top:33.9pt;width:13.8pt;height:25pt;z-index:25337344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">
                      <v:shape id="Textfeld 3" o:spid="_x0000_s109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5E43606" w14:textId="42988D5C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EF94DFC" w14:textId="7173E686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09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71392" behindDoc="0" locked="0" layoutInCell="1" allowOverlap="1" wp14:anchorId="45FABF52" wp14:editId="0E259787">
                      <wp:simplePos x="0" y="0"/>
                      <wp:positionH relativeFrom="column">
                        <wp:posOffset>1427354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6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6A5CD6" w14:textId="065F964C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7840A8" w14:textId="1C159F94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5FABF52" id="_x0000_s1093" style="position:absolute;left:0;text-align:left;margin-left:112.4pt;margin-top:33.9pt;width:13.8pt;height:25pt;z-index:25337139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">
                      <v:shape id="Textfeld 3" o:spid="_x0000_s109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16A5CD6" w14:textId="065F964C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87840A8" w14:textId="1C159F94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9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69344" behindDoc="0" locked="0" layoutInCell="1" allowOverlap="1" wp14:anchorId="449F232E" wp14:editId="0114985B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5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108738" w14:textId="0497AC90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2042BD" w14:textId="49C3C1D7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49F232E" id="_x0000_s1097" style="position:absolute;left:0;text-align:left;margin-left:95.55pt;margin-top:33.9pt;width:13.8pt;height:25pt;z-index:25336934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">
                      <v:shape id="Textfeld 3" o:spid="_x0000_s109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5108738" w14:textId="0497AC90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2042BD" w14:textId="49C3C1D7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0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67296" behindDoc="0" locked="0" layoutInCell="1" allowOverlap="1" wp14:anchorId="121A7E64" wp14:editId="3387F025">
                      <wp:simplePos x="0" y="0"/>
                      <wp:positionH relativeFrom="column">
                        <wp:posOffset>1026453</wp:posOffset>
                      </wp:positionH>
                      <wp:positionV relativeFrom="paragraph">
                        <wp:posOffset>431018</wp:posOffset>
                      </wp:positionV>
                      <wp:extent cx="175260" cy="317616"/>
                      <wp:effectExtent l="0" t="0" r="15240" b="6350"/>
                      <wp:wrapNone/>
                      <wp:docPr id="1369845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49B3D" w14:textId="75F0316A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644B47" w14:textId="1AA4A752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21A7E64" id="_x0000_s1101" style="position:absolute;left:0;text-align:left;margin-left:80.8pt;margin-top:33.95pt;width:13.8pt;height:25pt;z-index:25336729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">
                      <v:shape id="Textfeld 3" o:spid="_x0000_s110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B249B3D" w14:textId="75F0316A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0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6644B47" w14:textId="1AA4A752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10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4D2AA6">
              <w:t xml:space="preserve">Welche Streifen sind dort angeordnet und wie sind sie angeordnet? </w:t>
            </w:r>
          </w:p>
          <w:p w14:paraId="341BBCE2" w14:textId="03AB7DA1" w:rsidR="004D2AA6" w:rsidRDefault="004D2AA6" w:rsidP="00746DD3">
            <w:pPr>
              <w:pStyle w:val="Listenabsatz"/>
            </w:pPr>
            <w:r>
              <w:t>Wo findest du</w:t>
            </w:r>
            <w:r w:rsidR="00FA65C3">
              <w:t xml:space="preserve">      ,     ,      ,     </w:t>
            </w:r>
            <w:r w:rsidRPr="00346151">
              <w:t>…</w:t>
            </w:r>
            <w:r>
              <w:t xml:space="preserve"> ?</w:t>
            </w:r>
          </w:p>
          <w:p w14:paraId="2729F58E" w14:textId="77777777" w:rsidR="004D2AA6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FBE1F0E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20" w:type="dxa"/>
            <w:vMerge/>
          </w:tcPr>
          <w:p w14:paraId="0BBA2718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4D2AA6" w14:paraId="14A91172" w14:textId="77777777" w:rsidTr="00575703">
        <w:tc>
          <w:tcPr>
            <w:tcW w:w="709" w:type="dxa"/>
          </w:tcPr>
          <w:p w14:paraId="1735F69B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  <w:r>
              <w:rPr>
                <w:noProof/>
              </w:rPr>
              <w:drawing>
                <wp:inline distT="0" distB="0" distL="0" distR="0" wp14:anchorId="5A35297D" wp14:editId="5710CC44">
                  <wp:extent cx="360000" cy="272386"/>
                  <wp:effectExtent l="0" t="0" r="2540" b="0"/>
                  <wp:docPr id="136984591" name="Grafik 136984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C426929" w14:textId="77777777" w:rsidR="004D2AA6" w:rsidRPr="008C3B54" w:rsidRDefault="004D2AA6" w:rsidP="00746DD3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b)</w:t>
            </w:r>
          </w:p>
        </w:tc>
        <w:tc>
          <w:tcPr>
            <w:tcW w:w="3543" w:type="dxa"/>
          </w:tcPr>
          <w:p w14:paraId="6AC8FCFE" w14:textId="0A13612B" w:rsidR="004D2AA6" w:rsidRPr="000A6423" w:rsidRDefault="006A412E" w:rsidP="00746DD3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5488" behindDoc="0" locked="0" layoutInCell="1" allowOverlap="1" wp14:anchorId="2344A594" wp14:editId="61C549D2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89035</wp:posOffset>
                      </wp:positionV>
                      <wp:extent cx="175260" cy="317500"/>
                      <wp:effectExtent l="0" t="0" r="2540" b="0"/>
                      <wp:wrapNone/>
                      <wp:docPr id="13698460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621DA2" w14:textId="5C902D56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1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17A306" w14:textId="22281329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11" name="Gerade Verbindung 1"/>
                              <wps:cNvCnPr/>
                              <wps:spPr>
                                <a:xfrm>
                                  <a:off x="57419" y="18615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344A594" id="_x0000_s1105" style="position:absolute;margin-left:15.05pt;margin-top:7pt;width:13.8pt;height:25pt;z-index:25337548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">
                      <v:shape id="Textfeld 3" o:spid="_x0000_s110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A621DA2" w14:textId="5C902D56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0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117A306" w14:textId="22281329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08" style="position:absolute;visibility:visible;mso-wrap-style:square" from="57419,186157" to="165887,1861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2C2EC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7536" behindDoc="0" locked="0" layoutInCell="1" allowOverlap="1" wp14:anchorId="78E0A5A8" wp14:editId="68ADE0CB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89035</wp:posOffset>
                      </wp:positionV>
                      <wp:extent cx="192210" cy="316127"/>
                      <wp:effectExtent l="0" t="0" r="0" b="1905"/>
                      <wp:wrapNone/>
                      <wp:docPr id="1369846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10" cy="316127"/>
                                <a:chOff x="49770" y="-4831"/>
                                <a:chExt cx="193582" cy="316791"/>
                              </a:xfrm>
                            </wpg:grpSpPr>
                            <wps:wsp>
                              <wps:cNvPr id="13698461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AC6E74" w14:textId="39B3B959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14" name="Textfeld 3"/>
                              <wps:cNvSpPr txBox="1"/>
                              <wps:spPr>
                                <a:xfrm>
                                  <a:off x="49770" y="148018"/>
                                  <a:ext cx="193582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164EE8" w14:textId="3EDA6CE4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1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8E0A5A8" id="_x0000_s1109" style="position:absolute;margin-left:121pt;margin-top:7pt;width:15.15pt;height:24.9pt;z-index:253377536;mso-width-relative:margin;mso-height-relative:margin" coordorigin="49770,-4831" coordsize="193582,3167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">
                      <v:shape id="Textfeld 3" o:spid="_x0000_s111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4AC6E74" w14:textId="39B3B959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111" type="#_x0000_t202" style="position:absolute;left:49770;top:148018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164EE8" w14:textId="3EDA6CE4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11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4D2AA6" w:rsidRPr="00C63632">
              <w:rPr>
                <w:rFonts w:ascii="Calibri" w:hAnsi="Calibri"/>
              </w:rPr>
              <w:t xml:space="preserve">Wie sieht man in der Streifentafel, </w:t>
            </w:r>
            <w:r w:rsidR="004D2AA6">
              <w:rPr>
                <w:rFonts w:ascii="Calibri" w:hAnsi="Calibri"/>
              </w:rPr>
              <w:br/>
            </w:r>
            <w:r w:rsidR="004D2AA6" w:rsidRPr="00C63632">
              <w:rPr>
                <w:rFonts w:ascii="Calibri" w:hAnsi="Calibri"/>
              </w:rPr>
              <w:t>ob</w:t>
            </w:r>
            <w:r w:rsidR="00FA65C3">
              <w:rPr>
                <w:rFonts w:ascii="Calibri" w:hAnsi="Calibri"/>
              </w:rPr>
              <w:t xml:space="preserve">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Cs w:val="24"/>
                </w:rPr>
                <m:t xml:space="preserve"> </m:t>
              </m:r>
            </m:oMath>
            <w:r w:rsidR="004D2AA6" w:rsidRPr="00C63632">
              <w:rPr>
                <w:rFonts w:ascii="Calibri" w:hAnsi="Calibri"/>
              </w:rPr>
              <w:t>genauso groß ist wie</w:t>
            </w:r>
            <w:r w:rsidR="00FA65C3">
              <w:rPr>
                <w:rFonts w:ascii="Calibri" w:hAnsi="Calibri"/>
              </w:rPr>
              <w:t xml:space="preserve">      </w:t>
            </w:r>
            <w:r w:rsidR="004D2AA6" w:rsidRPr="00C63632">
              <w:rPr>
                <w:rFonts w:ascii="Calibri" w:hAnsi="Calibri"/>
              </w:rPr>
              <w:t>?</w:t>
            </w:r>
            <w:r w:rsidR="004D2AA6">
              <w:rPr>
                <w:rFonts w:ascii="Calibri" w:hAnsi="Calibri"/>
              </w:rPr>
              <w:t xml:space="preserve"> </w:t>
            </w:r>
            <w:r w:rsidR="004D2AA6">
              <w:t xml:space="preserve"> </w:t>
            </w:r>
          </w:p>
        </w:tc>
        <w:tc>
          <w:tcPr>
            <w:tcW w:w="4820" w:type="dxa"/>
            <w:vMerge/>
          </w:tcPr>
          <w:p w14:paraId="3B9E97D5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09AE3902" w14:textId="7244CA62" w:rsidR="00BA77C2" w:rsidRDefault="00BA77C2"/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426"/>
        <w:gridCol w:w="4352"/>
        <w:gridCol w:w="610"/>
        <w:gridCol w:w="3258"/>
        <w:gridCol w:w="144"/>
      </w:tblGrid>
      <w:tr w:rsidR="00BA77C2" w14:paraId="49B742EB" w14:textId="77777777" w:rsidTr="00736DC5">
        <w:tc>
          <w:tcPr>
            <w:tcW w:w="708" w:type="dxa"/>
          </w:tcPr>
          <w:p w14:paraId="1052D093" w14:textId="1365693C" w:rsidR="00BA77C2" w:rsidRPr="00F4582F" w:rsidRDefault="00BA77C2" w:rsidP="00BA77C2">
            <w:pPr>
              <w:pStyle w:val="berschrift3"/>
              <w:rPr>
                <w:noProof/>
              </w:rPr>
            </w:pPr>
            <w:r>
              <w:rPr>
                <w:noProof/>
              </w:rPr>
              <w:t>2.2</w:t>
            </w:r>
          </w:p>
        </w:tc>
        <w:tc>
          <w:tcPr>
            <w:tcW w:w="5388" w:type="dxa"/>
            <w:gridSpan w:val="3"/>
          </w:tcPr>
          <w:p w14:paraId="437BE5B8" w14:textId="0E552993" w:rsidR="00BA77C2" w:rsidRPr="00C63632" w:rsidRDefault="00BA77C2" w:rsidP="00BA77C2">
            <w:pPr>
              <w:pStyle w:val="berschrift3"/>
            </w:pPr>
            <w:r>
              <w:t>Gleichwertige Anteile erklären</w:t>
            </w:r>
          </w:p>
        </w:tc>
        <w:tc>
          <w:tcPr>
            <w:tcW w:w="3402" w:type="dxa"/>
            <w:gridSpan w:val="2"/>
          </w:tcPr>
          <w:p w14:paraId="0328A7BA" w14:textId="1309DB05" w:rsidR="00BA77C2" w:rsidRDefault="00736DC5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  <w:r w:rsidRPr="00736DC5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9200" behindDoc="0" locked="0" layoutInCell="1" allowOverlap="1" wp14:anchorId="5D327C76" wp14:editId="67F9AED5">
                      <wp:simplePos x="0" y="0"/>
                      <wp:positionH relativeFrom="column">
                        <wp:posOffset>43193</wp:posOffset>
                      </wp:positionH>
                      <wp:positionV relativeFrom="paragraph">
                        <wp:posOffset>418465</wp:posOffset>
                      </wp:positionV>
                      <wp:extent cx="2269490" cy="428625"/>
                      <wp:effectExtent l="0" t="0" r="0" b="3175"/>
                      <wp:wrapNone/>
                      <wp:docPr id="282348050" name="Gruppieren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9490" cy="428625"/>
                                <a:chOff x="0" y="0"/>
                                <a:chExt cx="2269643" cy="429240"/>
                              </a:xfrm>
                            </wpg:grpSpPr>
                            <wpg:grpSp>
                              <wpg:cNvPr id="1353794345" name="Gruppieren 1353794345"/>
                              <wpg:cNvGrpSpPr/>
                              <wpg:grpSpPr>
                                <a:xfrm>
                                  <a:off x="0" y="35902"/>
                                  <a:ext cx="165746" cy="357436"/>
                                  <a:chOff x="0" y="35902"/>
                                  <a:chExt cx="167285" cy="358409"/>
                                </a:xfrm>
                              </wpg:grpSpPr>
                              <wps:wsp>
                                <wps:cNvPr id="1772558710" name="Textfeld 3"/>
                                <wps:cNvSpPr txBox="1"/>
                                <wps:spPr>
                                  <a:xfrm>
                                    <a:off x="0" y="35902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74F8A3" w14:textId="77777777" w:rsidR="00736DC5" w:rsidRDefault="00736DC5" w:rsidP="00736DC5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68210" name="Textfeld 3"/>
                                <wps:cNvSpPr txBox="1"/>
                                <wps:spPr>
                                  <a:xfrm>
                                    <a:off x="4964" y="230369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736E7E" w14:textId="77777777" w:rsidR="00736DC5" w:rsidRDefault="00736DC5" w:rsidP="00736DC5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2528110" name="Gerade Verbindung 2082528110"/>
                                <wps:cNvCnPr/>
                                <wps:spPr>
                                  <a:xfrm>
                                    <a:off x="12604" y="225672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05253334" name="Gruppieren 1405253334"/>
                              <wpg:cNvGrpSpPr/>
                              <wpg:grpSpPr>
                                <a:xfrm>
                                  <a:off x="148730" y="28548"/>
                                  <a:ext cx="375828" cy="378723"/>
                                  <a:chOff x="148730" y="28548"/>
                                  <a:chExt cx="375828" cy="378723"/>
                                </a:xfrm>
                              </wpg:grpSpPr>
                              <wpg:grpSp>
                                <wpg:cNvPr id="1161811127" name="Gruppieren 1161811127"/>
                                <wpg:cNvGrpSpPr/>
                                <wpg:grpSpPr>
                                  <a:xfrm>
                                    <a:off x="313866" y="49755"/>
                                    <a:ext cx="166011" cy="357516"/>
                                    <a:chOff x="313865" y="49755"/>
                                    <a:chExt cx="167552" cy="358489"/>
                                  </a:xfrm>
                                </wpg:grpSpPr>
                                <wps:wsp>
                                  <wps:cNvPr id="1860559534" name="Textfeld 3"/>
                                  <wps:cNvSpPr txBox="1"/>
                                  <wps:spPr>
                                    <a:xfrm>
                                      <a:off x="313865" y="49755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62931E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34373395" name="Textfeld 3"/>
                                  <wps:cNvSpPr txBox="1"/>
                                  <wps:spPr>
                                    <a:xfrm>
                                      <a:off x="319096" y="244302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B2BA59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9744572" name="Gerade Verbindung 879744572"/>
                                  <wps:cNvCnPr/>
                                  <wps:spPr>
                                    <a:xfrm>
                                      <a:off x="326736" y="239605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079318369" name="Grafik 107931836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61274" y="28548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64775482" name="Textfeld 398"/>
                                <wps:cNvSpPr txBox="1"/>
                                <wps:spPr>
                                  <a:xfrm>
                                    <a:off x="148730" y="117797"/>
                                    <a:ext cx="155099" cy="216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A390A4" w14:textId="77777777" w:rsidR="00736DC5" w:rsidRDefault="00736DC5" w:rsidP="00736DC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30019815" name="Gruppieren 1330019815"/>
                              <wpg:cNvGrpSpPr/>
                              <wpg:grpSpPr>
                                <a:xfrm>
                                  <a:off x="512394" y="28557"/>
                                  <a:ext cx="395562" cy="378714"/>
                                  <a:chOff x="512394" y="28557"/>
                                  <a:chExt cx="395562" cy="378714"/>
                                </a:xfrm>
                              </wpg:grpSpPr>
                              <wpg:grpSp>
                                <wpg:cNvPr id="2058160422" name="Gruppieren 2058160422"/>
                                <wpg:cNvGrpSpPr/>
                                <wpg:grpSpPr>
                                  <a:xfrm>
                                    <a:off x="697239" y="49755"/>
                                    <a:ext cx="166037" cy="357516"/>
                                    <a:chOff x="697237" y="49755"/>
                                    <a:chExt cx="167578" cy="358489"/>
                                  </a:xfrm>
                                </wpg:grpSpPr>
                                <wps:wsp>
                                  <wps:cNvPr id="1143442512" name="Textfeld 3"/>
                                  <wps:cNvSpPr txBox="1"/>
                                  <wps:spPr>
                                    <a:xfrm>
                                      <a:off x="697237" y="49755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F0D925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60119280" name="Textfeld 3"/>
                                  <wps:cNvSpPr txBox="1"/>
                                  <wps:spPr>
                                    <a:xfrm>
                                      <a:off x="702494" y="244302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031CA5" w14:textId="30CA9119" w:rsidR="00736DC5" w:rsidRDefault="006A412E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5887464" name="Gerade Verbindung 2045887464"/>
                                  <wps:cNvCnPr/>
                                  <wps:spPr>
                                    <a:xfrm>
                                      <a:off x="710134" y="239605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339968558" name="Grafik 133996855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644672" y="2855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76314227" name="Textfeld 398"/>
                                <wps:cNvSpPr txBox="1"/>
                                <wps:spPr>
                                  <a:xfrm>
                                    <a:off x="512394" y="111210"/>
                                    <a:ext cx="155099" cy="216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08359C" w14:textId="77777777" w:rsidR="00736DC5" w:rsidRDefault="00736DC5" w:rsidP="00736DC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9103085" name="Gruppieren 109103085"/>
                              <wpg:cNvGrpSpPr/>
                              <wpg:grpSpPr>
                                <a:xfrm>
                                  <a:off x="881738" y="6587"/>
                                  <a:ext cx="415300" cy="422653"/>
                                  <a:chOff x="881738" y="6587"/>
                                  <a:chExt cx="415300" cy="422653"/>
                                </a:xfrm>
                              </wpg:grpSpPr>
                              <wpg:grpSp>
                                <wpg:cNvPr id="1861910256" name="Gruppieren 1861910256"/>
                                <wpg:cNvGrpSpPr/>
                                <wpg:grpSpPr>
                                  <a:xfrm>
                                    <a:off x="881738" y="6587"/>
                                    <a:ext cx="415298" cy="378714"/>
                                    <a:chOff x="881738" y="6587"/>
                                    <a:chExt cx="415298" cy="378714"/>
                                  </a:xfrm>
                                </wpg:grpSpPr>
                                <wpg:grpSp>
                                  <wpg:cNvPr id="1327692570" name="Gruppieren 1327692570"/>
                                  <wpg:cNvGrpSpPr/>
                                  <wpg:grpSpPr>
                                    <a:xfrm>
                                      <a:off x="1086289" y="27816"/>
                                      <a:ext cx="166063" cy="357485"/>
                                      <a:chOff x="1086290" y="27816"/>
                                      <a:chExt cx="167605" cy="358458"/>
                                    </a:xfrm>
                                  </wpg:grpSpPr>
                                  <wps:wsp>
                                    <wps:cNvPr id="425555198" name="Textfeld 3"/>
                                    <wps:cNvSpPr txBox="1"/>
                                    <wps:spPr>
                                      <a:xfrm>
                                        <a:off x="1086290" y="27816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EF2D88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42213781" name="Textfeld 3"/>
                                    <wps:cNvSpPr txBox="1"/>
                                    <wps:spPr>
                                      <a:xfrm>
                                        <a:off x="1091574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19A727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7782344" name="Gerade Verbindung 1097782344"/>
                                    <wps:cNvCnPr/>
                                    <wps:spPr>
                                      <a:xfrm>
                                        <a:off x="1099214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933691558" name="Grafik 9336915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033752" y="6587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943552503" name="Textfeld 398"/>
                                  <wps:cNvSpPr txBox="1"/>
                                  <wps:spPr>
                                    <a:xfrm>
                                      <a:off x="881738" y="95827"/>
                                      <a:ext cx="155099" cy="21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4965BD" w14:textId="77777777" w:rsidR="00736DC5" w:rsidRDefault="00736DC5" w:rsidP="00736DC5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851410842" name="Grafik 85141084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033754" y="24516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446339178" name="Gruppieren 446339178"/>
                              <wpg:cNvGrpSpPr/>
                              <wpg:grpSpPr>
                                <a:xfrm>
                                  <a:off x="1266913" y="0"/>
                                  <a:ext cx="388986" cy="429240"/>
                                  <a:chOff x="1266913" y="0"/>
                                  <a:chExt cx="388986" cy="429240"/>
                                </a:xfrm>
                              </wpg:grpSpPr>
                              <wpg:grpSp>
                                <wpg:cNvPr id="675235250" name="Gruppieren 675235250"/>
                                <wpg:cNvGrpSpPr/>
                                <wpg:grpSpPr>
                                  <a:xfrm>
                                    <a:off x="1266913" y="0"/>
                                    <a:ext cx="388984" cy="385301"/>
                                    <a:chOff x="1266913" y="0"/>
                                    <a:chExt cx="388984" cy="385301"/>
                                  </a:xfrm>
                                </wpg:grpSpPr>
                                <wpg:grpSp>
                                  <wpg:cNvPr id="891730779" name="Gruppieren 891730779"/>
                                  <wpg:cNvGrpSpPr/>
                                  <wpg:grpSpPr>
                                    <a:xfrm>
                                      <a:off x="1445127" y="27816"/>
                                      <a:ext cx="166087" cy="357485"/>
                                      <a:chOff x="1445127" y="27816"/>
                                      <a:chExt cx="167629" cy="358458"/>
                                    </a:xfrm>
                                  </wpg:grpSpPr>
                                  <wps:wsp>
                                    <wps:cNvPr id="174818366" name="Textfeld 3"/>
                                    <wps:cNvSpPr txBox="1"/>
                                    <wps:spPr>
                                      <a:xfrm>
                                        <a:off x="1445127" y="27816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B59AE8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01803510" name="Textfeld 3"/>
                                    <wps:cNvSpPr txBox="1"/>
                                    <wps:spPr>
                                      <a:xfrm>
                                        <a:off x="1450435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DA0740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147848" name="Gerade Verbindung 284147848"/>
                                    <wps:cNvCnPr/>
                                    <wps:spPr>
                                      <a:xfrm>
                                        <a:off x="1458075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915986999" name="Grafik 191598699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392613" y="0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976550534" name="Textfeld 398"/>
                                  <wps:cNvSpPr txBox="1"/>
                                  <wps:spPr>
                                    <a:xfrm>
                                      <a:off x="1266913" y="95827"/>
                                      <a:ext cx="155099" cy="21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7205E3" w14:textId="77777777" w:rsidR="00736DC5" w:rsidRDefault="00736DC5" w:rsidP="00736DC5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829932298" name="Grafik 182993229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392615" y="24516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834347339" name="Textfeld 398"/>
                              <wps:cNvSpPr txBox="1"/>
                              <wps:spPr>
                                <a:xfrm>
                                  <a:off x="1655896" y="108668"/>
                                  <a:ext cx="613747" cy="2787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5C2DC9" w14:textId="77777777" w:rsidR="00736DC5" w:rsidRDefault="00736DC5" w:rsidP="00736DC5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=  …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D327C76" id="Gruppieren 86" o:spid="_x0000_s1113" style="position:absolute;margin-left:3.4pt;margin-top:32.95pt;width:178.7pt;height:33.75pt;z-index:253619200" coordsize="22696,42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">
                      <v:group id="Gruppieren 1353794345" o:spid="_x0000_s1114" style="position:absolute;top:359;width:1657;height:3574" coordorigin=",35902" coordsize="167285,358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">
                        <v:shape id="Textfeld 3" o:spid="_x0000_s1115" type="#_x0000_t202" style="position:absolute;top:35902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774F8A3" w14:textId="77777777" w:rsidR="00736DC5" w:rsidRDefault="00736DC5" w:rsidP="00736DC5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16" type="#_x0000_t202" style="position:absolute;left:4964;top:23036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" filled="f" stroked="f" strokeweight=".5pt">
                          <v:textbox inset="0,0,0,0">
                            <w:txbxContent>
                              <w:p w14:paraId="0D736E7E" w14:textId="77777777" w:rsidR="00736DC5" w:rsidRDefault="00736DC5" w:rsidP="00736DC5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2082528110" o:spid="_x0000_s1117" style="position:absolute;visibility:visible;mso-wrap-style:square" from="12604,225672" to="157890,2256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405253334" o:spid="_x0000_s1118" style="position:absolute;left:1487;top:285;width:3758;height:3787" coordorigin="1487,285" coordsize="3758,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">
                        <v:group id="Gruppieren 1161811127" o:spid="_x0000_s1119" style="position:absolute;left:3138;top:497;width:1660;height:3575" coordorigin="313865,49755" coordsize="167552,358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">
                          <v:shape id="Textfeld 3" o:spid="_x0000_s1120" type="#_x0000_t202" style="position:absolute;left:313865;top:49755;width:159583;height:184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2062931E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1" type="#_x0000_t202" style="position:absolute;left:319096;top:24430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0B2BA59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879744572" o:spid="_x0000_s1122" style="position:absolute;visibility:visible;mso-wrap-style:square" from="326736,239605" to="472022,239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Grafik 1079318369" o:spid="_x0000_s1123" type="#_x0000_t75" style="position:absolute;left:2612;top:285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">
                          <v:imagedata r:id="rId51" o:title="" cropbottom="33944f" cropleft="1f" cropright="2644f" recolortarget="#333 [1446]"/>
                        </v:shape>
                        <v:shape id="Textfeld 398" o:spid="_x0000_s1124" type="#_x0000_t202" style="position:absolute;left:1487;top:1177;width:1551;height:2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3A390A4" w14:textId="77777777" w:rsidR="00736DC5" w:rsidRDefault="00736DC5" w:rsidP="00736DC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330019815" o:spid="_x0000_s1125" style="position:absolute;left:5123;top:285;width:3956;height:3787" coordorigin="5123,285" coordsize="3955,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">
                        <v:group id="Gruppieren 2058160422" o:spid="_x0000_s1126" style="position:absolute;left:6972;top:497;width:1660;height:3575" coordorigin="6972,497" coordsize="1675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">
                          <v:shape id="Textfeld 3" o:spid="_x0000_s1127" type="#_x0000_t202" style="position:absolute;left:6972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4F0D925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8" type="#_x0000_t202" style="position:absolute;left:7024;top:2443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0031CA5" w14:textId="30CA9119" w:rsidR="00736DC5" w:rsidRDefault="006A412E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2045887464" o:spid="_x0000_s1129" style="position:absolute;visibility:visible;mso-wrap-style:square" from="7101,2396" to="8554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1339968558" o:spid="_x0000_s1130" type="#_x0000_t75" style="position:absolute;left:6446;top:285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Textfeld 398" o:spid="_x0000_s1131" type="#_x0000_t202" style="position:absolute;left:5123;top:1112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0D08359C" w14:textId="77777777" w:rsidR="00736DC5" w:rsidRDefault="00736DC5" w:rsidP="00736DC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9103085" o:spid="_x0000_s1132" style="position:absolute;left:8817;top:65;width:4153;height:4227" coordorigin="8817,65" coordsize="4153,42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">
                        <v:group id="Gruppieren 1861910256" o:spid="_x0000_s1133" style="position:absolute;left:8817;top:65;width:4153;height:3788" coordorigin="8817,65" coordsize="4152,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">
                          <v:group id="Gruppieren 1327692570" o:spid="_x0000_s1134" style="position:absolute;left:10862;top:278;width:1661;height:3575" coordorigin="10862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">
                            <v:shape id="Textfeld 3" o:spid="_x0000_s1135" type="#_x0000_t202" style="position:absolute;left:10862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26EF2D88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36" type="#_x0000_t202" style="position:absolute;left:10915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B19A727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97782344" o:spid="_x0000_s1137" style="position:absolute;visibility:visible;mso-wrap-style:square" from="10992,2176" to="12445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933691558" o:spid="_x0000_s1138" type="#_x0000_t75" style="position:absolute;left:10337;top:65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">
                            <v:imagedata r:id="rId25" o:title="" cropbottom="33944f" cropleft="1f" cropright="2644f" recolortarget="#333 [1446]"/>
                          </v:shape>
                          <v:shape id="Textfeld 398" o:spid="_x0000_s1139" type="#_x0000_t202" style="position:absolute;left:8817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024965BD" w14:textId="77777777" w:rsidR="00736DC5" w:rsidRDefault="00736DC5" w:rsidP="00736DC5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851410842" o:spid="_x0000_s1140" type="#_x0000_t75" style="position:absolute;left:10337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</v:group>
                      <v:group id="Gruppieren 446339178" o:spid="_x0000_s1141" style="position:absolute;left:12669;width:3889;height:4292" coordorigin="12669" coordsize="3889,4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">
                        <v:group id="Gruppieren 675235250" o:spid="_x0000_s1142" style="position:absolute;left:12669;width:3889;height:3853" coordorigin="12669" coordsize="3889,38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">
                          <v:group id="Gruppieren 891730779" o:spid="_x0000_s1143" style="position:absolute;left:14451;top:278;width:1661;height:3575" coordorigin="14451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">
                            <v:shape id="Textfeld 3" o:spid="_x0000_s1144" type="#_x0000_t202" style="position:absolute;left:14451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64B59AE8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45" type="#_x0000_t202" style="position:absolute;left:14504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ADA0740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84147848" o:spid="_x0000_s1146" style="position:absolute;visibility:visible;mso-wrap-style:square" from="14580,2176" to="16033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Grafik 1915986999" o:spid="_x0000_s1147" type="#_x0000_t75" style="position:absolute;left:13926;width:2632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">
                            <v:imagedata r:id="rId25" o:title="" cropbottom="33944f" cropleft="1f" cropright="2644f" recolortarget="#333 [1446]"/>
                          </v:shape>
                          <v:shape id="Textfeld 398" o:spid="_x0000_s1148" type="#_x0000_t202" style="position:absolute;left:12669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0A7205E3" w14:textId="77777777" w:rsidR="00736DC5" w:rsidRDefault="00736DC5" w:rsidP="00736DC5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1829932298" o:spid="_x0000_s1149" type="#_x0000_t75" style="position:absolute;left:13926;top:2451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</v:group>
                      <v:shape id="Textfeld 398" o:spid="_x0000_s1150" type="#_x0000_t202" style="position:absolute;left:16558;top:1086;width:6138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" filled="f" stroked="f" strokeweight=".5pt">
                        <v:textbox inset="1mm">
                          <w:txbxContent>
                            <w:p w14:paraId="075C2DC9" w14:textId="77777777" w:rsidR="00736DC5" w:rsidRDefault="00736DC5" w:rsidP="00736DC5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=  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A77C2" w14:paraId="5C7DB951" w14:textId="70D19F58" w:rsidTr="00736DC5">
        <w:tc>
          <w:tcPr>
            <w:tcW w:w="708" w:type="dxa"/>
          </w:tcPr>
          <w:p w14:paraId="646C8467" w14:textId="77777777" w:rsidR="00BA77C2" w:rsidRDefault="00BA77C2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2044604" wp14:editId="16D47A98">
                  <wp:extent cx="287640" cy="338400"/>
                  <wp:effectExtent l="0" t="0" r="0" b="5080"/>
                  <wp:docPr id="22297" name="Grafik 2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2205C0E" w14:textId="07988E6D" w:rsidR="00BA77C2" w:rsidRDefault="00BA77C2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4962" w:type="dxa"/>
            <w:gridSpan w:val="2"/>
          </w:tcPr>
          <w:p w14:paraId="1E78497F" w14:textId="721747A1" w:rsidR="00BA77C2" w:rsidRDefault="000C1BDC" w:rsidP="00E13C64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62176" behindDoc="0" locked="0" layoutInCell="1" allowOverlap="1" wp14:anchorId="03A9EFD0" wp14:editId="252B69D5">
                      <wp:simplePos x="0" y="0"/>
                      <wp:positionH relativeFrom="column">
                        <wp:posOffset>1681480</wp:posOffset>
                      </wp:positionH>
                      <wp:positionV relativeFrom="paragraph">
                        <wp:posOffset>98925</wp:posOffset>
                      </wp:positionV>
                      <wp:extent cx="175260" cy="317616"/>
                      <wp:effectExtent l="0" t="0" r="2540" b="0"/>
                      <wp:wrapNone/>
                      <wp:docPr id="13698458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8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74C369" w14:textId="7673DA57" w:rsidR="000C1BDC" w:rsidRPr="006A412E" w:rsidRDefault="000C1BDC" w:rsidP="000C1BD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8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683BF5" w14:textId="558C42A0" w:rsidR="000C1BDC" w:rsidRPr="006A412E" w:rsidRDefault="000C1BDC" w:rsidP="000C1BD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8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3A9EFD0" id="_x0000_s1151" style="position:absolute;margin-left:132.4pt;margin-top:7.8pt;width:13.8pt;height:25pt;z-index:25336217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">
                      <v:shape id="Textfeld 3" o:spid="_x0000_s115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2474C369" w14:textId="7673DA57" w:rsidR="000C1BDC" w:rsidRPr="006A412E" w:rsidRDefault="000C1BDC" w:rsidP="000C1B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5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2683BF5" w14:textId="558C42A0" w:rsidR="000C1BDC" w:rsidRPr="006A412E" w:rsidRDefault="000C1BDC" w:rsidP="000C1B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5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A77C2" w:rsidRPr="00C63632">
              <w:rPr>
                <w:rFonts w:ascii="Calibri" w:hAnsi="Calibri"/>
              </w:rPr>
              <w:t>Finde möglichst viele</w:t>
            </w:r>
            <w:r w:rsidR="00BA77C2">
              <w:rPr>
                <w:rFonts w:ascii="Calibri" w:hAnsi="Calibri"/>
              </w:rPr>
              <w:t xml:space="preserve"> gleichwertige (also gleich große) </w:t>
            </w:r>
            <w:r w:rsidR="00BA77C2">
              <w:rPr>
                <w:rFonts w:ascii="Calibri" w:hAnsi="Calibri"/>
              </w:rPr>
              <w:br/>
              <w:t>Anteile in der Streifentafel</w:t>
            </w:r>
            <w:r w:rsidR="00FC3FE7">
              <w:rPr>
                <w:rFonts w:ascii="Calibri" w:hAnsi="Calibri"/>
              </w:rPr>
              <w:t xml:space="preserve"> zu</w:t>
            </w:r>
            <w:r>
              <w:rPr>
                <w:rFonts w:ascii="Calibri" w:hAnsi="Calibri"/>
              </w:rPr>
              <w:t xml:space="preserve">  </w:t>
            </w:r>
            <w:r w:rsidR="00BA77C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 </w:t>
            </w:r>
            <w:r w:rsidR="00BA77C2">
              <w:rPr>
                <w:rFonts w:ascii="Calibri" w:eastAsiaTheme="minorEastAsia" w:hAnsi="Calibri"/>
              </w:rPr>
              <w:t>.</w:t>
            </w:r>
            <w:r w:rsidR="00BA77C2" w:rsidRPr="00C63632">
              <w:rPr>
                <w:rFonts w:ascii="Calibri" w:hAnsi="Calibri"/>
              </w:rPr>
              <w:t xml:space="preserve"> </w:t>
            </w:r>
            <w:r w:rsidR="00BA77C2">
              <w:rPr>
                <w:rFonts w:ascii="Calibri" w:hAnsi="Calibri"/>
              </w:rPr>
              <w:t>Was fällt Dir auf?</w:t>
            </w:r>
            <w:r w:rsidR="00736DC5" w:rsidRPr="00736DC5">
              <w:rPr>
                <w:noProof/>
              </w:rPr>
              <w:t xml:space="preserve"> </w:t>
            </w:r>
          </w:p>
          <w:p w14:paraId="0B6FD652" w14:textId="0A7801E4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29819E25" w14:textId="40BBD211" w:rsidR="00BA77C2" w:rsidRDefault="00BA77C2" w:rsidP="00BA77C2">
            <w:pPr>
              <w:spacing w:line="240" w:lineRule="atLeast"/>
              <w:rPr>
                <w:rFonts w:ascii="Calibri" w:hAnsi="Calibri"/>
              </w:rPr>
            </w:pPr>
          </w:p>
          <w:p w14:paraId="34DAF62B" w14:textId="1F6185F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BA77C2" w14:paraId="193EDAD6" w14:textId="77777777" w:rsidTr="00736DC5">
        <w:tc>
          <w:tcPr>
            <w:tcW w:w="708" w:type="dxa"/>
          </w:tcPr>
          <w:p w14:paraId="75609E84" w14:textId="77777777" w:rsidR="00BA77C2" w:rsidRPr="00F4582F" w:rsidRDefault="00BA77C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16AE27B7" w14:textId="77777777" w:rsidR="00BA77C2" w:rsidRDefault="00BA77C2" w:rsidP="00E13C64">
            <w:pPr>
              <w:pStyle w:val="Nummerierung"/>
              <w:spacing w:line="240" w:lineRule="atLeast"/>
            </w:pPr>
          </w:p>
        </w:tc>
        <w:tc>
          <w:tcPr>
            <w:tcW w:w="4962" w:type="dxa"/>
            <w:gridSpan w:val="2"/>
          </w:tcPr>
          <w:p w14:paraId="32365167" w14:textId="7777777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68DD9F8D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FC3FE7" w14:paraId="26E92D3C" w14:textId="77777777" w:rsidTr="00736DC5">
        <w:tc>
          <w:tcPr>
            <w:tcW w:w="708" w:type="dxa"/>
            <w:vMerge w:val="restart"/>
          </w:tcPr>
          <w:p w14:paraId="1E7F94E1" w14:textId="68C3CB6B" w:rsidR="00FC3FE7" w:rsidRPr="00F4582F" w:rsidRDefault="00FC3FE7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5FBF62" wp14:editId="0BCA7D50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1F7F3B6F" w14:textId="66C49935" w:rsidR="00FC3FE7" w:rsidRDefault="00FC3FE7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4" w:type="dxa"/>
            <w:gridSpan w:val="4"/>
          </w:tcPr>
          <w:p w14:paraId="7DDD1E87" w14:textId="4FE16BE3" w:rsidR="00FC3FE7" w:rsidRPr="0069100A" w:rsidRDefault="00FC3FE7" w:rsidP="00BA77C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Erkläre: Was genau bedeutet der Ausdruck „Anteile sind gleichwertig“?</w:t>
            </w:r>
          </w:p>
        </w:tc>
      </w:tr>
      <w:tr w:rsidR="00FC3FE7" w14:paraId="32F1A0B2" w14:textId="77777777" w:rsidTr="00736DC5">
        <w:tc>
          <w:tcPr>
            <w:tcW w:w="708" w:type="dxa"/>
            <w:vMerge/>
          </w:tcPr>
          <w:p w14:paraId="50635DC8" w14:textId="77777777" w:rsidR="00FC3FE7" w:rsidRPr="00F4582F" w:rsidRDefault="00FC3FE7" w:rsidP="00FA78E9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0F119102" w14:textId="77777777" w:rsidR="00FC3FE7" w:rsidRDefault="00FC3FE7" w:rsidP="00FA78E9">
            <w:pPr>
              <w:pStyle w:val="Nummerierung"/>
              <w:spacing w:line="240" w:lineRule="atLeast"/>
            </w:pPr>
          </w:p>
        </w:tc>
        <w:tc>
          <w:tcPr>
            <w:tcW w:w="4962" w:type="dxa"/>
            <w:gridSpan w:val="2"/>
          </w:tcPr>
          <w:p w14:paraId="2FF4BAEA" w14:textId="77777777" w:rsidR="00FC3FE7" w:rsidRPr="00C63632" w:rsidRDefault="00FC3FE7" w:rsidP="00FA78E9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5AB37DE5" w14:textId="77777777" w:rsidR="00FC3FE7" w:rsidRDefault="00FC3FE7" w:rsidP="00FA78E9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14332E" w14:paraId="0A579A13" w14:textId="77777777" w:rsidTr="00736DC5">
        <w:tc>
          <w:tcPr>
            <w:tcW w:w="708" w:type="dxa"/>
          </w:tcPr>
          <w:p w14:paraId="5E3B34BC" w14:textId="171451B6" w:rsidR="0014332E" w:rsidRDefault="0014332E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tcBorders>
              <w:right w:val="dashSmallGap" w:sz="12" w:space="0" w:color="A6A6A6" w:themeColor="background1" w:themeShade="A6"/>
            </w:tcBorders>
          </w:tcPr>
          <w:p w14:paraId="2063081C" w14:textId="4639F4C6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4352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shd w:val="clear" w:color="auto" w:fill="FFFFFF" w:themeFill="background1"/>
            <w:tcMar>
              <w:top w:w="57" w:type="dxa"/>
              <w:left w:w="85" w:type="dxa"/>
              <w:bottom w:w="28" w:type="dxa"/>
              <w:right w:w="57" w:type="dxa"/>
            </w:tcMar>
          </w:tcPr>
          <w:p w14:paraId="5B7DC309" w14:textId="73D68D55" w:rsidR="0014332E" w:rsidRPr="00BA77C2" w:rsidRDefault="0014332E" w:rsidP="0014332E">
            <w:pPr>
              <w:pBdr>
                <w:right w:val="single" w:sz="4" w:space="4" w:color="BFBFBF" w:themeColor="background1" w:themeShade="BF"/>
              </w:pBdr>
              <w:shd w:val="clear" w:color="auto" w:fill="FFFFFF" w:themeFill="background1"/>
              <w:spacing w:line="240" w:lineRule="atLeast"/>
              <w:rPr>
                <w:rFonts w:ascii="Calibri" w:hAnsi="Calibri"/>
                <w:b/>
                <w:bCs/>
              </w:rPr>
            </w:pPr>
            <w:r w:rsidRPr="00BA77C2">
              <w:rPr>
                <w:rFonts w:ascii="Calibri" w:hAnsi="Calibri"/>
                <w:b/>
                <w:bCs/>
              </w:rPr>
              <w:t xml:space="preserve">Satzbausteine, die dir </w:t>
            </w:r>
            <w:r>
              <w:rPr>
                <w:rFonts w:ascii="Calibri" w:hAnsi="Calibri"/>
                <w:b/>
                <w:bCs/>
              </w:rPr>
              <w:t xml:space="preserve">dabei </w:t>
            </w:r>
            <w:r w:rsidRPr="00BA77C2">
              <w:rPr>
                <w:rFonts w:ascii="Calibri" w:hAnsi="Calibri"/>
                <w:b/>
                <w:bCs/>
              </w:rPr>
              <w:t>helfen können:</w:t>
            </w:r>
          </w:p>
          <w:p w14:paraId="02B018E0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das Ganze …</w:t>
            </w:r>
          </w:p>
          <w:p w14:paraId="38B6EC5E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Teil …</w:t>
            </w:r>
          </w:p>
          <w:p w14:paraId="5C96A552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Anteil …</w:t>
            </w:r>
          </w:p>
          <w:p w14:paraId="1A511D19" w14:textId="01A2045F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</w:t>
            </w:r>
            <w:r w:rsidR="00233266"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tel</w:t>
            </w:r>
            <w:proofErr w:type="spellEnd"/>
            <w:r>
              <w:rPr>
                <w:rFonts w:ascii="Calibri" w:hAnsi="Calibri"/>
              </w:rPr>
              <w:t xml:space="preserve"> – Felder …</w:t>
            </w:r>
          </w:p>
          <w:p w14:paraId="34D6078C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beide Male gleich groß …</w:t>
            </w:r>
          </w:p>
          <w:p w14:paraId="11EC59EF" w14:textId="1D59C7A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genauso lang wie …</w:t>
            </w:r>
          </w:p>
          <w:p w14:paraId="3CCB8913" w14:textId="201D3842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ist gleichwertig zu</w:t>
            </w:r>
            <w:r w:rsidR="00974D7B">
              <w:rPr>
                <w:rFonts w:ascii="Calibri" w:hAnsi="Calibri"/>
              </w:rPr>
              <w:t xml:space="preserve"> …</w:t>
            </w:r>
          </w:p>
        </w:tc>
        <w:tc>
          <w:tcPr>
            <w:tcW w:w="4012" w:type="dxa"/>
            <w:gridSpan w:val="3"/>
            <w:tcBorders>
              <w:left w:val="dashSmallGap" w:sz="12" w:space="0" w:color="A6A6A6" w:themeColor="background1" w:themeShade="A6"/>
            </w:tcBorders>
            <w:shd w:val="clear" w:color="auto" w:fill="FFFFFF" w:themeFill="background1"/>
          </w:tcPr>
          <w:p w14:paraId="7DE78711" w14:textId="79AA292D" w:rsidR="0014332E" w:rsidRDefault="0014332E" w:rsidP="0014332E">
            <w:pPr>
              <w:pBdr>
                <w:left w:val="single" w:sz="4" w:space="4" w:color="BFBFBF" w:themeColor="background1" w:themeShade="BF"/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</w:p>
          <w:p w14:paraId="6FA09A04" w14:textId="77777777" w:rsidR="0014332E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  <w:p w14:paraId="7ECC9AB2" w14:textId="4239BC09" w:rsidR="0014332E" w:rsidRPr="00C63632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4332E" w14:paraId="21978BBC" w14:textId="77777777" w:rsidTr="00736DC5">
        <w:tc>
          <w:tcPr>
            <w:tcW w:w="708" w:type="dxa"/>
          </w:tcPr>
          <w:p w14:paraId="383E86F0" w14:textId="77777777" w:rsidR="0014332E" w:rsidRPr="005A2E03" w:rsidRDefault="0014332E" w:rsidP="00E13C64">
            <w:pPr>
              <w:spacing w:line="240" w:lineRule="atLeast"/>
              <w:rPr>
                <w:rFonts w:ascii="Calibri" w:eastAsia="Calibri" w:hAnsi="Calibri" w:cs="Times New Roman"/>
                <w:noProof/>
                <w:lang w:eastAsia="de-DE"/>
              </w:rPr>
            </w:pPr>
          </w:p>
        </w:tc>
        <w:tc>
          <w:tcPr>
            <w:tcW w:w="426" w:type="dxa"/>
          </w:tcPr>
          <w:p w14:paraId="51CB640D" w14:textId="77777777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8364" w:type="dxa"/>
            <w:gridSpan w:val="4"/>
          </w:tcPr>
          <w:p w14:paraId="02CA2FC7" w14:textId="524994CC" w:rsidR="0014332E" w:rsidRDefault="0014332E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30181" w14:paraId="3B518401" w14:textId="77777777" w:rsidTr="00736DC5">
        <w:tc>
          <w:tcPr>
            <w:tcW w:w="708" w:type="dxa"/>
          </w:tcPr>
          <w:p w14:paraId="2BD952C6" w14:textId="77777777" w:rsidR="00930181" w:rsidRDefault="00FF5334" w:rsidP="00E13C64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982272" behindDoc="0" locked="0" layoutInCell="1" allowOverlap="1" wp14:anchorId="792E377E" wp14:editId="48E57A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1080283015" name="Gruppieren 71">
                        <a:hlinkClick xmlns:a="http://schemas.openxmlformats.org/drawingml/2006/main" r:id="rId5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710698129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105864" name="Dreieck 7">
                                <a:hlinkClick r:id="rId53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976DB26" id="Gruppieren 71" o:spid="_x0000_s1026" href="https://mathe-sicher-koennen.dzlm.de/erklaervideos?nid=694" style="position:absolute;margin-left:0;margin-top:.1pt;width:18.1pt;height:13.2pt;z-index:252982272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="00CB1428">
              <w:rPr>
                <w:noProof/>
              </w:rPr>
              <w:t xml:space="preserve">        </w:t>
            </w:r>
          </w:p>
          <w:p w14:paraId="2DB5B599" w14:textId="02E419BA" w:rsidR="00CB1428" w:rsidRPr="00A42631" w:rsidRDefault="00CB1428" w:rsidP="00E13C64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A42631">
              <w:rPr>
                <w:noProof/>
                <w:color w:val="327A86" w:themeColor="text2"/>
                <w:sz w:val="13"/>
                <w:szCs w:val="13"/>
              </w:rPr>
              <w:t>B2A</w:t>
            </w:r>
          </w:p>
        </w:tc>
        <w:tc>
          <w:tcPr>
            <w:tcW w:w="426" w:type="dxa"/>
          </w:tcPr>
          <w:p w14:paraId="2F0470E5" w14:textId="208B10E4" w:rsidR="00930181" w:rsidRDefault="00F17268" w:rsidP="00E13C64">
            <w:pPr>
              <w:pStyle w:val="Nummerierung"/>
              <w:spacing w:line="240" w:lineRule="atLeast"/>
            </w:pPr>
            <w:r>
              <w:t>c</w:t>
            </w:r>
            <w:r w:rsidR="00930181">
              <w:t>)</w:t>
            </w:r>
          </w:p>
        </w:tc>
        <w:tc>
          <w:tcPr>
            <w:tcW w:w="8364" w:type="dxa"/>
            <w:gridSpan w:val="4"/>
          </w:tcPr>
          <w:p w14:paraId="3CA71BD9" w14:textId="3BEF8D58" w:rsidR="00FF5334" w:rsidRDefault="00FC3FE7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082624" behindDoc="0" locked="0" layoutInCell="1" allowOverlap="1" wp14:anchorId="41A610DF" wp14:editId="17BA09A5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4273</wp:posOffset>
                  </wp:positionV>
                  <wp:extent cx="665748" cy="665748"/>
                  <wp:effectExtent l="0" t="0" r="0" b="0"/>
                  <wp:wrapNone/>
                  <wp:docPr id="1230814727" name="Grafik 76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48" cy="6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7C3F">
              <w:rPr>
                <w:rFonts w:ascii="Calibri" w:hAnsi="Calibri"/>
                <w:noProof/>
              </w:rPr>
              <w:t>Schaue dir das Erklärvideo</w:t>
            </w:r>
            <w:r w:rsidR="00233266">
              <w:rPr>
                <w:rFonts w:ascii="Calibri" w:hAnsi="Calibri"/>
                <w:noProof/>
              </w:rPr>
              <w:t xml:space="preserve"> an</w:t>
            </w:r>
            <w:r w:rsidR="00F77C3F">
              <w:rPr>
                <w:rFonts w:ascii="Calibri" w:hAnsi="Calibri"/>
                <w:noProof/>
              </w:rPr>
              <w:t xml:space="preserve">. </w:t>
            </w:r>
          </w:p>
          <w:p w14:paraId="617083EC" w14:textId="23D0C89A" w:rsidR="00930181" w:rsidRDefault="00930181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Vergleiche deine Erklärungen mit dem Erklärvideo. </w:t>
            </w:r>
          </w:p>
          <w:p w14:paraId="423D902A" w14:textId="77777777" w:rsidR="00FE5ECA" w:rsidRDefault="00FE5ECA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86BD183" w14:textId="35766AB3" w:rsidR="003A6C58" w:rsidRPr="00EE11DC" w:rsidRDefault="00D277C5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356437A2" wp14:editId="3D7AA9A7">
                      <wp:simplePos x="0" y="0"/>
                      <wp:positionH relativeFrom="column">
                        <wp:posOffset>4510686</wp:posOffset>
                      </wp:positionH>
                      <wp:positionV relativeFrom="paragraph">
                        <wp:posOffset>146269</wp:posOffset>
                      </wp:positionV>
                      <wp:extent cx="937895" cy="404734"/>
                      <wp:effectExtent l="0" t="0" r="1905" b="1905"/>
                      <wp:wrapNone/>
                      <wp:docPr id="1093017939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4047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F3C252" w14:textId="343BC1C0" w:rsidR="00563CEA" w:rsidRPr="00563CEA" w:rsidRDefault="00563CEA" w:rsidP="00563CEA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55" w:history="1">
                                    <w:r w:rsidRPr="00563CEA"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mathe-sicher-koennen.dzlm.de/erklaervideos?nid=694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56437A2" id="Textfeld 78" o:spid="_x0000_s1155" type="#_x0000_t202" style="position:absolute;margin-left:355.15pt;margin-top:11.5pt;width:73.85pt;height:31.8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" fillcolor="white [3201]" stroked="f" strokeweight=".5pt">
                      <v:textbox>
                        <w:txbxContent>
                          <w:p w14:paraId="1AF3C252" w14:textId="343BC1C0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56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mathe-sicher-koennen.dzlm.de/erklaervideos?nid=694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03560" w14:paraId="0F1C0DD5" w14:textId="77777777" w:rsidTr="00351002">
        <w:tc>
          <w:tcPr>
            <w:tcW w:w="708" w:type="dxa"/>
          </w:tcPr>
          <w:p w14:paraId="5DBE84AC" w14:textId="77777777" w:rsidR="00003560" w:rsidRDefault="00F02B3B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18F8445F" wp14:editId="5C091A92">
                  <wp:extent cx="360000" cy="313831"/>
                  <wp:effectExtent l="0" t="0" r="254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0F4960B" w14:textId="1213C589" w:rsidR="00003560" w:rsidRDefault="00F17268" w:rsidP="00E13C64">
            <w:pPr>
              <w:pStyle w:val="Nummerierung"/>
              <w:spacing w:line="240" w:lineRule="atLeast"/>
            </w:pPr>
            <w:r>
              <w:t>d</w:t>
            </w:r>
            <w:r w:rsidR="00930181">
              <w:t>)</w:t>
            </w:r>
          </w:p>
        </w:tc>
        <w:tc>
          <w:tcPr>
            <w:tcW w:w="8364" w:type="dxa"/>
            <w:gridSpan w:val="4"/>
          </w:tcPr>
          <w:p w14:paraId="489ECC9A" w14:textId="1B5F636F" w:rsidR="00003560" w:rsidRPr="00C63632" w:rsidRDefault="00003560" w:rsidP="00E13C64">
            <w:pPr>
              <w:spacing w:line="240" w:lineRule="atLeast"/>
              <w:rPr>
                <w:rFonts w:ascii="Calibri" w:hAnsi="Calibri"/>
              </w:rPr>
            </w:pPr>
            <w:r w:rsidRPr="00003560">
              <w:rPr>
                <w:rFonts w:ascii="Calibri" w:hAnsi="Calibri"/>
              </w:rPr>
              <w:t xml:space="preserve">Nennt euch gegenseitig einen Anteil aus der Streifentafel und </w:t>
            </w:r>
            <w:r w:rsidR="00BA77C2">
              <w:rPr>
                <w:rFonts w:ascii="Calibri" w:hAnsi="Calibri"/>
              </w:rPr>
              <w:br/>
            </w:r>
            <w:r w:rsidRPr="00003560">
              <w:rPr>
                <w:rFonts w:ascii="Calibri" w:hAnsi="Calibri"/>
              </w:rPr>
              <w:t>findet dazu gleich große Anteile. Wechselt euch ab.</w:t>
            </w:r>
            <w:r w:rsidR="00563CEA">
              <w:rPr>
                <w:noProof/>
              </w:rPr>
              <w:t xml:space="preserve"> </w:t>
            </w:r>
          </w:p>
        </w:tc>
      </w:tr>
      <w:tr w:rsidR="00BE1EF5" w14:paraId="66B0BD08" w14:textId="77777777" w:rsidTr="00351002">
        <w:trPr>
          <w:trHeight w:val="154"/>
        </w:trPr>
        <w:tc>
          <w:tcPr>
            <w:tcW w:w="708" w:type="dxa"/>
          </w:tcPr>
          <w:p w14:paraId="38225F7A" w14:textId="78665372" w:rsidR="00BE1EF5" w:rsidRDefault="00003560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</w:t>
            </w:r>
            <w:r w:rsidR="00772878">
              <w:rPr>
                <w:noProof/>
              </w:rPr>
              <w:t>3</w:t>
            </w:r>
          </w:p>
        </w:tc>
        <w:tc>
          <w:tcPr>
            <w:tcW w:w="8790" w:type="dxa"/>
            <w:gridSpan w:val="5"/>
          </w:tcPr>
          <w:p w14:paraId="19B598B9" w14:textId="797C974D" w:rsidR="00BE1EF5" w:rsidRPr="00BA77C2" w:rsidRDefault="00716E62" w:rsidP="00E13C64">
            <w:pPr>
              <w:pStyle w:val="berschrift3"/>
              <w:spacing w:line="240" w:lineRule="atLeast"/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26CBB27A" wp14:editId="0B00759D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757555</wp:posOffset>
                      </wp:positionV>
                      <wp:extent cx="1013460" cy="385445"/>
                      <wp:effectExtent l="0" t="0" r="0" b="0"/>
                      <wp:wrapNone/>
                      <wp:docPr id="1793628965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CC10F6" w14:textId="77777777" w:rsidR="009F4661" w:rsidRPr="009F4661" w:rsidRDefault="009F4661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6CBB27A" id="_x0000_s1156" type="#_x0000_t202" style="position:absolute;margin-left:374.75pt;margin-top:59.65pt;width:79.8pt;height:30.3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YJWGw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" filled="f" stroked="f" strokeweight=".5pt">
                      <v:textbox>
                        <w:txbxContent>
                          <w:p w14:paraId="0DCC10F6" w14:textId="77777777" w:rsidR="009F4661" w:rsidRPr="009F4661" w:rsidRDefault="009F4661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459F843E" wp14:editId="5FE5B93E">
                      <wp:simplePos x="0" y="0"/>
                      <wp:positionH relativeFrom="column">
                        <wp:posOffset>4129036</wp:posOffset>
                      </wp:positionH>
                      <wp:positionV relativeFrom="paragraph">
                        <wp:posOffset>133350</wp:posOffset>
                      </wp:positionV>
                      <wp:extent cx="789305" cy="460375"/>
                      <wp:effectExtent l="0" t="0" r="0" b="0"/>
                      <wp:wrapNone/>
                      <wp:docPr id="282206676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E0D159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59F843E" id="_x0000_s1157" type="#_x0000_t202" style="position:absolute;margin-left:325.1pt;margin-top:10.5pt;width:62.15pt;height:36.25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" filled="f" stroked="f">
                      <v:textbox>
                        <w:txbxContent>
                          <w:p w14:paraId="2AE0D159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77C2">
              <w:t>Gröber oder feiner einteilen</w:t>
            </w:r>
          </w:p>
        </w:tc>
      </w:tr>
      <w:tr w:rsidR="008C3B54" w14:paraId="53733EE5" w14:textId="77777777" w:rsidTr="00351002">
        <w:tc>
          <w:tcPr>
            <w:tcW w:w="708" w:type="dxa"/>
          </w:tcPr>
          <w:p w14:paraId="5D9F9342" w14:textId="6FC8DF98" w:rsidR="008C3B54" w:rsidRDefault="008C3B54" w:rsidP="00E13C64">
            <w:pPr>
              <w:pStyle w:val="Nummerierung"/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990464" behindDoc="0" locked="0" layoutInCell="1" allowOverlap="1" wp14:anchorId="73972D19" wp14:editId="268D347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12565</wp:posOffset>
                      </wp:positionV>
                      <wp:extent cx="274955" cy="197485"/>
                      <wp:effectExtent l="0" t="0" r="4445" b="5715"/>
                      <wp:wrapNone/>
                      <wp:docPr id="8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548CFF9" id="Gruppieren 425" o:spid="_x0000_s1026" href="https://dzlm.de/vam/msk-bruchstreifen.html" style="position:absolute;margin-left:2.5pt;margin-top:1pt;width:21.65pt;height:15.55pt;z-index:252990464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&#13;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55A7F2B5" w14:textId="77777777" w:rsidR="008C3B54" w:rsidRDefault="008C3B54" w:rsidP="008C3B54">
            <w:pPr>
              <w:pStyle w:val="Nummerierung"/>
            </w:pPr>
            <w:r>
              <w:t>a)</w:t>
            </w:r>
          </w:p>
          <w:p w14:paraId="06552FBC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7283FCD5" w14:textId="2ED8BBDD" w:rsidR="008C3B54" w:rsidRDefault="006A412E" w:rsidP="008C3B54">
            <w:pPr>
              <w:spacing w:line="240" w:lineRule="atLeast"/>
              <w:rPr>
                <w:rFonts w:eastAsiaTheme="minorEastAsia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9584" behindDoc="0" locked="0" layoutInCell="1" allowOverlap="1" wp14:anchorId="3EB40292" wp14:editId="7195ADF9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86360</wp:posOffset>
                      </wp:positionV>
                      <wp:extent cx="181745" cy="317500"/>
                      <wp:effectExtent l="0" t="0" r="8890" b="0"/>
                      <wp:wrapNone/>
                      <wp:docPr id="21042104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745" cy="317500"/>
                                <a:chOff x="50888" y="-4831"/>
                                <a:chExt cx="183042" cy="318283"/>
                              </a:xfrm>
                            </wpg:grpSpPr>
                            <wps:wsp>
                              <wps:cNvPr id="210421049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780C3C" w14:textId="00E4DA1B" w:rsidR="005E69F8" w:rsidRPr="006A412E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7A4865" w14:textId="668FF973" w:rsidR="005E69F8" w:rsidRPr="006A412E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1" name="Gerade Verbindung 1"/>
                              <wps:cNvCnPr/>
                              <wps:spPr>
                                <a:xfrm>
                                  <a:off x="50888" y="179565"/>
                                  <a:ext cx="9064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EB40292" id="_x0000_s1158" style="position:absolute;margin-left:27pt;margin-top:6.8pt;width:14.3pt;height:25pt;z-index:253379584;mso-width-relative:margin;mso-height-relative:margin" coordorigin="50888,-4831" coordsize="183042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">
                      <v:shape id="Textfeld 3" o:spid="_x0000_s115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D780C3C" w14:textId="00E4DA1B" w:rsidR="005E69F8" w:rsidRPr="006A412E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6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17A4865" w14:textId="668FF973" w:rsidR="005E69F8" w:rsidRPr="006A412E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61" style="position:absolute;visibility:visible;mso-wrap-style:square" from="50888,179565" to="1415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B1428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3545472" behindDoc="0" locked="0" layoutInCell="1" allowOverlap="1" wp14:anchorId="7467503E" wp14:editId="2A910002">
                  <wp:simplePos x="0" y="0"/>
                  <wp:positionH relativeFrom="column">
                    <wp:posOffset>4558665</wp:posOffset>
                  </wp:positionH>
                  <wp:positionV relativeFrom="paragraph">
                    <wp:posOffset>-293370</wp:posOffset>
                  </wp:positionV>
                  <wp:extent cx="647700" cy="647700"/>
                  <wp:effectExtent l="0" t="0" r="0" b="0"/>
                  <wp:wrapNone/>
                  <wp:docPr id="1727019482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rPr>
                <w:noProof/>
              </w:rPr>
              <w:t>Nutz</w:t>
            </w:r>
            <w:r w:rsidR="008674C1">
              <w:rPr>
                <w:noProof/>
              </w:rPr>
              <w:t>t</w:t>
            </w:r>
            <w:r w:rsidR="008C3B54">
              <w:rPr>
                <w:noProof/>
              </w:rPr>
              <w:t xml:space="preserve"> die digitalen Bruchstreifen zur Bearbeitung der Aufgabe: </w:t>
            </w:r>
            <w:r w:rsidR="008C3B54">
              <w:rPr>
                <w:noProof/>
              </w:rPr>
              <w:br/>
              <w:t>Stell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t</m:t>
              </m:r>
              <m:r>
                <w:rPr>
                  <w:rFonts w:ascii="Cambria Math" w:hAnsi="Cambria Math"/>
                  <w:noProof/>
                </w:rPr>
                <m:t xml:space="preserve">     </m:t>
              </m:r>
            </m:oMath>
            <w:r w:rsidR="008C3B54">
              <w:rPr>
                <w:rFonts w:eastAsiaTheme="minorEastAsia"/>
                <w:noProof/>
              </w:rPr>
              <w:t xml:space="preserve">mit den digitalen Bruchstreifen dar. </w:t>
            </w:r>
          </w:p>
          <w:p w14:paraId="4DE13320" w14:textId="1A6A43D9" w:rsidR="008C3B54" w:rsidRPr="008C3B54" w:rsidRDefault="00FA1EFA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 w:rsidRPr="004077DC">
              <w:rPr>
                <w:noProof/>
              </w:rPr>
              <w:drawing>
                <wp:anchor distT="0" distB="0" distL="114300" distR="114300" simplePos="0" relativeHeight="253963264" behindDoc="0" locked="0" layoutInCell="1" allowOverlap="1" wp14:anchorId="3444C4E0" wp14:editId="5ED4F392">
                  <wp:simplePos x="0" y="0"/>
                  <wp:positionH relativeFrom="column">
                    <wp:posOffset>338638</wp:posOffset>
                  </wp:positionH>
                  <wp:positionV relativeFrom="paragraph">
                    <wp:posOffset>48895</wp:posOffset>
                  </wp:positionV>
                  <wp:extent cx="265157" cy="263434"/>
                  <wp:effectExtent l="0" t="0" r="1905" b="3810"/>
                  <wp:wrapNone/>
                  <wp:docPr id="2098807679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" t="6067" r="79453" b="4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7" cy="26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77DC">
              <w:rPr>
                <w:noProof/>
              </w:rPr>
              <w:drawing>
                <wp:anchor distT="0" distB="0" distL="114300" distR="114300" simplePos="0" relativeHeight="253957120" behindDoc="0" locked="0" layoutInCell="1" allowOverlap="1" wp14:anchorId="1686FEC1" wp14:editId="4B3B8D3A">
                  <wp:simplePos x="0" y="0"/>
                  <wp:positionH relativeFrom="column">
                    <wp:posOffset>879927</wp:posOffset>
                  </wp:positionH>
                  <wp:positionV relativeFrom="paragraph">
                    <wp:posOffset>15240</wp:posOffset>
                  </wp:positionV>
                  <wp:extent cx="292100" cy="306705"/>
                  <wp:effectExtent l="0" t="0" r="0" b="0"/>
                  <wp:wrapNone/>
                  <wp:docPr id="1270449178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99" r="39038" b="47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306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rPr>
                <w:rFonts w:eastAsiaTheme="minorEastAsia"/>
                <w:noProof/>
              </w:rPr>
              <w:t>Zieh</w:t>
            </w:r>
            <w:r w:rsidR="008674C1">
              <w:rPr>
                <w:rFonts w:eastAsiaTheme="minorEastAsia"/>
                <w:noProof/>
              </w:rPr>
              <w:t>t</w:t>
            </w:r>
            <w:r w:rsidR="008C3B54">
              <w:rPr>
                <w:rFonts w:eastAsiaTheme="minorEastAsia"/>
                <w:noProof/>
              </w:rPr>
              <w:t xml:space="preserve">     </w:t>
            </w:r>
            <w:r>
              <w:rPr>
                <w:rFonts w:eastAsiaTheme="minorEastAsia"/>
                <w:noProof/>
              </w:rPr>
              <w:t xml:space="preserve">     </w:t>
            </w:r>
            <w:r w:rsidR="008C3B54">
              <w:rPr>
                <w:rFonts w:eastAsiaTheme="minorEastAsia"/>
                <w:noProof/>
              </w:rPr>
              <w:t xml:space="preserve">oder      </w:t>
            </w:r>
            <w:r>
              <w:rPr>
                <w:rFonts w:eastAsiaTheme="minorEastAsia"/>
                <w:noProof/>
              </w:rPr>
              <w:t xml:space="preserve"> </w:t>
            </w:r>
            <w:r w:rsidR="008C3B54">
              <w:rPr>
                <w:rFonts w:eastAsiaTheme="minorEastAsia"/>
                <w:noProof/>
              </w:rPr>
              <w:t xml:space="preserve">  auf </w:t>
            </w:r>
            <w:r w:rsidR="008674C1">
              <w:rPr>
                <w:rFonts w:eastAsiaTheme="minorEastAsia"/>
                <w:noProof/>
              </w:rPr>
              <w:t xml:space="preserve">euren </w:t>
            </w:r>
            <w:r w:rsidR="008C3B54">
              <w:rPr>
                <w:rFonts w:eastAsiaTheme="minorEastAsia"/>
                <w:noProof/>
              </w:rPr>
              <w:t>Drittel-Bruchstreifen.</w:t>
            </w:r>
          </w:p>
        </w:tc>
      </w:tr>
      <w:tr w:rsidR="008C3B54" w14:paraId="725D6B61" w14:textId="77777777" w:rsidTr="00351002">
        <w:tc>
          <w:tcPr>
            <w:tcW w:w="708" w:type="dxa"/>
          </w:tcPr>
          <w:p w14:paraId="529BEF77" w14:textId="62882EFF" w:rsidR="008C3B54" w:rsidRDefault="008C3B54" w:rsidP="00E13C64">
            <w:pPr>
              <w:pStyle w:val="Nummerierung"/>
            </w:pPr>
            <w:r w:rsidRPr="00BA77C2">
              <w:rPr>
                <w:rFonts w:ascii="Calibri" w:eastAsia="Calibri" w:hAnsi="Calibri" w:cs="Times New Roman"/>
                <w:b w:val="0"/>
                <w:strike/>
                <w:noProof/>
                <w:color w:val="327A86"/>
                <w:lang w:eastAsia="de-DE"/>
              </w:rPr>
              <w:drawing>
                <wp:anchor distT="0" distB="0" distL="114300" distR="114300" simplePos="0" relativeHeight="253224960" behindDoc="0" locked="0" layoutInCell="1" allowOverlap="1" wp14:anchorId="2E53DBFF" wp14:editId="64D51D61">
                  <wp:simplePos x="0" y="0"/>
                  <wp:positionH relativeFrom="column">
                    <wp:posOffset>12970</wp:posOffset>
                  </wp:positionH>
                  <wp:positionV relativeFrom="paragraph">
                    <wp:posOffset>35425</wp:posOffset>
                  </wp:positionV>
                  <wp:extent cx="359410" cy="271780"/>
                  <wp:effectExtent l="0" t="0" r="2540" b="0"/>
                  <wp:wrapSquare wrapText="bothSides"/>
                  <wp:docPr id="159219897" name="Grafik 159219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433E7F13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6D6CF4C6" w14:textId="50F6E0CB" w:rsidR="008C3B54" w:rsidRDefault="008C3B54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Was könnt ihr beobachten? </w:t>
            </w:r>
          </w:p>
          <w:p w14:paraId="07F745A5" w14:textId="54F676D8" w:rsidR="008C3B54" w:rsidRDefault="008C3B54" w:rsidP="009A01B2">
            <w:pPr>
              <w:pStyle w:val="Listenabsatz"/>
            </w:pPr>
            <w:r>
              <w:t>Was passiert, wenn ihr andere Zahlen wählt?</w:t>
            </w:r>
          </w:p>
          <w:p w14:paraId="34378C34" w14:textId="22F45396" w:rsidR="008C3B54" w:rsidRDefault="008C3B54" w:rsidP="009A01B2">
            <w:pPr>
              <w:pStyle w:val="Listenabsatz"/>
            </w:pPr>
            <w:r>
              <w:t>Was passiert, wenn ihr andere Bruchstreifen wählt und über diese eine Zahl zieht?</w:t>
            </w:r>
          </w:p>
          <w:p w14:paraId="4F9DC362" w14:textId="261628B4" w:rsidR="00942B5F" w:rsidRDefault="001F7845" w:rsidP="0035100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993984" behindDoc="0" locked="0" layoutInCell="1" allowOverlap="1" wp14:anchorId="35281C28" wp14:editId="4A3C939C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278809</wp:posOffset>
                      </wp:positionV>
                      <wp:extent cx="236855" cy="317500"/>
                      <wp:effectExtent l="0" t="0" r="4445" b="0"/>
                      <wp:wrapNone/>
                      <wp:docPr id="3850058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855" cy="317500"/>
                                <a:chOff x="50888" y="-4831"/>
                                <a:chExt cx="183042" cy="318283"/>
                              </a:xfrm>
                            </wpg:grpSpPr>
                            <wps:wsp>
                              <wps:cNvPr id="197849669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690718" w14:textId="689E0F23" w:rsidR="00942B5F" w:rsidRPr="006A412E" w:rsidRDefault="00942B5F" w:rsidP="00942B5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465189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7B81B7" w14:textId="13E53DF0" w:rsidR="00942B5F" w:rsidRPr="006A412E" w:rsidRDefault="00942B5F" w:rsidP="00942B5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1446789" name="Gerade Verbindung 1"/>
                              <wps:cNvCnPr/>
                              <wps:spPr>
                                <a:xfrm>
                                  <a:off x="50888" y="179565"/>
                                  <a:ext cx="9064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5281C28" id="_x0000_s1162" style="position:absolute;left:0;text-align:left;margin-left:26.65pt;margin-top:21.95pt;width:18.65pt;height:25pt;z-index:253993984;mso-width-relative:margin;mso-height-relative:margin" coordorigin="50888,-4831" coordsize="183042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">
                      <v:shape id="Textfeld 3" o:spid="_x0000_s116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7690718" w14:textId="689E0F23" w:rsidR="00942B5F" w:rsidRPr="006A412E" w:rsidRDefault="00942B5F" w:rsidP="00942B5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6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7B81B7" w14:textId="13E53DF0" w:rsidR="00942B5F" w:rsidRPr="006A412E" w:rsidRDefault="00942B5F" w:rsidP="00942B5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65" style="position:absolute;visibility:visible;mso-wrap-style:square" from="50888,179565" to="1415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F1615">
              <w:drawing>
                <wp:anchor distT="0" distB="0" distL="114300" distR="114300" simplePos="0" relativeHeight="254001152" behindDoc="0" locked="0" layoutInCell="1" allowOverlap="1" wp14:anchorId="60D5A21D" wp14:editId="74516DEE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304093</wp:posOffset>
                  </wp:positionV>
                  <wp:extent cx="285750" cy="262890"/>
                  <wp:effectExtent l="0" t="0" r="0" b="3810"/>
                  <wp:wrapNone/>
                  <wp:docPr id="1427566710" name="Grafik 1178" descr="Ein Bild, das Symbol, Logo, Schrift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22967" name="Grafik 1178" descr="Ein Bild, das Symbol, Logo, Schrift, Grafiken enthält.&#10;&#10;Automatisch generierte Beschreibung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t>Wie verändert sich der Teil, wie verändert sich das Ganze, wenn der Streifen feiner eingeteilt wird?</w:t>
            </w:r>
            <w:r w:rsidR="00FA1EFA" w:rsidRPr="004077DC">
              <w:t xml:space="preserve"> </w:t>
            </w:r>
          </w:p>
        </w:tc>
      </w:tr>
      <w:tr w:rsidR="005F1615" w14:paraId="3D330223" w14:textId="77777777" w:rsidTr="00351002">
        <w:tc>
          <w:tcPr>
            <w:tcW w:w="708" w:type="dxa"/>
          </w:tcPr>
          <w:p w14:paraId="75876B3B" w14:textId="77777777" w:rsidR="005F1615" w:rsidRPr="00BA77C2" w:rsidRDefault="005F1615" w:rsidP="00E13C64">
            <w:pPr>
              <w:pStyle w:val="Nummerierung"/>
              <w:rPr>
                <w:rFonts w:ascii="Calibri" w:eastAsia="Calibri" w:hAnsi="Calibri" w:cs="Times New Roman"/>
                <w:b w:val="0"/>
                <w:strike/>
                <w:noProof/>
                <w:color w:val="327A86"/>
                <w:lang w:eastAsia="de-DE"/>
              </w:rPr>
            </w:pPr>
          </w:p>
        </w:tc>
        <w:tc>
          <w:tcPr>
            <w:tcW w:w="426" w:type="dxa"/>
          </w:tcPr>
          <w:p w14:paraId="6729BE94" w14:textId="64795C72" w:rsidR="005F1615" w:rsidRPr="00351002" w:rsidRDefault="005F1615" w:rsidP="00C619BA">
            <w:pPr>
              <w:spacing w:line="240" w:lineRule="atLeast"/>
              <w:rPr>
                <w:b/>
                <w:bCs/>
                <w:noProof/>
              </w:rPr>
            </w:pPr>
            <w:r w:rsidRPr="00351002">
              <w:rPr>
                <w:b/>
                <w:bCs/>
                <w:noProof/>
                <w:color w:val="327A86" w:themeColor="text2"/>
              </w:rPr>
              <w:t>b)</w:t>
            </w:r>
          </w:p>
        </w:tc>
        <w:tc>
          <w:tcPr>
            <w:tcW w:w="8364" w:type="dxa"/>
            <w:gridSpan w:val="4"/>
          </w:tcPr>
          <w:p w14:paraId="47810F41" w14:textId="792D1C45" w:rsidR="005F1615" w:rsidRDefault="005F1615" w:rsidP="00351002">
            <w:pPr>
              <w:spacing w:after="240" w:line="240" w:lineRule="atLeast"/>
              <w:rPr>
                <w:rFonts w:eastAsiaTheme="minorEastAsia"/>
                <w:noProof/>
              </w:rPr>
            </w:pPr>
            <w:r>
              <w:t>Stellt       dar und zieht         auf den Streifen. Was könnt ihr beobachten?</w:t>
            </w:r>
          </w:p>
        </w:tc>
      </w:tr>
      <w:tr w:rsidR="008C3B54" w14:paraId="2CCC9473" w14:textId="77777777" w:rsidTr="00351002">
        <w:tc>
          <w:tcPr>
            <w:tcW w:w="708" w:type="dxa"/>
          </w:tcPr>
          <w:p w14:paraId="36B855D3" w14:textId="3471C7A4" w:rsidR="008C3B54" w:rsidRDefault="008C3B54" w:rsidP="008C3B54">
            <w:pPr>
              <w:pStyle w:val="Nummerierung"/>
            </w:pPr>
          </w:p>
        </w:tc>
        <w:tc>
          <w:tcPr>
            <w:tcW w:w="426" w:type="dxa"/>
          </w:tcPr>
          <w:p w14:paraId="58C161F5" w14:textId="3B245383" w:rsidR="008C3B54" w:rsidRPr="008C3B54" w:rsidRDefault="00663201" w:rsidP="008C3B54">
            <w:pPr>
              <w:spacing w:line="240" w:lineRule="atLeast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color w:val="327A86"/>
              </w:rPr>
              <mc:AlternateContent>
                <mc:Choice Requires="wpg">
                  <w:drawing>
                    <wp:anchor distT="0" distB="0" distL="114300" distR="114300" simplePos="0" relativeHeight="253661184" behindDoc="0" locked="0" layoutInCell="1" allowOverlap="1" wp14:anchorId="058C9C2E" wp14:editId="58B28E6C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774700</wp:posOffset>
                      </wp:positionV>
                      <wp:extent cx="3834765" cy="181610"/>
                      <wp:effectExtent l="0" t="0" r="635" b="0"/>
                      <wp:wrapNone/>
                      <wp:docPr id="977321848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4765" cy="181610"/>
                                <a:chOff x="0" y="0"/>
                                <a:chExt cx="3834765" cy="181610"/>
                              </a:xfrm>
                            </wpg:grpSpPr>
                            <wps:wsp>
                              <wps:cNvPr id="1834326775" name="Textfeld 424"/>
                              <wps:cNvSpPr txBox="1"/>
                              <wps:spPr>
                                <a:xfrm>
                                  <a:off x="0" y="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84C865" w14:textId="3944BFAE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2351489" name="Textfeld 424"/>
                              <wps:cNvSpPr txBox="1"/>
                              <wps:spPr>
                                <a:xfrm>
                                  <a:off x="3679190" y="635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5A27BF" w14:textId="1CC62E54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58C9C2E" id="Gruppieren 427" o:spid="_x0000_s1166" style="position:absolute;margin-left:21.3pt;margin-top:61pt;width:301.95pt;height:14.3pt;z-index:253661184" coordsize="38347,1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">
                      <v:shape id="Textfeld 424" o:spid="_x0000_s1167" type="#_x0000_t202" style="position:absolute;width:1555;height:1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" fillcolor="white [3212]" stroked="f" strokeweight=".5pt">
                        <v:textbox inset="0,0,0,0">
                          <w:txbxContent>
                            <w:p w14:paraId="7D84C865" w14:textId="3944BFAE" w:rsidR="00BA5A6A" w:rsidRDefault="00BA5A6A" w:rsidP="00BA5A6A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424" o:spid="_x0000_s1168" type="#_x0000_t202" style="position:absolute;left:36791;top:6;width:1556;height:1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" fillcolor="white [3212]" stroked="f" strokeweight=".5pt">
                        <v:textbox inset="0,0,0,0">
                          <w:txbxContent>
                            <w:p w14:paraId="075A27BF" w14:textId="1CC62E54" w:rsidR="00BA5A6A" w:rsidRDefault="00BA5A6A" w:rsidP="00BA5A6A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F1615">
              <w:rPr>
                <w:b/>
                <w:bCs/>
                <w:color w:val="327A86"/>
              </w:rPr>
              <w:t>c</w:t>
            </w:r>
            <w:r w:rsidR="008C3B54" w:rsidRPr="008C3B54">
              <w:rPr>
                <w:b/>
                <w:bCs/>
                <w:color w:val="327A86"/>
              </w:rPr>
              <w:t>)</w:t>
            </w:r>
          </w:p>
        </w:tc>
        <w:tc>
          <w:tcPr>
            <w:tcW w:w="8364" w:type="dxa"/>
            <w:gridSpan w:val="4"/>
          </w:tcPr>
          <w:p w14:paraId="6E3F45B0" w14:textId="7FC59285" w:rsidR="008C3B54" w:rsidRDefault="008C3B54" w:rsidP="008C3B5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Markiere im Viertel-Streifen und im Sechzehntel-Streifen jeweils </w:t>
            </w:r>
            <w:r>
              <w:rPr>
                <w:noProof/>
              </w:rPr>
              <w:br/>
              <w:t xml:space="preserve">den gleich großen Anteil zu sechs Achtel. </w:t>
            </w:r>
            <w:r w:rsidR="00942B5F">
              <w:rPr>
                <w:noProof/>
              </w:rPr>
              <w:t>Kontrolliere mit den digitalen Bruchstreifen.</w:t>
            </w:r>
          </w:p>
          <w:p w14:paraId="0C61683A" w14:textId="1A531827" w:rsidR="008C3B54" w:rsidRDefault="00942B5F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59FEBD26" wp14:editId="36D8E061">
                      <wp:simplePos x="0" y="0"/>
                      <wp:positionH relativeFrom="column">
                        <wp:posOffset>4343802</wp:posOffset>
                      </wp:positionH>
                      <wp:positionV relativeFrom="paragraph">
                        <wp:posOffset>41484</wp:posOffset>
                      </wp:positionV>
                      <wp:extent cx="1452880" cy="466090"/>
                      <wp:effectExtent l="0" t="0" r="7620" b="92710"/>
                      <wp:wrapNone/>
                      <wp:docPr id="1817639041" name="Sprechblase: rechteckig mit abgerundeten Ecken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2880" cy="466090"/>
                              </a:xfrm>
                              <a:prstGeom prst="wedgeRoundRectCallout">
                                <a:avLst>
                                  <a:gd name="adj1" fmla="val -31697"/>
                                  <a:gd name="adj2" fmla="val 6364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12125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unten nach oben teile ich die Streifen gröber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9FEBD26" id="Sprechblase: rechteckig mit abgerundeten Ecken 70" o:spid="_x0000_s1169" type="#_x0000_t62" style="position:absolute;margin-left:342.05pt;margin-top:3.25pt;width:114.4pt;height:36.7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" adj="3953,24547" filled="f" strokecolor="#bfbfbf [2412]" strokeweight="1pt">
                      <v:textbox inset="1mm,,1mm">
                        <w:txbxContent>
                          <w:p w14:paraId="7B112125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unten nach oben teile ich die Streifen gröber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E83325" w14:textId="62A54EB8" w:rsidR="008C3B54" w:rsidRDefault="00942B5F" w:rsidP="008C3B5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3991936" behindDoc="0" locked="0" layoutInCell="1" allowOverlap="1" wp14:anchorId="04909F41" wp14:editId="207C9645">
                  <wp:simplePos x="0" y="0"/>
                  <wp:positionH relativeFrom="column">
                    <wp:posOffset>4073669</wp:posOffset>
                  </wp:positionH>
                  <wp:positionV relativeFrom="paragraph">
                    <wp:posOffset>289150</wp:posOffset>
                  </wp:positionV>
                  <wp:extent cx="286047" cy="263163"/>
                  <wp:effectExtent l="0" t="0" r="6350" b="3810"/>
                  <wp:wrapNone/>
                  <wp:docPr id="153922967" name="Grafik 1178" descr="Ein Bild, das Symbol, Logo, Schrift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22967" name="Grafik 1178" descr="Ein Bild, das Symbol, Logo, Schrift, Grafiken enthält.&#10;&#10;Automatisch generierte Beschreibung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47" cy="26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1EFA" w:rsidRPr="004077DC">
              <w:rPr>
                <w:noProof/>
              </w:rPr>
              <w:drawing>
                <wp:anchor distT="0" distB="0" distL="114300" distR="114300" simplePos="0" relativeHeight="253965312" behindDoc="0" locked="0" layoutInCell="1" allowOverlap="1" wp14:anchorId="602F860F" wp14:editId="4E7E782C">
                  <wp:simplePos x="0" y="0"/>
                  <wp:positionH relativeFrom="column">
                    <wp:posOffset>4083446</wp:posOffset>
                  </wp:positionH>
                  <wp:positionV relativeFrom="paragraph">
                    <wp:posOffset>824085</wp:posOffset>
                  </wp:positionV>
                  <wp:extent cx="265157" cy="263434"/>
                  <wp:effectExtent l="0" t="0" r="1905" b="3810"/>
                  <wp:wrapNone/>
                  <wp:docPr id="1712259880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" t="6067" r="79453" b="4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7" cy="26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320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83712" behindDoc="0" locked="0" layoutInCell="1" allowOverlap="1" wp14:anchorId="58E9DEEF" wp14:editId="550EB42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759460</wp:posOffset>
                      </wp:positionV>
                      <wp:extent cx="3825240" cy="339590"/>
                      <wp:effectExtent l="0" t="0" r="0" b="3810"/>
                      <wp:wrapNone/>
                      <wp:docPr id="1754530419" name="Gruppieren 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5240" cy="339590"/>
                                <a:chOff x="0" y="0"/>
                                <a:chExt cx="3825240" cy="339590"/>
                              </a:xfrm>
                            </wpg:grpSpPr>
                            <wps:wsp>
                              <wps:cNvPr id="12555315" name="Textfeld 424"/>
                              <wps:cNvSpPr txBox="1"/>
                              <wps:spPr>
                                <a:xfrm>
                                  <a:off x="3669665" y="7493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10D802" w14:textId="36A2288F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747967" name="Textfeld 424"/>
                              <wps:cNvSpPr txBox="1"/>
                              <wps:spPr>
                                <a:xfrm>
                                  <a:off x="0" y="7620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166033" w14:textId="77777777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0196769" name="Textfeld 425"/>
                              <wps:cNvSpPr txBox="1"/>
                              <wps:spPr>
                                <a:xfrm>
                                  <a:off x="319405" y="74295"/>
                                  <a:ext cx="3187220" cy="2652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35EE60" w14:textId="77777777" w:rsidR="00BA5A6A" w:rsidRDefault="00BA5A6A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52118063" name="Gruppieren 2"/>
                              <wpg:cNvGrpSpPr/>
                              <wpg:grpSpPr>
                                <a:xfrm>
                                  <a:off x="427990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1968200810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47EB23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20645428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144E45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8245652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77723423" name="Gruppieren 2"/>
                              <wpg:cNvGrpSpPr/>
                              <wpg:grpSpPr>
                                <a:xfrm>
                                  <a:off x="850900" y="0"/>
                                  <a:ext cx="158750" cy="304165"/>
                                  <a:chOff x="21725" y="-4831"/>
                                  <a:chExt cx="159954" cy="305281"/>
                                </a:xfrm>
                              </wpg:grpSpPr>
                              <wps:wsp>
                                <wps:cNvPr id="914834775" name="Textfeld 3"/>
                                <wps:cNvSpPr txBox="1"/>
                                <wps:spPr>
                                  <a:xfrm>
                                    <a:off x="21725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261933" w14:textId="0B59A435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99618860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C9BED7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6553841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61482114" name="Gruppieren 2"/>
                              <wpg:cNvGrpSpPr/>
                              <wpg:grpSpPr>
                                <a:xfrm>
                                  <a:off x="1354455" y="0"/>
                                  <a:ext cx="158750" cy="304165"/>
                                  <a:chOff x="28256" y="-4831"/>
                                  <a:chExt cx="159954" cy="305281"/>
                                </a:xfrm>
                              </wpg:grpSpPr>
                              <wps:wsp>
                                <wps:cNvPr id="971260345" name="Textfeld 3"/>
                                <wps:cNvSpPr txBox="1"/>
                                <wps:spPr>
                                  <a:xfrm>
                                    <a:off x="2825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389B3C" w14:textId="47E5FB06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4507489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C5028B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1946644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31494251" name="Gruppieren 2"/>
                              <wpg:cNvGrpSpPr/>
                              <wpg:grpSpPr>
                                <a:xfrm>
                                  <a:off x="1805305" y="0"/>
                                  <a:ext cx="158750" cy="304165"/>
                                  <a:chOff x="28256" y="-4831"/>
                                  <a:chExt cx="159954" cy="305281"/>
                                </a:xfrm>
                              </wpg:grpSpPr>
                              <wps:wsp>
                                <wps:cNvPr id="1721597544" name="Textfeld 3"/>
                                <wps:cNvSpPr txBox="1"/>
                                <wps:spPr>
                                  <a:xfrm>
                                    <a:off x="2825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693D06" w14:textId="2853AF9C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6035712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988BA0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9133849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40767605" name="Gruppieren 2"/>
                              <wpg:cNvGrpSpPr/>
                              <wpg:grpSpPr>
                                <a:xfrm>
                                  <a:off x="2295525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351345557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58EAA9" w14:textId="59062D6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8229142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26B3AF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4896767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99805243" name="Gruppieren 2"/>
                              <wpg:cNvGrpSpPr/>
                              <wpg:grpSpPr>
                                <a:xfrm>
                                  <a:off x="2763520" y="0"/>
                                  <a:ext cx="158750" cy="304165"/>
                                  <a:chOff x="21722" y="-4831"/>
                                  <a:chExt cx="159954" cy="305281"/>
                                </a:xfrm>
                              </wpg:grpSpPr>
                              <wps:wsp>
                                <wps:cNvPr id="591242583" name="Textfeld 3"/>
                                <wps:cNvSpPr txBox="1"/>
                                <wps:spPr>
                                  <a:xfrm>
                                    <a:off x="21722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FA1FC0" w14:textId="154C42B9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35103338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91A77C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4953085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26476838" name="Gruppieren 2"/>
                              <wpg:cNvGrpSpPr/>
                              <wpg:grpSpPr>
                                <a:xfrm>
                                  <a:off x="3229610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1493956394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FA5975" w14:textId="4919322A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49861339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C783C4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1149601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8E9DEEF" id="Gruppieren 426" o:spid="_x0000_s1170" style="position:absolute;margin-left:.45pt;margin-top:59.8pt;width:301.2pt;height:26.75pt;z-index:253683712" coordsize="38252,33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">
                      <v:shape id="Textfeld 424" o:spid="_x0000_s1171" type="#_x0000_t202" style="position:absolute;left:36696;top:749;width:1556;height:1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" fillcolor="white [3212]" stroked="f" strokeweight=".5pt">
                        <v:textbox inset="0,0,0,0">
                          <w:txbxContent>
                            <w:p w14:paraId="7610D802" w14:textId="36A2288F" w:rsidR="00BA5A6A" w:rsidRDefault="00BA5A6A" w:rsidP="00BA5A6A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424" o:spid="_x0000_s1172" type="#_x0000_t202" style="position:absolute;top:762;width:1555;height:1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39166033" w14:textId="77777777" w:rsidR="00BA5A6A" w:rsidRDefault="00BA5A6A" w:rsidP="00BA5A6A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425" o:spid="_x0000_s1173" type="#_x0000_t202" style="position:absolute;left:3194;top:742;width:31872;height:2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" fillcolor="white [3201]" stroked="f" strokeweight=".5pt">
                        <v:textbox>
                          <w:txbxContent>
                            <w:p w14:paraId="7835EE60" w14:textId="77777777" w:rsidR="00BA5A6A" w:rsidRDefault="00BA5A6A"/>
                          </w:txbxContent>
                        </v:textbox>
                      </v:shape>
                      <v:group id="_x0000_s1174" style="position:absolute;left:4279;width:1588;height:3041" coordorigin="34787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">
                        <v:shape id="Textfeld 3" o:spid="_x0000_s1175" type="#_x0000_t202" style="position:absolute;left:34787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1B47EB23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76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144E45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77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78" style="position:absolute;left:8509;width:1587;height:3041" coordorigin="21725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">
                        <v:shape id="Textfeld 3" o:spid="_x0000_s1179" type="#_x0000_t202" style="position:absolute;left:2172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9261933" w14:textId="0B59A435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80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6C9BED7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81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82" style="position:absolute;left:13544;width:1588;height:3041" coordorigin="28256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">
                        <v:shape id="Textfeld 3" o:spid="_x0000_s1183" type="#_x0000_t202" style="position:absolute;left:2825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6389B3C" w14:textId="47E5FB06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84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2C5028B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85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86" style="position:absolute;left:18053;width:1587;height:3041" coordorigin="28256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">
                        <v:shape id="Textfeld 3" o:spid="_x0000_s1187" type="#_x0000_t202" style="position:absolute;left:2825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6693D06" w14:textId="2853AF9C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88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4988BA0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89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90" style="position:absolute;left:22955;width:1587;height:3041" coordorigin="34787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">
                        <v:shape id="Textfeld 3" o:spid="_x0000_s1191" type="#_x0000_t202" style="position:absolute;left:34787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A58EAA9" w14:textId="59062D6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192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7626B3AF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3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94" style="position:absolute;left:27635;width:1587;height:3041" coordorigin="21722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">
                        <v:shape id="Textfeld 3" o:spid="_x0000_s1195" type="#_x0000_t202" style="position:absolute;left:21722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DFA1FC0" w14:textId="154C42B9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196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A91A77C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7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98" style="position:absolute;left:32296;width:1587;height:3041" coordorigin="34787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">
                        <v:shape id="Textfeld 3" o:spid="_x0000_s1199" type="#_x0000_t202" style="position:absolute;left:34787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7FA5975" w14:textId="4919322A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200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FC783C4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201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B55A93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72230C2D" wp14:editId="61D987B7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1280795</wp:posOffset>
                      </wp:positionV>
                      <wp:extent cx="1444625" cy="419100"/>
                      <wp:effectExtent l="0" t="323850" r="22225" b="19050"/>
                      <wp:wrapNone/>
                      <wp:docPr id="1624678753" name="Sprechblase: rechteckig mit abgerundeten Ecken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4625" cy="419100"/>
                              </a:xfrm>
                              <a:prstGeom prst="wedgeRoundRectCallout">
                                <a:avLst>
                                  <a:gd name="adj1" fmla="val -16936"/>
                                  <a:gd name="adj2" fmla="val -122001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0BEB6A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oben nach unten teile ich die Streifen feiner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2230C2D" id="Sprechblase: rechteckig mit abgerundeten Ecken 71" o:spid="_x0000_s1202" type="#_x0000_t62" style="position:absolute;margin-left:307.5pt;margin-top:100.85pt;width:113.75pt;height:33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" adj="7142,-15552" filled="f" strokecolor="#bfbfbf [2412]" strokeweight="1pt">
                      <v:textbox inset="1mm,,1mm">
                        <w:txbxContent>
                          <w:p w14:paraId="170BEB6A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oben nach unten teile ich die Streifen feiner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B5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4DDE711B" wp14:editId="26D7BD01">
                      <wp:simplePos x="0" y="0"/>
                      <wp:positionH relativeFrom="column">
                        <wp:posOffset>4330065</wp:posOffset>
                      </wp:positionH>
                      <wp:positionV relativeFrom="paragraph">
                        <wp:posOffset>827270</wp:posOffset>
                      </wp:positionV>
                      <wp:extent cx="616045" cy="272374"/>
                      <wp:effectExtent l="0" t="0" r="0" b="0"/>
                      <wp:wrapNone/>
                      <wp:docPr id="866541003" name="Textfeld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6045" cy="2723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189E0B" w14:textId="64687819" w:rsidR="008C3B54" w:rsidRPr="008C3B54" w:rsidRDefault="008C3B5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3B54">
                                    <w:rPr>
                                      <w:sz w:val="18"/>
                                      <w:szCs w:val="18"/>
                                    </w:rPr>
                                    <w:t>Jonas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DDE711B" id="Textfeld 77" o:spid="_x0000_s1203" type="#_x0000_t202" style="position:absolute;margin-left:340.95pt;margin-top:65.15pt;width:48.5pt;height:21.4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++E7GwIAADM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" filled="f" stroked="f" strokeweight=".5pt">
                      <v:textbox>
                        <w:txbxContent>
                          <w:p w14:paraId="13189E0B" w14:textId="64687819" w:rsidR="008C3B54" w:rsidRPr="008C3B54" w:rsidRDefault="008C3B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B54">
                              <w:rPr>
                                <w:sz w:val="18"/>
                                <w:szCs w:val="18"/>
                              </w:rPr>
                              <w:t>Jonas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B54" w:rsidRPr="00201117">
              <w:rPr>
                <w:noProof/>
                <w:lang w:eastAsia="de-DE"/>
              </w:rPr>
              <w:drawing>
                <wp:anchor distT="0" distB="0" distL="114300" distR="114300" simplePos="0" relativeHeight="253228032" behindDoc="0" locked="0" layoutInCell="1" allowOverlap="1" wp14:anchorId="4E530275" wp14:editId="457BAA26">
                  <wp:simplePos x="0" y="0"/>
                  <wp:positionH relativeFrom="column">
                    <wp:posOffset>4266565</wp:posOffset>
                  </wp:positionH>
                  <wp:positionV relativeFrom="paragraph">
                    <wp:posOffset>290830</wp:posOffset>
                  </wp:positionV>
                  <wp:extent cx="579120" cy="615950"/>
                  <wp:effectExtent l="0" t="0" r="0" b="6350"/>
                  <wp:wrapNone/>
                  <wp:docPr id="1546196740" name="Grafik 1546196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C3B54" w:rsidRPr="00C63632">
              <w:rPr>
                <w:rFonts w:ascii="Calibri" w:hAnsi="Calibri"/>
                <w:noProof/>
              </w:rPr>
              <w:drawing>
                <wp:inline distT="0" distB="0" distL="0" distR="0" wp14:anchorId="3B64E404" wp14:editId="4A8659A1">
                  <wp:extent cx="4168877" cy="1410937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.2.eps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2" r="12002" b="13727"/>
                          <a:stretch/>
                        </pic:blipFill>
                        <pic:spPr bwMode="auto">
                          <a:xfrm>
                            <a:off x="0" y="0"/>
                            <a:ext cx="4206681" cy="142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D7D9D6" w14:textId="1C8AE766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2A9918EC" w14:textId="77777777" w:rsidTr="00351002">
        <w:tc>
          <w:tcPr>
            <w:tcW w:w="708" w:type="dxa"/>
          </w:tcPr>
          <w:p w14:paraId="2A09F701" w14:textId="0CE51F30" w:rsidR="008C3B54" w:rsidRDefault="008C3B54" w:rsidP="008C3B54">
            <w:pPr>
              <w:pStyle w:val="Nummerierung"/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08C45D6F" wp14:editId="1F29534D">
                  <wp:extent cx="287640" cy="338400"/>
                  <wp:effectExtent l="0" t="0" r="0" b="5080"/>
                  <wp:docPr id="22298" name="Grafik 22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622563E" w14:textId="77777777" w:rsidR="008C3B54" w:rsidRDefault="008C3B54" w:rsidP="008C3B54">
            <w:pPr>
              <w:spacing w:line="240" w:lineRule="atLeast"/>
            </w:pPr>
          </w:p>
          <w:p w14:paraId="5B55BB0D" w14:textId="380A72FC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7C13CCED" w14:textId="3FE61899" w:rsidR="008C3B54" w:rsidRDefault="008C3B54" w:rsidP="008C3B54">
            <w:pPr>
              <w:rPr>
                <w:noProof/>
              </w:rPr>
            </w:pPr>
            <w:r>
              <w:rPr>
                <w:noProof/>
              </w:rPr>
              <w:t xml:space="preserve">Erkläre mit den Bruchstreifen: </w:t>
            </w:r>
          </w:p>
          <w:p w14:paraId="1EA98CBF" w14:textId="77777777" w:rsidR="008C3B54" w:rsidRDefault="008C3B54" w:rsidP="009A01B2">
            <w:pPr>
              <w:pStyle w:val="Listenabsatz"/>
            </w:pPr>
            <w:r>
              <w:t>Wie genau unterscheiden sich die drei Bruchstreifen?</w:t>
            </w:r>
          </w:p>
          <w:p w14:paraId="69893D65" w14:textId="4F7C7A1A" w:rsidR="008C3B54" w:rsidRDefault="008C3B54" w:rsidP="009A01B2">
            <w:pPr>
              <w:pStyle w:val="Listenabsatz"/>
            </w:pPr>
            <w:r>
              <w:t xml:space="preserve">Was passiert beim „feiner einteilen“ (mit dem Ganzen, dem Teil, dem Anteil)? </w:t>
            </w:r>
          </w:p>
          <w:p w14:paraId="51054CDE" w14:textId="0F1C570B" w:rsidR="008C3B54" w:rsidRDefault="008C3B54" w:rsidP="009A01B2">
            <w:pPr>
              <w:pStyle w:val="Listenabsatz"/>
            </w:pPr>
            <w:r>
              <w:t>Was passiert beim „gröber einteilen“ (mit dem Ganzen, dem Teil, dem Anteil)?</w:t>
            </w:r>
          </w:p>
          <w:p w14:paraId="5362C02E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64" w:type="dxa"/>
              <w:tblLayout w:type="fixed"/>
              <w:tblLook w:val="0600" w:firstRow="0" w:lastRow="0" w:firstColumn="0" w:lastColumn="0" w:noHBand="1" w:noVBand="1"/>
            </w:tblPr>
            <w:tblGrid>
              <w:gridCol w:w="8064"/>
            </w:tblGrid>
            <w:tr w:rsidR="008C3B54" w14:paraId="5982D1F2" w14:textId="77777777" w:rsidTr="00A42631">
              <w:trPr>
                <w:trHeight w:val="2508"/>
              </w:trPr>
              <w:tc>
                <w:tcPr>
                  <w:tcW w:w="8064" w:type="dxa"/>
                </w:tcPr>
                <w:p w14:paraId="0E739542" w14:textId="77777777" w:rsidR="008C3B54" w:rsidRDefault="008C3B54" w:rsidP="008C3B54">
                  <w:pPr>
                    <w:spacing w:line="240" w:lineRule="atLeast"/>
                  </w:pPr>
                </w:p>
                <w:p w14:paraId="0331B1B6" w14:textId="77777777" w:rsidR="008C3B54" w:rsidRDefault="008C3B54" w:rsidP="008C3B54">
                  <w:pPr>
                    <w:spacing w:line="240" w:lineRule="atLeast"/>
                  </w:pPr>
                </w:p>
                <w:p w14:paraId="2AD6C9CC" w14:textId="77777777" w:rsidR="008C3B54" w:rsidRDefault="008C3B54" w:rsidP="008C3B54">
                  <w:pPr>
                    <w:spacing w:line="240" w:lineRule="atLeast"/>
                  </w:pPr>
                </w:p>
                <w:p w14:paraId="0D085AA0" w14:textId="77777777" w:rsidR="008C3B54" w:rsidRDefault="008C3B54" w:rsidP="008C3B54">
                  <w:pPr>
                    <w:spacing w:line="240" w:lineRule="atLeast"/>
                  </w:pPr>
                </w:p>
                <w:p w14:paraId="1489527E" w14:textId="77777777" w:rsidR="008C3B54" w:rsidRDefault="008C3B54" w:rsidP="008C3B54">
                  <w:pPr>
                    <w:spacing w:line="240" w:lineRule="atLeast"/>
                  </w:pPr>
                </w:p>
                <w:p w14:paraId="732E5F3F" w14:textId="77777777" w:rsidR="008C3B54" w:rsidRDefault="008C3B54" w:rsidP="008C3B54">
                  <w:pPr>
                    <w:tabs>
                      <w:tab w:val="left" w:pos="2469"/>
                    </w:tabs>
                    <w:spacing w:line="240" w:lineRule="atLeast"/>
                  </w:pPr>
                </w:p>
                <w:p w14:paraId="5508EBEC" w14:textId="77777777" w:rsidR="008C3B54" w:rsidRDefault="008C3B54" w:rsidP="008C3B54">
                  <w:pPr>
                    <w:spacing w:line="240" w:lineRule="atLeast"/>
                  </w:pPr>
                </w:p>
                <w:p w14:paraId="524F961F" w14:textId="77777777" w:rsidR="008C3B54" w:rsidRDefault="008C3B54" w:rsidP="008C3B54">
                  <w:pPr>
                    <w:spacing w:line="240" w:lineRule="atLeast"/>
                  </w:pPr>
                </w:p>
                <w:p w14:paraId="523F17D9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0ABD2342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7"/>
              <w:gridCol w:w="3641"/>
              <w:gridCol w:w="466"/>
              <w:gridCol w:w="3521"/>
            </w:tblGrid>
            <w:tr w:rsidR="008C3B54" w14:paraId="7C22BDA7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54"/>
              </w:trPr>
              <w:tc>
                <w:tcPr>
                  <w:tcW w:w="8032" w:type="dxa"/>
                  <w:gridSpan w:val="4"/>
                  <w:tcBorders>
                    <w:top w:val="dashSmallGap" w:sz="12" w:space="0" w:color="A6A6A6" w:themeColor="background1" w:themeShade="A6"/>
                    <w:left w:val="dashSmallGap" w:sz="12" w:space="0" w:color="A6A6A6" w:themeColor="background1" w:themeShade="A6"/>
                    <w:bottom w:val="nil"/>
                    <w:right w:val="dashSmallGap" w:sz="12" w:space="0" w:color="A6A6A6" w:themeColor="background1" w:themeShade="A6"/>
                  </w:tcBorders>
                  <w:shd w:val="clear" w:color="auto" w:fill="auto"/>
                  <w:tcMar>
                    <w:top w:w="57" w:type="dxa"/>
                    <w:bottom w:w="57" w:type="dxa"/>
                  </w:tcMar>
                  <w:vAlign w:val="center"/>
                </w:tcPr>
                <w:p w14:paraId="14FE5580" w14:textId="77777777" w:rsidR="008C3B54" w:rsidRDefault="008C3B54" w:rsidP="008C3B54">
                  <w:pPr>
                    <w:spacing w:line="240" w:lineRule="atLeast"/>
                    <w:jc w:val="left"/>
                  </w:pPr>
                  <w:r>
                    <w:t>Satzbausteine, die dir helfen können:</w:t>
                  </w:r>
                </w:p>
              </w:tc>
            </w:tr>
            <w:tr w:rsidR="008C3B54" w14:paraId="3F95D05F" w14:textId="77777777" w:rsidTr="00A42631">
              <w:trPr>
                <w:trHeight w:val="300"/>
              </w:trPr>
              <w:tc>
                <w:tcPr>
                  <w:tcW w:w="497" w:type="dxa"/>
                  <w:tcBorders>
                    <w:top w:val="nil"/>
                    <w:left w:val="dashSmallGap" w:sz="12" w:space="0" w:color="A6A6A6" w:themeColor="background1" w:themeShade="A6"/>
                    <w:bottom w:val="nil"/>
                    <w:right w:val="nil"/>
                  </w:tcBorders>
                  <w:vAlign w:val="center"/>
                </w:tcPr>
                <w:p w14:paraId="5BD2ABAC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2"/>
                  </w:r>
                </w:p>
              </w:tc>
              <w:tc>
                <w:tcPr>
                  <w:tcW w:w="364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C10D700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Wenn ich feiner einteile: </w:t>
                  </w: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D14FBF4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1"/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dashSmallGap" w:sz="12" w:space="0" w:color="A6A6A6" w:themeColor="background1" w:themeShade="A6"/>
                  </w:tcBorders>
                  <w:vAlign w:val="center"/>
                </w:tcPr>
                <w:p w14:paraId="5912C17D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 Wenn ich gröber einteile: </w:t>
                  </w:r>
                </w:p>
              </w:tc>
            </w:tr>
            <w:tr w:rsidR="008C3B54" w14:paraId="4972D043" w14:textId="77777777" w:rsidTr="00A42631">
              <w:trPr>
                <w:trHeight w:val="1803"/>
              </w:trPr>
              <w:tc>
                <w:tcPr>
                  <w:tcW w:w="4138" w:type="dxa"/>
                  <w:gridSpan w:val="2"/>
                  <w:tcBorders>
                    <w:top w:val="nil"/>
                    <w:left w:val="dashSmallGap" w:sz="12" w:space="0" w:color="A6A6A6" w:themeColor="background1" w:themeShade="A6"/>
                    <w:bottom w:val="dashSmallGap" w:sz="12" w:space="0" w:color="A6A6A6" w:themeColor="background1" w:themeShade="A6"/>
                    <w:right w:val="nil"/>
                  </w:tcBorders>
                </w:tcPr>
                <w:p w14:paraId="71679EEE" w14:textId="77777777" w:rsidR="008C3B54" w:rsidRDefault="008C3B54" w:rsidP="009A01B2">
                  <w:pPr>
                    <w:pStyle w:val="Listenabsatz"/>
                  </w:pPr>
                  <w:r>
                    <w:t xml:space="preserve">Aus einem großen Feld werden immer </w:t>
                  </w:r>
                  <w:r w:rsidRPr="00CE3A95">
                    <w:t>...</w:t>
                  </w:r>
                </w:p>
                <w:p w14:paraId="2F49092C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genauso groß wie</w:t>
                  </w:r>
                  <w:r>
                    <w:t xml:space="preserve"> </w:t>
                  </w:r>
                  <w:r w:rsidRPr="00CE3A95">
                    <w:t>...</w:t>
                  </w:r>
                </w:p>
                <w:p w14:paraId="1FF1A870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gleichwertig zu ...</w:t>
                  </w:r>
                </w:p>
                <w:p w14:paraId="14D7A728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 xml:space="preserve">... </w:t>
                  </w:r>
                  <w:r>
                    <w:t xml:space="preserve">wird eingeteilt/zerlegt in  </w:t>
                  </w:r>
                  <w:r w:rsidRPr="00CE3A95">
                    <w:t>...</w:t>
                  </w:r>
                </w:p>
                <w:p w14:paraId="30347489" w14:textId="0FC26543" w:rsidR="008C3B54" w:rsidRDefault="008C3B54" w:rsidP="009A01B2">
                  <w:pPr>
                    <w:pStyle w:val="Listenabsatz"/>
                  </w:pPr>
                  <w:r w:rsidRPr="00CE3A95">
                    <w:t>… werden kleiner</w:t>
                  </w:r>
                  <w:r w:rsidR="00B55A93">
                    <w:t>.</w:t>
                  </w:r>
                </w:p>
                <w:p w14:paraId="1615EA5F" w14:textId="63C89959" w:rsidR="008C3B54" w:rsidRDefault="008C3B54" w:rsidP="009A01B2">
                  <w:pPr>
                    <w:pStyle w:val="Listenabsatz"/>
                  </w:pPr>
                  <w:r>
                    <w:t>Insgesamt sind es jetzt  … feinere Felder.</w:t>
                  </w:r>
                </w:p>
                <w:p w14:paraId="67677ECA" w14:textId="314FE74E" w:rsidR="008C3B54" w:rsidRDefault="008C3B54" w:rsidP="009A01B2">
                  <w:pPr>
                    <w:pStyle w:val="Listenabsatz"/>
                  </w:pPr>
                  <w:r>
                    <w:t>…</w:t>
                  </w:r>
                </w:p>
              </w:tc>
              <w:tc>
                <w:tcPr>
                  <w:tcW w:w="3894" w:type="dxa"/>
                  <w:gridSpan w:val="2"/>
                  <w:tcBorders>
                    <w:top w:val="nil"/>
                    <w:left w:val="nil"/>
                    <w:bottom w:val="dashSmallGap" w:sz="12" w:space="0" w:color="A6A6A6" w:themeColor="background1" w:themeShade="A6"/>
                    <w:right w:val="dashSmallGap" w:sz="12" w:space="0" w:color="A6A6A6" w:themeColor="background1" w:themeShade="A6"/>
                  </w:tcBorders>
                </w:tcPr>
                <w:p w14:paraId="0877EF1E" w14:textId="7156C1B2" w:rsidR="008C3B54" w:rsidRPr="00CE0BF2" w:rsidRDefault="008C3B54" w:rsidP="009A01B2">
                  <w:pPr>
                    <w:pStyle w:val="Listenabsatz"/>
                  </w:pPr>
                  <w:r>
                    <w:t xml:space="preserve"> Aus mehreren kleineren Feldern wird …</w:t>
                  </w:r>
                  <w:r w:rsidRPr="00CE0BF2">
                    <w:t xml:space="preserve"> ist genauso groß wie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C1CFC4E" w14:textId="77777777" w:rsidR="008C3B54" w:rsidRPr="00CE0BF2" w:rsidRDefault="008C3B54" w:rsidP="009A01B2">
                  <w:pPr>
                    <w:pStyle w:val="Listenabsatz"/>
                  </w:pPr>
                  <w:r w:rsidRPr="00CE0BF2">
                    <w:t>... ist gleichwertig zu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F083531" w14:textId="2851AD52" w:rsidR="008C3B54" w:rsidRPr="00CE0BF2" w:rsidRDefault="008C3B54" w:rsidP="009A01B2">
                  <w:pPr>
                    <w:pStyle w:val="Listenabsatz"/>
                  </w:pPr>
                  <w:r w:rsidRPr="00CE0BF2">
                    <w:t>...</w:t>
                  </w:r>
                  <w:r w:rsidR="00B55A93">
                    <w:t xml:space="preserve"> </w:t>
                  </w:r>
                  <w:r>
                    <w:t xml:space="preserve">werden zusammengefasst zu </w:t>
                  </w:r>
                  <w:r w:rsidRPr="00CE0BF2">
                    <w:t>...</w:t>
                  </w:r>
                </w:p>
                <w:p w14:paraId="78ED988D" w14:textId="4E8B062D" w:rsidR="008C3B54" w:rsidRPr="00F47D41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 w:rsidRPr="00CE0BF2">
                    <w:t>... werden größer</w:t>
                  </w:r>
                  <w:r w:rsidR="00B55A93">
                    <w:t>.</w:t>
                  </w:r>
                </w:p>
                <w:p w14:paraId="4E024DE3" w14:textId="6072EC97" w:rsidR="008C3B54" w:rsidRPr="00CE0BF2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>
                    <w:t>Insgesamt sind es jetzt …  gröbere Felder.</w:t>
                  </w:r>
                </w:p>
              </w:tc>
            </w:tr>
          </w:tbl>
          <w:p w14:paraId="02F5CBD3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02704E49" w14:textId="77777777" w:rsidTr="00736DC5">
        <w:tc>
          <w:tcPr>
            <w:tcW w:w="708" w:type="dxa"/>
          </w:tcPr>
          <w:p w14:paraId="5B160AC5" w14:textId="61697BD8" w:rsidR="008C3B54" w:rsidRPr="0093552E" w:rsidRDefault="008C3B54" w:rsidP="008C3B54">
            <w:pPr>
              <w:pStyle w:val="berschrift3"/>
              <w:spacing w:line="240" w:lineRule="atLeast"/>
            </w:pPr>
            <w:r>
              <w:lastRenderedPageBreak/>
              <w:br w:type="page"/>
              <w:t>2.4</w:t>
            </w:r>
          </w:p>
        </w:tc>
        <w:tc>
          <w:tcPr>
            <w:tcW w:w="8790" w:type="dxa"/>
            <w:gridSpan w:val="5"/>
          </w:tcPr>
          <w:p w14:paraId="77A7FBB5" w14:textId="08307089" w:rsidR="008C3B54" w:rsidRPr="0093552E" w:rsidRDefault="005E69F8" w:rsidP="008C3B5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1632" behindDoc="0" locked="0" layoutInCell="1" allowOverlap="1" wp14:anchorId="69FB2B60" wp14:editId="6C60112B">
                      <wp:simplePos x="0" y="0"/>
                      <wp:positionH relativeFrom="column">
                        <wp:posOffset>727748</wp:posOffset>
                      </wp:positionH>
                      <wp:positionV relativeFrom="paragraph">
                        <wp:posOffset>356216</wp:posOffset>
                      </wp:positionV>
                      <wp:extent cx="158820" cy="317616"/>
                      <wp:effectExtent l="0" t="0" r="6350" b="0"/>
                      <wp:wrapNone/>
                      <wp:docPr id="210421050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820" cy="317616"/>
                                <a:chOff x="40892" y="-4831"/>
                                <a:chExt cx="159954" cy="318283"/>
                              </a:xfrm>
                            </wpg:grpSpPr>
                            <wps:wsp>
                              <wps:cNvPr id="2104210503" name="Textfeld 3"/>
                              <wps:cNvSpPr txBox="1"/>
                              <wps:spPr>
                                <a:xfrm>
                                  <a:off x="40892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F84B9F" w14:textId="3C61A119" w:rsidR="005E69F8" w:rsidRPr="00663201" w:rsidRDefault="005E69F8" w:rsidP="00161D0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4" name="Textfeld 3"/>
                              <wps:cNvSpPr txBox="1"/>
                              <wps:spPr>
                                <a:xfrm>
                                  <a:off x="54152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79E4A8" w14:textId="086E05BE" w:rsidR="005E69F8" w:rsidRPr="00663201" w:rsidRDefault="005E69F8" w:rsidP="00161D0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9FB2B60" id="_x0000_s1204" style="position:absolute;margin-left:57.3pt;margin-top:28.05pt;width:12.5pt;height:25pt;z-index:253381632;mso-width-relative:margin;mso-height-relative:margin" coordorigin="40892,-4831" coordsize="15995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">
                      <v:shape id="Textfeld 3" o:spid="_x0000_s1205" type="#_x0000_t202" style="position:absolute;left:40892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DF84B9F" w14:textId="3C61A119" w:rsidR="005E69F8" w:rsidRPr="00663201" w:rsidRDefault="005E69F8" w:rsidP="00161D0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06" type="#_x0000_t202" style="position:absolute;left:54152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979E4A8" w14:textId="086E05BE" w:rsidR="005E69F8" w:rsidRPr="00663201" w:rsidRDefault="005E69F8" w:rsidP="00161D0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0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E3A95">
              <w:t>Gleich große Anteile ablesen und einzeichnen</w:t>
            </w:r>
          </w:p>
        </w:tc>
      </w:tr>
      <w:tr w:rsidR="008C3B54" w14:paraId="099585BD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2977FFFE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7BA472F6" w14:textId="77777777" w:rsidR="008C3B54" w:rsidRPr="007A149C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6EDB4758" w14:textId="051B2A82" w:rsidR="008C3B54" w:rsidRPr="00CE3A95" w:rsidRDefault="005E69F8" w:rsidP="00A42631">
            <w:pPr>
              <w:pStyle w:val="Nummerierung"/>
              <w:spacing w:after="120" w:line="240" w:lineRule="atLeast"/>
              <w:rPr>
                <w:b w:val="0"/>
                <w:color w:val="auto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3680" behindDoc="0" locked="0" layoutInCell="1" allowOverlap="1" wp14:anchorId="6C92E37B" wp14:editId="374BA167">
                      <wp:simplePos x="0" y="0"/>
                      <wp:positionH relativeFrom="column">
                        <wp:posOffset>3070299</wp:posOffset>
                      </wp:positionH>
                      <wp:positionV relativeFrom="paragraph">
                        <wp:posOffset>-78740</wp:posOffset>
                      </wp:positionV>
                      <wp:extent cx="175260" cy="317616"/>
                      <wp:effectExtent l="0" t="0" r="15240" b="6350"/>
                      <wp:wrapNone/>
                      <wp:docPr id="21042105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0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C30514" w14:textId="7FDEEC56" w:rsidR="005E69F8" w:rsidRPr="00663201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A6B20B" w14:textId="261DA6CA" w:rsidR="005E69F8" w:rsidRPr="00663201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C92E37B" id="_x0000_s1208" style="position:absolute;margin-left:241.75pt;margin-top:-6.2pt;width:13.8pt;height:25pt;z-index:25338368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">
                      <v:shape id="Textfeld 3" o:spid="_x0000_s120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2C30514" w14:textId="7FDEEC56" w:rsidR="005E69F8" w:rsidRPr="00663201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1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EA6B20B" w14:textId="261DA6CA" w:rsidR="005E69F8" w:rsidRPr="00663201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1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E3A95">
              <w:rPr>
                <w:b w:val="0"/>
                <w:color w:val="auto"/>
              </w:rPr>
              <w:t>Zeichn</w:t>
            </w:r>
            <w:r w:rsidR="008C3B54" w:rsidRPr="003A5D9A">
              <w:rPr>
                <w:b w:val="0"/>
                <w:color w:val="auto"/>
              </w:rPr>
              <w:t>e</w:t>
            </w:r>
            <w:r>
              <w:rPr>
                <w:b w:val="0"/>
                <w:color w:val="auto"/>
              </w:rPr>
              <w:t xml:space="preserve">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D0D0D"/>
                  <w:szCs w:val="24"/>
                  <w:lang w:eastAsia="de-DE"/>
                </w:rPr>
                <m:t xml:space="preserve"> </m:t>
              </m:r>
            </m:oMath>
            <w:r w:rsidR="008C3B54" w:rsidRPr="003A5D9A">
              <w:rPr>
                <w:b w:val="0"/>
                <w:color w:val="auto"/>
              </w:rPr>
              <w:t>ein. Welche Anteil</w:t>
            </w:r>
            <w:r w:rsidR="008C3B54">
              <w:rPr>
                <w:b w:val="0"/>
                <w:color w:val="auto"/>
              </w:rPr>
              <w:t>e</w:t>
            </w:r>
            <w:r w:rsidR="008C3B54" w:rsidRPr="003A5D9A">
              <w:rPr>
                <w:b w:val="0"/>
                <w:color w:val="auto"/>
              </w:rPr>
              <w:t xml:space="preserve"> </w:t>
            </w:r>
            <w:r w:rsidR="008C3B54">
              <w:rPr>
                <w:b w:val="0"/>
                <w:color w:val="auto"/>
              </w:rPr>
              <w:t>sind</w:t>
            </w:r>
            <w:r w:rsidR="008C3B54" w:rsidRPr="003A5D9A">
              <w:rPr>
                <w:b w:val="0"/>
                <w:color w:val="auto"/>
              </w:rPr>
              <w:t xml:space="preserve"> genauso groß wie</w:t>
            </w:r>
            <w:r>
              <w:rPr>
                <w:b w:val="0"/>
                <w:color w:val="auto"/>
              </w:rPr>
              <w:t xml:space="preserve">     </w:t>
            </w:r>
            <w:r w:rsidR="008C3B54" w:rsidRPr="003A5D9A">
              <w:rPr>
                <w:b w:val="0"/>
                <w:color w:val="auto"/>
              </w:rPr>
              <w:t>?</w:t>
            </w:r>
          </w:p>
          <w:p w14:paraId="38F14AE9" w14:textId="24385B86" w:rsidR="008C3B54" w:rsidRDefault="008C3B54" w:rsidP="008C3B54">
            <w:pPr>
              <w:spacing w:line="240" w:lineRule="atLeast"/>
            </w:pPr>
            <w:r w:rsidRPr="00CE0BF2">
              <w:t>Teile dafür den unteren Bruchstreifen passend ein.</w:t>
            </w:r>
          </w:p>
          <w:p w14:paraId="211BF97A" w14:textId="54313A40" w:rsidR="008C3B54" w:rsidRPr="00CE3A95" w:rsidRDefault="008C3B54" w:rsidP="008C3B54">
            <w:pPr>
              <w:spacing w:line="240" w:lineRule="atLeast"/>
            </w:pPr>
            <w:r>
              <w:t>Finde mit der Streifentafel</w:t>
            </w:r>
            <w:r w:rsidR="00942B5F">
              <w:t xml:space="preserve"> oder den digitalen Bruchstreifen</w:t>
            </w:r>
            <w:r>
              <w:t xml:space="preserve"> weitere Anteile, die genauso groß sind wie vier Sechstel. </w:t>
            </w:r>
          </w:p>
          <w:p w14:paraId="50974B60" w14:textId="77777777" w:rsidR="008C3B54" w:rsidRDefault="008C3B54" w:rsidP="009A01B2">
            <w:pPr>
              <w:pStyle w:val="Listenabsatz"/>
            </w:pPr>
            <w:r w:rsidRPr="00CE3A95">
              <w:t xml:space="preserve">Wo hast du gröber eingeteilt, wo feiner eingeteilt? </w:t>
            </w:r>
          </w:p>
          <w:p w14:paraId="0F3A0FE0" w14:textId="55D696DE" w:rsidR="00942B5F" w:rsidRDefault="00942B5F" w:rsidP="009A01B2">
            <w:pPr>
              <w:pStyle w:val="Listenabsatz"/>
            </w:pPr>
            <w:r>
              <w:t>Warum kannst du den Anteil 4/6 nicht in einem Halbe-Streifen vergröbern?</w:t>
            </w:r>
          </w:p>
          <w:p w14:paraId="6EF27812" w14:textId="2C9CE2EA" w:rsidR="008C3B54" w:rsidRDefault="008C3B54" w:rsidP="009A01B2">
            <w:pPr>
              <w:pStyle w:val="Listenabsatz"/>
            </w:pPr>
            <w:r w:rsidRPr="00CE3A95">
              <w:t xml:space="preserve">Wie viele </w:t>
            </w:r>
            <w:r>
              <w:t xml:space="preserve">Felder </w:t>
            </w:r>
            <w:r w:rsidRPr="00CE3A95">
              <w:t>sind es</w:t>
            </w:r>
            <w:r>
              <w:t xml:space="preserve"> insgesamt</w:t>
            </w:r>
            <w:r w:rsidRPr="00CE3A95">
              <w:t>?</w:t>
            </w:r>
            <w:r>
              <w:t xml:space="preserve"> </w:t>
            </w:r>
          </w:p>
          <w:p w14:paraId="20CC3E8D" w14:textId="19BA0812" w:rsidR="008C3B54" w:rsidRDefault="008C3B54" w:rsidP="009A01B2">
            <w:pPr>
              <w:pStyle w:val="Listenabsatz"/>
            </w:pPr>
            <w:r>
              <w:t xml:space="preserve">Wie viele Felder gehören zum Teil? </w:t>
            </w:r>
            <w:r w:rsidRPr="00CE3A95">
              <w:t xml:space="preserve"> </w:t>
            </w:r>
            <w:r>
              <w:br/>
            </w:r>
            <w:r w:rsidRPr="00CE3A95">
              <w:t>Schreibe unter die Streifen.</w:t>
            </w:r>
          </w:p>
          <w:tbl>
            <w:tblPr>
              <w:tblStyle w:val="MSKTabelle"/>
              <w:tblW w:w="80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38"/>
              <w:gridCol w:w="7302"/>
            </w:tblGrid>
            <w:tr w:rsidR="008C3B54" w14:paraId="35DB2DE4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5688608B" w14:textId="161C6B16" w:rsidR="008C3B54" w:rsidRPr="00502804" w:rsidRDefault="00BA1532" w:rsidP="008C3B54">
                  <w:pPr>
                    <w:keepNext/>
                    <w:spacing w:line="240" w:lineRule="atLeas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92928" behindDoc="0" locked="0" layoutInCell="1" allowOverlap="1" wp14:anchorId="5B44F5FE" wp14:editId="3021293C">
                            <wp:simplePos x="0" y="0"/>
                            <wp:positionH relativeFrom="column">
                              <wp:posOffset>-10079</wp:posOffset>
                            </wp:positionH>
                            <wp:positionV relativeFrom="paragraph">
                              <wp:posOffset>167951</wp:posOffset>
                            </wp:positionV>
                            <wp:extent cx="372245" cy="2184873"/>
                            <wp:effectExtent l="0" t="0" r="0" b="0"/>
                            <wp:wrapNone/>
                            <wp:docPr id="863830292" name="Gruppieren 4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72245" cy="2184873"/>
                                      <a:chOff x="0" y="0"/>
                                      <a:chExt cx="372245" cy="218487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81095744" name="Grafik 123332580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5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6485" y="0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5199537" name="Grafik 182582603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5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849549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64619896" name="Grafik 76815210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5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1699098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005AB5D7" id="Gruppieren 428" o:spid="_x0000_s1026" style="position:absolute;margin-left:-.8pt;margin-top:13.2pt;width:29.3pt;height:172.05pt;z-index:253692928" coordsize="3722,218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">
                            <v:shape id="Grafik 1233325805" o:spid="_x0000_s1027" type="#_x0000_t75" style="position:absolute;left:64;width:3658;height:485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">
                              <v:imagedata r:id="rId72" o:title="" recolortarget="#727272 [1449]"/>
                            </v:shape>
                            <v:shape id="Grafik 1825826032" o:spid="_x0000_s1028" type="#_x0000_t75" style="position:absolute;top:8495;width:3657;height:485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">
                              <v:imagedata r:id="rId72" o:title="" recolortarget="#727272 [1449]"/>
                            </v:shape>
                            <v:shape id="Grafik 768152106" o:spid="_x0000_s1029" type="#_x0000_t75" style="position:absolute;top:16990;width:3657;height:485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">
                              <v:imagedata r:id="rId72" o:title="" recolortarget="#727272 [1449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262" w:type="dxa"/>
                  <w:vAlign w:val="center"/>
                </w:tcPr>
                <w:p w14:paraId="48EC8C9D" w14:textId="4CF58D63" w:rsidR="008C3B54" w:rsidRPr="00D94851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656EB11" wp14:editId="18121D87">
                        <wp:extent cx="4500000" cy="265007"/>
                        <wp:effectExtent l="0" t="0" r="0" b="1905"/>
                        <wp:docPr id="27" name="Grafi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6er.eps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5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4405C36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347C48EA" w14:textId="55710180" w:rsidR="008C3B54" w:rsidRPr="00502804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7262" w:type="dxa"/>
                  <w:vAlign w:val="center"/>
                </w:tcPr>
                <w:p w14:paraId="1F05FE9E" w14:textId="24F28A04" w:rsidR="008C3B54" w:rsidRDefault="008C3B54" w:rsidP="008C3B5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777EEBC" wp14:editId="0A037F64">
                        <wp:extent cx="4500000" cy="261523"/>
                        <wp:effectExtent l="0" t="0" r="0" b="5715"/>
                        <wp:docPr id="62" name="Grafi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9er.eps"/>
                                <pic:cNvPicPr/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07DBDB3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2C26DFC6" w14:textId="49E515CA" w:rsidR="008C3B54" w:rsidRPr="00502804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7262" w:type="dxa"/>
                  <w:vAlign w:val="center"/>
                </w:tcPr>
                <w:p w14:paraId="6A638B17" w14:textId="51124A3B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59E2BDA" wp14:editId="433ACD69">
                        <wp:extent cx="4500000" cy="261523"/>
                        <wp:effectExtent l="0" t="0" r="0" b="5715"/>
                        <wp:docPr id="22273" name="Grafik 22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leer.eps"/>
                                <pic:cNvPicPr/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876332A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7614CFFB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48384EF8" w14:textId="04340CBD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CE5E5BE" wp14:editId="5BBF21BF">
                  <wp:extent cx="361850" cy="273600"/>
                  <wp:effectExtent l="0" t="0" r="635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33A597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6087B845" w14:textId="75C9BFB9" w:rsidR="008C3B54" w:rsidRDefault="005E69F8" w:rsidP="00A42631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5728" behindDoc="0" locked="0" layoutInCell="1" allowOverlap="1" wp14:anchorId="59631231" wp14:editId="6B7BBE3D">
                      <wp:simplePos x="0" y="0"/>
                      <wp:positionH relativeFrom="column">
                        <wp:posOffset>2663825</wp:posOffset>
                      </wp:positionH>
                      <wp:positionV relativeFrom="paragraph">
                        <wp:posOffset>90795</wp:posOffset>
                      </wp:positionV>
                      <wp:extent cx="175260" cy="317616"/>
                      <wp:effectExtent l="0" t="0" r="15240" b="6350"/>
                      <wp:wrapNone/>
                      <wp:docPr id="210421051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8CCEE" w14:textId="5A945D7C" w:rsidR="005E69F8" w:rsidRPr="00F27A63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1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AAB0F0" w14:textId="08D3508A" w:rsidR="005E69F8" w:rsidRPr="00F27A63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1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9631231" id="_x0000_s1212" style="position:absolute;margin-left:209.75pt;margin-top:7.15pt;width:13.8pt;height:25pt;z-index:25338572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">
                      <v:shape id="Textfeld 3" o:spid="_x0000_s121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F08CCEE" w14:textId="5A945D7C" w:rsidR="005E69F8" w:rsidRPr="00F27A63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1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FAAB0F0" w14:textId="08D3508A" w:rsidR="005E69F8" w:rsidRPr="00F27A63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1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t xml:space="preserve">Man findet durch Verfeinern des </w:t>
            </w:r>
            <w:r w:rsidR="008C3B54">
              <w:t>Sechstel-</w:t>
            </w:r>
            <w:r w:rsidR="008C3B54" w:rsidRPr="00C63632">
              <w:t>Streifens nicht so leicht eine Anzahl von Neunteln, die zusammen genauso groß ist wie</w:t>
            </w:r>
            <w:r>
              <w:t xml:space="preserve">      . W</w:t>
            </w:r>
            <w:r w:rsidR="008C3B54" w:rsidRPr="00C63632">
              <w:t>arum?</w:t>
            </w:r>
          </w:p>
          <w:p w14:paraId="2CC6D40E" w14:textId="0D21614D" w:rsidR="008C3B54" w:rsidRDefault="008C3B54" w:rsidP="008C3B54">
            <w:pPr>
              <w:spacing w:line="240" w:lineRule="atLeast"/>
            </w:pPr>
            <w:r w:rsidRPr="005F7CEC">
              <w:t xml:space="preserve">Welcher Streifen kann dir beim Verfeinern </w:t>
            </w:r>
            <w:r>
              <w:t xml:space="preserve">von Sechsteln </w:t>
            </w:r>
            <w:r w:rsidRPr="005F7CEC">
              <w:t>zu Neunteln weiterhelfen?</w:t>
            </w:r>
          </w:p>
          <w:p w14:paraId="62C1D79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16A3F4D4" w14:textId="77777777" w:rsidTr="00A873FD">
              <w:trPr>
                <w:trHeight w:val="1638"/>
              </w:trPr>
              <w:tc>
                <w:tcPr>
                  <w:tcW w:w="8000" w:type="dxa"/>
                </w:tcPr>
                <w:p w14:paraId="417929D4" w14:textId="77777777" w:rsidR="008C3B54" w:rsidRDefault="008C3B54" w:rsidP="008C3B54">
                  <w:pPr>
                    <w:spacing w:line="240" w:lineRule="atLeast"/>
                  </w:pPr>
                </w:p>
                <w:p w14:paraId="60467FA8" w14:textId="77777777" w:rsidR="008C3B54" w:rsidRDefault="008C3B54" w:rsidP="008C3B54">
                  <w:pPr>
                    <w:spacing w:line="240" w:lineRule="atLeast"/>
                  </w:pPr>
                </w:p>
                <w:p w14:paraId="0B9C417A" w14:textId="1B532A77" w:rsidR="008C3B54" w:rsidRDefault="008C3B54" w:rsidP="008C3B54">
                  <w:pPr>
                    <w:spacing w:line="240" w:lineRule="atLeast"/>
                  </w:pPr>
                </w:p>
                <w:p w14:paraId="6090D2DF" w14:textId="77777777" w:rsidR="008C3B54" w:rsidRDefault="008C3B54" w:rsidP="008C3B54">
                  <w:pPr>
                    <w:spacing w:line="240" w:lineRule="atLeast"/>
                  </w:pPr>
                </w:p>
                <w:p w14:paraId="048898F3" w14:textId="77777777" w:rsidR="008C3B54" w:rsidRDefault="008C3B54" w:rsidP="008C3B54">
                  <w:pPr>
                    <w:spacing w:line="240" w:lineRule="atLeast"/>
                  </w:pPr>
                </w:p>
                <w:p w14:paraId="07605B87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2AF437FE" w14:textId="596C2BF1" w:rsidR="008C3B54" w:rsidRDefault="003A5DF0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7776" behindDoc="0" locked="0" layoutInCell="1" allowOverlap="1" wp14:anchorId="7EE7E4DB" wp14:editId="053E117D">
                      <wp:simplePos x="0" y="0"/>
                      <wp:positionH relativeFrom="column">
                        <wp:posOffset>2180690</wp:posOffset>
                      </wp:positionH>
                      <wp:positionV relativeFrom="paragraph">
                        <wp:posOffset>51592</wp:posOffset>
                      </wp:positionV>
                      <wp:extent cx="185782" cy="317560"/>
                      <wp:effectExtent l="0" t="0" r="5080" b="0"/>
                      <wp:wrapNone/>
                      <wp:docPr id="210421051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782" cy="317560"/>
                                <a:chOff x="46821" y="-4831"/>
                                <a:chExt cx="187109" cy="318227"/>
                              </a:xfrm>
                            </wpg:grpSpPr>
                            <wps:wsp>
                              <wps:cNvPr id="210421051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2E077C" w14:textId="2DC58697" w:rsidR="003A5DF0" w:rsidRPr="00F27A63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16" name="Textfeld 3"/>
                              <wps:cNvSpPr txBox="1"/>
                              <wps:spPr>
                                <a:xfrm>
                                  <a:off x="46821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FE130B" w14:textId="0DC91B23" w:rsidR="003A5DF0" w:rsidRPr="00F27A63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1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EE7E4DB" id="_x0000_s1216" style="position:absolute;margin-left:171.7pt;margin-top:4.05pt;width:14.65pt;height:25pt;z-index:253387776;mso-width-relative:margin;mso-height-relative:margin" coordorigin="46821,-4831" coordsize="187109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">
                      <v:shape id="Textfeld 3" o:spid="_x0000_s121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22E077C" w14:textId="2DC58697" w:rsidR="003A5DF0" w:rsidRPr="00F27A63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18" type="#_x0000_t202" style="position:absolute;left:46821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3FE130B" w14:textId="0DC91B23" w:rsidR="003A5DF0" w:rsidRPr="00F27A63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21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>
              <w:t xml:space="preserve"> </w:t>
            </w:r>
          </w:p>
        </w:tc>
      </w:tr>
      <w:tr w:rsidR="008C3B54" w14:paraId="19F57CDE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177BBFAE" w14:textId="0CAFBBB2" w:rsidR="008C3B54" w:rsidRDefault="008C3B54" w:rsidP="008C3B54">
            <w:pPr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4C70BAB0" wp14:editId="772AF419">
                  <wp:extent cx="287640" cy="338400"/>
                  <wp:effectExtent l="0" t="0" r="0" b="5080"/>
                  <wp:docPr id="22299" name="Grafik 22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175347B" w14:textId="77777777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086B03FD" w14:textId="70EB11EA" w:rsidR="008C3B54" w:rsidRDefault="008C3B54" w:rsidP="008C3B54">
            <w:pPr>
              <w:spacing w:line="240" w:lineRule="atLeast"/>
            </w:pPr>
            <w:r>
              <w:t xml:space="preserve">Finde wie in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 w:rsidRPr="00F43DA2">
              <w:rPr>
                <w:color w:val="327A86"/>
              </w:rPr>
              <w:t xml:space="preserve"> </w:t>
            </w:r>
            <w:r>
              <w:t>gleich große Anteile zu</w:t>
            </w:r>
            <w:r w:rsidR="003A5DF0">
              <w:t xml:space="preserve">  </w:t>
            </w:r>
            <w:r w:rsidR="005E69F8">
              <w:t xml:space="preserve">    </w:t>
            </w:r>
            <w:r w:rsidR="00CD41E0">
              <w:t>.</w:t>
            </w:r>
          </w:p>
          <w:p w14:paraId="0C84C852" w14:textId="561BAA52" w:rsidR="008C3B54" w:rsidRDefault="008C3B54" w:rsidP="008C3B54">
            <w:pPr>
              <w:spacing w:line="240" w:lineRule="atLeast"/>
            </w:pPr>
            <w:r>
              <w:t xml:space="preserve">Zeichne dafür mehrere 20 cm lange Streifen untereinander und </w:t>
            </w:r>
            <w:proofErr w:type="spellStart"/>
            <w:r>
              <w:t>teile</w:t>
            </w:r>
            <w:proofErr w:type="spellEnd"/>
            <w:r>
              <w:t xml:space="preserve"> sie passend ein. </w:t>
            </w:r>
          </w:p>
          <w:p w14:paraId="3EF388AB" w14:textId="77777777" w:rsidR="008C3B54" w:rsidRDefault="008C3B54" w:rsidP="008C3B54">
            <w:pPr>
              <w:spacing w:line="240" w:lineRule="atLeast"/>
            </w:pPr>
            <w:r>
              <w:t>Was fällt dir bei der Einteilung der Streifen auf?</w:t>
            </w:r>
          </w:p>
          <w:p w14:paraId="1FCEEDB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7E2B206E" w14:textId="77777777" w:rsidTr="00A873FD">
              <w:trPr>
                <w:trHeight w:val="2175"/>
              </w:trPr>
              <w:tc>
                <w:tcPr>
                  <w:tcW w:w="8000" w:type="dxa"/>
                </w:tcPr>
                <w:p w14:paraId="6082B7BC" w14:textId="77777777" w:rsidR="008C3B54" w:rsidRDefault="008C3B54" w:rsidP="008C3B54">
                  <w:pPr>
                    <w:spacing w:line="240" w:lineRule="atLeast"/>
                  </w:pPr>
                </w:p>
                <w:p w14:paraId="11CF85DC" w14:textId="77777777" w:rsidR="008C3B54" w:rsidRDefault="008C3B54" w:rsidP="008C3B54">
                  <w:pPr>
                    <w:spacing w:line="240" w:lineRule="atLeast"/>
                  </w:pPr>
                </w:p>
                <w:p w14:paraId="614F053D" w14:textId="77777777" w:rsidR="008C3B54" w:rsidRDefault="008C3B54" w:rsidP="008C3B54">
                  <w:pPr>
                    <w:spacing w:line="240" w:lineRule="atLeast"/>
                  </w:pPr>
                </w:p>
                <w:p w14:paraId="2F88D778" w14:textId="77777777" w:rsidR="008C3B54" w:rsidRDefault="008C3B54" w:rsidP="008C3B54">
                  <w:pPr>
                    <w:spacing w:line="240" w:lineRule="atLeast"/>
                  </w:pPr>
                </w:p>
                <w:p w14:paraId="4726D185" w14:textId="77777777" w:rsidR="008C3B54" w:rsidRDefault="008C3B54" w:rsidP="008C3B54">
                  <w:pPr>
                    <w:spacing w:line="240" w:lineRule="atLeast"/>
                  </w:pPr>
                </w:p>
                <w:p w14:paraId="3740AD83" w14:textId="77777777" w:rsidR="008C3B54" w:rsidRDefault="008C3B54" w:rsidP="008C3B54">
                  <w:pPr>
                    <w:spacing w:line="240" w:lineRule="atLeast"/>
                  </w:pPr>
                </w:p>
                <w:p w14:paraId="474D5E65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578810B3" w14:textId="77777777" w:rsidR="008C3B54" w:rsidRPr="00C63632" w:rsidRDefault="008C3B54" w:rsidP="008C3B54">
            <w:pPr>
              <w:spacing w:line="240" w:lineRule="atLeast"/>
            </w:pPr>
          </w:p>
        </w:tc>
      </w:tr>
      <w:tr w:rsidR="008C3B54" w14:paraId="74801C02" w14:textId="77777777" w:rsidTr="00736DC5">
        <w:tc>
          <w:tcPr>
            <w:tcW w:w="708" w:type="dxa"/>
          </w:tcPr>
          <w:p w14:paraId="79C42251" w14:textId="6DCC00D6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2.5</w:t>
            </w:r>
          </w:p>
        </w:tc>
        <w:tc>
          <w:tcPr>
            <w:tcW w:w="8790" w:type="dxa"/>
            <w:gridSpan w:val="5"/>
          </w:tcPr>
          <w:p w14:paraId="74657D2D" w14:textId="4BECE228" w:rsidR="008C3B54" w:rsidRPr="0097371C" w:rsidRDefault="00CD41E0" w:rsidP="008C3B5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5968" behindDoc="0" locked="0" layoutInCell="1" allowOverlap="1" wp14:anchorId="385F633E" wp14:editId="2990A387">
                      <wp:simplePos x="0" y="0"/>
                      <wp:positionH relativeFrom="column">
                        <wp:posOffset>3657840</wp:posOffset>
                      </wp:positionH>
                      <wp:positionV relativeFrom="paragraph">
                        <wp:posOffset>324485</wp:posOffset>
                      </wp:positionV>
                      <wp:extent cx="175260" cy="305973"/>
                      <wp:effectExtent l="0" t="0" r="2540" b="0"/>
                      <wp:wrapNone/>
                      <wp:docPr id="21042105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05973"/>
                                <a:chOff x="57419" y="-4831"/>
                                <a:chExt cx="176511" cy="306729"/>
                              </a:xfrm>
                            </wpg:grpSpPr>
                            <wps:wsp>
                              <wps:cNvPr id="210421053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A21A23" w14:textId="7722BDBE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33" name="Textfeld 3"/>
                              <wps:cNvSpPr txBox="1"/>
                              <wps:spPr>
                                <a:xfrm>
                                  <a:off x="70694" y="1379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802FEF" w14:textId="0AD60C6D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85F633E" id="_x0000_s1220" style="position:absolute;margin-left:4in;margin-top:25.55pt;width:13.8pt;height:24.1pt;z-index:253395968;mso-width-relative:margin;mso-height-relative:margin" coordorigin="57419,-4831" coordsize="176511,3067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">
                      <v:shape id="Textfeld 3" o:spid="_x0000_s122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4A21A23" w14:textId="7722BDBE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22" type="#_x0000_t202" style="position:absolute;left:70694;top:13795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A802FEF" w14:textId="0AD60C6D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2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E147FB">
              <w:t>Wenn die Streifentafel nicht reicht</w:t>
            </w:r>
          </w:p>
        </w:tc>
      </w:tr>
      <w:tr w:rsidR="008C3B54" w14:paraId="5C9247B5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1BF71E2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5880E05D" w14:textId="55B7811E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632C33F6" w14:textId="625B467F" w:rsidR="008C3B54" w:rsidRPr="00C63632" w:rsidRDefault="003A5DF0" w:rsidP="00A42631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8016" behindDoc="0" locked="0" layoutInCell="1" allowOverlap="1" wp14:anchorId="3C0220F8" wp14:editId="693D8B88">
                      <wp:simplePos x="0" y="0"/>
                      <wp:positionH relativeFrom="column">
                        <wp:posOffset>3341370</wp:posOffset>
                      </wp:positionH>
                      <wp:positionV relativeFrom="paragraph">
                        <wp:posOffset>137160</wp:posOffset>
                      </wp:positionV>
                      <wp:extent cx="171942" cy="297806"/>
                      <wp:effectExtent l="0" t="0" r="6350" b="7620"/>
                      <wp:wrapNone/>
                      <wp:docPr id="21042105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42" cy="297806"/>
                                <a:chOff x="57419" y="3356"/>
                                <a:chExt cx="173169" cy="298542"/>
                              </a:xfrm>
                            </wpg:grpSpPr>
                            <wps:wsp>
                              <wps:cNvPr id="2104210536" name="Textfeld 3"/>
                              <wps:cNvSpPr txBox="1"/>
                              <wps:spPr>
                                <a:xfrm>
                                  <a:off x="70634" y="33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36A6F9" w14:textId="50A76260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37" name="Textfeld 3"/>
                              <wps:cNvSpPr txBox="1"/>
                              <wps:spPr>
                                <a:xfrm>
                                  <a:off x="74563" y="1379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4BAA0D" w14:textId="4075E03B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C0220F8" id="_x0000_s1224" style="position:absolute;margin-left:263.1pt;margin-top:10.8pt;width:13.55pt;height:23.45pt;z-index:253398016;mso-width-relative:margin;mso-height-relative:margin" coordorigin="57419,3356" coordsize="173169,298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">
                      <v:shape id="Textfeld 3" o:spid="_x0000_s1225" type="#_x0000_t202" style="position:absolute;left:70634;top:33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736A6F9" w14:textId="50A76260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226" type="#_x0000_t202" style="position:absolute;left:74563;top:13795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B4BAA0D" w14:textId="4075E03B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2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t>Zeichne eine</w:t>
            </w:r>
            <w:r w:rsidR="00161D09">
              <w:t>n</w:t>
            </w:r>
            <w:r w:rsidR="008C3B54" w:rsidRPr="00C63632">
              <w:t xml:space="preserve"> langen Streifen </w:t>
            </w:r>
            <w:r w:rsidR="00161D09">
              <w:t xml:space="preserve">ins Heft </w:t>
            </w:r>
            <w:r w:rsidR="008C3B54" w:rsidRPr="00C63632">
              <w:t>und trage den Anteil</w:t>
            </w:r>
            <w:r>
              <w:t xml:space="preserve">      </w:t>
            </w:r>
            <w:r w:rsidR="008C3B54" w:rsidRPr="00C63632">
              <w:t>ein.</w:t>
            </w:r>
          </w:p>
          <w:p w14:paraId="31D25EF3" w14:textId="025088EA" w:rsidR="008C3B54" w:rsidRDefault="008C3B54" w:rsidP="008C3B54">
            <w:pPr>
              <w:spacing w:line="240" w:lineRule="atLeast"/>
            </w:pPr>
            <w:r w:rsidRPr="00C63632">
              <w:t>Wie musst du den Streifen verfeinern, damit du den Anteil</w:t>
            </w:r>
            <w:r w:rsidR="003A5DF0">
              <w:t xml:space="preserve">     </w:t>
            </w:r>
            <w:r w:rsidRPr="00C63632">
              <w:t xml:space="preserve">gut eintragen kannst? </w:t>
            </w:r>
            <w:r w:rsidR="003A5DF0">
              <w:br/>
            </w:r>
            <w:r w:rsidRPr="00C63632">
              <w:t>Zeichne ihn in eine</w:t>
            </w:r>
            <w:r>
              <w:t>n</w:t>
            </w:r>
            <w:r w:rsidRPr="00C63632">
              <w:t xml:space="preserve"> neuen Streifen.</w:t>
            </w:r>
          </w:p>
          <w:p w14:paraId="6E917068" w14:textId="042A237B" w:rsidR="008C3B54" w:rsidRDefault="00CD41E0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0064" behindDoc="0" locked="0" layoutInCell="1" allowOverlap="1" wp14:anchorId="478D421F" wp14:editId="791ECAF3">
                      <wp:simplePos x="0" y="0"/>
                      <wp:positionH relativeFrom="column">
                        <wp:posOffset>3089243</wp:posOffset>
                      </wp:positionH>
                      <wp:positionV relativeFrom="paragraph">
                        <wp:posOffset>77470</wp:posOffset>
                      </wp:positionV>
                      <wp:extent cx="161290" cy="305370"/>
                      <wp:effectExtent l="0" t="0" r="3810" b="0"/>
                      <wp:wrapNone/>
                      <wp:docPr id="21042105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305370"/>
                                <a:chOff x="28642" y="-4831"/>
                                <a:chExt cx="163236" cy="306660"/>
                              </a:xfrm>
                            </wpg:grpSpPr>
                            <wps:wsp>
                              <wps:cNvPr id="2104210540" name="Textfeld 3"/>
                              <wps:cNvSpPr txBox="1"/>
                              <wps:spPr>
                                <a:xfrm>
                                  <a:off x="31547" y="-4831"/>
                                  <a:ext cx="158604" cy="184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F09CAF" w14:textId="05280BBB" w:rsidR="003A5DF0" w:rsidRPr="00BA1532" w:rsidRDefault="003A5DF0" w:rsidP="00CD41E0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1" name="Textfeld 3"/>
                              <wps:cNvSpPr txBox="1"/>
                              <wps:spPr>
                                <a:xfrm>
                                  <a:off x="28642" y="137887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262EFA" w14:textId="6C56C5AB" w:rsidR="003A5DF0" w:rsidRPr="00BA1532" w:rsidRDefault="003A5DF0" w:rsidP="00CD41E0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78D421F" id="_x0000_s1228" style="position:absolute;margin-left:243.25pt;margin-top:6.1pt;width:12.7pt;height:24.05pt;z-index:253400064;mso-width-relative:margin;mso-height-relative:margin" coordorigin="28642,-4831" coordsize="163236,3066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">
                      <v:shape id="Textfeld 3" o:spid="_x0000_s1229" type="#_x0000_t202" style="position:absolute;left:31547;top:-4831;width:158604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1BF09CAF" w14:textId="05280BBB" w:rsidR="003A5DF0" w:rsidRPr="00BA1532" w:rsidRDefault="003A5DF0" w:rsidP="00CD41E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Textfeld 3" o:spid="_x0000_s1230" type="#_x0000_t202" style="position:absolute;left:28642;top:137887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A262EFA" w14:textId="6C56C5AB" w:rsidR="003A5DF0" w:rsidRPr="00BA1532" w:rsidRDefault="003A5DF0" w:rsidP="00CD41E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line id="Gerade Verbindung 1" o:spid="_x0000_s123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8C3B54" w14:paraId="7FB170AD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2D5C364" w14:textId="634DAF87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E7525CF" wp14:editId="48B8270E">
                  <wp:extent cx="361850" cy="273600"/>
                  <wp:effectExtent l="0" t="0" r="635" b="0"/>
                  <wp:docPr id="22300" name="Grafik 22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DB5CEF7" w14:textId="5CAEABEA" w:rsidR="008C3B54" w:rsidRPr="007A149C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12D1821F" w14:textId="05B46581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Wie musst du den Streifen aus</w:t>
            </w:r>
            <w:r>
              <w:rPr>
                <w:rFonts w:ascii="Calibri" w:hAnsi="Calibri"/>
              </w:rPr>
              <w:t xml:space="preserve"> </w:t>
            </w:r>
            <w:r w:rsidRPr="00A42631">
              <w:rPr>
                <w:b/>
                <w:color w:val="327A86" w:themeColor="text2"/>
              </w:rPr>
              <w:t>a)</w:t>
            </w:r>
            <w:r w:rsidRPr="00C63632">
              <w:rPr>
                <w:rFonts w:ascii="Calibri" w:hAnsi="Calibri"/>
                <w:color w:val="808080" w:themeColor="background1" w:themeShade="80"/>
              </w:rPr>
              <w:t xml:space="preserve"> </w:t>
            </w:r>
            <w:r w:rsidRPr="00C63632">
              <w:rPr>
                <w:rFonts w:ascii="Calibri" w:hAnsi="Calibri"/>
              </w:rPr>
              <w:t>verfeinern, damit du</w:t>
            </w:r>
            <w:r w:rsidR="003A5DF0">
              <w:rPr>
                <w:rFonts w:ascii="Calibri" w:hAnsi="Calibri"/>
              </w:rPr>
              <w:t xml:space="preserve">       </w:t>
            </w:r>
            <w:r w:rsidRPr="00C63632">
              <w:rPr>
                <w:rFonts w:ascii="Calibri" w:hAnsi="Calibri"/>
              </w:rPr>
              <w:t>gut eintragen kannst?</w:t>
            </w:r>
          </w:p>
          <w:p w14:paraId="0A798F12" w14:textId="1B5AF2A4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</w:p>
          <w:tbl>
            <w:tblPr>
              <w:tblStyle w:val="MSKTabelle"/>
              <w:tblW w:w="7847" w:type="dxa"/>
              <w:tblLayout w:type="fixed"/>
              <w:tblLook w:val="0600" w:firstRow="0" w:lastRow="0" w:firstColumn="0" w:lastColumn="0" w:noHBand="1" w:noVBand="1"/>
            </w:tblPr>
            <w:tblGrid>
              <w:gridCol w:w="7847"/>
            </w:tblGrid>
            <w:tr w:rsidR="008C3B54" w14:paraId="358ECB90" w14:textId="361C1B07" w:rsidTr="00A873FD">
              <w:trPr>
                <w:trHeight w:val="1026"/>
              </w:trPr>
              <w:tc>
                <w:tcPr>
                  <w:tcW w:w="7847" w:type="dxa"/>
                </w:tcPr>
                <w:p w14:paraId="747254AB" w14:textId="0B1B4CDB" w:rsidR="008C3B54" w:rsidRDefault="008C3B54" w:rsidP="008C3B54">
                  <w:pPr>
                    <w:spacing w:line="240" w:lineRule="atLeast"/>
                  </w:pPr>
                </w:p>
                <w:p w14:paraId="612707A0" w14:textId="316027C7" w:rsidR="008C3B54" w:rsidRDefault="008C3B54" w:rsidP="008C3B54">
                  <w:pPr>
                    <w:spacing w:line="240" w:lineRule="atLeast"/>
                  </w:pPr>
                </w:p>
                <w:p w14:paraId="315C675B" w14:textId="50E2DC4D" w:rsidR="008C3B54" w:rsidRDefault="008C3B54" w:rsidP="008C3B54">
                  <w:pPr>
                    <w:spacing w:line="240" w:lineRule="atLeast"/>
                  </w:pPr>
                </w:p>
                <w:p w14:paraId="40F5ECEB" w14:textId="2A2A5C1A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42242522" w14:textId="6F459D41" w:rsidR="008C3B54" w:rsidRDefault="008C3B54" w:rsidP="008C3B54">
            <w:pPr>
              <w:spacing w:line="240" w:lineRule="atLeast"/>
            </w:pPr>
            <w:r>
              <w:rPr>
                <w:rFonts w:ascii="Calibri" w:hAnsi="Calibri" w:cs="Times New Roman"/>
                <w:color w:val="000000" w:themeColor="text1"/>
                <w:szCs w:val="20"/>
                <w:lang w:eastAsia="de-DE"/>
              </w:rPr>
              <w:t xml:space="preserve"> </w:t>
            </w:r>
          </w:p>
        </w:tc>
      </w:tr>
      <w:tr w:rsidR="008C3B54" w14:paraId="710B5291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553C8931" w14:textId="66CBEB32" w:rsidR="008C3B54" w:rsidRDefault="008C3B54" w:rsidP="008C3B5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068CA07" wp14:editId="4DFDCF6E">
                  <wp:extent cx="360000" cy="313831"/>
                  <wp:effectExtent l="0" t="0" r="2540" b="0"/>
                  <wp:docPr id="22302" name="Grafik 2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E680FD2" w14:textId="76E9CB34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493397CC" w14:textId="3B28ECE4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Stellt euch gegenseitig Aufgaben zu Anteilen mit Bruchstreifen:</w:t>
            </w:r>
          </w:p>
          <w:p w14:paraId="5B5342E7" w14:textId="30D1AD15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Gebt einen Anteil vor und findet gleich große Anteile. Wechselt euch ab.</w:t>
            </w:r>
          </w:p>
          <w:p w14:paraId="243A70E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382CBAC4" w14:textId="77777777" w:rsidTr="00736DC5">
        <w:tc>
          <w:tcPr>
            <w:tcW w:w="708" w:type="dxa"/>
          </w:tcPr>
          <w:p w14:paraId="5A6B8B65" w14:textId="4C7A4B64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2.6</w:t>
            </w:r>
          </w:p>
        </w:tc>
        <w:tc>
          <w:tcPr>
            <w:tcW w:w="8790" w:type="dxa"/>
            <w:gridSpan w:val="5"/>
          </w:tcPr>
          <w:p w14:paraId="6ACF924E" w14:textId="77777777" w:rsidR="008C3B54" w:rsidRDefault="008C3B54" w:rsidP="008C3B54">
            <w:pPr>
              <w:pStyle w:val="berschrift3"/>
              <w:spacing w:line="240" w:lineRule="atLeast"/>
            </w:pPr>
            <w:r w:rsidRPr="00E147FB">
              <w:t>Gleich große Anteile in Situationen finden</w:t>
            </w:r>
          </w:p>
        </w:tc>
      </w:tr>
      <w:tr w:rsidR="008C3B54" w14:paraId="42A67C78" w14:textId="77777777" w:rsidTr="00736DC5">
        <w:trPr>
          <w:trHeight w:val="4597"/>
        </w:trPr>
        <w:tc>
          <w:tcPr>
            <w:tcW w:w="708" w:type="dxa"/>
          </w:tcPr>
          <w:p w14:paraId="2705B192" w14:textId="5FE7ED6B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2BAC00A" wp14:editId="4326F600">
                  <wp:extent cx="361850" cy="273600"/>
                  <wp:effectExtent l="0" t="0" r="635" b="0"/>
                  <wp:docPr id="22301" name="Grafik 22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0" w:type="dxa"/>
            <w:gridSpan w:val="5"/>
          </w:tcPr>
          <w:p w14:paraId="2079E2A4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Der Schokoriegel ist immer gleich groß, aber anders geschnitten.</w:t>
            </w:r>
          </w:p>
          <w:p w14:paraId="7EF874AE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Die Kinder bekommen alle gleich viel vom Schokoriegel, also denselben Anteil. </w:t>
            </w:r>
          </w:p>
          <w:p w14:paraId="1CA145E0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Es teilen sich immer drei Kinder einen ganzen Schokoriegel.</w:t>
            </w:r>
          </w:p>
          <w:p w14:paraId="72027638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Ergänze die Tabelle und überprüfe mit der Streifentafel. Was fällt dir auf?</w:t>
            </w:r>
          </w:p>
          <w:p w14:paraId="637E25F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1"/>
              <w:gridCol w:w="2410"/>
              <w:gridCol w:w="1985"/>
              <w:gridCol w:w="1795"/>
            </w:tblGrid>
            <w:tr w:rsidR="008C3B54" w14:paraId="22E62FA7" w14:textId="77777777" w:rsidTr="0035100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261" w:type="dxa"/>
                  <w:vAlign w:val="center"/>
                </w:tcPr>
                <w:p w14:paraId="798497F3" w14:textId="51D7EDBA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Kind</w:t>
                  </w:r>
                  <w:r w:rsidR="00161D09">
                    <w:rPr>
                      <w:rFonts w:ascii="Calibri" w:hAnsi="Calibri"/>
                      <w:noProof/>
                    </w:rPr>
                    <w:t>er</w:t>
                  </w:r>
                </w:p>
              </w:tc>
              <w:tc>
                <w:tcPr>
                  <w:tcW w:w="2410" w:type="dxa"/>
                  <w:vAlign w:val="center"/>
                </w:tcPr>
                <w:p w14:paraId="6EC65031" w14:textId="438DB1A4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 xml:space="preserve">So viele Stücke hat der </w:t>
                  </w:r>
                  <w:r w:rsidR="00161D09">
                    <w:rPr>
                      <w:rFonts w:ascii="Calibri" w:hAnsi="Calibri"/>
                      <w:noProof/>
                    </w:rPr>
                    <w:t>ganze Sc</w:t>
                  </w:r>
                  <w:r w:rsidRPr="00E13D69">
                    <w:rPr>
                      <w:rFonts w:ascii="Calibri" w:hAnsi="Calibri"/>
                      <w:noProof/>
                    </w:rPr>
                    <w:t>hokoriegel</w:t>
                  </w:r>
                </w:p>
              </w:tc>
              <w:tc>
                <w:tcPr>
                  <w:tcW w:w="1985" w:type="dxa"/>
                  <w:vAlign w:val="center"/>
                </w:tcPr>
                <w:p w14:paraId="48FF5F03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Teil</w:t>
                  </w:r>
                  <w:r>
                    <w:rPr>
                      <w:rFonts w:ascii="Calibri" w:hAnsi="Calibri"/>
                      <w:noProof/>
                    </w:rPr>
                    <w:t xml:space="preserve"> </w:t>
                  </w:r>
                  <w:r w:rsidRPr="00E13D69">
                    <w:rPr>
                      <w:rFonts w:ascii="Calibri" w:hAnsi="Calibri"/>
                      <w:noProof/>
                    </w:rPr>
                    <w:t xml:space="preserve">vom Schokoriegel, den ein Kind bekommt </w:t>
                  </w:r>
                </w:p>
              </w:tc>
              <w:tc>
                <w:tcPr>
                  <w:tcW w:w="1795" w:type="dxa"/>
                  <w:vAlign w:val="center"/>
                </w:tcPr>
                <w:p w14:paraId="07ECCFA2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Anteil, den ein Kind bekommt</w:t>
                  </w:r>
                </w:p>
              </w:tc>
            </w:tr>
            <w:tr w:rsidR="008C3B54" w14:paraId="1D3A95BE" w14:textId="77777777" w:rsidTr="00351002">
              <w:tc>
                <w:tcPr>
                  <w:tcW w:w="2261" w:type="dxa"/>
                  <w:vAlign w:val="center"/>
                </w:tcPr>
                <w:p w14:paraId="73BEDD2D" w14:textId="38B41D03" w:rsidR="008C3B54" w:rsidRPr="00C63632" w:rsidRDefault="008C3B54" w:rsidP="00351002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Tara</w:t>
                  </w:r>
                  <w:r w:rsidR="00161D09">
                    <w:rPr>
                      <w:noProof/>
                    </w:rPr>
                    <w:t xml:space="preserve"> und 2 andere </w:t>
                  </w:r>
                </w:p>
              </w:tc>
              <w:tc>
                <w:tcPr>
                  <w:tcW w:w="2410" w:type="dxa"/>
                  <w:vAlign w:val="center"/>
                </w:tcPr>
                <w:p w14:paraId="7C37FA6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12</w:t>
                  </w:r>
                </w:p>
              </w:tc>
              <w:tc>
                <w:tcPr>
                  <w:tcW w:w="1985" w:type="dxa"/>
                  <w:vAlign w:val="center"/>
                </w:tcPr>
                <w:p w14:paraId="0A8F7488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4</w:t>
                  </w:r>
                </w:p>
              </w:tc>
              <w:tc>
                <w:tcPr>
                  <w:tcW w:w="1795" w:type="dxa"/>
                  <w:vAlign w:val="center"/>
                </w:tcPr>
                <w:p w14:paraId="3C7630C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A420594" w14:textId="77777777" w:rsidTr="00351002">
              <w:tc>
                <w:tcPr>
                  <w:tcW w:w="2261" w:type="dxa"/>
                  <w:vAlign w:val="center"/>
                </w:tcPr>
                <w:p w14:paraId="6B8F6420" w14:textId="5734F424" w:rsidR="008C3B54" w:rsidRPr="00C63632" w:rsidRDefault="008C3B54" w:rsidP="00351002">
                  <w:pPr>
                    <w:pStyle w:val="Ausflltext"/>
                    <w:spacing w:line="240" w:lineRule="atLeast"/>
                    <w:ind w:right="-253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Maurice</w:t>
                  </w:r>
                  <w:r w:rsidR="00161D09">
                    <w:rPr>
                      <w:noProof/>
                    </w:rPr>
                    <w:t xml:space="preserve"> und 2 andere </w:t>
                  </w:r>
                </w:p>
              </w:tc>
              <w:tc>
                <w:tcPr>
                  <w:tcW w:w="2410" w:type="dxa"/>
                  <w:vAlign w:val="center"/>
                </w:tcPr>
                <w:p w14:paraId="7701121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6</w:t>
                  </w:r>
                </w:p>
              </w:tc>
              <w:tc>
                <w:tcPr>
                  <w:tcW w:w="1985" w:type="dxa"/>
                  <w:vAlign w:val="center"/>
                </w:tcPr>
                <w:p w14:paraId="7F20D15A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95" w:type="dxa"/>
                  <w:vAlign w:val="center"/>
                </w:tcPr>
                <w:p w14:paraId="290C5C6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E6166CF" w14:textId="77777777" w:rsidTr="00351002">
              <w:tc>
                <w:tcPr>
                  <w:tcW w:w="2261" w:type="dxa"/>
                  <w:vAlign w:val="center"/>
                </w:tcPr>
                <w:p w14:paraId="31DCEC03" w14:textId="6E23B5DB" w:rsidR="008C3B54" w:rsidRPr="00C63632" w:rsidRDefault="008C3B54" w:rsidP="00351002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Rico</w:t>
                  </w:r>
                  <w:r w:rsidR="00161D09">
                    <w:rPr>
                      <w:noProof/>
                    </w:rPr>
                    <w:t xml:space="preserve"> und 2 andere</w:t>
                  </w:r>
                </w:p>
              </w:tc>
              <w:tc>
                <w:tcPr>
                  <w:tcW w:w="2410" w:type="dxa"/>
                  <w:vAlign w:val="center"/>
                </w:tcPr>
                <w:p w14:paraId="0357027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3</w:t>
                  </w:r>
                </w:p>
              </w:tc>
              <w:tc>
                <w:tcPr>
                  <w:tcW w:w="1985" w:type="dxa"/>
                  <w:vAlign w:val="center"/>
                </w:tcPr>
                <w:p w14:paraId="3C072F41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95" w:type="dxa"/>
                  <w:vAlign w:val="center"/>
                </w:tcPr>
                <w:p w14:paraId="7AACB324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21AAE3B" w14:textId="77777777" w:rsidTr="00351002">
              <w:tc>
                <w:tcPr>
                  <w:tcW w:w="2261" w:type="dxa"/>
                  <w:vAlign w:val="center"/>
                </w:tcPr>
                <w:p w14:paraId="09B2016C" w14:textId="7906B779" w:rsidR="008C3B54" w:rsidRPr="00C63632" w:rsidRDefault="008C3B54" w:rsidP="00351002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Dilara</w:t>
                  </w:r>
                  <w:r w:rsidR="00161D09">
                    <w:rPr>
                      <w:noProof/>
                    </w:rPr>
                    <w:t xml:space="preserve"> und 2 andere</w:t>
                  </w:r>
                </w:p>
              </w:tc>
              <w:tc>
                <w:tcPr>
                  <w:tcW w:w="2410" w:type="dxa"/>
                  <w:vAlign w:val="center"/>
                </w:tcPr>
                <w:p w14:paraId="0CED4722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9</w:t>
                  </w:r>
                </w:p>
              </w:tc>
              <w:tc>
                <w:tcPr>
                  <w:tcW w:w="1985" w:type="dxa"/>
                  <w:vAlign w:val="center"/>
                </w:tcPr>
                <w:p w14:paraId="05CE8DF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95" w:type="dxa"/>
                  <w:vAlign w:val="center"/>
                </w:tcPr>
                <w:p w14:paraId="6029E3F2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93443F2" w14:textId="77777777" w:rsidTr="00351002">
              <w:tc>
                <w:tcPr>
                  <w:tcW w:w="2261" w:type="dxa"/>
                  <w:vAlign w:val="center"/>
                </w:tcPr>
                <w:p w14:paraId="149AD5D1" w14:textId="679CA6E9" w:rsidR="008C3B54" w:rsidRPr="00C63632" w:rsidRDefault="008C3B54" w:rsidP="00351002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Jonas</w:t>
                  </w:r>
                  <w:r w:rsidR="00161D09">
                    <w:rPr>
                      <w:noProof/>
                    </w:rPr>
                    <w:t xml:space="preserve"> und 2 andere</w:t>
                  </w:r>
                </w:p>
              </w:tc>
              <w:tc>
                <w:tcPr>
                  <w:tcW w:w="2410" w:type="dxa"/>
                  <w:vAlign w:val="center"/>
                </w:tcPr>
                <w:p w14:paraId="1309783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15</w:t>
                  </w:r>
                </w:p>
              </w:tc>
              <w:tc>
                <w:tcPr>
                  <w:tcW w:w="1985" w:type="dxa"/>
                  <w:vAlign w:val="center"/>
                </w:tcPr>
                <w:p w14:paraId="6D56704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95" w:type="dxa"/>
                  <w:vAlign w:val="center"/>
                </w:tcPr>
                <w:p w14:paraId="281F70B9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6EDF9FD" w14:textId="77777777" w:rsidTr="00351002">
              <w:tc>
                <w:tcPr>
                  <w:tcW w:w="2261" w:type="dxa"/>
                  <w:vAlign w:val="center"/>
                </w:tcPr>
                <w:p w14:paraId="451F737B" w14:textId="6B7A1D70" w:rsidR="008C3B54" w:rsidRPr="00C63632" w:rsidRDefault="008C3B54" w:rsidP="00351002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Sarah</w:t>
                  </w:r>
                  <w:r w:rsidR="00161D09">
                    <w:rPr>
                      <w:noProof/>
                    </w:rPr>
                    <w:t xml:space="preserve"> und 2 andere</w:t>
                  </w:r>
                </w:p>
              </w:tc>
              <w:tc>
                <w:tcPr>
                  <w:tcW w:w="2410" w:type="dxa"/>
                  <w:vAlign w:val="center"/>
                </w:tcPr>
                <w:p w14:paraId="629E03FB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630BAD44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8</w:t>
                  </w:r>
                </w:p>
              </w:tc>
              <w:tc>
                <w:tcPr>
                  <w:tcW w:w="1795" w:type="dxa"/>
                  <w:vAlign w:val="center"/>
                </w:tcPr>
                <w:p w14:paraId="5202F7EC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029C5646" w14:textId="61C2CBCC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4BB1D321" w14:textId="77777777" w:rsidTr="00736DC5">
        <w:tc>
          <w:tcPr>
            <w:tcW w:w="708" w:type="dxa"/>
          </w:tcPr>
          <w:p w14:paraId="0801D48D" w14:textId="0AC48B3B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2.7</w:t>
            </w:r>
          </w:p>
        </w:tc>
        <w:tc>
          <w:tcPr>
            <w:tcW w:w="8790" w:type="dxa"/>
            <w:gridSpan w:val="5"/>
          </w:tcPr>
          <w:p w14:paraId="4943DE3E" w14:textId="77777777" w:rsidR="008C3B54" w:rsidRDefault="008C3B54" w:rsidP="008C3B54">
            <w:pPr>
              <w:pStyle w:val="berschrift3"/>
              <w:spacing w:line="240" w:lineRule="atLeast"/>
            </w:pPr>
            <w:r w:rsidRPr="005A3044">
              <w:t>Anteile und Teile vergleichen</w:t>
            </w:r>
          </w:p>
        </w:tc>
      </w:tr>
      <w:tr w:rsidR="008C3B54" w14:paraId="5C300D12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FFD7453" w14:textId="2CC33EA5" w:rsidR="008C3B54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9111D3" wp14:editId="2A7E1CE3">
                  <wp:extent cx="361850" cy="273600"/>
                  <wp:effectExtent l="0" t="0" r="635" b="0"/>
                  <wp:docPr id="22303" name="Grafik 2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9647E1A" w14:textId="77777777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5F467F4A" w14:textId="38FAE363" w:rsidR="008C3B54" w:rsidRDefault="00CD41E0" w:rsidP="00A42631">
            <w:pPr>
              <w:tabs>
                <w:tab w:val="left" w:pos="3257"/>
              </w:tabs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9824" behindDoc="0" locked="0" layoutInCell="1" allowOverlap="1" wp14:anchorId="419BFA51" wp14:editId="3931AE78">
                      <wp:simplePos x="0" y="0"/>
                      <wp:positionH relativeFrom="column">
                        <wp:posOffset>532351</wp:posOffset>
                      </wp:positionH>
                      <wp:positionV relativeFrom="paragraph">
                        <wp:posOffset>273050</wp:posOffset>
                      </wp:positionV>
                      <wp:extent cx="189425" cy="317500"/>
                      <wp:effectExtent l="0" t="0" r="1270" b="0"/>
                      <wp:wrapNone/>
                      <wp:docPr id="210421051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425" cy="317500"/>
                                <a:chOff x="42940" y="-4831"/>
                                <a:chExt cx="190990" cy="318227"/>
                              </a:xfrm>
                            </wpg:grpSpPr>
                            <wps:wsp>
                              <wps:cNvPr id="210421052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C6F4C0" w14:textId="66423169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1" name="Textfeld 3"/>
                              <wps:cNvSpPr txBox="1"/>
                              <wps:spPr>
                                <a:xfrm>
                                  <a:off x="42940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E7AA7E" w14:textId="146E6DA0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2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19BFA51" id="_x0000_s1232" style="position:absolute;margin-left:41.9pt;margin-top:21.5pt;width:14.9pt;height:25pt;z-index:253389824;mso-width-relative:margin;mso-height-relative:margin" coordorigin="42940,-4831" coordsize="190990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">
                      <v:shape id="Textfeld 3" o:spid="_x0000_s123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50C6F4C0" w14:textId="66423169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234" type="#_x0000_t202" style="position:absolute;left:42940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3E7AA7E" w14:textId="146E6DA0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line id="Gerade Verbindung 1" o:spid="_x0000_s123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3A5DF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1872" behindDoc="0" locked="0" layoutInCell="1" allowOverlap="1" wp14:anchorId="59ADAAD6" wp14:editId="41FF0510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272415</wp:posOffset>
                      </wp:positionV>
                      <wp:extent cx="179041" cy="317560"/>
                      <wp:effectExtent l="0" t="0" r="0" b="0"/>
                      <wp:wrapNone/>
                      <wp:docPr id="210421052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041" cy="317560"/>
                                <a:chOff x="57419" y="-4831"/>
                                <a:chExt cx="180319" cy="318227"/>
                              </a:xfrm>
                            </wpg:grpSpPr>
                            <wps:wsp>
                              <wps:cNvPr id="210421052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D5BB48" w14:textId="57EA2EED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5" name="Textfeld 3"/>
                              <wps:cNvSpPr txBox="1"/>
                              <wps:spPr>
                                <a:xfrm>
                                  <a:off x="74502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DB175F" w14:textId="4E171309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2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9ADAAD6" id="_x0000_s1236" style="position:absolute;margin-left:66.7pt;margin-top:21.45pt;width:14.1pt;height:25pt;z-index:253391872;mso-width-relative:margin;mso-height-relative:margin" coordorigin="57419,-4831" coordsize="180319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">
                      <v:shape id="Textfeld 3" o:spid="_x0000_s123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BD5BB48" w14:textId="57EA2EED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38" type="#_x0000_t202" style="position:absolute;left:74502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9DB175F" w14:textId="4E171309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23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3227008" behindDoc="0" locked="0" layoutInCell="1" allowOverlap="1" wp14:anchorId="2113F033" wp14:editId="253D8DF5">
                  <wp:simplePos x="0" y="0"/>
                  <wp:positionH relativeFrom="margin">
                    <wp:posOffset>4145280</wp:posOffset>
                  </wp:positionH>
                  <wp:positionV relativeFrom="margin">
                    <wp:posOffset>0</wp:posOffset>
                  </wp:positionV>
                  <wp:extent cx="953770" cy="717550"/>
                  <wp:effectExtent l="0" t="0" r="0" b="6350"/>
                  <wp:wrapSquare wrapText="bothSides"/>
                  <wp:docPr id="10138" name="Bild 1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to7.JPG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3770" cy="7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3B54">
              <w:t>Im Bruchpuzzle passt das graue Stück zweimal in das schwarze Stück hinein. Das schwarze Stück ist ein Siebtel, das graue ist ein Vierzehntel, also sind</w:t>
            </w:r>
            <w:r w:rsidR="003A5DF0">
              <w:t xml:space="preserve">       =       . </w:t>
            </w:r>
          </w:p>
          <w:p w14:paraId="5329246B" w14:textId="77777777" w:rsidR="00CD41E0" w:rsidRDefault="00CD41E0" w:rsidP="00A42631">
            <w:pPr>
              <w:tabs>
                <w:tab w:val="left" w:pos="3257"/>
              </w:tabs>
              <w:spacing w:after="60" w:line="240" w:lineRule="atLeast"/>
            </w:pPr>
          </w:p>
          <w:p w14:paraId="2E8E1D8A" w14:textId="25D04E06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Das gelbe Stück passt dreimal in zwei orange Stücke. </w:t>
            </w:r>
          </w:p>
          <w:p w14:paraId="1D1000F1" w14:textId="2072B182" w:rsidR="008C3B54" w:rsidRDefault="00AB7A0C" w:rsidP="009A01B2">
            <w:pPr>
              <w:pStyle w:val="Listenabsatz"/>
            </w:pPr>
            <w:r w:rsidRPr="00CD41E0">
              <mc:AlternateContent>
                <mc:Choice Requires="wpg">
                  <w:drawing>
                    <wp:anchor distT="0" distB="0" distL="114300" distR="114300" simplePos="0" relativeHeight="253626368" behindDoc="0" locked="0" layoutInCell="1" allowOverlap="1" wp14:anchorId="6A45DA99" wp14:editId="2AB9538B">
                      <wp:simplePos x="0" y="0"/>
                      <wp:positionH relativeFrom="column">
                        <wp:posOffset>3048349</wp:posOffset>
                      </wp:positionH>
                      <wp:positionV relativeFrom="paragraph">
                        <wp:posOffset>200620</wp:posOffset>
                      </wp:positionV>
                      <wp:extent cx="599440" cy="428625"/>
                      <wp:effectExtent l="0" t="0" r="0" b="3175"/>
                      <wp:wrapNone/>
                      <wp:docPr id="688780859" name="Gruppieren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440" cy="428625"/>
                                <a:chOff x="66057" y="643133"/>
                                <a:chExt cx="599772" cy="429240"/>
                              </a:xfrm>
                            </wpg:grpSpPr>
                            <wpg:grpSp>
                              <wpg:cNvPr id="1794608570" name="Gruppieren 1794608570"/>
                              <wpg:cNvGrpSpPr/>
                              <wpg:grpSpPr>
                                <a:xfrm>
                                  <a:off x="66057" y="646571"/>
                                  <a:ext cx="166008" cy="403831"/>
                                  <a:chOff x="66057" y="646572"/>
                                  <a:chExt cx="167549" cy="404931"/>
                                </a:xfrm>
                              </wpg:grpSpPr>
                              <wps:wsp>
                                <wps:cNvPr id="1921510328" name="Textfeld 3"/>
                                <wps:cNvSpPr txBox="1"/>
                                <wps:spPr>
                                  <a:xfrm>
                                    <a:off x="66057" y="646572"/>
                                    <a:ext cx="159583" cy="18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513AB7" w14:textId="65D61DA3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04542409" name="Textfeld 3"/>
                                <wps:cNvSpPr txBox="1"/>
                                <wps:spPr>
                                  <a:xfrm>
                                    <a:off x="71285" y="88756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463D58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1316891" name="Gerade Verbindung 811316891"/>
                                <wps:cNvCnPr/>
                                <wps:spPr>
                                  <a:xfrm>
                                    <a:off x="78925" y="87366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44010236" name="Gruppieren 744010236"/>
                              <wpg:cNvGrpSpPr/>
                              <wpg:grpSpPr>
                                <a:xfrm>
                                  <a:off x="272071" y="643133"/>
                                  <a:ext cx="393758" cy="429240"/>
                                  <a:chOff x="272071" y="643133"/>
                                  <a:chExt cx="393758" cy="429240"/>
                                </a:xfrm>
                              </wpg:grpSpPr>
                              <wpg:grpSp>
                                <wpg:cNvPr id="929246251" name="Gruppieren 929246251"/>
                                <wpg:cNvGrpSpPr/>
                                <wpg:grpSpPr>
                                  <a:xfrm>
                                    <a:off x="272071" y="643133"/>
                                    <a:ext cx="393756" cy="385301"/>
                                    <a:chOff x="272071" y="643133"/>
                                    <a:chExt cx="393756" cy="385301"/>
                                  </a:xfrm>
                                </wpg:grpSpPr>
                                <wpg:grpSp>
                                  <wpg:cNvPr id="113748507" name="Gruppieren 113748507"/>
                                  <wpg:cNvGrpSpPr/>
                                  <wpg:grpSpPr>
                                    <a:xfrm>
                                      <a:off x="455006" y="670949"/>
                                      <a:ext cx="166140" cy="357485"/>
                                      <a:chOff x="455004" y="670949"/>
                                      <a:chExt cx="167682" cy="358458"/>
                                    </a:xfrm>
                                  </wpg:grpSpPr>
                                  <wps:wsp>
                                    <wps:cNvPr id="1345866554" name="Textfeld 3"/>
                                    <wps:cNvSpPr txBox="1"/>
                                    <wps:spPr>
                                      <a:xfrm>
                                        <a:off x="455004" y="670949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AC4204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642024287" name="Textfeld 3"/>
                                    <wps:cNvSpPr txBox="1"/>
                                    <wps:spPr>
                                      <a:xfrm>
                                        <a:off x="460365" y="865465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6D869E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1231872" name="Gerade Verbindung 581231872"/>
                                    <wps:cNvCnPr/>
                                    <wps:spPr>
                                      <a:xfrm>
                                        <a:off x="468005" y="860768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3778328" name="Grafik 37783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402543" y="643133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340445787" name="Textfeld 398"/>
                                  <wps:cNvSpPr txBox="1"/>
                                  <wps:spPr>
                                    <a:xfrm>
                                      <a:off x="272071" y="73896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D23C35" w14:textId="77777777" w:rsidR="00CD41E0" w:rsidRDefault="00CD41E0" w:rsidP="00CD41E0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466870696" name="Grafik 14668706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02545" y="88829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A45DA99" id="Gruppieren 126" o:spid="_x0000_s1240" style="position:absolute;left:0;text-align:left;margin-left:240.05pt;margin-top:15.8pt;width:47.2pt;height:33.75pt;z-index:253626368;mso-width-relative:margin" coordorigin="660,6431" coordsize="5997,42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">
                      <v:group id="Gruppieren 1794608570" o:spid="_x0000_s1241" style="position:absolute;left:660;top:6465;width:1660;height:4039" coordorigin="660,6465" coordsize="1675,4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">
                        <v:shape id="Textfeld 3" o:spid="_x0000_s1242" type="#_x0000_t202" style="position:absolute;left:660;top:6465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E513AB7" w14:textId="65D61DA3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43" type="#_x0000_t202" style="position:absolute;left:712;top:8875;width:1624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D463D58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811316891" o:spid="_x0000_s1244" style="position:absolute;visibility:visible;mso-wrap-style:square" from="789,8736" to="2242,87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Gruppieren 744010236" o:spid="_x0000_s1245" style="position:absolute;left:2720;top:6431;width:3938;height:4292" coordorigin="2720,6431" coordsize="3937,4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">
                        <v:group id="Gruppieren 929246251" o:spid="_x0000_s1246" style="position:absolute;left:2720;top:6431;width:3938;height:3853" coordorigin="2720,6431" coordsize="3937,38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">
                          <v:group id="Gruppieren 113748507" o:spid="_x0000_s1247" style="position:absolute;left:4550;top:6709;width:1661;height:3575" coordorigin="4550,6709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">
                            <v:shape id="Textfeld 3" o:spid="_x0000_s1248" type="#_x0000_t202" style="position:absolute;left:4550;top:6709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AAC4204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49" type="#_x0000_t202" style="position:absolute;left:4603;top:8654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6D6D869E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581231872" o:spid="_x0000_s1250" style="position:absolute;visibility:visible;mso-wrap-style:square" from="4680,8607" to="6132,86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3778328" o:spid="_x0000_s1251" type="#_x0000_t75" style="position:absolute;left:4025;top:643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">
                            <v:imagedata r:id="rId51" o:title="" cropbottom="33944f" cropleft="1f" cropright="2644f" recolortarget="#727272 [1449]"/>
                          </v:shape>
                          <v:shape id="Textfeld 398" o:spid="_x0000_s1252" type="#_x0000_t202" style="position:absolute;left:2720;top:738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1DD23C35" w14:textId="77777777" w:rsidR="00CD41E0" w:rsidRDefault="00CD41E0" w:rsidP="00CD41E0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1466870696" o:spid="_x0000_s1253" type="#_x0000_t75" style="position:absolute;left:4025;top:888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">
                          <v:imagedata r:id="rId25" o:title="" cropbottom="33944f" cropleft="1f" cropright="2644f" recolortarget="#727272 [1449]"/>
                        </v:shape>
                      </v:group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93920" behindDoc="0" locked="0" layoutInCell="1" allowOverlap="1" wp14:anchorId="60ADC7FA" wp14:editId="6F721DFC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268415</wp:posOffset>
                      </wp:positionV>
                      <wp:extent cx="184369" cy="317500"/>
                      <wp:effectExtent l="0" t="0" r="6350" b="0"/>
                      <wp:wrapNone/>
                      <wp:docPr id="21042105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369" cy="317500"/>
                                <a:chOff x="57419" y="-4831"/>
                                <a:chExt cx="185820" cy="318227"/>
                              </a:xfrm>
                            </wpg:grpSpPr>
                            <wps:wsp>
                              <wps:cNvPr id="2104210528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9D1B99" w14:textId="6B705CDA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9" name="Textfeld 3"/>
                              <wps:cNvSpPr txBox="1"/>
                              <wps:spPr>
                                <a:xfrm>
                                  <a:off x="80003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D399C0" w14:textId="50A70D35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0ADC7FA" id="_x0000_s1254" style="position:absolute;left:0;text-align:left;margin-left:129.6pt;margin-top:21.15pt;width:14.5pt;height:25pt;z-index:253393920;mso-width-relative:margin;mso-height-relative:margin" coordorigin="57419,-4831" coordsize="185820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">
                      <v:shape id="Textfeld 3" o:spid="_x0000_s125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1C9D1B99" w14:textId="6B705CDA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256" type="#_x0000_t202" style="position:absolute;left:80003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AD399C0" w14:textId="50A70D35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5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>
              <w:t xml:space="preserve">Das orangene Stück ist ein Achtel. </w:t>
            </w:r>
            <w:r>
              <w:br/>
            </w:r>
            <w:r w:rsidR="008C3B54">
              <w:t>Was ist dann das gelbe Stück?</w:t>
            </w:r>
          </w:p>
          <w:p w14:paraId="0A00CDCF" w14:textId="5C64B225" w:rsidR="008C3B54" w:rsidRPr="00CD41E0" w:rsidRDefault="008C3B54" w:rsidP="009A01B2">
            <w:pPr>
              <w:pStyle w:val="Listenabsatz"/>
            </w:pPr>
            <w:r>
              <w:t xml:space="preserve">Wie kannst du dann </w:t>
            </w:r>
            <w:r w:rsidR="003A5DF0">
              <w:t xml:space="preserve">auch    </w:t>
            </w:r>
            <w:r>
              <w:rPr>
                <w:rFonts w:eastAsiaTheme="minorEastAsia"/>
              </w:rPr>
              <w:t xml:space="preserve"> </w:t>
            </w:r>
            <w:r>
              <w:t>anders schreiben?</w:t>
            </w:r>
            <w:r w:rsidRPr="00C63632">
              <w:rPr>
                <w:rFonts w:ascii="Calibri" w:hAnsi="Calibri"/>
              </w:rPr>
              <w:t xml:space="preserve"> </w:t>
            </w:r>
            <w:r>
              <w:br/>
            </w:r>
          </w:p>
          <w:p w14:paraId="5BE430C6" w14:textId="3709F89B" w:rsidR="008C3B54" w:rsidRPr="005A3044" w:rsidRDefault="00DD330A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4FE3DB49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3A725005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E74998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6A335F82" w14:textId="1B3575A6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 w:rsidRPr="005A3044">
              <w:t>Finde mit dem Puzzle weitere Anteile, die man anders schreiben kann.</w:t>
            </w:r>
            <w:r w:rsidR="00736DC5" w:rsidRPr="00736DC5">
              <w:rPr>
                <w:rFonts w:ascii="Calibri" w:hAnsi="Calibri"/>
              </w:rPr>
              <w:t xml:space="preserve"> </w:t>
            </w:r>
          </w:p>
        </w:tc>
      </w:tr>
    </w:tbl>
    <w:p w14:paraId="73607049" w14:textId="513BF4C6" w:rsidR="003C704E" w:rsidRDefault="003C704E" w:rsidP="00E13C64">
      <w:pPr>
        <w:spacing w:line="240" w:lineRule="atLeast"/>
        <w:sectPr w:rsidR="003C704E" w:rsidSect="001D1C8B">
          <w:headerReference w:type="default" r:id="rId77"/>
          <w:footerReference w:type="default" r:id="rId78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2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8221"/>
        <w:gridCol w:w="426"/>
      </w:tblGrid>
      <w:tr w:rsidR="00502804" w:rsidRPr="00B73599" w14:paraId="44EAB872" w14:textId="77777777" w:rsidTr="00A42631">
        <w:tc>
          <w:tcPr>
            <w:tcW w:w="425" w:type="dxa"/>
          </w:tcPr>
          <w:p w14:paraId="55C08885" w14:textId="77777777" w:rsidR="00502804" w:rsidRPr="00B73599" w:rsidRDefault="00D32506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B</w:t>
            </w:r>
          </w:p>
        </w:tc>
        <w:tc>
          <w:tcPr>
            <w:tcW w:w="8647" w:type="dxa"/>
            <w:gridSpan w:val="2"/>
          </w:tcPr>
          <w:p w14:paraId="564234A6" w14:textId="6E510C7E" w:rsidR="00502804" w:rsidRPr="00B73599" w:rsidRDefault="00502804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Kann ich gleichwertige Anteile </w:t>
            </w:r>
            <w:r w:rsidR="007D1456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durch Erweitern und Kürzen</w:t>
            </w: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 finden?</w:t>
            </w:r>
          </w:p>
        </w:tc>
      </w:tr>
      <w:tr w:rsidR="00502804" w:rsidRPr="00B73599" w14:paraId="1470317F" w14:textId="77777777" w:rsidTr="00A42631">
        <w:tc>
          <w:tcPr>
            <w:tcW w:w="425" w:type="dxa"/>
          </w:tcPr>
          <w:p w14:paraId="7BB2B5B7" w14:textId="77777777" w:rsidR="00502804" w:rsidRPr="00B73599" w:rsidRDefault="00502804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647" w:type="dxa"/>
            <w:gridSpan w:val="2"/>
          </w:tcPr>
          <w:p w14:paraId="11F2388D" w14:textId="48C6312D" w:rsidR="00502804" w:rsidRPr="00B73599" w:rsidRDefault="003A5DF0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4160" behindDoc="0" locked="0" layoutInCell="1" allowOverlap="1" wp14:anchorId="4A3551F9" wp14:editId="5DCC8908">
                      <wp:simplePos x="0" y="0"/>
                      <wp:positionH relativeFrom="column">
                        <wp:posOffset>1306384</wp:posOffset>
                      </wp:positionH>
                      <wp:positionV relativeFrom="paragraph">
                        <wp:posOffset>428557</wp:posOffset>
                      </wp:positionV>
                      <wp:extent cx="175906" cy="317500"/>
                      <wp:effectExtent l="0" t="0" r="1905" b="0"/>
                      <wp:wrapNone/>
                      <wp:docPr id="210421054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906" cy="317500"/>
                                <a:chOff x="57419" y="-4831"/>
                                <a:chExt cx="177162" cy="318227"/>
                              </a:xfrm>
                            </wpg:grpSpPr>
                            <wps:wsp>
                              <wps:cNvPr id="2104210548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C7CF83" w14:textId="33B28764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9" name="Textfeld 3"/>
                              <wps:cNvSpPr txBox="1"/>
                              <wps:spPr>
                                <a:xfrm>
                                  <a:off x="71345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0F59B" w14:textId="6300D8B3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5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A3551F9" id="_x0000_s1258" style="position:absolute;margin-left:102.85pt;margin-top:33.75pt;width:13.85pt;height:25pt;z-index:253404160;mso-width-relative:margin;mso-height-relative:margin" coordorigin="57419,-4831" coordsize="177162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">
                      <v:shape id="Textfeld 3" o:spid="_x0000_s125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AC7CF83" w14:textId="33B28764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60" type="#_x0000_t202" style="position:absolute;left:71345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250F59B" w14:textId="6300D8B3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6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2112" behindDoc="0" locked="0" layoutInCell="1" allowOverlap="1" wp14:anchorId="27CCF904" wp14:editId="2D5CD7B8">
                      <wp:simplePos x="0" y="0"/>
                      <wp:positionH relativeFrom="column">
                        <wp:posOffset>820300</wp:posOffset>
                      </wp:positionH>
                      <wp:positionV relativeFrom="paragraph">
                        <wp:posOffset>425537</wp:posOffset>
                      </wp:positionV>
                      <wp:extent cx="199658" cy="317500"/>
                      <wp:effectExtent l="0" t="0" r="10160" b="6350"/>
                      <wp:wrapNone/>
                      <wp:docPr id="21042105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658" cy="317500"/>
                                <a:chOff x="32847" y="-4831"/>
                                <a:chExt cx="201083" cy="318227"/>
                              </a:xfrm>
                            </wpg:grpSpPr>
                            <wps:wsp>
                              <wps:cNvPr id="210421054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066CEB" w14:textId="32862EE8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4B3423" w14:textId="60C258FD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4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7CCF904" id="_x0000_s1262" style="position:absolute;margin-left:64.6pt;margin-top:33.5pt;width:15.7pt;height:25pt;z-index:253402112;mso-width-relative:margin;mso-height-relative:margin" coordorigin="32847,-4831" coordsize="201083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">
                      <v:shape id="Textfeld 3" o:spid="_x0000_s126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2066CEB" w14:textId="32862EE8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26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54B3423" w14:textId="60C258FD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26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02804" w:rsidRPr="00502804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Anteile im Kopf finden</w:t>
            </w:r>
          </w:p>
        </w:tc>
      </w:tr>
      <w:tr w:rsidR="00502804" w:rsidRPr="00B73599" w14:paraId="7B07CA7D" w14:textId="77777777" w:rsidTr="00A42631">
        <w:tc>
          <w:tcPr>
            <w:tcW w:w="425" w:type="dxa"/>
          </w:tcPr>
          <w:p w14:paraId="2F27986C" w14:textId="77777777" w:rsidR="00502804" w:rsidRPr="00B73599" w:rsidRDefault="0050280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502804" w:rsidRPr="00B73599" w14:paraId="1C9E8935" w14:textId="77777777" w:rsidTr="00B165C1">
              <w:tc>
                <w:tcPr>
                  <w:tcW w:w="425" w:type="dxa"/>
                </w:tcPr>
                <w:p w14:paraId="1D0F456C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6DE70012" w14:textId="640098EB" w:rsidR="00502804" w:rsidRDefault="00502804" w:rsidP="00A42631">
                  <w:pPr>
                    <w:spacing w:after="60" w:line="240" w:lineRule="atLeast"/>
                  </w:pPr>
                  <w:r>
                    <w:t>Stelle dir</w:t>
                  </w:r>
                  <w:r w:rsidR="003A5DF0">
                    <w:t xml:space="preserve">        und       </w:t>
                  </w:r>
                  <w:r>
                    <w:t>in Bruchstreifen vor.</w:t>
                  </w:r>
                  <w:r>
                    <w:rPr>
                      <w:noProof/>
                    </w:rPr>
                    <w:t xml:space="preserve"> </w:t>
                  </w:r>
                </w:p>
                <w:p w14:paraId="51FAA973" w14:textId="3E49C09A" w:rsidR="00502804" w:rsidRDefault="00502804" w:rsidP="00E13C64">
                  <w:pPr>
                    <w:spacing w:line="240" w:lineRule="atLeast"/>
                  </w:pPr>
                  <w:r>
                    <w:t>Welcher Streifen hat eine feinere Einteilung, also mehr Felder?</w:t>
                  </w:r>
                  <w:r w:rsidR="00161D09">
                    <w:t xml:space="preserve"> Erkläre.</w:t>
                  </w:r>
                </w:p>
                <w:p w14:paraId="714ABF7B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6072C6E2" w14:textId="77777777" w:rsidTr="00B165C1">
                    <w:tc>
                      <w:tcPr>
                        <w:tcW w:w="7569" w:type="dxa"/>
                      </w:tcPr>
                      <w:p w14:paraId="5BA0BA0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00EAC5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0DF645B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3BDE7672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E44B347" w14:textId="7AE96359" w:rsidR="00502804" w:rsidRPr="00B73599" w:rsidRDefault="00C7430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08256" behindDoc="0" locked="0" layoutInCell="1" allowOverlap="1" wp14:anchorId="66953F25" wp14:editId="631BBA4E">
                            <wp:simplePos x="0" y="0"/>
                            <wp:positionH relativeFrom="column">
                              <wp:posOffset>1985435</wp:posOffset>
                            </wp:positionH>
                            <wp:positionV relativeFrom="paragraph">
                              <wp:posOffset>82759</wp:posOffset>
                            </wp:positionV>
                            <wp:extent cx="175260" cy="317500"/>
                            <wp:effectExtent l="0" t="0" r="15240" b="6350"/>
                            <wp:wrapNone/>
                            <wp:docPr id="2104210555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500"/>
                                      <a:chOff x="57419" y="-4831"/>
                                      <a:chExt cx="176511" cy="318227"/>
                                    </a:xfrm>
                                  </wpg:grpSpPr>
                                  <wps:wsp>
                                    <wps:cNvPr id="2104210556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1FB1E4" w14:textId="1ADCD288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04210557" name="Textfeld 3"/>
                                    <wps:cNvSpPr txBox="1"/>
                                    <wps:spPr>
                                      <a:xfrm>
                                        <a:off x="70644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926593" w14:textId="24855F1C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4210558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66953F25" id="_x0000_s1266" style="position:absolute;margin-left:156.35pt;margin-top:6.5pt;width:13.8pt;height:25pt;z-index:253408256;mso-width-relative:margin;mso-height-relative:margin" coordorigin="57419,-4831" coordsize="176511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">
                            <v:shape id="Textfeld 3" o:spid="_x0000_s126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571FB1E4" w14:textId="1ADCD288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68" type="#_x0000_t202" style="position:absolute;left:70644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54926593" w14:textId="24855F1C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6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t xml:space="preserve"> </w:t>
                  </w:r>
                </w:p>
              </w:tc>
            </w:tr>
            <w:tr w:rsidR="00502804" w:rsidRPr="00B73599" w14:paraId="2BC7C807" w14:textId="77777777" w:rsidTr="00B165C1">
              <w:tc>
                <w:tcPr>
                  <w:tcW w:w="425" w:type="dxa"/>
                </w:tcPr>
                <w:p w14:paraId="090264A3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3BDB8566" w14:textId="5F828084" w:rsidR="00502804" w:rsidRDefault="00C7430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06208" behindDoc="0" locked="0" layoutInCell="1" allowOverlap="1" wp14:anchorId="489D1D7D" wp14:editId="0AB1D3EC">
                            <wp:simplePos x="0" y="0"/>
                            <wp:positionH relativeFrom="column">
                              <wp:posOffset>1483516</wp:posOffset>
                            </wp:positionH>
                            <wp:positionV relativeFrom="paragraph">
                              <wp:posOffset>-89317</wp:posOffset>
                            </wp:positionV>
                            <wp:extent cx="199658" cy="317500"/>
                            <wp:effectExtent l="0" t="0" r="10160" b="6350"/>
                            <wp:wrapNone/>
                            <wp:docPr id="2104210551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9658" cy="317500"/>
                                      <a:chOff x="32847" y="-4831"/>
                                      <a:chExt cx="201083" cy="318227"/>
                                    </a:xfrm>
                                  </wpg:grpSpPr>
                                  <wps:wsp>
                                    <wps:cNvPr id="2104210552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BEAF7F" w14:textId="2B9E7563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04210553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58AFF8" w14:textId="790A23FD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4210554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489D1D7D" id="_x0000_s1270" style="position:absolute;margin-left:116.8pt;margin-top:-7.05pt;width:15.7pt;height:25pt;z-index:253406208;mso-width-relative:margin;mso-height-relative:margin" coordorigin="32847,-4831" coordsize="201083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">
                            <v:shape id="Textfeld 3" o:spid="_x0000_s127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2BEAF7F" w14:textId="2B9E7563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7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1658AFF8" w14:textId="790A23FD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7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rPr>
                      <w:noProof/>
                    </w:rPr>
                    <w:t>Welcher Anteil ist größer,</w:t>
                  </w:r>
                  <w:r>
                    <w:rPr>
                      <w:noProof/>
                    </w:rPr>
                    <w:t xml:space="preserve">      </w:t>
                  </w:r>
                  <w:r w:rsidR="00502804">
                    <w:rPr>
                      <w:noProof/>
                    </w:rPr>
                    <w:t xml:space="preserve"> </w:t>
                  </w:r>
                  <w:r w:rsidR="00502804">
                    <w:t>oder</w:t>
                  </w:r>
                  <w:r>
                    <w:t xml:space="preserve">      </w:t>
                  </w:r>
                  <w:r w:rsidR="00502804">
                    <w:t>?</w:t>
                  </w:r>
                </w:p>
                <w:p w14:paraId="6F997F21" w14:textId="77777777" w:rsidR="00502804" w:rsidRDefault="00F417FD" w:rsidP="00E13C64">
                  <w:pPr>
                    <w:spacing w:line="240" w:lineRule="atLeast"/>
                  </w:pPr>
                  <w:r>
                    <w:t>Antworte und begründe.</w:t>
                  </w:r>
                </w:p>
                <w:p w14:paraId="6EAF1676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136750FC" w14:textId="77777777" w:rsidTr="00B165C1">
                    <w:tc>
                      <w:tcPr>
                        <w:tcW w:w="7569" w:type="dxa"/>
                      </w:tcPr>
                      <w:p w14:paraId="4DFDA84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72D6591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39E20E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46009DE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9A8406" w14:textId="1D4957F2" w:rsidR="00502804" w:rsidRPr="000A45CA" w:rsidRDefault="00CD41E0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10304" behindDoc="0" locked="0" layoutInCell="1" allowOverlap="1" wp14:anchorId="3CEBC918" wp14:editId="39C73DAB">
                            <wp:simplePos x="0" y="0"/>
                            <wp:positionH relativeFrom="column">
                              <wp:posOffset>2601504</wp:posOffset>
                            </wp:positionH>
                            <wp:positionV relativeFrom="paragraph">
                              <wp:posOffset>81513</wp:posOffset>
                            </wp:positionV>
                            <wp:extent cx="172526" cy="317500"/>
                            <wp:effectExtent l="0" t="0" r="5715" b="0"/>
                            <wp:wrapNone/>
                            <wp:docPr id="2104210559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2526" cy="317500"/>
                                      <a:chOff x="36177" y="-4831"/>
                                      <a:chExt cx="174021" cy="318227"/>
                                    </a:xfrm>
                                  </wpg:grpSpPr>
                                  <wps:wsp>
                                    <wps:cNvPr id="376971328" name="Textfeld 3"/>
                                    <wps:cNvSpPr txBox="1"/>
                                    <wps:spPr>
                                      <a:xfrm>
                                        <a:off x="36177" y="-4831"/>
                                        <a:ext cx="160085" cy="1845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85567B" w14:textId="151396A0" w:rsidR="00C7430D" w:rsidRPr="00CD41E0" w:rsidRDefault="00C7430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76971329" name="Textfeld 3"/>
                                    <wps:cNvSpPr txBox="1"/>
                                    <wps:spPr>
                                      <a:xfrm>
                                        <a:off x="46962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946276" w14:textId="2B863964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6971330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CEBC918" id="_x0000_s1274" style="position:absolute;margin-left:204.85pt;margin-top:6.4pt;width:13.6pt;height:25pt;z-index:253410304;mso-width-relative:margin;mso-height-relative:margin" coordorigin="36177,-4831" coordsize="174021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">
                            <v:shape id="Textfeld 3" o:spid="_x0000_s1275" type="#_x0000_t202" style="position:absolute;left:36177;top:-4831;width:160085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0385567B" w14:textId="151396A0" w:rsidR="00C7430D" w:rsidRPr="00CD41E0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76" type="#_x0000_t202" style="position:absolute;left:46962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1946276" w14:textId="2B863964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7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t xml:space="preserve"> </w:t>
                  </w:r>
                </w:p>
              </w:tc>
            </w:tr>
            <w:tr w:rsidR="00502804" w:rsidRPr="00B73599" w14:paraId="1308EE09" w14:textId="77777777" w:rsidTr="00B165C1">
              <w:tc>
                <w:tcPr>
                  <w:tcW w:w="425" w:type="dxa"/>
                </w:tcPr>
                <w:p w14:paraId="2A51731C" w14:textId="77777777" w:rsidR="00502804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11B9C65A" w14:textId="21BFA114" w:rsidR="00502804" w:rsidRDefault="00CE0026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63904" behindDoc="0" locked="0" layoutInCell="1" allowOverlap="1" wp14:anchorId="3D5F4467" wp14:editId="1F480F42">
                            <wp:simplePos x="0" y="0"/>
                            <wp:positionH relativeFrom="column">
                              <wp:posOffset>3281367</wp:posOffset>
                            </wp:positionH>
                            <wp:positionV relativeFrom="paragraph">
                              <wp:posOffset>19273</wp:posOffset>
                            </wp:positionV>
                            <wp:extent cx="1420495" cy="580802"/>
                            <wp:effectExtent l="0" t="0" r="0" b="3810"/>
                            <wp:wrapNone/>
                            <wp:docPr id="865556985" name="Gruppieren 3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20495" cy="580802"/>
                                      <a:chOff x="-54254" y="0"/>
                                      <a:chExt cx="1421162" cy="58161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813353058" name="Grafik 124782639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40963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28453475" name="Grafik 29563406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937648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507828467" name="Gruppieren 2"/>
                                    <wpg:cNvGrpSpPr/>
                                    <wpg:grpSpPr>
                                      <a:xfrm>
                                        <a:off x="-54254" y="62011"/>
                                        <a:ext cx="275995" cy="519603"/>
                                        <a:chOff x="-12834" y="10729"/>
                                        <a:chExt cx="277966" cy="521083"/>
                                      </a:xfrm>
                                    </wpg:grpSpPr>
                                    <wps:wsp>
                                      <wps:cNvPr id="1019956372" name="Textfeld 3"/>
                                      <wps:cNvSpPr txBox="1"/>
                                      <wps:spPr>
                                        <a:xfrm>
                                          <a:off x="10599" y="10729"/>
                                          <a:ext cx="254533" cy="184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0BF5247" w14:textId="77777777" w:rsidR="006B4905" w:rsidRPr="00CE0026" w:rsidRDefault="006B4905" w:rsidP="006B4905">
                                            <w:pPr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7081382" name="Textfeld 3"/>
                                      <wps:cNvSpPr txBox="1"/>
                                      <wps:spPr>
                                        <a:xfrm>
                                          <a:off x="10663" y="254173"/>
                                          <a:ext cx="253870" cy="277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6C4489C" w14:textId="77777777" w:rsidR="006B4905" w:rsidRPr="00CE0026" w:rsidRDefault="006B4905" w:rsidP="006B4905">
                                            <w:pPr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36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821130" name="Gerade Verbindung 1"/>
                                      <wps:cNvCnPr/>
                                      <wps:spPr>
                                        <a:xfrm>
                                          <a:off x="-12834" y="226226"/>
                                          <a:ext cx="217603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521802387" name="Textfeld 398"/>
                                    <wps:cNvSpPr txBox="1"/>
                                    <wps:spPr>
                                      <a:xfrm>
                                        <a:off x="139485" y="162732"/>
                                        <a:ext cx="875654" cy="3564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2241D7" w14:textId="77777777" w:rsidR="006B4905" w:rsidRPr="00D8792C" w:rsidRDefault="006B4905" w:rsidP="006B4905">
                                          <w:pP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=     </w:t>
                                          </w:r>
                                          <w: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D5F4467" id="_x0000_s1278" style="position:absolute;margin-left:258.4pt;margin-top:1.5pt;width:111.85pt;height:45.75pt;z-index:253563904;mso-width-relative:margin;mso-height-relative:margin" coordorigin="-542" coordsize="14211,58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">
                            <v:shape id="Grafik 1247826393" o:spid="_x0000_s1279" type="#_x0000_t75" style="position:absolute;left:3409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">
                              <v:imagedata r:id="rId25" o:title="" recolortarget="#727272 [1449]"/>
                            </v:shape>
                            <v:shape id="Grafik 295634061" o:spid="_x0000_s1280" type="#_x0000_t75" style="position:absolute;left:9376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">
                              <v:imagedata r:id="rId25" o:title="" recolortarget="#727272 [1449]"/>
                            </v:shape>
                            <v:group id="_x0000_s1281" style="position:absolute;left:-542;top:620;width:2759;height:5196" coordorigin="-128,107" coordsize="2779,5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">
                              <v:shape id="Textfeld 3" o:spid="_x0000_s1282" type="#_x0000_t202" style="position:absolute;left:105;top:107;width:254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" filled="f" stroked="f" strokeweight=".5pt">
                                <v:textbox style="mso-fit-shape-to-text:t" inset="0,0,0,0">
                                  <w:txbxContent>
                                    <w:p w14:paraId="60BF5247" w14:textId="77777777" w:rsidR="006B4905" w:rsidRPr="00CE0026" w:rsidRDefault="006B4905" w:rsidP="006B4905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CE0026">
                                        <w:rPr>
                                          <w:sz w:val="24"/>
                                          <w:szCs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283" type="#_x0000_t202" style="position:absolute;left:106;top:2541;width:2539;height:27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26C4489C" w14:textId="77777777" w:rsidR="006B4905" w:rsidRPr="00CE0026" w:rsidRDefault="006B4905" w:rsidP="006B4905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CE0026">
                                        <w:rPr>
                                          <w:sz w:val="24"/>
                                          <w:szCs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" o:spid="_x0000_s1284" style="position:absolute;visibility:visible;mso-wrap-style:square" from="-128,2262" to="2047,22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" strokecolor="black [3213]" strokeweight="1pt">
                                <v:stroke joinstyle="miter"/>
                              </v:line>
                            </v:group>
                            <v:shape id="Textfeld 398" o:spid="_x0000_s1285" type="#_x0000_t202" style="position:absolute;left:1394;top:1627;width:8757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" filled="f" stroked="f" strokeweight=".5pt">
                              <v:textbox>
                                <w:txbxContent>
                                  <w:p w14:paraId="532241D7" w14:textId="77777777" w:rsidR="006B4905" w:rsidRPr="00D8792C" w:rsidRDefault="006B4905" w:rsidP="006B4905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 xml:space="preserve">=     </w:t>
                                    </w: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502804">
                    <w:t>Finde zwei Brüche, die genauso groß sind w</w:t>
                  </w:r>
                  <w:r w:rsidR="00C7430D">
                    <w:t>ie      .</w:t>
                  </w:r>
                </w:p>
                <w:p w14:paraId="1EFB219F" w14:textId="33661FAD" w:rsidR="00502804" w:rsidRDefault="00F417FD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>Begründe.</w:t>
                  </w:r>
                </w:p>
                <w:p w14:paraId="234589B6" w14:textId="3040CE86" w:rsidR="00502804" w:rsidRPr="00111F13" w:rsidRDefault="00502804" w:rsidP="00E13C64">
                  <w:pPr>
                    <w:spacing w:line="240" w:lineRule="atLeast"/>
                    <w:rPr>
                      <w:noProof/>
                    </w:rPr>
                  </w:pPr>
                </w:p>
                <w:p w14:paraId="3DC0C064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01AA4D7B" w14:textId="77777777" w:rsidTr="00B165C1">
                    <w:tc>
                      <w:tcPr>
                        <w:tcW w:w="7569" w:type="dxa"/>
                      </w:tcPr>
                      <w:p w14:paraId="26A19BCA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0E25799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647397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57341A6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6B28CB" w14:textId="31FC7AA5" w:rsidR="00502804" w:rsidRDefault="00502804" w:rsidP="00E13C64">
                  <w:pPr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58A078B4" w14:textId="77777777" w:rsidR="00502804" w:rsidRPr="00B73599" w:rsidRDefault="00502804" w:rsidP="00E13C64">
            <w:pPr>
              <w:spacing w:line="240" w:lineRule="atLeast"/>
            </w:pPr>
          </w:p>
        </w:tc>
        <w:tc>
          <w:tcPr>
            <w:tcW w:w="426" w:type="dxa"/>
            <w:vAlign w:val="bottom"/>
          </w:tcPr>
          <w:p w14:paraId="1F437C64" w14:textId="6DAFE62D" w:rsidR="00502804" w:rsidRPr="00B73599" w:rsidRDefault="00502804" w:rsidP="00E13C64">
            <w:pPr>
              <w:spacing w:line="240" w:lineRule="atLeast"/>
              <w:jc w:val="right"/>
            </w:pPr>
          </w:p>
        </w:tc>
      </w:tr>
      <w:tr w:rsidR="00F417FD" w:rsidRPr="00B73599" w14:paraId="4EA91BDA" w14:textId="77777777" w:rsidTr="00A42631">
        <w:tc>
          <w:tcPr>
            <w:tcW w:w="425" w:type="dxa"/>
          </w:tcPr>
          <w:p w14:paraId="74F00628" w14:textId="77777777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221" w:type="dxa"/>
          </w:tcPr>
          <w:p w14:paraId="37292A56" w14:textId="45F865D6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111F13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Brüche durch Erweitern und Kürzen finden</w:t>
            </w:r>
          </w:p>
        </w:tc>
        <w:tc>
          <w:tcPr>
            <w:tcW w:w="426" w:type="dxa"/>
            <w:vMerge w:val="restart"/>
            <w:vAlign w:val="bottom"/>
          </w:tcPr>
          <w:p w14:paraId="4149FE2F" w14:textId="2D1DDCE4" w:rsidR="00F417FD" w:rsidRPr="00B73599" w:rsidRDefault="00F417FD" w:rsidP="00E13C64">
            <w:pPr>
              <w:spacing w:line="240" w:lineRule="atLeast"/>
              <w:jc w:val="right"/>
            </w:pPr>
          </w:p>
        </w:tc>
      </w:tr>
      <w:tr w:rsidR="00F417FD" w:rsidRPr="00B73599" w14:paraId="562B92C2" w14:textId="77777777" w:rsidTr="00A42631">
        <w:trPr>
          <w:trHeight w:val="163"/>
        </w:trPr>
        <w:tc>
          <w:tcPr>
            <w:tcW w:w="425" w:type="dxa"/>
          </w:tcPr>
          <w:p w14:paraId="489E5EA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608"/>
            </w:tblGrid>
            <w:tr w:rsidR="00F417FD" w14:paraId="0C128321" w14:textId="77777777" w:rsidTr="00DC14C3">
              <w:tc>
                <w:tcPr>
                  <w:tcW w:w="425" w:type="dxa"/>
                </w:tcPr>
                <w:p w14:paraId="7EA2DC93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tbl>
                  <w:tblPr>
                    <w:tblStyle w:val="EinfacheTabelle4"/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3379"/>
                    <w:gridCol w:w="425"/>
                    <w:gridCol w:w="3379"/>
                  </w:tblGrid>
                  <w:tr w:rsidR="00F417FD" w:rsidRPr="00DC14C3" w14:paraId="241333E6" w14:textId="77777777" w:rsidTr="00B165C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8F4E96A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76AB64A4" w14:textId="73A04A1B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Erweitere den Bruch mit 7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</w:p>
                      <w:p w14:paraId="2840DF51" w14:textId="0A0E1E58" w:rsidR="00F417FD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66976" behindDoc="0" locked="0" layoutInCell="1" allowOverlap="1" wp14:anchorId="5AAECF23" wp14:editId="14B850D9">
                                  <wp:simplePos x="0" y="0"/>
                                  <wp:positionH relativeFrom="column">
                                    <wp:posOffset>8681</wp:posOffset>
                                  </wp:positionH>
                                  <wp:positionV relativeFrom="paragraph">
                                    <wp:posOffset>93044</wp:posOffset>
                                  </wp:positionV>
                                  <wp:extent cx="605425" cy="429902"/>
                                  <wp:effectExtent l="0" t="0" r="4445" b="1905"/>
                                  <wp:wrapNone/>
                                  <wp:docPr id="1554896448" name="Gruppieren 38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05425" cy="429902"/>
                                            <a:chOff x="0" y="0"/>
                                            <a:chExt cx="605425" cy="429902"/>
                                          </a:xfrm>
                                        </wpg:grpSpPr>
                                        <wpg:grpSp>
                                          <wpg:cNvPr id="1745297818" name="Gruppieren 2"/>
                                          <wpg:cNvGrpSpPr/>
                                          <wpg:grpSpPr>
                                            <a:xfrm>
                                              <a:off x="0" y="13349"/>
                                              <a:ext cx="198482" cy="317500"/>
                                              <a:chOff x="33763" y="-4831"/>
                                              <a:chExt cx="200167" cy="318227"/>
                                            </a:xfrm>
                                          </wpg:grpSpPr>
                                          <wps:wsp>
                                            <wps:cNvPr id="1768884791" name="Textfeld 3"/>
                                            <wps:cNvSpPr txBox="1"/>
                                            <wps:spPr>
                                              <a:xfrm>
                                                <a:off x="73976" y="-4831"/>
                                                <a:ext cx="159954" cy="1843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96E650B" w14:textId="27B6F630" w:rsidR="00A42631" w:rsidRPr="00C44D86" w:rsidRDefault="00A42631" w:rsidP="00A42631">
                                                  <w:r>
                                                    <w:t>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2083144952" name="Textfeld 3"/>
                                            <wps:cNvSpPr txBox="1"/>
                                            <wps:spPr>
                                              <a:xfrm>
                                                <a:off x="33763" y="149454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B2736C2" w14:textId="3BBE9094" w:rsidR="00A42631" w:rsidRPr="00C44D86" w:rsidRDefault="00A42631" w:rsidP="00A42631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5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71808373" name="Gerade Verbindung 1"/>
                                            <wps:cNvCnPr/>
                                            <wps:spPr>
                                              <a:xfrm>
                                                <a:off x="57419" y="179565"/>
                                                <a:ext cx="10846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201864186" name="Gruppieren 399"/>
                                          <wpg:cNvGrpSpPr/>
                                          <wpg:grpSpPr>
                                            <a:xfrm>
                                              <a:off x="126815" y="0"/>
                                              <a:ext cx="478610" cy="429902"/>
                                              <a:chOff x="139485" y="1"/>
                                              <a:chExt cx="564997" cy="430663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552505748" name="Grafik 124782639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9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80356" y="1"/>
                                                <a:ext cx="324126" cy="430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1328352791" name="Textfeld 398"/>
                                            <wps:cNvSpPr txBox="1"/>
                                            <wps:spPr>
                                              <a:xfrm>
                                                <a:off x="139485" y="74203"/>
                                                <a:ext cx="221485" cy="3564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FC133A8" w14:textId="7D5B2F5F" w:rsidR="006B4905" w:rsidRPr="006443F6" w:rsidRDefault="006B4905" w:rsidP="006B4905">
                                                  <w:pPr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</w:pPr>
                                                  <w:r w:rsidRPr="006443F6"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  <w:t xml:space="preserve">=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 xmlns:w16sdtfl="http://schemas.microsoft.com/office/word/2024/wordml/sdtformatlock">
                              <w:pict>
                                <v:group w14:anchorId="5AAECF23" id="Gruppieren 386" o:spid="_x0000_s1286" style="position:absolute;margin-left:.7pt;margin-top:7.35pt;width:47.65pt;height:33.85pt;z-index:253566976;mso-width-relative:margin" coordsize="6054,42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">
                                  <v:group id="_x0000_s1287" style="position:absolute;top:133;width:1984;height:3175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">
                                    <v:shape id="Textfeld 3" o:spid="_x0000_s128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" filled="f" stroked="f" strokeweight=".5pt">
                                      <v:textbox style="mso-fit-shape-to-text:t" inset="0,0,0,0">
                                        <w:txbxContent>
                                          <w:p w14:paraId="496E650B" w14:textId="27B6F630" w:rsidR="00A42631" w:rsidRPr="00C44D86" w:rsidRDefault="00A42631" w:rsidP="00A42631">
                                            <w:r>
                                              <w:t>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289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" filled="f" stroked="f" strokeweight=".5pt">
                                      <v:textbox inset="0,0,0,0">
                                        <w:txbxContent>
                                          <w:p w14:paraId="2B2736C2" w14:textId="3BBE9094" w:rsidR="00A42631" w:rsidRPr="00C44D86" w:rsidRDefault="00A42631" w:rsidP="00A42631">
                                            <w:pPr>
                                              <w:jc w:val="center"/>
                                            </w:pPr>
                                            <w:r>
                                              <w:t>5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" o:spid="_x0000_s129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" strokecolor="black [3213]" strokeweight="1pt">
                                      <v:stroke joinstyle="miter"/>
                                    </v:line>
                                  </v:group>
                                  <v:group id="_x0000_s1291" style="position:absolute;left:1268;width:4786;height:4299" coordorigin="1394" coordsize="5649,43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">
                                    <v:shape id="Grafik 1247826393" o:spid="_x0000_s1292" type="#_x0000_t75" style="position:absolute;left:3803;width:3241;height:430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">
                                      <v:imagedata r:id="rId80" o:title="" recolortarget="#727272 [1449]"/>
                                    </v:shape>
                                    <v:shape id="Textfeld 398" o:spid="_x0000_s1293" type="#_x0000_t202" style="position:absolute;left:1394;top:742;width:2215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" filled="f" stroked="f" strokeweight=".5pt">
                                      <v:textbox>
                                        <w:txbxContent>
                                          <w:p w14:paraId="2FC133A8" w14:textId="7D5B2F5F" w:rsidR="006B4905" w:rsidRPr="006443F6" w:rsidRDefault="006B4905" w:rsidP="006B4905">
                                            <w:pPr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</w:pPr>
                                            <w:r w:rsidRPr="006443F6"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  <w:p w14:paraId="5BC3E417" w14:textId="18585F05" w:rsidR="00F417FD" w:rsidRPr="00B113A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  <w:p w14:paraId="05123301" w14:textId="123E3945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263B6F61" w14:textId="1800C8AA" w:rsidR="00F417FD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69024" behindDoc="0" locked="0" layoutInCell="1" allowOverlap="1" wp14:anchorId="3E883604" wp14:editId="7E02459B">
                                  <wp:simplePos x="0" y="0"/>
                                  <wp:positionH relativeFrom="column">
                                    <wp:posOffset>269240</wp:posOffset>
                                  </wp:positionH>
                                  <wp:positionV relativeFrom="paragraph">
                                    <wp:posOffset>213995</wp:posOffset>
                                  </wp:positionV>
                                  <wp:extent cx="605155" cy="429895"/>
                                  <wp:effectExtent l="0" t="0" r="4445" b="1905"/>
                                  <wp:wrapNone/>
                                  <wp:docPr id="71575828" name="Gruppieren 38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05155" cy="429895"/>
                                            <a:chOff x="0" y="0"/>
                                            <a:chExt cx="605425" cy="429902"/>
                                          </a:xfrm>
                                        </wpg:grpSpPr>
                                        <wpg:grpSp>
                                          <wpg:cNvPr id="427216272" name="Gruppieren 2"/>
                                          <wpg:cNvGrpSpPr/>
                                          <wpg:grpSpPr>
                                            <a:xfrm>
                                              <a:off x="0" y="13349"/>
                                              <a:ext cx="171250" cy="357544"/>
                                              <a:chOff x="33763" y="-4831"/>
                                              <a:chExt cx="172703" cy="358363"/>
                                            </a:xfrm>
                                          </wpg:grpSpPr>
                                          <wps:wsp>
                                            <wps:cNvPr id="26832861" name="Textfeld 3"/>
                                            <wps:cNvSpPr txBox="1"/>
                                            <wps:spPr>
                                              <a:xfrm>
                                                <a:off x="47008" y="-4831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5EB8668" w14:textId="4DE3FA43" w:rsidR="006443F6" w:rsidRPr="00C44D86" w:rsidRDefault="006443F6" w:rsidP="006443F6">
                                                  <w:r>
                                                    <w:t>24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81155636" name="Textfeld 3"/>
                                            <wps:cNvSpPr txBox="1"/>
                                            <wps:spPr>
                                              <a:xfrm>
                                                <a:off x="33763" y="189590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790263D" w14:textId="568384A4" w:rsidR="006443F6" w:rsidRPr="00C44D86" w:rsidRDefault="006443F6" w:rsidP="006443F6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36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62682359" name="Gerade Verbindung 1"/>
                                            <wps:cNvCnPr/>
                                            <wps:spPr>
                                              <a:xfrm>
                                                <a:off x="57419" y="184893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763956602" name="Gruppieren 399"/>
                                          <wpg:cNvGrpSpPr/>
                                          <wpg:grpSpPr>
                                            <a:xfrm>
                                              <a:off x="126815" y="0"/>
                                              <a:ext cx="478610" cy="429902"/>
                                              <a:chOff x="139485" y="1"/>
                                              <a:chExt cx="564997" cy="430663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912080464" name="Grafik 124782639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9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80356" y="1"/>
                                                <a:ext cx="324126" cy="430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2028565151" name="Textfeld 398"/>
                                            <wps:cNvSpPr txBox="1"/>
                                            <wps:spPr>
                                              <a:xfrm>
                                                <a:off x="139485" y="74203"/>
                                                <a:ext cx="221485" cy="3564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017BF90" w14:textId="77777777" w:rsidR="006443F6" w:rsidRPr="006443F6" w:rsidRDefault="006443F6" w:rsidP="006443F6">
                                                  <w:pPr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</w:pPr>
                                                  <w:r w:rsidRPr="006443F6"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  <w:t xml:space="preserve">=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 xmlns:w16sdtfl="http://schemas.microsoft.com/office/word/2024/wordml/sdtformatlock">
                              <w:pict>
                                <v:group w14:anchorId="3E883604" id="_x0000_s1294" style="position:absolute;margin-left:21.2pt;margin-top:16.85pt;width:47.65pt;height:33.85pt;z-index:253569024;mso-width-relative:margin" coordsize="6054,42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">
                                  <v:group id="_x0000_s1295" style="position:absolute;top:133;width:1712;height:3575" coordorigin="33763,-4831" coordsize="172703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">
                                    <v:shape id="Textfeld 3" o:spid="_x0000_s1296" type="#_x0000_t202" style="position:absolute;left:47008;top:-4831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" filled="f" stroked="f" strokeweight=".5pt">
                                      <v:textbox style="mso-fit-shape-to-text:t" inset="0,0,0,0">
                                        <w:txbxContent>
                                          <w:p w14:paraId="65EB8668" w14:textId="4DE3FA43" w:rsidR="006443F6" w:rsidRPr="00C44D86" w:rsidRDefault="006443F6" w:rsidP="006443F6">
                                            <w:r>
                                              <w:t>24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297" type="#_x0000_t202" style="position:absolute;left:33763;top:189590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" filled="f" stroked="f" strokeweight=".5pt">
                                      <v:textbox inset="0,0,0,0">
                                        <w:txbxContent>
                                          <w:p w14:paraId="1790263D" w14:textId="568384A4" w:rsidR="006443F6" w:rsidRPr="00C44D86" w:rsidRDefault="006443F6" w:rsidP="006443F6">
                                            <w:pPr>
                                              <w:jc w:val="center"/>
                                            </w:pPr>
                                            <w:r>
                                              <w:t>36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" o:spid="_x0000_s1298" style="position:absolute;visibility:visible;mso-wrap-style:square" from="57419,184893" to="202705,1848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" strokecolor="black [3213]" strokeweight="1pt">
                                      <v:stroke joinstyle="miter"/>
                                    </v:line>
                                  </v:group>
                                  <v:group id="_x0000_s1299" style="position:absolute;left:1268;width:4786;height:4299" coordorigin="1394" coordsize="5649,43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">
                                    <v:shape id="Grafik 1247826393" o:spid="_x0000_s1300" type="#_x0000_t75" style="position:absolute;left:3803;width:3241;height:430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">
                                      <v:imagedata r:id="rId80" o:title="" recolortarget="#727272 [1449]"/>
                                    </v:shape>
                                    <v:shape id="Textfeld 398" o:spid="_x0000_s1301" type="#_x0000_t202" style="position:absolute;left:1394;top:742;width:2215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" filled="f" stroked="f" strokeweight=".5pt">
                                      <v:textbox>
                                        <w:txbxContent>
                                          <w:p w14:paraId="1017BF90" w14:textId="77777777" w:rsidR="006443F6" w:rsidRPr="006443F6" w:rsidRDefault="006443F6" w:rsidP="006443F6">
                                            <w:pPr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</w:pPr>
                                            <w:r w:rsidRPr="006443F6"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  <w:r w:rsidR="00F417FD" w:rsidRPr="00DC14C3">
                          <w:t>(2)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35B78F79" w14:textId="56CA0FC1" w:rsidR="00F417FD" w:rsidRPr="006443F6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Kürze den Bruch mit 6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  <w:r w:rsidR="006443F6">
                          <w:rPr>
                            <w:noProof/>
                          </w:rPr>
                          <w:t xml:space="preserve"> </w:t>
                        </w:r>
                      </w:p>
                      <w:p w14:paraId="61AE5B04" w14:textId="024E7C3C" w:rsidR="006443F6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43A32C69" w14:textId="77777777" w:rsidR="006443F6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  <w:p w14:paraId="5E07DF22" w14:textId="7454BCE8" w:rsidR="00F417FD" w:rsidRPr="00B113A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  <w:p w14:paraId="6F0814C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FBACB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5C5F6D2E" w14:textId="77777777" w:rsidTr="00DC14C3">
              <w:tc>
                <w:tcPr>
                  <w:tcW w:w="425" w:type="dxa"/>
                </w:tcPr>
                <w:p w14:paraId="3D3D386B" w14:textId="18EF4202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70AA39E2" w14:textId="0390BAF6" w:rsidR="00F417FD" w:rsidRPr="00DC14C3" w:rsidRDefault="00F417FD" w:rsidP="00E13C64">
                  <w:pPr>
                    <w:spacing w:line="240" w:lineRule="atLeast"/>
                  </w:pPr>
                  <w:r w:rsidRPr="00DC14C3">
                    <w:t>Erweitere die Brüche</w:t>
                  </w:r>
                  <w:r w:rsidR="001277B3">
                    <w:t>.</w:t>
                  </w:r>
                </w:p>
                <w:p w14:paraId="4D7B8B36" w14:textId="25D41BCA" w:rsidR="00F417FD" w:rsidRPr="00DC14C3" w:rsidRDefault="00AB7A0C" w:rsidP="00E13C64">
                  <w:pPr>
                    <w:spacing w:line="240" w:lineRule="atLeast"/>
                  </w:pPr>
                  <w:r w:rsidRPr="0061226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73120" behindDoc="0" locked="0" layoutInCell="1" allowOverlap="1" wp14:anchorId="4C2E6779" wp14:editId="3D19BBD8">
                            <wp:simplePos x="0" y="0"/>
                            <wp:positionH relativeFrom="column">
                              <wp:posOffset>282847</wp:posOffset>
                            </wp:positionH>
                            <wp:positionV relativeFrom="paragraph">
                              <wp:posOffset>148961</wp:posOffset>
                            </wp:positionV>
                            <wp:extent cx="793371" cy="471837"/>
                            <wp:effectExtent l="0" t="0" r="0" b="0"/>
                            <wp:wrapNone/>
                            <wp:docPr id="18" name="Gruppieren 1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8BF6DA5-11EF-CE36-05F2-AA2A3C6518C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3371" cy="471837"/>
                                      <a:chOff x="0" y="0"/>
                                      <a:chExt cx="550995" cy="472210"/>
                                    </a:xfrm>
                                  </wpg:grpSpPr>
                                  <wpg:grpSp>
                                    <wpg:cNvPr id="452995207" name="Gruppieren 452995207">
                                      <a:extLst>
                                        <a:ext uri="{FF2B5EF4-FFF2-40B4-BE49-F238E27FC236}">
                                          <a16:creationId xmlns:a16="http://schemas.microsoft.com/office/drawing/2014/main" id="{738B0339-2BF8-3EF4-9C6B-DF4F56BB7D2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35519" y="5378"/>
                                        <a:ext cx="165804" cy="357539"/>
                                        <a:chOff x="335519" y="5378"/>
                                        <a:chExt cx="167285" cy="358363"/>
                                      </a:xfrm>
                                    </wpg:grpSpPr>
                                    <wps:wsp>
                                      <wps:cNvPr id="63696603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2978B74-6A27-3193-A4F8-6D0C4737FCBF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335519" y="5378"/>
                                          <a:ext cx="159458" cy="179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A72B92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10446093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810F92B-0E22-12D2-4E80-6C3ACA30851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340483" y="199799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3F38E9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0866506" name="Gerade Verbindung 45086650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6859A78-EFC3-343A-459A-E35C74CD6C8C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348123" y="195102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26526929" name="Gruppieren 126526929">
                                      <a:extLst>
                                        <a:ext uri="{FF2B5EF4-FFF2-40B4-BE49-F238E27FC236}">
                                          <a16:creationId xmlns:a16="http://schemas.microsoft.com/office/drawing/2014/main" id="{752A1DEF-0403-B4F5-80EC-98500BC51E6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187084" cy="357538"/>
                                        <a:chOff x="0" y="0"/>
                                        <a:chExt cx="188755" cy="358363"/>
                                      </a:xfrm>
                                    </wpg:grpSpPr>
                                    <wps:wsp>
                                      <wps:cNvPr id="2026071450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5C3586B-9B62-6359-59AF-C9284325045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0" y="0"/>
                                          <a:ext cx="159458" cy="1845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A771751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65816797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C834AF7-32C0-09D8-D3A6-25D129243A3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6434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5C63BA4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13461612" name="Gerade Verbindung 111346161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CA2C1B6-C59C-3AB5-DB8A-56709FB1736E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8312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03477142" name="Gruppieren 703477142">
                                      <a:extLst>
                                        <a:ext uri="{FF2B5EF4-FFF2-40B4-BE49-F238E27FC236}">
                                          <a16:creationId xmlns:a16="http://schemas.microsoft.com/office/drawing/2014/main" id="{4266C563-3FEA-35C0-D359-4B186CCE32ED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95592" y="73323"/>
                                        <a:ext cx="355403" cy="398887"/>
                                        <a:chOff x="195592" y="73323"/>
                                        <a:chExt cx="419740" cy="399601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42778574" name="Grafik 34277857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3D1141D-95FE-F057-4AC3-A87DE2723ADA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6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90686" y="227950"/>
                                          <a:ext cx="324646" cy="2449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1642388075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10C0972-9CD7-4F64-D5DA-6ED58F590249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95592" y="73323"/>
                                          <a:ext cx="183237" cy="2284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EAEBC8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4C2E6779" id="Gruppieren 17" o:spid="_x0000_s1302" style="position:absolute;margin-left:22.25pt;margin-top:11.75pt;width:62.45pt;height:37.15pt;z-index:253573120;mso-width-relative:margin;mso-height-relative:margin" coordsize="5509,47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">
                            <v:group id="Gruppieren 452995207" o:spid="_x0000_s1303" style="position:absolute;left:3355;top:53;width:1658;height:3576" coordorigin="335519,5378" coordsize="16728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">
                              <v:shape id="Textfeld 3" o:spid="_x0000_s1304" type="#_x0000_t202" style="position:absolute;left:335519;top:5378;width:159458;height:179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EA72B92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05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3E3F38E9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450866506" o:spid="_x0000_s1306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26526929" o:spid="_x0000_s1307" style="position:absolute;width:1870;height:3575" coordsize="18875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">
                              <v:shape id="Textfeld 3" o:spid="_x0000_s1308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1A771751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09" type="#_x0000_t202" style="position:absolute;left:26434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5C63BA4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13461612" o:spid="_x0000_s1310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703477142" o:spid="_x0000_s1311" style="position:absolute;left:1955;top:733;width:3554;height:3989" coordorigin="1955,733" coordsize="4197,39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">
                              <v:shape id="Grafik 342778574" o:spid="_x0000_s1312" type="#_x0000_t75" style="position:absolute;left:2906;top:2279;width:3247;height:245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">
                                <v:imagedata r:id="rId25" o:title="" cropbottom="33944f" cropleft="1f" cropright="2644f" recolortarget="#727272 [1449]"/>
                              </v:shape>
                              <v:shape id="Textfeld 398" o:spid="_x0000_s1313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00EAEBC8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562"/>
                    <w:gridCol w:w="1817"/>
                    <w:gridCol w:w="425"/>
                    <w:gridCol w:w="1585"/>
                    <w:gridCol w:w="1794"/>
                  </w:tblGrid>
                  <w:tr w:rsidR="00F417FD" w:rsidRPr="00DC14C3" w14:paraId="7A011CDF" w14:textId="77777777" w:rsidTr="00EF5D1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1798770D" w14:textId="6618DB84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562" w:type="dxa"/>
                        <w:vAlign w:val="center"/>
                      </w:tcPr>
                      <w:p w14:paraId="4F1BFECB" w14:textId="5EC77B5A" w:rsidR="00F417FD" w:rsidRPr="00F66E2F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817" w:type="dxa"/>
                      </w:tcPr>
                      <w:p w14:paraId="000AA01F" w14:textId="25758DB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Pr="00DC14C3">
                          <w:t>erweitert.</w:t>
                        </w:r>
                      </w:p>
                      <w:p w14:paraId="32AD67BB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417139B1" w14:textId="61E34FAC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585" w:type="dxa"/>
                      </w:tcPr>
                      <w:p w14:paraId="4F0B49BA" w14:textId="25E4A3B8" w:rsidR="00F417FD" w:rsidRPr="00DC14C3" w:rsidRDefault="00AB7A0C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61226B"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75168" behindDoc="0" locked="0" layoutInCell="1" allowOverlap="1" wp14:anchorId="03CC2B30" wp14:editId="0C94A20E">
                                  <wp:simplePos x="0" y="0"/>
                                  <wp:positionH relativeFrom="column">
                                    <wp:posOffset>25936</wp:posOffset>
                                  </wp:positionH>
                                  <wp:positionV relativeFrom="paragraph">
                                    <wp:posOffset>14407</wp:posOffset>
                                  </wp:positionV>
                                  <wp:extent cx="791692" cy="437069"/>
                                  <wp:effectExtent l="0" t="0" r="0" b="7620"/>
                                  <wp:wrapNone/>
                                  <wp:docPr id="516900328" name="Gruppieren 1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91692" cy="437069"/>
                                            <a:chOff x="0" y="-75106"/>
                                            <a:chExt cx="549573" cy="438023"/>
                                          </a:xfrm>
                                        </wpg:grpSpPr>
                                        <wpg:grpSp>
                                          <wpg:cNvPr id="1470378551" name="Gruppieren 1470378551"/>
                                          <wpg:cNvGrpSpPr/>
                                          <wpg:grpSpPr>
                                            <a:xfrm>
                                              <a:off x="335519" y="5378"/>
                                              <a:ext cx="165804" cy="357539"/>
                                              <a:chOff x="335519" y="5378"/>
                                              <a:chExt cx="167285" cy="358363"/>
                                            </a:xfrm>
                                          </wpg:grpSpPr>
                                          <wps:wsp>
                                            <wps:cNvPr id="605341533" name="Textfeld 3"/>
                                            <wps:cNvSpPr txBox="1"/>
                                            <wps:spPr>
                                              <a:xfrm>
                                                <a:off x="335519" y="5378"/>
                                                <a:ext cx="159593" cy="184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0BFCE3B" w14:textId="77777777" w:rsidR="0061226B" w:rsidRDefault="0061226B" w:rsidP="0061226B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63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79119092" name="Textfeld 3"/>
                                            <wps:cNvSpPr txBox="1"/>
                                            <wps:spPr>
                                              <a:xfrm>
                                                <a:off x="340483" y="199799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1FB0B6B" w14:textId="3729D6CE" w:rsidR="0061226B" w:rsidRDefault="0061226B" w:rsidP="00AB7A0C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48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67744507" name="Gerade Verbindung 1567744507"/>
                                            <wps:cNvCnPr/>
                                            <wps:spPr>
                                              <a:xfrm>
                                                <a:off x="348123" y="195102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2072458493" name="Gruppieren 2072458493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87084" cy="357538"/>
                                              <a:chOff x="0" y="0"/>
                                              <a:chExt cx="188755" cy="358363"/>
                                            </a:xfrm>
                                          </wpg:grpSpPr>
                                          <wps:wsp>
                                            <wps:cNvPr id="406567461" name="Textfeld 3"/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3E0A92B" w14:textId="5DA14881" w:rsidR="0061226B" w:rsidRDefault="0061226B" w:rsidP="0061226B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8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432519425" name="Textfeld 3"/>
                                            <wps:cNvSpPr txBox="1"/>
                                            <wps:spPr>
                                              <a:xfrm>
                                                <a:off x="26434" y="194421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DF66A55" w14:textId="7890BF7A" w:rsidR="0061226B" w:rsidRDefault="0061226B" w:rsidP="0061226B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12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22153742" name="Gerade Verbindung 1422153742"/>
                                            <wps:cNvCnPr/>
                                            <wps:spPr>
                                              <a:xfrm>
                                                <a:off x="8312" y="189724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249586961" name="Gruppieren 1249586961"/>
                                          <wpg:cNvGrpSpPr/>
                                          <wpg:grpSpPr>
                                            <a:xfrm>
                                              <a:off x="195592" y="-75106"/>
                                              <a:ext cx="353981" cy="376426"/>
                                              <a:chOff x="195592" y="-75370"/>
                                              <a:chExt cx="418060" cy="377097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337647900" name="Grafik 337647900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89133" y="-75370"/>
                                                <a:ext cx="324519" cy="2448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1649042124" name="Textfeld 398"/>
                                            <wps:cNvSpPr txBox="1"/>
                                            <wps:spPr>
                                              <a:xfrm>
                                                <a:off x="195592" y="73323"/>
                                                <a:ext cx="183237" cy="2284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77BE7A3" w14:textId="77777777" w:rsidR="0061226B" w:rsidRDefault="0061226B" w:rsidP="0061226B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=</w:t>
                                                  </w: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 xml:space="preserve">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6sdtfl="http://schemas.microsoft.com/office/word/2024/wordml/sdtformatlock">
                              <w:pict>
                                <v:group w14:anchorId="03CC2B30" id="_x0000_s1314" style="position:absolute;margin-left:2.05pt;margin-top:1.15pt;width:62.35pt;height:34.4pt;z-index:253575168;mso-width-relative:margin;mso-height-relative:margin" coordorigin=",-751" coordsize="5495,43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">
                                  <v:group id="Gruppieren 1470378551" o:spid="_x0000_s1315" style="position:absolute;left:3355;top:53;width:1658;height:3576" coordorigin="335519,5378" coordsize="16728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">
                                    <v:shape id="Textfeld 3" o:spid="_x0000_s1316" type="#_x0000_t202" style="position:absolute;left:335519;top:5378;width:159593;height:184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" filled="f" stroked="f" strokeweight=".5pt">
                                      <v:textbox style="mso-fit-shape-to-text:t" inset="0,0,0,0">
                                        <w:txbxContent>
                                          <w:p w14:paraId="70BFCE3B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17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" filled="f" stroked="f" strokeweight=".5pt">
                                      <v:textbox inset="0,0,0,0">
                                        <w:txbxContent>
                                          <w:p w14:paraId="01FB0B6B" w14:textId="3729D6CE" w:rsidR="0061226B" w:rsidRDefault="0061226B" w:rsidP="00AB7A0C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48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567744507" o:spid="_x0000_s1318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" strokecolor="black [3213]" strokeweight="1pt">
                                      <v:stroke joinstyle="miter"/>
                                    </v:line>
                                  </v:group>
                                  <v:group id="Gruppieren 2072458493" o:spid="_x0000_s1319" style="position:absolute;width:1870;height:3575" coordsize="18875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">
                                    <v:shape id="Textfeld 3" o:spid="_x0000_s1320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" filled="f" stroked="f" strokeweight=".5pt">
                                      <v:textbox style="mso-fit-shape-to-text:t" inset="0,0,0,0">
                                        <w:txbxContent>
                                          <w:p w14:paraId="53E0A92B" w14:textId="5DA14881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21" type="#_x0000_t202" style="position:absolute;left:26434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" filled="f" stroked="f" strokeweight=".5pt">
                                      <v:textbox inset="0,0,0,0">
                                        <w:txbxContent>
                                          <w:p w14:paraId="1DF66A55" w14:textId="7890BF7A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422153742" o:spid="_x0000_s1322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" strokecolor="black [3213]" strokeweight="1pt">
                                      <v:stroke joinstyle="miter"/>
                                    </v:line>
                                  </v:group>
                                  <v:group id="Gruppieren 1249586961" o:spid="_x0000_s1323" style="position:absolute;left:1955;top:-751;width:3540;height:3764" coordorigin="1955,-753" coordsize="4180,3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">
                                    <v:shape id="Grafik 337647900" o:spid="_x0000_s1324" type="#_x0000_t75" style="position:absolute;left:2891;top:-753;width:3245;height:24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">
                                      <v:imagedata r:id="rId25" o:title="" cropbottom="33944f" cropleft="1f" cropright="2644f" recolortarget="#727272 [1449]"/>
                                    </v:shape>
                                    <v:shape id="Textfeld 398" o:spid="_x0000_s1325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" filled="f" stroked="f" strokeweight=".5pt">
                                      <v:textbox inset="1mm">
                                        <w:txbxContent>
                                          <w:p w14:paraId="477BE7A3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794" w:type="dxa"/>
                      </w:tcPr>
                      <w:p w14:paraId="7F183B55" w14:textId="784E3C8A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Pr="00DC14C3">
                          <w:t>erweitert.</w:t>
                        </w:r>
                      </w:p>
                      <w:p w14:paraId="4F03499C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5FA9391E" w14:textId="77777777" w:rsidR="0061226B" w:rsidRPr="00DC14C3" w:rsidRDefault="0061226B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17BD83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6091D58D" w14:textId="77777777" w:rsidTr="00DC14C3">
              <w:tc>
                <w:tcPr>
                  <w:tcW w:w="425" w:type="dxa"/>
                </w:tcPr>
                <w:p w14:paraId="53EC7140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>
                    <w:rPr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30C18189" w14:textId="1A41AEFF" w:rsidR="00F417FD" w:rsidRPr="00DC14C3" w:rsidRDefault="00F417FD" w:rsidP="00E13C64">
                  <w:pPr>
                    <w:spacing w:line="240" w:lineRule="atLeast"/>
                  </w:pPr>
                  <w:r w:rsidRPr="00DC14C3">
                    <w:t>Kürze die Brüche</w:t>
                  </w:r>
                  <w:r w:rsidR="001277B3">
                    <w:t>.</w:t>
                  </w:r>
                </w:p>
                <w:p w14:paraId="0A934415" w14:textId="56067E8B" w:rsidR="00F417FD" w:rsidRPr="00DC14C3" w:rsidRDefault="00AB7A0C" w:rsidP="00E13C64">
                  <w:pPr>
                    <w:spacing w:line="240" w:lineRule="atLeast"/>
                  </w:pPr>
                  <w:r w:rsidRPr="0061226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77216" behindDoc="0" locked="0" layoutInCell="1" allowOverlap="1" wp14:anchorId="3BC703E2" wp14:editId="53A2188C">
                            <wp:simplePos x="0" y="0"/>
                            <wp:positionH relativeFrom="column">
                              <wp:posOffset>2741039</wp:posOffset>
                            </wp:positionH>
                            <wp:positionV relativeFrom="paragraph">
                              <wp:posOffset>165067</wp:posOffset>
                            </wp:positionV>
                            <wp:extent cx="792013" cy="443195"/>
                            <wp:effectExtent l="0" t="0" r="0" b="1905"/>
                            <wp:wrapNone/>
                            <wp:docPr id="1124549064" name="Gruppieren 1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2013" cy="443195"/>
                                      <a:chOff x="0" y="-81060"/>
                                      <a:chExt cx="549561" cy="443977"/>
                                    </a:xfrm>
                                  </wpg:grpSpPr>
                                  <wpg:grpSp>
                                    <wpg:cNvPr id="1801235465" name="Gruppieren 1801235465"/>
                                    <wpg:cNvGrpSpPr/>
                                    <wpg:grpSpPr>
                                      <a:xfrm>
                                        <a:off x="335519" y="5378"/>
                                        <a:ext cx="165804" cy="357539"/>
                                        <a:chOff x="335519" y="5378"/>
                                        <a:chExt cx="167285" cy="358363"/>
                                      </a:xfrm>
                                    </wpg:grpSpPr>
                                    <wps:wsp>
                                      <wps:cNvPr id="613233975" name="Textfeld 3"/>
                                      <wps:cNvSpPr txBox="1"/>
                                      <wps:spPr>
                                        <a:xfrm>
                                          <a:off x="335519" y="5378"/>
                                          <a:ext cx="159593" cy="184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594A11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067204937" name="Textfeld 3"/>
                                      <wps:cNvSpPr txBox="1"/>
                                      <wps:spPr>
                                        <a:xfrm>
                                          <a:off x="340483" y="199799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BCEFDED" w14:textId="289C9F84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91206999" name="Gerade Verbindung 1891206999"/>
                                      <wps:cNvCnPr/>
                                      <wps:spPr>
                                        <a:xfrm>
                                          <a:off x="348123" y="195102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696125745" name="Gruppieren 1696125745"/>
                                    <wpg:cNvGrpSpPr/>
                                    <wpg:grpSpPr>
                                      <a:xfrm>
                                        <a:off x="0" y="0"/>
                                        <a:ext cx="187084" cy="357538"/>
                                        <a:chOff x="0" y="0"/>
                                        <a:chExt cx="188755" cy="358363"/>
                                      </a:xfrm>
                                    </wpg:grpSpPr>
                                    <wps:wsp>
                                      <wps:cNvPr id="438952421" name="Textfeld 3"/>
                                      <wps:cNvSpPr txBox="1"/>
                                      <wps:spPr>
                                        <a:xfrm>
                                          <a:off x="0" y="0"/>
                                          <a:ext cx="159458" cy="1845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F3970D4" w14:textId="2BBDBB85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24986648" name="Textfeld 3"/>
                                      <wps:cNvSpPr txBox="1"/>
                                      <wps:spPr>
                                        <a:xfrm>
                                          <a:off x="26434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1DFE46E" w14:textId="4DE7F8AC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4302443" name="Gerade Verbindung 1594302443"/>
                                      <wps:cNvCnPr/>
                                      <wps:spPr>
                                        <a:xfrm>
                                          <a:off x="8312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607702129" name="Gruppieren 1607702129"/>
                                    <wpg:cNvGrpSpPr/>
                                    <wpg:grpSpPr>
                                      <a:xfrm>
                                        <a:off x="195592" y="-81060"/>
                                        <a:ext cx="353969" cy="382380"/>
                                        <a:chOff x="195592" y="-81335"/>
                                        <a:chExt cx="418048" cy="383062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649961193" name="Grafik 64996119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6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89121" y="-81335"/>
                                          <a:ext cx="324519" cy="2448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543732577" name="Textfeld 398"/>
                                      <wps:cNvSpPr txBox="1"/>
                                      <wps:spPr>
                                        <a:xfrm>
                                          <a:off x="195592" y="73323"/>
                                          <a:ext cx="183237" cy="2284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90C3A28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BC703E2" id="_x0000_s1326" style="position:absolute;margin-left:215.85pt;margin-top:13pt;width:62.35pt;height:34.9pt;z-index:253577216;mso-width-relative:margin;mso-height-relative:margin" coordorigin=",-810" coordsize="5495,44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">
                            <v:group id="Gruppieren 1801235465" o:spid="_x0000_s1327" style="position:absolute;left:3355;top:53;width:1658;height:3576" coordorigin="335519,5378" coordsize="16728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">
                              <v:shape id="Textfeld 3" o:spid="_x0000_s1328" type="#_x0000_t202" style="position:absolute;left:335519;top:5378;width:159593;height:184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E594A11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29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1BCEFDED" w14:textId="289C9F84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891206999" o:spid="_x0000_s1330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696125745" o:spid="_x0000_s1331" style="position:absolute;width:1870;height:3575" coordsize="18875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">
                              <v:shape id="Textfeld 3" o:spid="_x0000_s1332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F3970D4" w14:textId="2BBDBB85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33" type="#_x0000_t202" style="position:absolute;left:26434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01DFE46E" w14:textId="4DE7F8AC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594302443" o:spid="_x0000_s1334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607702129" o:spid="_x0000_s1335" style="position:absolute;left:1955;top:-810;width:3540;height:3823" coordorigin="1955,-813" coordsize="4180,3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">
                              <v:shape id="Grafik 649961193" o:spid="_x0000_s1336" type="#_x0000_t75" style="position:absolute;left:2891;top:-813;width:3245;height:24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">
                                <v:imagedata r:id="rId25" o:title="" cropbottom="33944f" cropleft="1f" cropright="2644f" recolortarget="#727272 [1449]"/>
                              </v:shape>
                              <v:shape id="Textfeld 398" o:spid="_x0000_s1337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290C3A28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562"/>
                    <w:gridCol w:w="1817"/>
                    <w:gridCol w:w="425"/>
                    <w:gridCol w:w="1585"/>
                    <w:gridCol w:w="1794"/>
                  </w:tblGrid>
                  <w:tr w:rsidR="00F417FD" w:rsidRPr="00DC14C3" w14:paraId="59CEC397" w14:textId="77777777" w:rsidTr="00EF5D1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EA78EE7" w14:textId="3DD3C29C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562" w:type="dxa"/>
                      </w:tcPr>
                      <w:p w14:paraId="0D221361" w14:textId="52318425" w:rsidR="00F417FD" w:rsidRPr="00F66E2F" w:rsidRDefault="00AB7A0C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w:r w:rsidRPr="0061226B"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79264" behindDoc="0" locked="0" layoutInCell="1" allowOverlap="1" wp14:anchorId="0975856B" wp14:editId="68991406">
                                  <wp:simplePos x="0" y="0"/>
                                  <wp:positionH relativeFrom="column">
                                    <wp:posOffset>42660</wp:posOffset>
                                  </wp:positionH>
                                  <wp:positionV relativeFrom="paragraph">
                                    <wp:posOffset>78014</wp:posOffset>
                                  </wp:positionV>
                                  <wp:extent cx="794515" cy="466095"/>
                                  <wp:effectExtent l="0" t="0" r="0" b="3810"/>
                                  <wp:wrapNone/>
                                  <wp:docPr id="1491215531" name="Gruppieren 1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94515" cy="466095"/>
                                            <a:chOff x="-607" y="0"/>
                                            <a:chExt cx="551678" cy="466335"/>
                                          </a:xfrm>
                                        </wpg:grpSpPr>
                                        <wpg:grpSp>
                                          <wpg:cNvPr id="1001135656" name="Gruppieren 1001135656"/>
                                          <wpg:cNvGrpSpPr/>
                                          <wpg:grpSpPr>
                                            <a:xfrm>
                                              <a:off x="339643" y="5378"/>
                                              <a:ext cx="161681" cy="357539"/>
                                              <a:chOff x="339679" y="5378"/>
                                              <a:chExt cx="163125" cy="358363"/>
                                            </a:xfrm>
                                          </wpg:grpSpPr>
                                          <wps:wsp>
                                            <wps:cNvPr id="2146624662" name="Textfeld 3"/>
                                            <wps:cNvSpPr txBox="1"/>
                                            <wps:spPr>
                                              <a:xfrm>
                                                <a:off x="339679" y="5378"/>
                                                <a:ext cx="159458" cy="1799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A53B3C8" w14:textId="5324C36E" w:rsidR="00EF5D1E" w:rsidRDefault="00EF5D1E" w:rsidP="00EF5D1E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7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315159585" name="Textfeld 3"/>
                                            <wps:cNvSpPr txBox="1"/>
                                            <wps:spPr>
                                              <a:xfrm>
                                                <a:off x="340483" y="199799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454C160" w14:textId="77777777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11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70707930" name="Gerade Verbindung 1070707930"/>
                                            <wps:cNvCnPr/>
                                            <wps:spPr>
                                              <a:xfrm>
                                                <a:off x="348123" y="195102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90075951" name="Gruppieren 190075951"/>
                                          <wpg:cNvGrpSpPr/>
                                          <wpg:grpSpPr>
                                            <a:xfrm>
                                              <a:off x="-607" y="0"/>
                                              <a:ext cx="160884" cy="357538"/>
                                              <a:chOff x="-612" y="0"/>
                                              <a:chExt cx="162321" cy="358363"/>
                                            </a:xfrm>
                                          </wpg:grpSpPr>
                                          <wps:wsp>
                                            <wps:cNvPr id="1059496832" name="Textfeld 3"/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6EF33CC" w14:textId="5F89FC62" w:rsidR="00EF5D1E" w:rsidRDefault="00EF5D1E" w:rsidP="00EF5D1E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35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32620090" name="Textfeld 3"/>
                                            <wps:cNvSpPr txBox="1"/>
                                            <wps:spPr>
                                              <a:xfrm>
                                                <a:off x="-612" y="194421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6546329" w14:textId="5B3FABA8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120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2446142" name="Gerade Verbindung 212446142"/>
                                            <wps:cNvCnPr/>
                                            <wps:spPr>
                                              <a:xfrm>
                                                <a:off x="8312" y="189724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416078953" name="Gruppieren 416078953"/>
                                          <wpg:cNvGrpSpPr/>
                                          <wpg:grpSpPr>
                                            <a:xfrm>
                                              <a:off x="195592" y="73323"/>
                                              <a:ext cx="355479" cy="393012"/>
                                              <a:chOff x="195592" y="73323"/>
                                              <a:chExt cx="419831" cy="393715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730346827" name="Grafik 1730346827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90681" y="221992"/>
                                                <a:ext cx="324742" cy="2450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771699028" name="Textfeld 398"/>
                                            <wps:cNvSpPr txBox="1"/>
                                            <wps:spPr>
                                              <a:xfrm>
                                                <a:off x="195592" y="73323"/>
                                                <a:ext cx="183237" cy="2284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5A318E4" w14:textId="77777777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=</w:t>
                                                  </w: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 xml:space="preserve">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6sdtfl="http://schemas.microsoft.com/office/word/2024/wordml/sdtformatlock">
                              <w:pict>
                                <v:group w14:anchorId="0975856B" id="_x0000_s1338" style="position:absolute;margin-left:3.35pt;margin-top:6.15pt;width:62.55pt;height:36.7pt;z-index:253579264;mso-width-relative:margin;mso-height-relative:margin" coordorigin="-6" coordsize="5516,46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">
                                  <v:group id="Gruppieren 1001135656" o:spid="_x0000_s1339" style="position:absolute;left:3396;top:53;width:1617;height:3576" coordorigin="339679,5378" coordsize="16312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">
                                    <v:shape id="Textfeld 3" o:spid="_x0000_s1340" type="#_x0000_t202" style="position:absolute;left:339679;top:5378;width:159458;height:179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" filled="f" stroked="f" strokeweight=".5pt">
                                      <v:textbox style="mso-fit-shape-to-text:t" inset="0,0,0,0">
                                        <w:txbxContent>
                                          <w:p w14:paraId="2A53B3C8" w14:textId="5324C36E" w:rsidR="00EF5D1E" w:rsidRDefault="00EF5D1E" w:rsidP="00EF5D1E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41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" filled="f" stroked="f" strokeweight=".5pt">
                                      <v:textbox inset="0,0,0,0">
                                        <w:txbxContent>
                                          <w:p w14:paraId="6454C160" w14:textId="77777777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070707930" o:spid="_x0000_s1342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" strokecolor="black [3213]" strokeweight="1pt">
                                      <v:stroke joinstyle="miter"/>
                                    </v:line>
                                  </v:group>
                                  <v:group id="Gruppieren 190075951" o:spid="_x0000_s1343" style="position:absolute;left:-6;width:1608;height:3575" coordorigin="-612" coordsize="162321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">
                                    <v:shape id="Textfeld 3" o:spid="_x0000_s1344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" filled="f" stroked="f" strokeweight=".5pt">
                                      <v:textbox style="mso-fit-shape-to-text:t" inset="0,0,0,0">
                                        <w:txbxContent>
                                          <w:p w14:paraId="56EF33CC" w14:textId="5F89FC62" w:rsidR="00EF5D1E" w:rsidRDefault="00EF5D1E" w:rsidP="00EF5D1E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35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45" type="#_x0000_t202" style="position:absolute;left:-612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" filled="f" stroked="f" strokeweight=".5pt">
                                      <v:textbox inset="0,0,0,0">
                                        <w:txbxContent>
                                          <w:p w14:paraId="56546329" w14:textId="5B3FABA8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120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212446142" o:spid="_x0000_s1346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" strokecolor="black [3213]" strokeweight="1pt">
                                      <v:stroke joinstyle="miter"/>
                                    </v:line>
                                  </v:group>
                                  <v:group id="Gruppieren 416078953" o:spid="_x0000_s1347" style="position:absolute;left:1955;top:733;width:3555;height:3930" coordorigin="1955,733" coordsize="4198,39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">
                                    <v:shape id="Grafik 1730346827" o:spid="_x0000_s1348" type="#_x0000_t75" style="position:absolute;left:2906;top:2219;width:3248;height:245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">
                                      <v:imagedata r:id="rId25" o:title="" cropbottom="33944f" cropleft="1f" cropright="2644f" recolortarget="#727272 [1449]"/>
                                    </v:shape>
                                    <v:shape id="Textfeld 398" o:spid="_x0000_s1349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" filled="f" stroked="f" strokeweight=".5pt">
                                      <v:textbox inset="1mm">
                                        <w:txbxContent>
                                          <w:p w14:paraId="35A318E4" w14:textId="77777777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817" w:type="dxa"/>
                      </w:tcPr>
                      <w:p w14:paraId="6B10DC3D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>_____</w:t>
                        </w:r>
                        <w:r w:rsidRPr="00DC14C3">
                          <w:t xml:space="preserve"> gekürzt.</w:t>
                        </w:r>
                      </w:p>
                      <w:p w14:paraId="6560583B" w14:textId="77777777" w:rsidR="00EF5D1E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6F4E3372" w14:textId="76F5E681" w:rsidR="00EF5D1E" w:rsidRPr="00DC14C3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261899F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585" w:type="dxa"/>
                      </w:tcPr>
                      <w:p w14:paraId="18D88F99" w14:textId="70AE8EBF" w:rsidR="00F417FD" w:rsidRPr="00F66E2F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794" w:type="dxa"/>
                      </w:tcPr>
                      <w:p w14:paraId="1E016D21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="00CB1428">
                          <w:t>gekürzt</w:t>
                        </w:r>
                        <w:r w:rsidRPr="00DC14C3">
                          <w:t>.</w:t>
                        </w:r>
                      </w:p>
                      <w:p w14:paraId="4709B0C1" w14:textId="73A7F2C6" w:rsidR="00EF5D1E" w:rsidRPr="00DC14C3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6C324BC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</w:tbl>
          <w:p w14:paraId="55BA6E58" w14:textId="77777777" w:rsidR="00F417FD" w:rsidRPr="00B73599" w:rsidRDefault="00F417FD" w:rsidP="00E13C64">
            <w:pPr>
              <w:spacing w:line="240" w:lineRule="atLeast"/>
            </w:pPr>
          </w:p>
        </w:tc>
        <w:tc>
          <w:tcPr>
            <w:tcW w:w="426" w:type="dxa"/>
            <w:vMerge/>
            <w:vAlign w:val="bottom"/>
          </w:tcPr>
          <w:p w14:paraId="6C2803E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</w:tr>
    </w:tbl>
    <w:p w14:paraId="60A9F976" w14:textId="02C02CB4" w:rsidR="003C704E" w:rsidRDefault="003C704E" w:rsidP="00E13C64">
      <w:pPr>
        <w:spacing w:line="240" w:lineRule="atLeast"/>
      </w:pPr>
    </w:p>
    <w:p w14:paraId="40FC77F2" w14:textId="7B1917F1" w:rsidR="00C25C46" w:rsidRDefault="00C25C46" w:rsidP="00E13C64">
      <w:pPr>
        <w:spacing w:line="240" w:lineRule="atLeast"/>
      </w:pPr>
    </w:p>
    <w:p w14:paraId="73D40DAA" w14:textId="3C25C752" w:rsidR="006B4905" w:rsidRDefault="006B4905" w:rsidP="00E13C64">
      <w:pPr>
        <w:spacing w:line="240" w:lineRule="atLeast"/>
        <w:sectPr w:rsidR="006B4905" w:rsidSect="001D1C8B">
          <w:headerReference w:type="default" r:id="rId81"/>
          <w:headerReference w:type="first" r:id="rId82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  <w:gridCol w:w="43"/>
      </w:tblGrid>
      <w:tr w:rsidR="00C25C46" w14:paraId="0E373333" w14:textId="77777777" w:rsidTr="00513E9A">
        <w:tc>
          <w:tcPr>
            <w:tcW w:w="709" w:type="dxa"/>
          </w:tcPr>
          <w:p w14:paraId="291D1EE2" w14:textId="77777777" w:rsidR="00C25C46" w:rsidRDefault="00C25C46" w:rsidP="00E13C64">
            <w:pPr>
              <w:pStyle w:val="berschrift1"/>
              <w:spacing w:line="240" w:lineRule="atLeast"/>
            </w:pPr>
            <w:bookmarkStart w:id="1" w:name="_Hlk120184449"/>
            <w:r>
              <w:lastRenderedPageBreak/>
              <w:t>B</w:t>
            </w:r>
          </w:p>
        </w:tc>
        <w:tc>
          <w:tcPr>
            <w:tcW w:w="8647" w:type="dxa"/>
            <w:gridSpan w:val="3"/>
          </w:tcPr>
          <w:p w14:paraId="5D367BC6" w14:textId="506C9452" w:rsidR="00C25C46" w:rsidRPr="001C0C6A" w:rsidRDefault="00F950FF" w:rsidP="00E13C64">
            <w:pPr>
              <w:pStyle w:val="berschrift1"/>
              <w:spacing w:line="240" w:lineRule="atLeast"/>
            </w:pPr>
            <w:r>
              <w:t>Ich kann</w:t>
            </w:r>
            <w:r w:rsidR="00C25C46" w:rsidRPr="00722C3F">
              <w:t xml:space="preserve"> gleichwertige Brüche durch Erweitern und Kürzen finden</w:t>
            </w:r>
          </w:p>
        </w:tc>
      </w:tr>
      <w:tr w:rsidR="00C25C46" w14:paraId="33979731" w14:textId="77777777" w:rsidTr="00513E9A">
        <w:tc>
          <w:tcPr>
            <w:tcW w:w="709" w:type="dxa"/>
          </w:tcPr>
          <w:p w14:paraId="76B3DDF3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1</w:t>
            </w:r>
          </w:p>
        </w:tc>
        <w:tc>
          <w:tcPr>
            <w:tcW w:w="8647" w:type="dxa"/>
            <w:gridSpan w:val="3"/>
          </w:tcPr>
          <w:p w14:paraId="6D56BCD8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Gleichwertige Anteile im Kopf finden</w:t>
            </w:r>
          </w:p>
        </w:tc>
      </w:tr>
      <w:tr w:rsidR="00C25C46" w:rsidRPr="00252562" w14:paraId="2602E622" w14:textId="77777777" w:rsidTr="00513E9A">
        <w:tc>
          <w:tcPr>
            <w:tcW w:w="709" w:type="dxa"/>
          </w:tcPr>
          <w:p w14:paraId="598FFBDB" w14:textId="77777777" w:rsidR="00C25C46" w:rsidRPr="00252562" w:rsidRDefault="00C25C46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1.1</w:t>
            </w:r>
          </w:p>
        </w:tc>
        <w:tc>
          <w:tcPr>
            <w:tcW w:w="8647" w:type="dxa"/>
            <w:gridSpan w:val="3"/>
          </w:tcPr>
          <w:p w14:paraId="03BDDE39" w14:textId="2D38DF2E" w:rsidR="00C25C46" w:rsidRPr="00252562" w:rsidRDefault="00FC6094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81312" behindDoc="0" locked="0" layoutInCell="1" allowOverlap="1" wp14:anchorId="681F01B9" wp14:editId="38E38196">
                      <wp:simplePos x="0" y="0"/>
                      <wp:positionH relativeFrom="column">
                        <wp:posOffset>816292</wp:posOffset>
                      </wp:positionH>
                      <wp:positionV relativeFrom="paragraph">
                        <wp:posOffset>339521</wp:posOffset>
                      </wp:positionV>
                      <wp:extent cx="162050" cy="294307"/>
                      <wp:effectExtent l="0" t="0" r="3175" b="0"/>
                      <wp:wrapNone/>
                      <wp:docPr id="137408762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1788859722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B41E0F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09054996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F1FE16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87265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81F01B9" id="_x0000_s1350" style="position:absolute;margin-left:64.25pt;margin-top:26.75pt;width:12.75pt;height:23.15pt;z-index:253581312;mso-width-relative:margin;mso-height-relative:margin" coordorigin="33289,7632" coordsize="163414,294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">
                      <v:shape id="Textfeld 3" o:spid="_x0000_s1351" type="#_x0000_t202" style="position:absolute;left:33289;top:7632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9B41E0F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52" type="#_x0000_t202" style="position:absolute;left:33467;top:138672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DF1FE16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5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 w:rsidRPr="004118F0">
              <w:t xml:space="preserve">Die Streifentafel </w:t>
            </w:r>
            <w:r w:rsidR="00FA1EFA">
              <w:t xml:space="preserve">oder die digitalen Bruchstreifen </w:t>
            </w:r>
            <w:r w:rsidR="00C25C46" w:rsidRPr="004118F0">
              <w:t>nutzen</w:t>
            </w:r>
          </w:p>
        </w:tc>
      </w:tr>
      <w:tr w:rsidR="00C25C46" w:rsidRPr="00252562" w14:paraId="40807A44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58436D62" w14:textId="19393A8A" w:rsidR="00C25C46" w:rsidRPr="00252562" w:rsidRDefault="00161D09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80672" behindDoc="0" locked="0" layoutInCell="1" allowOverlap="1" wp14:anchorId="43878584" wp14:editId="4119FA6F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0</wp:posOffset>
                      </wp:positionV>
                      <wp:extent cx="274955" cy="197485"/>
                      <wp:effectExtent l="0" t="0" r="4445" b="5715"/>
                      <wp:wrapNone/>
                      <wp:docPr id="34617233" name="Gruppieren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978204375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2308175" name="Grafik 402308175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7B8E3B8" id="Gruppieren 425" o:spid="_x0000_s1026" style="position:absolute;margin-left:.2pt;margin-top:0;width:21.65pt;height:15.55pt;z-index:253980672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" fillcolor="#327a86" stroked="f" strokeweight="1pt">
                        <v:stroke joinstyle="miter"/>
                      </v:roundrect>
                      <v:shape id="Grafik 402308175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&#13;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DC829EF" w14:textId="4B1EDE63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a)</w:t>
            </w:r>
          </w:p>
        </w:tc>
        <w:tc>
          <w:tcPr>
            <w:tcW w:w="8179" w:type="dxa"/>
          </w:tcPr>
          <w:p w14:paraId="043561AB" w14:textId="2F133C9E" w:rsidR="00C25C46" w:rsidRDefault="00B37037" w:rsidP="00A42631">
            <w:pPr>
              <w:spacing w:after="6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2850176" behindDoc="0" locked="0" layoutInCell="1" allowOverlap="1" wp14:anchorId="0D4EF9E3" wp14:editId="4CE62722">
                  <wp:simplePos x="0" y="0"/>
                  <wp:positionH relativeFrom="column">
                    <wp:posOffset>3902710</wp:posOffset>
                  </wp:positionH>
                  <wp:positionV relativeFrom="paragraph">
                    <wp:posOffset>-470071</wp:posOffset>
                  </wp:positionV>
                  <wp:extent cx="1266282" cy="1341120"/>
                  <wp:effectExtent l="25400" t="25400" r="92710" b="93980"/>
                  <wp:wrapNone/>
                  <wp:docPr id="22284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266282" cy="13411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7430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4400" behindDoc="0" locked="0" layoutInCell="1" allowOverlap="1" wp14:anchorId="6F3D9E87" wp14:editId="2B95A236">
                      <wp:simplePos x="0" y="0"/>
                      <wp:positionH relativeFrom="column">
                        <wp:posOffset>3532188</wp:posOffset>
                      </wp:positionH>
                      <wp:positionV relativeFrom="paragraph">
                        <wp:posOffset>89535</wp:posOffset>
                      </wp:positionV>
                      <wp:extent cx="162050" cy="294307"/>
                      <wp:effectExtent l="0" t="0" r="3175" b="0"/>
                      <wp:wrapNone/>
                      <wp:docPr id="3769713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376971336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40C07A" w14:textId="57546CD2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37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EADAB6" w14:textId="5CDF96AB" w:rsidR="00C7430D" w:rsidRPr="00BA1532" w:rsidRDefault="00C7430D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F3D9E87" id="_x0000_s1354" style="position:absolute;margin-left:278.15pt;margin-top:7.05pt;width:12.75pt;height:23.15pt;z-index:253414400;mso-width-relative:margin;mso-height-relative:margin" coordorigin="33289,7632" coordsize="163414,294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">
                      <v:shape id="Textfeld 3" o:spid="_x0000_s1355" type="#_x0000_t202" style="position:absolute;left:33289;top:7632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D40C07A" w14:textId="57546CD2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56" type="#_x0000_t202" style="position:absolute;left:33467;top:138672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BEADAB6" w14:textId="5CDF96AB" w:rsidR="00C7430D" w:rsidRPr="00BA1532" w:rsidRDefault="00C7430D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5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>Markiere</w:t>
            </w:r>
            <w:r w:rsidR="00C7430D">
              <w:t xml:space="preserve">      </w:t>
            </w:r>
            <w:r w:rsidR="00E72068">
              <w:t xml:space="preserve">in </w:t>
            </w:r>
            <w:r w:rsidR="00C25C46">
              <w:t xml:space="preserve">der Streifentafel und </w:t>
            </w:r>
            <w:r w:rsidR="00A14690">
              <w:t>suche gleich große A</w:t>
            </w:r>
            <w:r w:rsidR="00C25C46">
              <w:t>nteile:</w:t>
            </w:r>
          </w:p>
          <w:p w14:paraId="4AD494ED" w14:textId="4E2DD829" w:rsidR="00C7430D" w:rsidRDefault="00FC6094" w:rsidP="00A42631">
            <w:pPr>
              <w:pStyle w:val="Listenabsatz"/>
              <w:spacing w:after="60" w:line="240" w:lineRule="auto"/>
              <w:contextualSpacing w:val="0"/>
            </w:pPr>
            <w:r>
              <mc:AlternateContent>
                <mc:Choice Requires="wpg">
                  <w:drawing>
                    <wp:anchor distT="0" distB="0" distL="114300" distR="114300" simplePos="0" relativeHeight="253583360" behindDoc="0" locked="0" layoutInCell="1" allowOverlap="1" wp14:anchorId="5916FBCC" wp14:editId="0AEF2246">
                      <wp:simplePos x="0" y="0"/>
                      <wp:positionH relativeFrom="column">
                        <wp:posOffset>3501971</wp:posOffset>
                      </wp:positionH>
                      <wp:positionV relativeFrom="paragraph">
                        <wp:posOffset>129971</wp:posOffset>
                      </wp:positionV>
                      <wp:extent cx="162050" cy="294307"/>
                      <wp:effectExtent l="0" t="0" r="3175" b="0"/>
                      <wp:wrapNone/>
                      <wp:docPr id="58424748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1520619268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FE87D4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41387605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AD9600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5916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916FBCC" id="_x0000_s1358" style="position:absolute;left:0;text-align:left;margin-left:275.75pt;margin-top:10.25pt;width:12.75pt;height:23.15pt;z-index:253583360;mso-width-relative:margin;mso-height-relative:margin" coordorigin="33289,7632" coordsize="163414,294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">
                      <v:shape id="Textfeld 3" o:spid="_x0000_s1359" type="#_x0000_t202" style="position:absolute;left:33289;top:7632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7FE87D4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60" type="#_x0000_t202" style="position:absolute;left:33467;top:138672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AAD9600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6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 xml:space="preserve">Welche Anteile </w:t>
            </w:r>
            <w:r w:rsidR="00A14690">
              <w:t xml:space="preserve">sind gröber eingeteilt, aber gleich </w:t>
            </w:r>
            <w:r w:rsidR="00C7430D">
              <w:t>groß wie       ?</w:t>
            </w:r>
          </w:p>
          <w:p w14:paraId="3C0AE4B9" w14:textId="318D8AEE" w:rsidR="00C25C46" w:rsidRDefault="00C25C46" w:rsidP="00A42631">
            <w:pPr>
              <w:pStyle w:val="Listenabsatz"/>
              <w:spacing w:after="60" w:line="240" w:lineRule="auto"/>
              <w:contextualSpacing w:val="0"/>
            </w:pPr>
            <w:r>
              <w:t xml:space="preserve">Welche Anteile </w:t>
            </w:r>
            <w:r w:rsidR="00A14690">
              <w:t xml:space="preserve">sind </w:t>
            </w:r>
            <w:r w:rsidR="00A14690" w:rsidRPr="009A01B2">
              <w:t>feiner</w:t>
            </w:r>
            <w:r w:rsidR="00A14690">
              <w:t xml:space="preserve"> eingeteilt, aber gleich groß </w:t>
            </w:r>
            <w:r w:rsidR="00C7430D">
              <w:t>wie       ?</w:t>
            </w:r>
          </w:p>
          <w:p w14:paraId="08F56028" w14:textId="740625FC" w:rsidR="00C25C46" w:rsidRDefault="00C25C46" w:rsidP="00A42631">
            <w:pPr>
              <w:pStyle w:val="Listenabsatz"/>
              <w:spacing w:after="60" w:line="240" w:lineRule="auto"/>
              <w:contextualSpacing w:val="0"/>
            </w:pPr>
            <w:r>
              <w:t>Was passiert beim Vergröbern und Verfeinern mit de</w:t>
            </w:r>
            <w:r w:rsidR="00150C06">
              <w:t xml:space="preserve">n </w:t>
            </w:r>
            <w:r w:rsidR="006D5E24">
              <w:t xml:space="preserve">Feldern </w:t>
            </w:r>
            <w:r w:rsidR="009A01B2">
              <w:br/>
            </w:r>
            <w:r w:rsidR="00150C06">
              <w:t>im</w:t>
            </w:r>
            <w:r>
              <w:t xml:space="preserve"> Streifen? Erkläre.</w:t>
            </w:r>
          </w:p>
          <w:p w14:paraId="2A134666" w14:textId="710C7A87" w:rsidR="00C25C46" w:rsidRPr="00CE7DCF" w:rsidRDefault="00B37037" w:rsidP="00E13C64">
            <w:pPr>
              <w:spacing w:line="240" w:lineRule="atLeast"/>
            </w:pPr>
            <w:r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984768" behindDoc="0" locked="0" layoutInCell="1" allowOverlap="1" wp14:anchorId="2C7305C1" wp14:editId="71FA11A9">
                      <wp:simplePos x="0" y="0"/>
                      <wp:positionH relativeFrom="column">
                        <wp:posOffset>3724526</wp:posOffset>
                      </wp:positionH>
                      <wp:positionV relativeFrom="paragraph">
                        <wp:posOffset>153168</wp:posOffset>
                      </wp:positionV>
                      <wp:extent cx="789305" cy="460375"/>
                      <wp:effectExtent l="0" t="0" r="0" b="0"/>
                      <wp:wrapNone/>
                      <wp:docPr id="76154441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4D932D" w14:textId="77777777" w:rsidR="00B37037" w:rsidRPr="005A2E03" w:rsidRDefault="00B37037" w:rsidP="00B37037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C7305C1" id="_x0000_s1362" type="#_x0000_t202" style="position:absolute;margin-left:293.25pt;margin-top:12.05pt;width:62.15pt;height:36.25pt;z-index:2539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" filled="f" stroked="f">
                      <v:textbox>
                        <w:txbxContent>
                          <w:p w14:paraId="5E4D932D" w14:textId="77777777" w:rsidR="00B37037" w:rsidRPr="005A2E03" w:rsidRDefault="00B37037" w:rsidP="00B37037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27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8496" behindDoc="0" locked="0" layoutInCell="1" allowOverlap="1" wp14:anchorId="776E185D" wp14:editId="6975654B">
                      <wp:simplePos x="0" y="0"/>
                      <wp:positionH relativeFrom="column">
                        <wp:posOffset>2155825</wp:posOffset>
                      </wp:positionH>
                      <wp:positionV relativeFrom="paragraph">
                        <wp:posOffset>108268</wp:posOffset>
                      </wp:positionV>
                      <wp:extent cx="162810" cy="288962"/>
                      <wp:effectExtent l="0" t="0" r="2540" b="3175"/>
                      <wp:wrapNone/>
                      <wp:docPr id="3769713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810" cy="288962"/>
                                <a:chOff x="28027" y="12407"/>
                                <a:chExt cx="164774" cy="290185"/>
                              </a:xfrm>
                            </wpg:grpSpPr>
                            <wps:wsp>
                              <wps:cNvPr id="37697134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12C6C1" w14:textId="3DAA90F7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45" name="Textfeld 3"/>
                              <wps:cNvSpPr txBox="1"/>
                              <wps:spPr>
                                <a:xfrm>
                                  <a:off x="28027" y="138650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75D312" w14:textId="53882AF2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46" name="Gerade Verbindung 1"/>
                              <wps:cNvCnPr/>
                              <wps:spPr>
                                <a:xfrm>
                                  <a:off x="51975" y="1849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76E185D" id="_x0000_s1363" style="position:absolute;margin-left:169.75pt;margin-top:8.55pt;width:12.8pt;height:22.75pt;z-index:253418496;mso-width-relative:margin;mso-height-relative:margin" coordorigin="28027,12407" coordsize="164774,29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">
                      <v:shape id="Textfeld 3" o:spid="_x0000_s136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012C6C1" w14:textId="3DAA90F7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365" type="#_x0000_t202" style="position:absolute;left:28027;top:138650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375D312" w14:textId="53882AF2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366" style="position:absolute;visibility:visible;mso-wrap-style:square" from="51975,184956" to="160443,1849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 xml:space="preserve"> </w:t>
            </w:r>
          </w:p>
        </w:tc>
      </w:tr>
      <w:tr w:rsidR="00C25C46" w:rsidRPr="00252562" w14:paraId="6434BC69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1BDF59EC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8976B1" w14:textId="77777777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b)</w:t>
            </w:r>
          </w:p>
        </w:tc>
        <w:tc>
          <w:tcPr>
            <w:tcW w:w="8179" w:type="dxa"/>
          </w:tcPr>
          <w:p w14:paraId="4E9B5AD6" w14:textId="7A636C06" w:rsidR="00C25C46" w:rsidRDefault="00B37037" w:rsidP="00A42631">
            <w:pPr>
              <w:spacing w:after="60" w:line="240" w:lineRule="atLeast"/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986816" behindDoc="0" locked="0" layoutInCell="1" allowOverlap="1" wp14:anchorId="26CF049E" wp14:editId="417CB784">
                  <wp:simplePos x="0" y="0"/>
                  <wp:positionH relativeFrom="column">
                    <wp:posOffset>4481560</wp:posOffset>
                  </wp:positionH>
                  <wp:positionV relativeFrom="paragraph">
                    <wp:posOffset>-69656</wp:posOffset>
                  </wp:positionV>
                  <wp:extent cx="647700" cy="647700"/>
                  <wp:effectExtent l="0" t="0" r="0" b="0"/>
                  <wp:wrapNone/>
                  <wp:docPr id="587252761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5C46">
              <w:t xml:space="preserve">Finde wie in </w:t>
            </w:r>
            <w:r w:rsidR="00C25C46" w:rsidRPr="008C3B54">
              <w:rPr>
                <w:b/>
                <w:bCs/>
                <w:color w:val="327A86"/>
              </w:rPr>
              <w:t>a)</w:t>
            </w:r>
            <w:r w:rsidR="00C25C46">
              <w:t xml:space="preserve"> gleich große Anteile zu</w:t>
            </w:r>
            <w:r w:rsidR="00C7430D">
              <w:t xml:space="preserve">      </w:t>
            </w:r>
            <w:r w:rsidR="00150C06">
              <w:t xml:space="preserve">und schreibe sie auf. </w:t>
            </w:r>
          </w:p>
          <w:p w14:paraId="7E998FF6" w14:textId="69D6EE9B" w:rsidR="00C25C46" w:rsidRPr="00CE7DCF" w:rsidRDefault="00B37037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372ED0BD" wp14:editId="444E2D55">
                      <wp:simplePos x="0" y="0"/>
                      <wp:positionH relativeFrom="column">
                        <wp:posOffset>3700540</wp:posOffset>
                      </wp:positionH>
                      <wp:positionV relativeFrom="paragraph">
                        <wp:posOffset>62549</wp:posOffset>
                      </wp:positionV>
                      <wp:extent cx="1013460" cy="385445"/>
                      <wp:effectExtent l="0" t="0" r="0" b="0"/>
                      <wp:wrapNone/>
                      <wp:docPr id="374622818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140747" w14:textId="77777777" w:rsidR="00B37037" w:rsidRPr="009F4661" w:rsidRDefault="00B37037" w:rsidP="00B37037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72ED0BD" id="_x0000_s1367" type="#_x0000_t202" style="position:absolute;margin-left:291.4pt;margin-top:4.95pt;width:79.8pt;height:30.35pt;z-index:2539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" filled="f" stroked="f" strokeweight=".5pt">
                      <v:textbox>
                        <w:txbxContent>
                          <w:p w14:paraId="61140747" w14:textId="77777777" w:rsidR="00B37037" w:rsidRPr="009F4661" w:rsidRDefault="00B37037" w:rsidP="00B37037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>
              <w:t>Warum findest du für diesen Anteil keinen gröberen Streifen?</w:t>
            </w:r>
            <w:r w:rsidR="00C25C46" w:rsidRPr="000A6423">
              <w:rPr>
                <w:rFonts w:ascii="Calibri" w:hAnsi="Calibri"/>
                <w:noProof/>
              </w:rPr>
              <w:t xml:space="preserve"> </w:t>
            </w:r>
          </w:p>
        </w:tc>
      </w:tr>
    </w:tbl>
    <w:p w14:paraId="562D05A6" w14:textId="2FC58F21" w:rsidR="006259AD" w:rsidRDefault="00FA1EFA" w:rsidP="00E13C64">
      <w:pPr>
        <w:spacing w:line="240" w:lineRule="atLeas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974528" behindDoc="0" locked="0" layoutInCell="1" allowOverlap="1" wp14:anchorId="23C30606" wp14:editId="2E2AF81A">
                <wp:simplePos x="0" y="0"/>
                <wp:positionH relativeFrom="column">
                  <wp:posOffset>5883651</wp:posOffset>
                </wp:positionH>
                <wp:positionV relativeFrom="paragraph">
                  <wp:posOffset>-1482683</wp:posOffset>
                </wp:positionV>
                <wp:extent cx="567466" cy="842736"/>
                <wp:effectExtent l="0" t="0" r="4445" b="0"/>
                <wp:wrapNone/>
                <wp:docPr id="623892185" name="Gruppieren 1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466" cy="842736"/>
                          <a:chOff x="0" y="0"/>
                          <a:chExt cx="567466" cy="842736"/>
                        </a:xfrm>
                      </wpg:grpSpPr>
                      <pic:pic xmlns:pic="http://schemas.openxmlformats.org/drawingml/2006/picture">
                        <pic:nvPicPr>
                          <pic:cNvPr id="1234389750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98" t="52174" r="38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27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7276177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174" r="78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871" y="120460"/>
                            <a:ext cx="315595" cy="27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7919935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" t="6067" r="79453" b="4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83" y="350429"/>
                            <a:ext cx="264795" cy="26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62520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9" r="58748" b="5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117" y="563971"/>
                            <a:ext cx="304165" cy="27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11A9E322" id="Gruppieren 1174" o:spid="_x0000_s1026" style="position:absolute;margin-left:463.3pt;margin-top:-116.75pt;width:44.7pt;height:66.35pt;z-index:253974528" coordsize="5674,84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">
                <v:shape id="Grafik 13" o:spid="_x0000_s1027" type="#_x0000_t75" style="position:absolute;width:3028;height:27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">
                  <v:imagedata r:id="rId87" o:title="" croptop="34193f" cropleft="26541f" cropright="25343f" chromakey="white"/>
                </v:shape>
                <v:shape id="Grafik 13" o:spid="_x0000_s1028" type="#_x0000_t75" style="position:absolute;left:2518;top:1204;width:3156;height:2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">
                  <v:imagedata r:id="rId88" o:title="" croptop="34193f" cropright="51345f" chromakey="white"/>
                </v:shape>
                <v:shape id="Grafik 13" o:spid="_x0000_s1029" type="#_x0000_t75" style="position:absolute;left:930;top:3504;width:2648;height:26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">
                  <v:imagedata r:id="rId88" o:title="" croptop="3976f" cropbottom="31954f" cropleft="1527f" cropright="52070f" chromakey="white"/>
                </v:shape>
                <v:shape id="Grafik 13" o:spid="_x0000_s1030" type="#_x0000_t75" style="position:absolute;left:1971;top:5639;width:3041;height:2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">
                  <v:imagedata r:id="rId88" o:title="" cropbottom="34193f" cropleft="13336f" cropright="38501f" chromakey="white"/>
                </v:shape>
              </v:group>
            </w:pict>
          </mc:Fallback>
        </mc:AlternateContent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  <w:gridCol w:w="43"/>
      </w:tblGrid>
      <w:tr w:rsidR="00C25C46" w14:paraId="3A75A513" w14:textId="77777777" w:rsidTr="00513E9A">
        <w:tc>
          <w:tcPr>
            <w:tcW w:w="709" w:type="dxa"/>
          </w:tcPr>
          <w:p w14:paraId="33D9EBB1" w14:textId="77777777" w:rsidR="00C25C46" w:rsidRPr="001312A6" w:rsidRDefault="00C25C46" w:rsidP="00E13C64">
            <w:pPr>
              <w:pStyle w:val="berschrift3"/>
              <w:spacing w:line="240" w:lineRule="atLeast"/>
            </w:pPr>
            <w:r>
              <w:t>1.2</w:t>
            </w:r>
          </w:p>
        </w:tc>
        <w:tc>
          <w:tcPr>
            <w:tcW w:w="8647" w:type="dxa"/>
            <w:gridSpan w:val="3"/>
          </w:tcPr>
          <w:p w14:paraId="4A33A60A" w14:textId="070F3EF4" w:rsidR="00C25C46" w:rsidRPr="001312A6" w:rsidRDefault="00C25C46" w:rsidP="00E13C64">
            <w:pPr>
              <w:pStyle w:val="berschrift3"/>
              <w:spacing w:line="240" w:lineRule="atLeast"/>
            </w:pPr>
            <w:r w:rsidRPr="00217D94">
              <w:t>Gleich große Anteile durch Verfeinern im Kopf finden</w:t>
            </w:r>
          </w:p>
        </w:tc>
      </w:tr>
      <w:tr w:rsidR="00C25C46" w:rsidRPr="00252562" w14:paraId="577A638B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E4AA2C4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0532361" w14:textId="2B94D111" w:rsidR="00C25C46" w:rsidRPr="00114AE7" w:rsidRDefault="0069100A" w:rsidP="00E13C64">
            <w:pPr>
              <w:pStyle w:val="Nummerierung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6F74B018" wp14:editId="0026660A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10795</wp:posOffset>
                      </wp:positionV>
                      <wp:extent cx="1743075" cy="714375"/>
                      <wp:effectExtent l="12700" t="0" r="530225" b="22225"/>
                      <wp:wrapNone/>
                      <wp:docPr id="2012537515" name="Wolkenförmige Legend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714375"/>
                              </a:xfrm>
                              <a:prstGeom prst="cloudCallout">
                                <a:avLst>
                                  <a:gd name="adj1" fmla="val 78750"/>
                                  <a:gd name="adj2" fmla="val -5938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0F14C6" w14:textId="77777777" w:rsidR="00A14690" w:rsidRDefault="00A14690" w:rsidP="00A146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6F74B01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222" o:spid="_x0000_s1368" type="#_x0000_t106" style="position:absolute;margin-left:15.8pt;margin-top:.85pt;width:137.25pt;height:56.2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" adj="27810,9517" fillcolor="white [3201]" strokecolor="#bfbfbf [2412]" strokeweight="1pt">
                      <v:stroke joinstyle="miter"/>
                      <v:textbox>
                        <w:txbxContent>
                          <w:p w14:paraId="090F14C6" w14:textId="77777777" w:rsidR="00A14690" w:rsidRDefault="00A14690" w:rsidP="00A1469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 w:rsidRPr="00114AE7">
              <w:t>a)</w:t>
            </w:r>
          </w:p>
        </w:tc>
        <w:tc>
          <w:tcPr>
            <w:tcW w:w="8179" w:type="dxa"/>
          </w:tcPr>
          <w:p w14:paraId="65465209" w14:textId="6FCC1CA1" w:rsidR="00F950FF" w:rsidRDefault="00A14690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944384" behindDoc="0" locked="0" layoutInCell="1" allowOverlap="1" wp14:anchorId="444AA51F" wp14:editId="3CA9868F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120032</wp:posOffset>
                  </wp:positionV>
                  <wp:extent cx="555751" cy="514350"/>
                  <wp:effectExtent l="0" t="0" r="3175" b="0"/>
                  <wp:wrapNone/>
                  <wp:docPr id="1695045405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555751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40288" behindDoc="0" locked="0" layoutInCell="1" allowOverlap="1" wp14:anchorId="218D22BD" wp14:editId="593A5710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5715</wp:posOffset>
                      </wp:positionV>
                      <wp:extent cx="626957" cy="772886"/>
                      <wp:effectExtent l="0" t="0" r="0" b="1905"/>
                      <wp:wrapNone/>
                      <wp:docPr id="133119910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76735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504692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8FA572" w14:textId="77777777" w:rsidR="002E6426" w:rsidRPr="008C3B54" w:rsidRDefault="002E6426" w:rsidP="002E642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18D22BD" id="Gruppieren 21" o:spid="_x0000_s1369" style="position:absolute;margin-left:159pt;margin-top:.45pt;width:49.35pt;height:60.85pt;z-index:252940288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">
                      <v:shape id="Grafik 3" o:spid="_x0000_s1370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">
                        <v:imagedata r:id="rId90" o:title="" chromakey="white"/>
                      </v:shape>
                      <v:shape id="_x0000_s1371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28FA572" w14:textId="77777777" w:rsidR="002E6426" w:rsidRPr="008C3B54" w:rsidRDefault="002E6426" w:rsidP="002E642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31F74E" w14:textId="4D70935E" w:rsidR="00F950FF" w:rsidRDefault="0069100A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7DCD2928" wp14:editId="0DC9D245">
                      <wp:simplePos x="0" y="0"/>
                      <wp:positionH relativeFrom="column">
                        <wp:posOffset>2744617</wp:posOffset>
                      </wp:positionH>
                      <wp:positionV relativeFrom="paragraph">
                        <wp:posOffset>3389</wp:posOffset>
                      </wp:positionV>
                      <wp:extent cx="2116695" cy="527050"/>
                      <wp:effectExtent l="177800" t="0" r="17145" b="19050"/>
                      <wp:wrapNone/>
                      <wp:docPr id="22305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6695" cy="52705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C0397C" w14:textId="5F48FED1" w:rsidR="007D11EE" w:rsidRPr="004F6B97" w:rsidRDefault="007D11EE" w:rsidP="0069100A">
                                  <w:pPr>
                                    <w:pStyle w:val="Transcript"/>
                                  </w:pPr>
                                  <w:r>
                                    <w:t>Ich brauch</w:t>
                                  </w:r>
                                  <w:r w:rsidR="00CB1428">
                                    <w:t>e</w:t>
                                  </w:r>
                                  <w:r>
                                    <w:t xml:space="preserve"> die Streifen nicht mehr, ich stelle sie mir im Kopf vor!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DCD2928" id="Rechteckige Legende 22306" o:spid="_x0000_s1372" type="#_x0000_t62" style="position:absolute;margin-left:216.1pt;margin-top:.25pt;width:166.65pt;height:41.5pt;z-index:25293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" adj="-1591,11823" fillcolor="white [3201]" strokecolor="#737373 [3206]" strokeweight="1pt">
                      <v:textbox>
                        <w:txbxContent>
                          <w:p w14:paraId="21C0397C" w14:textId="5F48FED1" w:rsidR="007D11EE" w:rsidRPr="004F6B97" w:rsidRDefault="007D11EE" w:rsidP="0069100A">
                            <w:pPr>
                              <w:pStyle w:val="Transcript"/>
                            </w:pPr>
                            <w:r>
                              <w:t>Ich brauch</w:t>
                            </w:r>
                            <w:r w:rsidR="00CB1428">
                              <w:t>e</w:t>
                            </w:r>
                            <w:r>
                              <w:t xml:space="preserve"> die Streifen nicht mehr, ich stelle sie mir im Kopf vor!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46C117" w14:textId="3F2045E8" w:rsidR="00F950FF" w:rsidRDefault="00F950FF" w:rsidP="00E13C64">
            <w:pPr>
              <w:spacing w:line="240" w:lineRule="atLeast"/>
            </w:pPr>
          </w:p>
          <w:p w14:paraId="65F00B44" w14:textId="160A9090" w:rsidR="00F950FF" w:rsidRDefault="00F950FF" w:rsidP="00E13C64">
            <w:pPr>
              <w:spacing w:line="240" w:lineRule="atLeast"/>
            </w:pPr>
          </w:p>
          <w:p w14:paraId="450658D7" w14:textId="15E28671" w:rsidR="00F950FF" w:rsidRDefault="00C7430D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0544" behindDoc="0" locked="0" layoutInCell="1" allowOverlap="1" wp14:anchorId="0278A2B0" wp14:editId="447D1164">
                      <wp:simplePos x="0" y="0"/>
                      <wp:positionH relativeFrom="column">
                        <wp:posOffset>1111910</wp:posOffset>
                      </wp:positionH>
                      <wp:positionV relativeFrom="paragraph">
                        <wp:posOffset>90335</wp:posOffset>
                      </wp:positionV>
                      <wp:extent cx="161874" cy="300301"/>
                      <wp:effectExtent l="0" t="0" r="3810" b="5080"/>
                      <wp:wrapNone/>
                      <wp:docPr id="37697134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29772" y="12407"/>
                                <a:chExt cx="163236" cy="300989"/>
                              </a:xfrm>
                            </wpg:grpSpPr>
                            <wps:wsp>
                              <wps:cNvPr id="37697134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CBDB0D" w14:textId="29E4703D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49" name="Textfeld 3"/>
                              <wps:cNvSpPr txBox="1"/>
                              <wps:spPr>
                                <a:xfrm>
                                  <a:off x="29772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59C916" w14:textId="3BB2A456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0" name="Gerade Verbindung 1"/>
                              <wps:cNvCnPr/>
                              <wps:spPr>
                                <a:xfrm>
                                  <a:off x="57419" y="19334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278A2B0" id="_x0000_s1373" style="position:absolute;margin-left:87.55pt;margin-top:7.1pt;width:12.75pt;height:23.65pt;z-index:253420544;mso-width-relative:margin;mso-height-relative:margin" coordorigin="29772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">
                      <v:shape id="Textfeld 3" o:spid="_x0000_s137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ACBDB0D" w14:textId="29E4703D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75" type="#_x0000_t202" style="position:absolute;left:29772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559C916" w14:textId="3BB2A456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76" style="position:absolute;visibility:visible;mso-wrap-style:square" from="57419,193347" to="165887,1933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3081027A" w14:textId="6FDF61DB" w:rsidR="00C25C46" w:rsidRDefault="00C25C46" w:rsidP="00A42631">
            <w:pPr>
              <w:spacing w:after="60" w:line="240" w:lineRule="atLeast"/>
            </w:pPr>
            <w:r>
              <w:t>Stell</w:t>
            </w:r>
            <w:r w:rsidR="00BE6E0C">
              <w:t>e</w:t>
            </w:r>
            <w:r>
              <w:t xml:space="preserve"> dir den Bruch</w:t>
            </w:r>
            <w:r w:rsidR="00C7430D">
              <w:t xml:space="preserve">     </w:t>
            </w:r>
            <m:oMath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</m:t>
              </m:r>
            </m:oMath>
            <w:r>
              <w:t xml:space="preserve">im Viertel-Streifen vor. </w:t>
            </w:r>
          </w:p>
          <w:p w14:paraId="63BA7F04" w14:textId="335076AB" w:rsidR="00C25C46" w:rsidRDefault="00C7430D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22592" behindDoc="0" locked="0" layoutInCell="1" allowOverlap="1" wp14:anchorId="333B9A41" wp14:editId="662AAF8B">
                      <wp:simplePos x="0" y="0"/>
                      <wp:positionH relativeFrom="column">
                        <wp:posOffset>2765425</wp:posOffset>
                      </wp:positionH>
                      <wp:positionV relativeFrom="paragraph">
                        <wp:posOffset>260350</wp:posOffset>
                      </wp:positionV>
                      <wp:extent cx="161874" cy="305064"/>
                      <wp:effectExtent l="0" t="0" r="3810" b="0"/>
                      <wp:wrapNone/>
                      <wp:docPr id="37697135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5064"/>
                                <a:chOff x="32847" y="7633"/>
                                <a:chExt cx="163236" cy="305763"/>
                              </a:xfrm>
                            </wpg:grpSpPr>
                            <wps:wsp>
                              <wps:cNvPr id="376971352" name="Textfeld 3"/>
                              <wps:cNvSpPr txBox="1"/>
                              <wps:spPr>
                                <a:xfrm>
                                  <a:off x="32847" y="763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F61E71" w14:textId="4F57385B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5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F1888C" w14:textId="6019CEFA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4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33B9A41" id="_x0000_s1377" style="position:absolute;left:0;text-align:left;margin-left:217.75pt;margin-top:20.5pt;width:12.75pt;height:24pt;z-index:253422592;mso-width-relative:margin;mso-height-relative:margin" coordorigin="32847,7633" coordsize="163236,3057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">
                      <v:shape id="Textfeld 3" o:spid="_x0000_s1378" type="#_x0000_t202" style="position:absolute;left:32847;top:763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5F61E71" w14:textId="4F57385B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7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5F1888C" w14:textId="6019CEFA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0" style="position:absolute;visibility:visible;mso-wrap-style:square" from="57419,186456" to="165887,186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>Stell</w:t>
            </w:r>
            <w:r w:rsidR="00BE6E0C">
              <w:t>e</w:t>
            </w:r>
            <w:r w:rsidR="00C25C46">
              <w:t xml:space="preserve"> dir jetzt </w:t>
            </w:r>
            <w:r w:rsidR="00A14690">
              <w:t xml:space="preserve">den gleich langen Teil </w:t>
            </w:r>
            <w:r w:rsidR="00C25C46"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6D5E24">
              <w:t xml:space="preserve">Felder </w:t>
            </w:r>
            <w:r w:rsidR="00C25C46">
              <w:t xml:space="preserve">sind auf dem Zwölftel-Streifen markiert? </w:t>
            </w:r>
          </w:p>
          <w:p w14:paraId="04A7AE20" w14:textId="2168B600" w:rsidR="00C25C46" w:rsidRDefault="00C25C46" w:rsidP="00A42631">
            <w:pPr>
              <w:pStyle w:val="Listenabsatz"/>
              <w:spacing w:after="60"/>
            </w:pPr>
            <w:r>
              <w:t>Wie viele Zwölftel sind also genauso groß wie</w:t>
            </w:r>
            <w:r w:rsidR="00C7430D">
              <w:t xml:space="preserve">    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>
              <w:t>?</w:t>
            </w:r>
          </w:p>
          <w:p w14:paraId="2FCFA3CB" w14:textId="1A2522B6" w:rsidR="00C25C46" w:rsidRDefault="00C25C46" w:rsidP="00E13C64">
            <w:pPr>
              <w:spacing w:line="240" w:lineRule="atLeast"/>
              <w:ind w:left="284" w:hanging="284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4BCB75FE" w14:textId="5B19B95B" w:rsidR="00C25C46" w:rsidRPr="00252562" w:rsidRDefault="00C827A4" w:rsidP="00E13C64">
            <w:pPr>
              <w:spacing w:line="240" w:lineRule="atLeast"/>
              <w:ind w:left="28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4640" behindDoc="0" locked="0" layoutInCell="1" allowOverlap="1" wp14:anchorId="5C39C4FD" wp14:editId="7095985A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73135</wp:posOffset>
                      </wp:positionV>
                      <wp:extent cx="161290" cy="293370"/>
                      <wp:effectExtent l="0" t="0" r="3810" b="0"/>
                      <wp:wrapNone/>
                      <wp:docPr id="37697135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3370"/>
                                <a:chOff x="32847" y="12407"/>
                                <a:chExt cx="163236" cy="294099"/>
                              </a:xfrm>
                            </wpg:grpSpPr>
                            <wps:wsp>
                              <wps:cNvPr id="37697135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290F57" w14:textId="59263771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57" name="Textfeld 3"/>
                              <wps:cNvSpPr txBox="1"/>
                              <wps:spPr>
                                <a:xfrm>
                                  <a:off x="32847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D9FECF" w14:textId="2A29D619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8" name="Gerade Verbindung 1"/>
                              <wps:cNvCnPr/>
                              <wps:spPr>
                                <a:xfrm>
                                  <a:off x="57419" y="19335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C39C4FD" id="_x0000_s1381" style="position:absolute;left:0;text-align:left;margin-left:40.25pt;margin-top:5.75pt;width:12.7pt;height:23.1pt;z-index:253424640;mso-width-relative:margin;mso-height-relative:margin" coordorigin="32847,12407" coordsize="163236,294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">
                      <v:shape id="Textfeld 3" o:spid="_x0000_s1382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5290F57" w14:textId="59263771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383" type="#_x0000_t202" style="position:absolute;left:32847;top:14256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CD9FECF" w14:textId="2A29D619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4" style="position:absolute;visibility:visible;mso-wrap-style:square" from="57419,193350" to="165887,1933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C25C46" w:rsidRPr="00252562" w14:paraId="5FD6F015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D49B646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E248AF" w14:textId="77777777" w:rsidR="00C25C46" w:rsidRPr="00114AE7" w:rsidRDefault="00C25C46" w:rsidP="00E13C64">
            <w:pPr>
              <w:pStyle w:val="Nummerierung"/>
              <w:spacing w:line="240" w:lineRule="atLeast"/>
            </w:pPr>
            <w:r w:rsidRPr="00114AE7">
              <w:t>b)</w:t>
            </w:r>
          </w:p>
        </w:tc>
        <w:tc>
          <w:tcPr>
            <w:tcW w:w="8179" w:type="dxa"/>
          </w:tcPr>
          <w:p w14:paraId="070B56B1" w14:textId="7D8DB3D9" w:rsidR="00C25C46" w:rsidRDefault="00C25C46" w:rsidP="00A42631">
            <w:pPr>
              <w:spacing w:after="60" w:line="240" w:lineRule="atLeast"/>
            </w:pPr>
            <w:r>
              <w:t>Stell</w:t>
            </w:r>
            <w:r w:rsidR="00206DBE">
              <w:t>e</w:t>
            </w:r>
            <w:r>
              <w:t xml:space="preserve"> dir</w:t>
            </w:r>
            <w:r w:rsidR="00C7430D">
              <w:t xml:space="preserve"> </w:t>
            </w:r>
            <m:oMath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    </m:t>
              </m:r>
            </m:oMath>
            <w:r>
              <w:t>vor.</w:t>
            </w:r>
          </w:p>
          <w:p w14:paraId="5909741B" w14:textId="08FFB87A" w:rsidR="00C25C46" w:rsidRDefault="000E7CC9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26688" behindDoc="0" locked="0" layoutInCell="1" allowOverlap="1" wp14:anchorId="510D6B49" wp14:editId="155F527A">
                      <wp:simplePos x="0" y="0"/>
                      <wp:positionH relativeFrom="column">
                        <wp:posOffset>2766397</wp:posOffset>
                      </wp:positionH>
                      <wp:positionV relativeFrom="paragraph">
                        <wp:posOffset>276510</wp:posOffset>
                      </wp:positionV>
                      <wp:extent cx="161874" cy="293427"/>
                      <wp:effectExtent l="0" t="0" r="3810" b="0"/>
                      <wp:wrapNone/>
                      <wp:docPr id="37697135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293427"/>
                                <a:chOff x="30618" y="12407"/>
                                <a:chExt cx="163236" cy="294099"/>
                              </a:xfrm>
                            </wpg:grpSpPr>
                            <wps:wsp>
                              <wps:cNvPr id="37697136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220974" w14:textId="62A8A4F2" w:rsidR="000E7CC9" w:rsidRPr="00BA1532" w:rsidRDefault="007556E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1" name="Textfeld 3"/>
                              <wps:cNvSpPr txBox="1"/>
                              <wps:spPr>
                                <a:xfrm>
                                  <a:off x="30618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685038" w14:textId="0E313253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6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0D6B49" id="_x0000_s1385" style="position:absolute;left:0;text-align:left;margin-left:217.85pt;margin-top:21.75pt;width:12.75pt;height:23.1pt;z-index:253426688;mso-width-relative:margin;mso-height-relative:margin" coordorigin="30618,12407" coordsize="163236,294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386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0220974" w14:textId="62A8A4F2" w:rsidR="000E7CC9" w:rsidRPr="00BA1532" w:rsidRDefault="007556E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387" type="#_x0000_t202" style="position:absolute;left:30618;top:14256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1685038" w14:textId="0E313253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02179">
              <w:t xml:space="preserve">Stelle dir </w:t>
            </w:r>
            <w:r w:rsidR="00321AB1">
              <w:t>den gleich langen Teil</w:t>
            </w:r>
            <w:r w:rsidR="00802179" w:rsidRPr="00321AB1">
              <w:rPr>
                <w:rFonts w:ascii="Calibri" w:eastAsia="Cambria" w:hAnsi="Calibri" w:cs="Times New Roman"/>
                <w:color w:val="000000"/>
                <w:szCs w:val="20"/>
                <w:lang w:eastAsia="de-DE"/>
              </w:rPr>
              <w:t xml:space="preserve"> </w:t>
            </w:r>
            <w:r w:rsidR="00802179"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1B6B82">
              <w:t xml:space="preserve">Felder </w:t>
            </w:r>
            <w:r w:rsidR="00C25C46">
              <w:t>sind jetzt auf dem Zwölftel-Streifen markiert?</w:t>
            </w:r>
          </w:p>
          <w:p w14:paraId="5AB8054D" w14:textId="216EF47D" w:rsidR="00C25C46" w:rsidRDefault="00C25C46" w:rsidP="00A42631">
            <w:pPr>
              <w:pStyle w:val="Listenabsatz"/>
              <w:spacing w:after="60"/>
            </w:pPr>
            <w:r>
              <w:t>Wie viele Zwölftel sind also genauso groß wie</w:t>
            </w:r>
            <w:r w:rsidR="00C7430D">
              <w:t xml:space="preserve">      ?</w:t>
            </w:r>
          </w:p>
          <w:p w14:paraId="60B03E7A" w14:textId="0977E897" w:rsidR="00C25C46" w:rsidRDefault="00C25C46" w:rsidP="00E13C64">
            <w:pPr>
              <w:spacing w:line="240" w:lineRule="atLeast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6459B08D" w14:textId="77777777" w:rsidR="00C25C46" w:rsidRPr="00CE7DCF" w:rsidRDefault="00C25C46" w:rsidP="00E13C64">
            <w:pPr>
              <w:spacing w:line="240" w:lineRule="atLeast"/>
            </w:pPr>
          </w:p>
        </w:tc>
      </w:tr>
      <w:tr w:rsidR="00DC14C3" w:rsidRPr="00252562" w14:paraId="5225949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53C52DD2" w14:textId="77777777" w:rsidR="00DC14C3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BEF0EF3" wp14:editId="44FA812C">
                  <wp:extent cx="361850" cy="273600"/>
                  <wp:effectExtent l="0" t="0" r="635" b="0"/>
                  <wp:docPr id="22304" name="Grafik 2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E7BA31C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c)</w:t>
            </w:r>
          </w:p>
        </w:tc>
        <w:tc>
          <w:tcPr>
            <w:tcW w:w="8179" w:type="dxa"/>
          </w:tcPr>
          <w:p w14:paraId="782D507F" w14:textId="77777777" w:rsidR="00DC14C3" w:rsidRDefault="00DC14C3" w:rsidP="00E13C64">
            <w:pPr>
              <w:spacing w:line="240" w:lineRule="atLeast"/>
            </w:pPr>
            <w:r w:rsidRPr="009F178D">
              <w:t xml:space="preserve">Vergleiche die Brüche aus </w:t>
            </w:r>
            <w:r w:rsidRPr="00321AB1">
              <w:rPr>
                <w:b/>
                <w:bCs/>
                <w:color w:val="327A86" w:themeColor="text2"/>
              </w:rPr>
              <w:t xml:space="preserve">a) </w:t>
            </w:r>
            <w:r w:rsidRPr="00321AB1">
              <w:t>und</w:t>
            </w:r>
            <w:r w:rsidRPr="00321AB1">
              <w:rPr>
                <w:b/>
                <w:bCs/>
                <w:color w:val="327A86" w:themeColor="text2"/>
              </w:rPr>
              <w:t xml:space="preserve"> b)</w:t>
            </w:r>
            <w:r w:rsidRPr="00321AB1">
              <w:rPr>
                <w:color w:val="327A86" w:themeColor="text2"/>
              </w:rPr>
              <w:t xml:space="preserve"> </w:t>
            </w:r>
            <w:r w:rsidRPr="009F178D">
              <w:t>miteinander: Was bleibt gleich, was ändert sich?</w:t>
            </w:r>
          </w:p>
          <w:p w14:paraId="3BF8C836" w14:textId="224E9BD2" w:rsidR="00DC14C3" w:rsidRPr="00CE7DCF" w:rsidRDefault="000E7CC9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8736" behindDoc="0" locked="0" layoutInCell="1" allowOverlap="1" wp14:anchorId="41297DAD" wp14:editId="64D650B9">
                      <wp:simplePos x="0" y="0"/>
                      <wp:positionH relativeFrom="column">
                        <wp:posOffset>709222</wp:posOffset>
                      </wp:positionH>
                      <wp:positionV relativeFrom="paragraph">
                        <wp:posOffset>71525</wp:posOffset>
                      </wp:positionV>
                      <wp:extent cx="166149" cy="293427"/>
                      <wp:effectExtent l="0" t="0" r="0" b="0"/>
                      <wp:wrapNone/>
                      <wp:docPr id="37697136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149" cy="293427"/>
                                <a:chOff x="21603" y="12407"/>
                                <a:chExt cx="167547" cy="294099"/>
                              </a:xfrm>
                            </wpg:grpSpPr>
                            <wps:wsp>
                              <wps:cNvPr id="376971364" name="Textfeld 3"/>
                              <wps:cNvSpPr txBox="1"/>
                              <wps:spPr>
                                <a:xfrm>
                                  <a:off x="21603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EE0599" w14:textId="1064505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5" name="Textfeld 3"/>
                              <wps:cNvSpPr txBox="1"/>
                              <wps:spPr>
                                <a:xfrm>
                                  <a:off x="25914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57282E" w14:textId="736A668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66" name="Gerade Verbindung 1"/>
                              <wps:cNvCnPr/>
                              <wps:spPr>
                                <a:xfrm>
                                  <a:off x="52715" y="184339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1297DAD" id="_x0000_s1389" style="position:absolute;margin-left:55.85pt;margin-top:5.65pt;width:13.1pt;height:23.1pt;z-index:253428736;mso-width-relative:margin;mso-height-relative:margin" coordorigin="21603,12407" coordsize="167547,294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">
                      <v:shape id="Textfeld 3" o:spid="_x0000_s1390" type="#_x0000_t202" style="position:absolute;left:21603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5EE0599" w14:textId="1064505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391" type="#_x0000_t202" style="position:absolute;left:25914;top:14256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C57282E" w14:textId="736A668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392" style="position:absolute;visibility:visible;mso-wrap-style:square" from="52715,184339" to="161183,1843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C14C3">
              <w:t xml:space="preserve"> </w:t>
            </w:r>
          </w:p>
        </w:tc>
      </w:tr>
      <w:tr w:rsidR="00DC14C3" w:rsidRPr="00252562" w14:paraId="73B80A5F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6C21796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0F87D8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d)</w:t>
            </w:r>
          </w:p>
        </w:tc>
        <w:tc>
          <w:tcPr>
            <w:tcW w:w="8179" w:type="dxa"/>
          </w:tcPr>
          <w:p w14:paraId="040DFB3D" w14:textId="50601E6A" w:rsidR="00DC14C3" w:rsidRDefault="00DC14C3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Stell</w:t>
            </w:r>
            <w:r w:rsidR="00206DBE">
              <w:rPr>
                <w:rFonts w:ascii="Calibri" w:hAnsi="Calibri"/>
                <w:noProof/>
                <w:color w:val="000000" w:themeColor="text1"/>
                <w:szCs w:val="20"/>
              </w:rPr>
              <w:t>e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dir für</w:t>
            </w:r>
            <w:r w:rsidR="000E7CC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    </m:t>
              </m:r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den gleich großen Anteil 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in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Zwölftel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>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vor. 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Kontrolliere mit der Streifentafel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n B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t>ru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chstreifen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276BF58E" w14:textId="66B91536" w:rsidR="00DC14C3" w:rsidRPr="009F178D" w:rsidRDefault="00FC6094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2832" behindDoc="0" locked="0" layoutInCell="1" allowOverlap="1" wp14:anchorId="216D57B0" wp14:editId="168DB708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78740</wp:posOffset>
                      </wp:positionV>
                      <wp:extent cx="162560" cy="299720"/>
                      <wp:effectExtent l="0" t="0" r="2540" b="5080"/>
                      <wp:wrapNone/>
                      <wp:docPr id="3769713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560" cy="299720"/>
                                <a:chOff x="28027" y="12407"/>
                                <a:chExt cx="164774" cy="300989"/>
                              </a:xfrm>
                            </wpg:grpSpPr>
                            <wps:wsp>
                              <wps:cNvPr id="37697137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8F8D3E" w14:textId="4E82DE9C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73" name="Textfeld 3"/>
                              <wps:cNvSpPr txBox="1"/>
                              <wps:spPr>
                                <a:xfrm>
                                  <a:off x="2802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E9F575" w14:textId="0DA2EDB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4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16D57B0" id="_x0000_s1393" style="position:absolute;margin-left:70pt;margin-top:6.2pt;width:12.8pt;height:23.6pt;z-index:253432832;mso-width-relative:margin;mso-height-relative:margin" coordorigin="28027,12407" coordsize="164774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">
                      <v:shape id="Textfeld 3" o:spid="_x0000_s139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88F8D3E" w14:textId="4E82DE9C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395" type="#_x0000_t202" style="position:absolute;left:2802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E9F575" w14:textId="0DA2EDB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396" style="position:absolute;visibility:visible;mso-wrap-style:square" from="57419,186456" to="165887,186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827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8976" behindDoc="0" locked="0" layoutInCell="1" allowOverlap="1" wp14:anchorId="54810F24" wp14:editId="46096D1A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77470</wp:posOffset>
                      </wp:positionV>
                      <wp:extent cx="161290" cy="299720"/>
                      <wp:effectExtent l="0" t="0" r="3810" b="5080"/>
                      <wp:wrapNone/>
                      <wp:docPr id="3769713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8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473643" w14:textId="53EB4159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F975BD" w14:textId="0336CF2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91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4810F24" id="_x0000_s1397" style="position:absolute;margin-left:115.5pt;margin-top:6.1pt;width:12.7pt;height:23.6pt;z-index:25343897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">
                      <v:shape id="Textfeld 3" o:spid="_x0000_s1398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F473643" w14:textId="53EB4159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39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F975BD" w14:textId="0336CF2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0" style="position:absolute;visibility:visible;mso-wrap-style:square" from="57419,186456" to="165887,186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827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0784" behindDoc="0" locked="0" layoutInCell="1" allowOverlap="1" wp14:anchorId="5F9A60E8" wp14:editId="0CE3B46F">
                      <wp:simplePos x="0" y="0"/>
                      <wp:positionH relativeFrom="column">
                        <wp:posOffset>710961</wp:posOffset>
                      </wp:positionH>
                      <wp:positionV relativeFrom="paragraph">
                        <wp:posOffset>78019</wp:posOffset>
                      </wp:positionV>
                      <wp:extent cx="161290" cy="299720"/>
                      <wp:effectExtent l="0" t="0" r="3810" b="5080"/>
                      <wp:wrapNone/>
                      <wp:docPr id="37697136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6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FFD0BE" w14:textId="3E85BC8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9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C0C7AF" w14:textId="2B9D577D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0" name="Gerade Verbindung 1"/>
                              <wps:cNvCnPr/>
                              <wps:spPr>
                                <a:xfrm>
                                  <a:off x="57419" y="19336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F9A60E8" id="_x0000_s1401" style="position:absolute;margin-left:56pt;margin-top:6.15pt;width:12.7pt;height:23.6pt;z-index:25343078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">
                      <v:shape id="Textfeld 3" o:spid="_x0000_s1402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2FFD0BE" w14:textId="3E85BC8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03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5C0C7AF" w14:textId="2B9D577D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4" style="position:absolute;visibility:visible;mso-wrap-style:square" from="57419,193360" to="165887,1933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0E7C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6928" behindDoc="0" locked="0" layoutInCell="1" allowOverlap="1" wp14:anchorId="0209E334" wp14:editId="5E0D79E0">
                      <wp:simplePos x="0" y="0"/>
                      <wp:positionH relativeFrom="column">
                        <wp:posOffset>1273945</wp:posOffset>
                      </wp:positionH>
                      <wp:positionV relativeFrom="paragraph">
                        <wp:posOffset>79375</wp:posOffset>
                      </wp:positionV>
                      <wp:extent cx="161874" cy="300301"/>
                      <wp:effectExtent l="0" t="0" r="10160" b="5080"/>
                      <wp:wrapNone/>
                      <wp:docPr id="37697137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8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D66DAB" w14:textId="68B49F4B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8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8C34D9" w14:textId="744FE19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8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209E334" id="_x0000_s1405" style="position:absolute;margin-left:100.3pt;margin-top:6.25pt;width:12.75pt;height:23.65pt;z-index:25343692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">
                      <v:shape id="Textfeld 3" o:spid="_x0000_s1406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BD66DAB" w14:textId="68B49F4B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07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88C34D9" w14:textId="744FE19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0E7C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4880" behindDoc="0" locked="0" layoutInCell="1" allowOverlap="1" wp14:anchorId="6B15B3A3" wp14:editId="55B363EE">
                      <wp:simplePos x="0" y="0"/>
                      <wp:positionH relativeFrom="column">
                        <wp:posOffset>1078865</wp:posOffset>
                      </wp:positionH>
                      <wp:positionV relativeFrom="paragraph">
                        <wp:posOffset>78740</wp:posOffset>
                      </wp:positionV>
                      <wp:extent cx="161874" cy="300301"/>
                      <wp:effectExtent l="0" t="0" r="10160" b="5080"/>
                      <wp:wrapNone/>
                      <wp:docPr id="37697137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7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89B22B" w14:textId="378DD9BC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7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75F9C9" w14:textId="57E6DB96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B15B3A3" id="_x0000_s1409" style="position:absolute;margin-left:84.95pt;margin-top:6.2pt;width:12.75pt;height:23.65pt;z-index:25343488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">
                      <v:shape id="Textfeld 3" o:spid="_x0000_s1410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5789B22B" w14:textId="378DD9BC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11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075F9C9" w14:textId="57E6DB96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1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DC14C3" w:rsidRPr="00252562" w14:paraId="748AB50A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7672CAC8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93CD95" wp14:editId="7F7BA1C8">
                  <wp:extent cx="360000" cy="272386"/>
                  <wp:effectExtent l="0" t="0" r="2540" b="0"/>
                  <wp:docPr id="22311" name="Grafik 2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CDA46A1" w14:textId="77777777" w:rsidR="00DC14C3" w:rsidRPr="00114AE7" w:rsidRDefault="00DC14C3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179" w:type="dxa"/>
          </w:tcPr>
          <w:p w14:paraId="5131C08E" w14:textId="08EB7D16" w:rsidR="00484372" w:rsidRDefault="00DC14C3" w:rsidP="00484372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Stell</w:t>
            </w:r>
            <w:r w:rsidR="00206DBE">
              <w:rPr>
                <w:rFonts w:ascii="Calibri" w:hAnsi="Calibri"/>
                <w:noProof/>
                <w:color w:val="000000" w:themeColor="text1"/>
                <w:szCs w:val="20"/>
              </w:rPr>
              <w:t>e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dir für</w:t>
            </w:r>
            <w:r w:rsidR="000E7CC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,    ,     ,     ,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</m:t>
              </m:r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jeweils den gleich großen Anteil im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Zehntel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- und im </w:t>
            </w:r>
          </w:p>
          <w:p w14:paraId="4CD45E96" w14:textId="7174B88D" w:rsidR="00DC14C3" w:rsidRDefault="00484372" w:rsidP="00484372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F</w:t>
            </w:r>
            <w:r w:rsidR="00DC14C3">
              <w:rPr>
                <w:rFonts w:ascii="Calibri" w:hAnsi="Calibri"/>
                <w:noProof/>
                <w:color w:val="000000" w:themeColor="text1"/>
                <w:szCs w:val="20"/>
              </w:rPr>
              <w:t>ünfzehntel</w:t>
            </w:r>
            <w:r w:rsidR="00DC14C3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-Streifen vor. Was stellst du fest? Kontrolliere.</w:t>
            </w:r>
          </w:p>
          <w:p w14:paraId="0A3D8101" w14:textId="77777777" w:rsidR="00DC14C3" w:rsidRPr="00C63632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DC14C3" w:rsidRPr="00252562" w14:paraId="3A3178C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8502AE3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2BFBB895" wp14:editId="1C3378E8">
                  <wp:extent cx="360000" cy="313831"/>
                  <wp:effectExtent l="0" t="0" r="2540" b="0"/>
                  <wp:docPr id="22308" name="Grafik 2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689E976" w14:textId="77777777" w:rsidR="00DC14C3" w:rsidRDefault="00DC14C3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179" w:type="dxa"/>
          </w:tcPr>
          <w:p w14:paraId="6797D20E" w14:textId="77777777" w:rsidR="00161D09" w:rsidRDefault="00DC14C3" w:rsidP="00E13C64">
            <w:pPr>
              <w:spacing w:line="240" w:lineRule="atLeast"/>
              <w:rPr>
                <w:rFonts w:ascii="Calibri" w:hAnsi="Calibri"/>
                <w:szCs w:val="20"/>
              </w:rPr>
            </w:pPr>
            <w:r w:rsidRPr="00C63632">
              <w:rPr>
                <w:rFonts w:ascii="Calibri" w:hAnsi="Calibri"/>
                <w:szCs w:val="20"/>
              </w:rPr>
              <w:t>Eine Person sagt einen Anteil</w:t>
            </w:r>
            <w:r w:rsidR="00161D09">
              <w:rPr>
                <w:rFonts w:ascii="Calibri" w:hAnsi="Calibri"/>
                <w:szCs w:val="20"/>
              </w:rPr>
              <w:t>.</w:t>
            </w:r>
          </w:p>
          <w:p w14:paraId="40FCB827" w14:textId="6F1CDA26" w:rsidR="00DC14C3" w:rsidRPr="00A14690" w:rsidRDefault="00161D09" w:rsidP="00E13C64">
            <w:pPr>
              <w:spacing w:line="240" w:lineRule="atLeast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D</w:t>
            </w:r>
            <w:r w:rsidR="00DC14C3" w:rsidRPr="00C63632">
              <w:rPr>
                <w:rFonts w:ascii="Calibri" w:hAnsi="Calibri"/>
                <w:szCs w:val="20"/>
              </w:rPr>
              <w:t xml:space="preserve">ie andere nennt einen dazu passenden feineren Streifen und einen gleich großen Anteil. </w:t>
            </w:r>
            <w:r w:rsidR="00DC14C3">
              <w:rPr>
                <w:rFonts w:ascii="Calibri" w:hAnsi="Calibri"/>
                <w:szCs w:val="20"/>
              </w:rPr>
              <w:t xml:space="preserve">Erklärt euch dabei gegenseitig, wie ihr den passenden Streifen und Anteil gefunden habt. </w:t>
            </w:r>
            <w:r w:rsidR="00DC14C3" w:rsidRPr="00C63632">
              <w:rPr>
                <w:rFonts w:ascii="Calibri" w:hAnsi="Calibri"/>
                <w:szCs w:val="20"/>
              </w:rPr>
              <w:t>Kontrolliert mit Streifentafel</w:t>
            </w:r>
            <w:r w:rsidR="009D71FF">
              <w:rPr>
                <w:rFonts w:ascii="Calibri" w:hAnsi="Calibri"/>
                <w:szCs w:val="20"/>
              </w:rPr>
              <w:t xml:space="preserve"> oder </w:t>
            </w:r>
            <w:r>
              <w:rPr>
                <w:rFonts w:ascii="Calibri" w:hAnsi="Calibri"/>
                <w:szCs w:val="20"/>
              </w:rPr>
              <w:t xml:space="preserve">digitalen </w:t>
            </w:r>
            <w:r w:rsidR="009D71FF">
              <w:rPr>
                <w:rFonts w:ascii="Calibri" w:hAnsi="Calibri"/>
                <w:szCs w:val="20"/>
              </w:rPr>
              <w:t>Bruchstreifen</w:t>
            </w:r>
            <w:r w:rsidR="00DC14C3">
              <w:rPr>
                <w:rFonts w:ascii="Calibri" w:hAnsi="Calibri"/>
                <w:szCs w:val="20"/>
              </w:rPr>
              <w:t>.</w:t>
            </w:r>
          </w:p>
        </w:tc>
      </w:tr>
    </w:tbl>
    <w:p w14:paraId="16F31E25" w14:textId="6DB721A2" w:rsidR="00C25C46" w:rsidRDefault="00C25C46" w:rsidP="00E13C64">
      <w:pPr>
        <w:spacing w:line="240" w:lineRule="atLeast"/>
      </w:pP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383"/>
        <w:gridCol w:w="7938"/>
        <w:gridCol w:w="43"/>
      </w:tblGrid>
      <w:tr w:rsidR="00E70231" w14:paraId="620E1460" w14:textId="77777777" w:rsidTr="00513E9A">
        <w:trPr>
          <w:trHeight w:val="661"/>
        </w:trPr>
        <w:tc>
          <w:tcPr>
            <w:tcW w:w="709" w:type="dxa"/>
          </w:tcPr>
          <w:bookmarkEnd w:id="1"/>
          <w:p w14:paraId="0E0C6F02" w14:textId="77777777" w:rsidR="00E70231" w:rsidRDefault="00E70231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789" w:type="dxa"/>
            <w:gridSpan w:val="4"/>
          </w:tcPr>
          <w:p w14:paraId="0E0B4977" w14:textId="77777777" w:rsidR="00E70231" w:rsidRPr="00D53CEA" w:rsidRDefault="00E70231" w:rsidP="00E13C64">
            <w:pPr>
              <w:pStyle w:val="berschrift3"/>
              <w:spacing w:line="240" w:lineRule="atLeast"/>
            </w:pPr>
            <w:r w:rsidRPr="00E70231">
              <w:t>Gleich große Anteile durch Vergröbern im Kopf finden</w:t>
            </w:r>
          </w:p>
        </w:tc>
      </w:tr>
      <w:tr w:rsidR="00E70231" w14:paraId="12BBAAA0" w14:textId="77777777" w:rsidTr="00A42631">
        <w:trPr>
          <w:gridAfter w:val="1"/>
          <w:wAfter w:w="43" w:type="dxa"/>
          <w:trHeight w:val="2291"/>
        </w:trPr>
        <w:tc>
          <w:tcPr>
            <w:tcW w:w="709" w:type="dxa"/>
          </w:tcPr>
          <w:p w14:paraId="51307EEA" w14:textId="77777777" w:rsidR="00E70231" w:rsidRDefault="00E70231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4C81C141" w14:textId="7B6499B3" w:rsidR="00E70231" w:rsidRDefault="00E70231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21" w:type="dxa"/>
            <w:gridSpan w:val="2"/>
          </w:tcPr>
          <w:p w14:paraId="2C5C324F" w14:textId="685CE6EA" w:rsidR="00E70231" w:rsidRDefault="00E70231" w:rsidP="00E13C64">
            <w:pPr>
              <w:spacing w:line="240" w:lineRule="atLeast"/>
            </w:pPr>
            <w:r>
              <w:t>Gleich</w:t>
            </w:r>
            <w:r w:rsidR="00BE6E0C">
              <w:t xml:space="preserve"> große</w:t>
            </w:r>
            <w:r>
              <w:t xml:space="preserve"> Anteile findet man, wenn man einen Bruchstreifen sucht, </w:t>
            </w:r>
            <w:r w:rsidR="007D1456">
              <w:br/>
            </w:r>
            <w:r>
              <w:t xml:space="preserve">der gröber eingeteilt ist. </w:t>
            </w:r>
          </w:p>
          <w:p w14:paraId="6802D43E" w14:textId="77777777" w:rsidR="00E70231" w:rsidRDefault="00E70231" w:rsidP="00E13C64">
            <w:pPr>
              <w:spacing w:line="240" w:lineRule="atLeast"/>
            </w:pPr>
            <w:r>
              <w:t>Erkläre, wie und warum man so einen gleichwertigen Anteil finden kann.</w:t>
            </w:r>
          </w:p>
          <w:p w14:paraId="4F953CAB" w14:textId="77777777" w:rsidR="00E70231" w:rsidRDefault="00AB7C17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5328" behindDoc="0" locked="0" layoutInCell="1" allowOverlap="1" wp14:anchorId="566AD50B" wp14:editId="6C31754D">
                      <wp:simplePos x="0" y="0"/>
                      <wp:positionH relativeFrom="column">
                        <wp:posOffset>3965093</wp:posOffset>
                      </wp:positionH>
                      <wp:positionV relativeFrom="paragraph">
                        <wp:posOffset>167158</wp:posOffset>
                      </wp:positionV>
                      <wp:extent cx="1298165" cy="727951"/>
                      <wp:effectExtent l="12700" t="0" r="0" b="339090"/>
                      <wp:wrapNone/>
                      <wp:docPr id="22326" name="Gruppieren 22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165" cy="727951"/>
                                <a:chOff x="0" y="126124"/>
                                <a:chExt cx="1298165" cy="727951"/>
                              </a:xfrm>
                            </wpg:grpSpPr>
                            <wps:wsp>
                              <wps:cNvPr id="22318" name="Wolkenförmige Legende 222"/>
                              <wps:cNvSpPr/>
                              <wps:spPr>
                                <a:xfrm>
                                  <a:off x="0" y="126124"/>
                                  <a:ext cx="1219200" cy="727951"/>
                                </a:xfrm>
                                <a:prstGeom prst="cloudCallout">
                                  <a:avLst>
                                    <a:gd name="adj1" fmla="val 17145"/>
                                    <a:gd name="adj2" fmla="val 9145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AACBE4" w14:textId="77777777" w:rsidR="00A605EA" w:rsidRDefault="00A605EA" w:rsidP="00E7023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23" name="Textfeld 22243"/>
                              <wps:cNvSpPr txBox="1"/>
                              <wps:spPr>
                                <a:xfrm>
                                  <a:off x="218586" y="174078"/>
                                  <a:ext cx="1079579" cy="621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F3B27E" w14:textId="77777777" w:rsidR="00A605EA" w:rsidRPr="00E028E8" w:rsidRDefault="00A605EA" w:rsidP="0069100A">
                                    <w:pPr>
                                      <w:pStyle w:val="Transcript"/>
                                    </w:pPr>
                                    <w:r w:rsidRPr="00E028E8">
                                      <w:t>Wie viel im gröberen Streifen?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66AD50B" id="Gruppieren 22326" o:spid="_x0000_s1413" style="position:absolute;margin-left:312.2pt;margin-top:13.15pt;width:102.2pt;height:57.3pt;z-index:252515328;mso-width-relative:margin;mso-height-relative:margin" coordorigin=",1261" coordsize="12981,72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">
                      <v:shape id="_x0000_s1414" type="#_x0000_t106" style="position:absolute;top:1261;width:12192;height:72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" adj="14503,30555" fillcolor="white [3201]" strokecolor="#bfbfbf [2412]" strokeweight="1pt">
                        <v:stroke joinstyle="miter"/>
                        <v:textbox>
                          <w:txbxContent>
                            <w:p w14:paraId="42AACBE4" w14:textId="77777777" w:rsidR="00A605EA" w:rsidRDefault="00A605EA" w:rsidP="00E7023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415" type="#_x0000_t202" style="position:absolute;left:2185;top:1740;width:10796;height:62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" filled="f" stroked="f">
                        <v:textbox>
                          <w:txbxContent>
                            <w:p w14:paraId="59F3B27E" w14:textId="77777777" w:rsidR="00A605EA" w:rsidRPr="00E028E8" w:rsidRDefault="00A605EA" w:rsidP="0069100A">
                              <w:pPr>
                                <w:pStyle w:val="Transcript"/>
                              </w:pPr>
                              <w:r w:rsidRPr="00E028E8">
                                <w:t>Wie viel im gröberen Streifen?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A0F945F" w14:textId="35D26EFD" w:rsidR="00E70231" w:rsidRPr="008026EF" w:rsidRDefault="00967846" w:rsidP="0069100A">
            <w:pPr>
              <w:spacing w:line="240" w:lineRule="atLeast"/>
            </w:pPr>
            <w:r w:rsidRPr="004077DC">
              <w:rPr>
                <w:noProof/>
              </w:rPr>
              <w:drawing>
                <wp:anchor distT="0" distB="0" distL="114300" distR="114300" simplePos="0" relativeHeight="253978624" behindDoc="0" locked="0" layoutInCell="1" allowOverlap="1" wp14:anchorId="1A235A6C" wp14:editId="2A7ED6C6">
                  <wp:simplePos x="0" y="0"/>
                  <wp:positionH relativeFrom="column">
                    <wp:posOffset>503741</wp:posOffset>
                  </wp:positionH>
                  <wp:positionV relativeFrom="paragraph">
                    <wp:posOffset>88999</wp:posOffset>
                  </wp:positionV>
                  <wp:extent cx="304709" cy="278765"/>
                  <wp:effectExtent l="0" t="0" r="0" b="635"/>
                  <wp:wrapNone/>
                  <wp:docPr id="1883436766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55" t="52174" r="58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09" cy="27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597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9216" behindDoc="0" locked="0" layoutInCell="1" allowOverlap="1" wp14:anchorId="2D59AB1A" wp14:editId="3291D841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688431</wp:posOffset>
                      </wp:positionV>
                      <wp:extent cx="161874" cy="300301"/>
                      <wp:effectExtent l="0" t="0" r="3810" b="5080"/>
                      <wp:wrapNone/>
                      <wp:docPr id="8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9F2D96" w14:textId="4E3219D8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C27A3A" w14:textId="73165F96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Gerade Verbindung 1"/>
                              <wps:cNvCnPr/>
                              <wps:spPr>
                                <a:xfrm>
                                  <a:off x="57419" y="19593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D59AB1A" id="_x0000_s1416" style="position:absolute;margin-left:79.4pt;margin-top:54.2pt;width:12.75pt;height:23.65pt;z-index:25344921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">
                      <v:shape id="Textfeld 3" o:spid="_x0000_s1417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" filled="f" stroked="f" strokeweight=".5pt">
                        <v:textbox style="mso-fit-shape-to-text:t" inset="0,0,0,0">
                          <w:txbxContent>
                            <w:p w14:paraId="689F2D96" w14:textId="4E3219D8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41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72C27A3A" w14:textId="73165F96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419" style="position:absolute;visibility:visible;mso-wrap-style:square" from="57419,195930" to="165887,1959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028E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21856" behindDoc="0" locked="0" layoutInCell="1" allowOverlap="1" wp14:anchorId="7632BCF3" wp14:editId="6FFA0C33">
                      <wp:simplePos x="0" y="0"/>
                      <wp:positionH relativeFrom="column">
                        <wp:posOffset>4765894</wp:posOffset>
                      </wp:positionH>
                      <wp:positionV relativeFrom="paragraph">
                        <wp:posOffset>284918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09DF87" w14:textId="77777777" w:rsidR="00E028E8" w:rsidRPr="008C3B54" w:rsidRDefault="00E028E8" w:rsidP="00E028E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632BCF3" id="Gruppieren 16" o:spid="_x0000_s1420" style="position:absolute;margin-left:375.25pt;margin-top:22.45pt;width:51.75pt;height:59.45pt;z-index:252921856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">
                      <v:shape id="Grafik 8" o:spid="_x0000_s1421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">
                        <v:imagedata r:id="rId93" o:title="" chromakey="white"/>
                      </v:shape>
                      <v:shape id="_x0000_s1422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109DF87" w14:textId="77777777" w:rsidR="00E028E8" w:rsidRPr="008C3B54" w:rsidRDefault="00E028E8" w:rsidP="00E028E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100A">
              <w:rPr>
                <w:noProof/>
              </w:rPr>
              <w:drawing>
                <wp:inline distT="0" distB="0" distL="0" distR="0" wp14:anchorId="5748A506" wp14:editId="06C67EF5">
                  <wp:extent cx="3865183" cy="469421"/>
                  <wp:effectExtent l="0" t="0" r="0" b="635"/>
                  <wp:docPr id="449279393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279393" name="Grafik 449279393"/>
                          <pic:cNvPicPr/>
                        </pic:nvPicPr>
                        <pic:blipFill>
                          <a:blip r:embed="rId94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brightnessContrast brigh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536439" cy="55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C17" w14:paraId="096F04BC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48D72BF" w14:textId="77777777" w:rsidR="00AB7C17" w:rsidRDefault="00AB7C17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548E723" wp14:editId="28EBF751">
                  <wp:extent cx="360000" cy="272386"/>
                  <wp:effectExtent l="0" t="0" r="2540" b="0"/>
                  <wp:docPr id="22327" name="Grafik 2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177F331" w14:textId="77777777" w:rsidR="00AB7C17" w:rsidRDefault="00AB7C17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21" w:type="dxa"/>
            <w:gridSpan w:val="2"/>
          </w:tcPr>
          <w:p w14:paraId="71B93E31" w14:textId="6EF1302F" w:rsidR="00AB7C17" w:rsidRDefault="00AB7C17" w:rsidP="00A42631">
            <w:pPr>
              <w:spacing w:after="60" w:line="240" w:lineRule="atLeast"/>
            </w:pPr>
            <w:r>
              <w:t>Stell</w:t>
            </w:r>
            <w:r w:rsidR="00206DBE">
              <w:t>e</w:t>
            </w:r>
            <w:r>
              <w:t xml:space="preserve"> dir auch für</w:t>
            </w:r>
            <w:r w:rsidR="00F45970">
              <w:t xml:space="preserve">  </w:t>
            </w:r>
            <w:r>
              <w:t xml:space="preserve"> </w:t>
            </w:r>
            <w:r w:rsidR="00F45970">
              <w:t xml:space="preserve">   </w:t>
            </w:r>
            <w:r>
              <w:t xml:space="preserve">den gleich großen Anteil im Viertel-Streifen im Kopf vor. </w:t>
            </w:r>
          </w:p>
          <w:p w14:paraId="6A93E21F" w14:textId="5FFD2688" w:rsidR="00AB7C17" w:rsidRDefault="00AB7C17" w:rsidP="00E13C64">
            <w:pPr>
              <w:spacing w:line="240" w:lineRule="atLeast"/>
            </w:pPr>
            <w:r>
              <w:t xml:space="preserve">Wie viele </w:t>
            </w:r>
            <w:r w:rsidR="00BD79A8">
              <w:t xml:space="preserve">Felder </w:t>
            </w:r>
            <w:r>
              <w:t xml:space="preserve">sind dann </w:t>
            </w:r>
            <w:r w:rsidR="00CE75DE">
              <w:t xml:space="preserve">im Viertel-Streifen </w:t>
            </w:r>
            <w:r>
              <w:t>markiert?</w:t>
            </w:r>
            <w:r w:rsidR="00B033AE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4656C276" w14:textId="77777777" w:rsidR="00AB7C17" w:rsidRDefault="00AB7C17" w:rsidP="00E13C64">
            <w:pPr>
              <w:spacing w:line="240" w:lineRule="atLeast"/>
            </w:pPr>
          </w:p>
        </w:tc>
      </w:tr>
      <w:tr w:rsidR="00A83C50" w14:paraId="4913B05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25418244" w14:textId="095A29E4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305D450" wp14:editId="7E3B3F03">
                  <wp:extent cx="287640" cy="338400"/>
                  <wp:effectExtent l="0" t="0" r="0" b="5080"/>
                  <wp:docPr id="2007571210" name="Grafik 200757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D2F1EA1" w14:textId="5C2D604C" w:rsidR="00A83C50" w:rsidRDefault="00A83C50" w:rsidP="00A83C50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321" w:type="dxa"/>
            <w:gridSpan w:val="2"/>
          </w:tcPr>
          <w:p w14:paraId="7D786055" w14:textId="2E637D9F" w:rsidR="00A83C50" w:rsidRDefault="00A83C50" w:rsidP="00A83C50">
            <w:pPr>
              <w:spacing w:line="240" w:lineRule="atLeast"/>
              <w:rPr>
                <w:noProof/>
              </w:rPr>
            </w:pPr>
            <w:r w:rsidRPr="00AB7C17">
              <w:rPr>
                <w:noProof/>
              </w:rPr>
              <w:t>Stell</w:t>
            </w:r>
            <w:r w:rsidR="00206DBE">
              <w:rPr>
                <w:noProof/>
              </w:rPr>
              <w:t>e</w:t>
            </w:r>
            <w:r w:rsidRPr="00AB7C17">
              <w:rPr>
                <w:noProof/>
              </w:rPr>
              <w:t xml:space="preserve"> dir die Anteile</w:t>
            </w:r>
            <w:r>
              <w:rPr>
                <w:noProof/>
              </w:rPr>
              <w:t xml:space="preserve"> wieder</w:t>
            </w:r>
            <w:r w:rsidRPr="00AB7C17">
              <w:rPr>
                <w:noProof/>
              </w:rPr>
              <w:t xml:space="preserve"> zunächst im Kopf vor und erkläre </w:t>
            </w:r>
            <w:r>
              <w:rPr>
                <w:noProof/>
              </w:rPr>
              <w:t>dann</w:t>
            </w:r>
            <w:r w:rsidRPr="00AB7C17">
              <w:rPr>
                <w:noProof/>
              </w:rPr>
              <w:t>: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3B6DB9B" w14:textId="2040FDA4" w:rsidR="00A83C50" w:rsidRPr="00AB7C17" w:rsidRDefault="007C4812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7168" behindDoc="0" locked="0" layoutInCell="1" allowOverlap="1" wp14:anchorId="784F404F" wp14:editId="72AB5968">
                      <wp:simplePos x="0" y="0"/>
                      <wp:positionH relativeFrom="column">
                        <wp:posOffset>869139</wp:posOffset>
                      </wp:positionH>
                      <wp:positionV relativeFrom="paragraph">
                        <wp:posOffset>95115</wp:posOffset>
                      </wp:positionV>
                      <wp:extent cx="2606175" cy="306205"/>
                      <wp:effectExtent l="0" t="0" r="0" b="0"/>
                      <wp:wrapNone/>
                      <wp:docPr id="1870007750" name="Gruppieren 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175" cy="306205"/>
                                <a:chOff x="0" y="0"/>
                                <a:chExt cx="2606175" cy="306205"/>
                              </a:xfrm>
                            </wpg:grpSpPr>
                            <wpg:grpSp>
                              <wpg:cNvPr id="1370315001" name="Gruppieren 2"/>
                              <wpg:cNvGrpSpPr/>
                              <wpg:grpSpPr>
                                <a:xfrm>
                                  <a:off x="0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35943659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BD963F" w14:textId="22B86E2F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66375777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216CE7" w14:textId="1867CC88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122904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24938267" name="Gruppieren 2"/>
                              <wpg:cNvGrpSpPr/>
                              <wpg:grpSpPr>
                                <a:xfrm>
                                  <a:off x="836579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931561242" name="Textfeld 3"/>
                                <wps:cNvSpPr txBox="1"/>
                                <wps:spPr>
                                  <a:xfrm>
                                    <a:off x="32847" y="12407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0478D6" w14:textId="611E2D82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90159506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C49B96" w14:textId="5DC4C597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0377868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28119989" name="Gruppieren 2"/>
                              <wpg:cNvGrpSpPr/>
                              <wpg:grpSpPr>
                                <a:xfrm>
                                  <a:off x="1297022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1493259617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CB3A52" w14:textId="60DD2B3D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00676306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A41317" w14:textId="1FD0A6E4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24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144053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26333577" name="Gruppieren 2"/>
                              <wpg:cNvGrpSpPr/>
                              <wpg:grpSpPr>
                                <a:xfrm>
                                  <a:off x="2444885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012128291" name="Textfeld 3"/>
                                <wps:cNvSpPr txBox="1"/>
                                <wps:spPr>
                                  <a:xfrm>
                                    <a:off x="32847" y="12407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61C208" w14:textId="3C5E01D1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4403000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43A7DB" w14:textId="7D788038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7887546" name="Gerade Verbindung 1"/>
                                <wps:cNvCnPr/>
                                <wps:spPr>
                                  <a:xfrm>
                                    <a:off x="57419" y="185687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84F404F" id="Gruppieren 430" o:spid="_x0000_s1423" style="position:absolute;margin-left:68.45pt;margin-top:7.5pt;width:205.2pt;height:24.1pt;z-index:253447168" coordsize="26061,30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">
                      <v:group id="_x0000_s1424" style="position:absolute;width:1612;height:2997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">
                        <v:shape id="Textfeld 3" o:spid="_x0000_s1425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9BD963F" w14:textId="22B86E2F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shape id="Textfeld 3" o:spid="_x0000_s142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7216CE7" w14:textId="1867CC88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line id="Gerade Verbindung 1" o:spid="_x0000_s1427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28" style="position:absolute;left:8365;top:64;width:1613;height:2998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">
                        <v:shape id="Textfeld 3" o:spid="_x0000_s142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10478D6" w14:textId="611E2D82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3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3C49B96" w14:textId="5DC4C597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31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32" style="position:absolute;left:12970;top:64;width:1613;height:2998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">
                        <v:shape id="Textfeld 3" o:spid="_x0000_s143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DCB3A52" w14:textId="60DD2B3D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shape id="Textfeld 3" o:spid="_x0000_s143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5A41317" w14:textId="1FD0A6E4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xbxContent>
                          </v:textbox>
                        </v:shape>
                        <v:line id="Gerade Verbindung 1" o:spid="_x0000_s1435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36" style="position:absolute;left:24448;top:64;width:1613;height:2998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">
                        <v:shape id="Textfeld 3" o:spid="_x0000_s1437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461C208" w14:textId="3C5E01D1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3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F43A7DB" w14:textId="7D788038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39" style="position:absolute;visibility:visible;mso-wrap-style:square" from="57419,185687" to="165887,1856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A83C50" w14:paraId="1D482B5A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36409EAE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81459B7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94DD2A6" w14:textId="0C952C1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(1)</w:t>
            </w:r>
          </w:p>
        </w:tc>
        <w:tc>
          <w:tcPr>
            <w:tcW w:w="7938" w:type="dxa"/>
          </w:tcPr>
          <w:p w14:paraId="6FC2BFE2" w14:textId="5E1B7A72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>Warum ist</w:t>
            </w:r>
            <w:r w:rsidR="00F45970">
              <w:rPr>
                <w:rFonts w:ascii="Calibri" w:hAnsi="Calibri"/>
              </w:rPr>
              <w:t xml:space="preserve">      </w:t>
            </w:r>
            <w:r w:rsidRPr="00C63632">
              <w:rPr>
                <w:rFonts w:ascii="Calibri" w:hAnsi="Calibri"/>
              </w:rPr>
              <w:t xml:space="preserve"> so groß </w:t>
            </w:r>
            <w:r w:rsidR="00F45970">
              <w:rPr>
                <w:rFonts w:ascii="Calibri" w:hAnsi="Calibri"/>
              </w:rPr>
              <w:t xml:space="preserve">wie    </w:t>
            </w:r>
            <w:r w:rsidRPr="00C63632">
              <w:rPr>
                <w:rFonts w:ascii="Calibri" w:hAnsi="Calibri"/>
              </w:rPr>
              <w:t xml:space="preserve"> ?</w:t>
            </w:r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>Ist</w:t>
            </w:r>
            <w:r w:rsidR="00F45970"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 xml:space="preserve"> </w:t>
            </w:r>
            <w:r w:rsidR="00F45970"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>auch so groß wie</w:t>
            </w:r>
            <w:r w:rsidR="00F45970"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C63632">
              <w:rPr>
                <w:rFonts w:ascii="Calibri" w:hAnsi="Calibri"/>
              </w:rPr>
              <w:t xml:space="preserve">? </w:t>
            </w:r>
          </w:p>
        </w:tc>
      </w:tr>
      <w:tr w:rsidR="00A83C50" w14:paraId="3BD5708E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0A07C12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7C487BE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79986F9E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67FEFA4E" w14:textId="68377636" w:rsidR="00A83C50" w:rsidRPr="00AB7C17" w:rsidRDefault="00C827A4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4336" behindDoc="0" locked="0" layoutInCell="1" allowOverlap="1" wp14:anchorId="2177D4D8" wp14:editId="26BA8863">
                      <wp:simplePos x="0" y="0"/>
                      <wp:positionH relativeFrom="column">
                        <wp:posOffset>3070819</wp:posOffset>
                      </wp:positionH>
                      <wp:positionV relativeFrom="paragraph">
                        <wp:posOffset>109531</wp:posOffset>
                      </wp:positionV>
                      <wp:extent cx="161290" cy="299720"/>
                      <wp:effectExtent l="0" t="0" r="3810" b="5080"/>
                      <wp:wrapNone/>
                      <wp:docPr id="9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0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22B92F" w14:textId="65F15050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86B03C" w14:textId="75A2EAA5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erade Verbindung 1"/>
                              <wps:cNvCnPr/>
                              <wps:spPr>
                                <a:xfrm>
                                  <a:off x="57419" y="179174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177D4D8" id="_x0000_s1440" style="position:absolute;margin-left:241.8pt;margin-top:8.6pt;width:12.7pt;height:23.6pt;z-index:25345433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">
                      <v:shape id="Textfeld 3" o:spid="_x0000_s144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" filled="f" stroked="f" strokeweight=".5pt">
                        <v:textbox style="mso-fit-shape-to-text:t" inset="0,0,0,0">
                          <w:txbxContent>
                            <w:p w14:paraId="7822B92F" w14:textId="65F15050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4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6586B03C" w14:textId="75A2EAA5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43" style="position:absolute;visibility:visible;mso-wrap-style:square" from="57419,179174" to="165887,1791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3312" behindDoc="0" locked="0" layoutInCell="1" allowOverlap="1" wp14:anchorId="3128204C" wp14:editId="060FC9BA">
                      <wp:simplePos x="0" y="0"/>
                      <wp:positionH relativeFrom="column">
                        <wp:posOffset>1920621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9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9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9FCA71" w14:textId="0610B721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B3F5CD" w14:textId="4A4E11C7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Gerade Verbindung 1"/>
                              <wps:cNvCnPr/>
                              <wps:spPr>
                                <a:xfrm>
                                  <a:off x="57419" y="191808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128204C" id="_x0000_s1444" style="position:absolute;margin-left:151.25pt;margin-top:8.9pt;width:12.7pt;height:23.6pt;z-index:25345331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">
                      <v:shape id="Textfeld 3" o:spid="_x0000_s1445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079FCA71" w14:textId="0610B721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44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03B3F5CD" w14:textId="4A4E11C7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447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2288" behindDoc="0" locked="0" layoutInCell="1" allowOverlap="1" wp14:anchorId="0444091A" wp14:editId="52258FF0">
                      <wp:simplePos x="0" y="0"/>
                      <wp:positionH relativeFrom="column">
                        <wp:posOffset>1481709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9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91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DBA0AA" w14:textId="12DBE79F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2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546D5E" w14:textId="19517B3B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Gerade Verbindung 1"/>
                              <wps:cNvCnPr/>
                              <wps:spPr>
                                <a:xfrm>
                                  <a:off x="57419" y="19793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444091A" id="_x0000_s1448" style="position:absolute;margin-left:116.65pt;margin-top:8.9pt;width:12.7pt;height:23.6pt;z-index:25345228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">
                      <v:shape id="Textfeld 3" o:spid="_x0000_s144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2ADBA0AA" w14:textId="12DBE79F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45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3546D5E" w14:textId="19517B3B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451" style="position:absolute;visibility:visible;mso-wrap-style:square" from="57419,197930" to="165887,1979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1264" behindDoc="0" locked="0" layoutInCell="1" allowOverlap="1" wp14:anchorId="1A8E345C" wp14:editId="2021F7A1">
                      <wp:simplePos x="0" y="0"/>
                      <wp:positionH relativeFrom="column">
                        <wp:posOffset>628269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8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FCAEE4" w14:textId="300CE040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FDD4A9" w14:textId="7903D2BC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erade Verbindung 1"/>
                              <wps:cNvCnPr/>
                              <wps:spPr>
                                <a:xfrm>
                                  <a:off x="57419" y="191808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A8E345C" id="_x0000_s1452" style="position:absolute;margin-left:49.45pt;margin-top:8.9pt;width:12.7pt;height:23.6pt;z-index:25345126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">
                      <v:shape id="Textfeld 3" o:spid="_x0000_s145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5AFCAEE4" w14:textId="300CE040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45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45FDD4A9" w14:textId="7903D2BC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455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A83C50" w14:paraId="7D77A3B0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77C31014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14CD371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4B585969" w14:textId="1BBE060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(2)</w:t>
            </w:r>
          </w:p>
        </w:tc>
        <w:tc>
          <w:tcPr>
            <w:tcW w:w="7938" w:type="dxa"/>
          </w:tcPr>
          <w:p w14:paraId="176AF64D" w14:textId="2FC65095" w:rsidR="00A83C50" w:rsidRPr="00AB7C17" w:rsidRDefault="00F4597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>Warum ist</w:t>
            </w:r>
            <w:r>
              <w:rPr>
                <w:rFonts w:ascii="Calibri" w:hAnsi="Calibri"/>
              </w:rPr>
              <w:t xml:space="preserve">      </w:t>
            </w:r>
            <w:r w:rsidRPr="00C63632">
              <w:rPr>
                <w:rFonts w:ascii="Calibri" w:hAnsi="Calibri"/>
              </w:rPr>
              <w:t xml:space="preserve"> so groß </w:t>
            </w:r>
            <w:r>
              <w:rPr>
                <w:rFonts w:ascii="Calibri" w:hAnsi="Calibri"/>
              </w:rPr>
              <w:t xml:space="preserve">wie    </w:t>
            </w:r>
            <w:r w:rsidRPr="00C63632">
              <w:rPr>
                <w:rFonts w:ascii="Calibri" w:hAnsi="Calibri"/>
              </w:rPr>
              <w:t xml:space="preserve"> ?</w:t>
            </w:r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>Ist</w:t>
            </w:r>
            <w:r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>auch so groß wie</w:t>
            </w:r>
            <w:r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C63632">
              <w:rPr>
                <w:rFonts w:ascii="Calibri" w:hAnsi="Calibri"/>
              </w:rPr>
              <w:t>?</w:t>
            </w:r>
          </w:p>
        </w:tc>
      </w:tr>
      <w:tr w:rsidR="00A83C50" w14:paraId="3DBE6A52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1CB7F5E5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58611553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F7C07C4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7442B248" w14:textId="346AD07F" w:rsidR="00A83C50" w:rsidRPr="00AB7C17" w:rsidRDefault="007C4812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9456" behindDoc="0" locked="0" layoutInCell="1" allowOverlap="1" wp14:anchorId="00CD688A" wp14:editId="5D0F110F">
                      <wp:simplePos x="0" y="0"/>
                      <wp:positionH relativeFrom="column">
                        <wp:posOffset>3388590</wp:posOffset>
                      </wp:positionH>
                      <wp:positionV relativeFrom="paragraph">
                        <wp:posOffset>73336</wp:posOffset>
                      </wp:positionV>
                      <wp:extent cx="1056234" cy="299720"/>
                      <wp:effectExtent l="0" t="0" r="0" b="5080"/>
                      <wp:wrapNone/>
                      <wp:docPr id="1406120857" name="Gruppieren 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6234" cy="299720"/>
                                <a:chOff x="0" y="0"/>
                                <a:chExt cx="1056234" cy="299720"/>
                              </a:xfrm>
                            </wpg:grpSpPr>
                            <wpg:grpSp>
                              <wpg:cNvPr id="1889594062" name="Gruppieren 2"/>
                              <wpg:cNvGrpSpPr/>
                              <wpg:grpSpPr>
                                <a:xfrm>
                                  <a:off x="0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1551765867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DB5E75" w14:textId="0A41A75E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73537779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A56EDF" w14:textId="13BE8869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64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0470743" name="Gerade Verbindung 1"/>
                                <wps:cNvCnPr/>
                                <wps:spPr>
                                  <a:xfrm>
                                    <a:off x="57419" y="185687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10075677" name="Gruppieren 2"/>
                              <wpg:cNvGrpSpPr/>
                              <wpg:grpSpPr>
                                <a:xfrm>
                                  <a:off x="894944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8852015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D5DFE6" w14:textId="229F499A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37546621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F05A40" w14:textId="53D76B71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65112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0CD688A" id="Gruppieren 431" o:spid="_x0000_s1456" style="position:absolute;margin-left:266.8pt;margin-top:5.75pt;width:83.15pt;height:23.6pt;z-index:253459456" coordsize="10562,29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">
                      <v:group id="_x0000_s1457" style="position:absolute;width:1612;height:2997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">
                        <v:shape id="Textfeld 3" o:spid="_x0000_s1458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DDB5E75" w14:textId="0A41A75E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shape id="Textfeld 3" o:spid="_x0000_s145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A56EDF" w14:textId="13BE8869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64</w:t>
                                </w:r>
                              </w:p>
                            </w:txbxContent>
                          </v:textbox>
                        </v:shape>
                        <v:line id="Gerade Verbindung 1" o:spid="_x0000_s1460" style="position:absolute;visibility:visible;mso-wrap-style:square" from="57419,185687" to="165887,1856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61" style="position:absolute;left:8949;width:1613;height:2997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">
                        <v:shape id="Textfeld 3" o:spid="_x0000_s1462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2ED5DFE6" w14:textId="229F499A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shape id="Textfeld 3" o:spid="_x0000_s1463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AF05A40" w14:textId="53D76B71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line id="Gerade Verbindung 1" o:spid="_x0000_s1464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A83C50" w14:paraId="3ABCE2C2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2A2185C9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316461C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688C950F" w14:textId="2FA65670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(3)</w:t>
            </w:r>
          </w:p>
        </w:tc>
        <w:tc>
          <w:tcPr>
            <w:tcW w:w="7938" w:type="dxa"/>
          </w:tcPr>
          <w:p w14:paraId="743F4812" w14:textId="3262B75E" w:rsidR="00A83C50" w:rsidRPr="00A83C50" w:rsidRDefault="00A83C50" w:rsidP="00A83C50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64</w:t>
            </w:r>
            <w:r w:rsidR="00206DBE">
              <w:rPr>
                <w:rFonts w:ascii="Calibri" w:hAnsi="Calibri"/>
              </w:rPr>
              <w:t>-</w:t>
            </w:r>
            <w:r w:rsidRPr="00C63632">
              <w:rPr>
                <w:rFonts w:ascii="Calibri" w:hAnsi="Calibri"/>
              </w:rPr>
              <w:t xml:space="preserve">tel kann man nicht mehr in der Streifentafel sehen. Sind </w:t>
            </w:r>
            <w:r w:rsidR="00F45970">
              <w:rPr>
                <w:rFonts w:ascii="Calibri" w:hAnsi="Calibri"/>
              </w:rPr>
              <w:t xml:space="preserve">       </w:t>
            </w:r>
            <w:r w:rsidRPr="00C63632">
              <w:rPr>
                <w:rFonts w:ascii="Calibri" w:hAnsi="Calibri"/>
              </w:rPr>
              <w:t>so groß wie</w:t>
            </w:r>
            <m:oMath>
              <m:r>
                <w:rPr>
                  <w:rFonts w:ascii="Cambria Math" w:hAnsi="Cambria Math"/>
                </w:rPr>
                <m:t xml:space="preserve">       </m:t>
              </m:r>
            </m:oMath>
            <w:r w:rsidRPr="00C63632">
              <w:rPr>
                <w:rFonts w:ascii="Calibri" w:hAnsi="Calibri"/>
              </w:rPr>
              <w:t>?</w:t>
            </w:r>
          </w:p>
        </w:tc>
      </w:tr>
    </w:tbl>
    <w:p w14:paraId="4901EC44" w14:textId="77777777" w:rsidR="00423F1A" w:rsidRDefault="00423F1A" w:rsidP="00E13C64">
      <w:pPr>
        <w:spacing w:line="240" w:lineRule="atLeast"/>
      </w:pPr>
    </w:p>
    <w:tbl>
      <w:tblPr>
        <w:tblW w:w="9517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0"/>
        <w:gridCol w:w="425"/>
        <w:gridCol w:w="8344"/>
        <w:gridCol w:w="19"/>
      </w:tblGrid>
      <w:tr w:rsidR="00423F1A" w14:paraId="3A4228F6" w14:textId="77777777" w:rsidTr="00A42631">
        <w:trPr>
          <w:gridAfter w:val="1"/>
          <w:wAfter w:w="19" w:type="dxa"/>
        </w:trPr>
        <w:tc>
          <w:tcPr>
            <w:tcW w:w="709" w:type="dxa"/>
          </w:tcPr>
          <w:p w14:paraId="2F199B69" w14:textId="77777777" w:rsidR="00423F1A" w:rsidRPr="00B74344" w:rsidRDefault="00423F1A" w:rsidP="00E13C64">
            <w:pPr>
              <w:pStyle w:val="berschrift3"/>
              <w:spacing w:line="240" w:lineRule="atLeast"/>
            </w:pPr>
            <w:r>
              <w:t>1.4</w:t>
            </w:r>
          </w:p>
        </w:tc>
        <w:tc>
          <w:tcPr>
            <w:tcW w:w="8789" w:type="dxa"/>
            <w:gridSpan w:val="3"/>
          </w:tcPr>
          <w:p w14:paraId="046BE523" w14:textId="06431E0B" w:rsidR="00423F1A" w:rsidRPr="00B74344" w:rsidRDefault="00423F1A" w:rsidP="00E13C64">
            <w:pPr>
              <w:pStyle w:val="berschrift3"/>
              <w:spacing w:line="240" w:lineRule="atLeast"/>
            </w:pPr>
            <w:r w:rsidRPr="00423F1A">
              <w:t>Einteilungen verfeinern und vergröbern im Kopf</w:t>
            </w:r>
          </w:p>
        </w:tc>
      </w:tr>
      <w:tr w:rsidR="00C25C46" w14:paraId="240C7C0F" w14:textId="77777777" w:rsidTr="00A42631">
        <w:tc>
          <w:tcPr>
            <w:tcW w:w="709" w:type="dxa"/>
          </w:tcPr>
          <w:p w14:paraId="1FD80A81" w14:textId="43CC2519" w:rsidR="00321AB1" w:rsidRDefault="00B37037" w:rsidP="00E13C64">
            <w:pPr>
              <w:spacing w:after="200"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82720" behindDoc="0" locked="0" layoutInCell="1" allowOverlap="1" wp14:anchorId="09B7FD56" wp14:editId="727E8A2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3810</wp:posOffset>
                      </wp:positionV>
                      <wp:extent cx="274955" cy="197485"/>
                      <wp:effectExtent l="0" t="0" r="4445" b="5715"/>
                      <wp:wrapNone/>
                      <wp:docPr id="1872444592" name="Gruppieren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008586884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38957" name="Grafik 11338957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4C51785" id="Gruppieren 425" o:spid="_x0000_s1026" style="position:absolute;margin-left:.2pt;margin-top:.3pt;width:21.65pt;height:15.55pt;z-index:253982720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11338957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&#13;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</w:p>
          <w:p w14:paraId="2ED4676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30CD799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400B6B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74B27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AE725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8A865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05C9EA2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72A3684" w14:textId="6E39B4F1" w:rsidR="00C25C46" w:rsidRDefault="00C25C46" w:rsidP="00E13C64">
            <w:pPr>
              <w:spacing w:after="200"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497A34ED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25" w:type="dxa"/>
          </w:tcPr>
          <w:p w14:paraId="704D532B" w14:textId="77777777" w:rsidR="00C25C46" w:rsidRDefault="00C25C4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63" w:type="dxa"/>
            <w:gridSpan w:val="2"/>
          </w:tcPr>
          <w:p w14:paraId="6650F158" w14:textId="18588914" w:rsidR="008C3B54" w:rsidRPr="008C3B54" w:rsidRDefault="008C3B54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3232128" behindDoc="0" locked="0" layoutInCell="1" allowOverlap="1" wp14:anchorId="5AE420FC" wp14:editId="1321735C">
                  <wp:simplePos x="0" y="0"/>
                  <wp:positionH relativeFrom="column">
                    <wp:posOffset>3795412</wp:posOffset>
                  </wp:positionH>
                  <wp:positionV relativeFrom="paragraph">
                    <wp:posOffset>203714</wp:posOffset>
                  </wp:positionV>
                  <wp:extent cx="1437832" cy="1491300"/>
                  <wp:effectExtent l="25400" t="25400" r="86360" b="83820"/>
                  <wp:wrapNone/>
                  <wp:docPr id="63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451199" cy="150516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3F1A">
              <w:t xml:space="preserve">Ergänze erst ohne Streifentafel </w:t>
            </w:r>
            <w:r w:rsidR="00967846">
              <w:t xml:space="preserve">und digitale Bruchstreifen </w:t>
            </w:r>
            <w:r w:rsidR="00423F1A">
              <w:t xml:space="preserve">so, </w:t>
            </w:r>
            <w:r w:rsidR="00967846">
              <w:br/>
            </w:r>
            <w:r w:rsidR="00423F1A">
              <w:t xml:space="preserve">dass die Anteile gleich groß sind. </w:t>
            </w:r>
            <w:r w:rsidR="00967846">
              <w:br/>
            </w:r>
            <w:r w:rsidR="00423F1A">
              <w:t xml:space="preserve">Schreibe </w:t>
            </w:r>
            <w:r w:rsidR="00206DBE">
              <w:t xml:space="preserve">sie </w:t>
            </w:r>
            <w:r w:rsidR="00423F1A">
              <w:t xml:space="preserve">dann als Brüche. Überprüfe am Ende an der </w:t>
            </w:r>
            <w:r w:rsidR="00967846">
              <w:br/>
            </w:r>
            <w:r w:rsidR="00423F1A">
              <w:t>Streifentafel</w:t>
            </w:r>
            <w:r w:rsidR="0096784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an </w:t>
            </w:r>
            <w:r w:rsidR="00967846">
              <w:t>digitalen Bruchstreifen.</w:t>
            </w:r>
          </w:p>
          <w:p w14:paraId="0F703282" w14:textId="2883FA81" w:rsidR="00632A43" w:rsidRDefault="00632A43" w:rsidP="00E13C64">
            <w:pPr>
              <w:spacing w:line="240" w:lineRule="atLeast"/>
            </w:pPr>
          </w:p>
          <w:p w14:paraId="5E4E6849" w14:textId="51BD48AB" w:rsidR="00423F1A" w:rsidRPr="0045075A" w:rsidRDefault="00423F1A" w:rsidP="009A01B2">
            <w:pPr>
              <w:pStyle w:val="Listenabsatz"/>
            </w:pPr>
            <w:r w:rsidRPr="0045075A">
              <w:t>4 von 8</w:t>
            </w:r>
            <w:r w:rsidR="00217407">
              <w:t xml:space="preserve"> Feldern</w:t>
            </w:r>
            <w:r w:rsidRPr="0045075A">
              <w:t xml:space="preserve"> </w:t>
            </w:r>
            <w:r w:rsidR="00217407">
              <w:t xml:space="preserve">im Streifen entspricht </w:t>
            </w:r>
            <w:r w:rsidR="008C3B54">
              <w:br/>
            </w:r>
            <w:r w:rsidR="00217407">
              <w:t xml:space="preserve">12 von </w:t>
            </w:r>
            <w:r w:rsidRPr="0045075A">
              <w:t xml:space="preserve"> ________ </w:t>
            </w:r>
            <w:r w:rsidR="00327FD9">
              <w:t xml:space="preserve">Feldern </w:t>
            </w:r>
            <w:r w:rsidRPr="0045075A">
              <w:t xml:space="preserve">im Streifen. </w:t>
            </w:r>
          </w:p>
          <w:p w14:paraId="5BD5509B" w14:textId="65999F43" w:rsidR="00CD41E0" w:rsidRDefault="00CD41E0" w:rsidP="00E13C64">
            <w:pPr>
              <w:spacing w:line="240" w:lineRule="atLeast"/>
              <w:ind w:left="284"/>
            </w:pPr>
            <w:r w:rsidRPr="00CD41E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3296" behindDoc="0" locked="0" layoutInCell="1" allowOverlap="1" wp14:anchorId="0864FD40" wp14:editId="70B51584">
                      <wp:simplePos x="0" y="0"/>
                      <wp:positionH relativeFrom="column">
                        <wp:posOffset>2423308</wp:posOffset>
                      </wp:positionH>
                      <wp:positionV relativeFrom="paragraph">
                        <wp:posOffset>22085</wp:posOffset>
                      </wp:positionV>
                      <wp:extent cx="652145" cy="424180"/>
                      <wp:effectExtent l="0" t="0" r="0" b="0"/>
                      <wp:wrapNone/>
                      <wp:docPr id="1321596556" name="Gruppieren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145" cy="424180"/>
                                <a:chOff x="0" y="0"/>
                                <a:chExt cx="652366" cy="424758"/>
                              </a:xfrm>
                            </wpg:grpSpPr>
                            <wpg:grpSp>
                              <wpg:cNvPr id="205734160" name="Gruppieren 205734160"/>
                              <wpg:cNvGrpSpPr/>
                              <wpg:grpSpPr>
                                <a:xfrm>
                                  <a:off x="52594" y="40806"/>
                                  <a:ext cx="166008" cy="350090"/>
                                  <a:chOff x="52594" y="40806"/>
                                  <a:chExt cx="167549" cy="351044"/>
                                </a:xfrm>
                              </wpg:grpSpPr>
                              <wps:wsp>
                                <wps:cNvPr id="759375954" name="Textfeld 3"/>
                                <wps:cNvSpPr txBox="1"/>
                                <wps:spPr>
                                  <a:xfrm>
                                    <a:off x="52594" y="40806"/>
                                    <a:ext cx="159583" cy="18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7786A4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11863805" name="Textfeld 3"/>
                                <wps:cNvSpPr txBox="1"/>
                                <wps:spPr>
                                  <a:xfrm>
                                    <a:off x="57822" y="227908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74FD39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230372" name="Gerade Verbindung 62230372"/>
                                <wps:cNvCnPr/>
                                <wps:spPr>
                                  <a:xfrm>
                                    <a:off x="65462" y="217353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325889889" name="Grafik 13258898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17923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916721574" name="Gruppieren 1916721574"/>
                              <wpg:cNvGrpSpPr/>
                              <wpg:grpSpPr>
                                <a:xfrm>
                                  <a:off x="249644" y="0"/>
                                  <a:ext cx="402720" cy="380819"/>
                                  <a:chOff x="249644" y="0"/>
                                  <a:chExt cx="402720" cy="380819"/>
                                </a:xfrm>
                              </wpg:grpSpPr>
                              <wpg:grpSp>
                                <wpg:cNvPr id="1542596948" name="Gruppieren 1542596948"/>
                                <wpg:cNvGrpSpPr/>
                                <wpg:grpSpPr>
                                  <a:xfrm>
                                    <a:off x="441543" y="23342"/>
                                    <a:ext cx="166140" cy="357477"/>
                                    <a:chOff x="441541" y="23342"/>
                                    <a:chExt cx="167682" cy="358450"/>
                                  </a:xfrm>
                                </wpg:grpSpPr>
                                <wps:wsp>
                                  <wps:cNvPr id="911218771" name="Textfeld 3"/>
                                  <wps:cNvSpPr txBox="1"/>
                                  <wps:spPr>
                                    <a:xfrm>
                                      <a:off x="441541" y="23342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7233DAA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146407764" name="Textfeld 3"/>
                                  <wps:cNvSpPr txBox="1"/>
                                  <wps:spPr>
                                    <a:xfrm>
                                      <a:off x="446902" y="217850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0160F2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595486" name="Gerade Verbindung 97595486"/>
                                  <wps:cNvCnPr/>
                                  <wps:spPr>
                                    <a:xfrm>
                                      <a:off x="454542" y="213153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869000298" name="Grafik 186900029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89080" y="0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65702475" name="Textfeld 398"/>
                                <wps:cNvSpPr txBox="1"/>
                                <wps:spPr>
                                  <a:xfrm>
                                    <a:off x="249644" y="9134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F11AF9" w14:textId="77777777" w:rsidR="00CD41E0" w:rsidRDefault="00CD41E0" w:rsidP="00CD41E0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75461592" name="Grafik 16754615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89082" y="240682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864FD40" id="Gruppieren 143" o:spid="_x0000_s1465" style="position:absolute;left:0;text-align:left;margin-left:190.8pt;margin-top:1.75pt;width:51.35pt;height:33.4pt;z-index:253623296" coordsize="6523,42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">
                      <v:group id="Gruppieren 205734160" o:spid="_x0000_s1466" style="position:absolute;left:525;top:408;width:1661;height:3500" coordorigin="52594,40806" coordsize="167549,3510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">
                        <v:shape id="Textfeld 3" o:spid="_x0000_s1467" type="#_x0000_t202" style="position:absolute;left:52594;top:40806;width:159583;height:1846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07786A4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468" type="#_x0000_t202" style="position:absolute;left:57822;top:227908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474FD39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62230372" o:spid="_x0000_s1469" style="position:absolute;visibility:visible;mso-wrap-style:square" from="65462,217353" to="210748,2173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" strokecolor="black [3213]" strokeweight="1pt">
                          <v:stroke joinstyle="miter"/>
                        </v:line>
                      </v:group>
                      <v:shape id="Grafik 1325889889" o:spid="_x0000_s1470" type="#_x0000_t75" style="position:absolute;top:179;width:2632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">
                        <v:imagedata r:id="rId51" o:title="" cropbottom="33944f" cropleft="1f" cropright="2644f" recolortarget="#333 [1446]"/>
                      </v:shape>
                      <v:group id="Gruppieren 1916721574" o:spid="_x0000_s1471" style="position:absolute;left:2496;width:4027;height:3808" coordorigin="2496" coordsize="4027,38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">
                        <v:group id="Gruppieren 1542596948" o:spid="_x0000_s1472" style="position:absolute;left:4415;top:233;width:1661;height:3575" coordorigin="4415,233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">
                          <v:shape id="Textfeld 3" o:spid="_x0000_s1473" type="#_x0000_t202" style="position:absolute;left:4415;top:233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37233DAA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4" type="#_x0000_t202" style="position:absolute;left:4469;top:2178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E0160F2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97595486" o:spid="_x0000_s1475" style="position:absolute;visibility:visible;mso-wrap-style:square" from="4545,2131" to="5998,21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Grafik 1869000298" o:spid="_x0000_s1476" type="#_x0000_t75" style="position:absolute;left:3890;width:2633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Textfeld 398" o:spid="_x0000_s1477" type="#_x0000_t202" style="position:absolute;left:2496;top:913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75F11AF9" w14:textId="77777777" w:rsidR="00CD41E0" w:rsidRDefault="00CD41E0" w:rsidP="00CD41E0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shape id="Grafik 1675461592" o:spid="_x0000_s1478" type="#_x0000_t75" style="position:absolute;left:3890;top:2406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423F1A" w:rsidRPr="0045075A">
              <w:t>In Bruchschreibweise:</w:t>
            </w:r>
          </w:p>
          <w:p w14:paraId="1D3DC31A" w14:textId="77777777" w:rsidR="00CD41E0" w:rsidRDefault="00CD41E0" w:rsidP="00E13C64">
            <w:pPr>
              <w:spacing w:line="240" w:lineRule="atLeast"/>
              <w:ind w:left="284"/>
            </w:pPr>
          </w:p>
          <w:p w14:paraId="75028276" w14:textId="0E80EFA3" w:rsidR="00CD41E0" w:rsidRDefault="00CD41E0" w:rsidP="00E13C64">
            <w:pPr>
              <w:spacing w:line="240" w:lineRule="atLeast"/>
              <w:ind w:left="284"/>
            </w:pPr>
          </w:p>
          <w:p w14:paraId="0103A82B" w14:textId="0375EFB9" w:rsidR="00423F1A" w:rsidRPr="0045075A" w:rsidRDefault="00B37037" w:rsidP="00E13C64">
            <w:pPr>
              <w:spacing w:line="240" w:lineRule="atLeast"/>
              <w:ind w:left="284"/>
            </w:pPr>
            <w:r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5D1A24EB" wp14:editId="7DDFAAA3">
                      <wp:simplePos x="0" y="0"/>
                      <wp:positionH relativeFrom="column">
                        <wp:posOffset>3753044</wp:posOffset>
                      </wp:positionH>
                      <wp:positionV relativeFrom="paragraph">
                        <wp:posOffset>113384</wp:posOffset>
                      </wp:positionV>
                      <wp:extent cx="789305" cy="460375"/>
                      <wp:effectExtent l="0" t="0" r="0" b="0"/>
                      <wp:wrapNone/>
                      <wp:docPr id="1659391590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F97D04" w14:textId="77777777" w:rsidR="00B37037" w:rsidRPr="005A2E03" w:rsidRDefault="00B37037" w:rsidP="00B37037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D1A24EB" id="_x0000_s1479" type="#_x0000_t202" style="position:absolute;left:0;text-align:left;margin-left:295.5pt;margin-top:8.95pt;width:62.15pt;height:36.25pt;z-index:2539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" filled="f" stroked="f">
                      <v:textbox>
                        <w:txbxContent>
                          <w:p w14:paraId="42F97D04" w14:textId="77777777" w:rsidR="00B37037" w:rsidRPr="005A2E03" w:rsidRDefault="00B37037" w:rsidP="00B37037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990912" behindDoc="0" locked="0" layoutInCell="1" allowOverlap="1" wp14:anchorId="747FEA80" wp14:editId="79BED485">
                  <wp:simplePos x="0" y="0"/>
                  <wp:positionH relativeFrom="column">
                    <wp:posOffset>4537448</wp:posOffset>
                  </wp:positionH>
                  <wp:positionV relativeFrom="paragraph">
                    <wp:posOffset>99117</wp:posOffset>
                  </wp:positionV>
                  <wp:extent cx="647700" cy="647700"/>
                  <wp:effectExtent l="0" t="0" r="0" b="0"/>
                  <wp:wrapNone/>
                  <wp:docPr id="1729452383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3F1A" w:rsidRPr="0045075A">
              <w:t xml:space="preserve"> </w:t>
            </w:r>
          </w:p>
          <w:p w14:paraId="04571F77" w14:textId="5F480B2B" w:rsidR="00423F1A" w:rsidRPr="0045075A" w:rsidRDefault="00B37037" w:rsidP="009A01B2">
            <w:pPr>
              <w:pStyle w:val="Listenabsatz"/>
            </w:pPr>
            <w: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5F8D4166" wp14:editId="353060E8">
                      <wp:simplePos x="0" y="0"/>
                      <wp:positionH relativeFrom="column">
                        <wp:posOffset>3742454</wp:posOffset>
                      </wp:positionH>
                      <wp:positionV relativeFrom="paragraph">
                        <wp:posOffset>310594</wp:posOffset>
                      </wp:positionV>
                      <wp:extent cx="1013460" cy="385445"/>
                      <wp:effectExtent l="0" t="0" r="0" b="0"/>
                      <wp:wrapNone/>
                      <wp:docPr id="963756575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137116" w14:textId="77777777" w:rsidR="00B37037" w:rsidRPr="009F4661" w:rsidRDefault="00B37037" w:rsidP="00B37037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F8D4166" id="_x0000_s1480" type="#_x0000_t202" style="position:absolute;left:0;text-align:left;margin-left:294.7pt;margin-top:24.45pt;width:79.8pt;height:30.35pt;z-index:2539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" filled="f" stroked="f" strokeweight=".5pt">
                      <v:textbox>
                        <w:txbxContent>
                          <w:p w14:paraId="79137116" w14:textId="77777777" w:rsidR="00B37037" w:rsidRPr="009F4661" w:rsidRDefault="00B37037" w:rsidP="00B37037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41E0" w:rsidRPr="00CD41E0">
              <mc:AlternateContent>
                <mc:Choice Requires="wpg">
                  <w:drawing>
                    <wp:anchor distT="0" distB="0" distL="114300" distR="114300" simplePos="0" relativeHeight="253624320" behindDoc="0" locked="0" layoutInCell="1" allowOverlap="1" wp14:anchorId="2D595553" wp14:editId="7D42F5B3">
                      <wp:simplePos x="0" y="0"/>
                      <wp:positionH relativeFrom="column">
                        <wp:posOffset>2420934</wp:posOffset>
                      </wp:positionH>
                      <wp:positionV relativeFrom="paragraph">
                        <wp:posOffset>116436</wp:posOffset>
                      </wp:positionV>
                      <wp:extent cx="652366" cy="429240"/>
                      <wp:effectExtent l="0" t="0" r="0" b="3175"/>
                      <wp:wrapNone/>
                      <wp:docPr id="904572877" name="Gruppieren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366" cy="429240"/>
                                <a:chOff x="13463" y="643133"/>
                                <a:chExt cx="652366" cy="429240"/>
                              </a:xfrm>
                            </wpg:grpSpPr>
                            <wpg:grpSp>
                              <wpg:cNvPr id="657840202" name="Gruppieren 657840202"/>
                              <wpg:cNvGrpSpPr/>
                              <wpg:grpSpPr>
                                <a:xfrm>
                                  <a:off x="13463" y="646571"/>
                                  <a:ext cx="263284" cy="425749"/>
                                  <a:chOff x="13463" y="646571"/>
                                  <a:chExt cx="263284" cy="425749"/>
                                </a:xfrm>
                              </wpg:grpSpPr>
                              <wpg:grpSp>
                                <wpg:cNvPr id="463536594" name="Gruppieren 463536594"/>
                                <wpg:cNvGrpSpPr/>
                                <wpg:grpSpPr>
                                  <a:xfrm>
                                    <a:off x="66057" y="646571"/>
                                    <a:ext cx="166008" cy="403831"/>
                                    <a:chOff x="66057" y="646572"/>
                                    <a:chExt cx="167549" cy="404931"/>
                                  </a:xfrm>
                                </wpg:grpSpPr>
                                <wps:wsp>
                                  <wps:cNvPr id="572215275" name="Textfeld 3"/>
                                  <wps:cNvSpPr txBox="1"/>
                                  <wps:spPr>
                                    <a:xfrm>
                                      <a:off x="66057" y="646572"/>
                                      <a:ext cx="159583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A4B459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854508068" name="Textfeld 3"/>
                                  <wps:cNvSpPr txBox="1"/>
                                  <wps:spPr>
                                    <a:xfrm>
                                      <a:off x="71285" y="887561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2A797C4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3939488" name="Gerade Verbindung 1483939488"/>
                                  <wps:cNvCnPr/>
                                  <wps:spPr>
                                    <a:xfrm>
                                      <a:off x="78925" y="854138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277112953" name="Grafik 127711295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3463" y="88824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530540083" name="Gruppieren 530540083"/>
                              <wpg:cNvGrpSpPr/>
                              <wpg:grpSpPr>
                                <a:xfrm>
                                  <a:off x="272071" y="643133"/>
                                  <a:ext cx="393758" cy="429240"/>
                                  <a:chOff x="272071" y="643133"/>
                                  <a:chExt cx="393758" cy="429240"/>
                                </a:xfrm>
                              </wpg:grpSpPr>
                              <wpg:grpSp>
                                <wpg:cNvPr id="2141643011" name="Gruppieren 2141643011"/>
                                <wpg:cNvGrpSpPr/>
                                <wpg:grpSpPr>
                                  <a:xfrm>
                                    <a:off x="272071" y="643133"/>
                                    <a:ext cx="393756" cy="385301"/>
                                    <a:chOff x="272071" y="643133"/>
                                    <a:chExt cx="393756" cy="385301"/>
                                  </a:xfrm>
                                </wpg:grpSpPr>
                                <wpg:grpSp>
                                  <wpg:cNvPr id="1427188074" name="Gruppieren 1427188074"/>
                                  <wpg:cNvGrpSpPr/>
                                  <wpg:grpSpPr>
                                    <a:xfrm>
                                      <a:off x="455006" y="670949"/>
                                      <a:ext cx="166140" cy="357485"/>
                                      <a:chOff x="455004" y="670949"/>
                                      <a:chExt cx="167682" cy="358458"/>
                                    </a:xfrm>
                                  </wpg:grpSpPr>
                                  <wps:wsp>
                                    <wps:cNvPr id="1397918886" name="Textfeld 3"/>
                                    <wps:cNvSpPr txBox="1"/>
                                    <wps:spPr>
                                      <a:xfrm>
                                        <a:off x="455004" y="670949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762773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077005346" name="Textfeld 3"/>
                                    <wps:cNvSpPr txBox="1"/>
                                    <wps:spPr>
                                      <a:xfrm>
                                        <a:off x="460365" y="865465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D43A2D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4178220" name="Gerade Verbindung 1234178220"/>
                                    <wps:cNvCnPr/>
                                    <wps:spPr>
                                      <a:xfrm>
                                        <a:off x="468005" y="860768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2097421730" name="Grafik 20974217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402543" y="643133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1756120" name="Textfeld 398"/>
                                  <wps:cNvSpPr txBox="1"/>
                                  <wps:spPr>
                                    <a:xfrm>
                                      <a:off x="272071" y="73896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C88A31" w14:textId="77777777" w:rsidR="00CD41E0" w:rsidRDefault="00CD41E0" w:rsidP="00CD41E0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691368894" name="Grafik 6913688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02545" y="88829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D595553" id="_x0000_s1481" style="position:absolute;left:0;text-align:left;margin-left:190.6pt;margin-top:9.15pt;width:51.35pt;height:33.8pt;z-index:253624320" coordorigin="134,6431" coordsize="6523,42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">
                      <v:group id="Gruppieren 657840202" o:spid="_x0000_s1482" style="position:absolute;left:134;top:6465;width:2633;height:4258" coordorigin="134,6465" coordsize="2632,4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">
                        <v:group id="Gruppieren 463536594" o:spid="_x0000_s1483" style="position:absolute;left:660;top:6465;width:1660;height:4039" coordorigin="660,6465" coordsize="1675,4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">
                          <v:shape id="Textfeld 3" o:spid="_x0000_s1484" type="#_x0000_t202" style="position:absolute;left:660;top:6465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3DA4B459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85" type="#_x0000_t202" style="position:absolute;left:712;top:8875;width:1624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2A797C4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483939488" o:spid="_x0000_s1486" style="position:absolute;visibility:visible;mso-wrap-style:square" from="789,8541" to="2242,8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Grafik 1277112953" o:spid="_x0000_s1487" type="#_x0000_t75" style="position:absolute;left:134;top:888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">
                          <v:imagedata r:id="rId51" o:title="" cropbottom="33944f" cropleft="1f" cropright="2644f" recolortarget="#333 [1446]"/>
                        </v:shape>
                      </v:group>
                      <v:group id="Gruppieren 530540083" o:spid="_x0000_s1488" style="position:absolute;left:2720;top:6431;width:3938;height:4292" coordorigin="2720,6431" coordsize="3937,4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">
                        <v:group id="Gruppieren 2141643011" o:spid="_x0000_s1489" style="position:absolute;left:2720;top:6431;width:3938;height:3853" coordorigin="2720,6431" coordsize="3937,38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">
                          <v:group id="Gruppieren 1427188074" o:spid="_x0000_s1490" style="position:absolute;left:4550;top:6709;width:1661;height:3575" coordorigin="4550,6709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">
                            <v:shape id="Textfeld 3" o:spid="_x0000_s1491" type="#_x0000_t202" style="position:absolute;left:4550;top:6709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22762773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492" type="#_x0000_t202" style="position:absolute;left:4603;top:8654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29D43A2D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234178220" o:spid="_x0000_s1493" style="position:absolute;visibility:visible;mso-wrap-style:square" from="4680,8607" to="6132,86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2097421730" o:spid="_x0000_s1494" type="#_x0000_t75" style="position:absolute;left:4025;top:643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">
                            <v:imagedata r:id="rId25" o:title="" cropbottom="33944f" cropleft="1f" cropright="2644f" recolortarget="#333 [1446]"/>
                          </v:shape>
                          <v:shape id="Textfeld 398" o:spid="_x0000_s1495" type="#_x0000_t202" style="position:absolute;left:2720;top:738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4DC88A31" w14:textId="77777777" w:rsidR="00CD41E0" w:rsidRDefault="00CD41E0" w:rsidP="00CD41E0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691368894" o:spid="_x0000_s1496" type="#_x0000_t75" style="position:absolute;left:4025;top:888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</v:group>
                    </v:group>
                  </w:pict>
                </mc:Fallback>
              </mc:AlternateContent>
            </w:r>
            <w:r w:rsidR="00423F1A" w:rsidRPr="0045075A">
              <w:t xml:space="preserve">6 von 24 </w:t>
            </w:r>
            <w:r w:rsidR="00E34922">
              <w:t xml:space="preserve">entspricht </w:t>
            </w:r>
            <w:r w:rsidR="00423F1A" w:rsidRPr="0045075A">
              <w:t xml:space="preserve">________ von 8 </w:t>
            </w:r>
            <w:r w:rsidR="00CD41E0">
              <w:br/>
            </w:r>
            <w:r w:rsidR="00243086">
              <w:t xml:space="preserve">Feldern </w:t>
            </w:r>
            <w:r w:rsidR="00423F1A" w:rsidRPr="0045075A">
              <w:t>im Streifen.</w:t>
            </w:r>
          </w:p>
          <w:p w14:paraId="1D5EC14B" w14:textId="25886808" w:rsidR="00423F1A" w:rsidRPr="00267D51" w:rsidRDefault="00423F1A" w:rsidP="00E13C64">
            <w:pPr>
              <w:spacing w:line="240" w:lineRule="atLeast"/>
              <w:ind w:left="284"/>
              <w:rPr>
                <w:rFonts w:eastAsiaTheme="minorEastAsia"/>
                <w:color w:val="000000" w:themeColor="text1"/>
                <w:sz w:val="32"/>
              </w:rPr>
            </w:pPr>
            <w:r w:rsidRPr="0045075A">
              <w:t>In Bruchschreibweis</w:t>
            </w:r>
            <w:r w:rsidR="00CD41E0">
              <w:t>e</w:t>
            </w:r>
            <w:r w:rsidRPr="0045075A">
              <w:t xml:space="preserve">: </w:t>
            </w:r>
          </w:p>
          <w:p w14:paraId="66AC8206" w14:textId="79B63CD1" w:rsidR="00CD41E0" w:rsidRDefault="00CD41E0" w:rsidP="00A83C50">
            <w:pPr>
              <w:spacing w:line="240" w:lineRule="atLeast"/>
            </w:pPr>
          </w:p>
          <w:p w14:paraId="5D6C6FDE" w14:textId="440C0186" w:rsidR="004E0F84" w:rsidRPr="00D53CEA" w:rsidRDefault="00CD4046" w:rsidP="00CD41E0">
            <w:pPr>
              <w:pStyle w:val="Listenabsatz"/>
            </w:pPr>
            <w:r>
              <w:t>Was fällt dir auf?</w:t>
            </w:r>
            <w:r w:rsidR="00967846">
              <w:br/>
            </w:r>
            <w:r w:rsidR="009973BD">
              <w:t xml:space="preserve"> </w:t>
            </w:r>
          </w:p>
        </w:tc>
      </w:tr>
      <w:tr w:rsidR="00C25C46" w14:paraId="3A32789F" w14:textId="77777777" w:rsidTr="00A42631">
        <w:tc>
          <w:tcPr>
            <w:tcW w:w="709" w:type="dxa"/>
          </w:tcPr>
          <w:p w14:paraId="0DFFFEDA" w14:textId="0009F62F" w:rsidR="00C25C46" w:rsidRDefault="00A83C50" w:rsidP="00E13C64">
            <w:pPr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3656A850" wp14:editId="1936161C">
                  <wp:extent cx="287640" cy="338400"/>
                  <wp:effectExtent l="0" t="0" r="0" b="5080"/>
                  <wp:docPr id="1442938070" name="Grafik 1442938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</w:tcPr>
          <w:p w14:paraId="30E0BBE6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25" w:type="dxa"/>
          </w:tcPr>
          <w:p w14:paraId="38954411" w14:textId="77777777" w:rsidR="00C25C46" w:rsidRPr="007A149C" w:rsidRDefault="00C25C4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3" w:type="dxa"/>
            <w:gridSpan w:val="2"/>
          </w:tcPr>
          <w:p w14:paraId="7C40BF81" w14:textId="1B4C5F1D" w:rsidR="009973BD" w:rsidRPr="00C63632" w:rsidRDefault="009973BD" w:rsidP="00A83C50">
            <w:pPr>
              <w:spacing w:line="240" w:lineRule="atLeast"/>
            </w:pPr>
            <w:r w:rsidRPr="009973BD">
              <w:rPr>
                <w:noProof/>
              </w:rPr>
              <w:t xml:space="preserve">Löse wie in </w:t>
            </w:r>
            <w:r w:rsidRPr="00321AB1">
              <w:rPr>
                <w:b/>
                <w:bCs/>
                <w:noProof/>
                <w:color w:val="327A86" w:themeColor="text2"/>
              </w:rPr>
              <w:t>a)</w:t>
            </w:r>
            <w:r w:rsidR="00A83C50">
              <w:t xml:space="preserve">:   </w:t>
            </w:r>
            <w:r>
              <w:t xml:space="preserve">_____ </w:t>
            </w:r>
            <w:r w:rsidRPr="00C63632">
              <w:t xml:space="preserve">von 15 </w:t>
            </w:r>
            <w:r w:rsidR="00E34922">
              <w:t>entsp</w:t>
            </w:r>
            <w:r w:rsidR="00A83C50">
              <w:t xml:space="preserve">richt </w:t>
            </w:r>
            <w:r w:rsidRPr="00C63632">
              <w:t xml:space="preserve">1 von </w:t>
            </w:r>
            <w:r>
              <w:t xml:space="preserve">_____ </w:t>
            </w:r>
            <w:r w:rsidR="00E34922">
              <w:t xml:space="preserve">Feldern </w:t>
            </w:r>
            <w:r w:rsidRPr="00C63632">
              <w:t>im Streifen.</w:t>
            </w:r>
          </w:p>
          <w:p w14:paraId="6841AA63" w14:textId="1D0E686D" w:rsidR="009973BD" w:rsidRDefault="009973BD" w:rsidP="00E13C64">
            <w:pPr>
              <w:spacing w:line="240" w:lineRule="atLeast"/>
              <w:rPr>
                <w:noProof/>
              </w:rPr>
            </w:pPr>
            <w:r w:rsidRPr="009973BD">
              <w:rPr>
                <w:noProof/>
              </w:rPr>
              <w:t xml:space="preserve">Erkläre, wie du vorgegangen bist. Findest du mehrere Lösungen? </w:t>
            </w:r>
            <w:r>
              <w:rPr>
                <w:noProof/>
              </w:rPr>
              <w:t xml:space="preserve"> </w:t>
            </w:r>
          </w:p>
        </w:tc>
      </w:tr>
    </w:tbl>
    <w:p w14:paraId="3980DF4F" w14:textId="1C3B5D2C" w:rsidR="0069100A" w:rsidRDefault="0069100A">
      <w:r>
        <w:rPr>
          <w:b/>
          <w:bCs/>
        </w:rPr>
        <w:br w:type="page"/>
      </w: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30"/>
        <w:gridCol w:w="20"/>
        <w:gridCol w:w="395"/>
        <w:gridCol w:w="8506"/>
      </w:tblGrid>
      <w:tr w:rsidR="00411A02" w14:paraId="2E006135" w14:textId="77777777" w:rsidTr="00F35682">
        <w:tc>
          <w:tcPr>
            <w:tcW w:w="719" w:type="dxa"/>
            <w:gridSpan w:val="2"/>
          </w:tcPr>
          <w:p w14:paraId="02FCE714" w14:textId="559468AF" w:rsidR="00411A02" w:rsidRDefault="00411A02" w:rsidP="00E13C64">
            <w:pPr>
              <w:pStyle w:val="berschrift2"/>
              <w:spacing w:line="240" w:lineRule="atLeast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919" w:type="dxa"/>
            <w:gridSpan w:val="3"/>
          </w:tcPr>
          <w:p w14:paraId="3B39A875" w14:textId="71D935A8" w:rsidR="00411A02" w:rsidRDefault="00411A02" w:rsidP="00E13C64">
            <w:pPr>
              <w:pStyle w:val="berschrift2"/>
              <w:spacing w:line="240" w:lineRule="atLeast"/>
              <w:rPr>
                <w:noProof/>
              </w:rPr>
            </w:pPr>
            <w:r w:rsidRPr="00411A02">
              <w:rPr>
                <w:noProof/>
              </w:rPr>
              <w:t>Gleichwertige Brüche durch Erweitern und Kürzen finden</w:t>
            </w:r>
          </w:p>
        </w:tc>
      </w:tr>
      <w:tr w:rsidR="00CD0604" w14:paraId="1B5C9415" w14:textId="77777777" w:rsidTr="00F35682">
        <w:tc>
          <w:tcPr>
            <w:tcW w:w="719" w:type="dxa"/>
            <w:gridSpan w:val="2"/>
          </w:tcPr>
          <w:p w14:paraId="677D90AC" w14:textId="67B00C9D" w:rsidR="00CD0604" w:rsidRDefault="00CD060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919" w:type="dxa"/>
            <w:gridSpan w:val="3"/>
          </w:tcPr>
          <w:p w14:paraId="5724018E" w14:textId="6295DCE3" w:rsidR="00CD0604" w:rsidRDefault="00CD41E0" w:rsidP="00E13C64">
            <w:pPr>
              <w:pStyle w:val="berschrift3"/>
              <w:spacing w:line="240" w:lineRule="atLeast"/>
              <w:rPr>
                <w:noProof/>
                <w14:ligatures w14:val="standardContextu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3552" behindDoc="0" locked="0" layoutInCell="1" allowOverlap="1" wp14:anchorId="6142ED2C" wp14:editId="0F321976">
                      <wp:simplePos x="0" y="0"/>
                      <wp:positionH relativeFrom="column">
                        <wp:posOffset>2617470</wp:posOffset>
                      </wp:positionH>
                      <wp:positionV relativeFrom="paragraph">
                        <wp:posOffset>324985</wp:posOffset>
                      </wp:positionV>
                      <wp:extent cx="161290" cy="299720"/>
                      <wp:effectExtent l="0" t="0" r="3810" b="5080"/>
                      <wp:wrapNone/>
                      <wp:docPr id="11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1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52CEF7" w14:textId="0F83CDA8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9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9A3201" w14:textId="4E7571A2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142ED2C" id="_x0000_s1497" style="position:absolute;margin-left:206.1pt;margin-top:25.6pt;width:12.7pt;height:23.6pt;z-index:25346355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">
                      <v:shape id="Textfeld 3" o:spid="_x0000_s1498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5B52CEF7" w14:textId="0F83CDA8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49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6E9A3201" w14:textId="4E7571A2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50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1504" behindDoc="0" locked="0" layoutInCell="1" allowOverlap="1" wp14:anchorId="2E7E94A8" wp14:editId="260E5726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336770</wp:posOffset>
                      </wp:positionV>
                      <wp:extent cx="161290" cy="299720"/>
                      <wp:effectExtent l="0" t="0" r="3810" b="5080"/>
                      <wp:wrapNone/>
                      <wp:docPr id="11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1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4DA5B4" w14:textId="0A953842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007BA0" w14:textId="199BFEBE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E7E94A8" id="_x0000_s1501" style="position:absolute;margin-left:75.35pt;margin-top:26.5pt;width:12.7pt;height:23.6pt;z-index:25346150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">
                      <v:shape id="Textfeld 3" o:spid="_x0000_s1502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3D4DA5B4" w14:textId="0A953842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03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6F007BA0" w14:textId="199BFEBE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0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D0604" w:rsidRPr="00411A02">
              <w:t xml:space="preserve">Rechenregel </w:t>
            </w:r>
            <w:r w:rsidR="005B3BC5">
              <w:t xml:space="preserve">zum Erweitern von Brüchen im </w:t>
            </w:r>
            <w:r w:rsidR="00CD0604" w:rsidRPr="00411A02">
              <w:t>Bild verstehen</w:t>
            </w:r>
          </w:p>
        </w:tc>
      </w:tr>
      <w:tr w:rsidR="008C3488" w14:paraId="5E391024" w14:textId="77777777" w:rsidTr="00F35682">
        <w:tc>
          <w:tcPr>
            <w:tcW w:w="719" w:type="dxa"/>
            <w:gridSpan w:val="2"/>
          </w:tcPr>
          <w:p w14:paraId="57C76F5B" w14:textId="6263FF57" w:rsidR="008C3488" w:rsidRDefault="008C3488" w:rsidP="008C3488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31479A27" wp14:editId="1FAA2482">
                      <wp:extent cx="275475" cy="197485"/>
                      <wp:effectExtent l="0" t="0" r="4445" b="5715"/>
                      <wp:docPr id="357440406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043413353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346780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0746E5FC" id="Gruppieren 425" o:spid="_x0000_s1026" href="https://dzlm.de/vam/msk-bruchstreifen.html" style="width:21.7pt;height:15.55pt;mso-position-horizontal-relative:char;mso-position-vertical-relative:line" coordsize="275475,197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">
                        <v:imagedata r:id="rId98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" w:type="dxa"/>
          </w:tcPr>
          <w:p w14:paraId="1907CBDB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395" w:type="dxa"/>
          </w:tcPr>
          <w:p w14:paraId="4746AB35" w14:textId="77777777" w:rsidR="008C3488" w:rsidRDefault="008C3488" w:rsidP="008C3488">
            <w:pPr>
              <w:pStyle w:val="berschrift3"/>
              <w:spacing w:before="0" w:line="240" w:lineRule="atLeast"/>
            </w:pPr>
            <w:r>
              <w:t>a)</w:t>
            </w:r>
          </w:p>
          <w:p w14:paraId="7D22DB97" w14:textId="77777777" w:rsidR="008C3488" w:rsidRDefault="008C3488" w:rsidP="008C3488">
            <w:pPr>
              <w:rPr>
                <w:lang w:eastAsia="de-DE"/>
              </w:rPr>
            </w:pPr>
          </w:p>
          <w:p w14:paraId="3D4F3574" w14:textId="77777777" w:rsidR="008C3488" w:rsidRPr="00276068" w:rsidRDefault="008C3488" w:rsidP="008C3488">
            <w:pPr>
              <w:rPr>
                <w:lang w:eastAsia="de-DE"/>
              </w:rPr>
            </w:pPr>
          </w:p>
          <w:p w14:paraId="5B244335" w14:textId="3FE91FC6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4" w:type="dxa"/>
          </w:tcPr>
          <w:p w14:paraId="3D316E0A" w14:textId="6DB10852" w:rsidR="00FC523B" w:rsidRDefault="008C3488" w:rsidP="008C3488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182976" behindDoc="0" locked="0" layoutInCell="1" allowOverlap="1" wp14:anchorId="3B5213A4" wp14:editId="19E4CDFB">
                  <wp:simplePos x="0" y="0"/>
                  <wp:positionH relativeFrom="column">
                    <wp:posOffset>4575810</wp:posOffset>
                  </wp:positionH>
                  <wp:positionV relativeFrom="paragraph">
                    <wp:posOffset>442595</wp:posOffset>
                  </wp:positionV>
                  <wp:extent cx="720000" cy="720000"/>
                  <wp:effectExtent l="0" t="0" r="4445" b="4445"/>
                  <wp:wrapNone/>
                  <wp:docPr id="1975281987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Emily hat zu</w:t>
            </w:r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  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den gleichwertigen Bruch</w:t>
            </w:r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theme="minorBidi"/>
                  <w:color w:val="auto"/>
                  <w:sz w:val="22"/>
                </w:rPr>
                <m:t xml:space="preserve">    </m:t>
              </m:r>
            </m:oMath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gefunden. Wie hat Emily verfeinert? </w:t>
            </w:r>
          </w:p>
          <w:p w14:paraId="73720A3C" w14:textId="28EBEE30" w:rsidR="008C3488" w:rsidRPr="005B3BC5" w:rsidRDefault="00CB1428" w:rsidP="008C3488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547520" behindDoc="0" locked="0" layoutInCell="1" allowOverlap="1" wp14:anchorId="296DFCDD" wp14:editId="21CEE99C">
                  <wp:simplePos x="0" y="0"/>
                  <wp:positionH relativeFrom="column">
                    <wp:posOffset>4577080</wp:posOffset>
                  </wp:positionH>
                  <wp:positionV relativeFrom="paragraph">
                    <wp:posOffset>393700</wp:posOffset>
                  </wp:positionV>
                  <wp:extent cx="647700" cy="647700"/>
                  <wp:effectExtent l="0" t="0" r="0" b="0"/>
                  <wp:wrapNone/>
                  <wp:docPr id="348115179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488"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Schreibe die passende</w:t>
            </w:r>
            <w:r w:rsidR="008C3488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n</w:t>
            </w:r>
            <w:r w:rsidR="008C3488"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Zahlen an die Pfeile. </w:t>
            </w:r>
          </w:p>
          <w:p w14:paraId="78FFA4F1" w14:textId="27CECF87" w:rsidR="008C3488" w:rsidRDefault="00FC523B" w:rsidP="008C3488">
            <w:pPr>
              <w:spacing w:line="240" w:lineRule="atLeast"/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5600" behindDoc="0" locked="0" layoutInCell="1" allowOverlap="1" wp14:anchorId="2ED8A97D" wp14:editId="10077061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92575</wp:posOffset>
                      </wp:positionV>
                      <wp:extent cx="161290" cy="299720"/>
                      <wp:effectExtent l="0" t="0" r="3810" b="5080"/>
                      <wp:wrapNone/>
                      <wp:docPr id="1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E7509B" w14:textId="10886C6F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940361" w14:textId="5CB494A5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ED8A97D" id="_x0000_s1505" style="position:absolute;margin-left:48.8pt;margin-top:7.3pt;width:12.7pt;height:23.6pt;z-index:25346560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">
                      <v:shape id="Textfeld 3" o:spid="_x0000_s1506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78E7509B" w14:textId="10886C6F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07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37940361" w14:textId="5CB494A5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0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5EA8FB0D" wp14:editId="7A20DD0B">
                      <wp:simplePos x="0" y="0"/>
                      <wp:positionH relativeFrom="column">
                        <wp:posOffset>3869690</wp:posOffset>
                      </wp:positionH>
                      <wp:positionV relativeFrom="paragraph">
                        <wp:posOffset>2540</wp:posOffset>
                      </wp:positionV>
                      <wp:extent cx="789305" cy="460375"/>
                      <wp:effectExtent l="0" t="0" r="0" b="0"/>
                      <wp:wrapNone/>
                      <wp:docPr id="189434227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8C1F87" w14:textId="77777777" w:rsidR="008C3488" w:rsidRPr="005A2E03" w:rsidRDefault="008C3488" w:rsidP="00A9418B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EA8FB0D" id="_x0000_s1509" type="#_x0000_t202" style="position:absolute;margin-left:304.7pt;margin-top:.2pt;width:62.15pt;height:36.25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" filled="f" stroked="f">
                      <v:textbox>
                        <w:txbxContent>
                          <w:p w14:paraId="238C1F87" w14:textId="77777777" w:rsidR="008C3488" w:rsidRPr="005A2E03" w:rsidRDefault="008C3488" w:rsidP="00A9418B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>
              <w:rPr>
                <w:lang w:eastAsia="de-DE"/>
              </w:rPr>
              <w:t xml:space="preserve">Die digitalen Bruchstreifen können dir dabei helfen: </w:t>
            </w:r>
            <w:r w:rsidR="008C3488">
              <w:rPr>
                <w:lang w:eastAsia="de-DE"/>
              </w:rPr>
              <w:br/>
              <w:t>Verfeinere</w:t>
            </w:r>
            <w:r>
              <w:rPr>
                <w:lang w:eastAsia="de-DE"/>
              </w:rPr>
              <w:t xml:space="preserve">      </w:t>
            </w:r>
            <w:r w:rsidR="008C3488" w:rsidRPr="005B3BC5">
              <w:rPr>
                <w:rFonts w:eastAsiaTheme="minorEastAsia"/>
                <w:bCs/>
                <w:lang w:eastAsia="de-DE"/>
              </w:rPr>
              <w:t>, sodass die Bruchstreifen zur Rechnung passen.</w:t>
            </w:r>
            <w:r w:rsidR="00CB1428">
              <w:rPr>
                <w:rFonts w:ascii="Calibri" w:eastAsia="Times New Roman" w:hAnsi="Calibri" w:cs="Times New Roman"/>
                <w:noProof/>
                <w:lang w:eastAsia="de-DE"/>
              </w:rPr>
              <w:t xml:space="preserve"> </w:t>
            </w:r>
          </w:p>
          <w:p w14:paraId="0267A937" w14:textId="6ECF200D" w:rsidR="008C3488" w:rsidRDefault="008C3488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rFonts w:ascii="Calibri" w:eastAsia="Calibri" w:hAnsi="Calibri" w:cs="Times New Roman"/>
                <w:noProof/>
                <w:lang w:eastAsia="de-DE"/>
              </w:rPr>
              <w:drawing>
                <wp:anchor distT="0" distB="0" distL="114300" distR="114300" simplePos="0" relativeHeight="253178880" behindDoc="0" locked="0" layoutInCell="1" allowOverlap="1" wp14:anchorId="0153BE8B" wp14:editId="471D83D5">
                  <wp:simplePos x="0" y="0"/>
                  <wp:positionH relativeFrom="column">
                    <wp:posOffset>-318</wp:posOffset>
                  </wp:positionH>
                  <wp:positionV relativeFrom="paragraph">
                    <wp:posOffset>111125</wp:posOffset>
                  </wp:positionV>
                  <wp:extent cx="1122045" cy="1102995"/>
                  <wp:effectExtent l="0" t="0" r="1905" b="1905"/>
                  <wp:wrapNone/>
                  <wp:docPr id="1282876097" name="Grafik 2" descr="Ein Bild, das Clipart, Zeichnung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876097" name="Grafik 2" descr="Ein Bild, das Clipart, Zeichnung, Grafiken enthält.&#10;&#10;Automatisch generierte Beschreibu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3599A" w14:textId="286A0558" w:rsidR="008C3488" w:rsidRDefault="008C3488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9904" behindDoc="0" locked="0" layoutInCell="1" allowOverlap="1" wp14:anchorId="0D935C1D" wp14:editId="0F0083DA">
                      <wp:simplePos x="0" y="0"/>
                      <wp:positionH relativeFrom="column">
                        <wp:posOffset>1390968</wp:posOffset>
                      </wp:positionH>
                      <wp:positionV relativeFrom="paragraph">
                        <wp:posOffset>111125</wp:posOffset>
                      </wp:positionV>
                      <wp:extent cx="626957" cy="772886"/>
                      <wp:effectExtent l="0" t="0" r="0" b="1905"/>
                      <wp:wrapNone/>
                      <wp:docPr id="58242058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81124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229326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651C07" w14:textId="77777777" w:rsidR="008C3488" w:rsidRPr="008C3B54" w:rsidRDefault="008C3488" w:rsidP="00EA7922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D935C1D" id="_x0000_s1510" style="position:absolute;margin-left:109.55pt;margin-top:8.75pt;width:49.35pt;height:60.85pt;z-index:253179904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">
                      <v:shape id="Grafik 3" o:spid="_x0000_s1511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">
                        <v:imagedata r:id="rId90" o:title="" chromakey="white"/>
                      </v:shape>
                      <v:shape id="_x0000_s1512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3651C07" w14:textId="77777777" w:rsidR="008C3488" w:rsidRPr="008C3B54" w:rsidRDefault="008C3488" w:rsidP="00EA7922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02152C0" w14:textId="31F1C9C0" w:rsidR="008C3488" w:rsidRPr="005B3BC5" w:rsidRDefault="00F35682" w:rsidP="008C3488">
            <w:pPr>
              <w:rPr>
                <w:rFonts w:eastAsiaTheme="minorEastAsia"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7B47EF29" wp14:editId="59CCD9B1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103505</wp:posOffset>
                      </wp:positionV>
                      <wp:extent cx="1013460" cy="385445"/>
                      <wp:effectExtent l="0" t="0" r="0" b="0"/>
                      <wp:wrapNone/>
                      <wp:docPr id="323729929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412241" w14:textId="77777777" w:rsidR="008C3488" w:rsidRPr="009F4661" w:rsidRDefault="008C3488" w:rsidP="00A9418B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B47EF29" id="_x0000_s1513" type="#_x0000_t202" style="position:absolute;margin-left:354.35pt;margin-top:8.15pt;width:79.8pt;height:30.3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" filled="f" stroked="f" strokeweight=".5pt">
                      <v:textbox>
                        <w:txbxContent>
                          <w:p w14:paraId="57412241" w14:textId="77777777" w:rsidR="008C3488" w:rsidRPr="009F4661" w:rsidRDefault="008C3488" w:rsidP="00A9418B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704625" w14:textId="0CEFEA4A" w:rsidR="008C3488" w:rsidRDefault="008C3488" w:rsidP="008C3488">
            <w:pPr>
              <w:rPr>
                <w:rFonts w:eastAsiaTheme="minorEastAsia"/>
                <w:b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</w:p>
          <w:p w14:paraId="133FF4B4" w14:textId="71A73A1F" w:rsidR="008C3488" w:rsidRDefault="008C3488" w:rsidP="008C3488">
            <w:pPr>
              <w:rPr>
                <w:lang w:eastAsia="de-DE"/>
              </w:rPr>
            </w:pPr>
          </w:p>
          <w:p w14:paraId="179B4927" w14:textId="77777777" w:rsidR="008C3488" w:rsidRDefault="008C3488" w:rsidP="008C3488">
            <w:pPr>
              <w:rPr>
                <w:lang w:eastAsia="de-DE"/>
              </w:rPr>
            </w:pPr>
          </w:p>
          <w:p w14:paraId="1933405E" w14:textId="06B7A78E" w:rsidR="008C3488" w:rsidRPr="009973BD" w:rsidRDefault="00CD41E0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7648" behindDoc="0" locked="0" layoutInCell="1" allowOverlap="1" wp14:anchorId="00DAC51F" wp14:editId="086EE8AC">
                      <wp:simplePos x="0" y="0"/>
                      <wp:positionH relativeFrom="column">
                        <wp:posOffset>4198646</wp:posOffset>
                      </wp:positionH>
                      <wp:positionV relativeFrom="paragraph">
                        <wp:posOffset>82965</wp:posOffset>
                      </wp:positionV>
                      <wp:extent cx="161290" cy="299720"/>
                      <wp:effectExtent l="0" t="0" r="3810" b="5080"/>
                      <wp:wrapNone/>
                      <wp:docPr id="1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3BB3BB" w14:textId="16B7723C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3A882F" w14:textId="16A617AE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Gerade Verbindung 1"/>
                              <wps:cNvCnPr/>
                              <wps:spPr>
                                <a:xfrm>
                                  <a:off x="66862" y="188934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0DAC51F" id="_x0000_s1514" style="position:absolute;margin-left:330.6pt;margin-top:6.55pt;width:12.7pt;height:23.6pt;z-index:25346764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">
                      <v:shape id="Textfeld 3" o:spid="_x0000_s151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723BB3BB" w14:textId="16B7723C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1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E3A882F" w14:textId="16A617AE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517" style="position:absolute;visibility:visible;mso-wrap-style:square" from="66862,188934" to="175330,1889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8C3488" w14:paraId="7A25E03F" w14:textId="77777777" w:rsidTr="00F35682">
        <w:tc>
          <w:tcPr>
            <w:tcW w:w="719" w:type="dxa"/>
            <w:gridSpan w:val="2"/>
          </w:tcPr>
          <w:p w14:paraId="6AE3790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4D030F0D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DD3D703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CEF859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E2BE14F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75EB887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51D6C404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ADC545B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315790C9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2BDE064A" w14:textId="7F14F235" w:rsidR="008C3488" w:rsidRDefault="0069100A" w:rsidP="008C3488">
            <w:pPr>
              <w:spacing w:line="240" w:lineRule="atLeast"/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19CCCB2" wp14:editId="4EBCA5DB">
                  <wp:extent cx="287640" cy="338400"/>
                  <wp:effectExtent l="0" t="0" r="0" b="5080"/>
                  <wp:docPr id="872965843" name="Grafik 87296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7304D" w14:textId="36404E5E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3564B0E5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395" w:type="dxa"/>
          </w:tcPr>
          <w:p w14:paraId="0DCFE1E9" w14:textId="77777777" w:rsidR="008C3488" w:rsidRDefault="008C3488" w:rsidP="008C3488">
            <w:pPr>
              <w:pStyle w:val="Nummerierung"/>
            </w:pPr>
            <w:r>
              <w:t>b)</w:t>
            </w:r>
          </w:p>
          <w:p w14:paraId="7B1A5D24" w14:textId="77777777" w:rsidR="008C3488" w:rsidRDefault="008C3488" w:rsidP="008C3488">
            <w:pPr>
              <w:pStyle w:val="Nummerierung"/>
            </w:pPr>
          </w:p>
          <w:p w14:paraId="3D742271" w14:textId="77777777" w:rsidR="008C3488" w:rsidRDefault="008C3488" w:rsidP="008C3488">
            <w:pPr>
              <w:pStyle w:val="Nummerierung"/>
            </w:pPr>
          </w:p>
          <w:p w14:paraId="2B5A2657" w14:textId="77777777" w:rsidR="008C3488" w:rsidRDefault="008C3488" w:rsidP="008C3488">
            <w:pPr>
              <w:pStyle w:val="Nummerierung"/>
            </w:pPr>
          </w:p>
          <w:p w14:paraId="3C7D908D" w14:textId="77777777" w:rsidR="008C3488" w:rsidRDefault="008C3488" w:rsidP="008C3488">
            <w:pPr>
              <w:spacing w:line="240" w:lineRule="atLeast"/>
            </w:pPr>
          </w:p>
          <w:p w14:paraId="381F4CDC" w14:textId="77777777" w:rsidR="008C3488" w:rsidRDefault="008C3488" w:rsidP="008C3488">
            <w:pPr>
              <w:spacing w:line="240" w:lineRule="atLeast"/>
            </w:pPr>
          </w:p>
          <w:p w14:paraId="23D47362" w14:textId="77777777" w:rsidR="008C3488" w:rsidRDefault="008C3488" w:rsidP="008C3488">
            <w:pPr>
              <w:spacing w:line="240" w:lineRule="atLeast"/>
            </w:pPr>
          </w:p>
          <w:p w14:paraId="285B39D0" w14:textId="77777777" w:rsidR="008C3488" w:rsidRDefault="008C3488" w:rsidP="008C3488">
            <w:pPr>
              <w:spacing w:line="240" w:lineRule="atLeast"/>
            </w:pPr>
          </w:p>
          <w:p w14:paraId="4EC5B7C7" w14:textId="77777777" w:rsidR="008C3488" w:rsidRDefault="008C3488" w:rsidP="008C3488">
            <w:pPr>
              <w:spacing w:line="240" w:lineRule="atLeast"/>
            </w:pPr>
          </w:p>
          <w:p w14:paraId="1228379F" w14:textId="77777777" w:rsidR="008C3488" w:rsidRDefault="008C3488" w:rsidP="008C3488">
            <w:pPr>
              <w:spacing w:line="240" w:lineRule="atLeast"/>
            </w:pPr>
          </w:p>
          <w:p w14:paraId="2BEA7893" w14:textId="77777777" w:rsidR="008C3488" w:rsidRDefault="008C3488" w:rsidP="008C3488">
            <w:pPr>
              <w:spacing w:line="240" w:lineRule="atLeast"/>
            </w:pPr>
          </w:p>
          <w:p w14:paraId="72E3207F" w14:textId="566E0179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4" w:type="dxa"/>
          </w:tcPr>
          <w:p w14:paraId="44099C8C" w14:textId="409AB33E" w:rsidR="008C3488" w:rsidRDefault="008C3488" w:rsidP="008C3488">
            <w:pPr>
              <w:spacing w:line="240" w:lineRule="atLeast"/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Emilys Rechnung nennt man Erweitern. Sie erweitert nun auch den Bruch</w:t>
            </w:r>
            <w:r w:rsidR="00FC523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</w:t>
            </w:r>
            <w:r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t xml:space="preserve">. </w:t>
            </w:r>
          </w:p>
          <w:p w14:paraId="54F9CEDB" w14:textId="55D43D61" w:rsidR="0069100A" w:rsidRDefault="00EB2425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833216" behindDoc="0" locked="0" layoutInCell="1" allowOverlap="1" wp14:anchorId="18A6A48F" wp14:editId="54ACC08E">
                  <wp:simplePos x="0" y="0"/>
                  <wp:positionH relativeFrom="column">
                    <wp:posOffset>3824406</wp:posOffset>
                  </wp:positionH>
                  <wp:positionV relativeFrom="paragraph">
                    <wp:posOffset>117929</wp:posOffset>
                  </wp:positionV>
                  <wp:extent cx="980895" cy="980895"/>
                  <wp:effectExtent l="0" t="0" r="0" b="0"/>
                  <wp:wrapNone/>
                  <wp:docPr id="335040457" name="Grafik 1059" descr="Ein Bild, das Handschrift, Schrift, Clipart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040457" name="Grafik 1059" descr="Ein Bild, das Handschrift, Schrift, Clipart, Zeichnung enthält.&#10;&#10;Automatisch generierte Beschreibu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895" cy="9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817A22" w14:textId="0AF0E029" w:rsidR="0069100A" w:rsidRDefault="0069100A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7AF40EEC" wp14:editId="12FA9022">
                      <wp:simplePos x="0" y="0"/>
                      <wp:positionH relativeFrom="column">
                        <wp:posOffset>3564890</wp:posOffset>
                      </wp:positionH>
                      <wp:positionV relativeFrom="paragraph">
                        <wp:posOffset>219075</wp:posOffset>
                      </wp:positionV>
                      <wp:extent cx="0" cy="263525"/>
                      <wp:effectExtent l="63500" t="0" r="50800" b="28575"/>
                      <wp:wrapNone/>
                      <wp:docPr id="1041051823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524106E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89" o:spid="_x0000_s1026" type="#_x0000_t32" style="position:absolute;margin-left:280.7pt;margin-top:17.25pt;width:0;height:20.7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&#13;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50DC4E82" wp14:editId="3C292EF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218099</wp:posOffset>
                      </wp:positionV>
                      <wp:extent cx="0" cy="263525"/>
                      <wp:effectExtent l="63500" t="0" r="50800" b="28575"/>
                      <wp:wrapNone/>
                      <wp:docPr id="381466120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ACDE1AD" id="Gerade Verbindung mit Pfeil 89" o:spid="_x0000_s1026" type="#_x0000_t32" style="position:absolute;margin-left:1.75pt;margin-top:17.15pt;width:0;height:20.7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&#13;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3588B13" wp14:editId="5953D41D">
                  <wp:extent cx="3632835" cy="708508"/>
                  <wp:effectExtent l="0" t="0" r="0" b="3175"/>
                  <wp:docPr id="512354934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54934" name="Grafik 512354934"/>
                          <pic:cNvPicPr/>
                        </pic:nvPicPr>
                        <pic:blipFill>
                          <a:blip r:embed="rId10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27" cy="72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4832" behindDoc="0" locked="0" layoutInCell="1" allowOverlap="1" wp14:anchorId="19909F1B" wp14:editId="1F2A7DCF">
                      <wp:simplePos x="0" y="0"/>
                      <wp:positionH relativeFrom="column">
                        <wp:posOffset>2988310</wp:posOffset>
                      </wp:positionH>
                      <wp:positionV relativeFrom="paragraph">
                        <wp:posOffset>201930</wp:posOffset>
                      </wp:positionV>
                      <wp:extent cx="529590" cy="325755"/>
                      <wp:effectExtent l="0" t="0" r="16510" b="17145"/>
                      <wp:wrapNone/>
                      <wp:docPr id="103770107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4655651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23065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38865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603935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346C1D2" id="Gruppieren 88" o:spid="_x0000_s1026" style="position:absolute;margin-left:235.3pt;margin-top:15.9pt;width:41.7pt;height:25.65pt;z-index:253304832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0736" behindDoc="0" locked="0" layoutInCell="1" allowOverlap="1" wp14:anchorId="6714E991" wp14:editId="76A2F8FB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207010</wp:posOffset>
                      </wp:positionV>
                      <wp:extent cx="529590" cy="325755"/>
                      <wp:effectExtent l="0" t="0" r="16510" b="17145"/>
                      <wp:wrapNone/>
                      <wp:docPr id="1908586956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1549142737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434000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17465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5826833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6A8E597" id="Gruppieren 88" o:spid="_x0000_s1026" style="position:absolute;margin-left:140.8pt;margin-top:16.3pt;width:41.7pt;height:25.65pt;z-index:253300736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3808" behindDoc="0" locked="0" layoutInCell="1" allowOverlap="1" wp14:anchorId="5214EC39" wp14:editId="00DC5160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832356181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39920611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0180598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929786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185782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90EC0F4" id="Gruppieren 88" o:spid="_x0000_s1026" style="position:absolute;margin-left:194.5pt;margin-top:16.05pt;width:41.7pt;height:25.85pt;flip:x;z-index:253303808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2784" behindDoc="0" locked="0" layoutInCell="1" allowOverlap="1" wp14:anchorId="19C9D11E" wp14:editId="7F01BDD3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198286753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44517292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792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35906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266586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A1812D7" id="Gruppieren 88" o:spid="_x0000_s1026" style="position:absolute;margin-left:99.6pt;margin-top:16.05pt;width:41.7pt;height:25.85pt;flip:x;z-index:253302784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1760" behindDoc="0" locked="0" layoutInCell="1" allowOverlap="1" wp14:anchorId="2CC4A953" wp14:editId="6536B66F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206375</wp:posOffset>
                      </wp:positionV>
                      <wp:extent cx="529590" cy="328295"/>
                      <wp:effectExtent l="0" t="0" r="16510" b="14605"/>
                      <wp:wrapNone/>
                      <wp:docPr id="737483405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20444578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504673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611409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1510534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7FE0D8B" id="Gruppieren 88" o:spid="_x0000_s1026" style="position:absolute;margin-left:7pt;margin-top:16.25pt;width:41.7pt;height:25.85pt;flip:x;z-index:253301760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299712" behindDoc="0" locked="0" layoutInCell="1" allowOverlap="1" wp14:anchorId="1DA34EC8" wp14:editId="033A823C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208915</wp:posOffset>
                      </wp:positionV>
                      <wp:extent cx="529590" cy="325755"/>
                      <wp:effectExtent l="0" t="0" r="16510" b="17145"/>
                      <wp:wrapNone/>
                      <wp:docPr id="135464142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738856761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856365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461115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657874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2C5D6CD" id="Gruppieren 88" o:spid="_x0000_s1026" style="position:absolute;margin-left:47.6pt;margin-top:16.45pt;width:41.7pt;height:25.65pt;z-index:253299712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</w:p>
          <w:p w14:paraId="4DCF58DE" w14:textId="2FE92FAA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6911B23" w14:textId="77777777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7CAC311" w14:textId="77777777" w:rsidR="008C3488" w:rsidRPr="00C63632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28AA233E" w14:textId="77777777" w:rsidR="008C3488" w:rsidRPr="00C63632" w:rsidRDefault="008C3488" w:rsidP="009A01B2">
            <w:pPr>
              <w:pStyle w:val="Listenabsatz"/>
            </w:pPr>
            <w:r w:rsidRPr="00C63632">
              <w:t xml:space="preserve">Was passiert beim Verfeinern im Bild mit Teil und Ganzem? </w:t>
            </w:r>
          </w:p>
          <w:p w14:paraId="2216C09D" w14:textId="77777777" w:rsidR="008C3488" w:rsidRPr="00C63632" w:rsidRDefault="008C3488" w:rsidP="009A01B2">
            <w:pPr>
              <w:pStyle w:val="Listenabsatz"/>
            </w:pPr>
            <w:r w:rsidRPr="00C63632">
              <w:t>Was passiert beim Erweitern in Emilys Rechnung mit Zähler und Nenner?</w:t>
            </w:r>
          </w:p>
          <w:p w14:paraId="5DE81EA0" w14:textId="01538EAC" w:rsidR="008C3488" w:rsidRDefault="008C3488" w:rsidP="009A01B2">
            <w:pPr>
              <w:pStyle w:val="Listenabsatz"/>
            </w:pPr>
            <w:r w:rsidRPr="00C63632">
              <w:t xml:space="preserve">Wo sieht man die </w:t>
            </w:r>
            <w:r w:rsidR="00967846">
              <w:t>8</w:t>
            </w:r>
            <w:r w:rsidRPr="00C63632">
              <w:t xml:space="preserve"> im Bild?</w:t>
            </w:r>
            <w:r>
              <w:t xml:space="preserve"> </w:t>
            </w:r>
          </w:p>
          <w:p w14:paraId="2CEBC6E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6C3B5407" w14:textId="77777777" w:rsidR="008C3488" w:rsidRDefault="008C3488" w:rsidP="008C3488">
            <w:pPr>
              <w:spacing w:after="120" w:line="240" w:lineRule="atLeast"/>
              <w:rPr>
                <w:noProof/>
              </w:rPr>
            </w:pPr>
            <w:r w:rsidRPr="0076233D">
              <w:rPr>
                <w:noProof/>
              </w:rPr>
              <w:t>Schreibe deine Beobachtungen auf:</w:t>
            </w:r>
          </w:p>
          <w:tbl>
            <w:tblPr>
              <w:tblStyle w:val="MSKTabelle"/>
              <w:tblW w:w="8447" w:type="dxa"/>
              <w:tblLayout w:type="fixed"/>
              <w:tblLook w:val="0600" w:firstRow="0" w:lastRow="0" w:firstColumn="0" w:lastColumn="0" w:noHBand="1" w:noVBand="1"/>
            </w:tblPr>
            <w:tblGrid>
              <w:gridCol w:w="5160"/>
              <w:gridCol w:w="272"/>
              <w:gridCol w:w="3015"/>
            </w:tblGrid>
            <w:tr w:rsidR="008C3488" w14:paraId="0AE405A2" w14:textId="77777777" w:rsidTr="000E6C38">
              <w:trPr>
                <w:trHeight w:val="2619"/>
              </w:trPr>
              <w:tc>
                <w:tcPr>
                  <w:tcW w:w="5160" w:type="dxa"/>
                </w:tcPr>
                <w:p w14:paraId="3B1379E5" w14:textId="77777777" w:rsidR="008C3488" w:rsidRDefault="008C3488" w:rsidP="008C3488">
                  <w:pPr>
                    <w:spacing w:line="240" w:lineRule="atLeast"/>
                  </w:pPr>
                </w:p>
                <w:p w14:paraId="1D4BE417" w14:textId="77777777" w:rsidR="008C3488" w:rsidRDefault="008C3488" w:rsidP="008C3488">
                  <w:pPr>
                    <w:spacing w:line="240" w:lineRule="atLeast"/>
                  </w:pPr>
                </w:p>
                <w:p w14:paraId="0379F4F7" w14:textId="77777777" w:rsidR="008C3488" w:rsidRDefault="008C3488" w:rsidP="008C3488">
                  <w:pPr>
                    <w:spacing w:line="240" w:lineRule="atLeast"/>
                  </w:pPr>
                </w:p>
                <w:p w14:paraId="651DB414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272" w:type="dxa"/>
                  <w:tcBorders>
                    <w:top w:val="nil"/>
                    <w:bottom w:val="nil"/>
                    <w:right w:val="dashSmallGap" w:sz="12" w:space="0" w:color="BFBFBF"/>
                  </w:tcBorders>
                </w:tcPr>
                <w:p w14:paraId="3F925EBF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3015" w:type="dxa"/>
                  <w:tcBorders>
                    <w:top w:val="dashSmallGap" w:sz="12" w:space="0" w:color="BFBFBF"/>
                    <w:left w:val="dashSmallGap" w:sz="12" w:space="0" w:color="BFBFBF"/>
                    <w:bottom w:val="dashSmallGap" w:sz="12" w:space="0" w:color="BFBFBF"/>
                    <w:right w:val="dashSmallGap" w:sz="12" w:space="0" w:color="BFBFBF"/>
                  </w:tcBorders>
                  <w:tcMar>
                    <w:top w:w="57" w:type="dxa"/>
                  </w:tcMar>
                </w:tcPr>
                <w:p w14:paraId="6D49AC69" w14:textId="77777777" w:rsidR="008C3488" w:rsidRPr="00F705F1" w:rsidRDefault="008C3488" w:rsidP="008C3488">
                  <w:pPr>
                    <w:spacing w:line="240" w:lineRule="atLeast"/>
                    <w:rPr>
                      <w:b/>
                    </w:rPr>
                  </w:pPr>
                  <w:r w:rsidRPr="00F705F1">
                    <w:rPr>
                      <w:b/>
                    </w:rPr>
                    <w:t>Mögliche Satzbausteine</w:t>
                  </w:r>
                </w:p>
                <w:p w14:paraId="3E682EFB" w14:textId="77777777" w:rsidR="008C3488" w:rsidRDefault="008C3488" w:rsidP="009A01B2">
                  <w:pPr>
                    <w:pStyle w:val="Listenabsatz"/>
                  </w:pPr>
                  <w:r>
                    <w:t xml:space="preserve">Teil und Ganzes werden </w:t>
                  </w:r>
                  <w:r>
                    <w:br/>
                    <w:t>jeweils …</w:t>
                  </w:r>
                </w:p>
                <w:p w14:paraId="3DDF302C" w14:textId="77777777" w:rsidR="008C3488" w:rsidRDefault="008C3488" w:rsidP="009A01B2">
                  <w:pPr>
                    <w:pStyle w:val="Listenabsatz"/>
                  </w:pPr>
                  <w:r>
                    <w:t>Die Größe von Teil und Ganzes …</w:t>
                  </w:r>
                </w:p>
                <w:p w14:paraId="3647CB6C" w14:textId="77777777" w:rsidR="008C3488" w:rsidRDefault="008C3488" w:rsidP="009A01B2">
                  <w:pPr>
                    <w:pStyle w:val="Listenabsatz"/>
                  </w:pPr>
                  <w:r>
                    <w:t>… wird in … Felder eingeteilt.</w:t>
                  </w:r>
                </w:p>
                <w:p w14:paraId="7B53B3FD" w14:textId="77777777" w:rsidR="008C3488" w:rsidRDefault="008C3488" w:rsidP="009A01B2">
                  <w:pPr>
                    <w:pStyle w:val="Listenabsatz"/>
                  </w:pPr>
                  <w:r>
                    <w:t xml:space="preserve">Aus den … Felden … mal so viele kleine Felder. </w:t>
                  </w:r>
                </w:p>
                <w:p w14:paraId="552CF53C" w14:textId="77777777" w:rsidR="008C3488" w:rsidRDefault="008C3488" w:rsidP="009A01B2">
                  <w:pPr>
                    <w:pStyle w:val="Listenabsatz"/>
                  </w:pPr>
                  <w:r>
                    <w:t>… mit … multiplizieren.</w:t>
                  </w:r>
                </w:p>
                <w:p w14:paraId="38C8D018" w14:textId="0A912335" w:rsidR="008C3488" w:rsidRPr="005D1AB8" w:rsidRDefault="008C3488" w:rsidP="009A01B2">
                  <w:pPr>
                    <w:pStyle w:val="Listenabsatz"/>
                  </w:pPr>
                  <w:r>
                    <w:t>Die Anzahl der Felder wird ver</w:t>
                  </w:r>
                  <w:r w:rsidR="00100C55">
                    <w:t xml:space="preserve"> </w:t>
                  </w:r>
                  <w:r>
                    <w:t>…</w:t>
                  </w:r>
                  <w:r w:rsidR="00100C55">
                    <w:t xml:space="preserve"> </w:t>
                  </w:r>
                  <w:r>
                    <w:t>facht.</w:t>
                  </w:r>
                </w:p>
              </w:tc>
            </w:tr>
          </w:tbl>
          <w:p w14:paraId="0E62AA24" w14:textId="68B8D451" w:rsidR="008C3488" w:rsidRPr="009973BD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EF0777" w14:paraId="5B370408" w14:textId="77777777" w:rsidTr="00F35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39303CE2" w14:textId="77777777" w:rsidR="00EF0777" w:rsidRDefault="00EF0777" w:rsidP="00EF0777">
            <w:pPr>
              <w:pStyle w:val="Nummerierung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53664" behindDoc="0" locked="0" layoutInCell="1" allowOverlap="1" wp14:anchorId="35BD9B3B" wp14:editId="59D792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229870" cy="167640"/>
                      <wp:effectExtent l="0" t="0" r="0" b="0"/>
                      <wp:wrapNone/>
                      <wp:docPr id="1590760051" name="Gruppieren 1">
                        <a:hlinkClick xmlns:a="http://schemas.openxmlformats.org/drawingml/2006/main" r:id="rId10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486771058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4094675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2B29FB7" id="Gruppieren 1" o:spid="_x0000_s1026" href="https://mathe-sicher-koennen.dzlm.de/erklaervideos?nid=695" style="position:absolute;margin-left:0;margin-top:.35pt;width:18.1pt;height:13.2pt;z-index:253553664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        </w:t>
            </w:r>
          </w:p>
          <w:p w14:paraId="6463A661" w14:textId="5579CF2D" w:rsidR="00EF0777" w:rsidRPr="00A42631" w:rsidRDefault="00EF0777" w:rsidP="00A42631">
            <w:pPr>
              <w:pStyle w:val="Nummerierung"/>
              <w:rPr>
                <w:bCs/>
                <w:noProof/>
                <w:sz w:val="13"/>
                <w:szCs w:val="13"/>
              </w:rPr>
            </w:pPr>
            <w:r w:rsidRPr="00A42631">
              <w:rPr>
                <w:b w:val="0"/>
                <w:bCs/>
                <w:noProof/>
                <w:sz w:val="13"/>
                <w:szCs w:val="13"/>
              </w:rPr>
              <w:t>B2B1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5DF2B233" w14:textId="77777777" w:rsidR="00EF0777" w:rsidRPr="00A42631" w:rsidRDefault="00EF0777" w:rsidP="00EF0777">
            <w:pPr>
              <w:pStyle w:val="Nummerierung"/>
              <w:spacing w:line="240" w:lineRule="atLeast"/>
              <w:rPr>
                <w:color w:val="327A86" w:themeColor="accent1"/>
              </w:rPr>
            </w:pPr>
          </w:p>
        </w:tc>
        <w:tc>
          <w:tcPr>
            <w:tcW w:w="4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B3BFF" w14:textId="5A5AD576" w:rsidR="00EF0777" w:rsidRPr="00A42631" w:rsidRDefault="00EF0777" w:rsidP="00EF0777">
            <w:pPr>
              <w:pStyle w:val="Nummerierung"/>
              <w:rPr>
                <w:color w:val="327A86" w:themeColor="accent1"/>
                <w:sz w:val="24"/>
                <w:szCs w:val="24"/>
              </w:rPr>
            </w:pPr>
            <w:r w:rsidRPr="00A42631">
              <w:rPr>
                <w:color w:val="327A86" w:themeColor="accent1"/>
              </w:rPr>
              <w:t>c)</w:t>
            </w:r>
          </w:p>
        </w:tc>
        <w:tc>
          <w:tcPr>
            <w:tcW w:w="8506" w:type="dxa"/>
            <w:tcBorders>
              <w:top w:val="nil"/>
              <w:left w:val="nil"/>
              <w:bottom w:val="nil"/>
              <w:right w:val="nil"/>
            </w:tcBorders>
          </w:tcPr>
          <w:p w14:paraId="35BD6918" w14:textId="14AEA546" w:rsidR="00EF0777" w:rsidRDefault="00EF0777" w:rsidP="00EF0777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56D5F17A" wp14:editId="46F5AC16">
                      <wp:simplePos x="0" y="0"/>
                      <wp:positionH relativeFrom="column">
                        <wp:posOffset>4412615</wp:posOffset>
                      </wp:positionH>
                      <wp:positionV relativeFrom="paragraph">
                        <wp:posOffset>705485</wp:posOffset>
                      </wp:positionV>
                      <wp:extent cx="937895" cy="393793"/>
                      <wp:effectExtent l="0" t="0" r="1905" b="0"/>
                      <wp:wrapNone/>
                      <wp:docPr id="68374613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3937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EA6D9D" w14:textId="77777777" w:rsidR="00EF0777" w:rsidRPr="00563CEA" w:rsidRDefault="00EF0777" w:rsidP="00EF0777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104" w:history="1">
                                    <w:r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mathe-sicher-koennen.dzlm.de/erklaervideos?nid=695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6D5F17A" id="_x0000_s1518" type="#_x0000_t202" style="position:absolute;margin-left:347.45pt;margin-top:55.55pt;width:73.85pt;height:31pt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" fillcolor="white [3201]" stroked="f" strokeweight=".5pt">
                      <v:textbox>
                        <w:txbxContent>
                          <w:p w14:paraId="69EA6D9D" w14:textId="77777777" w:rsidR="00EF0777" w:rsidRPr="00563CEA" w:rsidRDefault="00EF0777" w:rsidP="00EF0777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105" w:history="1">
                              <w:r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mathe-sicher-koennen.dzlm.de/erklaervideos?nid=695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49568" behindDoc="0" locked="0" layoutInCell="1" allowOverlap="1" wp14:anchorId="7A36C0E9" wp14:editId="3F327D5F">
                  <wp:simplePos x="0" y="0"/>
                  <wp:positionH relativeFrom="column">
                    <wp:posOffset>4500546</wp:posOffset>
                  </wp:positionH>
                  <wp:positionV relativeFrom="paragraph">
                    <wp:posOffset>114935</wp:posOffset>
                  </wp:positionV>
                  <wp:extent cx="553409" cy="553409"/>
                  <wp:effectExtent l="0" t="0" r="0" b="0"/>
                  <wp:wrapNone/>
                  <wp:docPr id="1731167562" name="Grafik 61" descr="Ein Bild, das Muster, Quadrat, Symmetrie, Pixel enthält.&#10;&#10;Automatisch generierte Beschreibung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167562" name="Grafik 61" descr="Ein Bild, das Muster, Quadrat, Symmetrie, Pixel enthält.&#10;&#10;Automatisch generierte Beschreibung">
                            <a:hlinkClick r:id="rId106"/>
                          </pic:cNvPr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9" cy="55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Vergleiche deine Erklärung mit dem Erklärvideo:</w:t>
            </w:r>
          </w:p>
          <w:p w14:paraId="3E75923D" w14:textId="40D3B409" w:rsidR="00EF0777" w:rsidRDefault="00EF0777" w:rsidP="00EF0777">
            <w:pPr>
              <w:pStyle w:val="Listenabsatz"/>
              <w:numPr>
                <w:ilvl w:val="0"/>
                <w:numId w:val="58"/>
              </w:numPr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>Was wird genauso erklärt, wie du es gemacht hast?</w:t>
            </w:r>
            <w:r>
              <w:t xml:space="preserve"> </w:t>
            </w:r>
          </w:p>
          <w:p w14:paraId="3F7803CE" w14:textId="77777777" w:rsidR="00EF0777" w:rsidRDefault="00EF0777" w:rsidP="00EF0777">
            <w:pPr>
              <w:pStyle w:val="Listenabsatz"/>
              <w:numPr>
                <w:ilvl w:val="0"/>
                <w:numId w:val="58"/>
              </w:numPr>
              <w:rPr>
                <w:rFonts w:ascii="Calibri" w:hAnsi="Calibri"/>
                <w:color w:val="000000" w:themeColor="text1"/>
                <w:szCs w:val="20"/>
              </w:rPr>
            </w:pPr>
            <w:r w:rsidRPr="006E047D">
              <w:rPr>
                <w:rFonts w:ascii="Calibri" w:hAnsi="Calibri"/>
                <w:color w:val="000000" w:themeColor="text1"/>
                <w:szCs w:val="20"/>
              </w:rPr>
              <w:t>Was ist anders? Was wird zusätzlich erklärt?</w:t>
            </w:r>
            <w:r>
              <w:t xml:space="preserve"> </w:t>
            </w:r>
          </w:p>
          <w:p w14:paraId="3E298DF0" w14:textId="2FB2A199" w:rsidR="00EF0777" w:rsidRDefault="00EF0777" w:rsidP="00EF0777">
            <w:pPr>
              <w:spacing w:line="240" w:lineRule="atLeast"/>
              <w:rPr>
                <w:noProof/>
              </w:rPr>
            </w:pPr>
          </w:p>
        </w:tc>
      </w:tr>
    </w:tbl>
    <w:p w14:paraId="1A79E7AC" w14:textId="39194024" w:rsidR="008C3488" w:rsidRDefault="008C3488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506"/>
      </w:tblGrid>
      <w:tr w:rsidR="006B1E07" w14:paraId="06358A17" w14:textId="77777777" w:rsidTr="00F35682">
        <w:tc>
          <w:tcPr>
            <w:tcW w:w="709" w:type="dxa"/>
          </w:tcPr>
          <w:p w14:paraId="6EFBF38F" w14:textId="3F985E48" w:rsidR="006B1E07" w:rsidRPr="00B74344" w:rsidRDefault="005D1AB8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  <w:r w:rsidR="00740387">
              <w:t>.2</w:t>
            </w:r>
          </w:p>
        </w:tc>
        <w:tc>
          <w:tcPr>
            <w:tcW w:w="8931" w:type="dxa"/>
            <w:gridSpan w:val="2"/>
          </w:tcPr>
          <w:p w14:paraId="52BBB5AD" w14:textId="3976F423" w:rsidR="006B1E07" w:rsidRPr="00B74344" w:rsidRDefault="00740387" w:rsidP="00E13C64">
            <w:pPr>
              <w:pStyle w:val="berschrift3"/>
              <w:spacing w:line="240" w:lineRule="atLeast"/>
            </w:pPr>
            <w:r w:rsidRPr="00740387">
              <w:t>Zahlen zum Erweitern finden</w:t>
            </w:r>
          </w:p>
        </w:tc>
      </w:tr>
      <w:tr w:rsidR="00CD338A" w14:paraId="500903ED" w14:textId="77777777" w:rsidTr="00F35682">
        <w:trPr>
          <w:trHeight w:val="3647"/>
        </w:trPr>
        <w:tc>
          <w:tcPr>
            <w:tcW w:w="709" w:type="dxa"/>
          </w:tcPr>
          <w:p w14:paraId="4EFF3878" w14:textId="2266E488" w:rsidR="00CD338A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6822E4F4" wp14:editId="1F69F6EC">
                  <wp:extent cx="361850" cy="273600"/>
                  <wp:effectExtent l="0" t="0" r="635" b="0"/>
                  <wp:docPr id="22314" name="Grafik 2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264290" w14:textId="3C92EFC2" w:rsidR="00CD338A" w:rsidRDefault="00CD338A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506" w:type="dxa"/>
          </w:tcPr>
          <w:p w14:paraId="5DBAD131" w14:textId="23F8479A" w:rsidR="00740387" w:rsidRPr="009B13F2" w:rsidRDefault="00740387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wurde hier erweitert oder verfeinert?</w:t>
            </w:r>
            <w:r w:rsidR="005E3CBD" w:rsidRPr="003F299B">
              <w:t xml:space="preserve"> </w:t>
            </w:r>
          </w:p>
          <w:p w14:paraId="5F7F7123" w14:textId="5492E2AF" w:rsidR="00A16E50" w:rsidRDefault="005E3CBD" w:rsidP="00E13C64">
            <w:pPr>
              <w:spacing w:line="240" w:lineRule="atLeast"/>
            </w:pP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8416" behindDoc="0" locked="0" layoutInCell="1" allowOverlap="1" wp14:anchorId="78A4D3D1" wp14:editId="089D8E55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17780</wp:posOffset>
                      </wp:positionV>
                      <wp:extent cx="1198880" cy="959485"/>
                      <wp:effectExtent l="0" t="0" r="7620" b="5715"/>
                      <wp:wrapNone/>
                      <wp:docPr id="591659992" name="Gruppieren 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12359" y="5946"/>
                                <a:chExt cx="1198908" cy="960874"/>
                              </a:xfrm>
                            </wpg:grpSpPr>
                            <wps:wsp>
                              <wps:cNvPr id="126192831" name="Textfeld 3"/>
                              <wps:cNvSpPr txBox="1"/>
                              <wps:spPr>
                                <a:xfrm>
                                  <a:off x="474666" y="30292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600370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25288366" name="Textfeld 3"/>
                              <wps:cNvSpPr txBox="1"/>
                              <wps:spPr>
                                <a:xfrm>
                                  <a:off x="472631" y="49706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70926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1962693" name="Gerade Verbindung 1971962693"/>
                              <wps:cNvCnPr>
                                <a:cxnSpLocks/>
                              </wps:cNvCnPr>
                              <wps:spPr>
                                <a:xfrm>
                                  <a:off x="484805" y="49238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0501435" name="Gruppieren 20501435"/>
                              <wpg:cNvGrpSpPr/>
                              <wpg:grpSpPr>
                                <a:xfrm>
                                  <a:off x="12359" y="297715"/>
                                  <a:ext cx="232011" cy="365776"/>
                                  <a:chOff x="12359" y="297715"/>
                                  <a:chExt cx="232011" cy="365776"/>
                                </a:xfrm>
                              </wpg:grpSpPr>
                              <wps:wsp>
                                <wps:cNvPr id="1058478762" name="Textfeld 3"/>
                                <wps:cNvSpPr txBox="1"/>
                                <wps:spPr>
                                  <a:xfrm>
                                    <a:off x="14405" y="297715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ADC539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19224000" name="Textfeld 3"/>
                                <wps:cNvSpPr txBox="1"/>
                                <wps:spPr>
                                  <a:xfrm>
                                    <a:off x="12359" y="49992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73F7F1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9722324" name="Gerade Verbindung 111972232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56364" y="48700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34300772" name="Textfeld 398"/>
                              <wps:cNvSpPr txBox="1"/>
                              <wps:spPr>
                                <a:xfrm>
                                  <a:off x="275532" y="351572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FBC965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36763875" name="Grafik 15367638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1340" y="744840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7716646" name="Freihandform 1177716646"/>
                              <wps:cNvSpPr/>
                              <wps:spPr>
                                <a:xfrm>
                                  <a:off x="157813" y="20626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692903230" name="Grafik 6929032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9587" y="6595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3951073" name="Freihandform 1423951073"/>
                              <wps:cNvSpPr/>
                              <wps:spPr>
                                <a:xfrm flipV="1">
                                  <a:off x="153692" y="66397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84689443" name="Textfeld 3"/>
                              <wps:cNvSpPr txBox="1"/>
                              <wps:spPr>
                                <a:xfrm>
                                  <a:off x="981279" y="315417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69F04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27183566" name="Textfeld 3"/>
                              <wps:cNvSpPr txBox="1"/>
                              <wps:spPr>
                                <a:xfrm>
                                  <a:off x="979256" y="509422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346DD3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4338237" name="Gerade Verbindung 2014338237"/>
                              <wps:cNvCnPr>
                                <a:cxnSpLocks/>
                              </wps:cNvCnPr>
                              <wps:spPr>
                                <a:xfrm>
                                  <a:off x="991430" y="504736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9262235" name="Textfeld 398"/>
                              <wps:cNvSpPr txBox="1"/>
                              <wps:spPr>
                                <a:xfrm>
                                  <a:off x="782157" y="357440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6605CE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9723344" name="Grafik 2797233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23906" y="750708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6241807" name="Freihandform 166241807"/>
                              <wps:cNvSpPr/>
                              <wps:spPr>
                                <a:xfrm>
                                  <a:off x="664438" y="218616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91134781" name="Grafik 3911347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22153" y="5946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8605405" name="Freihandform 428605405"/>
                              <wps:cNvSpPr/>
                              <wps:spPr>
                                <a:xfrm flipV="1">
                                  <a:off x="660317" y="676331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8A4D3D1" id="Gruppieren 177" o:spid="_x0000_s1519" style="position:absolute;margin-left:3.35pt;margin-top:1.4pt;width:94.4pt;height:75.55pt;z-index:253628416" coordorigin="123,59" coordsize="11989,9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">
                      <v:shape id="Textfeld 3" o:spid="_x0000_s1520" type="#_x0000_t202" style="position:absolute;left:4746;top:3029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12600370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21" type="#_x0000_t202" style="position:absolute;left:4726;top:497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870926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971962693" o:spid="_x0000_s1522" style="position:absolute;visibility:visible;mso-wrap-style:square" from="4848,4923" to="6924,49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20501435" o:spid="_x0000_s1523" style="position:absolute;left:123;top:2977;width:2320;height:3657" coordorigin="123,2977" coordsize="2320,3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">
                        <v:shape id="Textfeld 3" o:spid="_x0000_s1524" type="#_x0000_t202" style="position:absolute;left:144;top:2977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1ADC539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25" type="#_x0000_t202" style="position:absolute;left:123;top:4999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273F7F1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119722324" o:spid="_x0000_s1526" style="position:absolute;visibility:visible;mso-wrap-style:square" from="563,4870" to="2003,48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27" type="#_x0000_t202" style="position:absolute;left:2755;top:3515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" filled="f" stroked="f" strokeweight=".5pt">
                        <v:textbox inset="1mm">
                          <w:txbxContent>
                            <w:p w14:paraId="15FBC965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536763875" o:spid="_x0000_s1528" type="#_x0000_t75" style="position:absolute;left:1913;top:7448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177716646" o:spid="_x0000_s1529" style="position:absolute;left:1578;top:2062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692903230" o:spid="_x0000_s1530" type="#_x0000_t75" style="position:absolute;left:1895;top:65;width:3242;height:216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1423951073" o:spid="_x0000_s1531" style="position:absolute;left:1536;top:6639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532" type="#_x0000_t202" style="position:absolute;left:9812;top:3154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769F04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533" type="#_x0000_t202" style="position:absolute;left:9792;top:5094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6346DD3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2014338237" o:spid="_x0000_s1534" style="position:absolute;visibility:visible;mso-wrap-style:square" from="9914,5047" to="11990,5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shape id="Textfeld 398" o:spid="_x0000_s1535" type="#_x0000_t202" style="position:absolute;left:7821;top:3574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" filled="f" stroked="f" strokeweight=".5pt">
                        <v:textbox inset="1mm">
                          <w:txbxContent>
                            <w:p w14:paraId="146605CE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79723344" o:spid="_x0000_s1536" type="#_x0000_t75" style="position:absolute;left:7239;top:7507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66241807" o:spid="_x0000_s1537" style="position:absolute;left:6644;top:2186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91134781" o:spid="_x0000_s1538" type="#_x0000_t75" style="position:absolute;left:7221;top:5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428605405" o:spid="_x0000_s1539" style="position:absolute;left:6603;top:6763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9440" behindDoc="0" locked="0" layoutInCell="1" allowOverlap="1" wp14:anchorId="64433BD6" wp14:editId="1D455A15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19050</wp:posOffset>
                      </wp:positionV>
                      <wp:extent cx="692150" cy="953135"/>
                      <wp:effectExtent l="0" t="0" r="6350" b="0"/>
                      <wp:wrapNone/>
                      <wp:docPr id="262" name="Gruppieren 2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3CE410-9101-3062-0291-E833EBBC71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1463213" y="7212"/>
                                <a:chExt cx="692268" cy="953605"/>
                              </a:xfrm>
                            </wpg:grpSpPr>
                            <wps:wsp>
                              <wps:cNvPr id="1306384410" name="Textfeld 3">
                                <a:extLst>
                                  <a:ext uri="{FF2B5EF4-FFF2-40B4-BE49-F238E27FC236}">
                                    <a16:creationId xmlns:a16="http://schemas.microsoft.com/office/drawing/2014/main" id="{99799EA6-FFC4-0C63-E06A-3236171BC14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25431" y="303158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F9749F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789234" name="Textfeld 3">
                                <a:extLst>
                                  <a:ext uri="{FF2B5EF4-FFF2-40B4-BE49-F238E27FC236}">
                                    <a16:creationId xmlns:a16="http://schemas.microsoft.com/office/drawing/2014/main" id="{286B1561-AF2D-CDF1-866B-03BB52E2705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23475" y="497297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FBC7D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634794" name="Gerade Verbindung 84634794">
                                <a:extLst>
                                  <a:ext uri="{FF2B5EF4-FFF2-40B4-BE49-F238E27FC236}">
                                    <a16:creationId xmlns:a16="http://schemas.microsoft.com/office/drawing/2014/main" id="{74C4CEDD-589B-B46B-1ADB-4D2C3A03A20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935649" y="492615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917221790" name="Gruppieren 917221790">
                                <a:extLst>
                                  <a:ext uri="{FF2B5EF4-FFF2-40B4-BE49-F238E27FC236}">
                                    <a16:creationId xmlns:a16="http://schemas.microsoft.com/office/drawing/2014/main" id="{AAA48CE9-687B-C45C-1A85-721A40223E1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463213" y="297961"/>
                                  <a:ext cx="232006" cy="365632"/>
                                  <a:chOff x="1463213" y="297960"/>
                                  <a:chExt cx="232011" cy="365919"/>
                                </a:xfrm>
                              </wpg:grpSpPr>
                              <wps:wsp>
                                <wps:cNvPr id="98867976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56A64C8-35FE-B5C5-BC5A-B416F0D2F94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465259" y="29796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2F236E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8493436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2A644F79-D373-E6B5-7A24-E6175C91838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463213" y="50031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6F0B01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5020131" name="Gerade Verbindung 1945020131">
                                  <a:extLst>
                                    <a:ext uri="{FF2B5EF4-FFF2-40B4-BE49-F238E27FC236}">
                                      <a16:creationId xmlns:a16="http://schemas.microsoft.com/office/drawing/2014/main" id="{FF0A0154-295A-6A55-4C26-1A8D107B188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507218" y="487390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7159711" name="Textfeld 398">
                                <a:extLst>
                                  <a:ext uri="{FF2B5EF4-FFF2-40B4-BE49-F238E27FC236}">
                                    <a16:creationId xmlns:a16="http://schemas.microsoft.com/office/drawing/2014/main" id="{074847D2-734C-4C3D-568C-C7E1C3A84DE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726380" y="351918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05E93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6591901" name="Grafik 1346591901">
                                  <a:extLst>
                                    <a:ext uri="{FF2B5EF4-FFF2-40B4-BE49-F238E27FC236}">
                                      <a16:creationId xmlns:a16="http://schemas.microsoft.com/office/drawing/2014/main" id="{59BC9538-A1BB-C67D-820F-65712BF5CB2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42190" y="744876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4336772" name="Freihandform 574336772">
                                <a:extLst>
                                  <a:ext uri="{FF2B5EF4-FFF2-40B4-BE49-F238E27FC236}">
                                    <a16:creationId xmlns:a16="http://schemas.microsoft.com/office/drawing/2014/main" id="{41BBDE44-8271-CCBB-E90A-90821ECBA0C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08664" y="206720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713388660" name="Grafik 713388660">
                                  <a:extLst>
                                    <a:ext uri="{FF2B5EF4-FFF2-40B4-BE49-F238E27FC236}">
                                      <a16:creationId xmlns:a16="http://schemas.microsoft.com/office/drawing/2014/main" id="{DC48880A-9F6B-4756-132B-74440CA3CC0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40437" y="7212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98387423" name="Freihandform 2098387423">
                                <a:extLst>
                                  <a:ext uri="{FF2B5EF4-FFF2-40B4-BE49-F238E27FC236}">
                                    <a16:creationId xmlns:a16="http://schemas.microsoft.com/office/drawing/2014/main" id="{0BF9C8D5-70E6-BE06-264C-B0C5B09806DC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604543" y="664074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4433BD6" id="Gruppieren 261" o:spid="_x0000_s1540" style="position:absolute;margin-left:117.6pt;margin-top:1.5pt;width:54.5pt;height:75.05pt;z-index:253629440" coordorigin="14632,72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">
                      <v:shape id="Textfeld 3" o:spid="_x0000_s1541" type="#_x0000_t202" style="position:absolute;left:19254;top:3031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8F9749F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1542" type="#_x0000_t202" style="position:absolute;left:19234;top:497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4FBC7D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84634794" o:spid="_x0000_s1543" style="position:absolute;visibility:visible;mso-wrap-style:square" from="19356,4926" to="21433,49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" strokecolor="black [3213]" strokeweight="1pt">
                        <v:stroke joinstyle="miter"/>
                        <o:lock v:ext="edit" shapetype="f"/>
                      </v:line>
                      <v:group id="Gruppieren 917221790" o:spid="_x0000_s1544" style="position:absolute;left:14632;top:2979;width:2320;height:3656" coordorigin="14632,297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">
                        <v:shape id="Textfeld 3" o:spid="_x0000_s1545" type="#_x0000_t202" style="position:absolute;left:14652;top:297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A2F236E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546" type="#_x0000_t202" style="position:absolute;left:14632;top:5003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D6F0B01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945020131" o:spid="_x0000_s1547" style="position:absolute;visibility:visible;mso-wrap-style:square" from="15072,4873" to="16512,48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48" type="#_x0000_t202" style="position:absolute;left:17263;top:351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" filled="f" stroked="f" strokeweight=".5pt">
                        <v:textbox inset="1mm">
                          <w:txbxContent>
                            <w:p w14:paraId="7805E93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346591901" o:spid="_x0000_s1549" type="#_x0000_t75" style="position:absolute;left:16421;top:7448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574336772" o:spid="_x0000_s1550" style="position:absolute;left:16086;top:2067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713388660" o:spid="_x0000_s1551" type="#_x0000_t75" style="position:absolute;left:16404;top:72;width:3241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">
                        <v:imagedata r:id="rId25" o:title="" cropbottom="33944f" cropleft="1f" cropright="2644f" recolortarget="#333 [1446]"/>
                      </v:shape>
                      <v:shape id="Freihandform 2098387423" o:spid="_x0000_s1552" style="position:absolute;left:16045;top:6640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0464" behindDoc="0" locked="0" layoutInCell="1" allowOverlap="1" wp14:anchorId="09FBC646" wp14:editId="444B7146">
                      <wp:simplePos x="0" y="0"/>
                      <wp:positionH relativeFrom="column">
                        <wp:posOffset>2530475</wp:posOffset>
                      </wp:positionH>
                      <wp:positionV relativeFrom="paragraph">
                        <wp:posOffset>12065</wp:posOffset>
                      </wp:positionV>
                      <wp:extent cx="1198880" cy="959485"/>
                      <wp:effectExtent l="0" t="0" r="7620" b="5715"/>
                      <wp:wrapNone/>
                      <wp:docPr id="220" name="Gruppieren 2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6FE861-6778-438A-60E3-0DEB529DE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2500288" y="0"/>
                                <a:chExt cx="1198908" cy="960874"/>
                              </a:xfrm>
                            </wpg:grpSpPr>
                            <wps:wsp>
                              <wps:cNvPr id="1705949139" name="Textfeld 3">
                                <a:extLst>
                                  <a:ext uri="{FF2B5EF4-FFF2-40B4-BE49-F238E27FC236}">
                                    <a16:creationId xmlns:a16="http://schemas.microsoft.com/office/drawing/2014/main" id="{1C6C9F0A-6A25-E02A-0999-9EF5BC4E04C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62595" y="296974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D20575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65570377" name="Textfeld 3">
                                <a:extLst>
                                  <a:ext uri="{FF2B5EF4-FFF2-40B4-BE49-F238E27FC236}">
                                    <a16:creationId xmlns:a16="http://schemas.microsoft.com/office/drawing/2014/main" id="{6F10CDB4-2BAD-8D33-D3C9-E3615B6C02E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60560" y="491120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281ED0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5937503" name="Gerade Verbindung 1815937503">
                                <a:extLst>
                                  <a:ext uri="{FF2B5EF4-FFF2-40B4-BE49-F238E27FC236}">
                                    <a16:creationId xmlns:a16="http://schemas.microsoft.com/office/drawing/2014/main" id="{5100CCA5-4936-E965-B898-749136617AA6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972734" y="486434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689193310" name="Gruppieren 1689193310">
                                <a:extLst>
                                  <a:ext uri="{FF2B5EF4-FFF2-40B4-BE49-F238E27FC236}">
                                    <a16:creationId xmlns:a16="http://schemas.microsoft.com/office/drawing/2014/main" id="{1D686295-C1E9-23F7-8200-88C97B0AAB2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500288" y="291769"/>
                                  <a:ext cx="232011" cy="365776"/>
                                  <a:chOff x="2500288" y="291769"/>
                                  <a:chExt cx="232011" cy="365776"/>
                                </a:xfrm>
                              </wpg:grpSpPr>
                              <wps:wsp>
                                <wps:cNvPr id="150433394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374EF558-FD49-B607-BA81-E2368C7DCE9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02334" y="291769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32EC13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0559134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F26E3A9-515C-6FDB-4A22-4C75423FDFD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00288" y="49398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977EED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922017" name="Gerade Verbindung 273922017">
                                  <a:extLst>
                                    <a:ext uri="{FF2B5EF4-FFF2-40B4-BE49-F238E27FC236}">
                                      <a16:creationId xmlns:a16="http://schemas.microsoft.com/office/drawing/2014/main" id="{2E671515-434F-9111-8031-2CC65EF51A7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544293" y="481056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56165929" name="Textfeld 398">
                                <a:extLst>
                                  <a:ext uri="{FF2B5EF4-FFF2-40B4-BE49-F238E27FC236}">
                                    <a16:creationId xmlns:a16="http://schemas.microsoft.com/office/drawing/2014/main" id="{DA49253E-8F9D-0D93-03F0-F0D11C93682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763461" y="345626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A81E6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13575449" name="Grafik 2013575449">
                                  <a:extLst>
                                    <a:ext uri="{FF2B5EF4-FFF2-40B4-BE49-F238E27FC236}">
                                      <a16:creationId xmlns:a16="http://schemas.microsoft.com/office/drawing/2014/main" id="{A5587E21-6B25-D2DD-5780-EC382354C8A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79269" y="738894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465881" name="Freihandform 24465881">
                                <a:extLst>
                                  <a:ext uri="{FF2B5EF4-FFF2-40B4-BE49-F238E27FC236}">
                                    <a16:creationId xmlns:a16="http://schemas.microsoft.com/office/drawing/2014/main" id="{1C7EA3BB-B9C4-A8E8-3B99-44FA2F0FA39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45742" y="20031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65795394" name="Grafik 1365795394">
                                  <a:extLst>
                                    <a:ext uri="{FF2B5EF4-FFF2-40B4-BE49-F238E27FC236}">
                                      <a16:creationId xmlns:a16="http://schemas.microsoft.com/office/drawing/2014/main" id="{171A6A33-0543-EAED-963E-5CFC9236D3F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77516" y="649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6802520" name="Freihandform 1876802520">
                                <a:extLst>
                                  <a:ext uri="{FF2B5EF4-FFF2-40B4-BE49-F238E27FC236}">
                                    <a16:creationId xmlns:a16="http://schemas.microsoft.com/office/drawing/2014/main" id="{37B20BBD-A4D4-AE53-AE18-02331810F203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641621" y="658028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101079941" name="Textfeld 3">
                                <a:extLst>
                                  <a:ext uri="{FF2B5EF4-FFF2-40B4-BE49-F238E27FC236}">
                                    <a16:creationId xmlns:a16="http://schemas.microsoft.com/office/drawing/2014/main" id="{4BB1F62F-0049-D5C2-80F2-F88955E5FC3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469206" y="309267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F9E185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42994715" name="Textfeld 3">
                                <a:extLst>
                                  <a:ext uri="{FF2B5EF4-FFF2-40B4-BE49-F238E27FC236}">
                                    <a16:creationId xmlns:a16="http://schemas.microsoft.com/office/drawing/2014/main" id="{E484CD80-41E2-E0D0-B6ED-1C4F2627EAF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467185" y="50347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CF5A2A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5021193" name="Gerade Verbindung 1875021193">
                                <a:extLst>
                                  <a:ext uri="{FF2B5EF4-FFF2-40B4-BE49-F238E27FC236}">
                                    <a16:creationId xmlns:a16="http://schemas.microsoft.com/office/drawing/2014/main" id="{6BAC4DDA-EC98-1C49-E1F4-4F4344CA551F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3479359" y="49879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6250960" name="Textfeld 398">
                                <a:extLst>
                                  <a:ext uri="{FF2B5EF4-FFF2-40B4-BE49-F238E27FC236}">
                                    <a16:creationId xmlns:a16="http://schemas.microsoft.com/office/drawing/2014/main" id="{BEA55DED-F057-78F4-0101-133ABE2760B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70086" y="351494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279E3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1525911" name="Grafik 841525911">
                                  <a:extLst>
                                    <a:ext uri="{FF2B5EF4-FFF2-40B4-BE49-F238E27FC236}">
                                      <a16:creationId xmlns:a16="http://schemas.microsoft.com/office/drawing/2014/main" id="{F34A1C5F-F7ED-B28D-89E7-26730ED8E4E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211835" y="744762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5531179" name="Freihandform 1325531179">
                                <a:extLst>
                                  <a:ext uri="{FF2B5EF4-FFF2-40B4-BE49-F238E27FC236}">
                                    <a16:creationId xmlns:a16="http://schemas.microsoft.com/office/drawing/2014/main" id="{E4781B26-DCFE-6F36-6577-54015BA8B30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52367" y="21267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4819669" name="Grafik 44819669">
                                  <a:extLst>
                                    <a:ext uri="{FF2B5EF4-FFF2-40B4-BE49-F238E27FC236}">
                                      <a16:creationId xmlns:a16="http://schemas.microsoft.com/office/drawing/2014/main" id="{4CC7FF65-C16D-43FA-C654-09CBA81E8CB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210082" y="0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0862985" name="Freihandform 940862985">
                                <a:extLst>
                                  <a:ext uri="{FF2B5EF4-FFF2-40B4-BE49-F238E27FC236}">
                                    <a16:creationId xmlns:a16="http://schemas.microsoft.com/office/drawing/2014/main" id="{B3F6A043-CE73-B28D-5460-47D5567415DF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3148246" y="670385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9FBC646" id="Gruppieren 219" o:spid="_x0000_s1553" style="position:absolute;margin-left:199.25pt;margin-top:.95pt;width:94.4pt;height:75.55pt;z-index:253630464" coordorigin="25002" coordsize="11989,9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">
                      <v:shape id="Textfeld 3" o:spid="_x0000_s1554" type="#_x0000_t202" style="position:absolute;left:29625;top:2969;width:2280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" filled="f" stroked="f" strokeweight=".5pt">
                        <v:textbox style="mso-fit-shape-to-text:t" inset="0,0,0,0">
                          <w:txbxContent>
                            <w:p w14:paraId="15D20575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55" type="#_x0000_t202" style="position:absolute;left:29605;top:4911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5281ED0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815937503" o:spid="_x0000_s1556" style="position:absolute;visibility:visible;mso-wrap-style:square" from="29727,4864" to="31803,48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1689193310" o:spid="_x0000_s1557" style="position:absolute;left:25002;top:2917;width:2320;height:3658" coordorigin="25002,2917" coordsize="2320,3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">
                        <v:shape id="Textfeld 3" o:spid="_x0000_s1558" type="#_x0000_t202" style="position:absolute;left:25023;top:2917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F32EC13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59" type="#_x0000_t202" style="position:absolute;left:25002;top:4939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F977EED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273922017" o:spid="_x0000_s1560" style="position:absolute;visibility:visible;mso-wrap-style:square" from="25442,4810" to="26882,48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61" type="#_x0000_t202" style="position:absolute;left:27634;top:3456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71A81E6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013575449" o:spid="_x0000_s1562" type="#_x0000_t75" style="position:absolute;left:26792;top:7388;width:3240;height:216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24465881" o:spid="_x0000_s1563" style="position:absolute;left:26457;top:2003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1365795394" o:spid="_x0000_s1564" type="#_x0000_t75" style="position:absolute;left:26775;top:6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876802520" o:spid="_x0000_s1565" style="position:absolute;left:26416;top:6580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566" type="#_x0000_t202" style="position:absolute;left:34692;top:3092;width:2279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6F9E185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567" type="#_x0000_t202" style="position:absolute;left:34671;top:5034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5CF5A2A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1875021193" o:spid="_x0000_s1568" style="position:absolute;visibility:visible;mso-wrap-style:square" from="34793,4987" to="36870,49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shape id="Textfeld 398" o:spid="_x0000_s1569" type="#_x0000_t202" style="position:absolute;left:32700;top:3514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" filled="f" stroked="f" strokeweight=".5pt">
                        <v:textbox inset="1mm">
                          <w:txbxContent>
                            <w:p w14:paraId="42279E3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841525911" o:spid="_x0000_s1570" type="#_x0000_t75" style="position:absolute;left:32118;top:7447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1325531179" o:spid="_x0000_s1571" style="position:absolute;left:31523;top:2126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44819669" o:spid="_x0000_s1572" type="#_x0000_t75" style="position:absolute;left:32100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940862985" o:spid="_x0000_s1573" style="position:absolute;left:31482;top:6703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1488" behindDoc="0" locked="0" layoutInCell="1" allowOverlap="1" wp14:anchorId="54B57D2A" wp14:editId="61C45706">
                      <wp:simplePos x="0" y="0"/>
                      <wp:positionH relativeFrom="column">
                        <wp:posOffset>4027805</wp:posOffset>
                      </wp:positionH>
                      <wp:positionV relativeFrom="paragraph">
                        <wp:posOffset>18415</wp:posOffset>
                      </wp:positionV>
                      <wp:extent cx="692150" cy="953135"/>
                      <wp:effectExtent l="0" t="0" r="6350" b="0"/>
                      <wp:wrapNone/>
                      <wp:docPr id="263" name="Gruppieren 2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EBA6A0-22FB-692B-B582-085DB9D72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3997625" y="6594"/>
                                <a:chExt cx="692268" cy="953605"/>
                              </a:xfrm>
                            </wpg:grpSpPr>
                            <wps:wsp>
                              <wps:cNvPr id="1597926199" name="Textfeld 3">
                                <a:extLst>
                                  <a:ext uri="{FF2B5EF4-FFF2-40B4-BE49-F238E27FC236}">
                                    <a16:creationId xmlns:a16="http://schemas.microsoft.com/office/drawing/2014/main" id="{D7C9D4E8-D336-751B-7068-7258C5E9056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59843" y="30254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0409F6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89008721" name="Textfeld 3">
                                <a:extLst>
                                  <a:ext uri="{FF2B5EF4-FFF2-40B4-BE49-F238E27FC236}">
                                    <a16:creationId xmlns:a16="http://schemas.microsoft.com/office/drawing/2014/main" id="{31949B3A-11CE-B479-3670-083E032E62E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57887" y="49667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DE63BC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6632475" name="Gerade Verbindung 1126632475">
                                <a:extLst>
                                  <a:ext uri="{FF2B5EF4-FFF2-40B4-BE49-F238E27FC236}">
                                    <a16:creationId xmlns:a16="http://schemas.microsoft.com/office/drawing/2014/main" id="{9C150D29-AF8A-A6D9-7A3C-877611A337D1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470061" y="49199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332571068" name="Gruppieren 1332571068">
                                <a:extLst>
                                  <a:ext uri="{FF2B5EF4-FFF2-40B4-BE49-F238E27FC236}">
                                    <a16:creationId xmlns:a16="http://schemas.microsoft.com/office/drawing/2014/main" id="{192AF7C3-42F8-71B7-5175-8D7CA96CE27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997625" y="297343"/>
                                  <a:ext cx="232006" cy="365632"/>
                                  <a:chOff x="3997625" y="297342"/>
                                  <a:chExt cx="232011" cy="365919"/>
                                </a:xfrm>
                              </wpg:grpSpPr>
                              <wps:wsp>
                                <wps:cNvPr id="139684900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C5541035-981A-E6C0-E3DD-7A851326701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99671" y="297342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71345B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2831403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0358836-F813-3B9B-AD5E-97CBE7A6210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97625" y="49969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13A8E5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4912986" name="Gerade Verbindung 724912986">
                                  <a:extLst>
                                    <a:ext uri="{FF2B5EF4-FFF2-40B4-BE49-F238E27FC236}">
                                      <a16:creationId xmlns:a16="http://schemas.microsoft.com/office/drawing/2014/main" id="{A4FFCE8F-E846-F95B-C82C-5DB540E408E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041630" y="48677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85270950" name="Textfeld 398">
                                <a:extLst>
                                  <a:ext uri="{FF2B5EF4-FFF2-40B4-BE49-F238E27FC236}">
                                    <a16:creationId xmlns:a16="http://schemas.microsoft.com/office/drawing/2014/main" id="{9214FEED-E719-E93D-4BE0-AAAB4DB9186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260792" y="35130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E93EF7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7912415" name="Grafik 827912415">
                                  <a:extLst>
                                    <a:ext uri="{FF2B5EF4-FFF2-40B4-BE49-F238E27FC236}">
                                      <a16:creationId xmlns:a16="http://schemas.microsoft.com/office/drawing/2014/main" id="{49B5E6B5-EDFF-58A1-31EE-D53E868ED19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76602" y="74425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0926120" name="Freihandform 2000926120">
                                <a:extLst>
                                  <a:ext uri="{FF2B5EF4-FFF2-40B4-BE49-F238E27FC236}">
                                    <a16:creationId xmlns:a16="http://schemas.microsoft.com/office/drawing/2014/main" id="{7BFF32A3-E6DE-58E9-AB30-3B266EFA42F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143076" y="20610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141770366" name="Grafik 2141770366">
                                  <a:extLst>
                                    <a:ext uri="{FF2B5EF4-FFF2-40B4-BE49-F238E27FC236}">
                                      <a16:creationId xmlns:a16="http://schemas.microsoft.com/office/drawing/2014/main" id="{51EFE03A-2C46-3423-31E6-26B297BAAFC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74849" y="659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1504386" name="Freihandform 681504386">
                                <a:extLst>
                                  <a:ext uri="{FF2B5EF4-FFF2-40B4-BE49-F238E27FC236}">
                                    <a16:creationId xmlns:a16="http://schemas.microsoft.com/office/drawing/2014/main" id="{ABCB8A5B-B4DC-F6F7-36F7-4359F2A537D2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4138955" y="66345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4B57D2A" id="Gruppieren 262" o:spid="_x0000_s1574" style="position:absolute;margin-left:317.15pt;margin-top:1.45pt;width:54.5pt;height:75.05pt;z-index:253631488" coordorigin="39976,65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">
                      <v:shape id="Textfeld 3" o:spid="_x0000_s1575" type="#_x0000_t202" style="position:absolute;left:44598;top:3025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60409F6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576" type="#_x0000_t202" style="position:absolute;left:44578;top:4966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BDE63BC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27</w:t>
                              </w:r>
                            </w:p>
                          </w:txbxContent>
                        </v:textbox>
                      </v:shape>
                      <v:line id="Gerade Verbindung 1126632475" o:spid="_x0000_s1577" style="position:absolute;visibility:visible;mso-wrap-style:square" from="44700,4919" to="46777,49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1332571068" o:spid="_x0000_s1578" style="position:absolute;left:39976;top:2973;width:2320;height:3656" coordorigin="39976,2973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">
                        <v:shape id="Textfeld 3" o:spid="_x0000_s1579" type="#_x0000_t202" style="position:absolute;left:39996;top:2973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871345B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580" type="#_x0000_t202" style="position:absolute;left:39976;top:4996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813A8E5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724912986" o:spid="_x0000_s1581" style="position:absolute;visibility:visible;mso-wrap-style:square" from="40416,4867" to="41856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82" type="#_x0000_t202" style="position:absolute;left:42607;top:3513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01E93EF7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827912415" o:spid="_x0000_s1583" type="#_x0000_t75" style="position:absolute;left:41766;top:7442;width:3239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2000926120" o:spid="_x0000_s1584" style="position:absolute;left:41430;top:2061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2141770366" o:spid="_x0000_s1585" type="#_x0000_t75" style="position:absolute;left:41748;top:65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681504386" o:spid="_x0000_s1586" style="position:absolute;left:41389;top:6634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2512" behindDoc="0" locked="0" layoutInCell="1" allowOverlap="1" wp14:anchorId="0A60E156" wp14:editId="1C7F7BF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1184275</wp:posOffset>
                      </wp:positionV>
                      <wp:extent cx="692150" cy="953135"/>
                      <wp:effectExtent l="0" t="0" r="6350" b="0"/>
                      <wp:wrapNone/>
                      <wp:docPr id="1168216382" name="Gruppieren 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0" y="1172254"/>
                                <a:chExt cx="692268" cy="953605"/>
                              </a:xfrm>
                            </wpg:grpSpPr>
                            <wps:wsp>
                              <wps:cNvPr id="226926722" name="Textfeld 3"/>
                              <wps:cNvSpPr txBox="1"/>
                              <wps:spPr>
                                <a:xfrm>
                                  <a:off x="462218" y="146820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CB90B6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9939685" name="Textfeld 3"/>
                              <wps:cNvSpPr txBox="1"/>
                              <wps:spPr>
                                <a:xfrm>
                                  <a:off x="460262" y="166233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BEB66E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6937760" name="Gerade Verbindung 1036937760"/>
                              <wps:cNvCnPr>
                                <a:cxnSpLocks/>
                              </wps:cNvCnPr>
                              <wps:spPr>
                                <a:xfrm>
                                  <a:off x="472436" y="165765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806128108" name="Gruppieren 1806128108"/>
                              <wpg:cNvGrpSpPr/>
                              <wpg:grpSpPr>
                                <a:xfrm>
                                  <a:off x="0" y="1463145"/>
                                  <a:ext cx="232006" cy="365488"/>
                                  <a:chOff x="0" y="1463145"/>
                                  <a:chExt cx="232011" cy="365776"/>
                                </a:xfrm>
                              </wpg:grpSpPr>
                              <wps:wsp>
                                <wps:cNvPr id="1628600128" name="Textfeld 3"/>
                                <wps:cNvSpPr txBox="1"/>
                                <wps:spPr>
                                  <a:xfrm>
                                    <a:off x="2046" y="1463145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D70DC8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53936175" name="Textfeld 3"/>
                                <wps:cNvSpPr txBox="1"/>
                                <wps:spPr>
                                  <a:xfrm>
                                    <a:off x="0" y="166535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6BCBF4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9519537" name="Gerade Verbindung 142951953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4005" y="165243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241101379" name="Textfeld 398"/>
                              <wps:cNvSpPr txBox="1"/>
                              <wps:spPr>
                                <a:xfrm>
                                  <a:off x="263167" y="151696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08CB1E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7294310" name="Grafik 5472943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78977" y="190991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9897603" name="Freihandform 649897603"/>
                              <wps:cNvSpPr/>
                              <wps:spPr>
                                <a:xfrm>
                                  <a:off x="145451" y="137176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41207115" name="Grafik 1412071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77224" y="117225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9333266" name="Freihandform 1449333266"/>
                              <wps:cNvSpPr/>
                              <wps:spPr>
                                <a:xfrm flipV="1">
                                  <a:off x="141330" y="182911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A60E156" id="Gruppieren 176" o:spid="_x0000_s1587" style="position:absolute;margin-left:2.4pt;margin-top:93.25pt;width:54.5pt;height:75.05pt;z-index:253632512" coordorigin=",11722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">
                      <v:shape id="Textfeld 3" o:spid="_x0000_s1588" type="#_x0000_t202" style="position:absolute;left:4622;top:14682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51CB90B6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589" type="#_x0000_t202" style="position:absolute;left:4602;top:16623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2BEB66E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036937760" o:spid="_x0000_s1590" style="position:absolute;visibility:visible;mso-wrap-style:square" from="4724,16576" to="6800,16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group id="Gruppieren 1806128108" o:spid="_x0000_s1591" style="position:absolute;top:14631;width:2320;height:3655" coordorigin=",14631" coordsize="2320,3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">
                        <v:shape id="Textfeld 3" o:spid="_x0000_s1592" type="#_x0000_t202" style="position:absolute;left:20;top:14631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DD70DC8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93" type="#_x0000_t202" style="position:absolute;top:1665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B6BCBF4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429519537" o:spid="_x0000_s1594" style="position:absolute;visibility:visible;mso-wrap-style:square" from="440,16524" to="1880,165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95" type="#_x0000_t202" style="position:absolute;left:2631;top:1516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5008CB1E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547294310" o:spid="_x0000_s1596" type="#_x0000_t75" style="position:absolute;left:1789;top:19099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649897603" o:spid="_x0000_s1597" style="position:absolute;left:1454;top:1371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41207115" o:spid="_x0000_s1598" type="#_x0000_t75" style="position:absolute;left:1772;top:11722;width:3241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1449333266" o:spid="_x0000_s1599" style="position:absolute;left:1413;top:18291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5584" behindDoc="0" locked="0" layoutInCell="1" allowOverlap="1" wp14:anchorId="7D1D5F4C" wp14:editId="42BE6041">
                      <wp:simplePos x="0" y="0"/>
                      <wp:positionH relativeFrom="column">
                        <wp:posOffset>4016253</wp:posOffset>
                      </wp:positionH>
                      <wp:positionV relativeFrom="paragraph">
                        <wp:posOffset>1184694</wp:posOffset>
                      </wp:positionV>
                      <wp:extent cx="692268" cy="953605"/>
                      <wp:effectExtent l="0" t="0" r="6350" b="0"/>
                      <wp:wrapNone/>
                      <wp:docPr id="186630918" name="Gruppieren 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268" cy="953605"/>
                                <a:chOff x="3985266" y="1172254"/>
                                <a:chExt cx="692268" cy="953605"/>
                              </a:xfrm>
                            </wpg:grpSpPr>
                            <wps:wsp>
                              <wps:cNvPr id="441359801" name="Textfeld 3"/>
                              <wps:cNvSpPr txBox="1"/>
                              <wps:spPr>
                                <a:xfrm>
                                  <a:off x="4447484" y="146820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74E677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24145953" name="Textfeld 3"/>
                              <wps:cNvSpPr txBox="1"/>
                              <wps:spPr>
                                <a:xfrm>
                                  <a:off x="4445528" y="166233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0AD59E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6827398" name="Gerade Verbindung 1696827398"/>
                              <wps:cNvCnPr>
                                <a:cxnSpLocks/>
                              </wps:cNvCnPr>
                              <wps:spPr>
                                <a:xfrm>
                                  <a:off x="4457702" y="165765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243207865" name="Gruppieren 1243207865"/>
                              <wpg:cNvGrpSpPr/>
                              <wpg:grpSpPr>
                                <a:xfrm>
                                  <a:off x="3985266" y="1463007"/>
                                  <a:ext cx="232006" cy="365632"/>
                                  <a:chOff x="3985266" y="1463002"/>
                                  <a:chExt cx="232011" cy="365919"/>
                                </a:xfrm>
                              </wpg:grpSpPr>
                              <wps:wsp>
                                <wps:cNvPr id="91233565" name="Textfeld 3"/>
                                <wps:cNvSpPr txBox="1"/>
                                <wps:spPr>
                                  <a:xfrm>
                                    <a:off x="3987312" y="1463002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FC1FC5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1293961" name="Textfeld 3"/>
                                <wps:cNvSpPr txBox="1"/>
                                <wps:spPr>
                                  <a:xfrm>
                                    <a:off x="3985266" y="166535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E4B9BF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7546156" name="Gerade Verbindung 38754615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029271" y="165243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70054973" name="Textfeld 398"/>
                              <wps:cNvSpPr txBox="1"/>
                              <wps:spPr>
                                <a:xfrm>
                                  <a:off x="4248433" y="151696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14D5E2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93279187" name="Grafik 20932791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64243" y="190991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4681107" name="Freihandform 544681107"/>
                              <wps:cNvSpPr/>
                              <wps:spPr>
                                <a:xfrm>
                                  <a:off x="4130717" y="137176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52224874" name="Grafik 2522248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62490" y="117225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7312642" name="Freihandform 1217312642"/>
                              <wps:cNvSpPr/>
                              <wps:spPr>
                                <a:xfrm flipV="1">
                                  <a:off x="4126596" y="182911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D1D5F4C" id="Gruppieren 163" o:spid="_x0000_s1600" style="position:absolute;margin-left:316.25pt;margin-top:93.3pt;width:54.5pt;height:75.1pt;z-index:253635584" coordorigin="39852,11722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">
                      <v:shape id="Textfeld 3" o:spid="_x0000_s1601" type="#_x0000_t202" style="position:absolute;left:44474;top:14682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474E677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602" type="#_x0000_t202" style="position:absolute;left:44455;top:16623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A0AD59E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line id="Gerade Verbindung 1696827398" o:spid="_x0000_s1603" style="position:absolute;visibility:visible;mso-wrap-style:square" from="44577,16576" to="46653,16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1243207865" o:spid="_x0000_s1604" style="position:absolute;left:39852;top:14630;width:2320;height:3656" coordorigin="39852,14630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">
                        <v:shape id="Textfeld 3" o:spid="_x0000_s1605" type="#_x0000_t202" style="position:absolute;left:39873;top:14630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FFC1FC5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606" type="#_x0000_t202" style="position:absolute;left:39852;top:1665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7E4B9BF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387546156" o:spid="_x0000_s1607" style="position:absolute;visibility:visible;mso-wrap-style:square" from="40292,16524" to="41732,165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08" type="#_x0000_t202" style="position:absolute;left:42484;top:15169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1D14D5E2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093279187" o:spid="_x0000_s1609" type="#_x0000_t75" style="position:absolute;left:41642;top:19099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544681107" o:spid="_x0000_s1610" style="position:absolute;left:41307;top:1371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252224874" o:spid="_x0000_s1611" type="#_x0000_t75" style="position:absolute;left:41624;top:11722;width:3242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1217312642" o:spid="_x0000_s1612" style="position:absolute;left:41265;top:18291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="00A16E50">
              <w:t xml:space="preserve"> </w:t>
            </w:r>
          </w:p>
          <w:p w14:paraId="0182308F" w14:textId="77777777" w:rsidR="005E3CBD" w:rsidRDefault="005E3CBD" w:rsidP="00E13C64">
            <w:pPr>
              <w:spacing w:line="240" w:lineRule="atLeast"/>
            </w:pPr>
          </w:p>
          <w:p w14:paraId="21A11056" w14:textId="77777777" w:rsidR="005E3CBD" w:rsidRDefault="005E3CBD" w:rsidP="00E13C64">
            <w:pPr>
              <w:spacing w:line="240" w:lineRule="atLeast"/>
            </w:pPr>
          </w:p>
          <w:p w14:paraId="036D0AF2" w14:textId="77777777" w:rsidR="005E3CBD" w:rsidRDefault="005E3CBD" w:rsidP="00E13C64">
            <w:pPr>
              <w:spacing w:line="240" w:lineRule="atLeast"/>
            </w:pPr>
          </w:p>
          <w:p w14:paraId="683ADB3D" w14:textId="77777777" w:rsidR="005E3CBD" w:rsidRDefault="005E3CBD" w:rsidP="00E13C64">
            <w:pPr>
              <w:spacing w:line="240" w:lineRule="atLeast"/>
            </w:pPr>
          </w:p>
          <w:p w14:paraId="67C226B8" w14:textId="77777777" w:rsidR="005E3CBD" w:rsidRDefault="005E3CBD" w:rsidP="00E13C64">
            <w:pPr>
              <w:spacing w:line="240" w:lineRule="atLeast"/>
            </w:pPr>
          </w:p>
          <w:p w14:paraId="41CCC609" w14:textId="220F2865" w:rsidR="005E3CBD" w:rsidRDefault="005E3CBD" w:rsidP="00E13C64">
            <w:pPr>
              <w:spacing w:line="240" w:lineRule="atLeast"/>
            </w:pP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3536" behindDoc="0" locked="0" layoutInCell="1" allowOverlap="1" wp14:anchorId="49F13682" wp14:editId="075E2BAE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161925</wp:posOffset>
                      </wp:positionV>
                      <wp:extent cx="692150" cy="953135"/>
                      <wp:effectExtent l="0" t="0" r="6350" b="0"/>
                      <wp:wrapNone/>
                      <wp:docPr id="1895436915" name="Gruppieren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1450854" y="1172872"/>
                                <a:chExt cx="692268" cy="953605"/>
                              </a:xfrm>
                            </wpg:grpSpPr>
                            <wps:wsp>
                              <wps:cNvPr id="1601090752" name="Textfeld 3"/>
                              <wps:cNvSpPr txBox="1"/>
                              <wps:spPr>
                                <a:xfrm>
                                  <a:off x="1913072" y="1468818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7A7C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11607143" name="Textfeld 3"/>
                              <wps:cNvSpPr txBox="1"/>
                              <wps:spPr>
                                <a:xfrm>
                                  <a:off x="1911116" y="1662957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BA5F33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302666" name="Gerade Verbindung 338302666"/>
                              <wps:cNvCnPr>
                                <a:cxnSpLocks/>
                              </wps:cNvCnPr>
                              <wps:spPr>
                                <a:xfrm>
                                  <a:off x="1923290" y="1658275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709632876" name="Gruppieren 709632876"/>
                              <wpg:cNvGrpSpPr/>
                              <wpg:grpSpPr>
                                <a:xfrm>
                                  <a:off x="1450854" y="1463625"/>
                                  <a:ext cx="232006" cy="365632"/>
                                  <a:chOff x="1450854" y="1463620"/>
                                  <a:chExt cx="232011" cy="365919"/>
                                </a:xfrm>
                              </wpg:grpSpPr>
                              <wps:wsp>
                                <wps:cNvPr id="731392871" name="Textfeld 3"/>
                                <wps:cNvSpPr txBox="1"/>
                                <wps:spPr>
                                  <a:xfrm>
                                    <a:off x="1452900" y="146362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8B4BF3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4848355" name="Textfeld 3"/>
                                <wps:cNvSpPr txBox="1"/>
                                <wps:spPr>
                                  <a:xfrm>
                                    <a:off x="1450854" y="166597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3362EA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5732361" name="Gerade Verbindung 995732361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494859" y="1653050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70989622" name="Textfeld 398"/>
                              <wps:cNvSpPr txBox="1"/>
                              <wps:spPr>
                                <a:xfrm>
                                  <a:off x="1714021" y="1517578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B5827C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5059209" name="Grafik 9050592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29831" y="1910536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2740730" name="Freihandform 842740730"/>
                              <wps:cNvSpPr/>
                              <wps:spPr>
                                <a:xfrm>
                                  <a:off x="1596305" y="1372380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00039035" name="Grafik 3000390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28078" y="1172872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73941525" name="Freihandform 1773941525"/>
                              <wps:cNvSpPr/>
                              <wps:spPr>
                                <a:xfrm flipV="1">
                                  <a:off x="1592184" y="1829734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9F13682" id="Gruppieren 98" o:spid="_x0000_s1613" style="position:absolute;margin-left:117.1pt;margin-top:12.75pt;width:54.5pt;height:75.05pt;z-index:253633536" coordorigin="14508,11728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">
                      <v:shape id="Textfeld 3" o:spid="_x0000_s1614" type="#_x0000_t202" style="position:absolute;left:19130;top:14688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F57A7C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615" type="#_x0000_t202" style="position:absolute;left:19111;top:16629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3BA5F33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338302666" o:spid="_x0000_s1616" style="position:absolute;visibility:visible;mso-wrap-style:square" from="19232,16582" to="21309,165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" strokecolor="black [3213]" strokeweight="1pt">
                        <v:stroke joinstyle="miter"/>
                        <o:lock v:ext="edit" shapetype="f"/>
                      </v:line>
                      <v:group id="Gruppieren 709632876" o:spid="_x0000_s1617" style="position:absolute;left:14508;top:14636;width:2320;height:3656" coordorigin="14508,14636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">
                        <v:shape id="Textfeld 3" o:spid="_x0000_s1618" type="#_x0000_t202" style="position:absolute;left:14529;top:14636;width:2279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C8B4BF3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619" type="#_x0000_t202" style="position:absolute;left:14508;top:16659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13362EA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995732361" o:spid="_x0000_s1620" style="position:absolute;visibility:visible;mso-wrap-style:square" from="14948,16530" to="16388,165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21" type="#_x0000_t202" style="position:absolute;left:17140;top:15175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57B5827C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905059209" o:spid="_x0000_s1622" type="#_x0000_t75" style="position:absolute;left:16298;top:19105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842740730" o:spid="_x0000_s1623" style="position:absolute;left:15963;top:13723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300039035" o:spid="_x0000_s1624" type="#_x0000_t75" style="position:absolute;left:16280;top:11728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1773941525" o:spid="_x0000_s1625" style="position:absolute;left:15921;top:18297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4560" behindDoc="0" locked="0" layoutInCell="1" allowOverlap="1" wp14:anchorId="305CFCF6" wp14:editId="1A63F296">
                      <wp:simplePos x="0" y="0"/>
                      <wp:positionH relativeFrom="column">
                        <wp:posOffset>2543310</wp:posOffset>
                      </wp:positionH>
                      <wp:positionV relativeFrom="paragraph">
                        <wp:posOffset>154305</wp:posOffset>
                      </wp:positionV>
                      <wp:extent cx="1198880" cy="959485"/>
                      <wp:effectExtent l="0" t="0" r="7620" b="5715"/>
                      <wp:wrapNone/>
                      <wp:docPr id="2060600909" name="Gruppieren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2487929" y="1165660"/>
                                <a:chExt cx="1198908" cy="960874"/>
                              </a:xfrm>
                            </wpg:grpSpPr>
                            <wps:wsp>
                              <wps:cNvPr id="1059031593" name="Textfeld 3"/>
                              <wps:cNvSpPr txBox="1"/>
                              <wps:spPr>
                                <a:xfrm>
                                  <a:off x="2950235" y="1462439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4DC868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88647254" name="Textfeld 3"/>
                              <wps:cNvSpPr txBox="1"/>
                              <wps:spPr>
                                <a:xfrm>
                                  <a:off x="2948201" y="1656780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16822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1026772" name="Gerade Verbindung 1731026772"/>
                              <wps:cNvCnPr>
                                <a:cxnSpLocks/>
                              </wps:cNvCnPr>
                              <wps:spPr>
                                <a:xfrm>
                                  <a:off x="2960375" y="1652094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410334088" name="Gruppieren 410334088"/>
                              <wpg:cNvGrpSpPr/>
                              <wpg:grpSpPr>
                                <a:xfrm>
                                  <a:off x="2487929" y="1457237"/>
                                  <a:ext cx="232011" cy="365968"/>
                                  <a:chOff x="2487929" y="1457237"/>
                                  <a:chExt cx="232011" cy="365968"/>
                                </a:xfrm>
                              </wpg:grpSpPr>
                              <wps:wsp>
                                <wps:cNvPr id="1160260542" name="Textfeld 3"/>
                                <wps:cNvSpPr txBox="1"/>
                                <wps:spPr>
                                  <a:xfrm>
                                    <a:off x="2489975" y="1457237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EA5556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6312390" name="Textfeld 3"/>
                                <wps:cNvSpPr txBox="1"/>
                                <wps:spPr>
                                  <a:xfrm>
                                    <a:off x="2487929" y="165964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6FDFC6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4160164" name="Gerade Verbindung 124416016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531934" y="1646716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50450108" name="Textfeld 398"/>
                              <wps:cNvSpPr txBox="1"/>
                              <wps:spPr>
                                <a:xfrm>
                                  <a:off x="2751102" y="1511286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FEB1C9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710470" name="Grafik 1527104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66910" y="1904554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6695639" name="Freihandform 546695639"/>
                              <wps:cNvSpPr/>
                              <wps:spPr>
                                <a:xfrm>
                                  <a:off x="2633383" y="136597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39124950" name="Grafik 3391249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65157" y="1166309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4504199" name="Freihandform 1034504199"/>
                              <wps:cNvSpPr/>
                              <wps:spPr>
                                <a:xfrm flipV="1">
                                  <a:off x="2629262" y="1823688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527963224" name="Textfeld 3"/>
                              <wps:cNvSpPr txBox="1"/>
                              <wps:spPr>
                                <a:xfrm>
                                  <a:off x="3456847" y="1474927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F1649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88379664" name="Textfeld 3"/>
                              <wps:cNvSpPr txBox="1"/>
                              <wps:spPr>
                                <a:xfrm>
                                  <a:off x="3454826" y="166913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CAD78C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1113289" name="Gerade Verbindung 2031113289"/>
                              <wps:cNvCnPr>
                                <a:cxnSpLocks/>
                              </wps:cNvCnPr>
                              <wps:spPr>
                                <a:xfrm>
                                  <a:off x="3467000" y="166445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5593604" name="Textfeld 398"/>
                              <wps:cNvSpPr txBox="1"/>
                              <wps:spPr>
                                <a:xfrm>
                                  <a:off x="3257727" y="1517154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B747F0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4418583" name="Grafik 18344185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199476" y="1910422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6633629" name="Freihandform 1266633629"/>
                              <wps:cNvSpPr/>
                              <wps:spPr>
                                <a:xfrm>
                                  <a:off x="3140008" y="137833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24095367" name="Grafik 3240953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197723" y="1165660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1004667" name="Freihandform 971004667"/>
                              <wps:cNvSpPr/>
                              <wps:spPr>
                                <a:xfrm flipV="1">
                                  <a:off x="3135887" y="1836045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05CFCF6" id="Gruppieren 124" o:spid="_x0000_s1626" style="position:absolute;margin-left:200.25pt;margin-top:12.15pt;width:94.4pt;height:75.55pt;z-index:253634560" coordorigin="24879,11656" coordsize="11989,9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">
                      <v:shape id="Textfeld 3" o:spid="_x0000_s1627" type="#_x0000_t202" style="position:absolute;left:29502;top:14624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E4DC868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shape id="Textfeld 3" o:spid="_x0000_s1628" type="#_x0000_t202" style="position:absolute;left:29482;top:16567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216822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21</w:t>
                              </w:r>
                            </w:p>
                          </w:txbxContent>
                        </v:textbox>
                      </v:shape>
                      <v:line id="Gerade Verbindung 1731026772" o:spid="_x0000_s1629" style="position:absolute;visibility:visible;mso-wrap-style:square" from="29603,16520" to="31680,165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group id="Gruppieren 410334088" o:spid="_x0000_s1630" style="position:absolute;left:24879;top:14572;width:2320;height:3660" coordorigin="24879,14572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">
                        <v:shape id="Textfeld 3" o:spid="_x0000_s1631" type="#_x0000_t202" style="position:absolute;left:24899;top:14572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5EA5556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632" type="#_x0000_t202" style="position:absolute;left:24879;top:16596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06FDFC6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244160164" o:spid="_x0000_s1633" style="position:absolute;visibility:visible;mso-wrap-style:square" from="25319,16467" to="26759,164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34" type="#_x0000_t202" style="position:absolute;left:27511;top:15112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" filled="f" stroked="f" strokeweight=".5pt">
                        <v:textbox inset="1mm">
                          <w:txbxContent>
                            <w:p w14:paraId="7AFEB1C9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52710470" o:spid="_x0000_s1635" type="#_x0000_t75" style="position:absolute;left:26669;top:19045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">
                        <v:imagedata r:id="rId25" o:title="" cropbottom="33944f" cropleft="1f" cropright="2644f" recolortarget="#333 [1446]"/>
                      </v:shape>
                      <v:shape id="Freihandform 546695639" o:spid="_x0000_s1636" style="position:absolute;left:26333;top:13659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39124950" o:spid="_x0000_s1637" type="#_x0000_t75" style="position:absolute;left:26651;top:11663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1034504199" o:spid="_x0000_s1638" style="position:absolute;left:26292;top:18236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639" type="#_x0000_t202" style="position:absolute;left:34568;top:1474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8F1649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640" type="#_x0000_t202" style="position:absolute;left:34548;top:16691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1CAD78C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line id="Gerade Verbindung 2031113289" o:spid="_x0000_s1641" style="position:absolute;visibility:visible;mso-wrap-style:square" from="34670,16644" to="36746,166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shape id="Textfeld 398" o:spid="_x0000_s1642" type="#_x0000_t202" style="position:absolute;left:32577;top:15171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39B747F0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834418583" o:spid="_x0000_s1643" type="#_x0000_t75" style="position:absolute;left:31994;top:19104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266633629" o:spid="_x0000_s1644" style="position:absolute;left:31400;top:13783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24095367" o:spid="_x0000_s1645" type="#_x0000_t75" style="position:absolute;left:31977;top:11656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971004667" o:spid="_x0000_s1646" style="position:absolute;left:31358;top:18360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</w:p>
          <w:p w14:paraId="19DB6236" w14:textId="77777777" w:rsidR="005E3CBD" w:rsidRDefault="005E3CBD" w:rsidP="00E13C64">
            <w:pPr>
              <w:spacing w:line="240" w:lineRule="atLeast"/>
            </w:pPr>
          </w:p>
          <w:p w14:paraId="6E64ECD5" w14:textId="77777777" w:rsidR="005E3CBD" w:rsidRDefault="005E3CBD" w:rsidP="00E13C64">
            <w:pPr>
              <w:spacing w:line="240" w:lineRule="atLeast"/>
            </w:pPr>
          </w:p>
          <w:p w14:paraId="64E1BE23" w14:textId="77777777" w:rsidR="005E3CBD" w:rsidRDefault="005E3CBD" w:rsidP="00E13C64">
            <w:pPr>
              <w:spacing w:line="240" w:lineRule="atLeast"/>
            </w:pPr>
          </w:p>
          <w:p w14:paraId="4532AC6F" w14:textId="77777777" w:rsidR="005E3CBD" w:rsidRDefault="005E3CBD" w:rsidP="00E13C64">
            <w:pPr>
              <w:spacing w:line="240" w:lineRule="atLeast"/>
            </w:pPr>
          </w:p>
          <w:p w14:paraId="65A5E40F" w14:textId="77777777" w:rsidR="005E3CBD" w:rsidRDefault="005E3CBD" w:rsidP="00E13C64">
            <w:pPr>
              <w:spacing w:line="240" w:lineRule="atLeast"/>
            </w:pPr>
          </w:p>
          <w:p w14:paraId="15113CB3" w14:textId="77777777" w:rsidR="005E3CBD" w:rsidRDefault="005E3CBD" w:rsidP="00E13C64">
            <w:pPr>
              <w:spacing w:line="240" w:lineRule="atLeast"/>
            </w:pPr>
          </w:p>
          <w:p w14:paraId="2C0B7EB7" w14:textId="407E8F1A" w:rsidR="005E3CBD" w:rsidRPr="00D53CEA" w:rsidRDefault="005E3CBD" w:rsidP="00E13C64">
            <w:pPr>
              <w:spacing w:line="240" w:lineRule="atLeast"/>
            </w:pPr>
          </w:p>
        </w:tc>
      </w:tr>
      <w:tr w:rsidR="007521B2" w14:paraId="548C1491" w14:textId="77777777" w:rsidTr="00F35682">
        <w:tc>
          <w:tcPr>
            <w:tcW w:w="709" w:type="dxa"/>
          </w:tcPr>
          <w:p w14:paraId="2861F182" w14:textId="77777777" w:rsidR="007521B2" w:rsidRPr="00F4582F" w:rsidRDefault="007521B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07AE284" w14:textId="5000C1CA" w:rsidR="007521B2" w:rsidRDefault="007521B2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506" w:type="dxa"/>
          </w:tcPr>
          <w:p w14:paraId="0A89FB1E" w14:textId="6198F38C" w:rsidR="007521B2" w:rsidRDefault="007521B2" w:rsidP="007521B2">
            <w:pPr>
              <w:spacing w:line="240" w:lineRule="atLeast"/>
            </w:pPr>
            <w:r>
              <w:t xml:space="preserve">Welche Aufgaben passen zusammen? Was fällt dir auf? </w:t>
            </w:r>
            <w:r w:rsidRPr="00A16E50">
              <w:t xml:space="preserve">Erkläre </w:t>
            </w:r>
            <w:r>
              <w:t xml:space="preserve">an den Bruchstreifen. </w:t>
            </w:r>
          </w:p>
          <w:p w14:paraId="1550B713" w14:textId="77777777" w:rsidR="007521B2" w:rsidRPr="00C63632" w:rsidRDefault="007521B2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DC14C3" w14:paraId="1FC74F66" w14:textId="77777777" w:rsidTr="00F35682">
        <w:trPr>
          <w:trHeight w:val="334"/>
        </w:trPr>
        <w:tc>
          <w:tcPr>
            <w:tcW w:w="709" w:type="dxa"/>
          </w:tcPr>
          <w:p w14:paraId="04E885F3" w14:textId="77777777" w:rsidR="00DC14C3" w:rsidRPr="00F4582F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C36439F" wp14:editId="3B7DAA11">
                  <wp:extent cx="360000" cy="313831"/>
                  <wp:effectExtent l="0" t="0" r="2540" b="0"/>
                  <wp:docPr id="22319" name="Grafik 2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7676F80" w14:textId="5EE07B6F" w:rsidR="00DC14C3" w:rsidRDefault="007521B2" w:rsidP="00E13C64">
            <w:pPr>
              <w:pStyle w:val="Nummerierung"/>
              <w:spacing w:line="240" w:lineRule="atLeast"/>
            </w:pPr>
            <w:r>
              <w:t>c</w:t>
            </w:r>
            <w:r w:rsidR="00DC14C3">
              <w:t>)</w:t>
            </w:r>
          </w:p>
        </w:tc>
        <w:tc>
          <w:tcPr>
            <w:tcW w:w="8506" w:type="dxa"/>
          </w:tcPr>
          <w:p w14:paraId="188E2251" w14:textId="639EC2F7" w:rsidR="00DC14C3" w:rsidRPr="00C63632" w:rsidRDefault="00DC14C3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E42873">
              <w:rPr>
                <w:rFonts w:ascii="Calibri" w:hAnsi="Calibri"/>
                <w:color w:val="000000" w:themeColor="text1"/>
                <w:szCs w:val="20"/>
              </w:rPr>
              <w:t>Schreibt euch jeweils zwei gleichwertige Brüche auf und findet heraus, mit welcher Zahl erweitert wurde. Erklärt euch gegenseitig die Erweiterung an Streifen</w:t>
            </w:r>
            <w:r w:rsidR="005B3BC5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</w:tc>
      </w:tr>
    </w:tbl>
    <w:p w14:paraId="3C3DCAF4" w14:textId="0BD9CEAB" w:rsidR="00486CA9" w:rsidRDefault="00486CA9" w:rsidP="00E13C64">
      <w:pPr>
        <w:spacing w:line="240" w:lineRule="atLeast"/>
      </w:pP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8"/>
        <w:gridCol w:w="427"/>
      </w:tblGrid>
      <w:tr w:rsidR="00FC523B" w14:paraId="0F443DEF" w14:textId="77777777" w:rsidTr="005E3CBD">
        <w:tc>
          <w:tcPr>
            <w:tcW w:w="709" w:type="dxa"/>
          </w:tcPr>
          <w:p w14:paraId="73FE2AA3" w14:textId="77777777" w:rsidR="00FC523B" w:rsidRDefault="00FC523B" w:rsidP="00E13C64">
            <w:pPr>
              <w:pStyle w:val="berschrift3"/>
              <w:spacing w:line="240" w:lineRule="atLeast"/>
            </w:pPr>
            <w:r>
              <w:t>2.3</w:t>
            </w:r>
          </w:p>
        </w:tc>
        <w:tc>
          <w:tcPr>
            <w:tcW w:w="8931" w:type="dxa"/>
            <w:gridSpan w:val="3"/>
          </w:tcPr>
          <w:p w14:paraId="78B69377" w14:textId="3368BDE7" w:rsidR="00FC523B" w:rsidRPr="008026EF" w:rsidRDefault="00FC523B" w:rsidP="00E13C64">
            <w:pPr>
              <w:pStyle w:val="berschrift3"/>
              <w:spacing w:line="240" w:lineRule="atLeast"/>
            </w:pPr>
            <w:r w:rsidRPr="00486CA9">
              <w:t>Erweitern und Multiplizieren</w:t>
            </w:r>
          </w:p>
        </w:tc>
      </w:tr>
      <w:tr w:rsidR="00FC523B" w14:paraId="5B721C8F" w14:textId="77777777" w:rsidTr="005E3CBD">
        <w:trPr>
          <w:trHeight w:val="20"/>
        </w:trPr>
        <w:tc>
          <w:tcPr>
            <w:tcW w:w="709" w:type="dxa"/>
          </w:tcPr>
          <w:p w14:paraId="321A333E" w14:textId="425E7167" w:rsidR="00FC523B" w:rsidRDefault="00FC523B" w:rsidP="00E13C64">
            <w:pPr>
              <w:spacing w:line="240" w:lineRule="atLeast"/>
            </w:pPr>
          </w:p>
          <w:p w14:paraId="16BDFFC6" w14:textId="77777777" w:rsidR="00FC523B" w:rsidRDefault="00FC523B" w:rsidP="00E13C64">
            <w:pPr>
              <w:spacing w:line="240" w:lineRule="atLeast"/>
            </w:pPr>
          </w:p>
          <w:p w14:paraId="2516A0F0" w14:textId="77777777" w:rsidR="00FC523B" w:rsidRDefault="00FC523B" w:rsidP="00E13C64">
            <w:pPr>
              <w:spacing w:line="240" w:lineRule="atLeast"/>
            </w:pPr>
          </w:p>
          <w:p w14:paraId="6B29C871" w14:textId="77777777" w:rsidR="00FC523B" w:rsidRDefault="00FC523B" w:rsidP="00E13C64">
            <w:pPr>
              <w:spacing w:line="240" w:lineRule="atLeast"/>
            </w:pPr>
          </w:p>
          <w:p w14:paraId="16AD9AFD" w14:textId="77777777" w:rsidR="00FC523B" w:rsidRDefault="00FC523B" w:rsidP="00E13C64">
            <w:pPr>
              <w:spacing w:line="240" w:lineRule="atLeast"/>
            </w:pPr>
          </w:p>
          <w:p w14:paraId="62059585" w14:textId="77777777" w:rsidR="00FC523B" w:rsidRDefault="00FC523B" w:rsidP="00E13C64">
            <w:pPr>
              <w:spacing w:line="240" w:lineRule="atLeast"/>
            </w:pPr>
          </w:p>
          <w:p w14:paraId="14F74ABB" w14:textId="77777777" w:rsidR="00FC523B" w:rsidRDefault="00FC523B" w:rsidP="00E13C64">
            <w:pPr>
              <w:spacing w:line="240" w:lineRule="atLeast"/>
            </w:pPr>
          </w:p>
          <w:p w14:paraId="4808BD7C" w14:textId="78F8AC5B" w:rsidR="00FC523B" w:rsidRDefault="00FC523B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63AC5B2B" w14:textId="77777777" w:rsidR="00FC523B" w:rsidRDefault="00FC523B" w:rsidP="0069100A">
            <w:pPr>
              <w:spacing w:line="240" w:lineRule="atLeast"/>
              <w:ind w:left="386"/>
              <w:rPr>
                <w:noProof/>
                <w14:ligatures w14:val="standardContextual"/>
              </w:rPr>
            </w:pPr>
          </w:p>
        </w:tc>
        <w:tc>
          <w:tcPr>
            <w:tcW w:w="8506" w:type="dxa"/>
            <w:gridSpan w:val="2"/>
          </w:tcPr>
          <w:p w14:paraId="2572CFB7" w14:textId="0D74278B" w:rsidR="00FC523B" w:rsidRDefault="00FC523B" w:rsidP="0069100A">
            <w:pPr>
              <w:spacing w:line="240" w:lineRule="atLeast"/>
              <w:ind w:left="386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79936" behindDoc="0" locked="0" layoutInCell="1" allowOverlap="1" wp14:anchorId="36838B68" wp14:editId="2602E83A">
                      <wp:simplePos x="0" y="0"/>
                      <wp:positionH relativeFrom="column">
                        <wp:posOffset>4641381</wp:posOffset>
                      </wp:positionH>
                      <wp:positionV relativeFrom="paragraph">
                        <wp:posOffset>824230</wp:posOffset>
                      </wp:positionV>
                      <wp:extent cx="645795" cy="722630"/>
                      <wp:effectExtent l="0" t="0" r="0" b="1270"/>
                      <wp:wrapNone/>
                      <wp:docPr id="57872466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58777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273493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0F5DF5" w14:textId="77777777" w:rsidR="00FC523B" w:rsidRPr="008C3B54" w:rsidRDefault="00FC523B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6838B68" id="_x0000_s1647" style="position:absolute;left:0;text-align:left;margin-left:365.45pt;margin-top:64.9pt;width:50.85pt;height:56.9pt;z-index:253479936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">
                      <v:shape id="Grafik 6" o:spid="_x0000_s1648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">
                        <v:imagedata r:id="rId30" o:title="" chromakey="white"/>
                      </v:shape>
                      <v:shape id="_x0000_s1649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60F5DF5" w14:textId="77777777" w:rsidR="00FC523B" w:rsidRPr="008C3B54" w:rsidRDefault="00FC523B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7888" behindDoc="0" locked="0" layoutInCell="1" allowOverlap="1" wp14:anchorId="18D3009F" wp14:editId="21E0C123">
                      <wp:simplePos x="0" y="0"/>
                      <wp:positionH relativeFrom="margin">
                        <wp:posOffset>3642734</wp:posOffset>
                      </wp:positionH>
                      <wp:positionV relativeFrom="margin">
                        <wp:posOffset>635</wp:posOffset>
                      </wp:positionV>
                      <wp:extent cx="747175" cy="1316606"/>
                      <wp:effectExtent l="0" t="0" r="2540" b="4445"/>
                      <wp:wrapNone/>
                      <wp:docPr id="22126" name="Gruppieren 22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175" cy="1316606"/>
                                <a:chOff x="3266396" y="90322"/>
                                <a:chExt cx="747325" cy="131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26" name="Bild 112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8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346705" y="90322"/>
                                  <a:ext cx="469076" cy="692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Bild 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9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266396" y="1019684"/>
                                  <a:ext cx="747325" cy="387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A2F71A3" id="Gruppieren 22126" o:spid="_x0000_s1026" style="position:absolute;margin-left:286.85pt;margin-top:.05pt;width:58.85pt;height:103.65pt;z-index:253477888;mso-position-horizontal-relative:margin;mso-position-vertical-relative:margin;mso-width-relative:margin;mso-height-relative:margin" coordorigin="32663,903" coordsize="7473,131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">
                      <v:shape id="Bild 11226" o:spid="_x0000_s1027" type="#_x0000_t75" style="position:absolute;left:33467;top:903;width:4690;height:69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">
                        <v:imagedata r:id="rId110" o:title="" recolortarget="#16363b [1444]"/>
                      </v:shape>
                      <v:shape id="Bild 95" o:spid="_x0000_s1028" type="#_x0000_t75" style="position:absolute;left:32663;top:10196;width:7474;height:38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">
                        <v:imagedata r:id="rId111" o:title="" recolortarget="#16363b [1444]"/>
                      </v:shape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8912" behindDoc="0" locked="0" layoutInCell="1" allowOverlap="1" wp14:anchorId="4F141B97" wp14:editId="465E2D76">
                      <wp:simplePos x="0" y="0"/>
                      <wp:positionH relativeFrom="column">
                        <wp:posOffset>4206838</wp:posOffset>
                      </wp:positionH>
                      <wp:positionV relativeFrom="paragraph">
                        <wp:posOffset>76872</wp:posOffset>
                      </wp:positionV>
                      <wp:extent cx="1347470" cy="918866"/>
                      <wp:effectExtent l="12700" t="0" r="24130" b="33655"/>
                      <wp:wrapNone/>
                      <wp:docPr id="22130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7470" cy="918866"/>
                                <a:chOff x="218661" y="-29560"/>
                                <a:chExt cx="1347658" cy="919033"/>
                              </a:xfrm>
                            </wpg:grpSpPr>
                            <wps:wsp>
                              <wps:cNvPr id="22131" name="Wolkenförmige Legende 222"/>
                              <wps:cNvSpPr/>
                              <wps:spPr>
                                <a:xfrm>
                                  <a:off x="218661" y="-29560"/>
                                  <a:ext cx="1347658" cy="748689"/>
                                </a:xfrm>
                                <a:prstGeom prst="cloudCallout">
                                  <a:avLst>
                                    <a:gd name="adj1" fmla="val 23985"/>
                                    <a:gd name="adj2" fmla="val 71983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DB1175" w14:textId="77777777" w:rsidR="00FC523B" w:rsidRDefault="00FC523B" w:rsidP="002D324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33" name="Textfeld 22243"/>
                              <wps:cNvSpPr txBox="1"/>
                              <wps:spPr>
                                <a:xfrm>
                                  <a:off x="337174" y="83730"/>
                                  <a:ext cx="1229145" cy="805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59054F" w14:textId="44A9886A" w:rsidR="00FC523B" w:rsidRPr="00314CE0" w:rsidRDefault="00FC523B" w:rsidP="0069100A">
                                    <w:pPr>
                                      <w:spacing w:line="216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14CE0">
                                      <w:rPr>
                                        <w:sz w:val="20"/>
                                        <w:szCs w:val="20"/>
                                      </w:rPr>
                                      <w:t>Erweitern und Malnehmen ist doch dasselbe?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F141B97" id="Gruppieren 1" o:spid="_x0000_s1650" style="position:absolute;left:0;text-align:left;margin-left:331.25pt;margin-top:6.05pt;width:106.1pt;height:72.35pt;z-index:253478912;mso-width-relative:margin;mso-height-relative:margin" coordorigin="2186,-295" coordsize="13476,91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">
                      <v:shape id="_x0000_s1651" type="#_x0000_t106" style="position:absolute;left:2186;top:-295;width:13477;height:74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" adj="15981,26348" fillcolor="white [3201]" strokecolor="#bfbfbf [2412]" strokeweight="1pt">
                        <v:stroke joinstyle="miter"/>
                        <v:textbox>
                          <w:txbxContent>
                            <w:p w14:paraId="58DB1175" w14:textId="77777777" w:rsidR="00FC523B" w:rsidRDefault="00FC523B" w:rsidP="002D324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652" type="#_x0000_t202" style="position:absolute;left:3371;top:837;width:12292;height:80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" filled="f" stroked="f">
                        <v:textbox>
                          <w:txbxContent>
                            <w:p w14:paraId="2A59054F" w14:textId="44A9886A" w:rsidR="00FC523B" w:rsidRPr="00314CE0" w:rsidRDefault="00FC523B" w:rsidP="0069100A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14CE0">
                                <w:rPr>
                                  <w:sz w:val="20"/>
                                  <w:szCs w:val="20"/>
                                </w:rPr>
                                <w:t>Erweitern und Malnehmen ist doch dasselbe?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B98EE7" wp14:editId="545C6F67">
                  <wp:extent cx="3276600" cy="1379621"/>
                  <wp:effectExtent l="0" t="0" r="0" b="5080"/>
                  <wp:docPr id="1584939016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939016" name="Grafik 1584939016"/>
                          <pic:cNvPicPr/>
                        </pic:nvPicPr>
                        <pic:blipFill>
                          <a:blip r:embed="rId112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3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636" cy="139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7D45" w14:textId="7BE8F9C0" w:rsidR="00FC523B" w:rsidRDefault="00FC523B" w:rsidP="00E13C64">
            <w:pPr>
              <w:spacing w:line="240" w:lineRule="atLeast"/>
            </w:pPr>
          </w:p>
          <w:p w14:paraId="4A1D271B" w14:textId="32914169" w:rsidR="00FC523B" w:rsidRPr="00D53CEA" w:rsidRDefault="00FC523B" w:rsidP="00E13C64">
            <w:pPr>
              <w:spacing w:line="240" w:lineRule="atLeast"/>
            </w:pPr>
          </w:p>
        </w:tc>
      </w:tr>
      <w:tr w:rsidR="008E1F58" w14:paraId="70C2D87B" w14:textId="77777777" w:rsidTr="005E3CBD">
        <w:trPr>
          <w:trHeight w:val="860"/>
        </w:trPr>
        <w:tc>
          <w:tcPr>
            <w:tcW w:w="709" w:type="dxa"/>
          </w:tcPr>
          <w:p w14:paraId="17F2DA22" w14:textId="6B9CD962" w:rsidR="00FC523B" w:rsidRPr="00A42631" w:rsidRDefault="00FC523B" w:rsidP="00A42631">
            <w:pPr>
              <w:spacing w:line="240" w:lineRule="auto"/>
              <w:rPr>
                <w:b/>
                <w:bCs/>
                <w:noProof/>
                <w:color w:val="327A86" w:themeColor="text2"/>
              </w:rPr>
            </w:pPr>
            <w:r>
              <w:rPr>
                <w:noProof/>
              </w:rPr>
              <w:drawing>
                <wp:inline distT="0" distB="0" distL="0" distR="0" wp14:anchorId="7B4C6435" wp14:editId="00A6CF1B">
                  <wp:extent cx="360000" cy="272386"/>
                  <wp:effectExtent l="0" t="0" r="2540" b="0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8FE01EA" w14:textId="61CF4B73" w:rsidR="00FC523B" w:rsidRPr="00A42631" w:rsidRDefault="00FC523B" w:rsidP="00FC523B">
            <w:pPr>
              <w:spacing w:line="240" w:lineRule="auto"/>
              <w:rPr>
                <w:b/>
                <w:bCs/>
                <w:color w:val="327A86" w:themeColor="text2"/>
              </w:rPr>
            </w:pPr>
            <w:r w:rsidRPr="00A42631">
              <w:rPr>
                <w:b/>
                <w:bCs/>
                <w:color w:val="327A86" w:themeColor="text2"/>
              </w:rPr>
              <w:t>a)</w:t>
            </w:r>
          </w:p>
        </w:tc>
        <w:tc>
          <w:tcPr>
            <w:tcW w:w="8506" w:type="dxa"/>
            <w:gridSpan w:val="2"/>
          </w:tcPr>
          <w:p w14:paraId="405914BD" w14:textId="663276A2" w:rsidR="00FC523B" w:rsidRDefault="00FC523B" w:rsidP="00A42631">
            <w:pPr>
              <w:spacing w:line="240" w:lineRule="auto"/>
            </w:pPr>
            <w:r>
              <w:t xml:space="preserve">Vergleiche die Bilder und Rechnungen. </w:t>
            </w:r>
          </w:p>
          <w:p w14:paraId="56AEB9CB" w14:textId="3653D0CB" w:rsidR="00FC523B" w:rsidRPr="00A42631" w:rsidRDefault="00FC523B" w:rsidP="00A42631">
            <w:pPr>
              <w:spacing w:line="240" w:lineRule="auto"/>
            </w:pPr>
            <w:r>
              <w:t>Erkläre Leonie, warum Erweitern und Malnehmen nicht dasselbe ist.</w:t>
            </w:r>
          </w:p>
        </w:tc>
      </w:tr>
      <w:tr w:rsidR="00FC523B" w14:paraId="0E0AAB32" w14:textId="77777777" w:rsidTr="005E3CBD">
        <w:trPr>
          <w:trHeight w:val="624"/>
        </w:trPr>
        <w:tc>
          <w:tcPr>
            <w:tcW w:w="709" w:type="dxa"/>
          </w:tcPr>
          <w:p w14:paraId="65E05BF2" w14:textId="798CDB8B" w:rsidR="00FC523B" w:rsidRPr="00FC523B" w:rsidRDefault="00FC523B" w:rsidP="00FC523B">
            <w:pPr>
              <w:spacing w:line="240" w:lineRule="auto"/>
              <w:rPr>
                <w:b/>
                <w:bCs/>
                <w:noProof/>
                <w:color w:val="327A86" w:themeColor="text2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2BCF4C66" wp14:editId="75D87DB1">
                  <wp:extent cx="287640" cy="338400"/>
                  <wp:effectExtent l="0" t="0" r="0" b="508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B343957" w14:textId="663A20AE" w:rsidR="00FC523B" w:rsidRPr="00FC523B" w:rsidRDefault="00FC523B" w:rsidP="00FC523B">
            <w:pPr>
              <w:spacing w:line="240" w:lineRule="auto"/>
              <w:rPr>
                <w:b/>
                <w:bCs/>
                <w:color w:val="327A86" w:themeColor="text2"/>
              </w:rPr>
            </w:pPr>
            <w:r>
              <w:rPr>
                <w:b/>
                <w:bCs/>
                <w:color w:val="327A86" w:themeColor="text2"/>
              </w:rPr>
              <w:t>b)</w:t>
            </w:r>
          </w:p>
        </w:tc>
        <w:tc>
          <w:tcPr>
            <w:tcW w:w="8506" w:type="dxa"/>
            <w:gridSpan w:val="2"/>
          </w:tcPr>
          <w:p w14:paraId="663DC8D4" w14:textId="77777777" w:rsidR="00FC523B" w:rsidRDefault="00FC523B" w:rsidP="00FC523B">
            <w:pPr>
              <w:spacing w:line="240" w:lineRule="auto"/>
            </w:pPr>
            <w:r>
              <w:t>Schreibe eine Erklärung auf.</w:t>
            </w:r>
          </w:p>
          <w:p w14:paraId="7018E655" w14:textId="77777777" w:rsidR="00FC523B" w:rsidRDefault="00FC523B" w:rsidP="00FC523B">
            <w:pPr>
              <w:spacing w:line="240" w:lineRule="auto"/>
            </w:pPr>
          </w:p>
          <w:tbl>
            <w:tblPr>
              <w:tblStyle w:val="MSKTabelle"/>
              <w:tblW w:w="8402" w:type="dxa"/>
              <w:tblLayout w:type="fixed"/>
              <w:tblCellMar>
                <w:top w:w="57" w:type="dxa"/>
                <w:bottom w:w="28" w:type="dxa"/>
              </w:tblCellMar>
              <w:tblLook w:val="0600" w:firstRow="0" w:lastRow="0" w:firstColumn="0" w:lastColumn="0" w:noHBand="1" w:noVBand="1"/>
            </w:tblPr>
            <w:tblGrid>
              <w:gridCol w:w="4775"/>
              <w:gridCol w:w="283"/>
              <w:gridCol w:w="3344"/>
            </w:tblGrid>
            <w:tr w:rsidR="00FC523B" w:rsidRPr="00B43C40" w14:paraId="7E276A7E" w14:textId="77777777" w:rsidTr="00746DD3">
              <w:trPr>
                <w:trHeight w:val="262"/>
              </w:trPr>
              <w:tc>
                <w:tcPr>
                  <w:tcW w:w="4775" w:type="dxa"/>
                  <w:vMerge w:val="restart"/>
                </w:tcPr>
                <w:p w14:paraId="62047E6F" w14:textId="77777777" w:rsidR="00FC523B" w:rsidRDefault="00FC523B" w:rsidP="00FC523B">
                  <w:pPr>
                    <w:spacing w:line="240" w:lineRule="atLeast"/>
                  </w:pPr>
                </w:p>
                <w:p w14:paraId="617347DB" w14:textId="77777777" w:rsidR="00FC523B" w:rsidRDefault="00FC523B" w:rsidP="00FC523B">
                  <w:pPr>
                    <w:spacing w:line="240" w:lineRule="atLeast"/>
                  </w:pPr>
                </w:p>
                <w:p w14:paraId="1E988D1A" w14:textId="77777777" w:rsidR="00FC523B" w:rsidRDefault="00FC523B" w:rsidP="00FC523B">
                  <w:pPr>
                    <w:spacing w:line="240" w:lineRule="atLeast"/>
                  </w:pPr>
                </w:p>
                <w:p w14:paraId="5D69F18A" w14:textId="77777777" w:rsidR="00FC523B" w:rsidRDefault="00FC523B" w:rsidP="00FC523B">
                  <w:pPr>
                    <w:spacing w:line="240" w:lineRule="atLeast"/>
                  </w:pPr>
                </w:p>
                <w:p w14:paraId="446425D5" w14:textId="77777777" w:rsidR="00FC523B" w:rsidRDefault="00FC523B" w:rsidP="00FC523B">
                  <w:pPr>
                    <w:spacing w:line="240" w:lineRule="atLeast"/>
                  </w:pPr>
                </w:p>
                <w:p w14:paraId="510C2908" w14:textId="77777777" w:rsidR="00FC523B" w:rsidRDefault="00FC523B" w:rsidP="00FC523B">
                  <w:pPr>
                    <w:spacing w:line="240" w:lineRule="atLeast"/>
                  </w:pPr>
                </w:p>
                <w:p w14:paraId="5A8EEAC7" w14:textId="77777777" w:rsidR="00FC523B" w:rsidRDefault="00FC523B" w:rsidP="00FC523B">
                  <w:pPr>
                    <w:spacing w:line="240" w:lineRule="atLeast"/>
                  </w:pPr>
                </w:p>
                <w:p w14:paraId="37D1AA16" w14:textId="77777777" w:rsidR="00FC523B" w:rsidRDefault="00FC523B" w:rsidP="00FC523B">
                  <w:pPr>
                    <w:spacing w:line="240" w:lineRule="atLeast"/>
                  </w:pPr>
                </w:p>
                <w:p w14:paraId="0176E703" w14:textId="77777777" w:rsidR="00FC523B" w:rsidRDefault="00FC523B" w:rsidP="00FC523B">
                  <w:pPr>
                    <w:spacing w:line="240" w:lineRule="atLeast"/>
                  </w:pPr>
                </w:p>
                <w:p w14:paraId="49890979" w14:textId="77777777" w:rsidR="00FC523B" w:rsidRDefault="00FC523B" w:rsidP="00FC523B">
                  <w:pPr>
                    <w:spacing w:line="240" w:lineRule="atLeast"/>
                  </w:pPr>
                </w:p>
                <w:p w14:paraId="293D4751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right w:val="dashSmallGap" w:sz="12" w:space="0" w:color="BFBFBF" w:themeColor="background1" w:themeShade="BF"/>
                  </w:tcBorders>
                </w:tcPr>
                <w:p w14:paraId="2EE5C3FF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dashSmallGap" w:sz="12" w:space="0" w:color="BFBFBF" w:themeColor="background1" w:themeShade="BF"/>
                    <w:left w:val="dashSmallGap" w:sz="12" w:space="0" w:color="BFBFBF" w:themeColor="background1" w:themeShade="BF"/>
                    <w:bottom w:val="nil"/>
                    <w:right w:val="dashSmallGap" w:sz="12" w:space="0" w:color="BFBFBF" w:themeColor="background1" w:themeShade="BF"/>
                  </w:tcBorders>
                  <w:vAlign w:val="center"/>
                </w:tcPr>
                <w:p w14:paraId="3F9CD1BF" w14:textId="77777777" w:rsidR="00FC523B" w:rsidRPr="00B43C40" w:rsidRDefault="00FC523B" w:rsidP="00FC523B">
                  <w:pPr>
                    <w:spacing w:line="240" w:lineRule="atLeast"/>
                    <w:rPr>
                      <w:b/>
                    </w:rPr>
                  </w:pPr>
                  <w:r w:rsidRPr="00B43C40">
                    <w:rPr>
                      <w:b/>
                    </w:rPr>
                    <w:t>Mögliche Satzbausteine</w:t>
                  </w:r>
                </w:p>
              </w:tc>
            </w:tr>
            <w:tr w:rsidR="00FC523B" w14:paraId="6C1ED2B8" w14:textId="77777777" w:rsidTr="00746DD3">
              <w:trPr>
                <w:trHeight w:val="262"/>
              </w:trPr>
              <w:tc>
                <w:tcPr>
                  <w:tcW w:w="4775" w:type="dxa"/>
                  <w:vMerge/>
                </w:tcPr>
                <w:p w14:paraId="492D695F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/>
                  <w:tcBorders>
                    <w:bottom w:val="nil"/>
                    <w:right w:val="dashSmallGap" w:sz="12" w:space="0" w:color="BFBFBF" w:themeColor="background1" w:themeShade="BF"/>
                  </w:tcBorders>
                </w:tcPr>
                <w:p w14:paraId="6E303641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nil"/>
                    <w:left w:val="dashSmallGap" w:sz="12" w:space="0" w:color="BFBFBF" w:themeColor="background1" w:themeShade="BF"/>
                    <w:bottom w:val="dashSmallGap" w:sz="12" w:space="0" w:color="BFBFBF" w:themeColor="background1" w:themeShade="BF"/>
                    <w:right w:val="dashSmallGap" w:sz="12" w:space="0" w:color="BFBFBF" w:themeColor="background1" w:themeShade="BF"/>
                  </w:tcBorders>
                </w:tcPr>
                <w:p w14:paraId="4A9E4629" w14:textId="77777777" w:rsidR="00FC523B" w:rsidRDefault="00FC523B" w:rsidP="00FC523B">
                  <w:pPr>
                    <w:pStyle w:val="Listenabsatz"/>
                  </w:pPr>
                  <w:r>
                    <w:t>… ist nicht dasselbe, weil …</w:t>
                  </w:r>
                </w:p>
                <w:p w14:paraId="34F67820" w14:textId="77777777" w:rsidR="00FC523B" w:rsidRDefault="00FC523B" w:rsidP="00FC523B">
                  <w:pPr>
                    <w:pStyle w:val="Listenabsatz"/>
                  </w:pPr>
                  <w:r>
                    <w:t>Die Einteilung der Streifen …</w:t>
                  </w:r>
                </w:p>
                <w:p w14:paraId="6E6B264F" w14:textId="77777777" w:rsidR="00FC523B" w:rsidRDefault="00FC523B" w:rsidP="00FC523B">
                  <w:pPr>
                    <w:pStyle w:val="Listenabsatz"/>
                  </w:pPr>
                  <w:r>
                    <w:t>Beim Erweitern …</w:t>
                  </w:r>
                </w:p>
                <w:p w14:paraId="1FA997DE" w14:textId="77777777" w:rsidR="00FC523B" w:rsidRDefault="00FC523B" w:rsidP="00FC523B">
                  <w:pPr>
                    <w:pStyle w:val="Listenabsatz"/>
                  </w:pPr>
                  <w:r>
                    <w:t>… unterschiedlich lang, weil …</w:t>
                  </w:r>
                </w:p>
                <w:p w14:paraId="4833DA2B" w14:textId="77777777" w:rsidR="00FC523B" w:rsidRDefault="00FC523B" w:rsidP="00FC523B">
                  <w:pPr>
                    <w:pStyle w:val="Listenabsatz"/>
                  </w:pPr>
                  <w:r>
                    <w:t>Beim Malnehmen …</w:t>
                  </w:r>
                </w:p>
                <w:p w14:paraId="08457825" w14:textId="77777777" w:rsidR="00FC523B" w:rsidRDefault="00FC523B" w:rsidP="00FC523B">
                  <w:pPr>
                    <w:pStyle w:val="Listenabsatz"/>
                  </w:pPr>
                  <w:r>
                    <w:t>… gleich lang, weil …</w:t>
                  </w:r>
                </w:p>
              </w:tc>
            </w:tr>
          </w:tbl>
          <w:p w14:paraId="4D88A40F" w14:textId="79166E59" w:rsidR="00FC523B" w:rsidRDefault="00FC523B" w:rsidP="00FC523B">
            <w:pPr>
              <w:spacing w:line="240" w:lineRule="auto"/>
            </w:pPr>
          </w:p>
        </w:tc>
      </w:tr>
      <w:tr w:rsidR="00330FD6" w:rsidRPr="00442BEF" w14:paraId="1054F118" w14:textId="77777777" w:rsidTr="005E3CBD">
        <w:trPr>
          <w:gridAfter w:val="1"/>
          <w:wAfter w:w="426" w:type="dxa"/>
          <w:trHeight w:val="112"/>
        </w:trPr>
        <w:tc>
          <w:tcPr>
            <w:tcW w:w="709" w:type="dxa"/>
          </w:tcPr>
          <w:p w14:paraId="0A60D4DC" w14:textId="6B0AA425" w:rsidR="00330FD6" w:rsidRPr="00442BEF" w:rsidRDefault="00330FD6" w:rsidP="0080323A">
            <w:pPr>
              <w:pStyle w:val="berschrift3"/>
              <w:spacing w:line="240" w:lineRule="atLeast"/>
            </w:pPr>
            <w:r w:rsidRPr="00442BEF">
              <w:lastRenderedPageBreak/>
              <w:t>2.</w:t>
            </w:r>
            <w:r>
              <w:t>4</w:t>
            </w:r>
          </w:p>
        </w:tc>
        <w:tc>
          <w:tcPr>
            <w:tcW w:w="8505" w:type="dxa"/>
            <w:gridSpan w:val="2"/>
          </w:tcPr>
          <w:p w14:paraId="3FD2AD73" w14:textId="29A93C24" w:rsidR="00330FD6" w:rsidRPr="00442BEF" w:rsidRDefault="00330FD6" w:rsidP="0080323A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w:t xml:space="preserve">Erweitern </w:t>
            </w:r>
          </w:p>
        </w:tc>
      </w:tr>
      <w:tr w:rsidR="00330FD6" w:rsidRPr="00D53CEA" w14:paraId="7BC0770D" w14:textId="77777777" w:rsidTr="005E3CBD">
        <w:tblPrEx>
          <w:tblLook w:val="0600" w:firstRow="0" w:lastRow="0" w:firstColumn="0" w:lastColumn="0" w:noHBand="1" w:noVBand="1"/>
        </w:tblPrEx>
        <w:trPr>
          <w:gridAfter w:val="1"/>
          <w:wAfter w:w="426" w:type="dxa"/>
          <w:trHeight w:val="2003"/>
        </w:trPr>
        <w:tc>
          <w:tcPr>
            <w:tcW w:w="709" w:type="dxa"/>
          </w:tcPr>
          <w:p w14:paraId="7735D3E1" w14:textId="6C32D93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670E5CB1" w14:textId="32B5DCCC" w:rsidR="00330FD6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79" w:type="dxa"/>
          </w:tcPr>
          <w:p w14:paraId="2D06D92E" w14:textId="50748815" w:rsidR="00330FD6" w:rsidRDefault="006A412E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40704" behindDoc="0" locked="0" layoutInCell="1" allowOverlap="1" wp14:anchorId="4D4734DA" wp14:editId="0A20B88C">
                      <wp:simplePos x="0" y="0"/>
                      <wp:positionH relativeFrom="column">
                        <wp:posOffset>3776980</wp:posOffset>
                      </wp:positionH>
                      <wp:positionV relativeFrom="paragraph">
                        <wp:posOffset>112395</wp:posOffset>
                      </wp:positionV>
                      <wp:extent cx="702310" cy="1028065"/>
                      <wp:effectExtent l="0" t="0" r="0" b="0"/>
                      <wp:wrapNone/>
                      <wp:docPr id="299" name="Gruppieren 2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6F45D3F-537D-1431-E554-ADE39CFEC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8065"/>
                                <a:chOff x="3048000" y="-22908"/>
                                <a:chExt cx="702882" cy="1029031"/>
                              </a:xfrm>
                            </wpg:grpSpPr>
                            <wpg:grpSp>
                              <wpg:cNvPr id="17595266" name="Gruppieren 17595266">
                                <a:extLst>
                                  <a:ext uri="{FF2B5EF4-FFF2-40B4-BE49-F238E27FC236}">
                                    <a16:creationId xmlns:a16="http://schemas.microsoft.com/office/drawing/2014/main" id="{A519DECC-A0F6-E6F6-C5A1-E5B3A851959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048000" y="190075"/>
                                  <a:ext cx="692268" cy="594406"/>
                                  <a:chOff x="3048000" y="190075"/>
                                  <a:chExt cx="692268" cy="594406"/>
                                </a:xfrm>
                              </wpg:grpSpPr>
                              <wps:wsp>
                                <wps:cNvPr id="42063118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2DBA757C-52DA-79AD-AC21-2C089459D51E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509921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3079C1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571044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4A73088-F6CB-86E3-E72C-91387C6333F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508262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DE23E8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9025444" name="Gerade Verbindung 1169025444">
                                  <a:extLst>
                                    <a:ext uri="{FF2B5EF4-FFF2-40B4-BE49-F238E27FC236}">
                                      <a16:creationId xmlns:a16="http://schemas.microsoft.com/office/drawing/2014/main" id="{62DABC6F-50F8-3848-2731-EC87F6BE115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520436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353000871" name="Gruppieren 1353000871">
                                  <a:extLst>
                                    <a:ext uri="{FF2B5EF4-FFF2-40B4-BE49-F238E27FC236}">
                                      <a16:creationId xmlns:a16="http://schemas.microsoft.com/office/drawing/2014/main" id="{2DB6DC2B-CA30-13F4-EDD9-1DCD1E06644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048000" y="303916"/>
                                    <a:ext cx="232006" cy="365622"/>
                                    <a:chOff x="3048000" y="303915"/>
                                    <a:chExt cx="232011" cy="365909"/>
                                  </a:xfrm>
                                </wpg:grpSpPr>
                                <wps:wsp>
                                  <wps:cNvPr id="211868693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A301AE27-6174-67C9-E8AB-4636979B046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050044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4F37BF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421599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C756465C-9071-6414-ABA3-1A4BB9B04B7F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048000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4B0B53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66387263" name="Gerade Verbindung 1166387263">
                                    <a:extLst>
                                      <a:ext uri="{FF2B5EF4-FFF2-40B4-BE49-F238E27FC236}">
                                        <a16:creationId xmlns:a16="http://schemas.microsoft.com/office/drawing/2014/main" id="{6B3804BD-8B2B-D5CA-DEFF-4AB12A7040D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092005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25237697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58DE26EB-9C15-DB1A-8954-346AEFE69D1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311167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7F3BB7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8423710" name="Freihandform 1818423710">
                                  <a:extLst>
                                    <a:ext uri="{FF2B5EF4-FFF2-40B4-BE49-F238E27FC236}">
                                      <a16:creationId xmlns:a16="http://schemas.microsoft.com/office/drawing/2014/main" id="{B7489F75-E7B0-FD88-9F3D-2F2CC4E078E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93451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80186008" name="Freihandform 980186008">
                                  <a:extLst>
                                    <a:ext uri="{FF2B5EF4-FFF2-40B4-BE49-F238E27FC236}">
                                      <a16:creationId xmlns:a16="http://schemas.microsoft.com/office/drawing/2014/main" id="{C811F5F1-358E-8BF3-E479-01368D2991D3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189330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752231686" name="Textfeld 300">
                                <a:extLst>
                                  <a:ext uri="{FF2B5EF4-FFF2-40B4-BE49-F238E27FC236}">
                                    <a16:creationId xmlns:a16="http://schemas.microsoft.com/office/drawing/2014/main" id="{CDAA1F04-58B7-B1E9-9A4C-50391F3CD4E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29060" y="-22908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34F8EF1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01610" name="Grafik 14201610">
                                  <a:extLst>
                                    <a:ext uri="{FF2B5EF4-FFF2-40B4-BE49-F238E27FC236}">
                                      <a16:creationId xmlns:a16="http://schemas.microsoft.com/office/drawing/2014/main" id="{17465F6B-E157-284A-7755-555A18FF6FF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81669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1068154" name="Grafik 2141068154">
                                  <a:extLst>
                                    <a:ext uri="{FF2B5EF4-FFF2-40B4-BE49-F238E27FC236}">
                                      <a16:creationId xmlns:a16="http://schemas.microsoft.com/office/drawing/2014/main" id="{313B296E-31DF-CF0F-3B15-1798343B57E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87598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1630187" name="Textfeld 303">
                                <a:extLst>
                                  <a:ext uri="{FF2B5EF4-FFF2-40B4-BE49-F238E27FC236}">
                                    <a16:creationId xmlns:a16="http://schemas.microsoft.com/office/drawing/2014/main" id="{D40EC69C-DE1A-8E85-B9FE-033F4EC6B4B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59515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63B39C0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D4734DA" id="Gruppieren 298" o:spid="_x0000_s1653" style="position:absolute;margin-left:297.4pt;margin-top:8.85pt;width:55.3pt;height:80.95pt;z-index:253640704;mso-height-relative:margin" coordorigin="30480,-229" coordsize="7028,10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">
                      <v:group id="Gruppieren 17595266" o:spid="_x0000_s1654" style="position:absolute;left:30480;top:1900;width:6922;height:5944" coordorigin="30480,1900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">
                        <v:shape id="Textfeld 3" o:spid="_x0000_s1655" type="#_x0000_t202" style="position:absolute;left:35099;top:3091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D3079C1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56" type="#_x0000_t202" style="position:absolute;left:35082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3DE23E8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169025444" o:spid="_x0000_s1657" style="position:absolute;visibility:visible;mso-wrap-style:square" from="35204,4985" to="37280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1353000871" o:spid="_x0000_s1658" style="position:absolute;left:30480;top:3039;width:2320;height:3656" coordorigin="30480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">
                          <v:shape id="Textfeld 3" o:spid="_x0000_s1659" type="#_x0000_t202" style="position:absolute;left:30500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04F37BF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60" type="#_x0000_t202" style="position:absolute;left:30480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64B0B53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166387263" o:spid="_x0000_s1661" style="position:absolute;visibility:visible;mso-wrap-style:square" from="30920,4933" to="32360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62" type="#_x0000_t202" style="position:absolute;left:33111;top:3578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727F3BB7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818423710" o:spid="_x0000_s1663" style="position:absolute;left:31934;top:1900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980186008" o:spid="_x0000_s1664" style="position:absolute;left:31893;top:7194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300" o:spid="_x0000_s1665" type="#_x0000_t202" style="position:absolute;left:32290;top:-229;width:3855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534F8EF1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7</w:t>
                              </w:r>
                            </w:p>
                          </w:txbxContent>
                        </v:textbox>
                      </v:shape>
                      <v:shape id="Grafik 14201610" o:spid="_x0000_s1666" type="#_x0000_t75" style="position:absolute;left:34816;top:5249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">
                        <v:imagedata r:id="rId51" o:title="" cropbottom="33944f" cropleft="1f" cropright="2644f" recolortarget="#333 [1446]"/>
                      </v:shape>
                      <v:shape id="Grafik 2141068154" o:spid="_x0000_s1667" type="#_x0000_t75" style="position:absolute;left:34875;top:2837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Textfeld 303" o:spid="_x0000_s1668" type="#_x0000_t202" style="position:absolute;left:32595;top:7368;width:3797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563B39C0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39680" behindDoc="0" locked="0" layoutInCell="1" allowOverlap="1" wp14:anchorId="2DE0E7B5" wp14:editId="4CC058EF">
                      <wp:simplePos x="0" y="0"/>
                      <wp:positionH relativeFrom="column">
                        <wp:posOffset>2706370</wp:posOffset>
                      </wp:positionH>
                      <wp:positionV relativeFrom="paragraph">
                        <wp:posOffset>110990</wp:posOffset>
                      </wp:positionV>
                      <wp:extent cx="702310" cy="1034955"/>
                      <wp:effectExtent l="0" t="0" r="0" b="0"/>
                      <wp:wrapNone/>
                      <wp:docPr id="283" name="Gruppieren 2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2F3A93-7196-7691-0AC2-29B8E1EBED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34955"/>
                                <a:chOff x="2072640" y="-29396"/>
                                <a:chExt cx="702882" cy="1035519"/>
                              </a:xfrm>
                            </wpg:grpSpPr>
                            <wpg:grpSp>
                              <wpg:cNvPr id="1732489713" name="Gruppieren 1732489713">
                                <a:extLst>
                                  <a:ext uri="{FF2B5EF4-FFF2-40B4-BE49-F238E27FC236}">
                                    <a16:creationId xmlns:a16="http://schemas.microsoft.com/office/drawing/2014/main" id="{F6730FD3-AE58-3E97-965B-2FD6EAA7F86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072640" y="190075"/>
                                  <a:ext cx="692268" cy="594406"/>
                                  <a:chOff x="2072640" y="190075"/>
                                  <a:chExt cx="692268" cy="594406"/>
                                </a:xfrm>
                              </wpg:grpSpPr>
                              <wps:wsp>
                                <wps:cNvPr id="18130514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1ED1942-2FCB-B564-EC44-75BFDD7AC31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34561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DCD9D2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563209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DC5F2036-D8C8-0322-20D2-D625245751B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32902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F39CB3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6975863" name="Gerade Verbindung 1626975863">
                                  <a:extLst>
                                    <a:ext uri="{FF2B5EF4-FFF2-40B4-BE49-F238E27FC236}">
                                      <a16:creationId xmlns:a16="http://schemas.microsoft.com/office/drawing/2014/main" id="{EBF6A7A4-DE6C-EB0C-2F3A-5C307673E4D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545076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142527578" name="Gruppieren 1142527578">
                                  <a:extLst>
                                    <a:ext uri="{FF2B5EF4-FFF2-40B4-BE49-F238E27FC236}">
                                      <a16:creationId xmlns:a16="http://schemas.microsoft.com/office/drawing/2014/main" id="{6A283767-7AB9-4B7E-9815-CDAA45FDAAE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072640" y="303916"/>
                                    <a:ext cx="232006" cy="365622"/>
                                    <a:chOff x="2072640" y="303915"/>
                                    <a:chExt cx="232011" cy="365909"/>
                                  </a:xfrm>
                                </wpg:grpSpPr>
                                <wps:wsp>
                                  <wps:cNvPr id="205952276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3CE59AC4-A790-C072-2A5B-EA03226037B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74684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E43F22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04258693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3C0BF7A-8702-DE33-8912-9B588C5BF39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72640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014C9C2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5640908" name="Gerade Verbindung 2135640908">
                                    <a:extLst>
                                      <a:ext uri="{FF2B5EF4-FFF2-40B4-BE49-F238E27FC236}">
                                        <a16:creationId xmlns:a16="http://schemas.microsoft.com/office/drawing/2014/main" id="{1BFD1126-9898-8408-EB94-4CB7D894506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116645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615708821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FE0F171D-2FB4-19CD-EDFF-BA3DDE6DA71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335807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3BF0DC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5473775" name="Freihandform 1435473775">
                                  <a:extLst>
                                    <a:ext uri="{FF2B5EF4-FFF2-40B4-BE49-F238E27FC236}">
                                      <a16:creationId xmlns:a16="http://schemas.microsoft.com/office/drawing/2014/main" id="{6E405953-B3BD-A67A-5667-486110D5107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218091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45638817" name="Freihandform 1045638817">
                                  <a:extLst>
                                    <a:ext uri="{FF2B5EF4-FFF2-40B4-BE49-F238E27FC236}">
                                      <a16:creationId xmlns:a16="http://schemas.microsoft.com/office/drawing/2014/main" id="{1F7B4CE9-78EC-2D29-940B-E21E24C7F6E8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2213970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503136952" name="Textfeld 284">
                                <a:extLst>
                                  <a:ext uri="{FF2B5EF4-FFF2-40B4-BE49-F238E27FC236}">
                                    <a16:creationId xmlns:a16="http://schemas.microsoft.com/office/drawing/2014/main" id="{107AEAA7-DFF3-2719-52FF-3CA4C7A12B3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53700" y="-29396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6AD6EB2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2319332" name="Grafik 852319332">
                                  <a:extLst>
                                    <a:ext uri="{FF2B5EF4-FFF2-40B4-BE49-F238E27FC236}">
                                      <a16:creationId xmlns:a16="http://schemas.microsoft.com/office/drawing/2014/main" id="{CB6C4198-7941-6D17-384B-5CA960813A7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06309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0239667" name="Grafik 1840239667">
                                  <a:extLst>
                                    <a:ext uri="{FF2B5EF4-FFF2-40B4-BE49-F238E27FC236}">
                                      <a16:creationId xmlns:a16="http://schemas.microsoft.com/office/drawing/2014/main" id="{9D89C384-0F4F-972B-E381-290BDA983C2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12238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794457" name="Textfeld 287">
                                <a:extLst>
                                  <a:ext uri="{FF2B5EF4-FFF2-40B4-BE49-F238E27FC236}">
                                    <a16:creationId xmlns:a16="http://schemas.microsoft.com/office/drawing/2014/main" id="{927445DC-8856-9EA7-520F-018F822DEE1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84155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3D7AEF9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DE0E7B5" id="Gruppieren 282" o:spid="_x0000_s1669" style="position:absolute;margin-left:213.1pt;margin-top:8.75pt;width:55.3pt;height:81.5pt;z-index:253639680;mso-height-relative:margin" coordorigin="20726,-293" coordsize="7028,103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">
                      <v:group id="Gruppieren 1732489713" o:spid="_x0000_s1670" style="position:absolute;left:20726;top:1900;width:6923;height:5944" coordorigin="20726,1900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">
                        <v:shape id="Textfeld 3" o:spid="_x0000_s1671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8DCD9D2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72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2F39CB3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626975863" o:spid="_x0000_s1673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1142527578" o:spid="_x0000_s1674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">
                          <v:shape id="Textfeld 3" o:spid="_x0000_s1675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CE43F22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76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1014C9C2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2135640908" o:spid="_x0000_s1677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78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1B3BF0DC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435473775" o:spid="_x0000_s1679" style="position:absolute;left:22180;top:1900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1045638817" o:spid="_x0000_s1680" style="position:absolute;left:22139;top:7194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84" o:spid="_x0000_s1681" type="#_x0000_t202" style="position:absolute;left:22537;top:-293;width:3854;height:26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" filled="f" stroked="f">
                        <v:textbox style="mso-fit-shape-to-text:t">
                          <w:txbxContent>
                            <w:p w14:paraId="76AD6EB2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3</w:t>
                              </w:r>
                            </w:p>
                          </w:txbxContent>
                        </v:textbox>
                      </v:shape>
                      <v:shape id="Grafik 852319332" o:spid="_x0000_s1682" type="#_x0000_t75" style="position:absolute;left:25063;top:5249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">
                        <v:imagedata r:id="rId51" o:title="" cropbottom="33944f" cropleft="1f" cropright="2644f" recolortarget="#333 [1446]"/>
                      </v:shape>
                      <v:shape id="Grafik 1840239667" o:spid="_x0000_s1683" type="#_x0000_t75" style="position:absolute;left:25122;top:2837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Textfeld 287" o:spid="_x0000_s1684" type="#_x0000_t202" style="position:absolute;left:22841;top:7368;width:3797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23D7AEF9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38656" behindDoc="0" locked="0" layoutInCell="1" allowOverlap="1" wp14:anchorId="7F28409D" wp14:editId="7320CF5F">
                      <wp:simplePos x="0" y="0"/>
                      <wp:positionH relativeFrom="column">
                        <wp:posOffset>1403620</wp:posOffset>
                      </wp:positionH>
                      <wp:positionV relativeFrom="paragraph">
                        <wp:posOffset>119380</wp:posOffset>
                      </wp:positionV>
                      <wp:extent cx="702310" cy="1021715"/>
                      <wp:effectExtent l="0" t="0" r="0" b="0"/>
                      <wp:wrapNone/>
                      <wp:docPr id="267" name="Gruppieren 2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5E9D57-E003-FC78-5D76-3E7DBEA44F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1715"/>
                                <a:chOff x="1054608" y="-16418"/>
                                <a:chExt cx="702882" cy="1022541"/>
                              </a:xfrm>
                            </wpg:grpSpPr>
                            <wpg:grpSp>
                              <wpg:cNvPr id="1027012339" name="Gruppieren 1027012339">
                                <a:extLst>
                                  <a:ext uri="{FF2B5EF4-FFF2-40B4-BE49-F238E27FC236}">
                                    <a16:creationId xmlns:a16="http://schemas.microsoft.com/office/drawing/2014/main" id="{B5E2CC8A-3429-0CE8-4A1F-0253A74361F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054608" y="190075"/>
                                  <a:ext cx="692268" cy="594406"/>
                                  <a:chOff x="1054608" y="190075"/>
                                  <a:chExt cx="692268" cy="594406"/>
                                </a:xfrm>
                              </wpg:grpSpPr>
                              <wps:wsp>
                                <wps:cNvPr id="209234940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F762AC6-CDA0-1780-DC90-FA6DA04B44F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516529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DEEB8A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0681157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568A2FD1-85C3-3F1A-9E0D-9627499A1A2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514870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B37E5B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5672861" name="Gerade Verbindung 1635672861">
                                  <a:extLst>
                                    <a:ext uri="{FF2B5EF4-FFF2-40B4-BE49-F238E27FC236}">
                                      <a16:creationId xmlns:a16="http://schemas.microsoft.com/office/drawing/2014/main" id="{66DB243A-ADAB-A1BB-7019-4E01206FC9CE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527044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080442858" name="Gruppieren 1080442858">
                                  <a:extLst>
                                    <a:ext uri="{FF2B5EF4-FFF2-40B4-BE49-F238E27FC236}">
                                      <a16:creationId xmlns:a16="http://schemas.microsoft.com/office/drawing/2014/main" id="{C7ACBA43-815C-3F78-D1C3-953F7DC565A2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054608" y="303916"/>
                                    <a:ext cx="232006" cy="365622"/>
                                    <a:chOff x="1054608" y="303915"/>
                                    <a:chExt cx="232011" cy="365909"/>
                                  </a:xfrm>
                                </wpg:grpSpPr>
                                <wps:wsp>
                                  <wps:cNvPr id="174443045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F3E2B809-263A-7C46-930B-8B7104F19EB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056652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0AD029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28071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735BC63D-E4FB-5944-2391-CAB464E02CE4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054608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43E5D0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4137957" name="Gerade Verbindung 664137957">
                                    <a:extLst>
                                      <a:ext uri="{FF2B5EF4-FFF2-40B4-BE49-F238E27FC236}">
                                        <a16:creationId xmlns:a16="http://schemas.microsoft.com/office/drawing/2014/main" id="{03BB7D16-5261-AE44-AFB6-EB3C6415037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098613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14730580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AA956D2C-E5BE-1D21-7E02-ED5283A2589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317775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E3A95E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9268640" name="Freihandform 1639268640">
                                  <a:extLst>
                                    <a:ext uri="{FF2B5EF4-FFF2-40B4-BE49-F238E27FC236}">
                                      <a16:creationId xmlns:a16="http://schemas.microsoft.com/office/drawing/2014/main" id="{1B4F1722-3120-56D8-0374-F211A845B3F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200059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84562552" name="Freihandform 384562552">
                                  <a:extLst>
                                    <a:ext uri="{FF2B5EF4-FFF2-40B4-BE49-F238E27FC236}">
                                      <a16:creationId xmlns:a16="http://schemas.microsoft.com/office/drawing/2014/main" id="{B4C6F25F-4F57-26D6-8057-C93FCC6B1658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195938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706829609" name="Textfeld 268">
                                <a:extLst>
                                  <a:ext uri="{FF2B5EF4-FFF2-40B4-BE49-F238E27FC236}">
                                    <a16:creationId xmlns:a16="http://schemas.microsoft.com/office/drawing/2014/main" id="{1D92CA50-D56B-92AE-F037-146CB274CAF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235668" y="-16418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D0361B9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11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5049247" name="Grafik 1435049247">
                                  <a:extLst>
                                    <a:ext uri="{FF2B5EF4-FFF2-40B4-BE49-F238E27FC236}">
                                      <a16:creationId xmlns:a16="http://schemas.microsoft.com/office/drawing/2014/main" id="{CDE2D594-1035-0A94-9AEC-778C5D453E2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88277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4404161" name="Grafik 514404161">
                                  <a:extLst>
                                    <a:ext uri="{FF2B5EF4-FFF2-40B4-BE49-F238E27FC236}">
                                      <a16:creationId xmlns:a16="http://schemas.microsoft.com/office/drawing/2014/main" id="{9EAA5644-B9E4-4A69-C557-715063E7C97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94206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2385405" name="Textfeld 271">
                                <a:extLst>
                                  <a:ext uri="{FF2B5EF4-FFF2-40B4-BE49-F238E27FC236}">
                                    <a16:creationId xmlns:a16="http://schemas.microsoft.com/office/drawing/2014/main" id="{9B8ED7D7-FD5D-2926-7784-E262B9FD2AA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266123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5E1D715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11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F28409D" id="Gruppieren 266" o:spid="_x0000_s1685" style="position:absolute;margin-left:110.5pt;margin-top:9.4pt;width:55.3pt;height:80.45pt;z-index:253638656;mso-height-relative:margin" coordorigin="10546,-164" coordsize="7028,102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">
                      <v:group id="Gruppieren 1027012339" o:spid="_x0000_s1686" style="position:absolute;left:10546;top:1900;width:6922;height:5944" coordorigin="10546,1900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">
                        <v:shape id="Textfeld 3" o:spid="_x0000_s1687" type="#_x0000_t202" style="position:absolute;left:15165;top:3091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9DEEB8A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88" type="#_x0000_t202" style="position:absolute;left:15148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B37E5B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635672861" o:spid="_x0000_s1689" style="position:absolute;visibility:visible;mso-wrap-style:square" from="15270,4985" to="1734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1080442858" o:spid="_x0000_s1690" style="position:absolute;left:10546;top:3039;width:2320;height:3656" coordorigin="1054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">
                          <v:shape id="Textfeld 3" o:spid="_x0000_s1691" type="#_x0000_t202" style="position:absolute;left:1056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30AD029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92" type="#_x0000_t202" style="position:absolute;left:1054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7043E5D0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664137957" o:spid="_x0000_s1693" style="position:absolute;visibility:visible;mso-wrap-style:square" from="10986,4933" to="1242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94" type="#_x0000_t202" style="position:absolute;left:13177;top:3578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27E3A95E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639268640" o:spid="_x0000_s1695" style="position:absolute;left:12000;top:1900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384562552" o:spid="_x0000_s1696" style="position:absolute;left:11959;top:7194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68" o:spid="_x0000_s1697" type="#_x0000_t202" style="position:absolute;left:12356;top:-164;width:3855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6D0361B9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11</w:t>
                              </w:r>
                            </w:p>
                          </w:txbxContent>
                        </v:textbox>
                      </v:shape>
                      <v:shape id="Grafik 1435049247" o:spid="_x0000_s1698" type="#_x0000_t75" style="position:absolute;left:14882;top:5249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">
                        <v:imagedata r:id="rId51" o:title="" cropbottom="33944f" cropleft="1f" cropright="2644f" recolortarget="#333 [1446]"/>
                      </v:shape>
                      <v:shape id="Grafik 514404161" o:spid="_x0000_s1699" type="#_x0000_t75" style="position:absolute;left:14942;top:2837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">
                        <v:imagedata r:id="rId25" o:title="" cropbottom="33944f" cropleft="1f" cropright="2644f" recolortarget="#333 [1446]"/>
                      </v:shape>
                      <v:shape id="Textfeld 271" o:spid="_x0000_s1700" type="#_x0000_t202" style="position:absolute;left:12661;top:7368;width:3797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" filled="f" stroked="f">
                        <v:textbox style="mso-fit-shape-to-text:t">
                          <w:txbxContent>
                            <w:p w14:paraId="75E1D715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11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37632" behindDoc="0" locked="0" layoutInCell="1" allowOverlap="1" wp14:anchorId="552BFCD5" wp14:editId="7B8CB9D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124325</wp:posOffset>
                      </wp:positionV>
                      <wp:extent cx="702310" cy="1021850"/>
                      <wp:effectExtent l="0" t="0" r="0" b="0"/>
                      <wp:wrapNone/>
                      <wp:docPr id="266" name="Gruppieren 2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F7A5F4-6CA0-D8A2-321B-64EF9A2EC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1850"/>
                                <a:chOff x="0" y="-12973"/>
                                <a:chExt cx="702882" cy="1022337"/>
                              </a:xfrm>
                            </wpg:grpSpPr>
                            <wpg:grpSp>
                              <wpg:cNvPr id="580262620" name="Gruppieren 580262620">
                                <a:extLst>
                                  <a:ext uri="{FF2B5EF4-FFF2-40B4-BE49-F238E27FC236}">
                                    <a16:creationId xmlns:a16="http://schemas.microsoft.com/office/drawing/2014/main" id="{75587502-D87F-AD9A-0C06-1536095AE58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93123"/>
                                  <a:ext cx="692268" cy="594406"/>
                                  <a:chOff x="0" y="193123"/>
                                  <a:chExt cx="692268" cy="594406"/>
                                </a:xfrm>
                              </wpg:grpSpPr>
                              <wps:wsp>
                                <wps:cNvPr id="135250604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F7D9B093-8915-E6BE-ADF5-5D9A49EC667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1921" y="312241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93F3D8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0291600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58B0EFE1-8B4C-3A9B-C109-576AE7BD125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0262" y="506290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C98C09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814921" name="Gerade Verbindung 142814921">
                                  <a:extLst>
                                    <a:ext uri="{FF2B5EF4-FFF2-40B4-BE49-F238E27FC236}">
                                      <a16:creationId xmlns:a16="http://schemas.microsoft.com/office/drawing/2014/main" id="{47524593-1F54-A5D0-82CD-0CAE7C39EDB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72436" y="501608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01197751" name="Gruppieren 201197751">
                                  <a:extLst>
                                    <a:ext uri="{FF2B5EF4-FFF2-40B4-BE49-F238E27FC236}">
                                      <a16:creationId xmlns:a16="http://schemas.microsoft.com/office/drawing/2014/main" id="{C12D62EC-333B-492C-14DD-85052A4446B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307042"/>
                                    <a:ext cx="232006" cy="365544"/>
                                    <a:chOff x="0" y="307041"/>
                                    <a:chExt cx="232011" cy="365831"/>
                                  </a:xfrm>
                                </wpg:grpSpPr>
                                <wps:wsp>
                                  <wps:cNvPr id="58194752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61B49A60-3E7E-0739-9F7A-68BFFC28A593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44" y="307041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ABCAC3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44384827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544C07E0-2FAA-14E7-3CC4-B8C20573AE5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0" y="509307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6D27ED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2100605" name="Gerade Verbindung 1852100605">
                                    <a:extLst>
                                      <a:ext uri="{FF2B5EF4-FFF2-40B4-BE49-F238E27FC236}">
                                        <a16:creationId xmlns:a16="http://schemas.microsoft.com/office/drawing/2014/main" id="{76A71B35-7685-E8EF-54FF-F46D8D08E17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4005" y="496383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526639881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2A23028F-3B7A-ADDE-DA38-E6680183A71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3167" y="360911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FC4256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565519" name="Freihandform 1341565519">
                                  <a:extLst>
                                    <a:ext uri="{FF2B5EF4-FFF2-40B4-BE49-F238E27FC236}">
                                      <a16:creationId xmlns:a16="http://schemas.microsoft.com/office/drawing/2014/main" id="{D293C884-8B7F-BF82-07A2-F46DF370990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5451" y="193123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36588720" name="Freihandform 1236588720">
                                  <a:extLst>
                                    <a:ext uri="{FF2B5EF4-FFF2-40B4-BE49-F238E27FC236}">
                                      <a16:creationId xmlns:a16="http://schemas.microsoft.com/office/drawing/2014/main" id="{151DE520-F157-474B-6F55-44F7721D5851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41330" y="722495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739102621" name="Textfeld 256">
                                <a:extLst>
                                  <a:ext uri="{FF2B5EF4-FFF2-40B4-BE49-F238E27FC236}">
                                    <a16:creationId xmlns:a16="http://schemas.microsoft.com/office/drawing/2014/main" id="{512C12F8-DB14-CA85-370D-4642F9274DB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11515" y="-12973"/>
                                  <a:ext cx="30226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653088C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8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52454975" name="Grafik 1452454975">
                                  <a:extLst>
                                    <a:ext uri="{FF2B5EF4-FFF2-40B4-BE49-F238E27FC236}">
                                      <a16:creationId xmlns:a16="http://schemas.microsoft.com/office/drawing/2014/main" id="{9C218416-5DF2-3E4F-A6DC-B57971934E6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3669" y="528035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689599" name="Grafik 481689599">
                                  <a:extLst>
                                    <a:ext uri="{FF2B5EF4-FFF2-40B4-BE49-F238E27FC236}">
                                      <a16:creationId xmlns:a16="http://schemas.microsoft.com/office/drawing/2014/main" id="{C5AF9A58-AA00-9131-5FDB-4E1C6435FC5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9598" y="286829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96589771" name="Textfeld 264">
                                <a:extLst>
                                  <a:ext uri="{FF2B5EF4-FFF2-40B4-BE49-F238E27FC236}">
                                    <a16:creationId xmlns:a16="http://schemas.microsoft.com/office/drawing/2014/main" id="{A50633E7-198A-C15F-E96B-5DC18CA8F9D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11515" y="740124"/>
                                  <a:ext cx="30226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4EF5422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8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52BFCD5" id="Gruppieren 265" o:spid="_x0000_s1701" style="position:absolute;margin-left:18pt;margin-top:9.8pt;width:55.3pt;height:80.45pt;z-index:253637632;mso-height-relative:margin" coordorigin=",-129" coordsize="7028,102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">
                      <v:group id="Gruppieren 580262620" o:spid="_x0000_s1702" style="position:absolute;top:1931;width:6922;height:5944" coordorigin=",1931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">
                        <v:shape id="Textfeld 3" o:spid="_x0000_s1703" type="#_x0000_t202" style="position:absolute;left:4619;top:3122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993F3D8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04" type="#_x0000_t202" style="position:absolute;left:4602;top:506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C98C09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42814921" o:spid="_x0000_s1705" style="position:absolute;visibility:visible;mso-wrap-style:square" from="4724,5016" to="6800,50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  <v:group id="Gruppieren 201197751" o:spid="_x0000_s1706" style="position:absolute;top:3070;width:2320;height:3655" coordorigin=",3070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">
                          <v:shape id="Textfeld 3" o:spid="_x0000_s1707" type="#_x0000_t202" style="position:absolute;left:20;top:3070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6ABCAC3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08" type="#_x0000_t202" style="position:absolute;top:5093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C6D27ED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line id="Gerade Verbindung 1852100605" o:spid="_x0000_s1709" style="position:absolute;visibility:visible;mso-wrap-style:square" from="440,4963" to="1880,49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710" type="#_x0000_t202" style="position:absolute;left:2631;top:360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12FC4256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341565519" o:spid="_x0000_s1711" style="position:absolute;left:1454;top:1931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1236588720" o:spid="_x0000_s1712" style="position:absolute;left:1413;top:7224;width:4366;height:65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56" o:spid="_x0000_s1713" type="#_x0000_t202" style="position:absolute;left:2115;top:-129;width:3022;height:26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" filled="f" stroked="f">
                        <v:textbox style="mso-fit-shape-to-text:t">
                          <w:txbxContent>
                            <w:p w14:paraId="2653088C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8</w:t>
                              </w:r>
                            </w:p>
                          </w:txbxContent>
                        </v:textbox>
                      </v:shape>
                      <v:shape id="Grafik 1452454975" o:spid="_x0000_s1714" type="#_x0000_t75" style="position:absolute;left:4336;top:5280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">
                        <v:imagedata r:id="rId51" o:title="" cropbottom="33944f" cropleft="1f" cropright="2644f" recolortarget="#333 [1446]"/>
                      </v:shape>
                      <v:shape id="Grafik 481689599" o:spid="_x0000_s1715" type="#_x0000_t75" style="position:absolute;left:4395;top:2868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Textfeld 264" o:spid="_x0000_s1716" type="#_x0000_t202" style="position:absolute;left:2115;top:7401;width:3022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" filled="f" stroked="f">
                        <v:textbox style="mso-fit-shape-to-text:t">
                          <w:txbxContent>
                            <w:p w14:paraId="54EF5422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30FD6" w:rsidRPr="009E7A07">
              <w:rPr>
                <w:rFonts w:ascii="Calibri" w:hAnsi="Calibri"/>
                <w:color w:val="000000" w:themeColor="text1"/>
                <w:szCs w:val="20"/>
              </w:rPr>
              <w:t xml:space="preserve">Erweitere die Brüche. </w:t>
            </w:r>
          </w:p>
          <w:p w14:paraId="0F55147C" w14:textId="05C72C85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5FE7008A" w14:textId="3F92C265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4A920D0E" w14:textId="5CFE245E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3CCF1DC0" w14:textId="77777777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399CB0D6" w14:textId="7CBDF800" w:rsidR="00312538" w:rsidRPr="0003719B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2006"/>
              <w:gridCol w:w="2006"/>
              <w:gridCol w:w="2007"/>
              <w:gridCol w:w="2007"/>
            </w:tblGrid>
            <w:tr w:rsidR="008C3488" w14:paraId="761264F1" w14:textId="77777777" w:rsidTr="0080323A">
              <w:tc>
                <w:tcPr>
                  <w:tcW w:w="2006" w:type="dxa"/>
                </w:tcPr>
                <w:p w14:paraId="51863E9D" w14:textId="2F0791E3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6" w:type="dxa"/>
                </w:tcPr>
                <w:p w14:paraId="261D011A" w14:textId="444EC5E8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41C003C8" w14:textId="77777777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7E5DF87A" w14:textId="14B16D5D" w:rsidR="008C3488" w:rsidRPr="00C63632" w:rsidRDefault="0069100A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128704" behindDoc="0" locked="0" layoutInCell="1" allowOverlap="1" wp14:anchorId="51963354" wp14:editId="2BACC5B4">
                            <wp:simplePos x="0" y="0"/>
                            <wp:positionH relativeFrom="column">
                              <wp:posOffset>532943</wp:posOffset>
                            </wp:positionH>
                            <wp:positionV relativeFrom="paragraph">
                              <wp:posOffset>63144</wp:posOffset>
                            </wp:positionV>
                            <wp:extent cx="578485" cy="729944"/>
                            <wp:effectExtent l="0" t="0" r="0" b="6985"/>
                            <wp:wrapNone/>
                            <wp:docPr id="600410801" name="Gruppieren 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78485" cy="729944"/>
                                      <a:chOff x="0" y="0"/>
                                      <a:chExt cx="578485" cy="73021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99574282" name="Grafik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4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848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15922421" name="Textfeld 12"/>
                                    <wps:cNvSpPr txBox="1"/>
                                    <wps:spPr>
                                      <a:xfrm>
                                        <a:off x="124874" y="58334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D94C52" w14:textId="77777777" w:rsidR="00330FD6" w:rsidRPr="008C3B54" w:rsidRDefault="00330FD6" w:rsidP="00330FD6">
                                          <w:pPr>
                                            <w:pStyle w:val="Transcript"/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</w:pPr>
                                          <w:r w:rsidRPr="008C3B54"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  <w:t>Jonas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51963354" id="Gruppieren 20" o:spid="_x0000_s1717" style="position:absolute;left:0;text-align:left;margin-left:41.95pt;margin-top:4.95pt;width:45.55pt;height:57.5pt;z-index:253128704;mso-height-relative:margin" coordsize="5784,73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">
                            <v:shape id="Grafik 4" o:spid="_x0000_s171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">
                              <v:imagedata r:id="rId115" o:title="" chromakey="white"/>
                            </v:shape>
                            <v:shape id="_x0000_s1719" type="#_x0000_t202" style="position:absolute;left:1248;top:583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44D94C52" w14:textId="77777777" w:rsidR="00330FD6" w:rsidRPr="008C3B54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75A3C1A" w14:textId="77777777" w:rsidR="00330FD6" w:rsidRPr="00D53CEA" w:rsidRDefault="00330FD6" w:rsidP="0080323A">
            <w:pPr>
              <w:spacing w:line="240" w:lineRule="atLeast"/>
            </w:pPr>
          </w:p>
        </w:tc>
      </w:tr>
      <w:tr w:rsidR="008C3488" w:rsidRPr="00D53CEA" w14:paraId="033E8FD9" w14:textId="77777777" w:rsidTr="005E3CBD">
        <w:tblPrEx>
          <w:tblLook w:val="0600" w:firstRow="0" w:lastRow="0" w:firstColumn="0" w:lastColumn="0" w:noHBand="1" w:noVBand="1"/>
        </w:tblPrEx>
        <w:trPr>
          <w:gridAfter w:val="1"/>
          <w:wAfter w:w="426" w:type="dxa"/>
          <w:trHeight w:val="1411"/>
        </w:trPr>
        <w:tc>
          <w:tcPr>
            <w:tcW w:w="709" w:type="dxa"/>
          </w:tcPr>
          <w:p w14:paraId="434312C2" w14:textId="7706313B" w:rsidR="008C3488" w:rsidRPr="00F4582F" w:rsidRDefault="008C3488" w:rsidP="008C3488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39B98A6" wp14:editId="7378E99B">
                  <wp:extent cx="361850" cy="273600"/>
                  <wp:effectExtent l="0" t="0" r="635" b="0"/>
                  <wp:docPr id="22325" name="Grafik 2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F3374BD" w14:textId="7E490202" w:rsidR="008C3488" w:rsidRDefault="008C3488" w:rsidP="008C3488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9" w:type="dxa"/>
          </w:tcPr>
          <w:p w14:paraId="3D82A154" w14:textId="10F3D049" w:rsidR="00334AB3" w:rsidRDefault="00334AB3" w:rsidP="00A42631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6080" behindDoc="0" locked="0" layoutInCell="1" allowOverlap="1" wp14:anchorId="748A43A7" wp14:editId="77AF4DC6">
                      <wp:simplePos x="0" y="0"/>
                      <wp:positionH relativeFrom="column">
                        <wp:posOffset>2927937</wp:posOffset>
                      </wp:positionH>
                      <wp:positionV relativeFrom="paragraph">
                        <wp:posOffset>19050</wp:posOffset>
                      </wp:positionV>
                      <wp:extent cx="161290" cy="299720"/>
                      <wp:effectExtent l="0" t="0" r="10160" b="5080"/>
                      <wp:wrapNone/>
                      <wp:docPr id="1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4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0E8000" w14:textId="7CE7244E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07E046" w14:textId="4A68CA15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48A43A7" id="_x0000_s1720" style="position:absolute;margin-left:230.55pt;margin-top:1.5pt;width:12.7pt;height:23.6pt;z-index:25348608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4Gd1fAMAAK8KAAAOAAAAZHJzL2Uyb0RvYy54bWzsVktv1DAQviPxHyzfaZ6b3URNUSm0QqpK&#13;&#10;RQs9ex1nN5JjG9vbpPx6xs4my7Z7gIKAA5fEj5nxzOdvZn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">
                      <v:shape id="Textfeld 3" o:spid="_x0000_s172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1E0E8000" w14:textId="7CE7244E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72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2207E046" w14:textId="4A68CA15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72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4032" behindDoc="0" locked="0" layoutInCell="1" allowOverlap="1" wp14:anchorId="4DD3B2C8" wp14:editId="37B3617A">
                      <wp:simplePos x="0" y="0"/>
                      <wp:positionH relativeFrom="column">
                        <wp:posOffset>2703030</wp:posOffset>
                      </wp:positionH>
                      <wp:positionV relativeFrom="paragraph">
                        <wp:posOffset>19154</wp:posOffset>
                      </wp:positionV>
                      <wp:extent cx="161290" cy="299720"/>
                      <wp:effectExtent l="0" t="0" r="10160" b="5080"/>
                      <wp:wrapNone/>
                      <wp:docPr id="1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3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691DB4" w14:textId="311D6A50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24F8F2" w14:textId="50843B01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DD3B2C8" id="_x0000_s1724" style="position:absolute;margin-left:212.85pt;margin-top:1.5pt;width:12.7pt;height:23.6pt;z-index:25348403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">
                      <v:shape id="Textfeld 3" o:spid="_x0000_s172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03691DB4" w14:textId="311D6A50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2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4424F8F2" w14:textId="50843B01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72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1984" behindDoc="0" locked="0" layoutInCell="1" allowOverlap="1" wp14:anchorId="64E0977B" wp14:editId="5893C32C">
                      <wp:simplePos x="0" y="0"/>
                      <wp:positionH relativeFrom="column">
                        <wp:posOffset>501401</wp:posOffset>
                      </wp:positionH>
                      <wp:positionV relativeFrom="paragraph">
                        <wp:posOffset>135831</wp:posOffset>
                      </wp:positionV>
                      <wp:extent cx="161290" cy="299720"/>
                      <wp:effectExtent l="0" t="0" r="10160" b="5080"/>
                      <wp:wrapNone/>
                      <wp:docPr id="1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3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7B1721" w14:textId="7BD87B30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112EF6" w14:textId="3AFADADF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4E0977B" id="_x0000_s1728" style="position:absolute;margin-left:39.5pt;margin-top:10.7pt;width:12.7pt;height:23.6pt;z-index:25348198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">
                      <v:shape id="Textfeld 3" o:spid="_x0000_s172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6C7B1721" w14:textId="7BD87B30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3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4F112EF6" w14:textId="3AFADADF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73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757DC027" wp14:editId="79714C4B">
                      <wp:simplePos x="0" y="0"/>
                      <wp:positionH relativeFrom="column">
                        <wp:posOffset>2671868</wp:posOffset>
                      </wp:positionH>
                      <wp:positionV relativeFrom="paragraph">
                        <wp:posOffset>-636</wp:posOffset>
                      </wp:positionV>
                      <wp:extent cx="1776919" cy="535093"/>
                      <wp:effectExtent l="0" t="0" r="166370" b="11430"/>
                      <wp:wrapNone/>
                      <wp:docPr id="32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76919" cy="535093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8FD9BB" w14:textId="414F1CE8" w:rsidR="008C3488" w:rsidRPr="00A42631" w:rsidRDefault="00334AB3" w:rsidP="00330FD6">
                                  <w:pPr>
                                    <w:pStyle w:val="Transcript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sz w:val="18"/>
                                    </w:rPr>
                                    <w:t xml:space="preserve">  =      ,</w:t>
                                  </w:r>
                                  <w:r w:rsidR="008C3488" w:rsidRPr="00A42631">
                                    <w:rPr>
                                      <w:sz w:val="18"/>
                                    </w:rPr>
                                    <w:t xml:space="preserve"> denn von 6 bis 9 ist 3. </w:t>
                                  </w:r>
                                  <w:r w:rsidR="008C3488" w:rsidRPr="00A42631">
                                    <w:rPr>
                                      <w:sz w:val="18"/>
                                    </w:rPr>
                                    <w:br/>
                                    <w:t xml:space="preserve">             Und 4 + 3 = 7.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57DC027" id="_x0000_s1732" type="#_x0000_t62" style="position:absolute;margin-left:210.4pt;margin-top:-.05pt;width:139.9pt;height:42.15pt;flip:x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" adj="-1591,11823" fillcolor="white [3201]" strokecolor="#bfbfbf [2412]" strokeweight="1pt">
                      <v:textbox>
                        <w:txbxContent>
                          <w:p w14:paraId="788FD9BB" w14:textId="414F1CE8" w:rsidR="008C3488" w:rsidRPr="00A42631" w:rsidRDefault="00334AB3" w:rsidP="00330FD6">
                            <w:pPr>
                              <w:pStyle w:val="Transcript"/>
                              <w:rPr>
                                <w:color w:val="000000" w:themeColor="text1"/>
                                <w:sz w:val="1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sz w:val="18"/>
                              </w:rPr>
                              <w:t xml:space="preserve">  =      ,</w:t>
                            </w:r>
                            <w:r w:rsidR="008C3488" w:rsidRPr="00A42631">
                              <w:rPr>
                                <w:sz w:val="18"/>
                              </w:rPr>
                              <w:t xml:space="preserve"> denn von 6 bis 9 ist 3. </w:t>
                            </w:r>
                            <w:r w:rsidR="008C3488" w:rsidRPr="00A42631">
                              <w:rPr>
                                <w:sz w:val="18"/>
                              </w:rPr>
                              <w:br/>
                              <w:t xml:space="preserve">             Und 4 + 3 = 7.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 w:rsidRPr="00C63632">
              <w:rPr>
                <w:rFonts w:ascii="Calibri" w:hAnsi="Calibri"/>
              </w:rPr>
              <w:t xml:space="preserve">Jonas hat einen gleichwertigen </w:t>
            </w:r>
          </w:p>
          <w:p w14:paraId="51011689" w14:textId="0FCF890F" w:rsidR="008C3488" w:rsidRDefault="008C3488" w:rsidP="00A42631">
            <w:pPr>
              <w:spacing w:before="60"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Bruch zu</w:t>
            </w:r>
            <w:r w:rsidR="00334AB3">
              <w:rPr>
                <w:rFonts w:ascii="Calibri" w:hAnsi="Calibri"/>
              </w:rPr>
              <w:t xml:space="preserve"> </w:t>
            </w:r>
            <w:r w:rsidR="007C4812">
              <w:rPr>
                <w:rFonts w:ascii="Calibri" w:hAnsi="Calibri"/>
              </w:rPr>
              <w:t xml:space="preserve">    </w:t>
            </w:r>
            <w:r w:rsidR="00334AB3">
              <w:rPr>
                <w:rFonts w:ascii="Calibri" w:hAnsi="Calibri"/>
              </w:rPr>
              <w:t xml:space="preserve"> </w:t>
            </w:r>
            <w:r w:rsidRPr="00C63632">
              <w:rPr>
                <w:rFonts w:ascii="Calibri" w:hAnsi="Calibri"/>
              </w:rPr>
              <w:t>mit dem Nenner 9 gesucht</w:t>
            </w:r>
            <w:r>
              <w:rPr>
                <w:rFonts w:ascii="Calibri" w:hAnsi="Calibri"/>
              </w:rPr>
              <w:t>.</w:t>
            </w:r>
          </w:p>
          <w:p w14:paraId="31CA67ED" w14:textId="77777777" w:rsidR="008C3488" w:rsidRDefault="008C3488" w:rsidP="008C3488">
            <w:pPr>
              <w:spacing w:line="240" w:lineRule="atLeast"/>
            </w:pPr>
          </w:p>
          <w:p w14:paraId="3D01C6FD" w14:textId="50BAAA33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Erkläre mit 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den Bruchstreifen, 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warum Jonas</w:t>
            </w:r>
            <w:r w:rsidR="00CC3BF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‘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Rechenweg falsch ist.</w:t>
            </w:r>
          </w:p>
          <w:p w14:paraId="741275D0" w14:textId="083BB43A" w:rsidR="008C3488" w:rsidRDefault="008C3488" w:rsidP="008C3488">
            <w:pPr>
              <w:spacing w:line="240" w:lineRule="atLeast"/>
              <w:rPr>
                <w:noProof/>
                <w14:ligatures w14:val="standardContextual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Wie muss Jonas richtig verfeinern?</w:t>
            </w:r>
          </w:p>
        </w:tc>
      </w:tr>
    </w:tbl>
    <w:p w14:paraId="6120DD5E" w14:textId="275350C0" w:rsidR="00330FD6" w:rsidRDefault="00330FD6"/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4039"/>
        <w:gridCol w:w="213"/>
        <w:gridCol w:w="3785"/>
        <w:gridCol w:w="42"/>
      </w:tblGrid>
      <w:tr w:rsidR="00DF4971" w14:paraId="3886E332" w14:textId="77777777" w:rsidTr="00A42631">
        <w:trPr>
          <w:gridAfter w:val="1"/>
          <w:wAfter w:w="42" w:type="dxa"/>
        </w:trPr>
        <w:tc>
          <w:tcPr>
            <w:tcW w:w="709" w:type="dxa"/>
          </w:tcPr>
          <w:p w14:paraId="49A10F15" w14:textId="738B5357" w:rsidR="00DF4971" w:rsidRPr="00B74344" w:rsidRDefault="005D1AB8" w:rsidP="00E13C64">
            <w:pPr>
              <w:pStyle w:val="berschrift3"/>
              <w:spacing w:line="240" w:lineRule="atLeast"/>
            </w:pPr>
            <w:r>
              <w:t>2</w:t>
            </w:r>
            <w:r w:rsidR="00DF4971">
              <w:t>.</w:t>
            </w:r>
            <w:r w:rsidR="00330FD6">
              <w:t>5</w:t>
            </w:r>
          </w:p>
        </w:tc>
        <w:tc>
          <w:tcPr>
            <w:tcW w:w="8462" w:type="dxa"/>
            <w:gridSpan w:val="4"/>
          </w:tcPr>
          <w:p w14:paraId="42CC73E5" w14:textId="424DA9E5" w:rsidR="00DF4971" w:rsidRPr="00B74344" w:rsidRDefault="005F1615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05248" behindDoc="0" locked="0" layoutInCell="1" allowOverlap="1" wp14:anchorId="3F69914D" wp14:editId="53116F2A">
                      <wp:simplePos x="0" y="0"/>
                      <wp:positionH relativeFrom="column">
                        <wp:posOffset>2630242</wp:posOffset>
                      </wp:positionH>
                      <wp:positionV relativeFrom="paragraph">
                        <wp:posOffset>314960</wp:posOffset>
                      </wp:positionV>
                      <wp:extent cx="161290" cy="299720"/>
                      <wp:effectExtent l="0" t="0" r="3810" b="5080"/>
                      <wp:wrapNone/>
                      <wp:docPr id="37373636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85390775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05E2D8" w14:textId="2A9E30C7" w:rsidR="005F1615" w:rsidRPr="0049551B" w:rsidRDefault="005F1615" w:rsidP="005F161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3398224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DC632B" w14:textId="76FA6AC4" w:rsidR="005F1615" w:rsidRPr="0049551B" w:rsidRDefault="005F1615" w:rsidP="005F161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0401809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F69914D" id="_x0000_s1733" style="position:absolute;margin-left:207.1pt;margin-top:24.8pt;width:12.7pt;height:23.6pt;z-index:25400524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">
                      <v:shape id="Textfeld 3" o:spid="_x0000_s1734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805E2D8" w14:textId="2A9E30C7" w:rsidR="005F1615" w:rsidRPr="0049551B" w:rsidRDefault="005F1615" w:rsidP="005F1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35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4DC632B" w14:textId="76FA6AC4" w:rsidR="005F1615" w:rsidRPr="0049551B" w:rsidRDefault="005F1615" w:rsidP="005F1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36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03200" behindDoc="0" locked="0" layoutInCell="1" allowOverlap="1" wp14:anchorId="2C0A84C9" wp14:editId="47A75359">
                      <wp:simplePos x="0" y="0"/>
                      <wp:positionH relativeFrom="column">
                        <wp:posOffset>984494</wp:posOffset>
                      </wp:positionH>
                      <wp:positionV relativeFrom="paragraph">
                        <wp:posOffset>313690</wp:posOffset>
                      </wp:positionV>
                      <wp:extent cx="161290" cy="299720"/>
                      <wp:effectExtent l="0" t="0" r="3810" b="5080"/>
                      <wp:wrapNone/>
                      <wp:docPr id="166136153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27142051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D0C116" w14:textId="1FAC2899" w:rsidR="005F1615" w:rsidRPr="0049551B" w:rsidRDefault="005F1615" w:rsidP="005F161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378926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8C430F" w14:textId="7C9747C8" w:rsidR="005F1615" w:rsidRPr="0049551B" w:rsidRDefault="005F1615" w:rsidP="005F161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4691294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C0A84C9" id="_x0000_s1737" style="position:absolute;margin-left:77.5pt;margin-top:24.7pt;width:12.7pt;height:23.6pt;z-index:25400320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">
                      <v:shape id="Textfeld 3" o:spid="_x0000_s1738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3D0C116" w14:textId="1FAC2899" w:rsidR="005F1615" w:rsidRPr="0049551B" w:rsidRDefault="005F1615" w:rsidP="005F1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73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A8C430F" w14:textId="7C9747C8" w:rsidR="005F1615" w:rsidRPr="0049551B" w:rsidRDefault="005F1615" w:rsidP="005F1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740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942B5F"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45CFA0D6" wp14:editId="52C89FA1">
                      <wp:simplePos x="0" y="0"/>
                      <wp:positionH relativeFrom="column">
                        <wp:posOffset>4693285</wp:posOffset>
                      </wp:positionH>
                      <wp:positionV relativeFrom="paragraph">
                        <wp:posOffset>141042</wp:posOffset>
                      </wp:positionV>
                      <wp:extent cx="789305" cy="460375"/>
                      <wp:effectExtent l="0" t="0" r="0" b="0"/>
                      <wp:wrapNone/>
                      <wp:docPr id="980245644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855404" w14:textId="77777777" w:rsidR="00942B5F" w:rsidRPr="005A2E03" w:rsidRDefault="00942B5F" w:rsidP="00942B5F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5CFA0D6" id="_x0000_s1741" type="#_x0000_t202" style="position:absolute;margin-left:369.55pt;margin-top:11.1pt;width:62.15pt;height:36.25pt;z-index:2539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" filled="f" stroked="f">
                      <v:textbox>
                        <w:txbxContent>
                          <w:p w14:paraId="00855404" w14:textId="77777777" w:rsidR="00942B5F" w:rsidRPr="005A2E03" w:rsidRDefault="00942B5F" w:rsidP="00942B5F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3BC5">
              <w:t>Felder zusammenfassen und gröber einteilen</w:t>
            </w:r>
          </w:p>
        </w:tc>
      </w:tr>
      <w:tr w:rsidR="00942B5F" w14:paraId="43B8C064" w14:textId="77777777" w:rsidTr="00A42631">
        <w:tc>
          <w:tcPr>
            <w:tcW w:w="709" w:type="dxa"/>
          </w:tcPr>
          <w:p w14:paraId="35D61A74" w14:textId="097725E9" w:rsidR="00942B5F" w:rsidRDefault="00BE2BB9" w:rsidP="00E13C64">
            <w:pPr>
              <w:pStyle w:val="berschrift3"/>
              <w:spacing w:line="240" w:lineRule="atLeast"/>
            </w:pPr>
            <w:r w:rsidRPr="005A2E03">
              <w:rPr>
                <w:rFonts w:eastAsia="Calibri"/>
                <w:noProof/>
              </w:rPr>
              <mc:AlternateContent>
                <mc:Choice Requires="wpg">
                  <w:drawing>
                    <wp:inline distT="0" distB="0" distL="0" distR="0" wp14:anchorId="3AF6054E" wp14:editId="0B365AE1">
                      <wp:extent cx="275475" cy="197485"/>
                      <wp:effectExtent l="0" t="0" r="4445" b="5715"/>
                      <wp:docPr id="391126371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845958753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659897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6F6A2795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">
                        <v:imagedata r:id="rId117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71C1B745" w14:textId="01569DC4" w:rsidR="00942B5F" w:rsidRPr="00513E9A" w:rsidRDefault="00942B5F" w:rsidP="00513E9A">
            <w:pPr>
              <w:rPr>
                <w:b/>
                <w:bCs/>
                <w:color w:val="327A86"/>
              </w:rPr>
            </w:pPr>
            <w:r>
              <w:rPr>
                <w:b/>
                <w:bCs/>
                <w:color w:val="327A86"/>
              </w:rPr>
              <w:t>a)</w:t>
            </w:r>
          </w:p>
        </w:tc>
        <w:tc>
          <w:tcPr>
            <w:tcW w:w="8079" w:type="dxa"/>
            <w:gridSpan w:val="4"/>
          </w:tcPr>
          <w:p w14:paraId="14D35F18" w14:textId="76C16A43" w:rsidR="005F1615" w:rsidRDefault="005F1615" w:rsidP="005F1615"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998080" behindDoc="0" locked="0" layoutInCell="1" allowOverlap="1" wp14:anchorId="28A22E78" wp14:editId="0827A1DA">
                  <wp:simplePos x="0" y="0"/>
                  <wp:positionH relativeFrom="column">
                    <wp:posOffset>4472835</wp:posOffset>
                  </wp:positionH>
                  <wp:positionV relativeFrom="paragraph">
                    <wp:posOffset>36323</wp:posOffset>
                  </wp:positionV>
                  <wp:extent cx="647700" cy="647700"/>
                  <wp:effectExtent l="0" t="0" r="0" b="0"/>
                  <wp:wrapNone/>
                  <wp:docPr id="292120763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2BB9" w:rsidRPr="005B3BC5">
              <w:t>Emily hat zu</w:t>
            </w:r>
            <w:r w:rsidR="00BE2BB9">
              <w:t xml:space="preserve"> </w:t>
            </w:r>
            <w:r w:rsidR="00BE2BB9" w:rsidRPr="005B3BC5">
              <w:t xml:space="preserve"> </w:t>
            </w:r>
            <w:r w:rsidR="00BE2BB9">
              <w:t xml:space="preserve">   </w:t>
            </w:r>
            <w:r>
              <w:t xml:space="preserve">  </w:t>
            </w:r>
            <w:r w:rsidR="00BE2BB9" w:rsidRPr="005B3BC5">
              <w:t>den gleichwertigen Bruch</w:t>
            </w:r>
            <w:r w:rsidR="00BE2BB9">
              <w:t xml:space="preserve"> </w:t>
            </w:r>
            <w:r w:rsidR="00BE2BB9" w:rsidRPr="005B3BC5">
              <w:t xml:space="preserve"> </w:t>
            </w:r>
            <w:r>
              <w:t xml:space="preserve">    </w:t>
            </w:r>
            <w:r w:rsidR="00BE2BB9" w:rsidRPr="005B3BC5">
              <w:t xml:space="preserve">gefunden. </w:t>
            </w:r>
          </w:p>
          <w:p w14:paraId="2FA0B7D2" w14:textId="1BBCA497" w:rsidR="00942B5F" w:rsidRPr="00351002" w:rsidRDefault="00BE2BB9" w:rsidP="00351002">
            <w:pPr>
              <w:rPr>
                <w:b/>
                <w:bCs/>
              </w:rPr>
            </w:pPr>
            <w:r w:rsidRPr="005B3BC5">
              <w:t xml:space="preserve">Wie hat Emily </w:t>
            </w:r>
            <w:r w:rsidRPr="00351002">
              <w:t>vergröbert</w:t>
            </w:r>
            <w:r w:rsidRPr="005B3BC5">
              <w:t xml:space="preserve">? </w:t>
            </w:r>
            <w:r w:rsidR="00942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8128" behindDoc="0" locked="0" layoutInCell="1" allowOverlap="1" wp14:anchorId="7C1F70E9" wp14:editId="07103C7B">
                      <wp:simplePos x="0" y="0"/>
                      <wp:positionH relativeFrom="column">
                        <wp:posOffset>2294890</wp:posOffset>
                      </wp:positionH>
                      <wp:positionV relativeFrom="paragraph">
                        <wp:posOffset>141549</wp:posOffset>
                      </wp:positionV>
                      <wp:extent cx="161290" cy="299720"/>
                      <wp:effectExtent l="0" t="0" r="3810" b="5080"/>
                      <wp:wrapNone/>
                      <wp:docPr id="1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4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5108E7" w14:textId="1314D643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57A125" w14:textId="216C83FC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C1F70E9" id="_x0000_s1742" style="position:absolute;margin-left:180.7pt;margin-top:11.15pt;width:12.7pt;height:23.6pt;z-index:25348812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">
                      <v:shape id="Textfeld 3" o:spid="_x0000_s174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1B5108E7" w14:textId="1314D643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74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4257A125" w14:textId="216C83FC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745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351002">
              <w:t xml:space="preserve">Erkläre am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digitalen Bruchstreifen.</w:t>
            </w:r>
          </w:p>
        </w:tc>
      </w:tr>
      <w:tr w:rsidR="00513E9A" w14:paraId="46B723E0" w14:textId="77777777" w:rsidTr="00A42631">
        <w:tc>
          <w:tcPr>
            <w:tcW w:w="709" w:type="dxa"/>
          </w:tcPr>
          <w:p w14:paraId="700E0CFA" w14:textId="77777777" w:rsidR="00513E9A" w:rsidRDefault="00513E9A" w:rsidP="00E13C64">
            <w:pPr>
              <w:pStyle w:val="berschrift3"/>
              <w:spacing w:line="240" w:lineRule="atLeast"/>
            </w:pPr>
          </w:p>
        </w:tc>
        <w:tc>
          <w:tcPr>
            <w:tcW w:w="425" w:type="dxa"/>
          </w:tcPr>
          <w:p w14:paraId="3BFECE42" w14:textId="2F030781" w:rsidR="00513E9A" w:rsidRPr="00513E9A" w:rsidRDefault="00942B5F" w:rsidP="00513E9A">
            <w:pPr>
              <w:rPr>
                <w:b/>
                <w:bCs/>
                <w:color w:val="0000FF"/>
              </w:rPr>
            </w:pPr>
            <w:r>
              <w:rPr>
                <w:b/>
                <w:bCs/>
                <w:color w:val="327A86"/>
              </w:rPr>
              <w:t>b</w:t>
            </w:r>
            <w:r w:rsidR="00513E9A" w:rsidRPr="00513E9A">
              <w:rPr>
                <w:b/>
                <w:bCs/>
                <w:color w:val="327A86"/>
              </w:rPr>
              <w:t>)</w:t>
            </w:r>
          </w:p>
        </w:tc>
        <w:tc>
          <w:tcPr>
            <w:tcW w:w="8079" w:type="dxa"/>
            <w:gridSpan w:val="4"/>
          </w:tcPr>
          <w:p w14:paraId="2EF76D2E" w14:textId="6337A3DE" w:rsidR="00334AB3" w:rsidRDefault="005F1615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1BE042CF" wp14:editId="5F4F7E1B">
                      <wp:simplePos x="0" y="0"/>
                      <wp:positionH relativeFrom="column">
                        <wp:posOffset>4390994</wp:posOffset>
                      </wp:positionH>
                      <wp:positionV relativeFrom="paragraph">
                        <wp:posOffset>190452</wp:posOffset>
                      </wp:positionV>
                      <wp:extent cx="1013460" cy="385445"/>
                      <wp:effectExtent l="0" t="0" r="0" b="0"/>
                      <wp:wrapNone/>
                      <wp:docPr id="418768168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705299" w14:textId="77777777" w:rsidR="00942B5F" w:rsidRPr="009F4661" w:rsidRDefault="00942B5F" w:rsidP="00942B5F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BE042CF" id="_x0000_s1746" type="#_x0000_t202" style="position:absolute;margin-left:345.75pt;margin-top:15pt;width:79.8pt;height:30.35pt;z-index:2539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" filled="f" stroked="f" strokeweight=".5pt">
                      <v:textbox>
                        <w:txbxContent>
                          <w:p w14:paraId="6B705299" w14:textId="77777777" w:rsidR="00942B5F" w:rsidRPr="009F4661" w:rsidRDefault="00942B5F" w:rsidP="00942B5F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3E9A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Emily hat einen gleichwertigen Bruch zu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     </m:t>
              </m:r>
            </m:oMath>
            <w:r w:rsidR="00513E9A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mit Bruchstreifen und</w:t>
            </w:r>
          </w:p>
          <w:p w14:paraId="6D05E366" w14:textId="3F55B5FE" w:rsidR="00513E9A" w:rsidRDefault="005F1615" w:rsidP="008545E5">
            <w:pPr>
              <w:spacing w:after="24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308928" behindDoc="0" locked="0" layoutInCell="1" allowOverlap="1" wp14:anchorId="734779BA" wp14:editId="17214A3F">
                  <wp:simplePos x="0" y="0"/>
                  <wp:positionH relativeFrom="column">
                    <wp:posOffset>3761740</wp:posOffset>
                  </wp:positionH>
                  <wp:positionV relativeFrom="paragraph">
                    <wp:posOffset>170815</wp:posOffset>
                  </wp:positionV>
                  <wp:extent cx="708660" cy="985520"/>
                  <wp:effectExtent l="0" t="0" r="2540" b="5080"/>
                  <wp:wrapNone/>
                  <wp:docPr id="1951505025" name="Grafik 2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505025" name="Grafik 221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9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98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13E9A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durch eine Rechnung gefunden. Die Rechnung nennt man </w:t>
            </w:r>
            <w:r w:rsidR="00513E9A" w:rsidRPr="00C63632">
              <w:rPr>
                <w:rFonts w:ascii="Calibri" w:hAnsi="Calibri"/>
                <w:i/>
                <w:noProof/>
                <w:color w:val="000000" w:themeColor="text1"/>
                <w:szCs w:val="20"/>
              </w:rPr>
              <w:t>Kürzen</w:t>
            </w:r>
            <w:r w:rsidR="00513E9A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15F1AB5B" w14:textId="133C723A" w:rsidR="00513E9A" w:rsidRDefault="00343808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b/>
                <w:bCs/>
                <w:noProof/>
                <w:color w:val="327A86"/>
              </w:rPr>
              <mc:AlternateContent>
                <mc:Choice Requires="wpg">
                  <w:drawing>
                    <wp:anchor distT="0" distB="0" distL="114300" distR="114300" simplePos="0" relativeHeight="253319168" behindDoc="0" locked="0" layoutInCell="1" allowOverlap="1" wp14:anchorId="5F6560C5" wp14:editId="4F94752D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178479</wp:posOffset>
                      </wp:positionV>
                      <wp:extent cx="3542030" cy="331470"/>
                      <wp:effectExtent l="63500" t="25400" r="77470" b="11430"/>
                      <wp:wrapNone/>
                      <wp:docPr id="1225323483" name="Gruppieren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2030" cy="331470"/>
                                <a:chOff x="0" y="0"/>
                                <a:chExt cx="3542543" cy="331811"/>
                              </a:xfrm>
                            </wpg:grpSpPr>
                            <wpg:grpSp>
                              <wpg:cNvPr id="1524934997" name="Gruppieren 88"/>
                              <wpg:cNvGrpSpPr/>
                              <wpg:grpSpPr>
                                <a:xfrm>
                                  <a:off x="585630" y="6056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0617413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45120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299275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9953556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82937964" name="Gruppieren 88"/>
                              <wpg:cNvGrpSpPr/>
                              <wpg:grpSpPr>
                                <a:xfrm>
                                  <a:off x="1766477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6355391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259656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13949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697138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56851286" name="Gruppieren 88"/>
                              <wpg:cNvGrpSpPr/>
                              <wpg:grpSpPr>
                                <a:xfrm flipH="1">
                                  <a:off x="70901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1734564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172119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864496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217805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1070750" name="Gruppieren 88"/>
                              <wpg:cNvGrpSpPr/>
                              <wpg:grpSpPr>
                                <a:xfrm flipH="1">
                                  <a:off x="124569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99669670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94468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96824140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984639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15475010" name="Gruppieren 88"/>
                              <wpg:cNvGrpSpPr/>
                              <wpg:grpSpPr>
                                <a:xfrm flipH="1">
                                  <a:off x="245076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09159852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7306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4385688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1062832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0900015" name="Gruppieren 88"/>
                              <wpg:cNvGrpSpPr/>
                              <wpg:grpSpPr>
                                <a:xfrm>
                                  <a:off x="2971548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20734216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518097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97402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44691628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4975830" name="Gerade Verbindung mit Pfeil 89"/>
                              <wps:cNvCnPr/>
                              <wps:spPr>
                                <a:xfrm flipV="1">
                                  <a:off x="0" y="61734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8561264" name="Gerade Verbindung mit Pfeil 89"/>
                              <wps:cNvCnPr/>
                              <wps:spPr>
                                <a:xfrm flipV="1">
                                  <a:off x="3542543" y="49622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81FC183" id="Gruppieren 91" o:spid="_x0000_s1026" style="position:absolute;margin-left:4.1pt;margin-top:14.05pt;width:278.9pt;height:26.1pt;z-index:253319168" coordsize="35425,33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">
                      <v:group id="Gruppieren 88" o:spid="_x0000_s1027" style="position:absolute;left:5856;top:60;width:5296;height:3258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&#13;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Gerade Verbindung mit Pfeil 87" o:spid="_x0000_s102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2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1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32" style="position:absolute;left:17664;width:5296;height:3257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">
                        <v:shape id="Gerade Verbindung mit Pfeil 87" o:spid="_x0000_s103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3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36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37" style="position:absolute;left:709;width:5295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">
                        <v:shape id="Gerade Verbindung mit Pfeil 87" o:spid="_x0000_s103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3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1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42" style="position:absolute;left:12456;width:5296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">
                        <v:shape id="Gerade Verbindung mit Pfeil 87" o:spid="_x0000_s104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4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4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6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</v:group>
                      <v:group id="Gruppieren 88" o:spid="_x0000_s1047" style="position:absolute;left:24507;width:5296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">
                        <v:shape id="Gerade Verbindung mit Pfeil 87" o:spid="_x0000_s104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5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51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" strokecolor="#a5a5a5 [2092]" strokeweight=".5pt">
                          <v:stroke joinstyle="miter"/>
                        </v:shape>
                      </v:group>
                      <v:group id="Gruppieren 88" o:spid="_x0000_s1052" style="position:absolute;left:29715;width:5296;height:3257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">
                        <v:shape id="Gerade Verbindung mit Pfeil 87" o:spid="_x0000_s105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5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5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56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shape id="Gerade Verbindung mit Pfeil 89" o:spid="_x0000_s1057" type="#_x0000_t32" style="position:absolute;top:617;width:0;height:26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" strokecolor="#327a86 [3204]" strokeweight="2.25pt">
                        <v:stroke endarrow="block" joinstyle="miter"/>
                      </v:shape>
                      <v:shape id="Gerade Verbindung mit Pfeil 89" o:spid="_x0000_s1058" type="#_x0000_t32" style="position:absolute;left:35425;top:496;width:0;height:26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" strokecolor="#327a86 [3204]" strokeweight="2.2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650D00B4" wp14:editId="7E61C74C">
                  <wp:extent cx="3632835" cy="708508"/>
                  <wp:effectExtent l="0" t="0" r="0" b="3175"/>
                  <wp:docPr id="1672300845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54934" name="Grafik 512354934"/>
                          <pic:cNvPicPr/>
                        </pic:nvPicPr>
                        <pic:blipFill>
                          <a:blip r:embed="rId10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835" cy="70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4CADB" w14:textId="28EB06B4" w:rsidR="00513E9A" w:rsidRDefault="00513E9A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5B6CF923" wp14:editId="152F9C52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394030</wp:posOffset>
                      </wp:positionV>
                      <wp:extent cx="2203610" cy="1168736"/>
                      <wp:effectExtent l="12700" t="12700" r="19050" b="12700"/>
                      <wp:wrapNone/>
                      <wp:docPr id="1373099547" name="Textfeld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3610" cy="116873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14:paraId="24A36702" w14:textId="77777777" w:rsidR="00513E9A" w:rsidRDefault="00513E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B6CF923" id="Textfeld 93" o:spid="_x0000_s1747" type="#_x0000_t202" style="position:absolute;margin-left:207.05pt;margin-top:31.05pt;width:173.5pt;height:92.05pt;z-index:2533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" filled="f" strokecolor="gray [1629]" strokeweight="1.5pt">
                      <v:stroke dashstyle="dash"/>
                      <v:textbox>
                        <w:txbxContent>
                          <w:p w14:paraId="24A36702" w14:textId="77777777" w:rsidR="00513E9A" w:rsidRDefault="00513E9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13E9A" w14:paraId="629B5381" w14:textId="77777777" w:rsidTr="00A42631">
        <w:tc>
          <w:tcPr>
            <w:tcW w:w="709" w:type="dxa"/>
          </w:tcPr>
          <w:p w14:paraId="3E33CC41" w14:textId="4C22EBF0" w:rsidR="00513E9A" w:rsidRDefault="00513E9A" w:rsidP="00E13C64">
            <w:pPr>
              <w:pStyle w:val="berschrift3"/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2C2235C" wp14:editId="5D21FB30">
                  <wp:extent cx="287640" cy="338400"/>
                  <wp:effectExtent l="0" t="0" r="0" b="5080"/>
                  <wp:docPr id="1239768141" name="Grafik 1239768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42FA55D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4C9A7EC0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5DFD703A" w14:textId="1162A065" w:rsidR="00513E9A" w:rsidRPr="00513E9A" w:rsidRDefault="00513E9A" w:rsidP="009A01B2">
            <w:pPr>
              <w:pStyle w:val="Listenabsatz"/>
            </w:pPr>
            <w:r>
              <w:t>Was passiert beim Vergröbern im Bild</w:t>
            </w:r>
            <w:r>
              <w:br/>
              <w:t xml:space="preserve"> </w:t>
            </w:r>
            <w:r w:rsidRPr="00513E9A">
              <w:t>mit Teil und Ganzem?</w:t>
            </w:r>
          </w:p>
          <w:p w14:paraId="5EC75129" w14:textId="1C742F24" w:rsidR="00513E9A" w:rsidRPr="00513E9A" w:rsidRDefault="00513E9A" w:rsidP="009A01B2">
            <w:pPr>
              <w:pStyle w:val="Listenabsatz"/>
            </w:pPr>
            <w:r w:rsidRPr="00513E9A">
              <w:t xml:space="preserve">Was passiert beim Kürzen in Emilys Rechnung mit Zähler und Nenner? </w:t>
            </w:r>
          </w:p>
          <w:p w14:paraId="1F8187E9" w14:textId="77777777" w:rsidR="00513E9A" w:rsidRDefault="00513E9A" w:rsidP="009A01B2">
            <w:pPr>
              <w:pStyle w:val="Listenabsatz"/>
            </w:pPr>
            <w:r w:rsidRPr="00513E9A">
              <w:t xml:space="preserve">Wo </w:t>
            </w:r>
            <w:r>
              <w:t>sieht man die 8 im Bild?</w:t>
            </w:r>
          </w:p>
          <w:p w14:paraId="79B567A9" w14:textId="4747AC58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6233D">
              <w:rPr>
                <w:noProof/>
              </w:rPr>
              <w:t>Schreibe deine Beobachtungen auf</w:t>
            </w:r>
            <w:r>
              <w:rPr>
                <w:noProof/>
              </w:rPr>
              <w:t>.</w:t>
            </w:r>
          </w:p>
        </w:tc>
        <w:tc>
          <w:tcPr>
            <w:tcW w:w="213" w:type="dxa"/>
          </w:tcPr>
          <w:p w14:paraId="34C47DD1" w14:textId="2AE97C11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4A74970A" w14:textId="012B6BAC" w:rsidR="00513E9A" w:rsidRPr="00513E9A" w:rsidRDefault="00513E9A" w:rsidP="00513E9A">
            <w:pPr>
              <w:spacing w:before="40" w:line="240" w:lineRule="atLeast"/>
              <w:ind w:left="357" w:hanging="357"/>
              <w:rPr>
                <w:sz w:val="21"/>
                <w:szCs w:val="21"/>
              </w:rPr>
            </w:pPr>
            <w:r w:rsidRPr="008B0060">
              <w:rPr>
                <w:b/>
              </w:rPr>
              <w:t>Mögliche Satzbausteine</w:t>
            </w:r>
          </w:p>
          <w:p w14:paraId="45C42963" w14:textId="7BA3800E" w:rsidR="00513E9A" w:rsidRPr="0003719B" w:rsidRDefault="00513E9A" w:rsidP="009A01B2">
            <w:pPr>
              <w:pStyle w:val="Listenabsatz"/>
            </w:pPr>
            <w:r w:rsidRPr="0003719B">
              <w:t>Teil und Ganzes werden jeweils …</w:t>
            </w:r>
          </w:p>
          <w:p w14:paraId="1174A105" w14:textId="77777777" w:rsidR="00513E9A" w:rsidRPr="0003719B" w:rsidRDefault="00513E9A" w:rsidP="009A01B2">
            <w:pPr>
              <w:pStyle w:val="Listenabsatz"/>
            </w:pPr>
            <w:r w:rsidRPr="0003719B">
              <w:t>Die Größe von Teil und Ganzes …</w:t>
            </w:r>
          </w:p>
          <w:p w14:paraId="7FD45709" w14:textId="3E288E08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mit … dividieren</w:t>
            </w:r>
          </w:p>
          <w:p w14:paraId="12E7D321" w14:textId="535494E7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Felder werden zu einem Feld zusammengefasst</w:t>
            </w:r>
          </w:p>
        </w:tc>
      </w:tr>
      <w:tr w:rsidR="00513E9A" w14:paraId="17681608" w14:textId="77777777" w:rsidTr="00A42631">
        <w:tc>
          <w:tcPr>
            <w:tcW w:w="709" w:type="dxa"/>
          </w:tcPr>
          <w:p w14:paraId="7CC7D46E" w14:textId="77777777" w:rsidR="00513E9A" w:rsidRPr="00415AFF" w:rsidRDefault="00513E9A" w:rsidP="00513E9A">
            <w:pPr>
              <w:rPr>
                <w:noProof/>
              </w:rPr>
            </w:pPr>
          </w:p>
        </w:tc>
        <w:tc>
          <w:tcPr>
            <w:tcW w:w="425" w:type="dxa"/>
          </w:tcPr>
          <w:p w14:paraId="192D7BF8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00F9A440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041EE5D9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30646AF5" w14:textId="77777777" w:rsidR="00513E9A" w:rsidRPr="008B0060" w:rsidRDefault="00513E9A" w:rsidP="00513E9A">
            <w:pPr>
              <w:rPr>
                <w:b/>
              </w:rPr>
            </w:pPr>
          </w:p>
        </w:tc>
      </w:tr>
      <w:tr w:rsidR="00513E9A" w14:paraId="0A29E423" w14:textId="77777777" w:rsidTr="00A42631">
        <w:tc>
          <w:tcPr>
            <w:tcW w:w="709" w:type="dxa"/>
          </w:tcPr>
          <w:p w14:paraId="4FEBAC34" w14:textId="77777777" w:rsidR="00513E9A" w:rsidRPr="00415AFF" w:rsidRDefault="00513E9A" w:rsidP="00513E9A">
            <w:pPr>
              <w:pStyle w:val="berschrift3"/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F3A3975" w14:textId="6027B1D4" w:rsidR="00513E9A" w:rsidRPr="00334AB3" w:rsidRDefault="00513E9A" w:rsidP="00513E9A">
            <w:pPr>
              <w:rPr>
                <w:b/>
                <w:bCs/>
                <w:color w:val="327A86"/>
              </w:rPr>
            </w:pPr>
            <w:r w:rsidRPr="00334AB3">
              <w:rPr>
                <w:b/>
                <w:bCs/>
                <w:noProof/>
                <w:color w:val="327A86"/>
              </w:rPr>
              <w:t>b)</w:t>
            </w:r>
          </w:p>
        </w:tc>
        <w:tc>
          <w:tcPr>
            <w:tcW w:w="4039" w:type="dxa"/>
          </w:tcPr>
          <w:p w14:paraId="6A1ABF17" w14:textId="03150558" w:rsidR="00334AB3" w:rsidRDefault="00334AB3" w:rsidP="00A42631">
            <w:pPr>
              <w:pStyle w:val="Listenabsatz"/>
              <w:spacing w:after="60"/>
            </w:pPr>
            <w:r>
              <mc:AlternateContent>
                <mc:Choice Requires="wpg">
                  <w:drawing>
                    <wp:anchor distT="0" distB="0" distL="114300" distR="114300" simplePos="0" relativeHeight="253490176" behindDoc="0" locked="0" layoutInCell="1" allowOverlap="1" wp14:anchorId="7E0674D3" wp14:editId="248E926F">
                      <wp:simplePos x="0" y="0"/>
                      <wp:positionH relativeFrom="column">
                        <wp:posOffset>1032846</wp:posOffset>
                      </wp:positionH>
                      <wp:positionV relativeFrom="paragraph">
                        <wp:posOffset>-67907</wp:posOffset>
                      </wp:positionV>
                      <wp:extent cx="161290" cy="299720"/>
                      <wp:effectExtent l="0" t="0" r="10160" b="5080"/>
                      <wp:wrapNone/>
                      <wp:docPr id="1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5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FD9EE5" w14:textId="5B102480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CC80E6" w14:textId="1555270F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E0674D3" id="_x0000_s1748" style="position:absolute;left:0;text-align:left;margin-left:81.35pt;margin-top:-5.35pt;width:12.7pt;height:23.6pt;z-index:25349017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">
                      <v:shape id="Textfeld 3" o:spid="_x0000_s174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63FD9EE5" w14:textId="5B102480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75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1ECC80E6" w14:textId="1555270F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75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3E9A" w:rsidRPr="00C63632">
              <w:t>Wie kann man</w:t>
            </w:r>
            <w:r>
              <w:t xml:space="preserve"> </w:t>
            </w:r>
            <w:r w:rsidR="00513E9A" w:rsidRPr="00C63632"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513E9A" w:rsidRPr="00C63632">
              <w:t xml:space="preserve"> in Fünftel umwandeln?</w:t>
            </w:r>
          </w:p>
          <w:p w14:paraId="6DDDFA17" w14:textId="58E87BE8" w:rsidR="00513E9A" w:rsidRPr="00C63632" w:rsidRDefault="00334AB3" w:rsidP="00A42631">
            <w:r>
              <w:t xml:space="preserve">      </w:t>
            </w:r>
            <w:r w:rsidR="00513E9A" w:rsidRPr="00C63632">
              <w:t>Ergänze die Rechnung.</w:t>
            </w:r>
            <w:r w:rsidR="00942B5F">
              <w:t xml:space="preserve"> </w:t>
            </w:r>
          </w:p>
          <w:p w14:paraId="77D029A8" w14:textId="66F53E3D" w:rsidR="00513E9A" w:rsidRDefault="00334AB3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92224" behindDoc="0" locked="0" layoutInCell="1" allowOverlap="1" wp14:anchorId="3BEBAF64" wp14:editId="3C971F6C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270375</wp:posOffset>
                      </wp:positionV>
                      <wp:extent cx="161290" cy="299720"/>
                      <wp:effectExtent l="0" t="0" r="3810" b="5080"/>
                      <wp:wrapNone/>
                      <wp:docPr id="1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59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B67731" w14:textId="7EC814C8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AEC372" w14:textId="5CD22E8C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BEBAF64" id="_x0000_s1752" style="position:absolute;left:0;text-align:left;margin-left:81pt;margin-top:21.3pt;width:12.7pt;height:23.6pt;z-index:25349222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">
                      <v:shape id="Textfeld 3" o:spid="_x0000_s175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60B67731" w14:textId="7EC814C8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75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EAEC372" w14:textId="5CD22E8C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1" o:spid="_x0000_s175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3E9A" w:rsidRPr="00C63632">
              <w:t>Zeichne zu d</w:t>
            </w:r>
            <w:r w:rsidR="00513E9A">
              <w:t>e</w:t>
            </w:r>
            <w:r w:rsidR="00513E9A" w:rsidRPr="00C63632">
              <w:t>r Rechnung ein Bild oder zeige sie in der Streifentafel.</w:t>
            </w:r>
          </w:p>
          <w:p w14:paraId="07DB020E" w14:textId="760A6F5A" w:rsidR="00513E9A" w:rsidRDefault="00513E9A" w:rsidP="00A42631">
            <w:pPr>
              <w:pStyle w:val="Listenabsatz"/>
              <w:spacing w:before="120"/>
            </w:pPr>
            <w:r w:rsidRPr="00C63632">
              <w:t xml:space="preserve">Wie kann man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C63632">
              <w:t xml:space="preserve"> in Drittel umwandeln?</w:t>
            </w:r>
          </w:p>
          <w:p w14:paraId="77EA757A" w14:textId="77777777" w:rsidR="00513E9A" w:rsidRDefault="00513E9A" w:rsidP="00513E9A">
            <w:pPr>
              <w:ind w:left="360"/>
            </w:pPr>
          </w:p>
          <w:p w14:paraId="78A9B178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 w:rsidRPr="002823B8">
              <w:rPr>
                <w:noProof/>
              </w:rPr>
              <w:t>Beschreibe, wie du vorgegangen bist.</w:t>
            </w:r>
          </w:p>
          <w:p w14:paraId="17BB0CEE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7DEBCE9D" w14:textId="5376311D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5A625A2A" w14:textId="09F25F65" w:rsidR="00513E9A" w:rsidRPr="008B0060" w:rsidRDefault="00312538" w:rsidP="00513E9A">
            <w:pPr>
              <w:spacing w:before="40" w:line="240" w:lineRule="atLeast"/>
              <w:ind w:left="357" w:hanging="357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2992" behindDoc="0" locked="0" layoutInCell="1" allowOverlap="1" wp14:anchorId="32425233" wp14:editId="24547FAB">
                      <wp:simplePos x="0" y="0"/>
                      <wp:positionH relativeFrom="column">
                        <wp:posOffset>562124</wp:posOffset>
                      </wp:positionH>
                      <wp:positionV relativeFrom="paragraph">
                        <wp:posOffset>97074</wp:posOffset>
                      </wp:positionV>
                      <wp:extent cx="702310" cy="1013609"/>
                      <wp:effectExtent l="0" t="0" r="0" b="2540"/>
                      <wp:wrapNone/>
                      <wp:docPr id="656650216" name="Gruppieren 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13609"/>
                                <a:chOff x="0" y="0"/>
                                <a:chExt cx="702310" cy="1013609"/>
                              </a:xfrm>
                            </wpg:grpSpPr>
                            <wpg:grpSp>
                              <wpg:cNvPr id="32391685" name="Gruppieren 265"/>
                              <wpg:cNvGrpSpPr/>
                              <wpg:grpSpPr>
                                <a:xfrm>
                                  <a:off x="0" y="239679"/>
                                  <a:ext cx="702310" cy="573770"/>
                                  <a:chOff x="0" y="193123"/>
                                  <a:chExt cx="702882" cy="574918"/>
                                </a:xfrm>
                              </wpg:grpSpPr>
                              <wpg:grpSp>
                                <wpg:cNvPr id="46223906" name="Gruppieren 46223906"/>
                                <wpg:cNvGrpSpPr/>
                                <wpg:grpSpPr>
                                  <a:xfrm>
                                    <a:off x="0" y="193123"/>
                                    <a:ext cx="692268" cy="574918"/>
                                    <a:chOff x="0" y="193123"/>
                                    <a:chExt cx="692268" cy="574918"/>
                                  </a:xfrm>
                                </wpg:grpSpPr>
                                <wps:wsp>
                                  <wps:cNvPr id="96774602" name="Textfeld 3"/>
                                  <wps:cNvSpPr txBox="1"/>
                                  <wps:spPr>
                                    <a:xfrm>
                                      <a:off x="461921" y="312241"/>
                                      <a:ext cx="227965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CE0867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86616891" name="Textfeld 3"/>
                                  <wps:cNvSpPr txBox="1"/>
                                  <wps:spPr>
                                    <a:xfrm>
                                      <a:off x="460262" y="506290"/>
                                      <a:ext cx="232006" cy="163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C31AF7" w14:textId="6700CBA4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2836483" name="Gerade Verbindung 1362836483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2436" y="501608"/>
                                      <a:ext cx="20765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551666007" name="Gruppieren 1551666007"/>
                                  <wpg:cNvGrpSpPr/>
                                  <wpg:grpSpPr>
                                    <a:xfrm>
                                      <a:off x="0" y="307042"/>
                                      <a:ext cx="232006" cy="365544"/>
                                      <a:chOff x="0" y="307041"/>
                                      <a:chExt cx="232011" cy="365831"/>
                                    </a:xfrm>
                                  </wpg:grpSpPr>
                                  <wps:wsp>
                                    <wps:cNvPr id="156772064" name="Textfeld 3"/>
                                    <wps:cNvSpPr txBox="1"/>
                                    <wps:spPr>
                                      <a:xfrm>
                                        <a:off x="2044" y="307041"/>
                                        <a:ext cx="227970" cy="184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BDDBC4" w14:textId="07E50E55" w:rsidR="00312538" w:rsidRDefault="00312538" w:rsidP="00312538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67376687" name="Textfeld 3"/>
                                    <wps:cNvSpPr txBox="1"/>
                                    <wps:spPr>
                                      <a:xfrm>
                                        <a:off x="0" y="509307"/>
                                        <a:ext cx="232011" cy="1635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B9E4B2" w14:textId="040C7DFE" w:rsidR="00312538" w:rsidRDefault="00312538" w:rsidP="00312538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7061314" name="Gerade Verbindung 1037061314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44005" y="496383"/>
                                        <a:ext cx="144000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348290428" name="Textfeld 398"/>
                                  <wps:cNvSpPr txBox="1"/>
                                  <wps:spPr>
                                    <a:xfrm>
                                      <a:off x="263167" y="360911"/>
                                      <a:ext cx="223738" cy="251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AD9848" w14:textId="77777777" w:rsidR="00312538" w:rsidRDefault="00312538" w:rsidP="00312538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=</w:t>
                                        </w: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8665838" name="Freihandform 668665838"/>
                                  <wps:cNvSpPr/>
                                  <wps:spPr>
                                    <a:xfrm>
                                      <a:off x="145451" y="193123"/>
                                      <a:ext cx="436597" cy="62381"/>
                                    </a:xfrm>
                                    <a:custGeom>
                                      <a:avLst/>
                                      <a:gdLst>
                                        <a:gd name="connsiteX0" fmla="*/ 0 w 436606"/>
                                        <a:gd name="connsiteY0" fmla="*/ 123591 h 123591"/>
                                        <a:gd name="connsiteX1" fmla="*/ 205946 w 436606"/>
                                        <a:gd name="connsiteY1" fmla="*/ 23 h 123591"/>
                                        <a:gd name="connsiteX2" fmla="*/ 436606 w 436606"/>
                                        <a:gd name="connsiteY2" fmla="*/ 115353 h 1235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36606" h="123591">
                                          <a:moveTo>
                                            <a:pt x="0" y="123591"/>
                                          </a:moveTo>
                                          <a:cubicBezTo>
                                            <a:pt x="66589" y="62493"/>
                                            <a:pt x="133178" y="1396"/>
                                            <a:pt x="205946" y="23"/>
                                          </a:cubicBezTo>
                                          <a:cubicBezTo>
                                            <a:pt x="278714" y="-1350"/>
                                            <a:pt x="357660" y="57001"/>
                                            <a:pt x="436606" y="11535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024184875" name="Freihandform 2024184875"/>
                                  <wps:cNvSpPr/>
                                  <wps:spPr>
                                    <a:xfrm flipV="1">
                                      <a:off x="141330" y="703007"/>
                                      <a:ext cx="436597" cy="65034"/>
                                    </a:xfrm>
                                    <a:custGeom>
                                      <a:avLst/>
                                      <a:gdLst>
                                        <a:gd name="connsiteX0" fmla="*/ 0 w 436606"/>
                                        <a:gd name="connsiteY0" fmla="*/ 123591 h 123591"/>
                                        <a:gd name="connsiteX1" fmla="*/ 205946 w 436606"/>
                                        <a:gd name="connsiteY1" fmla="*/ 23 h 123591"/>
                                        <a:gd name="connsiteX2" fmla="*/ 436606 w 436606"/>
                                        <a:gd name="connsiteY2" fmla="*/ 115353 h 1235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36606" h="123591">
                                          <a:moveTo>
                                            <a:pt x="0" y="123591"/>
                                          </a:moveTo>
                                          <a:cubicBezTo>
                                            <a:pt x="66589" y="62493"/>
                                            <a:pt x="133178" y="1396"/>
                                            <a:pt x="205946" y="23"/>
                                          </a:cubicBezTo>
                                          <a:cubicBezTo>
                                            <a:pt x="278714" y="-1350"/>
                                            <a:pt x="357660" y="57001"/>
                                            <a:pt x="436606" y="11535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184886919" name="Grafik 11848869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39598" y="286829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5986163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01038" y="830094"/>
                                  <a:ext cx="262890" cy="183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9719004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20493" y="0"/>
                                  <a:ext cx="262890" cy="183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2425233" id="Gruppieren 423" o:spid="_x0000_s1756" style="position:absolute;left:0;text-align:left;margin-left:44.25pt;margin-top:7.65pt;width:55.3pt;height:79.8pt;z-index:253652992" coordsize="7023,101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">
                      <v:group id="_x0000_s1757" style="position:absolute;top:2396;width:7023;height:5738" coordorigin=",1931" coordsize="7028,57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">
                        <v:group id="Gruppieren 46223906" o:spid="_x0000_s1758" style="position:absolute;top:1931;width:6922;height:5749" coordorigin=",1931" coordsize="6922,57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">
                          <v:shape id="Textfeld 3" o:spid="_x0000_s1759" type="#_x0000_t202" style="position:absolute;left:4619;top:3122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4CE0867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60" type="#_x0000_t202" style="position:absolute;left:4602;top:506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EC31AF7" w14:textId="6700CBA4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362836483" o:spid="_x0000_s1761" style="position:absolute;visibility:visible;mso-wrap-style:square" from="4724,5016" to="6800,50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  <v:group id="Gruppieren 1551666007" o:spid="_x0000_s1762" style="position:absolute;top:3070;width:2320;height:3655" coordorigin=",3070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">
                            <v:shape id="Textfeld 3" o:spid="_x0000_s1763" type="#_x0000_t202" style="position:absolute;left:20;top:3070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5BDDBC4" w14:textId="07E50E55" w:rsidR="00312538" w:rsidRDefault="00312538" w:rsidP="00312538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64" type="#_x0000_t202" style="position:absolute;top:5093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4B9E4B2" w14:textId="040C7DFE" w:rsidR="00312538" w:rsidRDefault="00312538" w:rsidP="00312538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37061314" o:spid="_x0000_s1765" style="position:absolute;visibility:visible;mso-wrap-style:square" from="440,4963" to="1880,49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" strokecolor="black [3213]" strokeweight="1pt">
                              <v:stroke joinstyle="miter"/>
                              <o:lock v:ext="edit" shapetype="f"/>
                            </v:line>
                          </v:group>
                          <v:shape id="Textfeld 398" o:spid="_x0000_s1766" type="#_x0000_t202" style="position:absolute;left:2631;top:360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15AD9848" w14:textId="77777777" w:rsidR="00312538" w:rsidRDefault="00312538" w:rsidP="00312538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  <v:shape id="Freihandform 668665838" o:spid="_x0000_s1767" style="position:absolute;left:1454;top:1931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    <v:stroke endarrow="block" joinstyle="miter"/>
                            <v:path arrowok="t" o:connecttype="custom" o:connectlocs="0,62381;205942,12;436597,58223" o:connectangles="0,0,0"/>
                          </v:shape>
                          <v:shape id="Freihandform 2024184875" o:spid="_x0000_s1768" style="position:absolute;left:1413;top:7030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  <v:stroke endarrow="block" joinstyle="miter"/>
                            <v:path arrowok="t" o:connecttype="custom" o:connectlocs="0,65034;205942,12;436597,60699" o:connectangles="0,0,0"/>
                          </v:shape>
                        </v:group>
                        <v:shape id="Grafik 1184886919" o:spid="_x0000_s1769" type="#_x0000_t75" style="position:absolute;left:4395;top:2868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">
                          <v:imagedata r:id="rId51" o:title="" cropbottom="33944f" cropleft="1f" cropright="2644f" recolortarget="#333 [1446]"/>
                        </v:shape>
                      </v:group>
                      <v:shape id="Grafik 1" o:spid="_x0000_s1770" type="#_x0000_t75" style="position:absolute;left:2010;top:8300;width:2629;height:1836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Grafik 1" o:spid="_x0000_s1771" type="#_x0000_t75" style="position:absolute;left:2204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</w:tc>
      </w:tr>
      <w:tr w:rsidR="00513E9A" w14:paraId="50C67E03" w14:textId="77777777" w:rsidTr="00A42631">
        <w:tc>
          <w:tcPr>
            <w:tcW w:w="709" w:type="dxa"/>
          </w:tcPr>
          <w:p w14:paraId="4CA02708" w14:textId="10EE44A4" w:rsidR="00513E9A" w:rsidRPr="00A42631" w:rsidRDefault="000F44CB" w:rsidP="00513E9A">
            <w:pPr>
              <w:pStyle w:val="berschrift3"/>
              <w:spacing w:line="240" w:lineRule="atLeast"/>
              <w:rPr>
                <w:rFonts w:cstheme="minorHAnsi"/>
                <w:b w:val="0"/>
                <w:bCs w:val="0"/>
                <w:noProof/>
                <w:sz w:val="13"/>
                <w:szCs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35264" behindDoc="0" locked="0" layoutInCell="1" allowOverlap="1" wp14:anchorId="303B8D7D" wp14:editId="0263F97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5080</wp:posOffset>
                      </wp:positionV>
                      <wp:extent cx="229870" cy="167640"/>
                      <wp:effectExtent l="0" t="0" r="0" b="0"/>
                      <wp:wrapNone/>
                      <wp:docPr id="155324994" name="Gruppieren 1">
                        <a:hlinkClick xmlns:a="http://schemas.openxmlformats.org/drawingml/2006/main" r:id="rId12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509692666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5631248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CA56109" id="Gruppieren 1" o:spid="_x0000_s1026" href="https://mathe-sicher-koennen.dzlm.de/erklaervideos?nid=696" style="position:absolute;margin-left:-.25pt;margin-top:.4pt;width:18.1pt;height:13.2pt;z-index:253835264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&#13;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" fillcolor="white [3212]" stroked="f" strokeweight="1pt"/>
                    </v:group>
                  </w:pict>
                </mc:Fallback>
              </mc:AlternateContent>
            </w:r>
            <w:r w:rsidR="000E6D15" w:rsidRPr="00A42631">
              <w:rPr>
                <w:rFonts w:cstheme="minorHAnsi"/>
                <w:b w:val="0"/>
                <w:bCs w:val="0"/>
                <w:noProof/>
                <w:sz w:val="13"/>
                <w:szCs w:val="13"/>
              </w:rPr>
              <w:t>B2B2</w:t>
            </w:r>
          </w:p>
        </w:tc>
        <w:tc>
          <w:tcPr>
            <w:tcW w:w="425" w:type="dxa"/>
          </w:tcPr>
          <w:p w14:paraId="620E0946" w14:textId="64741B0D" w:rsidR="00513E9A" w:rsidRPr="00A42631" w:rsidRDefault="00513E9A" w:rsidP="00513E9A">
            <w:pPr>
              <w:pStyle w:val="berschrift4"/>
              <w:rPr>
                <w:noProof/>
                <w:sz w:val="22"/>
                <w:szCs w:val="22"/>
              </w:rPr>
            </w:pPr>
            <w:r w:rsidRPr="00A42631">
              <w:rPr>
                <w:noProof/>
                <w:sz w:val="22"/>
                <w:szCs w:val="22"/>
              </w:rPr>
              <w:t xml:space="preserve">c) </w:t>
            </w:r>
          </w:p>
          <w:p w14:paraId="3706393F" w14:textId="77777777" w:rsidR="00513E9A" w:rsidRPr="00334AB3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8079" w:type="dxa"/>
            <w:gridSpan w:val="4"/>
          </w:tcPr>
          <w:p w14:paraId="386EA264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331456" behindDoc="0" locked="0" layoutInCell="1" allowOverlap="1" wp14:anchorId="0114CB07" wp14:editId="0D7FE430">
                  <wp:simplePos x="0" y="0"/>
                  <wp:positionH relativeFrom="column">
                    <wp:posOffset>4221480</wp:posOffset>
                  </wp:positionH>
                  <wp:positionV relativeFrom="paragraph">
                    <wp:posOffset>530</wp:posOffset>
                  </wp:positionV>
                  <wp:extent cx="721360" cy="721360"/>
                  <wp:effectExtent l="0" t="0" r="2540" b="2540"/>
                  <wp:wrapSquare wrapText="bothSides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Vergleiche deine Erkärung mit dem Erklärvideo. </w:t>
            </w:r>
          </w:p>
          <w:p w14:paraId="22DC4E29" w14:textId="77777777" w:rsidR="00100C55" w:rsidRDefault="00513E9A" w:rsidP="00100C55">
            <w:pPr>
              <w:pStyle w:val="Listenabsatz"/>
            </w:pPr>
            <w:r>
              <w:t>Was wird genauso erklärt, wie du es gemacht hast?</w:t>
            </w:r>
          </w:p>
          <w:p w14:paraId="51C6A1C6" w14:textId="37751CBD" w:rsidR="00513E9A" w:rsidRDefault="00513E9A" w:rsidP="00100C55">
            <w:pPr>
              <w:pStyle w:val="Listenabsatz"/>
            </w:pPr>
            <w:r>
              <w:t>Was ist anders? Was wird zusätzlich erklärt?</w:t>
            </w:r>
            <w:r>
              <w:rPr>
                <w:lang w:eastAsia="de-DE"/>
              </w:rPr>
              <w:t xml:space="preserve"> </w:t>
            </w:r>
          </w:p>
          <w:p w14:paraId="6D3CCE62" w14:textId="46E04E1A" w:rsidR="00513E9A" w:rsidRPr="008B0060" w:rsidRDefault="005F1615" w:rsidP="00351002">
            <w:pPr>
              <w:spacing w:before="40" w:line="240" w:lineRule="atLeast"/>
              <w:ind w:left="357" w:hanging="357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53BFF9B0" wp14:editId="3DB31D01">
                      <wp:simplePos x="0" y="0"/>
                      <wp:positionH relativeFrom="column">
                        <wp:posOffset>4143375</wp:posOffset>
                      </wp:positionH>
                      <wp:positionV relativeFrom="paragraph">
                        <wp:posOffset>187960</wp:posOffset>
                      </wp:positionV>
                      <wp:extent cx="937895" cy="585470"/>
                      <wp:effectExtent l="0" t="0" r="1905" b="0"/>
                      <wp:wrapNone/>
                      <wp:docPr id="78043096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585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50EAF2" w14:textId="23DDEB24" w:rsidR="00563CEA" w:rsidRPr="00563CEA" w:rsidRDefault="00563CEA" w:rsidP="00563CEA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122" w:history="1">
                                    <w:r w:rsidRPr="00563CEA"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</w:t>
                                    </w:r>
                                    <w:r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6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3BFF9B0" id="_x0000_s1772" type="#_x0000_t202" style="position:absolute;left:0;text-align:left;margin-left:326.25pt;margin-top:14.8pt;width:73.85pt;height:46.1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" fillcolor="white [3201]" stroked="f" strokeweight=".5pt">
                      <v:textbox>
                        <w:txbxContent>
                          <w:p w14:paraId="1250EAF2" w14:textId="23DDEB24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123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</w:t>
                              </w:r>
                              <w:r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6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C56219C" w14:textId="0C7F5AF6" w:rsidR="008B0060" w:rsidRDefault="008B0060" w:rsidP="00351002">
      <w:pPr>
        <w:pStyle w:val="tabelle"/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9"/>
        <w:gridCol w:w="426"/>
        <w:gridCol w:w="8078"/>
      </w:tblGrid>
      <w:tr w:rsidR="00330FD6" w14:paraId="36D2086B" w14:textId="77777777" w:rsidTr="00513E9A">
        <w:tc>
          <w:tcPr>
            <w:tcW w:w="709" w:type="dxa"/>
          </w:tcPr>
          <w:p w14:paraId="567BE5CF" w14:textId="6FA9723D" w:rsidR="00330FD6" w:rsidRPr="00B74344" w:rsidRDefault="00330FD6" w:rsidP="0080323A">
            <w:pPr>
              <w:pStyle w:val="berschrift3"/>
              <w:spacing w:line="240" w:lineRule="atLeast"/>
            </w:pPr>
            <w:r>
              <w:lastRenderedPageBreak/>
              <w:t>2.</w:t>
            </w:r>
            <w:r w:rsidR="008C3488">
              <w:t>6</w:t>
            </w:r>
          </w:p>
        </w:tc>
        <w:tc>
          <w:tcPr>
            <w:tcW w:w="8504" w:type="dxa"/>
            <w:gridSpan w:val="2"/>
          </w:tcPr>
          <w:p w14:paraId="6A2C0BEA" w14:textId="3FF4C010" w:rsidR="00330FD6" w:rsidRPr="00B74344" w:rsidRDefault="00330FD6" w:rsidP="0080323A">
            <w:pPr>
              <w:pStyle w:val="berschrift3"/>
              <w:spacing w:line="240" w:lineRule="atLeast"/>
            </w:pPr>
            <w:r w:rsidRPr="00740387">
              <w:t xml:space="preserve">Erweitern </w:t>
            </w:r>
            <w:r>
              <w:t>und Kürzen</w:t>
            </w:r>
            <w:r w:rsidR="00A83C50">
              <w:t xml:space="preserve"> üben</w:t>
            </w:r>
          </w:p>
        </w:tc>
      </w:tr>
      <w:tr w:rsidR="00330FD6" w14:paraId="22FF2609" w14:textId="77777777" w:rsidTr="00513E9A">
        <w:trPr>
          <w:trHeight w:val="1806"/>
        </w:trPr>
        <w:tc>
          <w:tcPr>
            <w:tcW w:w="709" w:type="dxa"/>
          </w:tcPr>
          <w:p w14:paraId="61C6B6D7" w14:textId="7777777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521A08E2" w14:textId="77777777" w:rsidR="00330FD6" w:rsidRDefault="008C3488" w:rsidP="0080323A">
            <w:pPr>
              <w:pStyle w:val="Nummerierung"/>
              <w:spacing w:line="240" w:lineRule="atLeast"/>
            </w:pPr>
            <w:r>
              <w:t>a</w:t>
            </w:r>
            <w:r w:rsidR="00330FD6">
              <w:t>)</w:t>
            </w:r>
          </w:p>
          <w:p w14:paraId="10EDCF40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C1D7F9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61BA05F7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30903468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44E44A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036AD27C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53399A4F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F613F15" w14:textId="6603D706" w:rsidR="00A83C50" w:rsidRDefault="00B41DED" w:rsidP="00B41DED">
            <w:pPr>
              <w:pStyle w:val="Nummerierung"/>
              <w:spacing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7264" behindDoc="0" locked="0" layoutInCell="1" allowOverlap="1" wp14:anchorId="29ADE5A4" wp14:editId="4FAF2734">
                      <wp:simplePos x="0" y="0"/>
                      <wp:positionH relativeFrom="column">
                        <wp:posOffset>270010</wp:posOffset>
                      </wp:positionH>
                      <wp:positionV relativeFrom="paragraph">
                        <wp:posOffset>34033</wp:posOffset>
                      </wp:positionV>
                      <wp:extent cx="1233805" cy="1021850"/>
                      <wp:effectExtent l="0" t="0" r="0" b="0"/>
                      <wp:wrapNone/>
                      <wp:docPr id="390" name="Gruppieren 3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ADA278-3D8E-F0B9-16B1-E016CCABC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805" cy="1021850"/>
                                <a:chOff x="0" y="1219202"/>
                                <a:chExt cx="1234346" cy="1022092"/>
                              </a:xfrm>
                            </wpg:grpSpPr>
                            <wpg:grpSp>
                              <wpg:cNvPr id="1175454531" name="Gruppieren 1175454531">
                                <a:extLst>
                                  <a:ext uri="{FF2B5EF4-FFF2-40B4-BE49-F238E27FC236}">
                                    <a16:creationId xmlns:a16="http://schemas.microsoft.com/office/drawing/2014/main" id="{D7514563-29C1-68CD-5BD5-1709F9B2F81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219202"/>
                                  <a:ext cx="1198882" cy="1022092"/>
                                  <a:chOff x="0" y="1219200"/>
                                  <a:chExt cx="1198908" cy="1022897"/>
                                </a:xfrm>
                              </wpg:grpSpPr>
                              <wps:wsp>
                                <wps:cNvPr id="182614826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752BA329-D1AE-1FB3-42CD-B2D218F37E2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2307" y="1571083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A52FEE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6025578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B33ED58F-2EE7-7B43-9CC6-ADB61DBB785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0272" y="176522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9FE70F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727166" name="Gerade Verbindung 109727166">
                                  <a:extLst>
                                    <a:ext uri="{FF2B5EF4-FFF2-40B4-BE49-F238E27FC236}">
                                      <a16:creationId xmlns:a16="http://schemas.microsoft.com/office/drawing/2014/main" id="{51FCD736-AF63-9D6C-D062-CFCBFD751EC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72446" y="176054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98308161" name="Gruppieren 398308161">
                                  <a:extLst>
                                    <a:ext uri="{FF2B5EF4-FFF2-40B4-BE49-F238E27FC236}">
                                      <a16:creationId xmlns:a16="http://schemas.microsoft.com/office/drawing/2014/main" id="{F8BC6F32-31EA-5091-514E-E5A3F4FC75A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565795"/>
                                    <a:ext cx="232011" cy="365859"/>
                                    <a:chOff x="0" y="1565795"/>
                                    <a:chExt cx="232011" cy="365859"/>
                                  </a:xfrm>
                                </wpg:grpSpPr>
                                <wps:wsp>
                                  <wps:cNvPr id="116297714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C12FCCC-806A-6973-254C-B7699756CAD7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45" y="156579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9EBEE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64049780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415B47D9-E17C-015E-CD5D-08E41AA86D1E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0" y="176808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EC8690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3396374" name="Gerade Verbindung 1263396374">
                                    <a:extLst>
                                      <a:ext uri="{FF2B5EF4-FFF2-40B4-BE49-F238E27FC236}">
                                        <a16:creationId xmlns:a16="http://schemas.microsoft.com/office/drawing/2014/main" id="{8421EF15-0714-AFF7-547B-8D4AC5B41A71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4005" y="176126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47249612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AC7231F9-62A6-B76D-33D7-F7B0E27AC13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3173" y="161973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96328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14997738" name="Grafik 1714997738">
                                    <a:extLst>
                                      <a:ext uri="{FF2B5EF4-FFF2-40B4-BE49-F238E27FC236}">
                                        <a16:creationId xmlns:a16="http://schemas.microsoft.com/office/drawing/2014/main" id="{D4D277F8-87EF-6DD5-813B-3EE469804D2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78981" y="2025986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93455429" name="Freihandform 93455429">
                                  <a:extLst>
                                    <a:ext uri="{FF2B5EF4-FFF2-40B4-BE49-F238E27FC236}">
                                      <a16:creationId xmlns:a16="http://schemas.microsoft.com/office/drawing/2014/main" id="{B46B652B-ADA8-08A0-3C6B-FD5D1EBCD69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5454" y="1413415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964407190" name="Grafik 1964407190">
                                    <a:extLst>
                                      <a:ext uri="{FF2B5EF4-FFF2-40B4-BE49-F238E27FC236}">
                                        <a16:creationId xmlns:a16="http://schemas.microsoft.com/office/drawing/2014/main" id="{B2EFD1B0-C355-61BD-3A1D-FBDE37276AD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77228" y="1244254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16661816" name="Freihandform 1916661816">
                                  <a:extLst>
                                    <a:ext uri="{FF2B5EF4-FFF2-40B4-BE49-F238E27FC236}">
                                      <a16:creationId xmlns:a16="http://schemas.microsoft.com/office/drawing/2014/main" id="{1849236D-3808-FA8A-8480-DFE170425EEA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41333" y="193213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959253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637F20C2-3208-98CC-B929-98732F4F476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68920" y="1583580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09D7ED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3818575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3B42EB4-907C-B646-9FC3-9DFF97E090E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66897" y="177758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987CCA" w14:textId="37572B74" w:rsidR="00B41DED" w:rsidRDefault="000909CC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  <w:r w:rsidR="00B41DED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8953606" name="Gerade Verbindung 328953606">
                                  <a:extLst>
                                    <a:ext uri="{FF2B5EF4-FFF2-40B4-BE49-F238E27FC236}">
                                      <a16:creationId xmlns:a16="http://schemas.microsoft.com/office/drawing/2014/main" id="{C2D0E17E-B8C4-A8A2-83FA-6548150B103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979071" y="177289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719406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BAAF0AB-47FF-1235-A667-16552386661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69798" y="162560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786C91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7508485" name="Freihandform 2027508485">
                                  <a:extLst>
                                    <a:ext uri="{FF2B5EF4-FFF2-40B4-BE49-F238E27FC236}">
                                      <a16:creationId xmlns:a16="http://schemas.microsoft.com/office/drawing/2014/main" id="{9A12A9A9-6233-ED6C-6072-1873C7DE7AB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2079" y="140136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99231887" name="Grafik 1299231887">
                                    <a:extLst>
                                      <a:ext uri="{FF2B5EF4-FFF2-40B4-BE49-F238E27FC236}">
                                        <a16:creationId xmlns:a16="http://schemas.microsoft.com/office/drawing/2014/main" id="{07290448-3D54-4814-CCC3-747DC6E3613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709794" y="1219200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08950900" name="Grafik 308950900">
                                  <a:extLst>
                                    <a:ext uri="{FF2B5EF4-FFF2-40B4-BE49-F238E27FC236}">
                                      <a16:creationId xmlns:a16="http://schemas.microsoft.com/office/drawing/2014/main" id="{459BA6C1-033A-D721-2A0F-045F6BCBF82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10352" y="1546293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2892752" name="Grafik 1452892752">
                                  <a:extLst>
                                    <a:ext uri="{FF2B5EF4-FFF2-40B4-BE49-F238E27FC236}">
                                      <a16:creationId xmlns:a16="http://schemas.microsoft.com/office/drawing/2014/main" id="{D794F49C-6A29-F462-0B0F-F9181BF531C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99340" y="2022771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35420977" name="Freihandform 1535420977">
                                <a:extLst>
                                  <a:ext uri="{FF2B5EF4-FFF2-40B4-BE49-F238E27FC236}">
                                    <a16:creationId xmlns:a16="http://schemas.microsoft.com/office/drawing/2014/main" id="{10742087-9A2F-6E4D-04FD-66D50FD70C77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635752" y="1937825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200285704" name="Grafik 1200285704">
                                  <a:extLst>
                                    <a:ext uri="{FF2B5EF4-FFF2-40B4-BE49-F238E27FC236}">
                                      <a16:creationId xmlns:a16="http://schemas.microsoft.com/office/drawing/2014/main" id="{7C605F0F-1B42-A21C-DEB7-031699FA584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20564" y="1520181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9ADE5A4" id="Gruppieren 389" o:spid="_x0000_s1773" style="position:absolute;margin-left:21.25pt;margin-top:2.7pt;width:97.15pt;height:80.45pt;z-index:253707264;mso-height-relative:margin" coordorigin=",12192" coordsize="12343,102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">
                      <v:group id="Gruppieren 1175454531" o:spid="_x0000_s1774" style="position:absolute;top:12192;width:11988;height:10220" coordorigin=",12192" coordsize="11989,10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">
                        <v:shape id="Textfeld 3" o:spid="_x0000_s1775" type="#_x0000_t202" style="position:absolute;left:4623;top:15710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75A52FEE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776" type="#_x0000_t202" style="position:absolute;left:4602;top:1765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99FE70F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21</w:t>
                                </w:r>
                              </w:p>
                            </w:txbxContent>
                          </v:textbox>
                        </v:shape>
                        <v:line id="Gerade Verbindung 109727166" o:spid="_x0000_s1777" style="position:absolute;visibility:visible;mso-wrap-style:square" from="4724,17605" to="6801,17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  <v:group id="Gruppieren 398308161" o:spid="_x0000_s1778" style="position:absolute;top:15657;width:2320;height:3659" coordorigin=",15657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">
                          <v:shape id="Textfeld 3" o:spid="_x0000_s1779" type="#_x0000_t202" style="position:absolute;left:20;top:15657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C9EBEE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80" type="#_x0000_t202" style="position:absolute;top:1768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EC8690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1263396374" o:spid="_x0000_s1781" style="position:absolute;visibility:visible;mso-wrap-style:square" from="440,17612" to="1880,176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782" type="#_x0000_t202" style="position:absolute;left:2631;top:16197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5596328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714997738" o:spid="_x0000_s1783" type="#_x0000_t75" style="position:absolute;left:1789;top:2025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Freihandform 93455429" o:spid="_x0000_s1784" style="position:absolute;left:1454;top:14134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964407190" o:spid="_x0000_s1785" type="#_x0000_t75" style="position:absolute;left:1772;top:12442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Freihandform 1916661816" o:spid="_x0000_s1786" style="position:absolute;left:1413;top:19321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787" type="#_x0000_t202" style="position:absolute;left:9689;top:15835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709D7ED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88" type="#_x0000_t202" style="position:absolute;left:9668;top:17775;width:2321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7A987CCA" w14:textId="37572B74" w:rsidR="00B41DED" w:rsidRDefault="000909CC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  <w:r w:rsidR="00B41DED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328953606" o:spid="_x0000_s1789" style="position:absolute;visibility:visible;mso-wrap-style:square" from="9790,17728" to="11867,177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790" type="#_x0000_t202" style="position:absolute;left:7697;top:16256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40786C91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2027508485" o:spid="_x0000_s1791" style="position:absolute;left:6520;top:14013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99231887" o:spid="_x0000_s1792" type="#_x0000_t75" style="position:absolute;left:7097;top:12192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</v:group>
                      <v:shape id="Grafik 308950900" o:spid="_x0000_s1793" type="#_x0000_t75" style="position:absolute;left:9103;top:15462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1452892752" o:spid="_x0000_s1794" type="#_x0000_t75" style="position:absolute;left:6993;top:20227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535420977" o:spid="_x0000_s1795" style="position:absolute;left:6357;top:19378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200285704" o:spid="_x0000_s1796" type="#_x0000_t75" style="position:absolute;left:4205;top:15201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A83C50">
              <w:t>b)</w:t>
            </w:r>
          </w:p>
        </w:tc>
        <w:tc>
          <w:tcPr>
            <w:tcW w:w="8078" w:type="dxa"/>
          </w:tcPr>
          <w:p w14:paraId="3CA669CC" w14:textId="0132E4CE" w:rsidR="00330FD6" w:rsidRDefault="00B41DED" w:rsidP="008C3B54">
            <w:pPr>
              <w:spacing w:after="120"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2144" behindDoc="0" locked="0" layoutInCell="1" allowOverlap="1" wp14:anchorId="14810687" wp14:editId="1A6FD79B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231910</wp:posOffset>
                      </wp:positionV>
                      <wp:extent cx="1233805" cy="1045210"/>
                      <wp:effectExtent l="0" t="0" r="0" b="0"/>
                      <wp:wrapNone/>
                      <wp:docPr id="389" name="Gruppieren 3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7FF7728-D955-9EA6-F317-8EB3186C2B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805" cy="1045210"/>
                                <a:chOff x="12192" y="0"/>
                                <a:chExt cx="1234346" cy="1045461"/>
                              </a:xfrm>
                            </wpg:grpSpPr>
                            <wpg:grpSp>
                              <wpg:cNvPr id="2091167751" name="Gruppieren 2091167751">
                                <a:extLst>
                                  <a:ext uri="{FF2B5EF4-FFF2-40B4-BE49-F238E27FC236}">
                                    <a16:creationId xmlns:a16="http://schemas.microsoft.com/office/drawing/2014/main" id="{3DB36047-7A6B-4D3A-580C-60EDA346C28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2192" y="0"/>
                                  <a:ext cx="1198882" cy="1009119"/>
                                  <a:chOff x="12192" y="0"/>
                                  <a:chExt cx="1198908" cy="1009914"/>
                                </a:xfrm>
                              </wpg:grpSpPr>
                              <wps:wsp>
                                <wps:cNvPr id="153899479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1EB68E9E-C60A-C083-CBD4-091747FD2DE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74499" y="351883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B61193" w14:textId="60DCE02A" w:rsidR="00B41DED" w:rsidRDefault="000909CC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528758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A73B7E8-E776-7534-2B3B-841FE7C1607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72464" y="54602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CCFBB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3180511" name="Gerade Verbindung 1813180511">
                                  <a:extLst>
                                    <a:ext uri="{FF2B5EF4-FFF2-40B4-BE49-F238E27FC236}">
                                      <a16:creationId xmlns:a16="http://schemas.microsoft.com/office/drawing/2014/main" id="{471D9D21-ADBC-1A1A-A206-AE88B8BAFF3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84638" y="54134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57445672" name="Gruppieren 457445672">
                                  <a:extLst>
                                    <a:ext uri="{FF2B5EF4-FFF2-40B4-BE49-F238E27FC236}">
                                      <a16:creationId xmlns:a16="http://schemas.microsoft.com/office/drawing/2014/main" id="{5AD07075-043B-0C59-0682-8EC02167DB2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2192" y="346595"/>
                                    <a:ext cx="232011" cy="365859"/>
                                    <a:chOff x="12192" y="346595"/>
                                    <a:chExt cx="232011" cy="365859"/>
                                  </a:xfrm>
                                </wpg:grpSpPr>
                                <wps:wsp>
                                  <wps:cNvPr id="1185130457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61C9887-41AF-61FD-F416-54EA3BEEE0BD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237" y="34659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E23223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9488268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E60B717-5F07-DDDD-94B7-02731F7D3EB3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2192" y="54888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AA569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2696855" name="Gerade Verbindung 2062696855">
                                    <a:extLst>
                                      <a:ext uri="{FF2B5EF4-FFF2-40B4-BE49-F238E27FC236}">
                                        <a16:creationId xmlns:a16="http://schemas.microsoft.com/office/drawing/2014/main" id="{BA80CD1D-5A3F-B4C8-8681-06C74779D43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6197" y="54206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1221988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40B526C-5888-DC4D-F943-F176556BC30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75365" y="40053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C790BB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23144580" name="Grafik 623144580">
                                    <a:extLst>
                                      <a:ext uri="{FF2B5EF4-FFF2-40B4-BE49-F238E27FC236}">
                                        <a16:creationId xmlns:a16="http://schemas.microsoft.com/office/drawing/2014/main" id="{157299E6-EC6F-933C-3081-652BD62E568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91173" y="793803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645091962" name="Freihandform 1645091962">
                                  <a:extLst>
                                    <a:ext uri="{FF2B5EF4-FFF2-40B4-BE49-F238E27FC236}">
                                      <a16:creationId xmlns:a16="http://schemas.microsoft.com/office/drawing/2014/main" id="{46588223-1C46-9717-C43A-AD95F9C8102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57646" y="224719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18414544" name="Grafik 1218414544">
                                    <a:extLst>
                                      <a:ext uri="{FF2B5EF4-FFF2-40B4-BE49-F238E27FC236}">
                                        <a16:creationId xmlns:a16="http://schemas.microsoft.com/office/drawing/2014/main" id="{BE8CF5F7-FF8E-4317-2EC4-8CF4D87C7DD0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9420" y="12852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83963583" name="Freihandform 1283963583">
                                  <a:extLst>
                                    <a:ext uri="{FF2B5EF4-FFF2-40B4-BE49-F238E27FC236}">
                                      <a16:creationId xmlns:a16="http://schemas.microsoft.com/office/drawing/2014/main" id="{2A148F3C-5474-4579-B2DD-D427757709CC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53525" y="71293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6696568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AA3561A-E33F-6934-3F1F-755993BA02D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81112" y="364380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08152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4074298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524DA62-DCDE-C4CC-B09D-6823BDF4E20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79089" y="55838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211E8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7222920" name="Gerade Verbindung 787222920">
                                  <a:extLst>
                                    <a:ext uri="{FF2B5EF4-FFF2-40B4-BE49-F238E27FC236}">
                                      <a16:creationId xmlns:a16="http://schemas.microsoft.com/office/drawing/2014/main" id="{FE0962E5-1038-97DB-04E8-7171ECCCB0A1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991263" y="55369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701544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21AC445-3631-989F-12C2-50B6B4F334D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81990" y="40640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9C662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0715859" name="Freihandform 1900715859">
                                  <a:extLst>
                                    <a:ext uri="{FF2B5EF4-FFF2-40B4-BE49-F238E27FC236}">
                                      <a16:creationId xmlns:a16="http://schemas.microsoft.com/office/drawing/2014/main" id="{A26E2889-2870-9221-20AE-228056F5599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64271" y="212671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79123686" name="Grafik 1279123686">
                                    <a:extLst>
                                      <a:ext uri="{FF2B5EF4-FFF2-40B4-BE49-F238E27FC236}">
                                        <a16:creationId xmlns:a16="http://schemas.microsoft.com/office/drawing/2014/main" id="{FE43D0BE-5E6D-8A2F-5E63-2749DC655ED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721986" y="0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81488738" name="Grafik 381488738">
                                  <a:extLst>
                                    <a:ext uri="{FF2B5EF4-FFF2-40B4-BE49-F238E27FC236}">
                                      <a16:creationId xmlns:a16="http://schemas.microsoft.com/office/drawing/2014/main" id="{202ECB81-87B2-0481-5CCF-B0F9D87FC5E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22544" y="327093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77867" name="Grafik 63477867">
                                  <a:extLst>
                                    <a:ext uri="{FF2B5EF4-FFF2-40B4-BE49-F238E27FC236}">
                                      <a16:creationId xmlns:a16="http://schemas.microsoft.com/office/drawing/2014/main" id="{67765833-B4FF-D4EC-43CD-6019A500DE4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11532" y="82951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39343321" name="Freihandform 2139343321">
                                <a:extLst>
                                  <a:ext uri="{FF2B5EF4-FFF2-40B4-BE49-F238E27FC236}">
                                    <a16:creationId xmlns:a16="http://schemas.microsoft.com/office/drawing/2014/main" id="{D0C97849-26DE-0996-A495-3CB16A571C7A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647944" y="736913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4810687" id="Gruppieren 388" o:spid="_x0000_s1797" style="position:absolute;margin-left:.85pt;margin-top:18.25pt;width:97.15pt;height:82.3pt;z-index:253702144" coordorigin="121" coordsize="12343,104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">
                      <v:group id="Gruppieren 2091167751" o:spid="_x0000_s1798" style="position:absolute;left:121;width:11989;height:10091" coordorigin="121" coordsize="11989,10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">
                        <v:shape id="Textfeld 3" o:spid="_x0000_s1799" type="#_x0000_t202" style="position:absolute;left:4744;top:3518;width:2280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2B61193" w14:textId="60DCE02A" w:rsidR="00B41DED" w:rsidRDefault="000909CC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800" type="#_x0000_t202" style="position:absolute;left:4724;top:5460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DCCFBB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813180511" o:spid="_x0000_s1801" style="position:absolute;visibility:visible;mso-wrap-style:square" from="4846,5413" to="6923,5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457445672" o:spid="_x0000_s1802" style="position:absolute;left:121;top:3465;width:2321;height:3659" coordorigin="121,3465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">
                          <v:shape id="Textfeld 3" o:spid="_x0000_s1803" type="#_x0000_t202" style="position:absolute;left:142;top:3465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7BE23223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04" type="#_x0000_t202" style="position:absolute;left:121;top:5488;width:2321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FAA569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27</w:t>
                                  </w:r>
                                </w:p>
                              </w:txbxContent>
                            </v:textbox>
                          </v:shape>
                          <v:line id="Gerade Verbindung 2062696855" o:spid="_x0000_s1805" style="position:absolute;visibility:visible;mso-wrap-style:square" from="561,5420" to="2001,54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06" type="#_x0000_t202" style="position:absolute;left:2753;top:4005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34C790BB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623144580" o:spid="_x0000_s1807" type="#_x0000_t75" style="position:absolute;left:1911;top:7938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Freihandform 1645091962" o:spid="_x0000_s1808" style="position:absolute;left:1576;top:224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18414544" o:spid="_x0000_s1809" type="#_x0000_t75" style="position:absolute;left:1894;top:128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  <v:shape id="Freihandform 1283963583" o:spid="_x0000_s1810" style="position:absolute;left:1535;top:7129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811" type="#_x0000_t202" style="position:absolute;left:9811;top:3643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708152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812" type="#_x0000_t202" style="position:absolute;left:9790;top:5583;width:2321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C211E8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787222920" o:spid="_x0000_s1813" style="position:absolute;visibility:visible;mso-wrap-style:square" from="9912,5536" to="11989,5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14" type="#_x0000_t202" style="position:absolute;left:7819;top:4064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5D9C662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900715859" o:spid="_x0000_s1815" style="position:absolute;left:6642;top:2126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79123686" o:spid="_x0000_s1816" type="#_x0000_t75" style="position:absolute;left:721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</v:group>
                      <v:shape id="Grafik 381488738" o:spid="_x0000_s1817" type="#_x0000_t75" style="position:absolute;left:9225;top:327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63477867" o:spid="_x0000_s1818" type="#_x0000_t75" style="position:absolute;left:7115;top:8295;width:3241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2139343321" o:spid="_x0000_s1819" style="position:absolute;left:6479;top:7369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="00330FD6" w:rsidRPr="004B5C13">
              <w:t xml:space="preserve">Erweitere oder kürze. Gib die Zahl an, mit der du gekürzt oder erweitert hast. </w:t>
            </w:r>
          </w:p>
          <w:p w14:paraId="3D0C6ED9" w14:textId="4DCB4F1E" w:rsidR="00312538" w:rsidRDefault="00B41DED" w:rsidP="008C3B54">
            <w:pPr>
              <w:spacing w:after="120"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3168" behindDoc="0" locked="0" layoutInCell="1" allowOverlap="1" wp14:anchorId="2DA2B1F0" wp14:editId="5D90E361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9525</wp:posOffset>
                      </wp:positionV>
                      <wp:extent cx="1233170" cy="1050290"/>
                      <wp:effectExtent l="0" t="0" r="0" b="3810"/>
                      <wp:wrapNone/>
                      <wp:docPr id="209" name="Gruppieren 2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9C57BCE-8EC7-7B60-6A33-BA22F0C62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170" cy="1050290"/>
                                <a:chOff x="1701545" y="25032"/>
                                <a:chExt cx="1233585" cy="1050909"/>
                              </a:xfrm>
                            </wpg:grpSpPr>
                            <wpg:grpSp>
                              <wpg:cNvPr id="8456698" name="Gruppieren 8456698">
                                <a:extLst>
                                  <a:ext uri="{FF2B5EF4-FFF2-40B4-BE49-F238E27FC236}">
                                    <a16:creationId xmlns:a16="http://schemas.microsoft.com/office/drawing/2014/main" id="{E8979564-1C2F-BDDC-3737-79D7315F5CC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701545" y="25032"/>
                                  <a:ext cx="1198882" cy="696346"/>
                                  <a:chOff x="1701545" y="25032"/>
                                  <a:chExt cx="1198908" cy="696897"/>
                                </a:xfrm>
                              </wpg:grpSpPr>
                              <wps:wsp>
                                <wps:cNvPr id="54269581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2A9F1C4-8067-45D0-F16F-A4857C94386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63696" y="351670"/>
                                    <a:ext cx="227970" cy="1842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07A27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2599055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361F1732-5EF1-D00F-7BAF-44B003C9633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61817" y="546008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F1515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1886460" name="Gerade Verbindung 1731886460">
                                  <a:extLst>
                                    <a:ext uri="{FF2B5EF4-FFF2-40B4-BE49-F238E27FC236}">
                                      <a16:creationId xmlns:a16="http://schemas.microsoft.com/office/drawing/2014/main" id="{EFD3AB73-EE4E-B5F0-56F0-ABEFB1697FC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73991" y="541322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69186888" name="Gruppieren 469186888">
                                  <a:extLst>
                                    <a:ext uri="{FF2B5EF4-FFF2-40B4-BE49-F238E27FC236}">
                                      <a16:creationId xmlns:a16="http://schemas.microsoft.com/office/drawing/2014/main" id="{FEAA5C0F-DA16-D32F-6F00-38FA4F85C02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01545" y="346468"/>
                                    <a:ext cx="232011" cy="365965"/>
                                    <a:chOff x="1701545" y="346468"/>
                                    <a:chExt cx="232011" cy="365965"/>
                                  </a:xfrm>
                                </wpg:grpSpPr>
                                <wps:wsp>
                                  <wps:cNvPr id="147386566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342390C-BE45-D3CF-87AD-A36B8686E6F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03590" y="346468"/>
                                      <a:ext cx="227970" cy="184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CACF87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79541208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F53DE4A-3B01-5EBC-CE38-660B394C600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01545" y="548868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881BC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45539562" name="Gerade Verbindung 1945539562">
                                    <a:extLst>
                                      <a:ext uri="{FF2B5EF4-FFF2-40B4-BE49-F238E27FC236}">
                                        <a16:creationId xmlns:a16="http://schemas.microsoft.com/office/drawing/2014/main" id="{C3892967-7349-80CC-CC04-D90BB14B4EC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745550" y="535944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2246046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5F316FA5-0F0F-ED28-E7BE-F6FA4EE8C73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964718" y="400514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9D66F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5461889" name="Freihandform 485461889">
                                  <a:extLst>
                                    <a:ext uri="{FF2B5EF4-FFF2-40B4-BE49-F238E27FC236}">
                                      <a16:creationId xmlns:a16="http://schemas.microsoft.com/office/drawing/2014/main" id="{A8C19C4D-19F2-1BB6-CB79-DE6B4EF2997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46999" y="255202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762068570" name="Grafik 1762068570">
                                    <a:extLst>
                                      <a:ext uri="{FF2B5EF4-FFF2-40B4-BE49-F238E27FC236}">
                                        <a16:creationId xmlns:a16="http://schemas.microsoft.com/office/drawing/2014/main" id="{F23CB5BB-07A2-E049-D2C9-BABB731F304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78773" y="25032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9521759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B1D821A8-8E2C-2E85-3345-336ABED647C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70139" y="364159"/>
                                    <a:ext cx="227970" cy="1842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8335B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4953274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5E46103-A6B3-4676-0296-4A5C514A7A4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68442" y="55836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B0AB96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772212" name="Gerade Verbindung 115772212">
                                  <a:extLst>
                                    <a:ext uri="{FF2B5EF4-FFF2-40B4-BE49-F238E27FC236}">
                                      <a16:creationId xmlns:a16="http://schemas.microsoft.com/office/drawing/2014/main" id="{D39D107E-1C89-2A3A-1500-7327766B2AB8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680616" y="553678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62762544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1B21B679-6F48-2C6A-89C7-4B59D89B921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471343" y="406382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B367F1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167035" name="Freihandform 65167035">
                                  <a:extLst>
                                    <a:ext uri="{FF2B5EF4-FFF2-40B4-BE49-F238E27FC236}">
                                      <a16:creationId xmlns:a16="http://schemas.microsoft.com/office/drawing/2014/main" id="{2B38DAB1-E9B1-F7BF-1E17-D774FBBC863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53624" y="267558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642668866" name="Grafik 1642668866">
                                    <a:extLst>
                                      <a:ext uri="{FF2B5EF4-FFF2-40B4-BE49-F238E27FC236}">
                                        <a16:creationId xmlns:a16="http://schemas.microsoft.com/office/drawing/2014/main" id="{5C840C29-E182-4F21-D121-9313C103CCF1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411339" y="42686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963110666" name="Grafik 963110666">
                                  <a:extLst>
                                    <a:ext uri="{FF2B5EF4-FFF2-40B4-BE49-F238E27FC236}">
                                      <a16:creationId xmlns:a16="http://schemas.microsoft.com/office/drawing/2014/main" id="{FCA72565-0225-960C-2A1B-74B53221CCE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111264" y="57189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1010894" name="Grafik 1291010894">
                                  <a:extLst>
                                    <a:ext uri="{FF2B5EF4-FFF2-40B4-BE49-F238E27FC236}">
                                      <a16:creationId xmlns:a16="http://schemas.microsoft.com/office/drawing/2014/main" id="{8486B89F-3A2F-53C9-46F9-E51823B14ED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11136" y="576086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0354390" name="Grafik 1650354390">
                                  <a:extLst>
                                    <a:ext uri="{FF2B5EF4-FFF2-40B4-BE49-F238E27FC236}">
                                      <a16:creationId xmlns:a16="http://schemas.microsoft.com/office/drawing/2014/main" id="{D47410D5-9B76-AFC1-F724-022F8328A89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80522" y="841944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8065482" name="Freihandform 318065482">
                                <a:extLst>
                                  <a:ext uri="{FF2B5EF4-FFF2-40B4-BE49-F238E27FC236}">
                                    <a16:creationId xmlns:a16="http://schemas.microsoft.com/office/drawing/2014/main" id="{8A81BDA7-BE47-1738-ACF4-933D07D64DEB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842875" y="76114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669523582" name="Grafik 669523582">
                                  <a:extLst>
                                    <a:ext uri="{FF2B5EF4-FFF2-40B4-BE49-F238E27FC236}">
                                      <a16:creationId xmlns:a16="http://schemas.microsoft.com/office/drawing/2014/main" id="{7148F248-9C5F-A56B-2D6C-D0BF2676B6C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13077" y="85999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2500819" name="Freihandform 1472500819">
                                <a:extLst>
                                  <a:ext uri="{FF2B5EF4-FFF2-40B4-BE49-F238E27FC236}">
                                    <a16:creationId xmlns:a16="http://schemas.microsoft.com/office/drawing/2014/main" id="{235B5AA4-8E62-EDA1-98CA-5481AFA6252B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349489" y="785681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DA2B1F0" id="Gruppieren 208" o:spid="_x0000_s1820" style="position:absolute;margin-left:133.85pt;margin-top:.75pt;width:97.1pt;height:82.7pt;z-index:253703168" coordorigin="17015,250" coordsize="12335,105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">
                      <v:group id="Gruppieren 8456698" o:spid="_x0000_s1821" style="position:absolute;left:17015;top:250;width:11989;height:6963" coordorigin="17015,250" coordsize="11989,6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">
                        <v:shape id="Textfeld 3" o:spid="_x0000_s1822" type="#_x0000_t202" style="position:absolute;left:21636;top:3516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407A27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shape id="Textfeld 3" o:spid="_x0000_s1823" type="#_x0000_t202" style="position:absolute;left:21618;top:5460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3F1515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731886460" o:spid="_x0000_s1824" style="position:absolute;visibility:visible;mso-wrap-style:square" from="21739,5413" to="23816,5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469186888" o:spid="_x0000_s1825" style="position:absolute;left:17015;top:3464;width:2320;height:3660" coordorigin="17015,3464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">
                          <v:shape id="Textfeld 3" o:spid="_x0000_s1826" type="#_x0000_t202" style="position:absolute;left:17035;top:3464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1BCACF87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27" type="#_x0000_t202" style="position:absolute;left:17015;top:5488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E881BC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80</w:t>
                                  </w:r>
                                </w:p>
                              </w:txbxContent>
                            </v:textbox>
                          </v:shape>
                          <v:line id="Gerade Verbindung 1945539562" o:spid="_x0000_s1828" style="position:absolute;visibility:visible;mso-wrap-style:square" from="17455,5359" to="18895,53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29" type="#_x0000_t202" style="position:absolute;left:19647;top:4005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" filled="f" stroked="f" strokeweight=".5pt">
                          <v:textbox inset="1mm">
                            <w:txbxContent>
                              <w:p w14:paraId="569D66F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485461889" o:spid="_x0000_s1830" style="position:absolute;left:18469;top:2552;width:4367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762068570" o:spid="_x0000_s1831" type="#_x0000_t75" style="position:absolute;left:18787;top:250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Textfeld 3" o:spid="_x0000_s1832" type="#_x0000_t202" style="position:absolute;left:26701;top:3641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F8335B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833" type="#_x0000_t202" style="position:absolute;left:26684;top:558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7B0AB96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115772212" o:spid="_x0000_s1834" style="position:absolute;visibility:visible;mso-wrap-style:square" from="26806,5536" to="28882,5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35" type="#_x0000_t202" style="position:absolute;left:24713;top:4063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FB367F1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65167035" o:spid="_x0000_s1836" style="position:absolute;left:23536;top:2675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642668866" o:spid="_x0000_s1837" type="#_x0000_t75" style="position:absolute;left:24113;top:426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</v:group>
                      <v:shape id="Grafik 963110666" o:spid="_x0000_s1838" type="#_x0000_t75" style="position:absolute;left:21112;top:5718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1291010894" o:spid="_x0000_s1839" type="#_x0000_t75" style="position:absolute;left:26111;top:576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Grafik 1650354390" o:spid="_x0000_s1840" type="#_x0000_t75" style="position:absolute;left:18805;top:8419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318065482" o:spid="_x0000_s1841" style="position:absolute;left:18428;top:7611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669523582" o:spid="_x0000_s1842" type="#_x0000_t75" style="position:absolute;left:24130;top:8599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1472500819" o:spid="_x0000_s1843" style="position:absolute;left:23494;top:7856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4192" behindDoc="0" locked="0" layoutInCell="1" allowOverlap="1" wp14:anchorId="3AD248DF" wp14:editId="3556CA05">
                      <wp:simplePos x="0" y="0"/>
                      <wp:positionH relativeFrom="column">
                        <wp:posOffset>3395980</wp:posOffset>
                      </wp:positionH>
                      <wp:positionV relativeFrom="paragraph">
                        <wp:posOffset>7620</wp:posOffset>
                      </wp:positionV>
                      <wp:extent cx="1295400" cy="989965"/>
                      <wp:effectExtent l="0" t="0" r="0" b="635"/>
                      <wp:wrapNone/>
                      <wp:docPr id="391" name="Gruppieren 3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3F97E4-626D-88DC-E5E7-498B8A2E1E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989965"/>
                                <a:chOff x="3397520" y="22864"/>
                                <a:chExt cx="1296004" cy="990595"/>
                              </a:xfrm>
                            </wpg:grpSpPr>
                            <wpg:grpSp>
                              <wpg:cNvPr id="627715432" name="Gruppieren 627715432">
                                <a:extLst>
                                  <a:ext uri="{FF2B5EF4-FFF2-40B4-BE49-F238E27FC236}">
                                    <a16:creationId xmlns:a16="http://schemas.microsoft.com/office/drawing/2014/main" id="{E8F0F6DF-930D-F979-5A9A-92178A1D9F9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439069" y="23512"/>
                                  <a:ext cx="1198882" cy="989947"/>
                                  <a:chOff x="3439068" y="23513"/>
                                  <a:chExt cx="1198908" cy="990730"/>
                                </a:xfrm>
                              </wpg:grpSpPr>
                              <wps:wsp>
                                <wps:cNvPr id="78285541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17D9DA99-3444-23E0-544D-299880DB7F1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01140" y="350134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A76935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3619658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C341EBE0-6A7A-5C3C-20D4-0421DCF4F89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99340" y="54448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7BFC3B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1606478" name="Gerade Verbindung 1861606478">
                                  <a:extLst>
                                    <a:ext uri="{FF2B5EF4-FFF2-40B4-BE49-F238E27FC236}">
                                      <a16:creationId xmlns:a16="http://schemas.microsoft.com/office/drawing/2014/main" id="{809CC68F-46F8-6034-7906-789D01572993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911514" y="53980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029061679" name="Gruppieren 2029061679">
                                  <a:extLst>
                                    <a:ext uri="{FF2B5EF4-FFF2-40B4-BE49-F238E27FC236}">
                                      <a16:creationId xmlns:a16="http://schemas.microsoft.com/office/drawing/2014/main" id="{1D18F445-E2DF-DF48-E4D6-43108DFA6E01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439068" y="344932"/>
                                    <a:ext cx="232011" cy="365982"/>
                                    <a:chOff x="3439068" y="344932"/>
                                    <a:chExt cx="232011" cy="365982"/>
                                  </a:xfrm>
                                </wpg:grpSpPr>
                                <wps:wsp>
                                  <wps:cNvPr id="200237996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677D53E-6202-C7F9-FC33-E9361C205DE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41094" y="344932"/>
                                      <a:ext cx="227335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88457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340855278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3BBFEBF7-0BFB-0490-C553-EA4120054F35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39068" y="54734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DCCA02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97637350" name="Gerade Verbindung 1497637350">
                                    <a:extLst>
                                      <a:ext uri="{FF2B5EF4-FFF2-40B4-BE49-F238E27FC236}">
                                        <a16:creationId xmlns:a16="http://schemas.microsoft.com/office/drawing/2014/main" id="{371D8EB2-6D76-4B01-1E33-F0E196B4ED4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83073" y="53442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93115094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42E8D14-2F1D-4304-3201-9832516C3CD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702241" y="39899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3E6CEC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44204016" name="Grafik 444204016">
                                    <a:extLst>
                                      <a:ext uri="{FF2B5EF4-FFF2-40B4-BE49-F238E27FC236}">
                                        <a16:creationId xmlns:a16="http://schemas.microsoft.com/office/drawing/2014/main" id="{840A2D0D-DAD7-674C-E776-1F1C23C469C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18049" y="792263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36249170" name="Freihandform 836249170">
                                  <a:extLst>
                                    <a:ext uri="{FF2B5EF4-FFF2-40B4-BE49-F238E27FC236}">
                                      <a16:creationId xmlns:a16="http://schemas.microsoft.com/office/drawing/2014/main" id="{FF33429E-B075-726D-F47E-B12E7DDF775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84522" y="241481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809574545" name="Grafik 1809574545">
                                    <a:extLst>
                                      <a:ext uri="{FF2B5EF4-FFF2-40B4-BE49-F238E27FC236}">
                                        <a16:creationId xmlns:a16="http://schemas.microsoft.com/office/drawing/2014/main" id="{81AF642F-ACB2-9F4D-9CC0-FE4C1424CE2B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16296" y="23513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2899631" name="Freihandform 152899631">
                                  <a:extLst>
                                    <a:ext uri="{FF2B5EF4-FFF2-40B4-BE49-F238E27FC236}">
                                      <a16:creationId xmlns:a16="http://schemas.microsoft.com/office/drawing/2014/main" id="{0EB8503D-2BE8-6D09-1C39-D1C12F296414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580401" y="71139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4629745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D9338D2-4E55-ED77-4B8C-0A2F8C44726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407517" y="362623"/>
                                    <a:ext cx="227335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E54411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3530607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7CC2D86C-B713-851B-824A-3CA54143E5A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405965" y="55684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713212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8260701" name="Gerade Verbindung 1068260701">
                                  <a:extLst>
                                    <a:ext uri="{FF2B5EF4-FFF2-40B4-BE49-F238E27FC236}">
                                      <a16:creationId xmlns:a16="http://schemas.microsoft.com/office/drawing/2014/main" id="{4433BA3E-CBC8-216D-A417-4863A7A270E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418139" y="55215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18095328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C87818D5-7422-BFEB-91C4-E1E4C3FCE30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208866" y="40486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9A939E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1274747" name="Grafik 161274747">
                                    <a:extLst>
                                      <a:ext uri="{FF2B5EF4-FFF2-40B4-BE49-F238E27FC236}">
                                        <a16:creationId xmlns:a16="http://schemas.microsoft.com/office/drawing/2014/main" id="{7A9DA81F-0317-48DF-4DBF-B69981F76A29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150615" y="798131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116213539" name="Freihandform 1116213539">
                                  <a:extLst>
                                    <a:ext uri="{FF2B5EF4-FFF2-40B4-BE49-F238E27FC236}">
                                      <a16:creationId xmlns:a16="http://schemas.microsoft.com/office/drawing/2014/main" id="{C69E9139-AE07-9F4D-4C3D-F98A2DE5395E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4087026" y="723754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02592030" name="Grafik 102592030">
                                  <a:extLst>
                                    <a:ext uri="{FF2B5EF4-FFF2-40B4-BE49-F238E27FC236}">
                                      <a16:creationId xmlns:a16="http://schemas.microsoft.com/office/drawing/2014/main" id="{5CA9CA24-6157-3E30-C0BA-FB74DB67E14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97520" y="57248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2171285" name="Grafik 1282171285">
                                  <a:extLst>
                                    <a:ext uri="{FF2B5EF4-FFF2-40B4-BE49-F238E27FC236}">
                                      <a16:creationId xmlns:a16="http://schemas.microsoft.com/office/drawing/2014/main" id="{9C8046A5-A8D0-547F-2893-DBE579F6BD4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69530" y="312002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9979961" name="Freihandform 1649979961">
                                <a:extLst>
                                  <a:ext uri="{FF2B5EF4-FFF2-40B4-BE49-F238E27FC236}">
                                    <a16:creationId xmlns:a16="http://schemas.microsoft.com/office/drawing/2014/main" id="{16CB3DB2-6921-63F2-4211-184701974F3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91133" y="247558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949134786" name="Grafik 1949134786">
                                  <a:extLst>
                                    <a:ext uri="{FF2B5EF4-FFF2-40B4-BE49-F238E27FC236}">
                                      <a16:creationId xmlns:a16="http://schemas.microsoft.com/office/drawing/2014/main" id="{A77F83B6-98EF-3216-27FC-7441A246D06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48847" y="22864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AD248DF" id="Gruppieren 390" o:spid="_x0000_s1844" style="position:absolute;margin-left:267.4pt;margin-top:.6pt;width:102pt;height:77.95pt;z-index:253704192" coordorigin="33975,228" coordsize="12960,9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">
                      <v:group id="Gruppieren 627715432" o:spid="_x0000_s1845" style="position:absolute;left:34390;top:235;width:11989;height:9899" coordorigin="34390,235" coordsize="11989,99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">
                        <v:shape id="Textfeld 3" o:spid="_x0000_s1846" type="#_x0000_t202" style="position:absolute;left:39011;top:3501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0A76935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847" type="#_x0000_t202" style="position:absolute;left:38993;top:5444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417BFC3B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14</w:t>
                                </w:r>
                              </w:p>
                            </w:txbxContent>
                          </v:textbox>
                        </v:shape>
                        <v:line id="Gerade Verbindung 1861606478" o:spid="_x0000_s1848" style="position:absolute;visibility:visible;mso-wrap-style:square" from="39115,5398" to="41191,5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2029061679" o:spid="_x0000_s1849" style="position:absolute;left:34390;top:3449;width:2320;height:3660" coordorigin="34390,344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">
                          <v:shape id="Textfeld 3" o:spid="_x0000_s1850" type="#_x0000_t202" style="position:absolute;left:34410;top:3449;width:2274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4C88457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51" type="#_x0000_t202" style="position:absolute;left:34390;top:547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2DCCA02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497637350" o:spid="_x0000_s1852" style="position:absolute;visibility:visible;mso-wrap-style:square" from="34830,5344" to="36270,53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53" type="#_x0000_t202" style="position:absolute;left:37022;top:3989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0B3E6CEC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444204016" o:spid="_x0000_s1854" type="#_x0000_t75" style="position:absolute;left:36180;top:7922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Freihandform 836249170" o:spid="_x0000_s1855" style="position:absolute;left:35845;top:2414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809574545" o:spid="_x0000_s1856" type="#_x0000_t75" style="position:absolute;left:36162;top:235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  <v:shape id="Freihandform 152899631" o:spid="_x0000_s1857" style="position:absolute;left:35804;top:7113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858" type="#_x0000_t202" style="position:absolute;left:44075;top:3626;width:2273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4E54411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28</w:t>
                                </w:r>
                              </w:p>
                            </w:txbxContent>
                          </v:textbox>
                        </v:shape>
                        <v:shape id="Textfeld 3" o:spid="_x0000_s1859" type="#_x0000_t202" style="position:absolute;left:44059;top:5568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A713212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068260701" o:spid="_x0000_s1860" style="position:absolute;visibility:visible;mso-wrap-style:square" from="44181,5521" to="46258,55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61" type="#_x0000_t202" style="position:absolute;left:42088;top:4048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" filled="f" stroked="f" strokeweight=".5pt">
                          <v:textbox inset="1mm">
                            <w:txbxContent>
                              <w:p w14:paraId="039A939E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61274747" o:spid="_x0000_s1862" type="#_x0000_t75" style="position:absolute;left:41506;top:7981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">
                          <v:imagedata r:id="rId25" o:title="" cropbottom="33944f" cropleft="1f" cropright="2644f" recolortarget="#333 [1446]"/>
                        </v:shape>
                        <v:shape id="Freihandform 1116213539" o:spid="_x0000_s1863" style="position:absolute;left:40870;top:7237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</v:group>
                      <v:shape id="Grafik 102592030" o:spid="_x0000_s1864" type="#_x0000_t75" style="position:absolute;left:33975;top:5724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">
                        <v:imagedata r:id="rId25" o:title="" cropbottom="33944f" cropleft="1f" cropright="2644f" recolortarget="#333 [1446]"/>
                      </v:shape>
                      <v:shape id="Grafik 1282171285" o:spid="_x0000_s1865" type="#_x0000_t75" style="position:absolute;left:43695;top:3120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1649979961" o:spid="_x0000_s1866" style="position:absolute;left:40911;top:2475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949134786" o:spid="_x0000_s1867" type="#_x0000_t75" style="position:absolute;left:41488;top:228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p w14:paraId="1AFB89B6" w14:textId="7DAD179D" w:rsidR="00312538" w:rsidRDefault="00312538" w:rsidP="008C3B54">
            <w:pPr>
              <w:spacing w:after="120" w:line="240" w:lineRule="atLeast"/>
            </w:pPr>
          </w:p>
          <w:p w14:paraId="05A3D7F8" w14:textId="39CE0FEE" w:rsidR="00312538" w:rsidRDefault="00312538" w:rsidP="008C3B54">
            <w:pPr>
              <w:spacing w:after="120" w:line="240" w:lineRule="atLeast"/>
            </w:pPr>
          </w:p>
          <w:p w14:paraId="2D70019A" w14:textId="4E362A31" w:rsidR="00312538" w:rsidRDefault="00312538" w:rsidP="008C3B54">
            <w:pPr>
              <w:spacing w:after="120" w:line="240" w:lineRule="atLeast"/>
            </w:pPr>
          </w:p>
          <w:p w14:paraId="6919926E" w14:textId="1D6F9F4B" w:rsidR="00312538" w:rsidRDefault="00B41DED" w:rsidP="008C3B54">
            <w:pPr>
              <w:spacing w:after="120"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6240" behindDoc="0" locked="0" layoutInCell="1" allowOverlap="1" wp14:anchorId="28227CEE" wp14:editId="774F3951">
                      <wp:simplePos x="0" y="0"/>
                      <wp:positionH relativeFrom="column">
                        <wp:posOffset>3383915</wp:posOffset>
                      </wp:positionH>
                      <wp:positionV relativeFrom="paragraph">
                        <wp:posOffset>198120</wp:posOffset>
                      </wp:positionV>
                      <wp:extent cx="1295400" cy="989965"/>
                      <wp:effectExtent l="0" t="0" r="0" b="635"/>
                      <wp:wrapNone/>
                      <wp:docPr id="392" name="Gruppieren 3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0B2286-1B6E-FE63-2042-C711CE40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989965"/>
                                <a:chOff x="3385328" y="1242064"/>
                                <a:chExt cx="1296004" cy="990594"/>
                              </a:xfrm>
                            </wpg:grpSpPr>
                            <wpg:grpSp>
                              <wpg:cNvPr id="797277744" name="Gruppieren 797277744">
                                <a:extLst>
                                  <a:ext uri="{FF2B5EF4-FFF2-40B4-BE49-F238E27FC236}">
                                    <a16:creationId xmlns:a16="http://schemas.microsoft.com/office/drawing/2014/main" id="{32D154BC-ED22-8AB2-F8BB-79CAD516B83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426877" y="1248807"/>
                                  <a:ext cx="1198882" cy="983851"/>
                                  <a:chOff x="3426876" y="1248809"/>
                                  <a:chExt cx="1198908" cy="984629"/>
                                </a:xfrm>
                              </wpg:grpSpPr>
                              <wps:wsp>
                                <wps:cNvPr id="124581559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4E10107-60C2-11C8-BFC0-7811C1B5719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88948" y="1569329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C294F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7796718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99B3F40-310D-CCDA-3365-2D60F154638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87148" y="176368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341C7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5890508" name="Gerade Verbindung 2075890508">
                                  <a:extLst>
                                    <a:ext uri="{FF2B5EF4-FFF2-40B4-BE49-F238E27FC236}">
                                      <a16:creationId xmlns:a16="http://schemas.microsoft.com/office/drawing/2014/main" id="{2031DF1C-CEEA-2874-6C57-2FC72EE9701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899322" y="1758998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41875408" name="Gruppieren 141875408">
                                  <a:extLst>
                                    <a:ext uri="{FF2B5EF4-FFF2-40B4-BE49-F238E27FC236}">
                                      <a16:creationId xmlns:a16="http://schemas.microsoft.com/office/drawing/2014/main" id="{3F382E13-A737-A65A-5D09-67A64A38EA0B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426876" y="1564127"/>
                                    <a:ext cx="232011" cy="365982"/>
                                    <a:chOff x="3426876" y="1564127"/>
                                    <a:chExt cx="232011" cy="365982"/>
                                  </a:xfrm>
                                </wpg:grpSpPr>
                                <wps:wsp>
                                  <wps:cNvPr id="1774970020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F5AE4C3-6A79-A9D8-8E1E-2CE0804F54C4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28902" y="1564127"/>
                                      <a:ext cx="227335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FFE39AE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7144682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AEC24D08-B313-D824-E73E-60B771CE84A8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26876" y="1766544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7E1BFF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2949842" name="Gerade Verbindung 1302949842">
                                    <a:extLst>
                                      <a:ext uri="{FF2B5EF4-FFF2-40B4-BE49-F238E27FC236}">
                                        <a16:creationId xmlns:a16="http://schemas.microsoft.com/office/drawing/2014/main" id="{C7312883-D462-5D1D-EC01-6F5EEBF6658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70881" y="1753620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39324900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4A9C9D1A-A8FE-2BC0-D64B-3B403FB9682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690049" y="1618190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918FF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27406140" name="Grafik 727406140">
                                    <a:extLst>
                                      <a:ext uri="{FF2B5EF4-FFF2-40B4-BE49-F238E27FC236}">
                                        <a16:creationId xmlns:a16="http://schemas.microsoft.com/office/drawing/2014/main" id="{D6E8A9CA-CC2D-128A-C773-961B3B0DCC8C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05857" y="2011458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47659424" name="Freihandform 847659424">
                                  <a:extLst>
                                    <a:ext uri="{FF2B5EF4-FFF2-40B4-BE49-F238E27FC236}">
                                      <a16:creationId xmlns:a16="http://schemas.microsoft.com/office/drawing/2014/main" id="{93CE93E2-092A-EBBE-5C94-4429C511958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72330" y="1460676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795703620" name="Grafik 1795703620">
                                    <a:extLst>
                                      <a:ext uri="{FF2B5EF4-FFF2-40B4-BE49-F238E27FC236}">
                                        <a16:creationId xmlns:a16="http://schemas.microsoft.com/office/drawing/2014/main" id="{E17DA956-A531-644F-C414-13D42DEB542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04104" y="1248809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4596812" name="Freihandform 194596812">
                                  <a:extLst>
                                    <a:ext uri="{FF2B5EF4-FFF2-40B4-BE49-F238E27FC236}">
                                      <a16:creationId xmlns:a16="http://schemas.microsoft.com/office/drawing/2014/main" id="{A81D2D60-E4CB-CA46-1AB3-1A579435D96E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568209" y="1930592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3909485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9DC88B5-12F6-4EBD-CF61-B4BB791F7E7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95325" y="1581818"/>
                                    <a:ext cx="227335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F77918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097855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0CFB039A-C7AA-61B8-E841-86A56490627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93773" y="177604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8577D0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154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779602" name="Gerade Verbindung 521779602">
                                  <a:extLst>
                                    <a:ext uri="{FF2B5EF4-FFF2-40B4-BE49-F238E27FC236}">
                                      <a16:creationId xmlns:a16="http://schemas.microsoft.com/office/drawing/2014/main" id="{8E829EF7-5EC8-B311-AA9E-B35DD5E5589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405947" y="1771354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163826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75C3F7E3-9D8B-B995-D213-F8BB1952E70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196674" y="1624058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2D04B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31399879" name="Grafik 1631399879">
                                    <a:extLst>
                                      <a:ext uri="{FF2B5EF4-FFF2-40B4-BE49-F238E27FC236}">
                                        <a16:creationId xmlns:a16="http://schemas.microsoft.com/office/drawing/2014/main" id="{3B4171F4-8496-36E9-6A42-D63EDA275C4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138423" y="2017326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87697711" name="Freihandform 287697711">
                                  <a:extLst>
                                    <a:ext uri="{FF2B5EF4-FFF2-40B4-BE49-F238E27FC236}">
                                      <a16:creationId xmlns:a16="http://schemas.microsoft.com/office/drawing/2014/main" id="{C7466948-F153-4375-1DAE-21753FCE2ECA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4074834" y="1942949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87109287" name="Grafik 187109287">
                                  <a:extLst>
                                    <a:ext uri="{FF2B5EF4-FFF2-40B4-BE49-F238E27FC236}">
                                      <a16:creationId xmlns:a16="http://schemas.microsoft.com/office/drawing/2014/main" id="{3906D1FB-7C36-FCD3-6E89-3B23B15E045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85328" y="179168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019992" name="Grafik 291019992">
                                  <a:extLst>
                                    <a:ext uri="{FF2B5EF4-FFF2-40B4-BE49-F238E27FC236}">
                                      <a16:creationId xmlns:a16="http://schemas.microsoft.com/office/drawing/2014/main" id="{4A4B8355-E9FA-D449-6EE4-8FF8AACBAFB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57338" y="1531202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6816070" name="Freihandform 876816070">
                                <a:extLst>
                                  <a:ext uri="{FF2B5EF4-FFF2-40B4-BE49-F238E27FC236}">
                                    <a16:creationId xmlns:a16="http://schemas.microsoft.com/office/drawing/2014/main" id="{AF4466E3-87D7-9BF9-6DE9-64C60C09BBC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78941" y="1466758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19082217" name="Grafik 419082217">
                                  <a:extLst>
                                    <a:ext uri="{FF2B5EF4-FFF2-40B4-BE49-F238E27FC236}">
                                      <a16:creationId xmlns:a16="http://schemas.microsoft.com/office/drawing/2014/main" id="{21E690F0-2185-F2F6-A15E-E50F3F47938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36655" y="1242064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8227CEE" id="Gruppieren 391" o:spid="_x0000_s1868" style="position:absolute;margin-left:266.45pt;margin-top:15.6pt;width:102pt;height:77.95pt;z-index:253706240" coordorigin="33853,12420" coordsize="12960,9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">
                      <v:group id="Gruppieren 797277744" o:spid="_x0000_s1869" style="position:absolute;left:34268;top:12488;width:11989;height:9838" coordorigin="34268,12488" coordsize="11989,98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">
                        <v:shape id="Textfeld 3" o:spid="_x0000_s1870" type="#_x0000_t202" style="position:absolute;left:38889;top:15693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3C294F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63</w:t>
                                </w:r>
                              </w:p>
                            </w:txbxContent>
                          </v:textbox>
                        </v:shape>
                        <v:shape id="Textfeld 3" o:spid="_x0000_s1871" type="#_x0000_t202" style="position:absolute;left:38871;top:17636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D341C7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77</w:t>
                                </w:r>
                              </w:p>
                            </w:txbxContent>
                          </v:textbox>
                        </v:shape>
                        <v:line id="Gerade Verbindung 2075890508" o:spid="_x0000_s1872" style="position:absolute;visibility:visible;mso-wrap-style:square" from="38993,17589" to="41069,17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141875408" o:spid="_x0000_s1873" style="position:absolute;left:34268;top:15641;width:2320;height:3660" coordorigin="34268,15641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">
                          <v:shape id="Textfeld 3" o:spid="_x0000_s1874" type="#_x0000_t202" style="position:absolute;left:34289;top:15641;width:2273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FFE39AE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75" type="#_x0000_t202" style="position:absolute;left:34268;top:17665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47E1BFF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302949842" o:spid="_x0000_s1876" style="position:absolute;visibility:visible;mso-wrap-style:square" from="34708,17536" to="36148,17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77" type="#_x0000_t202" style="position:absolute;left:36900;top:16181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2918FF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727406140" o:spid="_x0000_s1878" type="#_x0000_t75" style="position:absolute;left:36058;top:20114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Freihandform 847659424" o:spid="_x0000_s1879" style="position:absolute;left:35723;top:14606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795703620" o:spid="_x0000_s1880" type="#_x0000_t75" style="position:absolute;left:36041;top:12488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  <v:shape id="Freihandform 194596812" o:spid="_x0000_s1881" style="position:absolute;left:35682;top:19305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882" type="#_x0000_t202" style="position:absolute;left:43953;top:15818;width:2273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3F77918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28</w:t>
                                </w:r>
                              </w:p>
                            </w:txbxContent>
                          </v:textbox>
                        </v:shape>
                        <v:shape id="Textfeld 3" o:spid="_x0000_s1883" type="#_x0000_t202" style="position:absolute;left:43937;top:1776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8577D0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154</w:t>
                                </w:r>
                              </w:p>
                            </w:txbxContent>
                          </v:textbox>
                        </v:shape>
                        <v:line id="Gerade Verbindung 521779602" o:spid="_x0000_s1884" style="position:absolute;visibility:visible;mso-wrap-style:square" from="44059,17713" to="46136,177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85" type="#_x0000_t202" style="position:absolute;left:41966;top:16240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" filled="f" stroked="f" strokeweight=".5pt">
                          <v:textbox inset="1mm">
                            <w:txbxContent>
                              <w:p w14:paraId="452D04B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631399879" o:spid="_x0000_s1886" type="#_x0000_t75" style="position:absolute;left:41384;top:20173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Freihandform 287697711" o:spid="_x0000_s1887" style="position:absolute;left:40748;top:19429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</v:group>
                      <v:shape id="Grafik 187109287" o:spid="_x0000_s1888" type="#_x0000_t75" style="position:absolute;left:33853;top:17916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291019992" o:spid="_x0000_s1889" type="#_x0000_t75" style="position:absolute;left:43573;top:15312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876816070" o:spid="_x0000_s1890" style="position:absolute;left:40789;top:14667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419082217" o:spid="_x0000_s1891" type="#_x0000_t75" style="position:absolute;left:41366;top:1242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5216" behindDoc="0" locked="0" layoutInCell="1" allowOverlap="1" wp14:anchorId="7E82026F" wp14:editId="13F69F70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190730</wp:posOffset>
                      </wp:positionV>
                      <wp:extent cx="1233170" cy="1032510"/>
                      <wp:effectExtent l="0" t="0" r="0" b="0"/>
                      <wp:wrapNone/>
                      <wp:docPr id="360" name="Gruppieren 3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6153EA-3C3B-3A05-6675-42B0C76686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170" cy="1032510"/>
                                <a:chOff x="1689353" y="1262520"/>
                                <a:chExt cx="1233585" cy="1032621"/>
                              </a:xfrm>
                            </wpg:grpSpPr>
                            <wpg:grpSp>
                              <wpg:cNvPr id="341001148" name="Gruppieren 341001148">
                                <a:extLst>
                                  <a:ext uri="{FF2B5EF4-FFF2-40B4-BE49-F238E27FC236}">
                                    <a16:creationId xmlns:a16="http://schemas.microsoft.com/office/drawing/2014/main" id="{19DFB621-8846-6DED-ADDB-E6D9A7A5817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689353" y="1262520"/>
                                  <a:ext cx="1198882" cy="678059"/>
                                  <a:chOff x="1689353" y="1262520"/>
                                  <a:chExt cx="1198908" cy="678594"/>
                                </a:xfrm>
                              </wpg:grpSpPr>
                              <wps:wsp>
                                <wps:cNvPr id="58322888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062B5838-AD3A-84BF-420F-2800AB333E2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51504" y="1571014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1DB4E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0824347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DCE5C44-80FC-1656-71CC-3BB69A8002A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49625" y="1765193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B26EC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1641490" name="Gerade Verbindung 761641490">
                                  <a:extLst>
                                    <a:ext uri="{FF2B5EF4-FFF2-40B4-BE49-F238E27FC236}">
                                      <a16:creationId xmlns:a16="http://schemas.microsoft.com/office/drawing/2014/main" id="{DE3B85EC-B439-5F0D-A9BD-CD66199C40A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61799" y="1760507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854264394" name="Gruppieren 854264394">
                                  <a:extLst>
                                    <a:ext uri="{FF2B5EF4-FFF2-40B4-BE49-F238E27FC236}">
                                      <a16:creationId xmlns:a16="http://schemas.microsoft.com/office/drawing/2014/main" id="{408FD477-DC67-B838-52EF-F89B04FDBDF3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689353" y="1565809"/>
                                    <a:ext cx="232011" cy="365809"/>
                                    <a:chOff x="1689353" y="1565809"/>
                                    <a:chExt cx="232011" cy="365809"/>
                                  </a:xfrm>
                                </wpg:grpSpPr>
                                <wps:wsp>
                                  <wps:cNvPr id="64100995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4623BE0E-6801-E2F5-79DE-E842513D5221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91398" y="1565809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50356A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9928357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658EE405-14CF-0713-FB4E-EAC817EAF2B1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89353" y="1768053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1DDFAC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497222" name="Gerade Verbindung 230497222">
                                    <a:extLst>
                                      <a:ext uri="{FF2B5EF4-FFF2-40B4-BE49-F238E27FC236}">
                                        <a16:creationId xmlns:a16="http://schemas.microsoft.com/office/drawing/2014/main" id="{D91D3C5F-5A52-489A-9208-EA74E0078AC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733358" y="1755129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0534811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8147513-9E42-B492-122E-74A98878449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952526" y="1619699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1AC43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5606455" name="Freihandform 805606455">
                                  <a:extLst>
                                    <a:ext uri="{FF2B5EF4-FFF2-40B4-BE49-F238E27FC236}">
                                      <a16:creationId xmlns:a16="http://schemas.microsoft.com/office/drawing/2014/main" id="{72F1136E-FBF6-1938-8E86-C4038080BB2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34807" y="147438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866702176" name="Grafik 866702176">
                                    <a:extLst>
                                      <a:ext uri="{FF2B5EF4-FFF2-40B4-BE49-F238E27FC236}">
                                        <a16:creationId xmlns:a16="http://schemas.microsoft.com/office/drawing/2014/main" id="{7BA15798-9E73-890A-D9F0-9041C6DCC8A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66581" y="1262520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7226681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3FAE2C1-BC03-64C4-CBF4-11560BCFA9E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57947" y="158351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FFA60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144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164376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8111E94-CDDA-2A1A-8F81-9CD687C6616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56250" y="177754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7B5D74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0100188" name="Gerade Verbindung 770100188">
                                  <a:extLst>
                                    <a:ext uri="{FF2B5EF4-FFF2-40B4-BE49-F238E27FC236}">
                                      <a16:creationId xmlns:a16="http://schemas.microsoft.com/office/drawing/2014/main" id="{0070B48E-0141-0643-9096-CFEF93B5642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668424" y="177286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1063461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21F222E9-D2D6-C87E-C57C-8ED7B9B5A3C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459151" y="1625567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D4EF2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0379217" name="Freihandform 2050379217">
                                  <a:extLst>
                                    <a:ext uri="{FF2B5EF4-FFF2-40B4-BE49-F238E27FC236}">
                                      <a16:creationId xmlns:a16="http://schemas.microsoft.com/office/drawing/2014/main" id="{0C121871-6375-549C-4FB8-4AE72EBD9EC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41432" y="1486743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910695599" name="Grafik 910695599">
                                    <a:extLst>
                                      <a:ext uri="{FF2B5EF4-FFF2-40B4-BE49-F238E27FC236}">
                                        <a16:creationId xmlns:a16="http://schemas.microsoft.com/office/drawing/2014/main" id="{7F67A641-DBA7-FADC-8132-5DDB69650688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399147" y="1267972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025484172" name="Grafik 2025484172">
                                  <a:extLst>
                                    <a:ext uri="{FF2B5EF4-FFF2-40B4-BE49-F238E27FC236}">
                                      <a16:creationId xmlns:a16="http://schemas.microsoft.com/office/drawing/2014/main" id="{C4A29C57-21E2-C20A-A7B4-261D35804F7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099072" y="179109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3186613" name="Grafik 753186613">
                                  <a:extLst>
                                    <a:ext uri="{FF2B5EF4-FFF2-40B4-BE49-F238E27FC236}">
                                      <a16:creationId xmlns:a16="http://schemas.microsoft.com/office/drawing/2014/main" id="{A40EF6A2-36F3-47C9-C8D9-42C60AEF8AD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98944" y="1795286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9818661" name="Grafik 1179818661">
                                  <a:extLst>
                                    <a:ext uri="{FF2B5EF4-FFF2-40B4-BE49-F238E27FC236}">
                                      <a16:creationId xmlns:a16="http://schemas.microsoft.com/office/drawing/2014/main" id="{30AC3650-3A76-FCA1-3B2C-507EAE865E5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68330" y="2061144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1293313" name="Freihandform 421293313">
                                <a:extLst>
                                  <a:ext uri="{FF2B5EF4-FFF2-40B4-BE49-F238E27FC236}">
                                    <a16:creationId xmlns:a16="http://schemas.microsoft.com/office/drawing/2014/main" id="{9DEB65AB-F095-814F-323C-C4F803DBAA41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830683" y="198034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0800043" name="Grafik 10800043">
                                  <a:extLst>
                                    <a:ext uri="{FF2B5EF4-FFF2-40B4-BE49-F238E27FC236}">
                                      <a16:creationId xmlns:a16="http://schemas.microsoft.com/office/drawing/2014/main" id="{A430BF31-3467-EBBE-4D2D-5628DEE7A7D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00885" y="207919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982513" name="Freihandform 145982513">
                                <a:extLst>
                                  <a:ext uri="{FF2B5EF4-FFF2-40B4-BE49-F238E27FC236}">
                                    <a16:creationId xmlns:a16="http://schemas.microsoft.com/office/drawing/2014/main" id="{11D32633-AF1A-6613-7BCB-2966E759D0B4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337297" y="2004881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E82026F" id="Gruppieren 359" o:spid="_x0000_s1892" style="position:absolute;margin-left:132.9pt;margin-top:15pt;width:97.1pt;height:81.3pt;z-index:253705216" coordorigin="16893,12625" coordsize="12335,103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">
                      <v:group id="Gruppieren 341001148" o:spid="_x0000_s1893" style="position:absolute;left:16893;top:12625;width:11989;height:6780" coordorigin="16893,12625" coordsize="11989,6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">
                        <v:shape id="Textfeld 3" o:spid="_x0000_s1894" type="#_x0000_t202" style="position:absolute;left:21515;top:15710;width:2279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5C1DB4E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shape id="Textfeld 3" o:spid="_x0000_s1895" type="#_x0000_t202" style="position:absolute;left:21496;top:17651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B26EC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761641490" o:spid="_x0000_s1896" style="position:absolute;visibility:visible;mso-wrap-style:square" from="21617,17605" to="23694,17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854264394" o:spid="_x0000_s1897" style="position:absolute;left:16893;top:15658;width:2320;height:3658" coordorigin="16893,15658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">
                          <v:shape id="Textfeld 3" o:spid="_x0000_s1898" type="#_x0000_t202" style="position:absolute;left:16913;top:15658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2A50356A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99" type="#_x0000_t202" style="position:absolute;left:16893;top:1768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21DDFAC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shape>
                          <v:line id="Gerade Verbindung 230497222" o:spid="_x0000_s1900" style="position:absolute;visibility:visible;mso-wrap-style:square" from="17333,17551" to="18773,175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901" type="#_x0000_t202" style="position:absolute;left:19525;top:16196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2F1AC43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805606455" o:spid="_x0000_s1902" style="position:absolute;left:18348;top:14743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866702176" o:spid="_x0000_s1903" type="#_x0000_t75" style="position:absolute;left:18665;top:12625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Textfeld 3" o:spid="_x0000_s1904" type="#_x0000_t202" style="position:absolute;left:26579;top:15835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0FFA60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144</w:t>
                                </w:r>
                              </w:p>
                            </w:txbxContent>
                          </v:textbox>
                        </v:shape>
                        <v:shape id="Textfeld 3" o:spid="_x0000_s1905" type="#_x0000_t202" style="position:absolute;left:26562;top:17775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67B5D74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770100188" o:spid="_x0000_s1906" style="position:absolute;visibility:visible;mso-wrap-style:square" from="26684,17728" to="28760,177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907" type="#_x0000_t202" style="position:absolute;left:24591;top:16255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" filled="f" stroked="f" strokeweight=".5pt">
                          <v:textbox inset="1mm">
                            <w:txbxContent>
                              <w:p w14:paraId="78D4EF2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2050379217" o:spid="_x0000_s1908" style="position:absolute;left:23414;top:1486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910695599" o:spid="_x0000_s1909" type="#_x0000_t75" style="position:absolute;left:23991;top:1267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</v:group>
                      <v:shape id="Grafik 2025484172" o:spid="_x0000_s1910" type="#_x0000_t75" style="position:absolute;left:20990;top:1791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Grafik 753186613" o:spid="_x0000_s1911" type="#_x0000_t75" style="position:absolute;left:25989;top:17952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Grafik 1179818661" o:spid="_x0000_s1912" type="#_x0000_t75" style="position:absolute;left:18683;top:20611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421293313" o:spid="_x0000_s1913" style="position:absolute;left:18306;top:19803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0800043" o:spid="_x0000_s1914" type="#_x0000_t75" style="position:absolute;left:24008;top:20791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">
                        <v:imagedata r:id="rId25" o:title="" cropbottom="33944f" cropleft="1f" cropright="2644f" recolortarget="#333 [1446]"/>
                      </v:shape>
                      <v:shape id="Freihandform 145982513" o:spid="_x0000_s1915" style="position:absolute;left:23372;top:20048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</w:p>
          <w:p w14:paraId="27C159EF" w14:textId="2F44AFE6" w:rsidR="00312538" w:rsidRDefault="00312538" w:rsidP="008C3B54">
            <w:pPr>
              <w:spacing w:after="120" w:line="240" w:lineRule="atLeast"/>
            </w:pPr>
          </w:p>
          <w:p w14:paraId="0E6952E7" w14:textId="77777777" w:rsidR="00312538" w:rsidRDefault="00312538" w:rsidP="008C3B54">
            <w:pPr>
              <w:spacing w:after="120" w:line="240" w:lineRule="atLeast"/>
            </w:pPr>
          </w:p>
          <w:p w14:paraId="432BB0BE" w14:textId="77777777" w:rsidR="00312538" w:rsidRDefault="00312538" w:rsidP="008C3B54">
            <w:pPr>
              <w:spacing w:after="120" w:line="240" w:lineRule="atLeast"/>
            </w:pPr>
          </w:p>
          <w:p w14:paraId="45107256" w14:textId="649B5CE4" w:rsidR="00330FD6" w:rsidRPr="00C63632" w:rsidRDefault="00330FD6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8C3488" w14:paraId="71C2C2D3" w14:textId="77777777" w:rsidTr="00513E9A">
        <w:trPr>
          <w:trHeight w:val="112"/>
        </w:trPr>
        <w:tc>
          <w:tcPr>
            <w:tcW w:w="709" w:type="dxa"/>
          </w:tcPr>
          <w:p w14:paraId="2C0EB4BB" w14:textId="77777777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B3837C9" w14:textId="77777777" w:rsidR="008C3488" w:rsidRDefault="008C3488" w:rsidP="0080323A">
            <w:pPr>
              <w:pStyle w:val="Nummerierung"/>
              <w:spacing w:line="240" w:lineRule="atLeast"/>
            </w:pPr>
          </w:p>
        </w:tc>
        <w:tc>
          <w:tcPr>
            <w:tcW w:w="8078" w:type="dxa"/>
          </w:tcPr>
          <w:p w14:paraId="46C0E94B" w14:textId="77777777" w:rsidR="008C3488" w:rsidRDefault="008C3488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30FD6" w14:paraId="63B0E2AD" w14:textId="77777777" w:rsidTr="00513E9A">
        <w:trPr>
          <w:trHeight w:val="112"/>
        </w:trPr>
        <w:tc>
          <w:tcPr>
            <w:tcW w:w="709" w:type="dxa"/>
          </w:tcPr>
          <w:p w14:paraId="3162E41D" w14:textId="2448D339" w:rsidR="00330FD6" w:rsidRDefault="00330FD6" w:rsidP="0080323A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635A7" wp14:editId="0513794A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9D5F2E5" w14:textId="36F4E344" w:rsidR="00330FD6" w:rsidRDefault="00A83C50" w:rsidP="0080323A">
            <w:pPr>
              <w:pStyle w:val="Nummerierung"/>
              <w:spacing w:line="240" w:lineRule="atLeast"/>
            </w:pPr>
            <w:r>
              <w:t>c</w:t>
            </w:r>
            <w:r w:rsidR="008C3488">
              <w:t>)</w:t>
            </w:r>
          </w:p>
        </w:tc>
        <w:tc>
          <w:tcPr>
            <w:tcW w:w="8078" w:type="dxa"/>
          </w:tcPr>
          <w:p w14:paraId="33AF4DAF" w14:textId="77777777" w:rsidR="00330FD6" w:rsidRDefault="00330FD6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nennt einen Bruch und eine Zahl, mit der Zähler und Nenner erweitert </w: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oder gekürzt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werden sollen, die andere löst die Aufgabe. Wechselt euch ab.</w:t>
            </w:r>
          </w:p>
          <w:p w14:paraId="5FD4042C" w14:textId="517F58F4" w:rsidR="008C3488" w:rsidRPr="00A16E50" w:rsidRDefault="008C3488" w:rsidP="0080323A">
            <w:pPr>
              <w:spacing w:line="240" w:lineRule="atLeast"/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Bei jeder 5. Aufgabe zeichnet einen Streifen, um zu erklären, was die Rechnung bedeutet.</w:t>
            </w:r>
          </w:p>
        </w:tc>
      </w:tr>
    </w:tbl>
    <w:p w14:paraId="13F4E6C2" w14:textId="77777777" w:rsidR="00330FD6" w:rsidRDefault="00330FD6" w:rsidP="00330FD6">
      <w:pPr>
        <w:spacing w:line="240" w:lineRule="atLeast"/>
      </w:pPr>
    </w:p>
    <w:tbl>
      <w:tblPr>
        <w:tblW w:w="9170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36"/>
      </w:tblGrid>
      <w:tr w:rsidR="00C069FF" w14:paraId="19D81DA4" w14:textId="77777777" w:rsidTr="00A42631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F544273" w14:textId="00C3DB80" w:rsidR="00C069FF" w:rsidRPr="00B74344" w:rsidRDefault="005B3BC5" w:rsidP="00E13C64">
            <w:pPr>
              <w:pStyle w:val="berschrift3"/>
              <w:spacing w:line="240" w:lineRule="atLeast"/>
            </w:pPr>
            <w:r>
              <w:t>2</w:t>
            </w:r>
            <w:r w:rsidR="00C069FF">
              <w:t>.</w:t>
            </w:r>
            <w:r w:rsidR="00330FD6">
              <w:t>7</w:t>
            </w: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61B75" w14:textId="3B5D1C14" w:rsidR="00C069FF" w:rsidRPr="00B74344" w:rsidRDefault="0049551B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4272" behindDoc="0" locked="0" layoutInCell="1" allowOverlap="1" wp14:anchorId="0C3FE13B" wp14:editId="35A75090">
                      <wp:simplePos x="0" y="0"/>
                      <wp:positionH relativeFrom="column">
                        <wp:posOffset>1731645</wp:posOffset>
                      </wp:positionH>
                      <wp:positionV relativeFrom="paragraph">
                        <wp:posOffset>339590</wp:posOffset>
                      </wp:positionV>
                      <wp:extent cx="161290" cy="299720"/>
                      <wp:effectExtent l="0" t="0" r="3810" b="5080"/>
                      <wp:wrapNone/>
                      <wp:docPr id="16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6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B23355" w14:textId="06508E4C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07AA0B" w14:textId="5B6FC07D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56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C3FE13B" id="_x0000_s1916" style="position:absolute;margin-left:136.35pt;margin-top:26.75pt;width:12.7pt;height:23.6pt;z-index:25349427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">
                      <v:shape id="Textfeld 3" o:spid="_x0000_s1917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1BB23355" w14:textId="06508E4C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21</w:t>
                              </w:r>
                            </w:p>
                          </w:txbxContent>
                        </v:textbox>
                      </v:shape>
                      <v:shape id="Textfeld 3" o:spid="_x0000_s191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1607AA0B" w14:textId="5B6FC07D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56</w:t>
                              </w:r>
                            </w:p>
                          </w:txbxContent>
                        </v:textbox>
                      </v:shape>
                      <v:line id="Gerade Verbindung 1" o:spid="_x0000_s191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02746" w:rsidRPr="00D02746">
              <w:t>Zahlen zum Kürzen finde</w:t>
            </w:r>
            <w:r w:rsidR="00EC3FF9">
              <w:t>n</w:t>
            </w:r>
          </w:p>
        </w:tc>
      </w:tr>
      <w:tr w:rsidR="008C3488" w:rsidRPr="00A16E50" w14:paraId="271E39EA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36E3E828" w14:textId="2786C6DA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04E1727" w14:textId="2B8DC268" w:rsidR="008C3488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5986DF7F" w14:textId="68B793CB" w:rsidR="008C3488" w:rsidRDefault="00B41DED" w:rsidP="008C3488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0998E72C" wp14:editId="3E6FA982">
                      <wp:simplePos x="0" y="0"/>
                      <wp:positionH relativeFrom="column">
                        <wp:posOffset>2676930</wp:posOffset>
                      </wp:positionH>
                      <wp:positionV relativeFrom="paragraph">
                        <wp:posOffset>322580</wp:posOffset>
                      </wp:positionV>
                      <wp:extent cx="1712068" cy="907915"/>
                      <wp:effectExtent l="0" t="0" r="180340" b="6985"/>
                      <wp:wrapNone/>
                      <wp:docPr id="221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12068" cy="907915"/>
                              </a:xfrm>
                              <a:prstGeom prst="wedgeRoundRectCallout">
                                <a:avLst>
                                  <a:gd name="adj1" fmla="val -59264"/>
                                  <a:gd name="adj2" fmla="val -2405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C2AEF1" w14:textId="77777777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durch die ich Zähler und Nenner teilen kann. Dann teile</w:t>
                                  </w:r>
                                  <w:r>
                                    <w:t xml:space="preserve"> </w:t>
                                  </w:r>
                                  <w:r w:rsidRPr="00476B75">
                                    <w:t>ich so oft, bis ich keine Zahl mehr zum Teilen finde.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998E72C" id="_x0000_s1920" type="#_x0000_t62" style="position:absolute;margin-left:210.8pt;margin-top:25.4pt;width:134.8pt;height:71.5pt;flip:x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" adj="-2001,5605" fillcolor="white [3201]" strokecolor="#bfbfbf [2412]" strokeweight="1pt">
                      <v:textbox inset=",.5mm,,.5mm">
                        <w:txbxContent>
                          <w:p w14:paraId="5BC2AEF1" w14:textId="77777777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durch die ich Zähler und Nenner teilen kann. Dann teile</w:t>
                            </w:r>
                            <w:r>
                              <w:t xml:space="preserve"> </w:t>
                            </w:r>
                            <w:r w:rsidRPr="00476B75">
                              <w:t>ich so oft, bis ich keine Zahl mehr zum Teilen finde.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0629BCEC" wp14:editId="0A88D568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316230</wp:posOffset>
                      </wp:positionV>
                      <wp:extent cx="1937385" cy="914400"/>
                      <wp:effectExtent l="279400" t="0" r="18415" b="12700"/>
                      <wp:wrapTopAndBottom/>
                      <wp:docPr id="22157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7385" cy="914400"/>
                              </a:xfrm>
                              <a:prstGeom prst="wedgeRoundRectCallout">
                                <a:avLst>
                                  <a:gd name="adj1" fmla="val -63280"/>
                                  <a:gd name="adj2" fmla="val -2377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328FC8" w14:textId="797DF34F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in deren Reihe der Zähler und der Nenner vorkommen. Mit dieser Zahl kann ich kürzen, denn sie teilt Zähler und Nenner.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629BCEC" id="_x0000_s1921" type="#_x0000_t62" style="position:absolute;margin-left:46pt;margin-top:24.9pt;width:152.55pt;height:1in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" adj="-2868,5665" fillcolor="white [3201]" strokecolor="#bfbfbf [2412]" strokeweight="1pt">
                      <v:textbox inset=",.5mm,,.5mm">
                        <w:txbxContent>
                          <w:p w14:paraId="11328FC8" w14:textId="797DF34F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in deren Reihe der Zähler und der Nenner vorkommen. Mit dieser Zahl kann ich kürzen, denn sie teilt Zähler und Nenner.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942A7D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96288" behindDoc="0" locked="0" layoutInCell="1" allowOverlap="1" wp14:anchorId="116B2F19" wp14:editId="3BFA7F68">
                      <wp:simplePos x="0" y="0"/>
                      <wp:positionH relativeFrom="column">
                        <wp:posOffset>4479862</wp:posOffset>
                      </wp:positionH>
                      <wp:positionV relativeFrom="paragraph">
                        <wp:posOffset>304465</wp:posOffset>
                      </wp:positionV>
                      <wp:extent cx="544830" cy="750570"/>
                      <wp:effectExtent l="0" t="0" r="1270" b="0"/>
                      <wp:wrapNone/>
                      <wp:docPr id="108362609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44191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7067847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BE31BC" w14:textId="77777777" w:rsidR="008C3488" w:rsidRPr="008C3B54" w:rsidRDefault="008C3488" w:rsidP="008C348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16B2F19" id="_x0000_s1922" style="position:absolute;margin-left:352.75pt;margin-top:23.95pt;width:42.9pt;height:59.1pt;z-index:253196288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">
                      <v:shape id="Grafik 5" o:spid="_x0000_s1923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">
                        <v:imagedata r:id="rId28" o:title="" chromakey="white"/>
                      </v:shape>
                      <v:shape id="_x0000_s1924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BE31BC" w14:textId="77777777" w:rsidR="008C3488" w:rsidRPr="008C3B54" w:rsidRDefault="008C3488" w:rsidP="008C348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42A7D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99328" behindDoc="0" locked="0" layoutInCell="1" allowOverlap="1" wp14:anchorId="00C15280" wp14:editId="6B697531">
                      <wp:simplePos x="0" y="0"/>
                      <wp:positionH relativeFrom="column">
                        <wp:posOffset>-108257</wp:posOffset>
                      </wp:positionH>
                      <wp:positionV relativeFrom="paragraph">
                        <wp:posOffset>319070</wp:posOffset>
                      </wp:positionV>
                      <wp:extent cx="646430" cy="742950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30" cy="742950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E866F3" w14:textId="77777777" w:rsidR="00314CE0" w:rsidRPr="008C3B54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0C15280" id="_x0000_s1925" style="position:absolute;margin-left:-8.5pt;margin-top:25.1pt;width:50.9pt;height:58.5pt;z-index:252899328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">
                      <v:shape id="Grafik 6" o:spid="_x0000_s1926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">
                        <v:imagedata r:id="rId30" o:title="" chromakey="white"/>
                      </v:shape>
                      <v:shape id="_x0000_s1927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BE866F3" w14:textId="77777777" w:rsidR="00314CE0" w:rsidRPr="008C3B54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>Leonie und Kenan wollen</w:t>
            </w:r>
            <w:r w:rsidR="00942A7D">
              <w:rPr>
                <w:rFonts w:ascii="Calibri" w:hAnsi="Calibri"/>
                <w:color w:val="000000" w:themeColor="text1"/>
                <w:szCs w:val="20"/>
              </w:rPr>
              <w:t xml:space="preserve">    </w:t>
            </w:r>
            <m:oMath>
              <m:r>
                <w:rPr>
                  <w:rFonts w:ascii="Cambria Math" w:hAnsi="Cambria Math"/>
                  <w:color w:val="000000" w:themeColor="text1"/>
                  <w:szCs w:val="20"/>
                </w:rPr>
                <m:t xml:space="preserve">   </m:t>
              </m:r>
            </m:oMath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 xml:space="preserve">kürzen. Sie überlegen, wie man Zahlen 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 xml:space="preserve">zum Kürzen </w: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>findet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  <w:p w14:paraId="7279615B" w14:textId="77777777" w:rsidR="00334AB3" w:rsidRPr="00A42631" w:rsidRDefault="00334AB3" w:rsidP="00942A7D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</w:p>
          <w:tbl>
            <w:tblPr>
              <w:tblStyle w:val="MSKTabelle"/>
              <w:tblW w:w="8500" w:type="dxa"/>
              <w:tblLayout w:type="fixed"/>
              <w:tblCellMar>
                <w:left w:w="57" w:type="dxa"/>
                <w:right w:w="57" w:type="dxa"/>
              </w:tblCellMar>
              <w:tblLook w:val="0680" w:firstRow="0" w:lastRow="0" w:firstColumn="1" w:lastColumn="0" w:noHBand="1" w:noVBand="1"/>
            </w:tblPr>
            <w:tblGrid>
              <w:gridCol w:w="1658"/>
              <w:gridCol w:w="425"/>
              <w:gridCol w:w="425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1553"/>
              <w:gridCol w:w="470"/>
            </w:tblGrid>
            <w:tr w:rsidR="008C3488" w14:paraId="4922C207" w14:textId="77777777" w:rsidTr="008C3488">
              <w:tc>
                <w:tcPr>
                  <w:tcW w:w="1658" w:type="dxa"/>
                </w:tcPr>
                <w:p w14:paraId="2639020D" w14:textId="416F7D80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3er-Reihe</w:t>
                  </w:r>
                </w:p>
              </w:tc>
              <w:tc>
                <w:tcPr>
                  <w:tcW w:w="425" w:type="dxa"/>
                </w:tcPr>
                <w:p w14:paraId="74106A5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194240" behindDoc="0" locked="0" layoutInCell="1" allowOverlap="1" wp14:anchorId="3F6161F3" wp14:editId="5CC6B8F1">
                        <wp:simplePos x="0" y="0"/>
                        <wp:positionH relativeFrom="column">
                          <wp:posOffset>5278120</wp:posOffset>
                        </wp:positionH>
                        <wp:positionV relativeFrom="paragraph">
                          <wp:posOffset>7489190</wp:posOffset>
                        </wp:positionV>
                        <wp:extent cx="207010" cy="370205"/>
                        <wp:effectExtent l="0" t="0" r="2540" b="0"/>
                        <wp:wrapNone/>
                        <wp:docPr id="151" name="Bild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195264" behindDoc="0" locked="0" layoutInCell="1" allowOverlap="1" wp14:anchorId="55549439" wp14:editId="4EB1D1C9">
                        <wp:simplePos x="0" y="0"/>
                        <wp:positionH relativeFrom="column">
                          <wp:posOffset>5332095</wp:posOffset>
                        </wp:positionH>
                        <wp:positionV relativeFrom="paragraph">
                          <wp:posOffset>7989570</wp:posOffset>
                        </wp:positionV>
                        <wp:extent cx="446405" cy="794385"/>
                        <wp:effectExtent l="0" t="0" r="0" b="0"/>
                        <wp:wrapNone/>
                        <wp:docPr id="150" name="Bild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05" cy="7943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sz w:val="21"/>
                      <w:szCs w:val="18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14:paraId="34CB64B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14:paraId="79E4933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9</w:t>
                  </w:r>
                </w:p>
              </w:tc>
              <w:tc>
                <w:tcPr>
                  <w:tcW w:w="567" w:type="dxa"/>
                </w:tcPr>
                <w:p w14:paraId="50F11FD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4D5F5A0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5E0E10C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CA70972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0F22421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304F3B5C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54</w:t>
                  </w:r>
                </w:p>
              </w:tc>
              <w:tc>
                <w:tcPr>
                  <w:tcW w:w="1553" w:type="dxa"/>
                </w:tcPr>
                <w:p w14:paraId="6AA516A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57</w:t>
                  </w:r>
                </w:p>
              </w:tc>
              <w:tc>
                <w:tcPr>
                  <w:tcW w:w="470" w:type="dxa"/>
                </w:tcPr>
                <w:p w14:paraId="5A63FE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</w:tr>
            <w:tr w:rsidR="008C3488" w14:paraId="16EB8165" w14:textId="77777777" w:rsidTr="008C3488">
              <w:tc>
                <w:tcPr>
                  <w:tcW w:w="1658" w:type="dxa"/>
                </w:tcPr>
                <w:p w14:paraId="5CB1BA3A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5er-Reihe</w:t>
                  </w:r>
                </w:p>
              </w:tc>
              <w:tc>
                <w:tcPr>
                  <w:tcW w:w="425" w:type="dxa"/>
                </w:tcPr>
                <w:p w14:paraId="29423B4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14:paraId="6CE813F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14:paraId="1E51CA8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42D3B64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20</w:t>
                  </w:r>
                </w:p>
              </w:tc>
              <w:tc>
                <w:tcPr>
                  <w:tcW w:w="567" w:type="dxa"/>
                </w:tcPr>
                <w:p w14:paraId="4F04605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25</w:t>
                  </w:r>
                </w:p>
              </w:tc>
              <w:tc>
                <w:tcPr>
                  <w:tcW w:w="567" w:type="dxa"/>
                </w:tcPr>
                <w:p w14:paraId="75F1ADD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53A6298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289505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77FC1714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1D0E46F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7C620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1A6C4809" w14:textId="77777777" w:rsidTr="008C3488">
              <w:tc>
                <w:tcPr>
                  <w:tcW w:w="1658" w:type="dxa"/>
                </w:tcPr>
                <w:p w14:paraId="63CFB51D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6er-Reihe</w:t>
                  </w:r>
                </w:p>
              </w:tc>
              <w:tc>
                <w:tcPr>
                  <w:tcW w:w="425" w:type="dxa"/>
                </w:tcPr>
                <w:p w14:paraId="326406E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425" w:type="dxa"/>
                </w:tcPr>
                <w:p w14:paraId="426AB9CB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136678B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D31C16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24</w:t>
                  </w:r>
                </w:p>
              </w:tc>
              <w:tc>
                <w:tcPr>
                  <w:tcW w:w="567" w:type="dxa"/>
                </w:tcPr>
                <w:p w14:paraId="58D533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0620FB7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A5BB4EF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6B39113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07561D0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0DA4A2A3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7FFFFBD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4C341C2D" w14:textId="77777777" w:rsidTr="008C3488">
              <w:tc>
                <w:tcPr>
                  <w:tcW w:w="1658" w:type="dxa"/>
                </w:tcPr>
                <w:p w14:paraId="47144348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7er-Reihe</w:t>
                  </w:r>
                </w:p>
              </w:tc>
              <w:tc>
                <w:tcPr>
                  <w:tcW w:w="425" w:type="dxa"/>
                </w:tcPr>
                <w:p w14:paraId="6F65FB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7</w:t>
                  </w:r>
                </w:p>
              </w:tc>
              <w:tc>
                <w:tcPr>
                  <w:tcW w:w="425" w:type="dxa"/>
                </w:tcPr>
                <w:p w14:paraId="368038A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14</w:t>
                  </w:r>
                </w:p>
              </w:tc>
              <w:tc>
                <w:tcPr>
                  <w:tcW w:w="567" w:type="dxa"/>
                </w:tcPr>
                <w:p w14:paraId="700942BD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2E524D1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28</w:t>
                  </w:r>
                </w:p>
              </w:tc>
              <w:tc>
                <w:tcPr>
                  <w:tcW w:w="567" w:type="dxa"/>
                </w:tcPr>
                <w:p w14:paraId="26642B9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35</w:t>
                  </w:r>
                </w:p>
              </w:tc>
              <w:tc>
                <w:tcPr>
                  <w:tcW w:w="567" w:type="dxa"/>
                </w:tcPr>
                <w:p w14:paraId="6BE84D1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42</w:t>
                  </w:r>
                </w:p>
              </w:tc>
              <w:tc>
                <w:tcPr>
                  <w:tcW w:w="567" w:type="dxa"/>
                </w:tcPr>
                <w:p w14:paraId="49E15486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49</w:t>
                  </w:r>
                </w:p>
              </w:tc>
              <w:tc>
                <w:tcPr>
                  <w:tcW w:w="567" w:type="dxa"/>
                </w:tcPr>
                <w:p w14:paraId="6474804E" w14:textId="417C95F3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5,</w:t>
                  </w:r>
                </w:p>
              </w:tc>
              <w:tc>
                <w:tcPr>
                  <w:tcW w:w="567" w:type="dxa"/>
                </w:tcPr>
                <w:p w14:paraId="646B123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1553" w:type="dxa"/>
                </w:tcPr>
                <w:p w14:paraId="7AA5C42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464058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</w:tbl>
          <w:p w14:paraId="2EDB1E18" w14:textId="2F85EDC0" w:rsidR="008C3488" w:rsidRPr="00A16E50" w:rsidRDefault="008C3488" w:rsidP="0080323A">
            <w:pPr>
              <w:spacing w:line="240" w:lineRule="atLeast"/>
            </w:pPr>
          </w:p>
        </w:tc>
      </w:tr>
      <w:tr w:rsidR="008C3488" w:rsidRPr="00A16E50" w14:paraId="77E1DF1C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3BE58B76" w14:textId="06D8D869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F2F09D" wp14:editId="28AE2627">
                  <wp:extent cx="360000" cy="272386"/>
                  <wp:effectExtent l="0" t="0" r="254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CEC36C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0240E86" w14:textId="2A9EC4DB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6AB29209" w14:textId="77777777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</w:p>
          <w:p w14:paraId="1772ACA5" w14:textId="4AF67C5D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D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urch welche Zahlen kann Leonie kürzen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?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Schreibe den gekürzten Bruch auf.</w:t>
            </w:r>
          </w:p>
          <w:p w14:paraId="324E10A9" w14:textId="11FF9868" w:rsidR="008C3488" w:rsidRPr="00513E9A" w:rsidRDefault="00942A7D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 w:val="11"/>
                <w:szCs w:val="1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00416" behindDoc="0" locked="0" layoutInCell="1" allowOverlap="1" wp14:anchorId="7F3A0BC3" wp14:editId="68FBECAF">
                      <wp:simplePos x="0" y="0"/>
                      <wp:positionH relativeFrom="column">
                        <wp:posOffset>3605854</wp:posOffset>
                      </wp:positionH>
                      <wp:positionV relativeFrom="paragraph">
                        <wp:posOffset>76646</wp:posOffset>
                      </wp:positionV>
                      <wp:extent cx="238125" cy="299878"/>
                      <wp:effectExtent l="0" t="0" r="3175" b="5080"/>
                      <wp:wrapNone/>
                      <wp:docPr id="17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125" cy="299878"/>
                                <a:chOff x="-8927" y="12885"/>
                                <a:chExt cx="240998" cy="301148"/>
                              </a:xfrm>
                            </wpg:grpSpPr>
                            <wps:wsp>
                              <wps:cNvPr id="180" name="Textfeld 3"/>
                              <wps:cNvSpPr txBox="1"/>
                              <wps:spPr>
                                <a:xfrm>
                                  <a:off x="29195" y="12885"/>
                                  <a:ext cx="160023" cy="184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8D2DA" w14:textId="6938752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6" name="Textfeld 3"/>
                              <wps:cNvSpPr txBox="1"/>
                              <wps:spPr>
                                <a:xfrm>
                                  <a:off x="-8927" y="150091"/>
                                  <a:ext cx="24099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FC057" w14:textId="35F3D2D4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Gerade Verbindung 1"/>
                              <wps:cNvCnPr/>
                              <wps:spPr>
                                <a:xfrm>
                                  <a:off x="10353" y="179398"/>
                                  <a:ext cx="18244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F3A0BC3" id="_x0000_s1928" style="position:absolute;margin-left:283.95pt;margin-top:6.05pt;width:18.75pt;height:23.6pt;z-index:253500416;mso-width-relative:margin;mso-height-relative:margin" coordorigin="-8927,12885" coordsize="240998,30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">
                      <v:shape id="Textfeld 3" o:spid="_x0000_s1929" type="#_x0000_t202" style="position:absolute;left:29195;top:12885;width:160023;height:1849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4098D2DA" w14:textId="6938752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shape id="Textfeld 3" o:spid="_x0000_s1930" type="#_x0000_t202" style="position:absolute;left:-8927;top:150091;width:24099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725FC057" w14:textId="35F3D2D4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126</w:t>
                              </w:r>
                            </w:p>
                          </w:txbxContent>
                        </v:textbox>
                      </v:shape>
                      <v:line id="Gerade Verbindung 1" o:spid="_x0000_s1931" style="position:absolute;visibility:visible;mso-wrap-style:square" from="10353,179398" to="192801,179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8368" behindDoc="0" locked="0" layoutInCell="1" allowOverlap="1" wp14:anchorId="79A610DB" wp14:editId="6AC37F6A">
                      <wp:simplePos x="0" y="0"/>
                      <wp:positionH relativeFrom="column">
                        <wp:posOffset>3361690</wp:posOffset>
                      </wp:positionH>
                      <wp:positionV relativeFrom="paragraph">
                        <wp:posOffset>75565</wp:posOffset>
                      </wp:positionV>
                      <wp:extent cx="161290" cy="299720"/>
                      <wp:effectExtent l="0" t="0" r="3810" b="5080"/>
                      <wp:wrapNone/>
                      <wp:docPr id="17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7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7397E0" w14:textId="65EBF18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15BADE" w14:textId="279E5C3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9A610DB" id="_x0000_s1932" style="position:absolute;margin-left:264.7pt;margin-top:5.95pt;width:12.7pt;height:23.6pt;z-index:25349836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">
                      <v:shape id="Textfeld 3" o:spid="_x0000_s193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527397E0" w14:textId="65EBF18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93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1E15BADE" w14:textId="279E5C3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line id="Gerade Verbindung 1" o:spid="_x0000_s193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noProof/>
              </w:rPr>
              <w:t xml:space="preserve"> </w:t>
            </w:r>
          </w:p>
        </w:tc>
      </w:tr>
      <w:tr w:rsidR="008C3488" w:rsidRPr="00A16E50" w14:paraId="183BC504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160C1C43" w14:textId="6A75B6B9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2436A65" w14:textId="77777777" w:rsidR="008C3488" w:rsidRDefault="008C3488" w:rsidP="008C3488">
            <w:pPr>
              <w:pStyle w:val="Nummerierung"/>
              <w:rPr>
                <w:noProof/>
              </w:rPr>
            </w:pPr>
            <w:r>
              <w:rPr>
                <w:noProof/>
              </w:rPr>
              <w:t>b)</w:t>
            </w:r>
          </w:p>
          <w:p w14:paraId="69A4FE58" w14:textId="6FDC5205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1F55AA24" w14:textId="08BE45D0" w:rsidR="008C3488" w:rsidRPr="00C63632" w:rsidRDefault="00942A7D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02464" behindDoc="0" locked="0" layoutInCell="1" allowOverlap="1" wp14:anchorId="54F12924" wp14:editId="23B3D3FC">
                      <wp:simplePos x="0" y="0"/>
                      <wp:positionH relativeFrom="column">
                        <wp:posOffset>3928110</wp:posOffset>
                      </wp:positionH>
                      <wp:positionV relativeFrom="paragraph">
                        <wp:posOffset>-76835</wp:posOffset>
                      </wp:positionV>
                      <wp:extent cx="161290" cy="299720"/>
                      <wp:effectExtent l="0" t="0" r="3810" b="5080"/>
                      <wp:wrapNone/>
                      <wp:docPr id="1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89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6E3B66" w14:textId="01450B25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F31451" w14:textId="50C93766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4F12924" id="_x0000_s1936" style="position:absolute;margin-left:309.3pt;margin-top:-6.05pt;width:12.7pt;height:23.6pt;z-index:25350246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">
                      <v:shape id="Textfeld 3" o:spid="_x0000_s1937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646E3B66" w14:textId="01450B25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193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64F31451" w14:textId="50C93766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line id="Gerade Verbindung 1" o:spid="_x0000_s193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6320" behindDoc="0" locked="0" layoutInCell="1" allowOverlap="1" wp14:anchorId="0EA3A9B4" wp14:editId="6ECA87AA">
                      <wp:simplePos x="0" y="0"/>
                      <wp:positionH relativeFrom="column">
                        <wp:posOffset>3103880</wp:posOffset>
                      </wp:positionH>
                      <wp:positionV relativeFrom="paragraph">
                        <wp:posOffset>-76835</wp:posOffset>
                      </wp:positionV>
                      <wp:extent cx="161290" cy="299720"/>
                      <wp:effectExtent l="0" t="0" r="3810" b="5080"/>
                      <wp:wrapNone/>
                      <wp:docPr id="1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72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E4888F" w14:textId="525F1D4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9011A1" w14:textId="25F3B85D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70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EA3A9B4" id="_x0000_s1940" style="position:absolute;margin-left:244.4pt;margin-top:-6.05pt;width:12.7pt;height:23.6pt;z-index:25349632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">
                      <v:shape id="Textfeld 3" o:spid="_x0000_s1941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2FE4888F" w14:textId="525F1D4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94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549011A1" w14:textId="25F3B85D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70</w:t>
                              </w:r>
                            </w:p>
                          </w:txbxContent>
                        </v:textbox>
                      </v:shape>
                      <v:line id="Gerade Verbindung 1" o:spid="_x0000_s194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Kürze die Brüche </w:t>
            </w:r>
            <w:r w:rsidR="008C3488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wie Leonie</w: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>,</w:t>
            </w:r>
            <w:r w:rsidR="008C3488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Kenan oder ganz anders: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 ,</w:t>
            </w:r>
            <w:r>
              <w:rPr>
                <w:noProof/>
              </w:rPr>
              <w:t xml:space="preserve">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,         , 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</m:t>
              </m:r>
            </m:oMath>
          </w:p>
          <w:p w14:paraId="79BE6529" w14:textId="655BB81D" w:rsidR="008C3488" w:rsidRPr="008C3488" w:rsidRDefault="008C3488" w:rsidP="00B41DED">
            <w:pPr>
              <w:spacing w:after="24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Vergleicht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, wie ihr die Zahlen zu</w:t>
            </w:r>
            <w:r w:rsidR="00100C55">
              <w:rPr>
                <w:rFonts w:ascii="Calibri" w:hAnsi="Calibri"/>
                <w:noProof/>
                <w:color w:val="000000" w:themeColor="text1"/>
                <w:szCs w:val="20"/>
              </w:rPr>
              <w:t>m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Kürzen gefunden habt. </w:t>
            </w:r>
          </w:p>
        </w:tc>
      </w:tr>
      <w:tr w:rsidR="008C3488" w:rsidRPr="00A16E50" w14:paraId="6E1FC55E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2740D24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CD033C0" w14:textId="30A2DC25" w:rsidR="008C3488" w:rsidRDefault="008C3488" w:rsidP="008C3488">
            <w:pPr>
              <w:pStyle w:val="Nummerierung"/>
            </w:pPr>
            <w:r>
              <w:t>c)*</w:t>
            </w:r>
          </w:p>
        </w:tc>
        <w:tc>
          <w:tcPr>
            <w:tcW w:w="8036" w:type="dxa"/>
          </w:tcPr>
          <w:p w14:paraId="5A1767CF" w14:textId="671DEB75" w:rsidR="00A83C50" w:rsidRDefault="00A83C50" w:rsidP="00A83C50">
            <w:pPr>
              <w:spacing w:line="240" w:lineRule="atLeast"/>
              <w:ind w:left="360" w:hanging="360"/>
            </w:pPr>
            <w:r>
              <w:t xml:space="preserve">Zum Experimentieren: </w:t>
            </w:r>
          </w:p>
          <w:p w14:paraId="72E4546D" w14:textId="2B78F338" w:rsidR="008C3488" w:rsidRPr="00EC2138" w:rsidRDefault="008C3488" w:rsidP="009A01B2">
            <w:pPr>
              <w:pStyle w:val="Listenabsatz"/>
            </w:pPr>
            <w:r w:rsidRPr="00EC2138">
              <w:t>Gib drei Brüche an, die man mit 4 kürzen kann.</w:t>
            </w:r>
          </w:p>
          <w:p w14:paraId="04C291DD" w14:textId="77777777" w:rsidR="000228C8" w:rsidRDefault="008C3488" w:rsidP="009A01B2">
            <w:pPr>
              <w:pStyle w:val="Listenabsatz"/>
            </w:pPr>
            <w:r w:rsidRPr="00EC2138">
              <w:t>Gib drei Brüche an, die man mit 4 und 3 kürzen kann.</w:t>
            </w:r>
          </w:p>
          <w:p w14:paraId="5A5E48E8" w14:textId="5C0AE846" w:rsidR="009A01B2" w:rsidRPr="00A83C50" w:rsidRDefault="008C3488" w:rsidP="00B41DED">
            <w:pPr>
              <w:pStyle w:val="Listenabsatz"/>
              <w:spacing w:after="240"/>
            </w:pPr>
            <w:r w:rsidRPr="00EC2138">
              <w:t>Gib drei Brüche an, die man mit 4</w:t>
            </w:r>
            <w:r>
              <w:t>,</w:t>
            </w:r>
            <w:r w:rsidRPr="00EC2138">
              <w:t xml:space="preserve"> aber nicht mit 8 kürzen kann.</w:t>
            </w:r>
          </w:p>
        </w:tc>
      </w:tr>
      <w:tr w:rsidR="008C3488" w:rsidRPr="00A16E50" w14:paraId="5D556921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66993E1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FF0E243" w14:textId="6CD1F7F9" w:rsidR="008C3488" w:rsidRDefault="008C3488" w:rsidP="008C3488">
            <w:pPr>
              <w:pStyle w:val="Nummerierung"/>
              <w:rPr>
                <w:noProof/>
              </w:rPr>
            </w:pPr>
            <w:r>
              <w:t>d)*</w:t>
            </w:r>
          </w:p>
        </w:tc>
        <w:tc>
          <w:tcPr>
            <w:tcW w:w="8036" w:type="dxa"/>
          </w:tcPr>
          <w:p w14:paraId="2D4B39C8" w14:textId="349C14FE" w:rsidR="008C3488" w:rsidRDefault="009D7EC6" w:rsidP="00A83C50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14432" behindDoc="0" locked="0" layoutInCell="1" allowOverlap="1" wp14:anchorId="039BD5F8" wp14:editId="6090D4F1">
                      <wp:simplePos x="0" y="0"/>
                      <wp:positionH relativeFrom="column">
                        <wp:posOffset>2620123</wp:posOffset>
                      </wp:positionH>
                      <wp:positionV relativeFrom="paragraph">
                        <wp:posOffset>225006</wp:posOffset>
                      </wp:positionV>
                      <wp:extent cx="541879" cy="395605"/>
                      <wp:effectExtent l="0" t="0" r="17145" b="0"/>
                      <wp:wrapNone/>
                      <wp:docPr id="235101036" name="Gruppieren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1879" cy="395605"/>
                                <a:chOff x="2621688" y="108097"/>
                                <a:chExt cx="542255" cy="395972"/>
                              </a:xfrm>
                            </wpg:grpSpPr>
                            <wpg:grpSp>
                              <wpg:cNvPr id="825799785" name="Gruppieren 825799785"/>
                              <wpg:cNvGrpSpPr/>
                              <wpg:grpSpPr>
                                <a:xfrm>
                                  <a:off x="2997869" y="133514"/>
                                  <a:ext cx="166074" cy="370555"/>
                                  <a:chOff x="2997859" y="133484"/>
                                  <a:chExt cx="167557" cy="371411"/>
                                </a:xfrm>
                              </wpg:grpSpPr>
                              <wps:wsp>
                                <wps:cNvPr id="2046020889" name="Textfeld 3"/>
                                <wps:cNvSpPr txBox="1"/>
                                <wps:spPr>
                                  <a:xfrm>
                                    <a:off x="2997859" y="133484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4F6AB8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18841028" name="Textfeld 3"/>
                                <wps:cNvSpPr txBox="1"/>
                                <wps:spPr>
                                  <a:xfrm>
                                    <a:off x="3003095" y="340953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F97E1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8559240" name="Gerade Verbindung 1048559240"/>
                                <wps:cNvCnPr/>
                                <wps:spPr>
                                  <a:xfrm>
                                    <a:off x="3010735" y="336256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84595051" name="Gruppieren 1684595051"/>
                              <wpg:cNvGrpSpPr/>
                              <wpg:grpSpPr>
                                <a:xfrm>
                                  <a:off x="2670532" y="141123"/>
                                  <a:ext cx="170792" cy="357568"/>
                                  <a:chOff x="2670525" y="141123"/>
                                  <a:chExt cx="172317" cy="358394"/>
                                </a:xfrm>
                              </wpg:grpSpPr>
                              <wps:wsp>
                                <wps:cNvPr id="1307435028" name="Textfeld 3"/>
                                <wps:cNvSpPr txBox="1"/>
                                <wps:spPr>
                                  <a:xfrm>
                                    <a:off x="2683955" y="141123"/>
                                    <a:ext cx="15888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1EBFCE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31211174" name="Textfeld 3"/>
                                <wps:cNvSpPr txBox="1"/>
                                <wps:spPr>
                                  <a:xfrm>
                                    <a:off x="2670525" y="335575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5828E2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3919004" name="Gerade Verbindung 703919004"/>
                                <wps:cNvCnPr/>
                                <wps:spPr>
                                  <a:xfrm>
                                    <a:off x="2696616" y="330878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53180014" name="Gruppieren 1953180014"/>
                              <wpg:cNvGrpSpPr/>
                              <wpg:grpSpPr>
                                <a:xfrm>
                                  <a:off x="2621688" y="108097"/>
                                  <a:ext cx="366150" cy="322379"/>
                                  <a:chOff x="2625204" y="108097"/>
                                  <a:chExt cx="432421" cy="3229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77185006" name="Grafik 157718500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7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625204" y="108097"/>
                                    <a:ext cx="340130" cy="2017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53588376" name="Textfeld 398"/>
                                <wps:cNvSpPr txBox="1"/>
                                <wps:spPr>
                                  <a:xfrm>
                                    <a:off x="2874388" y="214667"/>
                                    <a:ext cx="183237" cy="216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0520E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39BD5F8" id="Gruppieren 92" o:spid="_x0000_s1944" style="position:absolute;margin-left:206.3pt;margin-top:17.7pt;width:42.65pt;height:31.15pt;z-index:253714432;mso-width-relative:margin" coordorigin="26216,1080" coordsize="5422,39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">
                      <v:group id="Gruppieren 825799785" o:spid="_x0000_s1945" style="position:absolute;left:29978;top:1335;width:1661;height:3705" coordorigin="29978,1334" coordsize="1675,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">
                        <v:shape id="Textfeld 3" o:spid="_x0000_s1946" type="#_x0000_t202" style="position:absolute;left:29978;top:1334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D4F6AB8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45</w:t>
                                </w:r>
                              </w:p>
                            </w:txbxContent>
                          </v:textbox>
                        </v:shape>
                        <v:shape id="Textfeld 3" o:spid="_x0000_s1947" type="#_x0000_t202" style="position:absolute;left:30030;top:3409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0F97E1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line id="Gerade Verbindung 1048559240" o:spid="_x0000_s1948" style="position:absolute;visibility:visible;mso-wrap-style:square" from="30107,3362" to="31560,33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684595051" o:spid="_x0000_s1949" style="position:absolute;left:26705;top:1411;width:1708;height:3575" coordorigin="26705,1411" coordsize="1723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">
                        <v:shape id="Textfeld 3" o:spid="_x0000_s1950" type="#_x0000_t202" style="position:absolute;left:26839;top:1411;width:1589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D1EBFCE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51" type="#_x0000_t202" style="position:absolute;left:26705;top:3355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35828E2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703919004" o:spid="_x0000_s1952" style="position:absolute;visibility:visible;mso-wrap-style:square" from="26966,3308" to="28419,33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953180014" o:spid="_x0000_s1953" style="position:absolute;left:26216;top:1080;width:3662;height:3224" coordorigin="26252,1080" coordsize="4324,3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">
                        <v:shape id="Grafik 1577185006" o:spid="_x0000_s1954" type="#_x0000_t75" style="position:absolute;left:26252;top:1080;width:3401;height:201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">
                          <v:imagedata r:id="rId128" o:title="" cropbottom="33944f" cropleft="1f" cropright="2644f" recolortarget="#333 [1446]"/>
                        </v:shape>
                        <v:shape id="Textfeld 398" o:spid="_x0000_s1955" type="#_x0000_t202" style="position:absolute;left:28743;top:2146;width:1833;height:2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740520E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13408" behindDoc="0" locked="0" layoutInCell="1" allowOverlap="1" wp14:anchorId="0017BEC2" wp14:editId="63F246BE">
                      <wp:simplePos x="0" y="0"/>
                      <wp:positionH relativeFrom="column">
                        <wp:posOffset>1374775</wp:posOffset>
                      </wp:positionH>
                      <wp:positionV relativeFrom="paragraph">
                        <wp:posOffset>217035</wp:posOffset>
                      </wp:positionV>
                      <wp:extent cx="617855" cy="427990"/>
                      <wp:effectExtent l="0" t="0" r="0" b="3810"/>
                      <wp:wrapNone/>
                      <wp:docPr id="947113745" name="Gruppieren 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7855" cy="427990"/>
                                <a:chOff x="0" y="0"/>
                                <a:chExt cx="618395" cy="428273"/>
                              </a:xfrm>
                            </wpg:grpSpPr>
                            <wpg:grpSp>
                              <wpg:cNvPr id="1264060786" name="Gruppieren 77">
                                <a:extLst>
                                  <a:ext uri="{FF2B5EF4-FFF2-40B4-BE49-F238E27FC236}">
                                    <a16:creationId xmlns:a16="http://schemas.microsoft.com/office/drawing/2014/main" id="{BD898691-E152-950C-FE4E-DA01BBD8767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54355" cy="416560"/>
                                  <a:chOff x="1384074" y="99838"/>
                                  <a:chExt cx="554979" cy="416849"/>
                                </a:xfrm>
                              </wpg:grpSpPr>
                              <wpg:grpSp>
                                <wpg:cNvPr id="311159320" name="Gruppieren 311159320">
                                  <a:extLst>
                                    <a:ext uri="{FF2B5EF4-FFF2-40B4-BE49-F238E27FC236}">
                                      <a16:creationId xmlns:a16="http://schemas.microsoft.com/office/drawing/2014/main" id="{ABBD52A3-5FD5-4D35-BABA-F619261DFE68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72811" y="105212"/>
                                    <a:ext cx="166242" cy="357541"/>
                                    <a:chOff x="1772808" y="105212"/>
                                    <a:chExt cx="167727" cy="358367"/>
                                  </a:xfrm>
                                </wpg:grpSpPr>
                                <wps:wsp>
                                  <wps:cNvPr id="108436347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AFFAA5B-C47C-B504-CC07-1D3C2EC6A35A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72808" y="105212"/>
                                      <a:ext cx="159527" cy="18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E81A8B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983785031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01C7B777-C3D4-D1BC-34D9-C79347A7820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78214" y="299637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1848CD6" w14:textId="77777777" w:rsidR="00B41DED" w:rsidRDefault="00B41DED" w:rsidP="00B41DE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48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8637240" name="Gerade Verbindung 1228637240">
                                    <a:extLst>
                                      <a:ext uri="{FF2B5EF4-FFF2-40B4-BE49-F238E27FC236}">
                                        <a16:creationId xmlns:a16="http://schemas.microsoft.com/office/drawing/2014/main" id="{4D177326-C833-EB3D-5B0D-0A487C0F8F15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785854" y="29494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45507070" name="Gruppieren 945507070">
                                  <a:extLst>
                                    <a:ext uri="{FF2B5EF4-FFF2-40B4-BE49-F238E27FC236}">
                                      <a16:creationId xmlns:a16="http://schemas.microsoft.com/office/drawing/2014/main" id="{2868DEC0-5C90-F984-70DB-F5028560BEF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445646" y="99838"/>
                                    <a:ext cx="170765" cy="357537"/>
                                    <a:chOff x="1445644" y="99838"/>
                                    <a:chExt cx="172290" cy="358363"/>
                                  </a:xfrm>
                                </wpg:grpSpPr>
                                <wps:wsp>
                                  <wps:cNvPr id="151886995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8E28D3F7-A0F7-7EA7-D2EB-797B9FE471A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59047" y="99838"/>
                                      <a:ext cx="158887" cy="18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B817C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23809235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95AA041-A92C-026A-B517-4D724F8D2F38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45644" y="294259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E9B2EE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65679473" name="Gerade Verbindung 1065679473">
                                    <a:extLst>
                                      <a:ext uri="{FF2B5EF4-FFF2-40B4-BE49-F238E27FC236}">
                                        <a16:creationId xmlns:a16="http://schemas.microsoft.com/office/drawing/2014/main" id="{B8345B47-AF94-FD52-F3FB-68CA2A90C64C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471735" y="289562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91483064" name="Gruppieren 491483064">
                                  <a:extLst>
                                    <a:ext uri="{FF2B5EF4-FFF2-40B4-BE49-F238E27FC236}">
                                      <a16:creationId xmlns:a16="http://schemas.microsoft.com/office/drawing/2014/main" id="{44564373-BBDC-FFDF-DAB2-F0C54F9E133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384074" y="173162"/>
                                    <a:ext cx="378874" cy="343525"/>
                                    <a:chOff x="1384074" y="173162"/>
                                    <a:chExt cx="447450" cy="34413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03244504" name="Grafik 1203244504">
                                      <a:extLst>
                                        <a:ext uri="{FF2B5EF4-FFF2-40B4-BE49-F238E27FC236}">
                                          <a16:creationId xmlns:a16="http://schemas.microsoft.com/office/drawing/2014/main" id="{3A48BC03-9CC0-4D64-1033-890A778EE64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7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384074" y="315572"/>
                                      <a:ext cx="340130" cy="201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746953877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C1F26EBF-046A-FCF4-77B6-1330AC331105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48287" y="173162"/>
                                      <a:ext cx="183237" cy="216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1467B0" w14:textId="77777777" w:rsidR="00B41DED" w:rsidRDefault="00B41DED" w:rsidP="00B41DE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351603643" name="Grafik 91">
                                  <a:extLst>
                                    <a:ext uri="{FF2B5EF4-FFF2-40B4-BE49-F238E27FC236}">
                                      <a16:creationId xmlns:a16="http://schemas.microsoft.com/office/drawing/2014/main" id="{083EF9A3-F8D3-4FFA-2F26-9C67327D390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0740" y="226978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017BEC2" id="Gruppieren 433" o:spid="_x0000_s1956" style="position:absolute;margin-left:108.25pt;margin-top:17.1pt;width:48.65pt;height:33.7pt;z-index:253713408" coordsize="6183,42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">
                      <v:group id="Gruppieren 77" o:spid="_x0000_s1957" style="position:absolute;width:5543;height:4165" coordorigin="13840,998" coordsize="5549,4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">
                        <v:group id="Gruppieren 311159320" o:spid="_x0000_s1958" style="position:absolute;left:17728;top:1052;width:1662;height:3575" coordorigin="17728,1052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">
                          <v:shape id="Textfeld 3" o:spid="_x0000_s1959" type="#_x0000_t202" style="position:absolute;left:17728;top:1052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46E81A8B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60" type="#_x0000_t202" style="position:absolute;left:17782;top:2996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1848CD6" w14:textId="77777777" w:rsidR="00B41DED" w:rsidRDefault="00B41DED" w:rsidP="00B41DED">
                                  <w:pP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48</w:t>
                                  </w:r>
                                </w:p>
                              </w:txbxContent>
                            </v:textbox>
                          </v:shape>
                          <v:line id="Gerade Verbindung 1228637240" o:spid="_x0000_s1961" style="position:absolute;visibility:visible;mso-wrap-style:square" from="17858,2949" to="19311,2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945507070" o:spid="_x0000_s1962" style="position:absolute;left:14456;top:998;width:1708;height:3575" coordorigin="14456,998" coordsize="1722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">
                          <v:shape id="Textfeld 3" o:spid="_x0000_s1963" type="#_x0000_t202" style="position:absolute;left:14590;top:998;width:1589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0AB817C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64" type="#_x0000_t202" style="position:absolute;left:14456;top:2942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DE9B2EE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065679473" o:spid="_x0000_s1965" style="position:absolute;visibility:visible;mso-wrap-style:square" from="14717,2895" to="16170,28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Gruppieren 491483064" o:spid="_x0000_s1966" style="position:absolute;left:13840;top:1731;width:3789;height:3435" coordorigin="13840,1731" coordsize="4474,3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">
                          <v:shape id="Grafik 1203244504" o:spid="_x0000_s1967" type="#_x0000_t75" style="position:absolute;left:13840;top:3155;width:3402;height:201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">
                            <v:imagedata r:id="rId128" o:title="" cropbottom="33944f" cropleft="1f" cropright="2644f" recolortarget="#333 [1446]"/>
                          </v:shape>
                          <v:shape id="Textfeld 398" o:spid="_x0000_s1968" type="#_x0000_t202" style="position:absolute;left:16482;top:1731;width:1833;height:2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231467B0" w14:textId="77777777" w:rsidR="00B41DED" w:rsidRDefault="00B41DED" w:rsidP="00B41DED">
                                  <w:pP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91" o:spid="_x0000_s1969" type="#_x0000_t75" style="position:absolute;left:3307;top:2269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8C3488" w:rsidRPr="00EC2138">
              <w:rPr>
                <w:rFonts w:ascii="Calibri" w:hAnsi="Calibri"/>
                <w:noProof/>
                <w:color w:val="000000" w:themeColor="text1"/>
                <w:szCs w:val="20"/>
              </w:rPr>
              <w:t>Welche Zahlen können in den Kästchen stehen? Suche möglichst viele Lösungen.</w:t>
            </w:r>
          </w:p>
          <w:p w14:paraId="31C35895" w14:textId="04EDDF4C" w:rsidR="00B41DED" w:rsidRDefault="00B41DED" w:rsidP="00A83C50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09312" behindDoc="0" locked="0" layoutInCell="1" allowOverlap="1" wp14:anchorId="5947C53E" wp14:editId="40DB47D4">
                      <wp:simplePos x="0" y="0"/>
                      <wp:positionH relativeFrom="column">
                        <wp:posOffset>227368</wp:posOffset>
                      </wp:positionH>
                      <wp:positionV relativeFrom="paragraph">
                        <wp:posOffset>6270</wp:posOffset>
                      </wp:positionV>
                      <wp:extent cx="561340" cy="395605"/>
                      <wp:effectExtent l="0" t="0" r="10160" b="0"/>
                      <wp:wrapNone/>
                      <wp:docPr id="572819944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340" cy="395605"/>
                                <a:chOff x="0" y="0"/>
                                <a:chExt cx="561724" cy="395972"/>
                              </a:xfrm>
                            </wpg:grpSpPr>
                            <wpg:grpSp>
                              <wpg:cNvPr id="1909810267" name="Gruppieren 1909810267"/>
                              <wpg:cNvGrpSpPr/>
                              <wpg:grpSpPr>
                                <a:xfrm>
                                  <a:off x="395650" y="38399"/>
                                  <a:ext cx="166074" cy="357573"/>
                                  <a:chOff x="395647" y="38399"/>
                                  <a:chExt cx="167557" cy="358399"/>
                                </a:xfrm>
                              </wpg:grpSpPr>
                              <wps:wsp>
                                <wps:cNvPr id="1357078126" name="Textfeld 3"/>
                                <wps:cNvSpPr txBox="1"/>
                                <wps:spPr>
                                  <a:xfrm>
                                    <a:off x="395647" y="3839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3EBCA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80899078" name="Textfeld 3"/>
                                <wps:cNvSpPr txBox="1"/>
                                <wps:spPr>
                                  <a:xfrm>
                                    <a:off x="400883" y="232856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D64FA3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2214681" name="Gerade Verbindung 1482214681"/>
                                <wps:cNvCnPr/>
                                <wps:spPr>
                                  <a:xfrm>
                                    <a:off x="408523" y="228159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18980396" name="Gruppieren 1018980396"/>
                              <wpg:cNvGrpSpPr/>
                              <wpg:grpSpPr>
                                <a:xfrm>
                                  <a:off x="68313" y="33026"/>
                                  <a:ext cx="170793" cy="357568"/>
                                  <a:chOff x="68313" y="33026"/>
                                  <a:chExt cx="172318" cy="358394"/>
                                </a:xfrm>
                              </wpg:grpSpPr>
                              <wps:wsp>
                                <wps:cNvPr id="1155415063" name="Textfeld 3"/>
                                <wps:cNvSpPr txBox="1"/>
                                <wps:spPr>
                                  <a:xfrm>
                                    <a:off x="81744" y="33026"/>
                                    <a:ext cx="15888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541AF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46409604" name="Textfeld 3"/>
                                <wps:cNvSpPr txBox="1"/>
                                <wps:spPr>
                                  <a:xfrm>
                                    <a:off x="68313" y="227478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515C5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1190043" name="Gerade Verbindung 1311190043"/>
                                <wps:cNvCnPr/>
                                <wps:spPr>
                                  <a:xfrm>
                                    <a:off x="94404" y="222781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68740885" name="Gruppieren 668740885"/>
                              <wpg:cNvGrpSpPr/>
                              <wpg:grpSpPr>
                                <a:xfrm>
                                  <a:off x="0" y="0"/>
                                  <a:ext cx="385617" cy="322580"/>
                                  <a:chOff x="0" y="0"/>
                                  <a:chExt cx="455413" cy="32315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98095075" name="Grafik 109809507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7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0" y="0"/>
                                    <a:ext cx="340130" cy="2017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71517509" name="Textfeld 398"/>
                                <wps:cNvSpPr txBox="1"/>
                                <wps:spPr>
                                  <a:xfrm>
                                    <a:off x="272176" y="106569"/>
                                    <a:ext cx="183237" cy="2165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8B05F7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947C53E" id="_x0000_s1970" style="position:absolute;margin-left:17.9pt;margin-top:.5pt;width:44.2pt;height:31.15pt;z-index:253709312" coordsize="5617,39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">
                      <v:group id="Gruppieren 1909810267" o:spid="_x0000_s1971" style="position:absolute;left:3956;top:383;width:1661;height:3576" coordorigin="3956,383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">
                        <v:shape id="Textfeld 3" o:spid="_x0000_s1972" type="#_x0000_t202" style="position:absolute;left:3956;top:383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7B3EBCA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shape id="Textfeld 3" o:spid="_x0000_s1973" type="#_x0000_t202" style="position:absolute;left:4008;top:2328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5D64FA3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line id="Gerade Verbindung 1482214681" o:spid="_x0000_s1974" style="position:absolute;visibility:visible;mso-wrap-style:square" from="4085,2281" to="5538,22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018980396" o:spid="_x0000_s1975" style="position:absolute;left:683;top:330;width:1708;height:3575" coordorigin="68313,33026" coordsize="172318,358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">
                        <v:shape id="Textfeld 3" o:spid="_x0000_s1976" type="#_x0000_t202" style="position:absolute;left:81744;top:33026;width:15888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9541AF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77" type="#_x0000_t202" style="position:absolute;left:68313;top:227478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1515C5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311190043" o:spid="_x0000_s1978" style="position:absolute;visibility:visible;mso-wrap-style:square" from="94404,222781" to="239690,2227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668740885" o:spid="_x0000_s1979" style="position:absolute;width:3856;height:3225" coordsize="455413,323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">
                        <v:shape id="Grafik 1098095075" o:spid="_x0000_s1980" type="#_x0000_t75" style="position:absolute;width:340130;height:20172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">
                          <v:imagedata r:id="rId128" o:title="" cropbottom="33944f" cropleft="1f" cropright="2644f" recolortarget="#333 [1446]"/>
                        </v:shape>
                        <v:shape id="Textfeld 398" o:spid="_x0000_s1981" type="#_x0000_t202" style="position:absolute;left:272176;top:106569;width:183237;height:2165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D8B05F7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(1)                              (2)                                  (3)       </w:t>
            </w:r>
          </w:p>
          <w:p w14:paraId="7724E440" w14:textId="1F79D28E" w:rsidR="008C3488" w:rsidRDefault="00CE0026" w:rsidP="009D7EC6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15456" behindDoc="0" locked="0" layoutInCell="1" allowOverlap="1" wp14:anchorId="2FF3F55A" wp14:editId="2C1B26D9">
                  <wp:simplePos x="0" y="0"/>
                  <wp:positionH relativeFrom="column">
                    <wp:posOffset>2930525</wp:posOffset>
                  </wp:positionH>
                  <wp:positionV relativeFrom="paragraph">
                    <wp:posOffset>19685</wp:posOffset>
                  </wp:positionV>
                  <wp:extent cx="287655" cy="201295"/>
                  <wp:effectExtent l="0" t="0" r="0" b="1905"/>
                  <wp:wrapNone/>
                  <wp:docPr id="1537087044" name="Grafik 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C15D5F-888E-50A0-8428-E0396BA36A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Grafik 117">
                            <a:extLst>
                              <a:ext uri="{FF2B5EF4-FFF2-40B4-BE49-F238E27FC236}">
                                <a16:creationId xmlns:a16="http://schemas.microsoft.com/office/drawing/2014/main" id="{BFC15D5F-888E-50A0-8428-E0396BA36A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035" b="5179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8765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10336" behindDoc="0" locked="0" layoutInCell="1" allowOverlap="1" wp14:anchorId="4F5C1F05" wp14:editId="05872175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28352</wp:posOffset>
                  </wp:positionV>
                  <wp:extent cx="287655" cy="201295"/>
                  <wp:effectExtent l="0" t="0" r="0" b="1905"/>
                  <wp:wrapNone/>
                  <wp:docPr id="17" name="Grafik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662857-5662-1062-75C1-A3C658AB34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6">
                            <a:extLst>
                              <a:ext uri="{FF2B5EF4-FFF2-40B4-BE49-F238E27FC236}">
                                <a16:creationId xmlns:a16="http://schemas.microsoft.com/office/drawing/2014/main" id="{19662857-5662-1062-75C1-A3C658AB34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035" b="5179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8765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0AED7B5" w14:textId="7F6C2EB2" w:rsidR="00330FD6" w:rsidRDefault="00330FD6" w:rsidP="00E13C64">
      <w:pPr>
        <w:spacing w:line="240" w:lineRule="atLeast"/>
        <w:sectPr w:rsidR="00330FD6" w:rsidSect="001D1C8B">
          <w:headerReference w:type="default" r:id="rId12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4729" w:type="pct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35"/>
        <w:gridCol w:w="9313"/>
        <w:gridCol w:w="25"/>
      </w:tblGrid>
      <w:tr w:rsidR="00D32506" w:rsidRPr="00B73599" w14:paraId="07BE7974" w14:textId="77777777" w:rsidTr="0069100A">
        <w:trPr>
          <w:gridAfter w:val="1"/>
          <w:wAfter w:w="25" w:type="dxa"/>
          <w:trHeight w:val="495"/>
        </w:trPr>
        <w:tc>
          <w:tcPr>
            <w:tcW w:w="426" w:type="dxa"/>
          </w:tcPr>
          <w:p w14:paraId="2E962C6C" w14:textId="6B80564C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C</w:t>
            </w:r>
          </w:p>
        </w:tc>
        <w:tc>
          <w:tcPr>
            <w:tcW w:w="9448" w:type="dxa"/>
            <w:gridSpan w:val="2"/>
          </w:tcPr>
          <w:p w14:paraId="5232F3C4" w14:textId="11F9A371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Style w:val="berschrift1Zchn"/>
              </w:rPr>
              <w:t xml:space="preserve">Kann ich </w:t>
            </w:r>
            <w:r w:rsidRPr="00F94410">
              <w:rPr>
                <w:rStyle w:val="berschrift1Zchn"/>
              </w:rPr>
              <w:t>Brüche und Prozente ineinander umwandeln</w:t>
            </w:r>
            <w:r w:rsidR="00D32506"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?</w:t>
            </w:r>
          </w:p>
        </w:tc>
      </w:tr>
      <w:tr w:rsidR="00D32506" w:rsidRPr="00B73599" w14:paraId="3BC3C1F9" w14:textId="77777777" w:rsidTr="0069100A">
        <w:trPr>
          <w:gridAfter w:val="1"/>
          <w:wAfter w:w="25" w:type="dxa"/>
          <w:trHeight w:val="829"/>
        </w:trPr>
        <w:tc>
          <w:tcPr>
            <w:tcW w:w="426" w:type="dxa"/>
          </w:tcPr>
          <w:p w14:paraId="3146030D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9448" w:type="dxa"/>
            <w:gridSpan w:val="2"/>
          </w:tcPr>
          <w:p w14:paraId="65EFCE21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Brüche in Hundertstelbrüche umwandeln</w:t>
            </w: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ab/>
            </w:r>
          </w:p>
        </w:tc>
      </w:tr>
      <w:tr w:rsidR="00D32506" w:rsidRPr="00B73599" w14:paraId="00989C3A" w14:textId="77777777" w:rsidTr="0069100A">
        <w:trPr>
          <w:trHeight w:val="1396"/>
        </w:trPr>
        <w:tc>
          <w:tcPr>
            <w:tcW w:w="426" w:type="dxa"/>
          </w:tcPr>
          <w:p w14:paraId="5FF53C34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p w14:paraId="5E13936C" w14:textId="77777777" w:rsidR="00D32506" w:rsidRDefault="0038636D" w:rsidP="00E13C64">
            <w:pPr>
              <w:spacing w:line="240" w:lineRule="atLeast"/>
            </w:pPr>
            <w:r w:rsidRPr="0038636D">
              <w:t>Erweitere die Brüche auf einen Bruch mit Nenner 100.</w:t>
            </w:r>
          </w:p>
          <w:p w14:paraId="300B6BBB" w14:textId="23FBE75D" w:rsidR="0038636D" w:rsidRDefault="0038636D" w:rsidP="00E13C64">
            <w:pPr>
              <w:spacing w:line="240" w:lineRule="atLeast"/>
            </w:pPr>
          </w:p>
          <w:tbl>
            <w:tblPr>
              <w:tblStyle w:val="EinfacheTabelle4"/>
              <w:tblW w:w="792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5"/>
              <w:gridCol w:w="1984"/>
              <w:gridCol w:w="440"/>
              <w:gridCol w:w="2333"/>
              <w:gridCol w:w="440"/>
              <w:gridCol w:w="2333"/>
            </w:tblGrid>
            <w:tr w:rsidR="00942A7D" w:rsidRPr="000876EC" w14:paraId="7DFE5D9F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5" w:type="dxa"/>
                </w:tcPr>
                <w:p w14:paraId="4130A213" w14:textId="1E81A467" w:rsidR="00942A7D" w:rsidRPr="000876EC" w:rsidRDefault="00942A7D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1984" w:type="dxa"/>
                </w:tcPr>
                <w:p w14:paraId="01C69523" w14:textId="11E7A112" w:rsidR="00942A7D" w:rsidRPr="00B113AD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00096" behindDoc="0" locked="0" layoutInCell="1" allowOverlap="1" wp14:anchorId="4D4CC2E3" wp14:editId="0337B512">
                            <wp:simplePos x="0" y="0"/>
                            <wp:positionH relativeFrom="column">
                              <wp:posOffset>42545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993364895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60"/>
                                      <a:chOff x="2072640" y="290270"/>
                                      <a:chExt cx="696397" cy="379268"/>
                                    </a:xfrm>
                                  </wpg:grpSpPr>
                                  <wpg:grpSp>
                                    <wpg:cNvPr id="1809500455" name="Gruppieren 1809500455"/>
                                    <wpg:cNvGrpSpPr/>
                                    <wpg:grpSpPr>
                                      <a:xfrm>
                                        <a:off x="2072640" y="303916"/>
                                        <a:ext cx="692268" cy="365622"/>
                                        <a:chOff x="2072640" y="303916"/>
                                        <a:chExt cx="692268" cy="365622"/>
                                      </a:xfrm>
                                    </wpg:grpSpPr>
                                    <wps:wsp>
                                      <wps:cNvPr id="223544388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DA5F50B" w14:textId="77777777" w:rsidR="00853188" w:rsidRDefault="00853188" w:rsidP="00853188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308660295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846AACE" w14:textId="13BAD367" w:rsidR="00853188" w:rsidRDefault="00853188" w:rsidP="00853188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  <w:r w:rsidR="009D7EC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63229623" name="Gerade Verbindung 1663229623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665675964" name="Gruppieren 1665675964"/>
                                      <wpg:cNvGrpSpPr/>
                                      <wpg:grpSpPr>
                                        <a:xfrm>
                                          <a:off x="2072640" y="303916"/>
                                          <a:ext cx="232006" cy="365622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951162196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43A16DC" w14:textId="77777777" w:rsidR="00853188" w:rsidRDefault="00853188" w:rsidP="00853188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88783107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0531B33" w14:textId="1B53F003" w:rsidR="00853188" w:rsidRDefault="009D7EC6" w:rsidP="00853188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7243080" name="Gerade Verbindung 1527243080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57047864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EC031B1" w14:textId="77777777" w:rsidR="00853188" w:rsidRDefault="00853188" w:rsidP="00853188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615889989" name="Grafik 161588998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4D4CC2E3" id="_x0000_s1982" style="position:absolute;margin-left:3.35pt;margin-top:2.8pt;width:54.8pt;height:29.8pt;z-index:253700096;mso-width-relative:margin;mso-height-relative:margin" coordorigin="20726,2902" coordsize="6963,3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">
                            <v:group id="Gruppieren 1809500455" o:spid="_x0000_s1983" style="position:absolute;left:20726;top:3039;width:6923;height:3656" coordorigin="20726,3039" coordsize="692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">
                              <v:shape id="Textfeld 3" o:spid="_x0000_s1984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1DA5F50B" w14:textId="77777777" w:rsidR="00853188" w:rsidRDefault="00853188" w:rsidP="0085318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85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846AACE" w14:textId="13BAD367" w:rsidR="00853188" w:rsidRDefault="00853188" w:rsidP="0085318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  <w:r w:rsidR="009D7EC6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63229623" o:spid="_x0000_s1986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" strokecolor="black [3213]" strokeweight="1pt">
                                <v:stroke joinstyle="miter"/>
                                <o:lock v:ext="edit" shapetype="f"/>
                              </v:line>
                              <v:group id="Gruppieren 1665675964" o:spid="_x0000_s1987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">
                                <v:shape id="Textfeld 3" o:spid="_x0000_s1988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143A16DC" w14:textId="77777777" w:rsidR="00853188" w:rsidRDefault="00853188" w:rsidP="0085318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1989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" filled="f" stroked="f" strokeweight=".5pt">
                                  <v:textbox inset="0,0,0,0">
                                    <w:txbxContent>
                                      <w:p w14:paraId="70531B33" w14:textId="1B53F003" w:rsidR="00853188" w:rsidRDefault="009D7EC6" w:rsidP="0085318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527243080" o:spid="_x0000_s1990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1991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2EC031B1" w14:textId="77777777" w:rsidR="00853188" w:rsidRDefault="00853188" w:rsidP="0085318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1615889989" o:spid="_x0000_s1992" type="#_x0000_t75" style="position:absolute;left:25057;top:290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">
                              <v:imagedata r:id="rId5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3A541836" w14:textId="4654FA3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4731A7CF" w14:textId="7A9E2060" w:rsidR="00942A7D" w:rsidRPr="00794F5B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21600" behindDoc="0" locked="0" layoutInCell="1" allowOverlap="1" wp14:anchorId="5897BADB" wp14:editId="2D78FE18">
                            <wp:simplePos x="0" y="0"/>
                            <wp:positionH relativeFrom="column">
                              <wp:posOffset>278130</wp:posOffset>
                            </wp:positionH>
                            <wp:positionV relativeFrom="paragraph">
                              <wp:posOffset>26805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507493569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60"/>
                                      <a:chOff x="2072640" y="290270"/>
                                      <a:chExt cx="696397" cy="379268"/>
                                    </a:xfrm>
                                  </wpg:grpSpPr>
                                  <wpg:grpSp>
                                    <wpg:cNvPr id="712749909" name="Gruppieren 712749909"/>
                                    <wpg:cNvGrpSpPr/>
                                    <wpg:grpSpPr>
                                      <a:xfrm>
                                        <a:off x="2072640" y="303916"/>
                                        <a:ext cx="692268" cy="365622"/>
                                        <a:chOff x="2072640" y="303916"/>
                                        <a:chExt cx="692268" cy="365622"/>
                                      </a:xfrm>
                                    </wpg:grpSpPr>
                                    <wps:wsp>
                                      <wps:cNvPr id="807662144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BA51CF2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035248748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85467BA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37371852" name="Gerade Verbindung 2137371852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553950694" name="Gruppieren 553950694"/>
                                      <wpg:cNvGrpSpPr/>
                                      <wpg:grpSpPr>
                                        <a:xfrm>
                                          <a:off x="2072640" y="303916"/>
                                          <a:ext cx="232006" cy="365622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850636285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91C0F22" w14:textId="636E619E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7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23446983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5082F5E" w14:textId="7777777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4697790" name="Gerade Verbindung 1734697790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839547429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2255AA0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588521822" name="Grafik 15885218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5897BADB" id="_x0000_s1993" style="position:absolute;margin-left:21.9pt;margin-top:2.1pt;width:54.8pt;height:29.8pt;z-index:253721600;mso-width-relative:margin;mso-height-relative:margin" coordorigin="20726,2902" coordsize="6963,3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">
                            <v:group id="Gruppieren 712749909" o:spid="_x0000_s1994" style="position:absolute;left:20726;top:3039;width:6923;height:3656" coordorigin="20726,3039" coordsize="692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">
                              <v:shape id="Textfeld 3" o:spid="_x0000_s1995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6BA51CF2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96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385467BA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2137371852" o:spid="_x0000_s1997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" strokecolor="black [3213]" strokeweight="1pt">
                                <v:stroke joinstyle="miter"/>
                                <o:lock v:ext="edit" shapetype="f"/>
                              </v:line>
                              <v:group id="Gruppieren 553950694" o:spid="_x0000_s1998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">
                                <v:shape id="Textfeld 3" o:spid="_x0000_s1999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191C0F22" w14:textId="636E619E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00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35082F5E" w14:textId="7777777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734697790" o:spid="_x0000_s2001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02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32255AA0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1588521822" o:spid="_x0000_s2003" type="#_x0000_t75" style="position:absolute;left:25057;top:290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">
                              <v:imagedata r:id="rId5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942A7D" w:rsidRPr="00794F5B">
                    <w:t>(2)</w:t>
                  </w:r>
                </w:p>
              </w:tc>
              <w:tc>
                <w:tcPr>
                  <w:tcW w:w="2333" w:type="dxa"/>
                </w:tcPr>
                <w:p w14:paraId="56FF9906" w14:textId="7176EE3A" w:rsidR="00942A7D" w:rsidRPr="00B113AD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</w:p>
                <w:p w14:paraId="269E5971" w14:textId="1AA710D0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23DA0ADC" w14:textId="7777777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794F5B">
                    <w:t>(3)</w:t>
                  </w:r>
                </w:p>
              </w:tc>
              <w:tc>
                <w:tcPr>
                  <w:tcW w:w="2333" w:type="dxa"/>
                </w:tcPr>
                <w:p w14:paraId="7EDF6658" w14:textId="6A9C71A5" w:rsidR="00942A7D" w:rsidRPr="00B113AD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23648" behindDoc="0" locked="0" layoutInCell="1" allowOverlap="1" wp14:anchorId="0EC0AA73" wp14:editId="15B89E43">
                            <wp:simplePos x="0" y="0"/>
                            <wp:positionH relativeFrom="column">
                              <wp:posOffset>1905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2119011244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58"/>
                                      <a:chOff x="2072640" y="290270"/>
                                      <a:chExt cx="696397" cy="379266"/>
                                    </a:xfrm>
                                  </wpg:grpSpPr>
                                  <wpg:grpSp>
                                    <wpg:cNvPr id="208670533" name="Gruppieren 208670533"/>
                                    <wpg:cNvGrpSpPr/>
                                    <wpg:grpSpPr>
                                      <a:xfrm>
                                        <a:off x="2072640" y="303915"/>
                                        <a:ext cx="692268" cy="365621"/>
                                        <a:chOff x="2072640" y="303915"/>
                                        <a:chExt cx="692268" cy="365621"/>
                                      </a:xfrm>
                                    </wpg:grpSpPr>
                                    <wps:wsp>
                                      <wps:cNvPr id="1024234084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D6EC244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418914632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1EC8376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6369139" name="Gerade Verbindung 76369139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690111483" name="Gruppieren 690111483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902073960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D00F016" w14:textId="4954A2F8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55603153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B524B1C" w14:textId="77D0F5C4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45832921" name="Gerade Verbindung 745832921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05330918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6D3AC49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2131714077" name="Grafik 213171407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0EC0AA73" id="_x0000_s2004" style="position:absolute;margin-left:.15pt;margin-top:.6pt;width:54.8pt;height:29.8pt;z-index:253723648;mso-width-relative:margin;mso-height-relative:margin" coordorigin="20726,2902" coordsize="6963,3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">
                            <v:group id="Gruppieren 208670533" o:spid="_x0000_s2005" style="position:absolute;left:20726;top:3039;width:6923;height:3656" coordorigin="20726,3039" coordsize="692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">
                              <v:shape id="Textfeld 3" o:spid="_x0000_s2006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D6EC244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07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1EC8376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6369139" o:spid="_x0000_s2008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" strokecolor="black [3213]" strokeweight="1pt">
                                <v:stroke joinstyle="miter"/>
                                <o:lock v:ext="edit" shapetype="f"/>
                              </v:line>
                              <v:group id="Gruppieren 690111483" o:spid="_x0000_s2009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">
                                <v:shape id="Textfeld 3" o:spid="_x0000_s2010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" filled="f" stroked="f" strokeweight=".5pt">
                                  <v:textbox style="mso-fit-shape-to-text:t" inset="0,0,0,0">
                                    <w:txbxContent>
                                      <w:p w14:paraId="3D00F016" w14:textId="4954A2F8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11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" filled="f" stroked="f" strokeweight=".5pt">
                                  <v:textbox inset="0,0,0,0">
                                    <w:txbxContent>
                                      <w:p w14:paraId="7B524B1C" w14:textId="77D0F5C4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745832921" o:spid="_x0000_s2012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13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06D3AC49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2131714077" o:spid="_x0000_s2014" type="#_x0000_t75" style="position:absolute;left:25057;top:290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">
                              <v:imagedata r:id="rId5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5B6648A9" w14:textId="7777777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225AA1FD" w14:textId="77777777" w:rsidR="0038636D" w:rsidRPr="00B73599" w:rsidRDefault="0038636D" w:rsidP="00E13C64">
            <w:pPr>
              <w:spacing w:line="240" w:lineRule="atLeast"/>
            </w:pPr>
          </w:p>
        </w:tc>
        <w:tc>
          <w:tcPr>
            <w:tcW w:w="25" w:type="dxa"/>
            <w:vAlign w:val="bottom"/>
          </w:tcPr>
          <w:p w14:paraId="0A0518E4" w14:textId="79713BF0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A7598C" w:rsidRPr="00B73599" w14:paraId="7DC51425" w14:textId="77777777" w:rsidTr="00A7598C">
        <w:trPr>
          <w:trHeight w:val="184"/>
        </w:trPr>
        <w:tc>
          <w:tcPr>
            <w:tcW w:w="426" w:type="dxa"/>
          </w:tcPr>
          <w:p w14:paraId="0B76DCC5" w14:textId="77777777" w:rsidR="00A7598C" w:rsidRDefault="00A7598C" w:rsidP="00A7598C">
            <w:pPr>
              <w:rPr>
                <w:noProof/>
                <w:lang w:eastAsia="de-DE"/>
              </w:rPr>
            </w:pPr>
          </w:p>
        </w:tc>
        <w:tc>
          <w:tcPr>
            <w:tcW w:w="9448" w:type="dxa"/>
            <w:gridSpan w:val="2"/>
          </w:tcPr>
          <w:p w14:paraId="6A001F1F" w14:textId="7DD8C86E" w:rsidR="00A7598C" w:rsidRPr="0033164A" w:rsidRDefault="00A7598C" w:rsidP="00A7598C">
            <w:pPr>
              <w:rPr>
                <w:lang w:eastAsia="de-DE"/>
              </w:rPr>
            </w:pPr>
          </w:p>
        </w:tc>
        <w:tc>
          <w:tcPr>
            <w:tcW w:w="25" w:type="dxa"/>
            <w:vAlign w:val="bottom"/>
          </w:tcPr>
          <w:p w14:paraId="21B6D2E3" w14:textId="77777777" w:rsidR="00A7598C" w:rsidRPr="00B73599" w:rsidRDefault="00A7598C" w:rsidP="00A7598C"/>
        </w:tc>
      </w:tr>
      <w:tr w:rsidR="00D32506" w:rsidRPr="00B73599" w14:paraId="4F7D889D" w14:textId="77777777" w:rsidTr="0069100A">
        <w:trPr>
          <w:trHeight w:val="829"/>
        </w:trPr>
        <w:tc>
          <w:tcPr>
            <w:tcW w:w="426" w:type="dxa"/>
          </w:tcPr>
          <w:p w14:paraId="79AE15CA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9448" w:type="dxa"/>
            <w:gridSpan w:val="2"/>
          </w:tcPr>
          <w:p w14:paraId="2686D37B" w14:textId="15556AA2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  <w:tc>
          <w:tcPr>
            <w:tcW w:w="25" w:type="dxa"/>
            <w:vMerge w:val="restart"/>
            <w:vAlign w:val="bottom"/>
          </w:tcPr>
          <w:p w14:paraId="1D6BE6AF" w14:textId="69443E5B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D32506" w:rsidRPr="00B73599" w14:paraId="3A27F9C4" w14:textId="77777777" w:rsidTr="0069100A">
        <w:trPr>
          <w:trHeight w:val="5283"/>
        </w:trPr>
        <w:tc>
          <w:tcPr>
            <w:tcW w:w="426" w:type="dxa"/>
          </w:tcPr>
          <w:p w14:paraId="1DEEBBFD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tbl>
            <w:tblPr>
              <w:tblW w:w="165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16135"/>
            </w:tblGrid>
            <w:tr w:rsidR="00942A7D" w:rsidRPr="00B73599" w14:paraId="279EC2FE" w14:textId="77777777" w:rsidTr="00A42631">
              <w:trPr>
                <w:trHeight w:val="1368"/>
              </w:trPr>
              <w:tc>
                <w:tcPr>
                  <w:tcW w:w="425" w:type="dxa"/>
                </w:tcPr>
                <w:p w14:paraId="6AAEA14A" w14:textId="503089E7" w:rsidR="00942A7D" w:rsidRPr="00B73599" w:rsidRDefault="00942A7D" w:rsidP="00BD42CF">
                  <w:pPr>
                    <w:spacing w:line="240" w:lineRule="atLeast"/>
                    <w:ind w:right="-273"/>
                    <w:rPr>
                      <w:b/>
                      <w:color w:val="327A86" w:themeColor="text2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16135" w:type="dxa"/>
                </w:tcPr>
                <w:p w14:paraId="486E7F8E" w14:textId="3F3DA3F1" w:rsidR="00942A7D" w:rsidRDefault="00942A7D" w:rsidP="00E13C64">
                  <w:pPr>
                    <w:spacing w:line="240" w:lineRule="atLeast"/>
                  </w:pPr>
                  <w:r>
                    <w:t xml:space="preserve">Schreibe als Prozent. </w:t>
                  </w:r>
                </w:p>
                <w:p w14:paraId="52204519" w14:textId="3AC72F70" w:rsidR="00942A7D" w:rsidRPr="00B73599" w:rsidRDefault="009D7EC6" w:rsidP="00E13C64">
                  <w:pPr>
                    <w:spacing w:line="240" w:lineRule="atLeast"/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3888" behindDoc="0" locked="0" layoutInCell="1" allowOverlap="1" wp14:anchorId="3A7814A4" wp14:editId="0A0BE61A">
                            <wp:simplePos x="0" y="0"/>
                            <wp:positionH relativeFrom="column">
                              <wp:posOffset>373074</wp:posOffset>
                            </wp:positionH>
                            <wp:positionV relativeFrom="paragraph">
                              <wp:posOffset>156615</wp:posOffset>
                            </wp:positionV>
                            <wp:extent cx="958215" cy="364490"/>
                            <wp:effectExtent l="0" t="0" r="6985" b="3810"/>
                            <wp:wrapNone/>
                            <wp:docPr id="1559030854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215" cy="364490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898629258" name="Gruppieren 898629258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1066022550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DB8605F" w14:textId="77777777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1617299540" name="Gruppieren 1617299540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454204125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555D5FB" w14:textId="66CCC47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675582164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8FEE43C" w14:textId="6BF3037C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8646332" name="Gerade Verbindung 1428646332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110606450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586BAC5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59780147" name="Grafik 5978014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A7814A4" id="_x0000_s2015" style="position:absolute;margin-left:29.4pt;margin-top:12.35pt;width:75.45pt;height:28.7pt;z-index:253733888;mso-width-relative:margin;mso-height-relative:margin" coordorigin="20726,3039" coordsize="9592,36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">
                            <v:group id="Gruppieren 898629258" o:spid="_x0000_s2016" style="position:absolute;left:20726;top:3039;width:9592;height:3656" coordorigin="20726,3039" coordsize="959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">
                              <v:shape id="Textfeld 3" o:spid="_x0000_s2017" type="#_x0000_t202" style="position:absolute;left:27344;top:4138;width:2974;height: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DB8605F" w14:textId="77777777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617299540" o:spid="_x0000_s2018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">
                                <v:shape id="Textfeld 3" o:spid="_x0000_s2019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7555D5FB" w14:textId="66CCC47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20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78FEE43C" w14:textId="6BF3037C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428646332" o:spid="_x0000_s2021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22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6586BAC5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59780147" o:spid="_x0000_s2023" type="#_x0000_t75" style="position:absolute;left:24398;top:3580;width:3963;height:277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29792" behindDoc="0" locked="0" layoutInCell="1" allowOverlap="1" wp14:anchorId="245803B6" wp14:editId="059396C6">
                            <wp:simplePos x="0" y="0"/>
                            <wp:positionH relativeFrom="column">
                              <wp:posOffset>4012361</wp:posOffset>
                            </wp:positionH>
                            <wp:positionV relativeFrom="paragraph">
                              <wp:posOffset>151873</wp:posOffset>
                            </wp:positionV>
                            <wp:extent cx="958633" cy="364844"/>
                            <wp:effectExtent l="0" t="0" r="6985" b="3810"/>
                            <wp:wrapNone/>
                            <wp:docPr id="1533872083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633" cy="364844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1002829591" name="Gruppieren 1002829591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339594265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47C7D3E" w14:textId="4AD13ACB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1972943568" name="Gruppieren 1972943568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2118087291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B9C24EF" w14:textId="4E6F1AEC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7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2031036163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041B2BF" w14:textId="24EDC1B3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25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7150479" name="Gerade Verbindung 477150479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935249602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37345FF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876614716" name="Grafik 87661471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245803B6" id="_x0000_s2024" style="position:absolute;margin-left:315.95pt;margin-top:11.95pt;width:75.5pt;height:28.75pt;z-index:253729792;mso-width-relative:margin;mso-height-relative:margin" coordorigin="20726,3039" coordsize="9592,36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">
                            <v:group id="Gruppieren 1002829591" o:spid="_x0000_s2025" style="position:absolute;left:20726;top:3039;width:9592;height:3656" coordorigin="20726,3039" coordsize="959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">
                              <v:shape id="Textfeld 3" o:spid="_x0000_s2026" type="#_x0000_t202" style="position:absolute;left:27344;top:4138;width:2974;height: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547C7D3E" w14:textId="4AD13ACB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972943568" o:spid="_x0000_s2027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">
                                <v:shape id="Textfeld 3" o:spid="_x0000_s2028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" filled="f" stroked="f" strokeweight=".5pt">
                                  <v:textbox style="mso-fit-shape-to-text:t" inset="0,0,0,0">
                                    <w:txbxContent>
                                      <w:p w14:paraId="3B9C24EF" w14:textId="4E6F1AEC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29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7041B2BF" w14:textId="24EDC1B3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477150479" o:spid="_x0000_s2030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31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237345FF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876614716" o:spid="_x0000_s2032" type="#_x0000_t75" style="position:absolute;left:24398;top:3580;width:3963;height:277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1840" behindDoc="0" locked="0" layoutInCell="1" allowOverlap="1" wp14:anchorId="264D59E9" wp14:editId="631707D0">
                            <wp:simplePos x="0" y="0"/>
                            <wp:positionH relativeFrom="column">
                              <wp:posOffset>2207895</wp:posOffset>
                            </wp:positionH>
                            <wp:positionV relativeFrom="paragraph">
                              <wp:posOffset>156710</wp:posOffset>
                            </wp:positionV>
                            <wp:extent cx="958215" cy="364490"/>
                            <wp:effectExtent l="0" t="0" r="6985" b="3810"/>
                            <wp:wrapNone/>
                            <wp:docPr id="476064801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215" cy="364490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1536100352" name="Gruppieren 1536100352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529932151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49DE935" w14:textId="77777777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349636681" name="Gruppieren 349636681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054219661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90863F4" w14:textId="1D9C736B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51813659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98F456E" w14:textId="073A330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50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7155769" name="Gerade Verbindung 1447155769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494806426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2893083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653083800" name="Grafik 65308380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264D59E9" id="_x0000_s2033" style="position:absolute;margin-left:173.85pt;margin-top:12.35pt;width:75.45pt;height:28.7pt;z-index:253731840;mso-width-relative:margin;mso-height-relative:margin" coordorigin="20726,3039" coordsize="9592,36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">
                            <v:group id="Gruppieren 1536100352" o:spid="_x0000_s2034" style="position:absolute;left:20726;top:3039;width:9592;height:3656" coordorigin="20726,3039" coordsize="959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">
                              <v:shape id="Textfeld 3" o:spid="_x0000_s2035" type="#_x0000_t202" style="position:absolute;left:27344;top:4138;width:2974;height: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49DE935" w14:textId="77777777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349636681" o:spid="_x0000_s2036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">
                                <v:shape id="Textfeld 3" o:spid="_x0000_s2037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590863F4" w14:textId="1D9C736B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38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" filled="f" stroked="f" strokeweight=".5pt">
                                  <v:textbox inset="0,0,0,0">
                                    <w:txbxContent>
                                      <w:p w14:paraId="498F456E" w14:textId="073A330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447155769" o:spid="_x0000_s2039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40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52893083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653083800" o:spid="_x0000_s2041" type="#_x0000_t75" style="position:absolute;left:24398;top:3580;width:3963;height:277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864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97"/>
                    <w:gridCol w:w="2385"/>
                    <w:gridCol w:w="497"/>
                    <w:gridCol w:w="2385"/>
                    <w:gridCol w:w="497"/>
                    <w:gridCol w:w="2385"/>
                  </w:tblGrid>
                  <w:tr w:rsidR="00942A7D" w:rsidRPr="000876EC" w14:paraId="1958F39A" w14:textId="77777777" w:rsidTr="00D373F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81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97" w:type="dxa"/>
                      </w:tcPr>
                      <w:p w14:paraId="3B07BA1B" w14:textId="77777777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327B7879" w14:textId="64D98E93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45C98B8E" w14:textId="51BE5136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FFB9901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(2)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5229B412" w14:textId="79120E3C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24EE0848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AC081A7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(3)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263AD928" w14:textId="34B0B3C0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3AA9A62E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48619F7" w14:textId="77777777" w:rsidR="00942A7D" w:rsidRPr="00B73599" w:rsidRDefault="00942A7D" w:rsidP="00E13C64">
                  <w:pPr>
                    <w:spacing w:line="240" w:lineRule="atLeast"/>
                  </w:pPr>
                </w:p>
              </w:tc>
            </w:tr>
            <w:tr w:rsidR="00942A7D" w:rsidRPr="00B73599" w14:paraId="123823FD" w14:textId="77777777" w:rsidTr="00A42631">
              <w:trPr>
                <w:trHeight w:val="2286"/>
              </w:trPr>
              <w:tc>
                <w:tcPr>
                  <w:tcW w:w="425" w:type="dxa"/>
                </w:tcPr>
                <w:p w14:paraId="10AB4ED6" w14:textId="77777777" w:rsidR="00942A7D" w:rsidRPr="00B73599" w:rsidRDefault="00942A7D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16135" w:type="dxa"/>
                </w:tcPr>
                <w:p w14:paraId="16FC22F0" w14:textId="560C3AD7" w:rsidR="00942A7D" w:rsidRDefault="00942A7D" w:rsidP="00E13C64">
                  <w:pPr>
                    <w:spacing w:line="240" w:lineRule="atLeast"/>
                  </w:pPr>
                  <w:r w:rsidRPr="0038636D">
                    <w:t>Beschreibe, wie du (3) gerechnet hast:</w:t>
                  </w:r>
                </w:p>
                <w:p w14:paraId="61D517B1" w14:textId="77777777" w:rsidR="00942A7D" w:rsidRDefault="00942A7D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8782"/>
                  </w:tblGrid>
                  <w:tr w:rsidR="00942A7D" w14:paraId="50534414" w14:textId="77777777" w:rsidTr="00A42631">
                    <w:trPr>
                      <w:trHeight w:val="1561"/>
                    </w:trPr>
                    <w:tc>
                      <w:tcPr>
                        <w:tcW w:w="8782" w:type="dxa"/>
                      </w:tcPr>
                      <w:p w14:paraId="46FADE95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2139C895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40D0B66C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21F33337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0A0080A1" w14:textId="77777777" w:rsidR="00942A7D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56797D2" w14:textId="77777777" w:rsidR="00942A7D" w:rsidRPr="000A45CA" w:rsidRDefault="00942A7D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942A7D" w:rsidRPr="00B73599" w14:paraId="057151CD" w14:textId="77777777" w:rsidTr="00A42631">
              <w:trPr>
                <w:trHeight w:val="2465"/>
              </w:trPr>
              <w:tc>
                <w:tcPr>
                  <w:tcW w:w="425" w:type="dxa"/>
                </w:tcPr>
                <w:p w14:paraId="0EC96C71" w14:textId="77777777" w:rsidR="00942A7D" w:rsidRDefault="00942A7D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16135" w:type="dxa"/>
                </w:tcPr>
                <w:p w14:paraId="6051E21F" w14:textId="06F7D2CC" w:rsidR="00942A7D" w:rsidRDefault="00942A7D" w:rsidP="00E13C64">
                  <w:pPr>
                    <w:spacing w:line="240" w:lineRule="atLeast"/>
                  </w:pPr>
                  <w:r>
                    <w:t>Gib immer zwei Brüche an.</w:t>
                  </w:r>
                </w:p>
                <w:p w14:paraId="405CAC82" w14:textId="52E30A70" w:rsidR="00942A7D" w:rsidRDefault="00CE0026" w:rsidP="00E13C64">
                  <w:pPr>
                    <w:spacing w:line="240" w:lineRule="atLeast"/>
                  </w:pPr>
                  <w:r w:rsidRPr="00CB7469">
                    <w:rPr>
                      <w:rFonts w:eastAsiaTheme="minorEastAsia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6960" behindDoc="0" locked="0" layoutInCell="1" allowOverlap="1" wp14:anchorId="6E00811F" wp14:editId="593D39ED">
                            <wp:simplePos x="0" y="0"/>
                            <wp:positionH relativeFrom="column">
                              <wp:posOffset>2157466</wp:posOffset>
                            </wp:positionH>
                            <wp:positionV relativeFrom="paragraph">
                              <wp:posOffset>167747</wp:posOffset>
                            </wp:positionV>
                            <wp:extent cx="1252220" cy="421640"/>
                            <wp:effectExtent l="0" t="0" r="0" b="0"/>
                            <wp:wrapNone/>
                            <wp:docPr id="224030142" name="Gruppieren 1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52220" cy="421640"/>
                                      <a:chOff x="2036234" y="6494"/>
                                      <a:chExt cx="1252378" cy="422746"/>
                                    </a:xfrm>
                                  </wpg:grpSpPr>
                                  <wpg:grpSp>
                                    <wpg:cNvPr id="584247394" name="Gruppieren 584247394"/>
                                    <wpg:cNvGrpSpPr/>
                                    <wpg:grpSpPr>
                                      <a:xfrm>
                                        <a:off x="2553921" y="6494"/>
                                        <a:ext cx="375830" cy="422746"/>
                                        <a:chOff x="2553921" y="6494"/>
                                        <a:chExt cx="375830" cy="422746"/>
                                      </a:xfrm>
                                    </wpg:grpSpPr>
                                    <wpg:grpSp>
                                      <wpg:cNvPr id="680892111" name="Gruppieren 680892111"/>
                                      <wpg:cNvGrpSpPr/>
                                      <wpg:grpSpPr>
                                        <a:xfrm>
                                          <a:off x="2553921" y="6494"/>
                                          <a:ext cx="375828" cy="378807"/>
                                          <a:chOff x="2553921" y="6494"/>
                                          <a:chExt cx="375828" cy="378807"/>
                                        </a:xfrm>
                                      </wpg:grpSpPr>
                                      <wpg:grpSp>
                                        <wpg:cNvPr id="1092476674" name="Gruppieren 1092476674"/>
                                        <wpg:cNvGrpSpPr/>
                                        <wpg:grpSpPr>
                                          <a:xfrm>
                                            <a:off x="2718988" y="27816"/>
                                            <a:ext cx="166076" cy="357485"/>
                                            <a:chOff x="2718990" y="27816"/>
                                            <a:chExt cx="167618" cy="358458"/>
                                          </a:xfrm>
                                        </wpg:grpSpPr>
                                        <wps:wsp>
                                          <wps:cNvPr id="1838517641" name="Textfeld 3"/>
                                          <wps:cNvSpPr txBox="1"/>
                                          <wps:spPr>
                                            <a:xfrm>
                                              <a:off x="2718990" y="27816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58B7B98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553127906" name="Textfeld 3"/>
                                          <wps:cNvSpPr txBox="1"/>
                                          <wps:spPr>
                                            <a:xfrm>
                                              <a:off x="2724287" y="22233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31177E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15520863" name="Gerade Verbindung 1215520863"/>
                                          <wps:cNvCnPr/>
                                          <wps:spPr>
                                            <a:xfrm>
                                              <a:off x="2731927" y="21763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196547166" name="Grafik 119654716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0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2666465" y="6494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834347140" name="Textfeld 398"/>
                                        <wps:cNvSpPr txBox="1"/>
                                        <wps:spPr>
                                          <a:xfrm>
                                            <a:off x="2553921" y="95827"/>
                                            <a:ext cx="155099" cy="21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0325C65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336357674" name="Grafik 33635767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3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666467" y="245164"/>
                                          <a:ext cx="263284" cy="1840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g:grpSp>
                                    <wpg:cNvPr id="2005889995" name="Gruppieren 2005889995"/>
                                    <wpg:cNvGrpSpPr/>
                                    <wpg:grpSpPr>
                                      <a:xfrm>
                                        <a:off x="2912782" y="6494"/>
                                        <a:ext cx="375830" cy="422746"/>
                                        <a:chOff x="2912782" y="6494"/>
                                        <a:chExt cx="375830" cy="422746"/>
                                      </a:xfrm>
                                    </wpg:grpSpPr>
                                    <wpg:grpSp>
                                      <wpg:cNvPr id="1525399053" name="Gruppieren 1525399053"/>
                                      <wpg:cNvGrpSpPr/>
                                      <wpg:grpSpPr>
                                        <a:xfrm>
                                          <a:off x="2912782" y="6494"/>
                                          <a:ext cx="375828" cy="378807"/>
                                          <a:chOff x="2912782" y="6494"/>
                                          <a:chExt cx="375828" cy="378807"/>
                                        </a:xfrm>
                                      </wpg:grpSpPr>
                                      <wpg:grpSp>
                                        <wpg:cNvPr id="1070388895" name="Gruppieren 1070388895"/>
                                        <wpg:cNvGrpSpPr/>
                                        <wpg:grpSpPr>
                                          <a:xfrm>
                                            <a:off x="3077811" y="27816"/>
                                            <a:ext cx="166121" cy="357485"/>
                                            <a:chOff x="3077806" y="27816"/>
                                            <a:chExt cx="167663" cy="358458"/>
                                          </a:xfrm>
                                        </wpg:grpSpPr>
                                        <wps:wsp>
                                          <wps:cNvPr id="350574531" name="Textfeld 3"/>
                                          <wps:cNvSpPr txBox="1"/>
                                          <wps:spPr>
                                            <a:xfrm>
                                              <a:off x="3077806" y="27816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70F695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05833212" name="Textfeld 3"/>
                                          <wps:cNvSpPr txBox="1"/>
                                          <wps:spPr>
                                            <a:xfrm>
                                              <a:off x="3083148" y="22233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549B0A8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8616917" name="Gerade Verbindung 1948616917"/>
                                          <wps:cNvCnPr/>
                                          <wps:spPr>
                                            <a:xfrm>
                                              <a:off x="3090788" y="21763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340818205" name="Grafik 3408182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3025326" y="6494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843476530" name="Textfeld 398"/>
                                        <wps:cNvSpPr txBox="1"/>
                                        <wps:spPr>
                                          <a:xfrm>
                                            <a:off x="2912782" y="95827"/>
                                            <a:ext cx="155099" cy="21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70B0CC0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1348157660" name="Grafik 134815766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3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3025328" y="245164"/>
                                          <a:ext cx="263284" cy="1840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s:wsp>
                                    <wps:cNvPr id="1810340645" name="Textfeld 3"/>
                                    <wps:cNvSpPr txBox="1"/>
                                    <wps:spPr>
                                      <a:xfrm>
                                        <a:off x="2036234" y="145327"/>
                                        <a:ext cx="584604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F4F4EB" w14:textId="77777777" w:rsidR="00CB7469" w:rsidRPr="00CE0026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CE0026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85 %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6E00811F" id="_x0000_s2042" style="position:absolute;margin-left:169.9pt;margin-top:13.2pt;width:98.6pt;height:33.2pt;z-index:253736960;mso-width-relative:margin;mso-height-relative:margin" coordorigin="20362,64" coordsize="12523,42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">
                            <v:group id="Gruppieren 584247394" o:spid="_x0000_s2043" style="position:absolute;left:25539;top:64;width:3758;height:4228" coordorigin="25539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">
                              <v:group id="Gruppieren 680892111" o:spid="_x0000_s2044" style="position:absolute;left:25539;top:64;width:3758;height:3789" coordorigin="25539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">
                                <v:group id="Gruppieren 1092476674" o:spid="_x0000_s2045" style="position:absolute;left:27189;top:278;width:1661;height:3575" coordorigin="27189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">
                                  <v:shape id="Textfeld 3" o:spid="_x0000_s2046" type="#_x0000_t202" style="position:absolute;left:27189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" filled="f" stroked="f" strokeweight=".5pt">
                                    <v:textbox style="mso-fit-shape-to-text:t" inset="0,0,0,0">
                                      <w:txbxContent>
                                        <w:p w14:paraId="758B7B98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47" type="#_x0000_t202" style="position:absolute;left:27242;top:2223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031177E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215520863" o:spid="_x0000_s2048" style="position:absolute;visibility:visible;mso-wrap-style:square" from="27319,2176" to="28772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Grafik 1196547166" o:spid="_x0000_s2049" type="#_x0000_t75" style="position:absolute;left:26664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">
                                  <v:imagedata r:id="rId131" o:title="" cropbottom="33944f" cropleft="1f" cropright="2644f" recolortarget="#333 [1446]"/>
                                </v:shape>
                                <v:shape id="Textfeld 398" o:spid="_x0000_s2050" type="#_x0000_t202" style="position:absolute;left:25539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50325C65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Grafik 336357674" o:spid="_x0000_s2051" type="#_x0000_t75" style="position:absolute;left:26664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">
                                <v:imagedata r:id="rId25" o:title="" cropbottom="33944f" cropleft="1f" cropright="2644f" recolortarget="#333 [1446]"/>
                              </v:shape>
                            </v:group>
                            <v:group id="Gruppieren 2005889995" o:spid="_x0000_s2052" style="position:absolute;left:29127;top:64;width:3759;height:4228" coordorigin="29127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">
                              <v:group id="Gruppieren 1525399053" o:spid="_x0000_s2053" style="position:absolute;left:29127;top:64;width:3759;height:3789" coordorigin="29127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">
                                <v:group id="Gruppieren 1070388895" o:spid="_x0000_s2054" style="position:absolute;left:30778;top:278;width:1661;height:3575" coordorigin="30778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">
                                  <v:shape id="Textfeld 3" o:spid="_x0000_s2055" type="#_x0000_t202" style="position:absolute;left:30778;top:278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370F695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56" type="#_x0000_t202" style="position:absolute;left:30831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6549B0A8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948616917" o:spid="_x0000_s2057" style="position:absolute;visibility:visible;mso-wrap-style:square" from="30907,2176" to="32360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Grafik 340818205" o:spid="_x0000_s2058" type="#_x0000_t75" style="position:absolute;left:30253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">
                                  <v:imagedata r:id="rId25" o:title="" cropbottom="33944f" cropleft="1f" cropright="2644f" recolortarget="#333 [1446]"/>
                                </v:shape>
                                <v:shape id="Textfeld 398" o:spid="_x0000_s2059" type="#_x0000_t202" style="position:absolute;left:29127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570B0CC0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Grafik 1348157660" o:spid="_x0000_s2060" type="#_x0000_t75" style="position:absolute;left:30253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">
                                <v:imagedata r:id="rId25" o:title="" cropbottom="33944f" cropleft="1f" cropright="2644f" recolortarget="#333 [1446]"/>
                              </v:shape>
                            </v:group>
                            <v:shape id="Textfeld 3" o:spid="_x0000_s2061" type="#_x0000_t202" style="position:absolute;left:20362;top:1453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5DF4F4EB" w14:textId="77777777" w:rsidR="00CB7469" w:rsidRPr="00CE0026" w:rsidRDefault="00CB7469" w:rsidP="00CB7469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CE0026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85 %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CB7469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40032" behindDoc="0" locked="0" layoutInCell="1" allowOverlap="1" wp14:anchorId="3C154DB9" wp14:editId="1CE4193C">
                            <wp:simplePos x="0" y="0"/>
                            <wp:positionH relativeFrom="column">
                              <wp:posOffset>195310</wp:posOffset>
                            </wp:positionH>
                            <wp:positionV relativeFrom="paragraph">
                              <wp:posOffset>166370</wp:posOffset>
                            </wp:positionV>
                            <wp:extent cx="1284605" cy="436245"/>
                            <wp:effectExtent l="0" t="0" r="0" b="0"/>
                            <wp:wrapNone/>
                            <wp:docPr id="1956721777" name="Gruppieren 4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84605" cy="436245"/>
                                      <a:chOff x="0" y="0"/>
                                      <a:chExt cx="1284605" cy="436434"/>
                                    </a:xfrm>
                                  </wpg:grpSpPr>
                                  <wpg:grpSp>
                                    <wpg:cNvPr id="1351890553" name="Gruppieren 208"/>
                                    <wpg:cNvGrpSpPr/>
                                    <wpg:grpSpPr>
                                      <a:xfrm>
                                        <a:off x="0" y="0"/>
                                        <a:ext cx="1284605" cy="377825"/>
                                        <a:chOff x="0" y="28463"/>
                                        <a:chExt cx="1284893" cy="378808"/>
                                      </a:xfrm>
                                    </wpg:grpSpPr>
                                    <wps:wsp>
                                      <wps:cNvPr id="140430067" name="Textfeld 3"/>
                                      <wps:cNvSpPr txBox="1"/>
                                      <wps:spPr>
                                        <a:xfrm>
                                          <a:off x="0" y="168096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41B6903" w14:textId="77777777" w:rsidR="00CB7469" w:rsidRPr="00CE0026" w:rsidRDefault="00CB7469" w:rsidP="00CB7469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799784990" name="Gruppieren 799784990"/>
                                      <wpg:cNvGrpSpPr/>
                                      <wpg:grpSpPr>
                                        <a:xfrm>
                                          <a:off x="525667" y="28463"/>
                                          <a:ext cx="375828" cy="378808"/>
                                          <a:chOff x="525667" y="28463"/>
                                          <a:chExt cx="375828" cy="378808"/>
                                        </a:xfrm>
                                      </wpg:grpSpPr>
                                      <wpg:grpSp>
                                        <wpg:cNvPr id="497489260" name="Gruppieren 497489260"/>
                                        <wpg:cNvGrpSpPr/>
                                        <wpg:grpSpPr>
                                          <a:xfrm>
                                            <a:off x="690670" y="49791"/>
                                            <a:ext cx="166145" cy="357480"/>
                                            <a:chOff x="690667" y="49791"/>
                                            <a:chExt cx="167687" cy="358453"/>
                                          </a:xfrm>
                                        </wpg:grpSpPr>
                                        <wps:wsp>
                                          <wps:cNvPr id="642869962" name="Textfeld 3"/>
                                          <wps:cNvSpPr txBox="1"/>
                                          <wps:spPr>
                                            <a:xfrm>
                                              <a:off x="690667" y="49791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A9882D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2137976077" name="Textfeld 3"/>
                                          <wps:cNvSpPr txBox="1"/>
                                          <wps:spPr>
                                            <a:xfrm>
                                              <a:off x="696033" y="24430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7E12BE7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93000610" name="Gerade Verbindung 393000610"/>
                                          <wps:cNvCnPr/>
                                          <wps:spPr>
                                            <a:xfrm>
                                              <a:off x="703673" y="23960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011079168" name="Grafik 10110791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0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638211" y="28463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186008249" name="Textfeld 398"/>
                                        <wps:cNvSpPr txBox="1"/>
                                        <wps:spPr>
                                          <a:xfrm>
                                            <a:off x="525667" y="117798"/>
                                            <a:ext cx="155099" cy="216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45E3209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8054626" name="Gruppieren 1648054626"/>
                                      <wpg:cNvGrpSpPr/>
                                      <wpg:grpSpPr>
                                        <a:xfrm>
                                          <a:off x="909065" y="28463"/>
                                          <a:ext cx="375828" cy="378808"/>
                                          <a:chOff x="909065" y="28463"/>
                                          <a:chExt cx="375828" cy="378808"/>
                                        </a:xfrm>
                                      </wpg:grpSpPr>
                                      <wpg:grpSp>
                                        <wpg:cNvPr id="1069218453" name="Gruppieren 1069218453"/>
                                        <wpg:cNvGrpSpPr/>
                                        <wpg:grpSpPr>
                                          <a:xfrm>
                                            <a:off x="1073982" y="49791"/>
                                            <a:ext cx="166231" cy="357480"/>
                                            <a:chOff x="1073978" y="49791"/>
                                            <a:chExt cx="167774" cy="358453"/>
                                          </a:xfrm>
                                        </wpg:grpSpPr>
                                        <wps:wsp>
                                          <wps:cNvPr id="1927979547" name="Textfeld 3"/>
                                          <wps:cNvSpPr txBox="1"/>
                                          <wps:spPr>
                                            <a:xfrm>
                                              <a:off x="1073978" y="49791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CB23325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757317088" name="Textfeld 3"/>
                                          <wps:cNvSpPr txBox="1"/>
                                          <wps:spPr>
                                            <a:xfrm>
                                              <a:off x="1079431" y="24430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B611544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1063862" name="Gerade Verbindung 1621063862"/>
                                          <wps:cNvCnPr/>
                                          <wps:spPr>
                                            <a:xfrm>
                                              <a:off x="1087071" y="23960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638674988" name="Grafik 163867498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1021609" y="28463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314592549" name="Textfeld 398"/>
                                        <wps:cNvSpPr txBox="1"/>
                                        <wps:spPr>
                                          <a:xfrm>
                                            <a:off x="909065" y="117798"/>
                                            <a:ext cx="155099" cy="216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679B116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423174021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635540" y="252919"/>
                                        <a:ext cx="262890" cy="183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C154DB9" id="Gruppieren 434" o:spid="_x0000_s2062" style="position:absolute;margin-left:15.4pt;margin-top:13.1pt;width:101.15pt;height:34.35pt;z-index:253740032" coordsize="12846,43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">
                            <v:group id="_x0000_s2063" style="position:absolute;width:12846;height:3778" coordorigin=",284" coordsize="1284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">
                              <v:shape id="Textfeld 3" o:spid="_x0000_s2064" type="#_x0000_t202" style="position:absolute;top:1680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" filled="f" stroked="f" strokeweight=".5pt">
                                <v:textbox inset="0,0,0,0">
                                  <w:txbxContent>
                                    <w:p w14:paraId="441B6903" w14:textId="77777777" w:rsidR="00CB7469" w:rsidRPr="00CE0026" w:rsidRDefault="00CB7469" w:rsidP="00CB7469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E0026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799784990" o:spid="_x0000_s2065" style="position:absolute;left:5256;top:284;width:3758;height:3788" coordorigin="5256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">
                                <v:group id="Gruppieren 497489260" o:spid="_x0000_s2066" style="position:absolute;left:6906;top:497;width:1662;height:3575" coordorigin="6906,497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">
                                  <v:shape id="Textfeld 3" o:spid="_x0000_s2067" type="#_x0000_t202" style="position:absolute;left:6906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6A9882D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68" type="#_x0000_t202" style="position:absolute;left:6960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77E12BE7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393000610" o:spid="_x0000_s2069" style="position:absolute;visibility:visible;mso-wrap-style:square" from="7036,2396" to="8489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" strokecolor="black [3213]" strokeweight="1pt">
                                    <v:stroke joinstyle="miter"/>
                                  </v:line>
                                </v:group>
                                <v:shape id="Grafik 1011079168" o:spid="_x0000_s2070" type="#_x0000_t75" style="position:absolute;left:6382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">
                                  <v:imagedata r:id="rId131" o:title="" cropbottom="33944f" cropleft="1f" cropright="2644f" recolortarget="#333 [1446]"/>
                                </v:shape>
                                <v:shape id="Textfeld 398" o:spid="_x0000_s2071" type="#_x0000_t202" style="position:absolute;left:5256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145E3209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1648054626" o:spid="_x0000_s2072" style="position:absolute;left:9090;top:284;width:3758;height:3788" coordorigin="9090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">
                                <v:group id="Gruppieren 1069218453" o:spid="_x0000_s2073" style="position:absolute;left:10739;top:497;width:1663;height:3575" coordorigin="10739,497" coordsize="1677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">
                                  <v:shape id="Textfeld 3" o:spid="_x0000_s2074" type="#_x0000_t202" style="position:absolute;left:10739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" filled="f" stroked="f" strokeweight=".5pt">
                                    <v:textbox style="mso-fit-shape-to-text:t" inset="0,0,0,0">
                                      <w:txbxContent>
                                        <w:p w14:paraId="7CB23325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75" type="#_x0000_t202" style="position:absolute;left:10794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5B611544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621063862" o:spid="_x0000_s2076" style="position:absolute;visibility:visible;mso-wrap-style:square" from="10870,2396" to="12323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" strokecolor="black [3213]" strokeweight="1pt">
                                    <v:stroke joinstyle="miter"/>
                                  </v:line>
                                </v:group>
                                <v:shape id="Grafik 1638674988" o:spid="_x0000_s2077" type="#_x0000_t75" style="position:absolute;left:10216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">
                                  <v:imagedata r:id="rId25" o:title="" cropbottom="33944f" cropleft="1f" cropright="2644f" recolortarget="#333 [1446]"/>
                                </v:shape>
                                <v:shape id="Textfeld 398" o:spid="_x0000_s2078" type="#_x0000_t202" style="position:absolute;left:9090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3679B116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" o:spid="_x0000_s2079" type="#_x0000_t75" style="position:absolute;left:6355;top:2529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875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402"/>
                    <w:gridCol w:w="2720"/>
                    <w:gridCol w:w="403"/>
                    <w:gridCol w:w="2720"/>
                    <w:gridCol w:w="2508"/>
                  </w:tblGrid>
                  <w:tr w:rsidR="00942A7D" w:rsidRPr="000876EC" w14:paraId="0F7B7B7E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3E52CA9F" w14:textId="77777777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093415F9" w14:textId="0CB8C2B0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2E3BADA0" w14:textId="1833461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4280A77F" w14:textId="0C0E2E25" w:rsidR="00942A7D" w:rsidRPr="000876EC" w:rsidRDefault="00CB7469" w:rsidP="00E13C64">
                        <w:pPr>
                          <w:spacing w:line="240" w:lineRule="atLeast"/>
                        </w:pPr>
                        <w:r w:rsidRPr="00CB7469">
                          <w:rPr>
                            <w:rFonts w:eastAsiaTheme="minorEastAsia"/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744128" behindDoc="0" locked="0" layoutInCell="1" allowOverlap="1" wp14:anchorId="51566026" wp14:editId="670D5A20">
                                  <wp:simplePos x="0" y="0"/>
                                  <wp:positionH relativeFrom="column">
                                    <wp:posOffset>174996</wp:posOffset>
                                  </wp:positionH>
                                  <wp:positionV relativeFrom="paragraph">
                                    <wp:posOffset>597271</wp:posOffset>
                                  </wp:positionV>
                                  <wp:extent cx="1252220" cy="421640"/>
                                  <wp:effectExtent l="0" t="0" r="0" b="0"/>
                                  <wp:wrapNone/>
                                  <wp:docPr id="467135866" name="Gruppieren 17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252220" cy="421640"/>
                                            <a:chOff x="2036234" y="6494"/>
                                            <a:chExt cx="1252378" cy="422746"/>
                                          </a:xfrm>
                                        </wpg:grpSpPr>
                                        <wpg:grpSp>
                                          <wpg:cNvPr id="743674018" name="Gruppieren 743674018"/>
                                          <wpg:cNvGrpSpPr/>
                                          <wpg:grpSpPr>
                                            <a:xfrm>
                                              <a:off x="2553921" y="6494"/>
                                              <a:ext cx="375830" cy="422746"/>
                                              <a:chOff x="2553921" y="6494"/>
                                              <a:chExt cx="375830" cy="422746"/>
                                            </a:xfrm>
                                          </wpg:grpSpPr>
                                          <wpg:grpSp>
                                            <wpg:cNvPr id="42860139" name="Gruppieren 42860139"/>
                                            <wpg:cNvGrpSpPr/>
                                            <wpg:grpSpPr>
                                              <a:xfrm>
                                                <a:off x="2553921" y="6494"/>
                                                <a:ext cx="375828" cy="378807"/>
                                                <a:chOff x="2553921" y="6494"/>
                                                <a:chExt cx="375828" cy="378807"/>
                                              </a:xfrm>
                                            </wpg:grpSpPr>
                                            <wpg:grpSp>
                                              <wpg:cNvPr id="2094927983" name="Gruppieren 2094927983"/>
                                              <wpg:cNvGrpSpPr/>
                                              <wpg:grpSpPr>
                                                <a:xfrm>
                                                  <a:off x="2718988" y="27816"/>
                                                  <a:ext cx="166076" cy="357485"/>
                                                  <a:chOff x="2718990" y="27816"/>
                                                  <a:chExt cx="167618" cy="358458"/>
                                                </a:xfrm>
                                              </wpg:grpSpPr>
                                              <wps:wsp>
                                                <wps:cNvPr id="1727678132" name="Textfeld 3"/>
                                                <wps:cNvSpPr txBox="1"/>
                                                <wps:spPr>
                                                  <a:xfrm>
                                                    <a:off x="2718990" y="27816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D4617D3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585006635" name="Textfeld 3"/>
                                                <wps:cNvSpPr txBox="1"/>
                                                <wps:spPr>
                                                  <a:xfrm>
                                                    <a:off x="2724287" y="22233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853D7DD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581771007" name="Gerade Verbindung 1581771007"/>
                                                <wps:cNvCnPr/>
                                                <wps:spPr>
                                                  <a:xfrm>
                                                    <a:off x="2731927" y="21763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60635867" name="Grafik 6063586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0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2666465" y="6494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475340108" name="Textfeld 398"/>
                                              <wps:cNvSpPr txBox="1"/>
                                              <wps:spPr>
                                                <a:xfrm>
                                                  <a:off x="2553921" y="95827"/>
                                                  <a:ext cx="155099" cy="216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1F78111E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pic:pic xmlns:pic="http://schemas.openxmlformats.org/drawingml/2006/picture">
                                            <pic:nvPicPr>
                                              <pic:cNvPr id="1244718385" name="Grafik 124471838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3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666467" y="245164"/>
                                                <a:ext cx="263284" cy="1840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wpg:grpSp>
                                          <wpg:cNvPr id="1955412301" name="Gruppieren 1955412301"/>
                                          <wpg:cNvGrpSpPr/>
                                          <wpg:grpSpPr>
                                            <a:xfrm>
                                              <a:off x="2912782" y="6494"/>
                                              <a:ext cx="375830" cy="422746"/>
                                              <a:chOff x="2912782" y="6494"/>
                                              <a:chExt cx="375830" cy="422746"/>
                                            </a:xfrm>
                                          </wpg:grpSpPr>
                                          <wpg:grpSp>
                                            <wpg:cNvPr id="215948910" name="Gruppieren 215948910"/>
                                            <wpg:cNvGrpSpPr/>
                                            <wpg:grpSpPr>
                                              <a:xfrm>
                                                <a:off x="2912782" y="6494"/>
                                                <a:ext cx="375828" cy="378807"/>
                                                <a:chOff x="2912782" y="6494"/>
                                                <a:chExt cx="375828" cy="378807"/>
                                              </a:xfrm>
                                            </wpg:grpSpPr>
                                            <wpg:grpSp>
                                              <wpg:cNvPr id="1377996941" name="Gruppieren 1377996941"/>
                                              <wpg:cNvGrpSpPr/>
                                              <wpg:grpSpPr>
                                                <a:xfrm>
                                                  <a:off x="3077811" y="27816"/>
                                                  <a:ext cx="166121" cy="357485"/>
                                                  <a:chOff x="3077806" y="27816"/>
                                                  <a:chExt cx="167663" cy="358458"/>
                                                </a:xfrm>
                                              </wpg:grpSpPr>
                                              <wps:wsp>
                                                <wps:cNvPr id="194239668" name="Textfeld 3"/>
                                                <wps:cNvSpPr txBox="1"/>
                                                <wps:spPr>
                                                  <a:xfrm>
                                                    <a:off x="3077806" y="27816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B2D82C9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1755456051" name="Textfeld 3"/>
                                                <wps:cNvSpPr txBox="1"/>
                                                <wps:spPr>
                                                  <a:xfrm>
                                                    <a:off x="3083148" y="22233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37AEB34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22495140" name="Gerade Verbindung 422495140"/>
                                                <wps:cNvCnPr/>
                                                <wps:spPr>
                                                  <a:xfrm>
                                                    <a:off x="3090788" y="21763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213271627" name="Grafik 121327162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4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3025326" y="6494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976383840" name="Textfeld 398"/>
                                              <wps:cNvSpPr txBox="1"/>
                                              <wps:spPr>
                                                <a:xfrm>
                                                  <a:off x="2912782" y="95827"/>
                                                  <a:ext cx="155099" cy="216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30A62B6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pic:pic xmlns:pic="http://schemas.openxmlformats.org/drawingml/2006/picture">
                                            <pic:nvPicPr>
                                              <pic:cNvPr id="1884087173" name="Grafik 188408717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3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025328" y="245164"/>
                                                <a:ext cx="263284" cy="1840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wps:wsp>
                                          <wps:cNvPr id="1283777725" name="Textfeld 3"/>
                                          <wps:cNvSpPr txBox="1"/>
                                          <wps:spPr>
                                            <a:xfrm>
                                              <a:off x="2036234" y="139374"/>
                                              <a:ext cx="584604" cy="2003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3BB38EA" w14:textId="6EA48167" w:rsidR="00CB7469" w:rsidRPr="00CE0026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 w:rsidRPr="00CE0026"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  <w:sz w:val="28"/>
                                                    <w:szCs w:val="28"/>
                                                  </w:rPr>
                                                  <w:t>20 %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6sdtfl="http://schemas.microsoft.com/office/word/2024/wordml/sdtformatlock">
                              <w:pict>
                                <v:group w14:anchorId="51566026" id="_x0000_s2080" style="position:absolute;margin-left:13.8pt;margin-top:47.05pt;width:98.6pt;height:33.2pt;z-index:253744128;mso-width-relative:margin;mso-height-relative:margin" coordorigin="20362,64" coordsize="12523,42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">
                                  <v:group id="Gruppieren 743674018" o:spid="_x0000_s2081" style="position:absolute;left:25539;top:64;width:3758;height:4228" coordorigin="25539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">
                                    <v:group id="Gruppieren 42860139" o:spid="_x0000_s2082" style="position:absolute;left:25539;top:64;width:3758;height:3789" coordorigin="25539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">
                                      <v:group id="Gruppieren 2094927983" o:spid="_x0000_s2083" style="position:absolute;left:27189;top:278;width:1661;height:3575" coordorigin="27189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">
                                        <v:shape id="Textfeld 3" o:spid="_x0000_s2084" type="#_x0000_t202" style="position:absolute;left:27189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2D4617D3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085" type="#_x0000_t202" style="position:absolute;left:27242;top:2223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" filled="f" stroked="f" strokeweight=".5pt">
                                          <v:textbox inset="0,0,0,0">
                                            <w:txbxContent>
                                              <w:p w14:paraId="0853D7DD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1581771007" o:spid="_x0000_s2086" style="position:absolute;visibility:visible;mso-wrap-style:square" from="27319,2176" to="28772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60635867" o:spid="_x0000_s2087" type="#_x0000_t75" style="position:absolute;left:26664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">
                                        <v:imagedata r:id="rId131" o:title="" cropbottom="33944f" cropleft="1f" cropright="2644f" recolortarget="#333 [1446]"/>
                                      </v:shape>
                                      <v:shape id="Textfeld 398" o:spid="_x0000_s2088" type="#_x0000_t202" style="position:absolute;left:25539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" filled="f" stroked="f" strokeweight=".5pt">
                                        <v:textbox inset="1mm">
                                          <w:txbxContent>
                                            <w:p w14:paraId="1F78111E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Grafik 1244718385" o:spid="_x0000_s2089" type="#_x0000_t75" style="position:absolute;left:26664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">
                                      <v:imagedata r:id="rId25" o:title="" cropbottom="33944f" cropleft="1f" cropright="2644f" recolortarget="#333 [1446]"/>
                                    </v:shape>
                                  </v:group>
                                  <v:group id="Gruppieren 1955412301" o:spid="_x0000_s2090" style="position:absolute;left:29127;top:64;width:3759;height:4228" coordorigin="29127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">
                                    <v:group id="Gruppieren 215948910" o:spid="_x0000_s2091" style="position:absolute;left:29127;top:64;width:3759;height:3789" coordorigin="29127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">
                                      <v:group id="Gruppieren 1377996941" o:spid="_x0000_s2092" style="position:absolute;left:30778;top:278;width:1661;height:3575" coordorigin="30778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">
                                        <v:shape id="Textfeld 3" o:spid="_x0000_s2093" type="#_x0000_t202" style="position:absolute;left:30778;top:278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0B2D82C9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094" type="#_x0000_t202" style="position:absolute;left:30831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" filled="f" stroked="f" strokeweight=".5pt">
                                          <v:textbox inset="0,0,0,0">
                                            <w:txbxContent>
                                              <w:p w14:paraId="337AEB34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422495140" o:spid="_x0000_s2095" style="position:absolute;visibility:visible;mso-wrap-style:square" from="30907,2176" to="32360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213271627" o:spid="_x0000_s2096" type="#_x0000_t75" style="position:absolute;left:30253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">
                                        <v:imagedata r:id="rId25" o:title="" cropbottom="33944f" cropleft="1f" cropright="2644f" recolortarget="#333 [1446]"/>
                                      </v:shape>
                                      <v:shape id="Textfeld 398" o:spid="_x0000_s2097" type="#_x0000_t202" style="position:absolute;left:29127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" filled="f" stroked="f" strokeweight=".5pt">
                                        <v:textbox inset="1mm">
                                          <w:txbxContent>
                                            <w:p w14:paraId="030A62B6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Grafik 1884087173" o:spid="_x0000_s2098" type="#_x0000_t75" style="position:absolute;left:30253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">
                                      <v:imagedata r:id="rId25" o:title="" cropbottom="33944f" cropleft="1f" cropright="2644f" recolortarget="#333 [1446]"/>
                                    </v:shape>
                                  </v:group>
                                  <v:shape id="Textfeld 3" o:spid="_x0000_s2099" type="#_x0000_t202" style="position:absolute;left:20362;top:1393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13BB38EA" w14:textId="6EA48167" w:rsidR="00CB7469" w:rsidRPr="00CE0026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CE0026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20 %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w:pict>
                            </mc:Fallback>
                          </mc:AlternateContent>
                        </w:r>
                        <w:r w:rsidR="00942A7D"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5CA67AD7" w14:textId="4C6A9171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79C383C9" w14:textId="595E2715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5CA3B59F" w14:textId="08167D9E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  <w:tr w:rsidR="00942A7D" w:rsidRPr="000876EC" w14:paraId="247E7C49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0F3D4560" w14:textId="3834BE6A" w:rsidR="00942A7D" w:rsidRPr="000876EC" w:rsidRDefault="00CB7469" w:rsidP="00E13C64">
                        <w:pPr>
                          <w:spacing w:line="240" w:lineRule="atLeast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742080" behindDoc="0" locked="0" layoutInCell="1" allowOverlap="1" wp14:anchorId="143B6C7E" wp14:editId="75A8C7FE">
                                  <wp:simplePos x="0" y="0"/>
                                  <wp:positionH relativeFrom="column">
                                    <wp:posOffset>191635</wp:posOffset>
                                  </wp:positionH>
                                  <wp:positionV relativeFrom="paragraph">
                                    <wp:posOffset>10160</wp:posOffset>
                                  </wp:positionV>
                                  <wp:extent cx="1284605" cy="436245"/>
                                  <wp:effectExtent l="0" t="0" r="0" b="0"/>
                                  <wp:wrapNone/>
                                  <wp:docPr id="2100106063" name="Gruppieren 434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284605" cy="436245"/>
                                            <a:chOff x="0" y="0"/>
                                            <a:chExt cx="1284605" cy="436434"/>
                                          </a:xfrm>
                                        </wpg:grpSpPr>
                                        <wpg:grpSp>
                                          <wpg:cNvPr id="1630362897" name="Gruppieren 20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284605" cy="377825"/>
                                              <a:chOff x="0" y="28463"/>
                                              <a:chExt cx="1284893" cy="378808"/>
                                            </a:xfrm>
                                          </wpg:grpSpPr>
                                          <wps:wsp>
                                            <wps:cNvPr id="342753221" name="Textfeld 3"/>
                                            <wps:cNvSpPr txBox="1"/>
                                            <wps:spPr>
                                              <a:xfrm>
                                                <a:off x="0" y="168096"/>
                                                <a:ext cx="584604" cy="2003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97B0045" w14:textId="0C553207" w:rsidR="00CB7469" w:rsidRPr="00CE0026" w:rsidRDefault="00CB7469" w:rsidP="00CB7469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 w:rsidRPr="00CE0026">
                                                    <w:rPr>
                                                      <w:rFonts w:ascii="Calibri" w:eastAsia="Calibri" w:hAnsi="Calibri"/>
                                                      <w:color w:val="000000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5 %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05858687" name="Gruppieren 705858687"/>
                                            <wpg:cNvGrpSpPr/>
                                            <wpg:grpSpPr>
                                              <a:xfrm>
                                                <a:off x="525667" y="28463"/>
                                                <a:ext cx="375828" cy="378808"/>
                                                <a:chOff x="525667" y="28463"/>
                                                <a:chExt cx="375828" cy="378808"/>
                                              </a:xfrm>
                                            </wpg:grpSpPr>
                                            <wpg:grpSp>
                                              <wpg:cNvPr id="1311672710" name="Gruppieren 1311672710"/>
                                              <wpg:cNvGrpSpPr/>
                                              <wpg:grpSpPr>
                                                <a:xfrm>
                                                  <a:off x="690670" y="49791"/>
                                                  <a:ext cx="166145" cy="357480"/>
                                                  <a:chOff x="690667" y="49791"/>
                                                  <a:chExt cx="167687" cy="358453"/>
                                                </a:xfrm>
                                              </wpg:grpSpPr>
                                              <wps:wsp>
                                                <wps:cNvPr id="553954345" name="Textfeld 3"/>
                                                <wps:cNvSpPr txBox="1"/>
                                                <wps:spPr>
                                                  <a:xfrm>
                                                    <a:off x="690667" y="49791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03E74C5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2059123801" name="Textfeld 3"/>
                                                <wps:cNvSpPr txBox="1"/>
                                                <wps:spPr>
                                                  <a:xfrm>
                                                    <a:off x="696033" y="24430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B9006BB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935596089" name="Gerade Verbindung 1935596089"/>
                                                <wps:cNvCnPr/>
                                                <wps:spPr>
                                                  <a:xfrm>
                                                    <a:off x="703673" y="23960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031149024" name="Grafik 10311490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0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638211" y="28463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609541202" name="Textfeld 398"/>
                                              <wps:cNvSpPr txBox="1"/>
                                              <wps:spPr>
                                                <a:xfrm>
                                                  <a:off x="525667" y="117798"/>
                                                  <a:ext cx="155099" cy="216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BD6FFA8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488543820" name="Gruppieren 1488543820"/>
                                            <wpg:cNvGrpSpPr/>
                                            <wpg:grpSpPr>
                                              <a:xfrm>
                                                <a:off x="909065" y="28463"/>
                                                <a:ext cx="375828" cy="378808"/>
                                                <a:chOff x="909065" y="28463"/>
                                                <a:chExt cx="375828" cy="378808"/>
                                              </a:xfrm>
                                            </wpg:grpSpPr>
                                            <wpg:grpSp>
                                              <wpg:cNvPr id="649265401" name="Gruppieren 649265401"/>
                                              <wpg:cNvGrpSpPr/>
                                              <wpg:grpSpPr>
                                                <a:xfrm>
                                                  <a:off x="1073982" y="49791"/>
                                                  <a:ext cx="166231" cy="357480"/>
                                                  <a:chOff x="1073978" y="49791"/>
                                                  <a:chExt cx="167774" cy="358453"/>
                                                </a:xfrm>
                                              </wpg:grpSpPr>
                                              <wps:wsp>
                                                <wps:cNvPr id="1053673416" name="Textfeld 3"/>
                                                <wps:cNvSpPr txBox="1"/>
                                                <wps:spPr>
                                                  <a:xfrm>
                                                    <a:off x="1073978" y="49791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11F4247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1846179619" name="Textfeld 3"/>
                                                <wps:cNvSpPr txBox="1"/>
                                                <wps:spPr>
                                                  <a:xfrm>
                                                    <a:off x="1079431" y="24430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D16D1DC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47129357" name="Gerade Verbindung 447129357"/>
                                                <wps:cNvCnPr/>
                                                <wps:spPr>
                                                  <a:xfrm>
                                                    <a:off x="1087071" y="23960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76889109" name="Grafik 17688910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4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1021609" y="28463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732233172" name="Textfeld 398"/>
                                              <wps:cNvSpPr txBox="1"/>
                                              <wps:spPr>
                                                <a:xfrm>
                                                  <a:off x="909065" y="117798"/>
                                                  <a:ext cx="155099" cy="216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4B32007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1346379013" name="Grafik 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4" cstate="print">
                                              <a:duotone>
                                                <a:schemeClr val="accent3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" r="4035" b="5179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flipV="1">
                                              <a:off x="635540" y="252919"/>
                                              <a:ext cx="262890" cy="183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wgp>
                                    </a:graphicData>
                                  </a:graphic>
                                </wp:anchor>
                              </w:drawing>
                            </mc:Choice>
                            <mc:Fallback xmlns:w16sdtfl="http://schemas.microsoft.com/office/word/2024/wordml/sdtformatlock">
                              <w:pict>
                                <v:group w14:anchorId="143B6C7E" id="_x0000_s2100" style="position:absolute;margin-left:15.1pt;margin-top:.8pt;width:101.15pt;height:34.35pt;z-index:253742080" coordsize="12846,43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">
                                  <v:group id="_x0000_s2101" style="position:absolute;width:12846;height:3778" coordorigin=",284" coordsize="1284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">
                                    <v:shape id="Textfeld 3" o:spid="_x0000_s2102" type="#_x0000_t202" style="position:absolute;top:1680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" filled="f" stroked="f" strokeweight=".5pt">
                                      <v:textbox inset="0,0,0,0">
                                        <w:txbxContent>
                                          <w:p w14:paraId="297B0045" w14:textId="0C553207" w:rsidR="00CB7469" w:rsidRPr="00CE0026" w:rsidRDefault="00CB7469" w:rsidP="00CB7469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5 %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Gruppieren 705858687" o:spid="_x0000_s2103" style="position:absolute;left:5256;top:284;width:3758;height:3788" coordorigin="5256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">
                                      <v:group id="Gruppieren 1311672710" o:spid="_x0000_s2104" style="position:absolute;left:6906;top:497;width:1662;height:3575" coordorigin="6906,497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">
                                        <v:shape id="Textfeld 3" o:spid="_x0000_s2105" type="#_x0000_t202" style="position:absolute;left:6906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403E74C5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106" type="#_x0000_t202" style="position:absolute;left:6960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" filled="f" stroked="f" strokeweight=".5pt">
                                          <v:textbox inset="0,0,0,0">
                                            <w:txbxContent>
                                              <w:p w14:paraId="5B9006BB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1935596089" o:spid="_x0000_s2107" style="position:absolute;visibility:visible;mso-wrap-style:square" from="7036,2396" to="8489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031149024" o:spid="_x0000_s2108" type="#_x0000_t75" style="position:absolute;left:6382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">
                                        <v:imagedata r:id="rId131" o:title="" cropbottom="33944f" cropleft="1f" cropright="2644f" recolortarget="#333 [1446]"/>
                                      </v:shape>
                                      <v:shape id="Textfeld 398" o:spid="_x0000_s2109" type="#_x0000_t202" style="position:absolute;left:5256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" filled="f" stroked="f" strokeweight=".5pt">
                                        <v:textbox inset="1mm">
                                          <w:txbxContent>
                                            <w:p w14:paraId="3BD6FFA8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1488543820" o:spid="_x0000_s2110" style="position:absolute;left:9090;top:284;width:3758;height:3788" coordorigin="9090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">
                                      <v:group id="Gruppieren 649265401" o:spid="_x0000_s2111" style="position:absolute;left:10739;top:497;width:1663;height:3575" coordorigin="10739,497" coordsize="1677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">
                                        <v:shape id="Textfeld 3" o:spid="_x0000_s2112" type="#_x0000_t202" style="position:absolute;left:10739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111F4247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113" type="#_x0000_t202" style="position:absolute;left:10794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" filled="f" stroked="f" strokeweight=".5pt">
                                          <v:textbox inset="0,0,0,0">
                                            <w:txbxContent>
                                              <w:p w14:paraId="2D16D1D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447129357" o:spid="_x0000_s2114" style="position:absolute;visibility:visible;mso-wrap-style:square" from="10870,2396" to="12323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76889109" o:spid="_x0000_s2115" type="#_x0000_t75" style="position:absolute;left:10216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">
                                        <v:imagedata r:id="rId25" o:title="" cropbottom="33944f" cropleft="1f" cropright="2644f" recolortarget="#333 [1446]"/>
                                      </v:shape>
                                      <v:shape id="Textfeld 398" o:spid="_x0000_s2116" type="#_x0000_t202" style="position:absolute;left:9090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" filled="f" stroked="f" strokeweight=".5pt">
                                        <v:textbox inset="1mm">
                                          <w:txbxContent>
                                            <w:p w14:paraId="74B32007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  <v:shape id="Grafik 1" o:spid="_x0000_s2117" type="#_x0000_t75" style="position:absolute;left:6355;top:2529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">
                                    <v:imagedata r:id="rId25" o:title="" cropbottom="33944f" cropleft="1f" cropright="2644f" recolortarget="#333 [1446]"/>
                                  </v:shape>
                                </v:group>
                              </w:pict>
                            </mc:Fallback>
                          </mc:AlternateContent>
                        </w:r>
                        <w:r w:rsidR="00942A7D"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3C9B3AFC" w14:textId="239F7ABF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2A32977C" w14:textId="7777777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71EA43E4" w14:textId="49B8F48D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433B657C" w14:textId="68B8C213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58B11000" w14:textId="7777777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1BBFB48E" w14:textId="6ED65B51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372C80D" w14:textId="010C56E9" w:rsidR="00942A7D" w:rsidRPr="0038636D" w:rsidRDefault="00942A7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06560" behindDoc="0" locked="0" layoutInCell="1" allowOverlap="1" wp14:anchorId="2D154055" wp14:editId="44D83F4A">
                            <wp:simplePos x="0" y="0"/>
                            <wp:positionH relativeFrom="column">
                              <wp:posOffset>3803015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238125" cy="299720"/>
                            <wp:effectExtent l="0" t="0" r="9525" b="5080"/>
                            <wp:wrapNone/>
                            <wp:docPr id="803648448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8125" cy="299720"/>
                                      <a:chOff x="-8927" y="12885"/>
                                      <a:chExt cx="240998" cy="301148"/>
                                    </a:xfrm>
                                  </wpg:grpSpPr>
                                  <wps:wsp>
                                    <wps:cNvPr id="803648449" name="Textfeld 3"/>
                                    <wps:cNvSpPr txBox="1"/>
                                    <wps:spPr>
                                      <a:xfrm>
                                        <a:off x="16069" y="12885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246CC5" w14:textId="11F493C4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0" name="Textfeld 3"/>
                                    <wps:cNvSpPr txBox="1"/>
                                    <wps:spPr>
                                      <a:xfrm>
                                        <a:off x="-8927" y="150091"/>
                                        <a:ext cx="240998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15974D" w14:textId="6ED580B8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1" name="Gerade Verbindung 1"/>
                                    <wps:cNvCnPr/>
                                    <wps:spPr>
                                      <a:xfrm>
                                        <a:off x="10353" y="179398"/>
                                        <a:ext cx="18244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2D154055" id="_x0000_s2118" style="position:absolute;margin-left:299.45pt;margin-top:10.3pt;width:18.75pt;height:23.6pt;z-index:253506560;mso-width-relative:margin;mso-height-relative:margin" coordorigin="-8927,12885" coordsize="240998,30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">
                            <v:shape id="Textfeld 3" o:spid="_x0000_s2119" type="#_x0000_t202" style="position:absolute;left:16069;top:12885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C246CC5" w14:textId="11F493C4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20" type="#_x0000_t202" style="position:absolute;left:-8927;top:150091;width:24099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115974D" w14:textId="6ED580B8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21" style="position:absolute;visibility:visible;mso-wrap-style:square" from="10353,179398" to="192801,179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07584" behindDoc="0" locked="0" layoutInCell="1" allowOverlap="1" wp14:anchorId="157644B8" wp14:editId="3700E46F">
                            <wp:simplePos x="0" y="0"/>
                            <wp:positionH relativeFrom="column">
                              <wp:posOffset>4124787</wp:posOffset>
                            </wp:positionH>
                            <wp:positionV relativeFrom="paragraph">
                              <wp:posOffset>132522</wp:posOffset>
                            </wp:positionV>
                            <wp:extent cx="161290" cy="299720"/>
                            <wp:effectExtent l="0" t="0" r="10160" b="5080"/>
                            <wp:wrapNone/>
                            <wp:docPr id="80364845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1290" cy="299720"/>
                                      <a:chOff x="32847" y="12407"/>
                                      <a:chExt cx="163236" cy="300989"/>
                                    </a:xfrm>
                                  </wpg:grpSpPr>
                                  <wps:wsp>
                                    <wps:cNvPr id="803648453" name="Textfeld 3"/>
                                    <wps:cNvSpPr txBox="1"/>
                                    <wps:spPr>
                                      <a:xfrm>
                                        <a:off x="32847" y="12407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BAF120" w14:textId="0FB80DBB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4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2ED20E" w14:textId="22F36E37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5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157644B8" id="_x0000_s2122" style="position:absolute;margin-left:324.8pt;margin-top:10.45pt;width:12.7pt;height:23.6pt;z-index:25350758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ZXpggMAAMEKAAAOAAAAZHJzL2Uyb0RvYy54bWzsVktv1DAQviPxHyzfaZ6b3URNUSm0QqpK&#13;&#10;RQs9ex1nN5JjG9vbpPx6xs4my7Z7gIKAA5fEj5nxzOdvZn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">
                            <v:shape id="Textfeld 3" o:spid="_x0000_s2123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6BAF120" w14:textId="0FB80DBB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2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102ED20E" w14:textId="22F36E37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2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</w:tr>
            <w:tr w:rsidR="00942A7D" w:rsidRPr="00B73599" w14:paraId="1BD30283" w14:textId="77777777" w:rsidTr="00A42631">
              <w:trPr>
                <w:trHeight w:val="1591"/>
              </w:trPr>
              <w:tc>
                <w:tcPr>
                  <w:tcW w:w="425" w:type="dxa"/>
                </w:tcPr>
                <w:p w14:paraId="675BC5FD" w14:textId="1CAF67AA" w:rsidR="00942A7D" w:rsidRDefault="00DE29D9" w:rsidP="00A42631">
                  <w:pPr>
                    <w:spacing w:before="60"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noProof/>
                      <w:color w:val="70BCC9" w:themeColor="text2" w:themeTint="99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98239" behindDoc="0" locked="0" layoutInCell="1" allowOverlap="1" wp14:anchorId="3F215E41" wp14:editId="62CC92F7">
                            <wp:simplePos x="0" y="0"/>
                            <wp:positionH relativeFrom="column">
                              <wp:posOffset>231775</wp:posOffset>
                            </wp:positionH>
                            <wp:positionV relativeFrom="paragraph">
                              <wp:posOffset>1058545</wp:posOffset>
                            </wp:positionV>
                            <wp:extent cx="4509135" cy="284480"/>
                            <wp:effectExtent l="0" t="0" r="0" b="1270"/>
                            <wp:wrapNone/>
                            <wp:docPr id="2080379195" name="Gruppieren 1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09135" cy="284480"/>
                                      <a:chOff x="0" y="21431"/>
                                      <a:chExt cx="4509535" cy="285060"/>
                                    </a:xfrm>
                                  </wpg:grpSpPr>
                                  <wps:wsp>
                                    <wps:cNvPr id="32928944" name="Textfeld 5"/>
                                    <wps:cNvSpPr txBox="1"/>
                                    <wps:spPr>
                                      <a:xfrm>
                                        <a:off x="0" y="21431"/>
                                        <a:ext cx="419735" cy="2774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266E23" w14:textId="08D44A0E" w:rsidR="00942A7D" w:rsidRDefault="00942A7D">
                                          <w:r>
                                            <w:t>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5588684" name="Textfeld 5"/>
                                    <wps:cNvSpPr txBox="1"/>
                                    <wps:spPr>
                                      <a:xfrm>
                                        <a:off x="3965838" y="28464"/>
                                        <a:ext cx="543697" cy="2780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4FE536" w14:textId="5D218B98" w:rsidR="00942A7D" w:rsidRDefault="00942A7D" w:rsidP="00F94410">
                                          <w:r>
                                            <w:t>100 %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F215E41" id="Gruppieren 130" o:spid="_x0000_s2126" style="position:absolute;margin-left:18.25pt;margin-top:83.35pt;width:355.05pt;height:22.4pt;z-index:252298239;mso-width-relative:margin;mso-height-relative:margin" coordorigin=",214" coordsize="45095,2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">
                            <v:shape id="Textfeld 5" o:spid="_x0000_s2127" type="#_x0000_t202" style="position:absolute;top:214;width:4197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" filled="f" stroked="f" strokeweight=".5pt">
                              <v:textbox>
                                <w:txbxContent>
                                  <w:p w14:paraId="4B266E23" w14:textId="08D44A0E" w:rsidR="00942A7D" w:rsidRDefault="00942A7D">
                                    <w:r>
                                      <w:t>0 %</w:t>
                                    </w:r>
                                  </w:p>
                                </w:txbxContent>
                              </v:textbox>
                            </v:shape>
                            <v:shape id="Textfeld 5" o:spid="_x0000_s2128" type="#_x0000_t202" style="position:absolute;left:39658;top:284;width:5437;height:2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94FE536" w14:textId="5D218B98" w:rsidR="00942A7D" w:rsidRDefault="00942A7D" w:rsidP="00F94410">
                                    <w:r>
                                      <w:t>100 %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942A7D">
                    <w:rPr>
                      <w:b/>
                      <w:color w:val="70BCC9" w:themeColor="text2" w:themeTint="99"/>
                    </w:rPr>
                    <w:t>d)</w:t>
                  </w:r>
                </w:p>
              </w:tc>
              <w:tc>
                <w:tcPr>
                  <w:tcW w:w="16135" w:type="dxa"/>
                </w:tcPr>
                <w:p w14:paraId="46C774AB" w14:textId="56FD9D43" w:rsidR="00942A7D" w:rsidRDefault="00942A7D" w:rsidP="00A42631">
                  <w:pPr>
                    <w:spacing w:before="60"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09632" behindDoc="0" locked="0" layoutInCell="1" allowOverlap="1" wp14:anchorId="7A47AC65" wp14:editId="3848350A">
                            <wp:simplePos x="0" y="0"/>
                            <wp:positionH relativeFrom="column">
                              <wp:posOffset>4354817</wp:posOffset>
                            </wp:positionH>
                            <wp:positionV relativeFrom="paragraph">
                              <wp:posOffset>-38100</wp:posOffset>
                            </wp:positionV>
                            <wp:extent cx="161290" cy="299720"/>
                            <wp:effectExtent l="0" t="0" r="10160" b="5080"/>
                            <wp:wrapNone/>
                            <wp:docPr id="80364845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1290" cy="299720"/>
                                      <a:chOff x="32847" y="12407"/>
                                      <a:chExt cx="163236" cy="300989"/>
                                    </a:xfrm>
                                  </wpg:grpSpPr>
                                  <wps:wsp>
                                    <wps:cNvPr id="803648457" name="Textfeld 3"/>
                                    <wps:cNvSpPr txBox="1"/>
                                    <wps:spPr>
                                      <a:xfrm>
                                        <a:off x="32847" y="12407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40017A" w14:textId="6FD7FF0E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8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9DFC6E" w14:textId="4C60BC70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9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7A47AC65" id="_x0000_s2129" style="position:absolute;margin-left:342.9pt;margin-top:-3pt;width:12.7pt;height:23.6pt;z-index:25350963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kkahgMAAMEKAAAOAAAAZHJzL2Uyb0RvYy54bWzsVktv1DAQviPxHyzfaZ6b3URNUSm0QqpK&#13;&#10;RQs9ex1nN5JjG9vbpPx6xs4my7Z7gIKAA5fEj5nxzOeZb3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">
                            <v:shape id="Textfeld 3" o:spid="_x0000_s2130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0E40017A" w14:textId="6FD7FF0E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31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E9DFC6E" w14:textId="4C60BC70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3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t>Wandle in Prozent um und markiere ungefähr am Prozentstreifen:          ,      ,</w:t>
                  </w:r>
                  <w:r>
                    <w:rPr>
                      <w:noProof/>
                    </w:rPr>
                    <w:t xml:space="preserve">      .</w:t>
                  </w:r>
                  <w:r>
                    <w:t xml:space="preserve">   </w:t>
                  </w:r>
                </w:p>
                <w:p w14:paraId="6FA646F3" w14:textId="4D77E6CD" w:rsidR="00942A7D" w:rsidRDefault="00942A7D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</w:p>
                <w:p w14:paraId="727AACEF" w14:textId="77777777" w:rsidR="00942A7D" w:rsidRDefault="00942A7D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</w:p>
                <w:p w14:paraId="6CD3A454" w14:textId="77777777" w:rsidR="00942A7D" w:rsidRDefault="00942A7D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  <w:p w14:paraId="0E540D0D" w14:textId="6AF6E4AB" w:rsidR="00942A7D" w:rsidRDefault="00942A7D" w:rsidP="00E13C64">
                  <w:pPr>
                    <w:spacing w:line="240" w:lineRule="atLeast"/>
                  </w:pPr>
                  <w:r w:rsidRPr="00C066A5">
                    <w:rPr>
                      <w:b/>
                      <w:noProof/>
                    </w:rPr>
                    <w:drawing>
                      <wp:inline distT="0" distB="0" distL="0" distR="0" wp14:anchorId="665BAB35" wp14:editId="6BD6346C">
                        <wp:extent cx="4529787" cy="265430"/>
                        <wp:effectExtent l="0" t="0" r="0" b="1270"/>
                        <wp:docPr id="10318" name="Grafik 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0" name="2.1b.eps"/>
                                <pic:cNvPicPr/>
                              </pic:nvPicPr>
                              <pic:blipFill rotWithShape="1"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319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29787" cy="265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8559CE" w14:textId="0643020D" w:rsidR="00942A7D" w:rsidRDefault="00942A7D" w:rsidP="00E13C64">
                  <w:pPr>
                    <w:spacing w:line="240" w:lineRule="atLeast"/>
                  </w:pPr>
                </w:p>
              </w:tc>
            </w:tr>
          </w:tbl>
          <w:p w14:paraId="09142ACB" w14:textId="77777777" w:rsidR="00D32506" w:rsidRPr="00B73599" w:rsidRDefault="00D32506" w:rsidP="00E13C64">
            <w:pPr>
              <w:spacing w:line="240" w:lineRule="atLeast"/>
            </w:pPr>
          </w:p>
        </w:tc>
        <w:tc>
          <w:tcPr>
            <w:tcW w:w="25" w:type="dxa"/>
            <w:vMerge/>
            <w:vAlign w:val="bottom"/>
          </w:tcPr>
          <w:p w14:paraId="65BA60FF" w14:textId="77777777" w:rsidR="00D32506" w:rsidRPr="00B73599" w:rsidRDefault="00D32506" w:rsidP="00E13C64">
            <w:pPr>
              <w:spacing w:line="240" w:lineRule="atLeast"/>
              <w:jc w:val="right"/>
              <w:rPr>
                <w:noProof/>
              </w:rPr>
            </w:pPr>
          </w:p>
        </w:tc>
      </w:tr>
      <w:tr w:rsidR="00442BEF" w14:paraId="1ED90A0F" w14:textId="77777777" w:rsidTr="0069100A">
        <w:trPr>
          <w:gridAfter w:val="1"/>
          <w:wAfter w:w="25" w:type="dxa"/>
          <w:trHeight w:val="113"/>
        </w:trPr>
        <w:tc>
          <w:tcPr>
            <w:tcW w:w="426" w:type="dxa"/>
          </w:tcPr>
          <w:p w14:paraId="7EC7611E" w14:textId="77777777" w:rsidR="00442BEF" w:rsidRDefault="00442BEF" w:rsidP="00E13C64">
            <w:pPr>
              <w:spacing w:line="240" w:lineRule="atLeast"/>
              <w:rPr>
                <w:noProof/>
              </w:rPr>
            </w:pPr>
          </w:p>
          <w:p w14:paraId="2E2208CC" w14:textId="77777777" w:rsidR="00A14690" w:rsidRDefault="00A14690" w:rsidP="00E13C64">
            <w:pPr>
              <w:spacing w:line="240" w:lineRule="atLeast"/>
              <w:rPr>
                <w:noProof/>
              </w:rPr>
            </w:pPr>
          </w:p>
          <w:p w14:paraId="2AA5B9F5" w14:textId="57684F78" w:rsidR="00A14690" w:rsidRDefault="00A1469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135" w:type="dxa"/>
          </w:tcPr>
          <w:p w14:paraId="32DBB91B" w14:textId="77777777" w:rsidR="00442BEF" w:rsidRDefault="00442BEF" w:rsidP="00E13C64">
            <w:pPr>
              <w:pStyle w:val="Nummerierung"/>
              <w:spacing w:line="240" w:lineRule="atLeast"/>
            </w:pPr>
          </w:p>
        </w:tc>
        <w:tc>
          <w:tcPr>
            <w:tcW w:w="9313" w:type="dxa"/>
          </w:tcPr>
          <w:p w14:paraId="32591721" w14:textId="42F1AB16" w:rsidR="00442BEF" w:rsidRPr="00EC2138" w:rsidRDefault="00442BEF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0763965A" w14:textId="7A190691" w:rsidR="00BA3DA5" w:rsidRDefault="00BA3DA5" w:rsidP="00E13C64">
      <w:pPr>
        <w:spacing w:after="200" w:line="240" w:lineRule="atLeast"/>
        <w:sectPr w:rsidR="00BA3DA5" w:rsidSect="00BD42CF">
          <w:headerReference w:type="default" r:id="rId133"/>
          <w:pgSz w:w="11906" w:h="16838"/>
          <w:pgMar w:top="720" w:right="720" w:bottom="720" w:left="720" w:header="284" w:footer="567" w:gutter="0"/>
          <w:pgNumType w:start="1" w:chapStyle="4"/>
          <w:cols w:space="708"/>
          <w:docGrid w:linePitch="360"/>
        </w:sectPr>
      </w:pPr>
    </w:p>
    <w:tbl>
      <w:tblPr>
        <w:tblW w:w="93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</w:tblGrid>
      <w:tr w:rsidR="00F94410" w14:paraId="415C8A92" w14:textId="77777777" w:rsidTr="00A42631">
        <w:trPr>
          <w:trHeight w:val="112"/>
        </w:trPr>
        <w:tc>
          <w:tcPr>
            <w:tcW w:w="709" w:type="dxa"/>
          </w:tcPr>
          <w:p w14:paraId="158E148E" w14:textId="34168BC7" w:rsidR="00F94410" w:rsidRPr="00BA3DA5" w:rsidRDefault="00F94410" w:rsidP="00E13C64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604" w:type="dxa"/>
            <w:gridSpan w:val="2"/>
          </w:tcPr>
          <w:p w14:paraId="06B74EF4" w14:textId="0F1269AC" w:rsidR="00F94410" w:rsidRPr="00BA3DA5" w:rsidRDefault="00F755D5" w:rsidP="00E13C64">
            <w:pPr>
              <w:pStyle w:val="berschrift1"/>
            </w:pPr>
            <w:r>
              <w:t xml:space="preserve">Ich kann </w:t>
            </w:r>
            <w:r w:rsidR="00F94410" w:rsidRPr="00F94410">
              <w:t>Brüche und Prozente ineinander umwandeln</w:t>
            </w:r>
          </w:p>
        </w:tc>
      </w:tr>
      <w:tr w:rsidR="00F94410" w14:paraId="61794014" w14:textId="77777777" w:rsidTr="00A42631">
        <w:trPr>
          <w:trHeight w:val="112"/>
        </w:trPr>
        <w:tc>
          <w:tcPr>
            <w:tcW w:w="709" w:type="dxa"/>
          </w:tcPr>
          <w:p w14:paraId="128BB751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1</w:t>
            </w:r>
          </w:p>
        </w:tc>
        <w:tc>
          <w:tcPr>
            <w:tcW w:w="8604" w:type="dxa"/>
            <w:gridSpan w:val="2"/>
          </w:tcPr>
          <w:p w14:paraId="15044FE2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Brüche in Hundertstelbrüche umwandeln</w:t>
            </w:r>
          </w:p>
        </w:tc>
      </w:tr>
      <w:tr w:rsidR="00F94410" w14:paraId="2B386654" w14:textId="77777777" w:rsidTr="00A42631">
        <w:trPr>
          <w:trHeight w:val="112"/>
        </w:trPr>
        <w:tc>
          <w:tcPr>
            <w:tcW w:w="709" w:type="dxa"/>
          </w:tcPr>
          <w:p w14:paraId="039C3B33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1.1</w:t>
            </w:r>
          </w:p>
        </w:tc>
        <w:tc>
          <w:tcPr>
            <w:tcW w:w="8604" w:type="dxa"/>
            <w:gridSpan w:val="2"/>
          </w:tcPr>
          <w:p w14:paraId="1B97D7A4" w14:textId="7993D6CB" w:rsidR="00F94410" w:rsidRPr="00BA3DA5" w:rsidRDefault="00CF2206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2704" behindDoc="0" locked="0" layoutInCell="1" allowOverlap="1" wp14:anchorId="4C51555D" wp14:editId="45279BBF">
                      <wp:simplePos x="0" y="0"/>
                      <wp:positionH relativeFrom="column">
                        <wp:posOffset>1132529</wp:posOffset>
                      </wp:positionH>
                      <wp:positionV relativeFrom="paragraph">
                        <wp:posOffset>348237</wp:posOffset>
                      </wp:positionV>
                      <wp:extent cx="161290" cy="293234"/>
                      <wp:effectExtent l="0" t="0" r="3810" b="0"/>
                      <wp:wrapNone/>
                      <wp:docPr id="80364846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3234"/>
                                <a:chOff x="32847" y="12407"/>
                                <a:chExt cx="163236" cy="294476"/>
                              </a:xfrm>
                            </wpg:grpSpPr>
                            <wps:wsp>
                              <wps:cNvPr id="80364846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0EAF90" w14:textId="3629F45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66" name="Textfeld 3"/>
                              <wps:cNvSpPr txBox="1"/>
                              <wps:spPr>
                                <a:xfrm>
                                  <a:off x="32847" y="142941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A8C695" w14:textId="0290B8A2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6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C51555D" id="_x0000_s2133" style="position:absolute;margin-left:89.2pt;margin-top:27.4pt;width:12.7pt;height:23.1pt;z-index:253512704;mso-width-relative:margin;mso-height-relative:margin" coordorigin="32847,12407" coordsize="163236,2944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">
                      <v:shape id="Textfeld 3" o:spid="_x0000_s213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70EAF90" w14:textId="3629F45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35" type="#_x0000_t202" style="position:absolute;left:32847;top:142941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5A8C695" w14:textId="0290B8A2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3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t>Hundertstelbrüche in der Streifentafel finden</w:t>
            </w:r>
          </w:p>
        </w:tc>
      </w:tr>
      <w:tr w:rsidR="00F94410" w14:paraId="47500B2C" w14:textId="77777777" w:rsidTr="00A42631">
        <w:trPr>
          <w:trHeight w:val="112"/>
        </w:trPr>
        <w:tc>
          <w:tcPr>
            <w:tcW w:w="709" w:type="dxa"/>
          </w:tcPr>
          <w:p w14:paraId="2DBA5D6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04" w:type="dxa"/>
            <w:gridSpan w:val="2"/>
          </w:tcPr>
          <w:p w14:paraId="622E5DAD" w14:textId="07D531E6" w:rsidR="00CF2206" w:rsidRDefault="00F94410" w:rsidP="00A42631">
            <w:pPr>
              <w:tabs>
                <w:tab w:val="left" w:pos="1666"/>
              </w:tabs>
              <w:spacing w:after="60"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Emily will den Bruch</w:t>
            </w:r>
            <w:r w:rsidR="00CF2206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 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in Prozent umwandeln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, das sind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Hundertstelbrüche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. Emily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sucht deshalb</w:t>
            </w:r>
          </w:p>
          <w:p w14:paraId="7069F16E" w14:textId="18E80B11" w:rsidR="00F94410" w:rsidRPr="00B00D9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im Hundertstel-Streifen der Streifentafel. Hier siehst du einen Ausschnitt 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ihrer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Streifentafel:</w:t>
            </w:r>
            <w:r w:rsidRPr="00BA3DA5">
              <w:rPr>
                <w:noProof/>
                <w:spacing w:val="-2"/>
              </w:rPr>
              <w:t xml:space="preserve"> </w:t>
            </w:r>
          </w:p>
          <w:p w14:paraId="4585EDBF" w14:textId="17E6F340" w:rsidR="00F94410" w:rsidRPr="00BA3DA5" w:rsidRDefault="00B00D98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4144" behindDoc="0" locked="0" layoutInCell="1" allowOverlap="1" wp14:anchorId="409D9728" wp14:editId="040F8968">
                      <wp:simplePos x="0" y="0"/>
                      <wp:positionH relativeFrom="column">
                        <wp:posOffset>4624611</wp:posOffset>
                      </wp:positionH>
                      <wp:positionV relativeFrom="paragraph">
                        <wp:posOffset>171274</wp:posOffset>
                      </wp:positionV>
                      <wp:extent cx="626957" cy="772886"/>
                      <wp:effectExtent l="0" t="0" r="0" b="1905"/>
                      <wp:wrapNone/>
                      <wp:docPr id="19028862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092726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3246713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17426D" w14:textId="77777777" w:rsidR="00F94410" w:rsidRPr="008C3B54" w:rsidRDefault="00F9441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09D9728" id="_x0000_s2137" style="position:absolute;margin-left:364.15pt;margin-top:13.5pt;width:49.35pt;height:60.85pt;z-index:252934144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">
                      <v:shape id="Grafik 3" o:spid="_x0000_s2138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">
                        <v:imagedata r:id="rId90" o:title="" chromakey="white"/>
                      </v:shape>
                      <v:shape id="_x0000_s2139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517426D" w14:textId="77777777" w:rsidR="00F94410" w:rsidRPr="008C3B54" w:rsidRDefault="00F9441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AD9E9A3" w14:textId="5C56B467" w:rsidR="00F94410" w:rsidRDefault="00F94410" w:rsidP="00E13C64">
            <w:pPr>
              <w:tabs>
                <w:tab w:val="left" w:pos="1666"/>
              </w:tabs>
              <w:spacing w:line="240" w:lineRule="atLeast"/>
              <w:ind w:left="-613"/>
              <w:jc w:val="center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74958C8E" wp14:editId="190B45F4">
                  <wp:extent cx="4153296" cy="3483429"/>
                  <wp:effectExtent l="0" t="0" r="0" b="0"/>
                  <wp:docPr id="343" name="Bild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ilervon100.jpg"/>
                          <pic:cNvPicPr/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1"/>
                          <a:stretch/>
                        </pic:blipFill>
                        <pic:spPr bwMode="auto">
                          <a:xfrm>
                            <a:off x="0" y="0"/>
                            <a:ext cx="4159983" cy="348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E4C46B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44162E2D" w14:textId="77777777" w:rsidTr="00A42631">
        <w:trPr>
          <w:trHeight w:val="112"/>
        </w:trPr>
        <w:tc>
          <w:tcPr>
            <w:tcW w:w="709" w:type="dxa"/>
          </w:tcPr>
          <w:p w14:paraId="64C969B4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21B17B2" wp14:editId="7775FA48">
                  <wp:extent cx="361850" cy="273600"/>
                  <wp:effectExtent l="0" t="0" r="635" b="0"/>
                  <wp:docPr id="22328" name="Grafik 2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DE90C9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10959DEF" w14:textId="051ABC0C" w:rsidR="00F94410" w:rsidRPr="00BA3DA5" w:rsidRDefault="00CF2206" w:rsidP="00A42631">
            <w:pPr>
              <w:tabs>
                <w:tab w:val="left" w:pos="5097"/>
              </w:tabs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4752" behindDoc="0" locked="0" layoutInCell="1" allowOverlap="1" wp14:anchorId="1BDB4E5B" wp14:editId="1B8EC36F">
                      <wp:simplePos x="0" y="0"/>
                      <wp:positionH relativeFrom="column">
                        <wp:posOffset>1004705</wp:posOffset>
                      </wp:positionH>
                      <wp:positionV relativeFrom="paragraph">
                        <wp:posOffset>112395</wp:posOffset>
                      </wp:positionV>
                      <wp:extent cx="161290" cy="299720"/>
                      <wp:effectExtent l="0" t="0" r="3810" b="5080"/>
                      <wp:wrapNone/>
                      <wp:docPr id="8036484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6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36256E" w14:textId="0507C358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46B293" w14:textId="15DDCC0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1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BDB4E5B" id="_x0000_s2140" style="position:absolute;margin-left:79.1pt;margin-top:8.85pt;width:12.7pt;height:23.6pt;z-index:25351475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">
                      <v:shape id="Textfeld 3" o:spid="_x0000_s214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036256E" w14:textId="0507C358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4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846B293" w14:textId="15DDCC0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43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Beschreibe, was Emily macht. </w:t>
            </w:r>
          </w:p>
          <w:p w14:paraId="56D88475" w14:textId="45E94362" w:rsidR="00F94410" w:rsidRDefault="00F94410" w:rsidP="00CF2206">
            <w:pPr>
              <w:pStyle w:val="Listenabsatz"/>
              <w:spacing w:after="60"/>
            </w:pPr>
            <w:r w:rsidRPr="00BA3DA5">
              <w:t>Wie kann man</w:t>
            </w:r>
            <w:r w:rsidR="00CF2206">
              <w:t xml:space="preserve"> </w:t>
            </w:r>
            <w:r w:rsidRPr="00BA3DA5"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</m:oMath>
            <w:r w:rsidRPr="00BA3DA5">
              <w:t>als Hundertstel schreiben? Wie viel Prozent ist das?</w:t>
            </w:r>
          </w:p>
          <w:p w14:paraId="7DEFA7E9" w14:textId="77777777" w:rsidR="00CF2206" w:rsidRPr="00A42631" w:rsidRDefault="00CF2206" w:rsidP="00A42631">
            <w:pPr>
              <w:pStyle w:val="Listenabsatz"/>
              <w:numPr>
                <w:ilvl w:val="0"/>
                <w:numId w:val="0"/>
              </w:numPr>
              <w:spacing w:after="60" w:line="240" w:lineRule="auto"/>
              <w:ind w:left="284"/>
              <w:rPr>
                <w:sz w:val="6"/>
                <w:szCs w:val="6"/>
              </w:rPr>
            </w:pPr>
          </w:p>
          <w:p w14:paraId="4B5E63E8" w14:textId="3928D6A6" w:rsidR="00F94410" w:rsidRDefault="00CF2206" w:rsidP="00A42631">
            <w:pPr>
              <w:pStyle w:val="Listenabsatz"/>
              <w:spacing w:before="60"/>
            </w:pPr>
            <w:r>
              <mc:AlternateContent>
                <mc:Choice Requires="wpg">
                  <w:drawing>
                    <wp:anchor distT="0" distB="0" distL="114300" distR="114300" simplePos="0" relativeHeight="253516800" behindDoc="0" locked="0" layoutInCell="1" allowOverlap="1" wp14:anchorId="2E3FC28F" wp14:editId="4EEC3305">
                      <wp:simplePos x="0" y="0"/>
                      <wp:positionH relativeFrom="column">
                        <wp:posOffset>3352935</wp:posOffset>
                      </wp:positionH>
                      <wp:positionV relativeFrom="paragraph">
                        <wp:posOffset>91075</wp:posOffset>
                      </wp:positionV>
                      <wp:extent cx="161290" cy="299720"/>
                      <wp:effectExtent l="0" t="0" r="3810" b="5080"/>
                      <wp:wrapNone/>
                      <wp:docPr id="80364847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73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4D754C" w14:textId="78EA11B1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4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B04D80" w14:textId="46B598F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5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E3FC28F" id="_x0000_s2144" style="position:absolute;left:0;text-align:left;margin-left:264pt;margin-top:7.15pt;width:12.7pt;height:23.6pt;z-index:25351680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">
                      <v:shape id="Textfeld 3" o:spid="_x0000_s214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64D754C" w14:textId="78EA11B1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4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9B04D80" w14:textId="46B598F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47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t xml:space="preserve">Welche Anteile sind genauso groß? </w:t>
            </w:r>
            <w:r w:rsidR="00F94410">
              <w:br/>
            </w:r>
            <w:r w:rsidR="00F94410" w:rsidRPr="00BA3DA5">
              <w:t>Finde gleichwertige Anteile, also gleich große Anteile zu</w:t>
            </w:r>
            <w:r>
              <w:t xml:space="preserve"> </w:t>
            </w:r>
            <w:r w:rsidR="00F94410" w:rsidRPr="00BA3DA5">
              <w:t xml:space="preserve"> </w:t>
            </w:r>
            <w:r>
              <w:t xml:space="preserve">    </w:t>
            </w:r>
            <w:r w:rsidR="00F94410" w:rsidRPr="00BA3DA5">
              <w:t>in der Streifentafel.</w:t>
            </w:r>
            <w:r w:rsidR="00F94410">
              <w:rPr>
                <w14:ligatures w14:val="standardContextual"/>
              </w:rPr>
              <w:t xml:space="preserve"> </w:t>
            </w:r>
          </w:p>
          <w:p w14:paraId="7F2B883B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F06020D" w14:textId="77777777" w:rsidTr="00A42631">
        <w:trPr>
          <w:trHeight w:val="112"/>
        </w:trPr>
        <w:tc>
          <w:tcPr>
            <w:tcW w:w="709" w:type="dxa"/>
          </w:tcPr>
          <w:p w14:paraId="21F6602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3D43A13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08A95C73" w14:textId="0BFC22DB" w:rsidR="00F94410" w:rsidRDefault="00F3163A" w:rsidP="00F3163A">
            <w:pPr>
              <w:tabs>
                <w:tab w:val="left" w:pos="1666"/>
              </w:tabs>
              <w:spacing w:after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F316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46176" behindDoc="0" locked="0" layoutInCell="1" allowOverlap="1" wp14:anchorId="7B573E55" wp14:editId="06476B66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378542</wp:posOffset>
                      </wp:positionV>
                      <wp:extent cx="1149985" cy="384810"/>
                      <wp:effectExtent l="0" t="0" r="5715" b="0"/>
                      <wp:wrapNone/>
                      <wp:docPr id="446093617" name="Gruppieren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9985" cy="384810"/>
                                <a:chOff x="0" y="0"/>
                                <a:chExt cx="1150507" cy="385165"/>
                              </a:xfrm>
                            </wpg:grpSpPr>
                            <wpg:grpSp>
                              <wpg:cNvPr id="1877083921" name="Gruppieren 1877083921"/>
                              <wpg:cNvGrpSpPr/>
                              <wpg:grpSpPr>
                                <a:xfrm>
                                  <a:off x="265351" y="1141"/>
                                  <a:ext cx="165924" cy="357539"/>
                                  <a:chOff x="265350" y="1141"/>
                                  <a:chExt cx="167406" cy="358365"/>
                                </a:xfrm>
                              </wpg:grpSpPr>
                              <wps:wsp>
                                <wps:cNvPr id="428682539" name="Textfeld 3"/>
                                <wps:cNvSpPr txBox="1"/>
                                <wps:spPr>
                                  <a:xfrm>
                                    <a:off x="265350" y="1141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E7C482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15018688" name="Textfeld 3"/>
                                <wps:cNvSpPr txBox="1"/>
                                <wps:spPr>
                                  <a:xfrm>
                                    <a:off x="270435" y="19556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A093C9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5726546" name="Gerade Verbindung 1735726546"/>
                                <wps:cNvCnPr/>
                                <wps:spPr>
                                  <a:xfrm>
                                    <a:off x="278075" y="190867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45634744" name="Gruppieren 745634744"/>
                              <wpg:cNvGrpSpPr/>
                              <wpg:grpSpPr>
                                <a:xfrm>
                                  <a:off x="0" y="1859"/>
                                  <a:ext cx="165804" cy="357539"/>
                                  <a:chOff x="0" y="1859"/>
                                  <a:chExt cx="167285" cy="358365"/>
                                </a:xfrm>
                              </wpg:grpSpPr>
                              <wps:wsp>
                                <wps:cNvPr id="1399471901" name="Textfeld 3"/>
                                <wps:cNvSpPr txBox="1"/>
                                <wps:spPr>
                                  <a:xfrm>
                                    <a:off x="0" y="185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4D2660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80998279" name="Textfeld 3"/>
                                <wps:cNvSpPr txBox="1"/>
                                <wps:spPr>
                                  <a:xfrm>
                                    <a:off x="4964" y="19628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E1F8DF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2477388" name="Gerade Verbindung 592477388"/>
                                <wps:cNvCnPr/>
                                <wps:spPr>
                                  <a:xfrm>
                                    <a:off x="12604" y="19158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89202964" name="Textfeld 15"/>
                              <wps:cNvSpPr txBox="1"/>
                              <wps:spPr>
                                <a:xfrm>
                                  <a:off x="106751" y="107975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CC07E13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1907290527" name="Gruppieren 1907290527"/>
                              <wpg:cNvGrpSpPr/>
                              <wpg:grpSpPr>
                                <a:xfrm>
                                  <a:off x="497669" y="0"/>
                                  <a:ext cx="166030" cy="357537"/>
                                  <a:chOff x="497667" y="0"/>
                                  <a:chExt cx="167513" cy="358363"/>
                                </a:xfrm>
                              </wpg:grpSpPr>
                              <wps:wsp>
                                <wps:cNvPr id="1312247038" name="Textfeld 3"/>
                                <wps:cNvSpPr txBox="1"/>
                                <wps:spPr>
                                  <a:xfrm>
                                    <a:off x="497667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ECFA9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15124474" name="Textfeld 3"/>
                                <wps:cNvSpPr txBox="1"/>
                                <wps:spPr>
                                  <a:xfrm>
                                    <a:off x="502859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FC262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1769740" name="Gerade Verbindung 1011769740"/>
                                <wps:cNvCnPr/>
                                <wps:spPr>
                                  <a:xfrm>
                                    <a:off x="510499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5993443" name="Textfeld 20"/>
                              <wps:cNvSpPr txBox="1"/>
                              <wps:spPr>
                                <a:xfrm>
                                  <a:off x="339069" y="112922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44D49E6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265981137" name="Gruppieren 265981137"/>
                              <wpg:cNvGrpSpPr/>
                              <wpg:grpSpPr>
                                <a:xfrm>
                                  <a:off x="734719" y="0"/>
                                  <a:ext cx="166138" cy="357537"/>
                                  <a:chOff x="734716" y="0"/>
                                  <a:chExt cx="167622" cy="358363"/>
                                </a:xfrm>
                              </wpg:grpSpPr>
                              <wps:wsp>
                                <wps:cNvPr id="355472365" name="Textfeld 3"/>
                                <wps:cNvSpPr txBox="1"/>
                                <wps:spPr>
                                  <a:xfrm>
                                    <a:off x="734716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BD1D28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98988985" name="Textfeld 3"/>
                                <wps:cNvSpPr txBox="1"/>
                                <wps:spPr>
                                  <a:xfrm>
                                    <a:off x="740017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4AB4D4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6622335" name="Gerade Verbindung 226622335"/>
                                <wps:cNvCnPr/>
                                <wps:spPr>
                                  <a:xfrm>
                                    <a:off x="747657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78965686" name="Textfeld 25"/>
                              <wps:cNvSpPr txBox="1"/>
                              <wps:spPr>
                                <a:xfrm>
                                  <a:off x="576119" y="112917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4F5792B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958775913" name="Gruppieren 958775913"/>
                              <wpg:cNvGrpSpPr/>
                              <wpg:grpSpPr>
                                <a:xfrm>
                                  <a:off x="984256" y="3008"/>
                                  <a:ext cx="166251" cy="357541"/>
                                  <a:chOff x="984252" y="3008"/>
                                  <a:chExt cx="167736" cy="358367"/>
                                </a:xfrm>
                              </wpg:grpSpPr>
                              <wps:wsp>
                                <wps:cNvPr id="914524061" name="Textfeld 3"/>
                                <wps:cNvSpPr txBox="1"/>
                                <wps:spPr>
                                  <a:xfrm>
                                    <a:off x="984252" y="3008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ADB615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46398062" name="Textfeld 3"/>
                                <wps:cNvSpPr txBox="1"/>
                                <wps:spPr>
                                  <a:xfrm>
                                    <a:off x="989667" y="197433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0F9F6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7462073" name="Gerade Verbindung 2017462073"/>
                                <wps:cNvCnPr/>
                                <wps:spPr>
                                  <a:xfrm>
                                    <a:off x="997307" y="192736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7256443" name="Textfeld 30"/>
                              <wps:cNvSpPr txBox="1"/>
                              <wps:spPr>
                                <a:xfrm>
                                  <a:off x="825656" y="115925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FC016FC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B573E55" id="Gruppieren 33" o:spid="_x0000_s2148" style="position:absolute;margin-left:21.4pt;margin-top:29.8pt;width:90.55pt;height:30.3pt;z-index:253746176;mso-height-relative:margin" coordsize="11505,38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">
                      <v:group id="Gruppieren 1877083921" o:spid="_x0000_s2149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">
                        <v:shape id="Textfeld 3" o:spid="_x0000_s2150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0E7C482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151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EA093C9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735726546" o:spid="_x0000_s2152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745634744" o:spid="_x0000_s2153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">
                        <v:shape id="Textfeld 3" o:spid="_x0000_s2154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64D2660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155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8E1F8DF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592477388" o:spid="_x0000_s2156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" strokecolor="black [3213]" strokeweight="1pt">
                          <v:stroke joinstyle="miter"/>
                        </v:line>
                      </v:group>
                      <v:shape id="_x0000_s2157" type="#_x0000_t202" style="position:absolute;left:1067;top:1079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" filled="f" stroked="f">
                        <v:textbox style="mso-fit-shape-to-text:t">
                          <w:txbxContent>
                            <w:p w14:paraId="5CC07E13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1907290527" o:spid="_x0000_s2158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">
                        <v:shape id="Textfeld 3" o:spid="_x0000_s2159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9ECFA9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160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5FC262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011769740" o:spid="_x0000_s2161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20" o:spid="_x0000_s2162" type="#_x0000_t202" style="position:absolute;left:3390;top:112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444D49E6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265981137" o:spid="_x0000_s2163" style="position:absolute;left:7347;width:1661;height:3575" coordorigin="7347" coordsize="1676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">
                        <v:shape id="Textfeld 3" o:spid="_x0000_s2164" type="#_x0000_t202" style="position:absolute;left:7347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9BD1D28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65" type="#_x0000_t202" style="position:absolute;left:7400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04AB4D4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26622335" o:spid="_x0000_s2166" style="position:absolute;visibility:visible;mso-wrap-style:square" from="7476,1897" to="8929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shape id="Textfeld 25" o:spid="_x0000_s2167" type="#_x0000_t202" style="position:absolute;left:5761;top:112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" filled="f" stroked="f">
                        <v:textbox style="mso-fit-shape-to-text:t">
                          <w:txbxContent>
                            <w:p w14:paraId="04F5792B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958775913" o:spid="_x0000_s2168" style="position:absolute;left:9842;top:30;width:1663;height:3575" coordorigin="9842,30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">
                        <v:shape id="Textfeld 3" o:spid="_x0000_s2169" type="#_x0000_t202" style="position:absolute;left:9842;top:30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FADB615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170" type="#_x0000_t202" style="position:absolute;left:9896;top:197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570F9F6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017462073" o:spid="_x0000_s2171" style="position:absolute;visibility:visible;mso-wrap-style:square" from="9973,1927" to="11425,19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0" o:spid="_x0000_s2172" type="#_x0000_t202" style="position:absolute;left:8256;top:115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" filled="f" stroked="f">
                        <v:textbox style="mso-fit-shape-to-text:t">
                          <w:txbxContent>
                            <w:p w14:paraId="0FC016FC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316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48224" behindDoc="0" locked="0" layoutInCell="1" allowOverlap="1" wp14:anchorId="096343E2" wp14:editId="7CEFDF80">
                      <wp:simplePos x="0" y="0"/>
                      <wp:positionH relativeFrom="column">
                        <wp:posOffset>2825863</wp:posOffset>
                      </wp:positionH>
                      <wp:positionV relativeFrom="paragraph">
                        <wp:posOffset>403094</wp:posOffset>
                      </wp:positionV>
                      <wp:extent cx="663398" cy="422863"/>
                      <wp:effectExtent l="0" t="0" r="10160" b="0"/>
                      <wp:wrapNone/>
                      <wp:docPr id="920618626" name="Gruppieren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3398" cy="422863"/>
                                <a:chOff x="0" y="0"/>
                                <a:chExt cx="663699" cy="423506"/>
                              </a:xfrm>
                            </wpg:grpSpPr>
                            <wpg:grpSp>
                              <wpg:cNvPr id="1051564187" name="Gruppieren 1051564187"/>
                              <wpg:cNvGrpSpPr/>
                              <wpg:grpSpPr>
                                <a:xfrm>
                                  <a:off x="265351" y="1141"/>
                                  <a:ext cx="165924" cy="357539"/>
                                  <a:chOff x="265350" y="1141"/>
                                  <a:chExt cx="167406" cy="358365"/>
                                </a:xfrm>
                              </wpg:grpSpPr>
                              <wps:wsp>
                                <wps:cNvPr id="414864341" name="Textfeld 3"/>
                                <wps:cNvSpPr txBox="1"/>
                                <wps:spPr>
                                  <a:xfrm>
                                    <a:off x="265350" y="1141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401D8C" w14:textId="349AB74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84632690" name="Textfeld 3"/>
                                <wps:cNvSpPr txBox="1"/>
                                <wps:spPr>
                                  <a:xfrm>
                                    <a:off x="270435" y="19556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CEAC02" w14:textId="174DDFFE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1787606" name="Gerade Verbindung 841787606"/>
                                <wps:cNvCnPr/>
                                <wps:spPr>
                                  <a:xfrm>
                                    <a:off x="278075" y="190867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78810120" name="Gruppieren 1078810120"/>
                              <wpg:cNvGrpSpPr/>
                              <wpg:grpSpPr>
                                <a:xfrm>
                                  <a:off x="0" y="1859"/>
                                  <a:ext cx="165804" cy="357539"/>
                                  <a:chOff x="0" y="1859"/>
                                  <a:chExt cx="167285" cy="358365"/>
                                </a:xfrm>
                              </wpg:grpSpPr>
                              <wps:wsp>
                                <wps:cNvPr id="164732366" name="Textfeld 3"/>
                                <wps:cNvSpPr txBox="1"/>
                                <wps:spPr>
                                  <a:xfrm>
                                    <a:off x="0" y="185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2FCAEE" w14:textId="75F79496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02092114" name="Textfeld 3"/>
                                <wps:cNvSpPr txBox="1"/>
                                <wps:spPr>
                                  <a:xfrm>
                                    <a:off x="4964" y="19628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341B6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9391623" name="Gerade Verbindung 2009391623"/>
                                <wps:cNvCnPr/>
                                <wps:spPr>
                                  <a:xfrm>
                                    <a:off x="12604" y="19158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74836290" name="Textfeld 15"/>
                              <wps:cNvSpPr txBox="1"/>
                              <wps:spPr>
                                <a:xfrm>
                                  <a:off x="106751" y="154266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D075969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459095950" name="Gruppieren 459095950"/>
                              <wpg:cNvGrpSpPr/>
                              <wpg:grpSpPr>
                                <a:xfrm>
                                  <a:off x="497669" y="0"/>
                                  <a:ext cx="166030" cy="357537"/>
                                  <a:chOff x="497667" y="0"/>
                                  <a:chExt cx="167513" cy="358363"/>
                                </a:xfrm>
                              </wpg:grpSpPr>
                              <wps:wsp>
                                <wps:cNvPr id="369073020" name="Textfeld 3"/>
                                <wps:cNvSpPr txBox="1"/>
                                <wps:spPr>
                                  <a:xfrm>
                                    <a:off x="497667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807600" w14:textId="78318016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0111164" name="Textfeld 3"/>
                                <wps:cNvSpPr txBox="1"/>
                                <wps:spPr>
                                  <a:xfrm>
                                    <a:off x="502859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792243" w14:textId="13E50279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8128348" name="Gerade Verbindung 1338128348"/>
                                <wps:cNvCnPr/>
                                <wps:spPr>
                                  <a:xfrm>
                                    <a:off x="510499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05714266" name="Textfeld 20"/>
                              <wps:cNvSpPr txBox="1"/>
                              <wps:spPr>
                                <a:xfrm>
                                  <a:off x="364363" y="154209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E355C92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96343E2" id="_x0000_s2173" style="position:absolute;margin-left:222.5pt;margin-top:31.75pt;width:52.25pt;height:33.3pt;z-index:253748224;mso-width-relative:margin;mso-height-relative:margin" coordsize="6636,42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">
                      <v:group id="Gruppieren 1051564187" o:spid="_x0000_s2174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">
                        <v:shape id="Textfeld 3" o:spid="_x0000_s2175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5401D8C" w14:textId="349AB74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76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4CEAC02" w14:textId="174DDFFE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841787606" o:spid="_x0000_s2177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078810120" o:spid="_x0000_s2178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">
                        <v:shape id="Textfeld 3" o:spid="_x0000_s2179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542FCAEE" w14:textId="75F79496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180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341B6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009391623" o:spid="_x0000_s2181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_x0000_s2182" type="#_x0000_t202" style="position:absolute;left:1067;top:1542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" filled="f" stroked="f">
                        <v:textbox style="mso-fit-shape-to-text:t">
                          <w:txbxContent>
                            <w:p w14:paraId="0D075969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459095950" o:spid="_x0000_s2183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">
                        <v:shape id="Textfeld 3" o:spid="_x0000_s2184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3E807600" w14:textId="78318016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2185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792243" w14:textId="13E50279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25</w:t>
                                </w:r>
                              </w:p>
                            </w:txbxContent>
                          </v:textbox>
                        </v:shape>
                        <v:line id="Gerade Verbindung 1338128348" o:spid="_x0000_s2186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20" o:spid="_x0000_s2187" type="#_x0000_t202" style="position:absolute;left:3643;top:1542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" filled="f" stroked="f">
                        <v:textbox style="mso-fit-shape-to-text:t">
                          <w:txbxContent>
                            <w:p w14:paraId="0E355C92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Finde wie Emily gleichwertige Brüche mit Nenner 100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am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 (wie erzeugst du da Hundertstelstreifen?)</w: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  <w:r w:rsidR="00B00D9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Was fällt dir auf?</w: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F94410" w14:paraId="13845E27" w14:textId="77777777" w:rsidTr="008D7E10">
              <w:tc>
                <w:tcPr>
                  <w:tcW w:w="425" w:type="dxa"/>
                </w:tcPr>
                <w:p w14:paraId="644C50FC" w14:textId="20A0550A" w:rsidR="00F94410" w:rsidRDefault="00F94410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3577" w:type="dxa"/>
                </w:tcPr>
                <w:p w14:paraId="5ECBD000" w14:textId="03298A03" w:rsidR="00F94410" w:rsidRPr="007B5694" w:rsidRDefault="00F94410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4BF784E3" w14:textId="77777777" w:rsidR="00F94410" w:rsidRDefault="00F94410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3577" w:type="dxa"/>
                </w:tcPr>
                <w:p w14:paraId="45E589B1" w14:textId="77777777" w:rsidR="00F94410" w:rsidRPr="00F3163A" w:rsidRDefault="00F94410" w:rsidP="00F3163A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  <w:p w14:paraId="4FEEB436" w14:textId="3F8AF2CA" w:rsidR="00F3163A" w:rsidRPr="00F3163A" w:rsidRDefault="00F3163A" w:rsidP="00F3163A">
                  <w:pPr>
                    <w:spacing w:after="120" w:line="240" w:lineRule="atLeast"/>
                  </w:pPr>
                </w:p>
              </w:tc>
            </w:tr>
          </w:tbl>
          <w:p w14:paraId="581CAC2C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312AD013" w14:textId="77777777" w:rsidTr="00A42631">
        <w:trPr>
          <w:trHeight w:val="112"/>
        </w:trPr>
        <w:tc>
          <w:tcPr>
            <w:tcW w:w="709" w:type="dxa"/>
          </w:tcPr>
          <w:p w14:paraId="0489A669" w14:textId="3A80EE29" w:rsidR="00F94410" w:rsidRDefault="009A01B2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3D643F" wp14:editId="09A3F598">
                  <wp:extent cx="313144" cy="272386"/>
                  <wp:effectExtent l="0" t="0" r="0" b="0"/>
                  <wp:docPr id="1230718173" name="Grafik 1230718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C1BD06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5D1DD89A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Umwandlungsaufgaben zwischen Hundertsteln und anderen Anteilen. </w:t>
            </w:r>
          </w:p>
          <w:p w14:paraId="367D4F78" w14:textId="33C9BB29" w:rsidR="00F94410" w:rsidRPr="003C3E45" w:rsidRDefault="00F94410" w:rsidP="009A01B2">
            <w:pPr>
              <w:pStyle w:val="Listenabsatz"/>
            </w:pPr>
            <w:r w:rsidRPr="003C3E45">
              <w:t>Eine Person nennt einen Bruch.</w:t>
            </w:r>
          </w:p>
          <w:p w14:paraId="44C4A615" w14:textId="77777777" w:rsidR="00F94410" w:rsidRPr="008506EA" w:rsidRDefault="00F94410" w:rsidP="009A01B2">
            <w:pPr>
              <w:pStyle w:val="Listenabsatz"/>
            </w:pPr>
            <w:r w:rsidRPr="008506EA">
              <w:t>Die andere Person verfeinert den Bruch zuerst in Hundertstel.</w:t>
            </w:r>
          </w:p>
          <w:p w14:paraId="58D93C56" w14:textId="3983DF23" w:rsidR="00F94410" w:rsidRPr="003C3E45" w:rsidRDefault="00F94410" w:rsidP="009A01B2">
            <w:pPr>
              <w:pStyle w:val="Listenabsatz"/>
            </w:pPr>
            <w:r w:rsidRPr="008506EA">
              <w:t xml:space="preserve">Dann verfeinert oder vergröbert sie ihn in andere gleichwertige Anteile. </w:t>
            </w:r>
          </w:p>
          <w:p w14:paraId="20ECA2B5" w14:textId="6EBF6842" w:rsidR="00F94410" w:rsidRPr="00EC2138" w:rsidRDefault="00F94410" w:rsidP="00E13C64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>Wechselt euch ab. Kontrolliert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</w:t>
            </w:r>
            <w:r w:rsidR="00100C5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</w:tc>
      </w:tr>
    </w:tbl>
    <w:p w14:paraId="741EC948" w14:textId="0D989A7E" w:rsidR="00B00D98" w:rsidRDefault="00B00D98">
      <w:r>
        <w:rPr>
          <w:b/>
          <w:bCs/>
        </w:rP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221"/>
      </w:tblGrid>
      <w:tr w:rsidR="00F94410" w14:paraId="2C97640A" w14:textId="77777777" w:rsidTr="0069100A">
        <w:trPr>
          <w:trHeight w:val="112"/>
        </w:trPr>
        <w:tc>
          <w:tcPr>
            <w:tcW w:w="709" w:type="dxa"/>
          </w:tcPr>
          <w:p w14:paraId="527D25F8" w14:textId="1241747E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lastRenderedPageBreak/>
              <w:t>1.</w:t>
            </w:r>
            <w:r>
              <w:t>2</w:t>
            </w:r>
          </w:p>
        </w:tc>
        <w:tc>
          <w:tcPr>
            <w:tcW w:w="8647" w:type="dxa"/>
            <w:gridSpan w:val="2"/>
          </w:tcPr>
          <w:p w14:paraId="2626765C" w14:textId="2D225DFD" w:rsidR="00F94410" w:rsidRPr="00BA3DA5" w:rsidRDefault="00CF2206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8848" behindDoc="0" locked="0" layoutInCell="1" allowOverlap="1" wp14:anchorId="052F652C" wp14:editId="566E1B69">
                      <wp:simplePos x="0" y="0"/>
                      <wp:positionH relativeFrom="column">
                        <wp:posOffset>1146766</wp:posOffset>
                      </wp:positionH>
                      <wp:positionV relativeFrom="paragraph">
                        <wp:posOffset>356137</wp:posOffset>
                      </wp:positionV>
                      <wp:extent cx="161290" cy="299720"/>
                      <wp:effectExtent l="0" t="0" r="10160" b="5080"/>
                      <wp:wrapNone/>
                      <wp:docPr id="80364847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77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37E884" w14:textId="3FBB5344" w:rsidR="00CF2206" w:rsidRPr="00A7598C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551432" w14:textId="10762F5F" w:rsidR="00CF2206" w:rsidRPr="00A7598C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52F652C" id="_x0000_s2188" style="position:absolute;margin-left:90.3pt;margin-top:28.05pt;width:12.7pt;height:23.6pt;z-index:25351884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4uoggMAAMEKAAAOAAAAZHJzL2Uyb0RvYy54bWzsVktv1DAQviPxHyzfaZ6b3URNUSm0QqpK&#13;&#10;RQs9ex1nN5JjG9vbpPx6xs4my7Z7gIKAA5fEj5nxzOeZb3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">
                      <v:shape id="Textfeld 3" o:spid="_x0000_s218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C37E884" w14:textId="3FBB5344" w:rsidR="00CF2206" w:rsidRPr="00A7598C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9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5551432" w14:textId="10762F5F" w:rsidR="00CF2206" w:rsidRPr="00A7598C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219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5168" behindDoc="0" locked="0" layoutInCell="1" allowOverlap="1" wp14:anchorId="09436A09" wp14:editId="3EF1C0C7">
                      <wp:simplePos x="0" y="0"/>
                      <wp:positionH relativeFrom="column">
                        <wp:posOffset>4676078</wp:posOffset>
                      </wp:positionH>
                      <wp:positionV relativeFrom="paragraph">
                        <wp:posOffset>417830</wp:posOffset>
                      </wp:positionV>
                      <wp:extent cx="578485" cy="722893"/>
                      <wp:effectExtent l="0" t="0" r="0" b="1270"/>
                      <wp:wrapNone/>
                      <wp:docPr id="721350404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196056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52600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9DF31F" w14:textId="77777777" w:rsidR="00F94410" w:rsidRPr="008C3B54" w:rsidRDefault="00F94410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9436A09" id="_x0000_s2192" style="position:absolute;margin-left:368.2pt;margin-top:32.9pt;width:45.55pt;height:56.9pt;z-index:252935168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">
                      <v:shape id="Grafik 4" o:spid="_x0000_s2193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">
                        <v:imagedata r:id="rId115" o:title="" chromakey="white"/>
                      </v:shape>
                      <v:shape id="_x0000_s2194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439DF31F" w14:textId="77777777" w:rsidR="00F94410" w:rsidRPr="008C3B54" w:rsidRDefault="00F94410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94410" w:rsidRPr="008506EA">
              <w:t>Brüche mit Nenner 100 durch Erweitern finden</w:t>
            </w:r>
          </w:p>
        </w:tc>
      </w:tr>
      <w:tr w:rsidR="00F94410" w14:paraId="7B51A642" w14:textId="77777777" w:rsidTr="0069100A">
        <w:trPr>
          <w:trHeight w:val="112"/>
        </w:trPr>
        <w:tc>
          <w:tcPr>
            <w:tcW w:w="709" w:type="dxa"/>
          </w:tcPr>
          <w:p w14:paraId="46E5AB7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344D6053" w14:textId="34C33E8E" w:rsidR="00CF2206" w:rsidRDefault="00F94410" w:rsidP="00A42631">
            <w:pPr>
              <w:tabs>
                <w:tab w:val="left" w:pos="1666"/>
              </w:tabs>
              <w:spacing w:after="60"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2929024" behindDoc="0" locked="0" layoutInCell="1" allowOverlap="1" wp14:anchorId="7788EF4D" wp14:editId="66B2FC02">
                  <wp:simplePos x="0" y="0"/>
                  <wp:positionH relativeFrom="column">
                    <wp:posOffset>2733614</wp:posOffset>
                  </wp:positionH>
                  <wp:positionV relativeFrom="paragraph">
                    <wp:posOffset>45351</wp:posOffset>
                  </wp:positionV>
                  <wp:extent cx="1508760" cy="820420"/>
                  <wp:effectExtent l="0" t="0" r="27940" b="0"/>
                  <wp:wrapSquare wrapText="bothSides"/>
                  <wp:docPr id="313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-4.jpg"/>
                          <pic:cNvPicPr/>
                        </pic:nvPicPr>
                        <pic:blipFill rotWithShape="1">
                          <a:blip r:embed="rId1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01998">
                            <a:off x="0" y="0"/>
                            <a:ext cx="1508760" cy="82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506EA">
              <w:rPr>
                <w:noProof/>
                <w:spacing w:val="-2"/>
              </w:rPr>
              <w:t>Jonas will den Anteil</w:t>
            </w:r>
            <w:r w:rsidR="00CF2206">
              <w:rPr>
                <w:noProof/>
                <w:spacing w:val="-2"/>
              </w:rPr>
              <w:t xml:space="preserve"> </w:t>
            </w:r>
            <w:r w:rsidRPr="008506EA">
              <w:rPr>
                <w:noProof/>
                <w:spacing w:val="-2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de-DE"/>
                </w:rPr>
                <m:t xml:space="preserve">   </m:t>
              </m:r>
            </m:oMath>
            <w:r>
              <w:rPr>
                <w:rFonts w:eastAsiaTheme="minorEastAsia"/>
                <w:noProof/>
                <w:color w:val="000000"/>
                <w:szCs w:val="24"/>
                <w:lang w:eastAsia="de-DE"/>
              </w:rPr>
              <w:t xml:space="preserve"> </w:t>
            </w:r>
            <w:r w:rsidRPr="00FB6AAD">
              <w:rPr>
                <w:noProof/>
                <w:spacing w:val="-2"/>
              </w:rPr>
              <w:t xml:space="preserve">als Bruch mit </w:t>
            </w:r>
          </w:p>
          <w:p w14:paraId="3A15EAD5" w14:textId="4143A1F5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FB6AAD">
              <w:rPr>
                <w:noProof/>
                <w:spacing w:val="-2"/>
              </w:rPr>
              <w:t>Nenner 100 schreiben</w:t>
            </w:r>
            <w:r w:rsidRPr="008506EA">
              <w:rPr>
                <w:noProof/>
                <w:spacing w:val="-2"/>
              </w:rPr>
              <w:t>.</w:t>
            </w:r>
            <w:r w:rsidR="0069100A">
              <w:rPr>
                <w:noProof/>
                <w:spacing w:val="-2"/>
              </w:rPr>
              <w:t xml:space="preserve"> </w:t>
            </w:r>
            <w:r w:rsidRPr="008506EA">
              <w:rPr>
                <w:noProof/>
                <w:spacing w:val="-2"/>
              </w:rPr>
              <w:t>Er macht das so: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5DEB1A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F94410" w14:paraId="69BFCF2B" w14:textId="77777777" w:rsidTr="0069100A">
        <w:trPr>
          <w:trHeight w:val="112"/>
        </w:trPr>
        <w:tc>
          <w:tcPr>
            <w:tcW w:w="709" w:type="dxa"/>
          </w:tcPr>
          <w:p w14:paraId="06642F7C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FB788ED" wp14:editId="020C24DD">
                  <wp:extent cx="287640" cy="338400"/>
                  <wp:effectExtent l="0" t="0" r="0" b="5080"/>
                  <wp:docPr id="22332" name="Grafik 2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C7E651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27F9E4CD" w14:textId="5E3BC170" w:rsidR="00F94410" w:rsidRDefault="00F94410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 Jonas´ Rechenweg. 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Nutze die Sprachmittel, die du schon gelernt hast. </w:t>
            </w:r>
          </w:p>
          <w:p w14:paraId="38CB4917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7A932B5" w14:textId="77777777" w:rsidTr="0069100A">
        <w:trPr>
          <w:trHeight w:val="112"/>
        </w:trPr>
        <w:tc>
          <w:tcPr>
            <w:tcW w:w="709" w:type="dxa"/>
          </w:tcPr>
          <w:p w14:paraId="7E7BA053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87CB513" wp14:editId="6438F0AD">
                  <wp:extent cx="361850" cy="273600"/>
                  <wp:effectExtent l="0" t="0" r="635" b="0"/>
                  <wp:docPr id="22334" name="Grafik 22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7C28C15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D84EC41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Wandle die Anteile wie Jonas in Brüche mit dem Nenner 100 um. </w:t>
            </w:r>
          </w:p>
          <w:p w14:paraId="5F683F4C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>Was fällt dir auf?</w:t>
            </w:r>
          </w:p>
          <w:p w14:paraId="3D511D9A" w14:textId="016C3D1B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4391"/>
              <w:gridCol w:w="425"/>
              <w:gridCol w:w="1886"/>
            </w:tblGrid>
            <w:tr w:rsidR="00F94410" w:rsidRPr="00FF4DAB" w14:paraId="3F59D7B3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BE9725C" w14:textId="11FF3795" w:rsidR="00F94410" w:rsidRPr="00815AB2" w:rsidRDefault="00BD2D2D" w:rsidP="00E13C64">
                  <w:pPr>
                    <w:spacing w:line="240" w:lineRule="atLeast"/>
                  </w:pPr>
                  <w:r w:rsidRPr="00F3163A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50272" behindDoc="0" locked="0" layoutInCell="1" allowOverlap="1" wp14:anchorId="3181BE1A" wp14:editId="195E1B3A">
                            <wp:simplePos x="0" y="0"/>
                            <wp:positionH relativeFrom="column">
                              <wp:posOffset>268127</wp:posOffset>
                            </wp:positionH>
                            <wp:positionV relativeFrom="paragraph">
                              <wp:posOffset>-2103</wp:posOffset>
                            </wp:positionV>
                            <wp:extent cx="1149985" cy="411105"/>
                            <wp:effectExtent l="0" t="0" r="5715" b="0"/>
                            <wp:wrapNone/>
                            <wp:docPr id="1582433863" name="Gruppieren 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49985" cy="411105"/>
                                      <a:chOff x="0" y="0"/>
                                      <a:chExt cx="1150507" cy="411905"/>
                                    </a:xfrm>
                                  </wpg:grpSpPr>
                                  <wpg:grpSp>
                                    <wpg:cNvPr id="206163297" name="Gruppieren 206163297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40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834501637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3E1E23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79439704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D16EDC4" w14:textId="277DDFB2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12878706" name="Gerade Verbindung 712878706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554554828" name="Gruppieren 554554828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616985345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3AC7C39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760920914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B2698DC" w14:textId="56E5660D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62255134" name="Gerade Verbindung 1862255134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080900847" name="Textfeld 15"/>
                                    <wps:cNvSpPr txBox="1"/>
                                    <wps:spPr>
                                      <a:xfrm>
                                        <a:off x="106751" y="10797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2C2F70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88722349" name="Gruppieren 88722349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117391153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C8BAFD8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12111577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5E5C550" w14:textId="6912FA10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0942322" name="Gerade Verbindung 1780942322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32660354" name="Textfeld 20"/>
                                    <wps:cNvSpPr txBox="1"/>
                                    <wps:spPr>
                                      <a:xfrm>
                                        <a:off x="339069" y="142664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134A69A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260655739" name="Gruppieren 1260655739"/>
                                    <wpg:cNvGrpSpPr/>
                                    <wpg:grpSpPr>
                                      <a:xfrm>
                                        <a:off x="734719" y="0"/>
                                        <a:ext cx="166138" cy="357537"/>
                                        <a:chOff x="734716" y="0"/>
                                        <a:chExt cx="167622" cy="358363"/>
                                      </a:xfrm>
                                    </wpg:grpSpPr>
                                    <wps:wsp>
                                      <wps:cNvPr id="1592703800" name="Textfeld 3"/>
                                      <wps:cNvSpPr txBox="1"/>
                                      <wps:spPr>
                                        <a:xfrm>
                                          <a:off x="734716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CD8C5AC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347249515" name="Textfeld 3"/>
                                      <wps:cNvSpPr txBox="1"/>
                                      <wps:spPr>
                                        <a:xfrm>
                                          <a:off x="740017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203069B" w14:textId="05F0EF92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939809" name="Gerade Verbindung 190939809"/>
                                      <wps:cNvCnPr/>
                                      <wps:spPr>
                                        <a:xfrm>
                                          <a:off x="747657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41242658" name="Textfeld 25"/>
                                    <wps:cNvSpPr txBox="1"/>
                                    <wps:spPr>
                                      <a:xfrm>
                                        <a:off x="576119" y="14266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9897948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044429099" name="Gruppieren 1044429099"/>
                                    <wpg:cNvGrpSpPr/>
                                    <wpg:grpSpPr>
                                      <a:xfrm>
                                        <a:off x="984256" y="3008"/>
                                        <a:ext cx="166251" cy="357541"/>
                                        <a:chOff x="984252" y="3008"/>
                                        <a:chExt cx="167736" cy="358367"/>
                                      </a:xfrm>
                                    </wpg:grpSpPr>
                                    <wps:wsp>
                                      <wps:cNvPr id="1118327261" name="Textfeld 3"/>
                                      <wps:cNvSpPr txBox="1"/>
                                      <wps:spPr>
                                        <a:xfrm>
                                          <a:off x="984252" y="3008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7BBDAC0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01124844" name="Textfeld 3"/>
                                      <wps:cNvSpPr txBox="1"/>
                                      <wps:spPr>
                                        <a:xfrm>
                                          <a:off x="989667" y="197433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BABE94E" w14:textId="1FD16880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00743146" name="Gerade Verbindung 1100743146"/>
                                      <wps:cNvCnPr/>
                                      <wps:spPr>
                                        <a:xfrm>
                                          <a:off x="997307" y="192736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756801326" name="Textfeld 30"/>
                                    <wps:cNvSpPr txBox="1"/>
                                    <wps:spPr>
                                      <a:xfrm>
                                        <a:off x="825656" y="11592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BEA1A0D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181BE1A" id="_x0000_s2195" style="position:absolute;margin-left:21.1pt;margin-top:-.15pt;width:90.55pt;height:32.35pt;z-index:253750272;mso-height-relative:margin" coordsize="11505,41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">
                            <v:group id="Gruppieren 206163297" o:spid="_x0000_s2196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">
                              <v:shape id="Textfeld 3" o:spid="_x0000_s2197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F3E1E23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98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7D16EDC4" w14:textId="277DDFB2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12878706" o:spid="_x0000_s2199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group id="Gruppieren 554554828" o:spid="_x0000_s2200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">
                              <v:shape id="Textfeld 3" o:spid="_x0000_s2201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73AC7C39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02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3B2698DC" w14:textId="56E5660D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862255134" o:spid="_x0000_s2203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204" type="#_x0000_t202" style="position:absolute;left:1067;top:1079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" filled="f" stroked="f">
                              <v:textbox style="mso-fit-shape-to-text:t">
                                <w:txbxContent>
                                  <w:p w14:paraId="52C2F70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88722349" o:spid="_x0000_s2205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">
                              <v:shape id="Textfeld 3" o:spid="_x0000_s2206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1C8BAFD8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07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35E5C550" w14:textId="6912FA10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780942322" o:spid="_x0000_s2208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0" o:spid="_x0000_s2209" type="#_x0000_t202" style="position:absolute;left:3390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134A69A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260655739" o:spid="_x0000_s2210" style="position:absolute;left:7347;width:1661;height:3575" coordorigin="7347" coordsize="1676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">
                              <v:shape id="Textfeld 3" o:spid="_x0000_s2211" type="#_x0000_t202" style="position:absolute;left:7347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CD8C5AC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12" type="#_x0000_t202" style="position:absolute;left:7400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" filled="f" stroked="f" strokeweight=".5pt">
                                <v:textbox inset="0,0,0,0">
                                  <w:txbxContent>
                                    <w:p w14:paraId="4203069B" w14:textId="05F0EF92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90939809" o:spid="_x0000_s2213" style="position:absolute;visibility:visible;mso-wrap-style:square" from="7476,1897" to="8929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Textfeld 25" o:spid="_x0000_s2214" type="#_x0000_t202" style="position:absolute;left:5761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59897948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044429099" o:spid="_x0000_s2215" style="position:absolute;left:9842;top:30;width:1663;height:3575" coordorigin="9842,30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">
                              <v:shape id="Textfeld 3" o:spid="_x0000_s2216" type="#_x0000_t202" style="position:absolute;left:9842;top:30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7BBDAC0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17" type="#_x0000_t202" style="position:absolute;left:9896;top:197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BABE94E" w14:textId="1FD16880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00743146" o:spid="_x0000_s2218" style="position:absolute;visibility:visible;mso-wrap-style:square" from="9973,1927" to="11425,19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30" o:spid="_x0000_s2219" type="#_x0000_t202" style="position:absolute;left:8256;top:115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7BEA1A0D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F94410" w:rsidRPr="00815AB2">
                    <w:t>(1)</w:t>
                  </w:r>
                </w:p>
              </w:tc>
              <w:tc>
                <w:tcPr>
                  <w:tcW w:w="4391" w:type="dxa"/>
                </w:tcPr>
                <w:p w14:paraId="75D53652" w14:textId="3070D69A" w:rsidR="00F94410" w:rsidRPr="00815AB2" w:rsidRDefault="00BD2D2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3163A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56416" behindDoc="0" locked="0" layoutInCell="1" allowOverlap="1" wp14:anchorId="3FB9D148" wp14:editId="2A463FE0">
                            <wp:simplePos x="0" y="0"/>
                            <wp:positionH relativeFrom="column">
                              <wp:posOffset>1258125</wp:posOffset>
                            </wp:positionH>
                            <wp:positionV relativeFrom="paragraph">
                              <wp:posOffset>0</wp:posOffset>
                            </wp:positionV>
                            <wp:extent cx="1149985" cy="410845"/>
                            <wp:effectExtent l="0" t="0" r="5715" b="0"/>
                            <wp:wrapNone/>
                            <wp:docPr id="1628549781" name="Gruppieren 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49985" cy="410845"/>
                                      <a:chOff x="0" y="0"/>
                                      <a:chExt cx="1150507" cy="411905"/>
                                    </a:xfrm>
                                  </wpg:grpSpPr>
                                  <wpg:grpSp>
                                    <wpg:cNvPr id="1457889316" name="Gruppieren 1457889316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40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1526885170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260B0F1" w14:textId="4E20A79A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945964883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270DB67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3148670" name="Gerade Verbindung 1603148670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072158103" name="Gruppieren 1072158103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45545240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E9DCDB0" w14:textId="04D683DF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89885448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6E8DFE3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3387069" name="Gerade Verbindung 1653387069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197110115" name="Textfeld 15"/>
                                    <wps:cNvSpPr txBox="1"/>
                                    <wps:spPr>
                                      <a:xfrm>
                                        <a:off x="106751" y="10797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2EE1C030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2033027511" name="Gruppieren 2033027511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2093069116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596B82C" w14:textId="0E1D9F8A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590817968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2243572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3210123" name="Gerade Verbindung 1633210123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056197643" name="Textfeld 20"/>
                                    <wps:cNvSpPr txBox="1"/>
                                    <wps:spPr>
                                      <a:xfrm>
                                        <a:off x="339069" y="142664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62231880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498921566" name="Gruppieren 498921566"/>
                                    <wpg:cNvGrpSpPr/>
                                    <wpg:grpSpPr>
                                      <a:xfrm>
                                        <a:off x="734719" y="0"/>
                                        <a:ext cx="166138" cy="357537"/>
                                        <a:chOff x="734716" y="0"/>
                                        <a:chExt cx="167622" cy="358363"/>
                                      </a:xfrm>
                                    </wpg:grpSpPr>
                                    <wps:wsp>
                                      <wps:cNvPr id="1322461128" name="Textfeld 3"/>
                                      <wps:cNvSpPr txBox="1"/>
                                      <wps:spPr>
                                        <a:xfrm>
                                          <a:off x="734716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76FC847" w14:textId="32EAF188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497991982" name="Textfeld 3"/>
                                      <wps:cNvSpPr txBox="1"/>
                                      <wps:spPr>
                                        <a:xfrm>
                                          <a:off x="740017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6634D92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29716050" name="Gerade Verbindung 1029716050"/>
                                      <wps:cNvCnPr/>
                                      <wps:spPr>
                                        <a:xfrm>
                                          <a:off x="747657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646107898" name="Textfeld 25"/>
                                    <wps:cNvSpPr txBox="1"/>
                                    <wps:spPr>
                                      <a:xfrm>
                                        <a:off x="576119" y="14266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AA3A49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791376925" name="Gruppieren 1791376925"/>
                                    <wpg:cNvGrpSpPr/>
                                    <wpg:grpSpPr>
                                      <a:xfrm>
                                        <a:off x="984256" y="3008"/>
                                        <a:ext cx="166251" cy="357541"/>
                                        <a:chOff x="984252" y="3008"/>
                                        <a:chExt cx="167736" cy="358367"/>
                                      </a:xfrm>
                                    </wpg:grpSpPr>
                                    <wps:wsp>
                                      <wps:cNvPr id="747584160" name="Textfeld 3"/>
                                      <wps:cNvSpPr txBox="1"/>
                                      <wps:spPr>
                                        <a:xfrm>
                                          <a:off x="984252" y="3008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2EE2ACA" w14:textId="17C5A0E4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777063704" name="Textfeld 3"/>
                                      <wps:cNvSpPr txBox="1"/>
                                      <wps:spPr>
                                        <a:xfrm>
                                          <a:off x="989667" y="197433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5EC83D7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65872265" name="Gerade Verbindung 665872265"/>
                                      <wps:cNvCnPr/>
                                      <wps:spPr>
                                        <a:xfrm>
                                          <a:off x="997307" y="192736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608542470" name="Textfeld 30"/>
                                    <wps:cNvSpPr txBox="1"/>
                                    <wps:spPr>
                                      <a:xfrm>
                                        <a:off x="825656" y="11592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4D8A9DB4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FB9D148" id="_x0000_s2220" style="position:absolute;margin-left:99.05pt;margin-top:0;width:90.55pt;height:32.35pt;z-index:253756416;mso-height-relative:margin" coordsize="11505,41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">
                            <v:group id="Gruppieren 1457889316" o:spid="_x0000_s2221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">
                              <v:shape id="Textfeld 3" o:spid="_x0000_s2222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3260B0F1" w14:textId="4E20A79A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23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4270DB67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03148670" o:spid="_x0000_s2224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072158103" o:spid="_x0000_s2225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">
                              <v:shape id="Textfeld 3" o:spid="_x0000_s2226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" filled="f" stroked="f" strokeweight=".5pt">
                                <v:textbox style="mso-fit-shape-to-text:t" inset="0,0,0,0">
                                  <w:txbxContent>
                                    <w:p w14:paraId="7E9DCDB0" w14:textId="04D683DF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27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6E8DFE3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53387069" o:spid="_x0000_s2228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229" type="#_x0000_t202" style="position:absolute;left:1067;top:1079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" filled="f" stroked="f">
                              <v:textbox style="mso-fit-shape-to-text:t">
                                <w:txbxContent>
                                  <w:p w14:paraId="2EE1C030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2033027511" o:spid="_x0000_s2230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">
                              <v:shape id="Textfeld 3" o:spid="_x0000_s2231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596B82C" w14:textId="0E1D9F8A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32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2243572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33210123" o:spid="_x0000_s2233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0" o:spid="_x0000_s2234" type="#_x0000_t202" style="position:absolute;left:3390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62231880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498921566" o:spid="_x0000_s2235" style="position:absolute;left:7347;width:1661;height:3575" coordorigin="7347" coordsize="1676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">
                              <v:shape id="Textfeld 3" o:spid="_x0000_s2236" type="#_x0000_t202" style="position:absolute;left:7347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76FC847" w14:textId="32EAF188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37" type="#_x0000_t202" style="position:absolute;left:7400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16634D92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029716050" o:spid="_x0000_s2238" style="position:absolute;visibility:visible;mso-wrap-style:square" from="7476,1897" to="8929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5" o:spid="_x0000_s2239" type="#_x0000_t202" style="position:absolute;left:5761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7AA3A49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791376925" o:spid="_x0000_s2240" style="position:absolute;left:9842;top:30;width:1663;height:3575" coordorigin="9842,30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">
                              <v:shape id="Textfeld 3" o:spid="_x0000_s2241" type="#_x0000_t202" style="position:absolute;left:9842;top:30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2EE2ACA" w14:textId="17C5A0E4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42" type="#_x0000_t202" style="position:absolute;left:9896;top:197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35EC83D7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65872265" o:spid="_x0000_s2243" style="position:absolute;visibility:visible;mso-wrap-style:square" from="9973,1927" to="11425,19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30" o:spid="_x0000_s2244" type="#_x0000_t202" style="position:absolute;left:8256;top:115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" filled="f" stroked="f">
                              <v:textbox style="mso-fit-shape-to-text:t">
                                <w:txbxContent>
                                  <w:p w14:paraId="4D8A9DB4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54368" behindDoc="0" locked="0" layoutInCell="1" allowOverlap="1" wp14:anchorId="05808F72" wp14:editId="4A473EEF">
                            <wp:simplePos x="0" y="0"/>
                            <wp:positionH relativeFrom="column">
                              <wp:posOffset>1107440</wp:posOffset>
                            </wp:positionH>
                            <wp:positionV relativeFrom="paragraph">
                              <wp:posOffset>131857</wp:posOffset>
                            </wp:positionV>
                            <wp:extent cx="217706" cy="268992"/>
                            <wp:effectExtent l="0" t="0" r="0" b="0"/>
                            <wp:wrapNone/>
                            <wp:docPr id="1965083905" name="Textfeld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17706" cy="268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53385AD1" w14:textId="77777777" w:rsidR="00BD2D2D" w:rsidRDefault="00BD2D2D" w:rsidP="00BD2D2D">
                                        <w:pP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,</w:t>
                                        </w:r>
                                      </w:p>
                                    </w:txbxContent>
                                  </wps:txbx>
                                  <wps:bodyPr wrap="none" rtlCol="0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shape w14:anchorId="05808F72" id="Textfeld 15" o:spid="_x0000_s2245" type="#_x0000_t202" style="position:absolute;margin-left:87.2pt;margin-top:10.4pt;width:17.15pt;height:21.2pt;z-index:253754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" filled="f" stroked="f">
                            <v:textbox style="mso-fit-shape-to-text:t">
                              <w:txbxContent>
                                <w:p w14:paraId="53385AD1" w14:textId="77777777" w:rsidR="00BD2D2D" w:rsidRDefault="00BD2D2D" w:rsidP="00BD2D2D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,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0F91CE38" w14:textId="77777777" w:rsidR="00F94410" w:rsidRPr="00815AB2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15AB2">
                    <w:t>(2)</w:t>
                  </w:r>
                </w:p>
              </w:tc>
              <w:tc>
                <w:tcPr>
                  <w:tcW w:w="1886" w:type="dxa"/>
                </w:tcPr>
                <w:p w14:paraId="6032D575" w14:textId="20F877AE" w:rsidR="00F94410" w:rsidRP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  <w:sz w:val="28"/>
                      <w:szCs w:val="28"/>
                    </w:rPr>
                  </w:pPr>
                  <w:r w:rsidRPr="00F3163A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58464" behindDoc="0" locked="0" layoutInCell="1" allowOverlap="1" wp14:anchorId="77141FA8" wp14:editId="640D412D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-635</wp:posOffset>
                            </wp:positionV>
                            <wp:extent cx="663398" cy="422863"/>
                            <wp:effectExtent l="0" t="0" r="10160" b="0"/>
                            <wp:wrapNone/>
                            <wp:docPr id="2075479762" name="Gruppieren 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63398" cy="422863"/>
                                      <a:chOff x="0" y="0"/>
                                      <a:chExt cx="663699" cy="423506"/>
                                    </a:xfrm>
                                  </wpg:grpSpPr>
                                  <wpg:grpSp>
                                    <wpg:cNvPr id="1593963492" name="Gruppieren 1593963492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39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547302264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A26703E" w14:textId="03D0A4B2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673528428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31CB3D0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177090" name="Gerade Verbindung 303177090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43712663" name="Gruppieren 743712663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44440970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10642E8" w14:textId="0323F8AE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24270340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C2FD87D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7916667" name="Gerade Verbindung 507916667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467164066" name="Textfeld 15"/>
                                    <wps:cNvSpPr txBox="1"/>
                                    <wps:spPr>
                                      <a:xfrm>
                                        <a:off x="106751" y="154266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05A5192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460709827" name="Gruppieren 460709827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1402936753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20A9551" w14:textId="2A128E80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</w:t>
                                            </w:r>
                                            <w:r w:rsidR="00BD2D2D"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96624429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C8A9994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7871151" name="Gerade Verbindung 267871151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575604594" name="Textfeld 20"/>
                                    <wps:cNvSpPr txBox="1"/>
                                    <wps:spPr>
                                      <a:xfrm>
                                        <a:off x="364363" y="154209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88727D4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77141FA8" id="_x0000_s2246" style="position:absolute;margin-left:-.35pt;margin-top:-.05pt;width:52.25pt;height:33.3pt;z-index:253758464;mso-width-relative:margin;mso-height-relative:margin" coordsize="6636,42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">
                            <v:group id="Gruppieren 1593963492" o:spid="_x0000_s2247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">
                              <v:shape id="Textfeld 3" o:spid="_x0000_s2248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A26703E" w14:textId="03D0A4B2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49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431CB3D0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303177090" o:spid="_x0000_s2250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743712663" o:spid="_x0000_s2251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">
                              <v:shape id="Textfeld 3" o:spid="_x0000_s2252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" filled="f" stroked="f" strokeweight=".5pt">
                                <v:textbox style="mso-fit-shape-to-text:t" inset="0,0,0,0">
                                  <w:txbxContent>
                                    <w:p w14:paraId="710642E8" w14:textId="0323F8AE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53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C2FD87D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507916667" o:spid="_x0000_s2254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2255" type="#_x0000_t202" style="position:absolute;left:1067;top:1542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" filled="f" stroked="f">
                              <v:textbox style="mso-fit-shape-to-text:t">
                                <w:txbxContent>
                                  <w:p w14:paraId="505A5192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460709827" o:spid="_x0000_s2256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">
                              <v:shape id="Textfeld 3" o:spid="_x0000_s2257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" filled="f" stroked="f" strokeweight=".5pt">
                                <v:textbox style="mso-fit-shape-to-text:t" inset="0,0,0,0">
                                  <w:txbxContent>
                                    <w:p w14:paraId="520A9551" w14:textId="2A128E80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  <w:r w:rsidR="00BD2D2D"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58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C8A9994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267871151" o:spid="_x0000_s2259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0" o:spid="_x0000_s2260" type="#_x0000_t202" style="position:absolute;left:3643;top:1542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788727D4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14:paraId="72C58E08" w14:textId="77777777" w:rsid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2590CECA" w14:textId="77777777" w:rsidR="00BD2D2D" w:rsidRP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4B4D055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A7598C" w14:paraId="434FF314" w14:textId="77777777" w:rsidTr="0069100A">
        <w:trPr>
          <w:trHeight w:val="112"/>
        </w:trPr>
        <w:tc>
          <w:tcPr>
            <w:tcW w:w="709" w:type="dxa"/>
          </w:tcPr>
          <w:p w14:paraId="249A3072" w14:textId="77777777" w:rsidR="00A7598C" w:rsidRPr="00BA3DA5" w:rsidRDefault="00A7598C" w:rsidP="00A7598C"/>
        </w:tc>
        <w:tc>
          <w:tcPr>
            <w:tcW w:w="8647" w:type="dxa"/>
            <w:gridSpan w:val="2"/>
          </w:tcPr>
          <w:p w14:paraId="4A4139B7" w14:textId="56F82539" w:rsidR="00A7598C" w:rsidRPr="00C97361" w:rsidRDefault="00A7598C" w:rsidP="00A7598C"/>
        </w:tc>
      </w:tr>
      <w:tr w:rsidR="00F94410" w14:paraId="3A5B4787" w14:textId="77777777" w:rsidTr="0069100A">
        <w:trPr>
          <w:trHeight w:val="112"/>
        </w:trPr>
        <w:tc>
          <w:tcPr>
            <w:tcW w:w="709" w:type="dxa"/>
          </w:tcPr>
          <w:p w14:paraId="110B1DE7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</w:t>
            </w:r>
            <w:r>
              <w:t>3</w:t>
            </w:r>
          </w:p>
        </w:tc>
        <w:tc>
          <w:tcPr>
            <w:tcW w:w="8647" w:type="dxa"/>
            <w:gridSpan w:val="2"/>
          </w:tcPr>
          <w:p w14:paraId="7286D9B7" w14:textId="213C32A8" w:rsidR="00F94410" w:rsidRPr="00BA3DA5" w:rsidRDefault="00F94410" w:rsidP="00E13C64">
            <w:pPr>
              <w:pStyle w:val="berschrift3"/>
              <w:spacing w:line="240" w:lineRule="atLeast"/>
            </w:pPr>
            <w:r w:rsidRPr="00C97361">
              <w:t>Anteile, für die man keinen Bruch mit Nenner 100 findet</w:t>
            </w:r>
          </w:p>
        </w:tc>
      </w:tr>
      <w:tr w:rsidR="00F94410" w14:paraId="13D3C089" w14:textId="77777777" w:rsidTr="0069100A">
        <w:trPr>
          <w:trHeight w:val="112"/>
        </w:trPr>
        <w:tc>
          <w:tcPr>
            <w:tcW w:w="709" w:type="dxa"/>
          </w:tcPr>
          <w:p w14:paraId="5AD3DE3B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E830CA" wp14:editId="788D6A6E">
                  <wp:extent cx="361850" cy="273600"/>
                  <wp:effectExtent l="0" t="0" r="635" b="0"/>
                  <wp:docPr id="22335" name="Grafik 22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D01759F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0C0A15BA" w14:textId="243C9DE0" w:rsidR="00F94410" w:rsidRPr="00BA3DA5" w:rsidRDefault="00F94410" w:rsidP="00A42631">
            <w:pPr>
              <w:tabs>
                <w:tab w:val="left" w:pos="1666"/>
              </w:tabs>
              <w:spacing w:line="240" w:lineRule="atLeast"/>
              <w:ind w:left="-57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3120" behindDoc="0" locked="0" layoutInCell="1" allowOverlap="1" wp14:anchorId="451382DB" wp14:editId="72A9D641">
                      <wp:simplePos x="0" y="0"/>
                      <wp:positionH relativeFrom="column">
                        <wp:posOffset>4443412</wp:posOffset>
                      </wp:positionH>
                      <wp:positionV relativeFrom="paragraph">
                        <wp:posOffset>142240</wp:posOffset>
                      </wp:positionV>
                      <wp:extent cx="544830" cy="751091"/>
                      <wp:effectExtent l="0" t="0" r="1270" b="0"/>
                      <wp:wrapNone/>
                      <wp:docPr id="172370794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229274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8124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91393F" w14:textId="77777777" w:rsidR="00F94410" w:rsidRPr="008C3B54" w:rsidRDefault="00F9441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51382DB" id="_x0000_s2261" style="position:absolute;left:0;text-align:left;margin-left:349.85pt;margin-top:11.2pt;width:42.9pt;height:59.15pt;z-index:25293312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">
                      <v:shape id="Grafik 5" o:spid="_x0000_s2262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">
                        <v:imagedata r:id="rId28" o:title="" chromakey="white"/>
                      </v:shape>
                      <v:shape id="_x0000_s226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2D91393F" w14:textId="77777777" w:rsidR="00F94410" w:rsidRPr="008C3B54" w:rsidRDefault="00F9441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</w:rPr>
              <w:t xml:space="preserve"> </w:t>
            </w:r>
            <w:r>
              <w:rPr>
                <w:noProof/>
                <w:spacing w:val="-2"/>
              </w:rPr>
              <w:t>Kenan wundert sich:</w:t>
            </w:r>
            <w:r w:rsidR="00A463B9">
              <w:rPr>
                <w:noProof/>
              </w:rPr>
              <w:t xml:space="preserve"> </w:t>
            </w:r>
          </w:p>
          <w:p w14:paraId="79F0468D" w14:textId="44817078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0896" behindDoc="0" locked="0" layoutInCell="1" allowOverlap="1" wp14:anchorId="37BE9509" wp14:editId="591E67C1">
                      <wp:simplePos x="0" y="0"/>
                      <wp:positionH relativeFrom="column">
                        <wp:posOffset>1886666</wp:posOffset>
                      </wp:positionH>
                      <wp:positionV relativeFrom="paragraph">
                        <wp:posOffset>29994</wp:posOffset>
                      </wp:positionV>
                      <wp:extent cx="161290" cy="299720"/>
                      <wp:effectExtent l="0" t="0" r="3810" b="5080"/>
                      <wp:wrapNone/>
                      <wp:docPr id="8036484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87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49DD6E" w14:textId="210416EC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8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C08E50" w14:textId="34F0132F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89" name="Gerade Verbindung 1"/>
                              <wps:cNvCnPr/>
                              <wps:spPr>
                                <a:xfrm>
                                  <a:off x="57419" y="19259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7BE9509" id="_x0000_s2264" style="position:absolute;margin-left:148.55pt;margin-top:2.35pt;width:12.7pt;height:23.6pt;z-index:25352089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">
                      <v:shape id="Textfeld 3" o:spid="_x0000_s226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A49DD6E" w14:textId="210416EC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6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EC08E50" w14:textId="34F0132F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67" style="position:absolute;visibility:visible;mso-wrap-style:square" from="57419,192590" to="165887,1925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019A778F" wp14:editId="7B7ABFC0">
                      <wp:simplePos x="0" y="0"/>
                      <wp:positionH relativeFrom="column">
                        <wp:posOffset>1343199</wp:posOffset>
                      </wp:positionH>
                      <wp:positionV relativeFrom="paragraph">
                        <wp:posOffset>31684</wp:posOffset>
                      </wp:positionV>
                      <wp:extent cx="2937007" cy="567360"/>
                      <wp:effectExtent l="0" t="0" r="250825" b="10160"/>
                      <wp:wrapNone/>
                      <wp:docPr id="366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937007" cy="5673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4E05BA" w14:textId="5D69487A" w:rsidR="00A463B9" w:rsidRDefault="00F94410" w:rsidP="00592CA7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Komisch</w:t>
                                  </w:r>
                                  <w:r w:rsidRPr="00A42631">
                                    <w:rPr>
                                      <w:rFonts w:ascii="Calibri" w:hAnsi="Calibri"/>
                                      <w:i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A463B9">
                                    <w:rPr>
                                      <w:rFonts w:ascii="Calibri" w:hAnsi="Calibri"/>
                                      <w:iCs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A42631">
                                    <w:rPr>
                                      <w:rFonts w:ascii="Calibri" w:hAnsi="Calibri"/>
                                      <w:i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 xml:space="preserve">    </m:t>
                                    </m:r>
                                  </m:oMath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kann man ja gar nicht einfach mit 100 </w:t>
                                  </w:r>
                                </w:p>
                                <w:p w14:paraId="6C7AF5A2" w14:textId="2B0E5267" w:rsidR="00F94410" w:rsidRPr="00A42631" w:rsidRDefault="00F94410" w:rsidP="00A42631">
                                  <w:pPr>
                                    <w:spacing w:before="60" w:line="240" w:lineRule="atLeast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im Nenner schreiben? Woran liegt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19A778F" id="_x0000_s2268" type="#_x0000_t62" style="position:absolute;margin-left:105.75pt;margin-top:2.5pt;width:231.25pt;height:44.65pt;flip:x;z-index:25293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" adj="-1591,11823" fillcolor="white [3201]" strokecolor="#bfbfbf [2412]" strokeweight="1pt">
                      <v:textbox style="mso-fit-shape-to-text:t">
                        <w:txbxContent>
                          <w:p w14:paraId="324E05BA" w14:textId="5D69487A" w:rsidR="00A463B9" w:rsidRDefault="00F94410" w:rsidP="00592CA7">
                            <w:pPr>
                              <w:spacing w:line="240" w:lineRule="atLeas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Komisch</w:t>
                            </w:r>
                            <w:r w:rsidRPr="00A42631">
                              <w:rPr>
                                <w:rFonts w:ascii="Calibri" w:hAnsi="Calibri"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  <w:r w:rsidR="00A463B9">
                              <w:rPr>
                                <w:rFonts w:ascii="Calibri" w:hAnsi="Calibri"/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42631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 xml:space="preserve">    </m:t>
                              </m:r>
                            </m:oMath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kann man ja gar nicht einfach mit 100 </w:t>
                            </w:r>
                          </w:p>
                          <w:p w14:paraId="6C7AF5A2" w14:textId="2B0E5267" w:rsidR="00F94410" w:rsidRPr="00A42631" w:rsidRDefault="00F94410" w:rsidP="00A42631">
                            <w:pPr>
                              <w:spacing w:before="60" w:line="240" w:lineRule="atLeas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im Nenner schreiben? Woran liegt das?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11CF8217" w14:textId="30B9C0C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BE715D" w14:textId="5C1FB9F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0FE1CB" w14:textId="163AA54B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2944" behindDoc="0" locked="0" layoutInCell="1" allowOverlap="1" wp14:anchorId="2D0C2271" wp14:editId="7E7F446E">
                      <wp:simplePos x="0" y="0"/>
                      <wp:positionH relativeFrom="column">
                        <wp:posOffset>1813901</wp:posOffset>
                      </wp:positionH>
                      <wp:positionV relativeFrom="paragraph">
                        <wp:posOffset>170893</wp:posOffset>
                      </wp:positionV>
                      <wp:extent cx="161290" cy="299720"/>
                      <wp:effectExtent l="0" t="0" r="10160" b="5080"/>
                      <wp:wrapNone/>
                      <wp:docPr id="80364849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1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F3BB2D" w14:textId="5F7C0A57" w:rsidR="00A463B9" w:rsidRPr="00644567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92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114A6B" w14:textId="34A58C0A" w:rsidR="00A463B9" w:rsidRPr="00644567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9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D0C2271" id="_x0000_s2269" style="position:absolute;margin-left:142.85pt;margin-top:13.45pt;width:12.7pt;height:23.6pt;z-index:25352294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">
                      <v:shape id="Textfeld 3" o:spid="_x0000_s2270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4F3BB2D" w14:textId="5F7C0A57" w:rsidR="00A463B9" w:rsidRPr="00644567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71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9114A6B" w14:textId="34A58C0A" w:rsidR="00A463B9" w:rsidRPr="00644567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7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4D55D687" w14:textId="25AB18AB" w:rsidR="00F94410" w:rsidRDefault="00F94410" w:rsidP="00A42631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Hilf Kenan: Erkläre, warum man</w:t>
            </w:r>
            <w:r w:rsidR="00A463B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nicht als Bruch mit Nenner 100 angeben kann.</w:t>
            </w:r>
          </w:p>
          <w:p w14:paraId="7113D23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F94410" w:rsidRPr="00FF4DAB" w14:paraId="2C6A564C" w14:textId="77777777" w:rsidTr="00BF50B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20741AF1" w14:textId="77777777" w:rsidR="00F94410" w:rsidRPr="00FF4DAB" w:rsidRDefault="00F94410" w:rsidP="00E13C64">
                  <w:pPr>
                    <w:spacing w:line="240" w:lineRule="atLeast"/>
                  </w:pPr>
                  <w:r w:rsidRPr="00FF4DAB">
                    <w:t>(1)</w:t>
                  </w:r>
                </w:p>
              </w:tc>
              <w:tc>
                <w:tcPr>
                  <w:tcW w:w="3577" w:type="dxa"/>
                </w:tcPr>
                <w:p w14:paraId="213A4161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der Streifentafel.</w:t>
                  </w:r>
                </w:p>
              </w:tc>
              <w:tc>
                <w:tcPr>
                  <w:tcW w:w="425" w:type="dxa"/>
                </w:tcPr>
                <w:p w14:paraId="52EAF80F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t>(2)</w:t>
                  </w:r>
                </w:p>
              </w:tc>
              <w:tc>
                <w:tcPr>
                  <w:tcW w:w="3577" w:type="dxa"/>
                </w:tcPr>
                <w:p w14:paraId="1B3B3EC7" w14:textId="5B67FEAE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Jonas´ Rechenweg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>.</w:t>
                  </w:r>
                </w:p>
                <w:p w14:paraId="4AE41E47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67D668C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65831B61" w14:textId="77777777" w:rsidTr="0069100A">
        <w:trPr>
          <w:trHeight w:val="112"/>
        </w:trPr>
        <w:tc>
          <w:tcPr>
            <w:tcW w:w="709" w:type="dxa"/>
          </w:tcPr>
          <w:p w14:paraId="3D8DF9A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0AB01447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006A4A3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Finde weitere Anteile, die man nicht als Brüche mit Nenner 100 schreiben kann.</w:t>
            </w:r>
          </w:p>
          <w:p w14:paraId="39E6C79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61858CBF" w14:textId="77777777" w:rsidTr="0069100A">
        <w:trPr>
          <w:trHeight w:val="112"/>
        </w:trPr>
        <w:tc>
          <w:tcPr>
            <w:tcW w:w="709" w:type="dxa"/>
          </w:tcPr>
          <w:p w14:paraId="71BE554A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858581F" wp14:editId="050A2E96">
                  <wp:extent cx="361850" cy="273600"/>
                  <wp:effectExtent l="0" t="0" r="635" b="0"/>
                  <wp:docPr id="11200" name="Grafik 1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DDAFE28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1" w:type="dxa"/>
          </w:tcPr>
          <w:p w14:paraId="45550B30" w14:textId="56B5C4AC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2096" behindDoc="0" locked="0" layoutInCell="1" allowOverlap="1" wp14:anchorId="5E8284E8" wp14:editId="3E979A7B">
                      <wp:simplePos x="0" y="0"/>
                      <wp:positionH relativeFrom="column">
                        <wp:posOffset>4441124</wp:posOffset>
                      </wp:positionH>
                      <wp:positionV relativeFrom="paragraph">
                        <wp:posOffset>76813</wp:posOffset>
                      </wp:positionV>
                      <wp:extent cx="660378" cy="835573"/>
                      <wp:effectExtent l="0" t="0" r="635" b="3175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378" cy="83557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69A48E" w14:textId="77777777" w:rsidR="00F94410" w:rsidRPr="008C3B54" w:rsidRDefault="00F94410" w:rsidP="000D3D6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E8284E8" id="Gruppieren 15" o:spid="_x0000_s2273" style="position:absolute;margin-left:349.7pt;margin-top:6.05pt;width:52pt;height:65.8pt;z-index:252932096;mso-width-relative:margin;mso-height-relative:margin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">
                      <v:shape id="Grafik 9" o:spid="_x0000_s2274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">
                        <v:imagedata r:id="rId137" o:title="" chromakey="white"/>
                      </v:shape>
                      <v:shape id="_x0000_s2275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69A48E" w14:textId="77777777" w:rsidR="00F94410" w:rsidRPr="008C3B54" w:rsidRDefault="00F94410" w:rsidP="000D3D6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pacing w:val="-2"/>
              </w:rPr>
              <w:t>Sarah hat eine Entdeckung gemacht:</w:t>
            </w:r>
            <w:r w:rsidR="00A463B9">
              <w:rPr>
                <w:noProof/>
              </w:rPr>
              <w:t xml:space="preserve"> </w:t>
            </w:r>
          </w:p>
          <w:p w14:paraId="6A9B154A" w14:textId="6B2991F7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03D3A698" wp14:editId="2F1B1F96">
                      <wp:simplePos x="0" y="0"/>
                      <wp:positionH relativeFrom="column">
                        <wp:posOffset>1341117</wp:posOffset>
                      </wp:positionH>
                      <wp:positionV relativeFrom="paragraph">
                        <wp:posOffset>122698</wp:posOffset>
                      </wp:positionV>
                      <wp:extent cx="2896272" cy="378460"/>
                      <wp:effectExtent l="0" t="0" r="266065" b="22225"/>
                      <wp:wrapNone/>
                      <wp:docPr id="37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896272" cy="3784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ABDD96" w14:textId="1191E3C3" w:rsidR="00F94410" w:rsidRPr="00A42631" w:rsidRDefault="00F94410" w:rsidP="00571CE1">
                                  <w:pPr>
                                    <w:spacing w:line="276" w:lineRule="auto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Aber </w:t>
                                  </w:r>
                                  <w:r w:rsidR="00A463B9"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18"/>
                                        <w:szCs w:val="18"/>
                                        <w:lang w:eastAsia="de-DE"/>
                                      </w:rPr>
                                      <m:t xml:space="preserve">  </m:t>
                                    </m:r>
                                  </m:oMath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kann man als Bruch mit Nenner 100 schreiben.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3D3A698" id="_x0000_s2276" type="#_x0000_t62" style="position:absolute;margin-left:105.6pt;margin-top:9.65pt;width:228.05pt;height:29.8pt;flip:x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" adj="-1591,11823" fillcolor="white [3201]" strokecolor="#bfbfbf [2412]" strokeweight="1pt">
                      <v:textbox style="mso-fit-shape-to-text:t">
                        <w:txbxContent>
                          <w:p w14:paraId="78ABDD96" w14:textId="1191E3C3" w:rsidR="00F94410" w:rsidRPr="00A42631" w:rsidRDefault="00F94410" w:rsidP="00571CE1">
                            <w:pPr>
                              <w:spacing w:line="276" w:lineRule="auto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Aber </w:t>
                            </w:r>
                            <w:r w:rsidR="00A463B9"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8"/>
                                  <w:szCs w:val="18"/>
                                  <w:lang w:eastAsia="de-DE"/>
                                </w:rPr>
                                <m:t xml:space="preserve">  </m:t>
                              </m:r>
                            </m:oMath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kann man als Bruch mit Nenner 100 schreiben.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4992" behindDoc="0" locked="0" layoutInCell="1" allowOverlap="1" wp14:anchorId="0E7B7A05" wp14:editId="737130AF">
                      <wp:simplePos x="0" y="0"/>
                      <wp:positionH relativeFrom="column">
                        <wp:posOffset>1673553</wp:posOffset>
                      </wp:positionH>
                      <wp:positionV relativeFrom="paragraph">
                        <wp:posOffset>101382</wp:posOffset>
                      </wp:positionV>
                      <wp:extent cx="161290" cy="299720"/>
                      <wp:effectExtent l="0" t="0" r="10160" b="5080"/>
                      <wp:wrapNone/>
                      <wp:docPr id="80364849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623EA3" w14:textId="24DB78AC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96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064D11" w14:textId="12B1273E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9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E7B7A05" id="_x0000_s2277" style="position:absolute;margin-left:131.8pt;margin-top:8pt;width:12.7pt;height:23.6pt;z-index:25352499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">
                      <v:shape id="Textfeld 3" o:spid="_x0000_s2278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E623EA3" w14:textId="24DB78AC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227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7064D11" w14:textId="12B1273E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8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5A8CA47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8DD78C" w14:textId="66E91B2F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C92F4CB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06B07FC" w14:textId="1BE989BD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804796" w14:textId="361C4642" w:rsidR="00A463B9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7040" behindDoc="0" locked="0" layoutInCell="1" allowOverlap="1" wp14:anchorId="7E04C3E0" wp14:editId="5865AC06">
                      <wp:simplePos x="0" y="0"/>
                      <wp:positionH relativeFrom="column">
                        <wp:posOffset>842159</wp:posOffset>
                      </wp:positionH>
                      <wp:positionV relativeFrom="paragraph">
                        <wp:posOffset>141130</wp:posOffset>
                      </wp:positionV>
                      <wp:extent cx="161290" cy="299720"/>
                      <wp:effectExtent l="0" t="0" r="10160" b="5080"/>
                      <wp:wrapNone/>
                      <wp:docPr id="8036484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D43C1D" w14:textId="313B3750" w:rsidR="00A463B9" w:rsidRPr="00A7598C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41D1C1" w14:textId="47C5BDF8" w:rsidR="00A463B9" w:rsidRPr="00A7598C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E04C3E0" id="_x0000_s2281" style="position:absolute;margin-left:66.3pt;margin-top:11.1pt;width:12.7pt;height:23.6pt;z-index:25352704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">
                      <v:shape id="Textfeld 3" o:spid="_x0000_s2282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FD43C1D" w14:textId="313B3750" w:rsidR="00A463B9" w:rsidRPr="00A7598C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2283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341D1C1" w14:textId="47C5BDF8" w:rsidR="00A463B9" w:rsidRPr="00A7598C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8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Überprüfe Sarahs Entdeckung: </w:t>
            </w:r>
          </w:p>
          <w:p w14:paraId="5D8AD085" w14:textId="735B0F7C" w:rsidR="00A463B9" w:rsidRDefault="00F94410" w:rsidP="00A42631">
            <w:pPr>
              <w:tabs>
                <w:tab w:val="left" w:pos="1666"/>
              </w:tabs>
              <w:spacing w:before="60"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Wie kann man </w:t>
            </w:r>
            <w:r w:rsidR="00A463B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in einen Bruch mit Nenner 100 umwandeln? </w:t>
            </w:r>
          </w:p>
          <w:p w14:paraId="251E0FF6" w14:textId="076E0C00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Was ist hier anders als in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A42631">
              <w:rPr>
                <w:b/>
                <w:color w:val="327A86" w:themeColor="text2"/>
              </w:rPr>
              <w:t>a)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? Überprüfe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</w:t>
            </w:r>
            <w:r w:rsidR="00CC3BF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Bruchstreifen.</w:t>
            </w:r>
          </w:p>
          <w:p w14:paraId="0D5719CD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5214CBA2" w14:textId="77777777" w:rsidTr="0069100A">
        <w:trPr>
          <w:trHeight w:val="112"/>
        </w:trPr>
        <w:tc>
          <w:tcPr>
            <w:tcW w:w="709" w:type="dxa"/>
          </w:tcPr>
          <w:p w14:paraId="5B757794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7F182C3" wp14:editId="0C787AC2">
                  <wp:extent cx="361850" cy="273600"/>
                  <wp:effectExtent l="0" t="0" r="635" b="0"/>
                  <wp:docPr id="11201" name="Grafik 1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4795869" w14:textId="77777777" w:rsidR="00F94410" w:rsidRDefault="00F94410" w:rsidP="00E13C64">
            <w:pPr>
              <w:pStyle w:val="Nummerierung"/>
              <w:spacing w:line="240" w:lineRule="atLeast"/>
            </w:pPr>
            <w:r>
              <w:t>d)</w:t>
            </w:r>
          </w:p>
        </w:tc>
        <w:tc>
          <w:tcPr>
            <w:tcW w:w="8221" w:type="dxa"/>
          </w:tcPr>
          <w:p w14:paraId="7E418058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Tauscht eure Anteile zu</w:t>
            </w:r>
            <w:r w:rsidRPr="00A7598C">
              <w:rPr>
                <w:rFonts w:ascii="Calibri" w:hAnsi="Calibri"/>
                <w:b/>
                <w:bCs/>
                <w:noProof/>
                <w:color w:val="327A86" w:themeColor="accent1"/>
                <w:szCs w:val="20"/>
              </w:rPr>
              <w:t xml:space="preserve"> b)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aus: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>Sind Brüche dabei, die man wie Sarah doch als Brüche mit Nenner 100 schreiben kann? Überprüft mit der Streifentafel.</w:t>
            </w:r>
          </w:p>
          <w:p w14:paraId="31E5A5C2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</w:tbl>
    <w:p w14:paraId="02D4DC9F" w14:textId="285ECB8A" w:rsidR="00520724" w:rsidRDefault="00520724" w:rsidP="00E13C64">
      <w:pPr>
        <w:spacing w:line="240" w:lineRule="atLeast"/>
      </w:pPr>
    </w:p>
    <w:p w14:paraId="3B208047" w14:textId="77777777" w:rsidR="00520724" w:rsidRDefault="00520724" w:rsidP="00E13C64">
      <w:pPr>
        <w:spacing w:after="200" w:line="240" w:lineRule="atLeast"/>
      </w:pPr>
      <w: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222"/>
      </w:tblGrid>
      <w:tr w:rsidR="00520724" w14:paraId="706F1F5E" w14:textId="77777777" w:rsidTr="00B877BD">
        <w:trPr>
          <w:trHeight w:val="112"/>
        </w:trPr>
        <w:tc>
          <w:tcPr>
            <w:tcW w:w="709" w:type="dxa"/>
          </w:tcPr>
          <w:p w14:paraId="68E5E654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</w:p>
        </w:tc>
        <w:tc>
          <w:tcPr>
            <w:tcW w:w="8647" w:type="dxa"/>
            <w:gridSpan w:val="2"/>
          </w:tcPr>
          <w:p w14:paraId="56C220BF" w14:textId="77777777" w:rsidR="00520724" w:rsidRPr="008506EA" w:rsidRDefault="00520724" w:rsidP="00E13C64">
            <w:pPr>
              <w:pStyle w:val="berschrift3"/>
              <w:spacing w:line="240" w:lineRule="atLeast"/>
            </w:pPr>
            <w:r w:rsidRPr="00520724">
              <w:t>Brüche und Prozente umwandeln</w:t>
            </w:r>
          </w:p>
        </w:tc>
      </w:tr>
      <w:tr w:rsidR="00520724" w14:paraId="654DBA6F" w14:textId="77777777" w:rsidTr="00B877BD">
        <w:trPr>
          <w:trHeight w:val="112"/>
        </w:trPr>
        <w:tc>
          <w:tcPr>
            <w:tcW w:w="709" w:type="dxa"/>
          </w:tcPr>
          <w:p w14:paraId="72134D22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647" w:type="dxa"/>
            <w:gridSpan w:val="2"/>
          </w:tcPr>
          <w:p w14:paraId="69831872" w14:textId="70B57E58" w:rsidR="00520724" w:rsidRPr="00BA3DA5" w:rsidRDefault="000348F6" w:rsidP="00E13C64">
            <w:pPr>
              <w:pStyle w:val="berschrift3"/>
              <w:spacing w:line="240" w:lineRule="atLeast"/>
            </w:pPr>
            <w:r w:rsidRPr="000348F6">
              <w:t>Prozente – Brüche mit immer demselben Nenner 100</w:t>
            </w:r>
          </w:p>
        </w:tc>
      </w:tr>
      <w:tr w:rsidR="00520724" w14:paraId="547F4019" w14:textId="77777777" w:rsidTr="00B877BD">
        <w:trPr>
          <w:trHeight w:val="112"/>
        </w:trPr>
        <w:tc>
          <w:tcPr>
            <w:tcW w:w="709" w:type="dxa"/>
          </w:tcPr>
          <w:p w14:paraId="71F6192D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0930BFEC" w14:textId="78C7830F" w:rsidR="00520724" w:rsidRPr="000348F6" w:rsidRDefault="00267D51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2738560" behindDoc="0" locked="0" layoutInCell="1" allowOverlap="1" wp14:anchorId="3AEED7D9" wp14:editId="406E0B66">
                  <wp:simplePos x="0" y="0"/>
                  <wp:positionH relativeFrom="margin">
                    <wp:posOffset>2183765</wp:posOffset>
                  </wp:positionH>
                  <wp:positionV relativeFrom="paragraph">
                    <wp:posOffset>2540</wp:posOffset>
                  </wp:positionV>
                  <wp:extent cx="2736850" cy="717550"/>
                  <wp:effectExtent l="0" t="0" r="0" b="6350"/>
                  <wp:wrapSquare wrapText="bothSides"/>
                  <wp:docPr id="87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40E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82944" behindDoc="0" locked="0" layoutInCell="1" allowOverlap="1" wp14:anchorId="12865B24" wp14:editId="35EAD19E">
                      <wp:simplePos x="0" y="0"/>
                      <wp:positionH relativeFrom="column">
                        <wp:posOffset>4845464</wp:posOffset>
                      </wp:positionH>
                      <wp:positionV relativeFrom="paragraph">
                        <wp:posOffset>-37624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7CF25A" w14:textId="77777777" w:rsidR="008440E3" w:rsidRPr="00AF507F" w:rsidRDefault="008440E3" w:rsidP="008440E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2865B24" id="_x0000_s2285" style="position:absolute;margin-left:381.55pt;margin-top:-2.95pt;width:45.75pt;height:55.3pt;z-index:252882944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">
                      <v:shape id="Grafik 7" o:spid="_x0000_s2286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">
                        <v:imagedata r:id="rId140" o:title="" chromakey="white"/>
                      </v:shape>
                      <v:shape id="_x0000_s2287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57CF25A" w14:textId="77777777" w:rsidR="008440E3" w:rsidRPr="00AF507F" w:rsidRDefault="008440E3" w:rsidP="008440E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348F6" w:rsidRPr="000348F6">
              <w:rPr>
                <w:noProof/>
                <w:spacing w:val="-2"/>
              </w:rPr>
              <w:t xml:space="preserve">Maurice schreibt Brüche </w:t>
            </w:r>
            <w:r w:rsidR="00DD7B69">
              <w:rPr>
                <w:noProof/>
                <w:spacing w:val="-2"/>
              </w:rPr>
              <w:t xml:space="preserve">als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 xml:space="preserve">als Prozente, damit er sie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>gut vergleichen kann.</w:t>
            </w:r>
            <w:r w:rsidR="000348F6" w:rsidRPr="00C63632">
              <w:rPr>
                <w:rFonts w:ascii="Calibri" w:hAnsi="Calibri"/>
                <w:noProof/>
              </w:rPr>
              <w:t xml:space="preserve"> </w:t>
            </w:r>
          </w:p>
          <w:p w14:paraId="2E3F7BDB" w14:textId="6A90E568" w:rsidR="00520724" w:rsidRPr="00EC2138" w:rsidRDefault="006A782B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1136" behindDoc="0" locked="0" layoutInCell="1" allowOverlap="1" wp14:anchorId="53BDC52F" wp14:editId="46BB0DB6">
                      <wp:simplePos x="0" y="0"/>
                      <wp:positionH relativeFrom="column">
                        <wp:posOffset>1203104</wp:posOffset>
                      </wp:positionH>
                      <wp:positionV relativeFrom="paragraph">
                        <wp:posOffset>154940</wp:posOffset>
                      </wp:positionV>
                      <wp:extent cx="161290" cy="299720"/>
                      <wp:effectExtent l="0" t="0" r="3810" b="5080"/>
                      <wp:wrapNone/>
                      <wp:docPr id="8036485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507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3BF9DE" w14:textId="0815BEFF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7F8841" w14:textId="454CDF54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3BDC52F" id="_x0000_s2288" style="position:absolute;margin-left:94.75pt;margin-top:12.2pt;width:12.7pt;height:23.6pt;z-index:25353113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">
                      <v:shape id="Textfeld 3" o:spid="_x0000_s2289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83BF9DE" w14:textId="0815BEFF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229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67F8841" w14:textId="454CDF54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229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9088" behindDoc="0" locked="0" layoutInCell="1" allowOverlap="1" wp14:anchorId="19F3B4C2" wp14:editId="4F854529">
                      <wp:simplePos x="0" y="0"/>
                      <wp:positionH relativeFrom="column">
                        <wp:posOffset>771147</wp:posOffset>
                      </wp:positionH>
                      <wp:positionV relativeFrom="paragraph">
                        <wp:posOffset>154951</wp:posOffset>
                      </wp:positionV>
                      <wp:extent cx="161290" cy="299720"/>
                      <wp:effectExtent l="0" t="0" r="10160" b="5080"/>
                      <wp:wrapNone/>
                      <wp:docPr id="80364850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503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07694B" w14:textId="3120772D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4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00B910" w14:textId="4588D523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9F3B4C2" id="_x0000_s2292" style="position:absolute;margin-left:60.7pt;margin-top:12.2pt;width:12.7pt;height:23.6pt;z-index:25352908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">
                      <v:shape id="Textfeld 3" o:spid="_x0000_s2293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B07694B" w14:textId="3120772D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29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100B910" w14:textId="4588D523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9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20724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520724" w14:paraId="5186AFE2" w14:textId="77777777" w:rsidTr="00B877BD">
        <w:trPr>
          <w:trHeight w:val="112"/>
        </w:trPr>
        <w:tc>
          <w:tcPr>
            <w:tcW w:w="709" w:type="dxa"/>
          </w:tcPr>
          <w:p w14:paraId="30CADA1F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1EA556" w14:textId="77777777" w:rsidR="00520724" w:rsidRDefault="00520724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2" w:type="dxa"/>
          </w:tcPr>
          <w:p w14:paraId="3FB9B86C" w14:textId="51B378E1" w:rsidR="000348F6" w:rsidRPr="00C63632" w:rsidRDefault="000348F6" w:rsidP="00A42631">
            <w:pPr>
              <w:spacing w:after="60"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</w:t>
            </w:r>
            <w:r w:rsidR="006A782B">
              <w:rPr>
                <w:rFonts w:ascii="Calibri" w:hAnsi="Calibri"/>
                <w:color w:val="000000" w:themeColor="text1"/>
                <w:szCs w:val="20"/>
              </w:rPr>
              <w:t xml:space="preserve">     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0348F6">
              <w:rPr>
                <w:rFonts w:ascii="Calibri" w:hAnsi="Calibri"/>
                <w:color w:val="000000" w:themeColor="text1"/>
                <w:szCs w:val="20"/>
              </w:rPr>
              <w:t>und</w:t>
            </w:r>
            <w:r w:rsidR="006A782B">
              <w:rPr>
                <w:rFonts w:ascii="Calibri" w:hAnsi="Calibri"/>
                <w:color w:val="000000" w:themeColor="text1"/>
                <w:szCs w:val="20"/>
              </w:rPr>
              <w:t xml:space="preserve">     </w:t>
            </w:r>
            <w:r w:rsidRPr="000348F6"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jeweils als Prozent. Beschreibe, wie du dabei vorgehst. </w:t>
            </w:r>
          </w:p>
          <w:p w14:paraId="52E4DB87" w14:textId="77777777" w:rsidR="00520724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kannst du nun entscheiden, ob die Brüche gleich groß sind?</w:t>
            </w:r>
          </w:p>
          <w:p w14:paraId="30C6B125" w14:textId="77777777" w:rsidR="000348F6" w:rsidRPr="00EC2138" w:rsidRDefault="000348F6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650B67C5" w14:textId="77777777" w:rsidTr="00B877BD">
        <w:trPr>
          <w:trHeight w:val="112"/>
        </w:trPr>
        <w:tc>
          <w:tcPr>
            <w:tcW w:w="709" w:type="dxa"/>
          </w:tcPr>
          <w:p w14:paraId="371649F8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D2072E7" w14:textId="6D5E76EB" w:rsidR="00520724" w:rsidRDefault="00520724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2" w:type="dxa"/>
          </w:tcPr>
          <w:p w14:paraId="10E4F085" w14:textId="29780448" w:rsidR="00520724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Zeichne beide Brüche aus </w:t>
            </w:r>
            <w:r w:rsidRPr="00A42631">
              <w:rPr>
                <w:b/>
                <w:color w:val="327A86" w:themeColor="text2"/>
              </w:rPr>
              <w:t>a)</w:t>
            </w: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ungefähr im Prozentstreifen ein:</w:t>
            </w:r>
          </w:p>
          <w:p w14:paraId="39EBE7AC" w14:textId="77777777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A5987D8" w14:textId="77777777" w:rsidR="00312022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589B0AB" w14:textId="733D8BD9" w:rsidR="00BD2D2D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760512" behindDoc="0" locked="0" layoutInCell="1" allowOverlap="1" wp14:anchorId="3CA131CE" wp14:editId="6B8A3C27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264795</wp:posOffset>
                      </wp:positionV>
                      <wp:extent cx="4570730" cy="284480"/>
                      <wp:effectExtent l="0" t="0" r="0" b="0"/>
                      <wp:wrapNone/>
                      <wp:docPr id="1432284676" name="Gruppieren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0730" cy="284480"/>
                                <a:chOff x="0" y="21431"/>
                                <a:chExt cx="4571425" cy="285060"/>
                              </a:xfrm>
                            </wpg:grpSpPr>
                            <wps:wsp>
                              <wps:cNvPr id="1219050714" name="Textfeld 5"/>
                              <wps:cNvSpPr txBox="1"/>
                              <wps:spPr>
                                <a:xfrm>
                                  <a:off x="0" y="21431"/>
                                  <a:ext cx="41973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634ABD" w14:textId="77777777" w:rsidR="00BD2D2D" w:rsidRDefault="00BD2D2D" w:rsidP="00BD2D2D">
                                    <w: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397410" name="Textfeld 5"/>
                              <wps:cNvSpPr txBox="1"/>
                              <wps:spPr>
                                <a:xfrm>
                                  <a:off x="3965838" y="28464"/>
                                  <a:ext cx="605587" cy="278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90EB96" w14:textId="6B8AE51E" w:rsidR="00BD2D2D" w:rsidRDefault="00BD2D2D" w:rsidP="00BD2D2D">
                                    <w:r>
                                      <w:t xml:space="preserve"> 100 %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CA131CE" id="_x0000_s2296" style="position:absolute;margin-left:-3.2pt;margin-top:20.85pt;width:359.9pt;height:22.4pt;z-index:253760512;mso-width-relative:margin;mso-height-relative:margin" coordorigin=",214" coordsize="45714,2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">
                      <v:shape id="Textfeld 5" o:spid="_x0000_s2297" type="#_x0000_t202" style="position:absolute;top:214;width:4197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" filled="f" stroked="f" strokeweight=".5pt">
                        <v:textbox>
                          <w:txbxContent>
                            <w:p w14:paraId="26634ABD" w14:textId="77777777" w:rsidR="00BD2D2D" w:rsidRDefault="00BD2D2D" w:rsidP="00BD2D2D">
                              <w:r>
                                <w:t>0 %</w:t>
                              </w:r>
                            </w:p>
                          </w:txbxContent>
                        </v:textbox>
                      </v:shape>
                      <v:shape id="Textfeld 5" o:spid="_x0000_s2298" type="#_x0000_t202" style="position:absolute;left:39658;top:284;width:6056;height:2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" filled="f" stroked="f" strokeweight=".5pt">
                        <v:textbox>
                          <w:txbxContent>
                            <w:p w14:paraId="3890EB96" w14:textId="6B8AE51E" w:rsidR="00BD2D2D" w:rsidRDefault="00BD2D2D" w:rsidP="00BD2D2D">
                              <w:r>
                                <w:t xml:space="preserve"> 100 %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D2D2D" w:rsidRPr="00C066A5">
              <w:rPr>
                <w:b/>
                <w:noProof/>
              </w:rPr>
              <w:drawing>
                <wp:inline distT="0" distB="0" distL="0" distR="0" wp14:anchorId="58E10E7E" wp14:editId="525739EA">
                  <wp:extent cx="4529787" cy="265430"/>
                  <wp:effectExtent l="0" t="0" r="0" b="1270"/>
                  <wp:docPr id="1332915000" name="Grafik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0" name="2.1b.eps"/>
                          <pic:cNvPicPr/>
                        </pic:nvPicPr>
                        <pic:blipFill rotWithShape="1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1970"/>
                          <a:stretch/>
                        </pic:blipFill>
                        <pic:spPr bwMode="auto">
                          <a:xfrm>
                            <a:off x="0" y="0"/>
                            <a:ext cx="4529787" cy="26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C78A86" w14:textId="760D31D4" w:rsidR="00BD2D2D" w:rsidRDefault="00BD2D2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A2384A8" w14:textId="38703E1D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FA4EC56" w14:textId="77777777" w:rsidR="00520724" w:rsidRPr="00EC2138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520724" w14:paraId="588B2D16" w14:textId="77777777" w:rsidTr="00B877BD">
        <w:trPr>
          <w:trHeight w:val="112"/>
        </w:trPr>
        <w:tc>
          <w:tcPr>
            <w:tcW w:w="709" w:type="dxa"/>
          </w:tcPr>
          <w:p w14:paraId="0198EA2E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5C929E" w14:textId="77777777" w:rsidR="00520724" w:rsidRDefault="000348F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2" w:type="dxa"/>
          </w:tcPr>
          <w:p w14:paraId="1471A22D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als Prozentzahl. Welcher ist der größte Bruch?</w:t>
            </w:r>
          </w:p>
          <w:p w14:paraId="66675111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auf, mit welcher Zahl du den Zähler und den Nenner erweitert hast.</w:t>
            </w:r>
          </w:p>
          <w:p w14:paraId="249DE646" w14:textId="112F5AD5" w:rsidR="00520724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4608" behindDoc="0" locked="0" layoutInCell="1" allowOverlap="1" wp14:anchorId="60BC568C" wp14:editId="31329815">
                      <wp:simplePos x="0" y="0"/>
                      <wp:positionH relativeFrom="column">
                        <wp:posOffset>274699</wp:posOffset>
                      </wp:positionH>
                      <wp:positionV relativeFrom="paragraph">
                        <wp:posOffset>142100</wp:posOffset>
                      </wp:positionV>
                      <wp:extent cx="1356360" cy="397510"/>
                      <wp:effectExtent l="0" t="0" r="2540" b="8890"/>
                      <wp:wrapNone/>
                      <wp:docPr id="546951930" name="Gruppieren 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0" cy="397510"/>
                                <a:chOff x="0" y="0"/>
                                <a:chExt cx="1356360" cy="397510"/>
                              </a:xfrm>
                            </wpg:grpSpPr>
                            <wpg:grpSp>
                              <wpg:cNvPr id="1093158534" name="Gruppieren 34"/>
                              <wpg:cNvGrpSpPr/>
                              <wpg:grpSpPr>
                                <a:xfrm>
                                  <a:off x="0" y="0"/>
                                  <a:ext cx="1356360" cy="397510"/>
                                  <a:chOff x="11266" y="25439"/>
                                  <a:chExt cx="1356562" cy="397650"/>
                                </a:xfrm>
                              </wpg:grpSpPr>
                              <wps:wsp>
                                <wps:cNvPr id="594063227" name="Textfeld 3"/>
                                <wps:cNvSpPr txBox="1"/>
                                <wps:spPr>
                                  <a:xfrm>
                                    <a:off x="783224" y="146915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F61240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6166379" name="Gruppieren 56166379"/>
                                <wpg:cNvGrpSpPr/>
                                <wpg:grpSpPr>
                                  <a:xfrm>
                                    <a:off x="11266" y="47332"/>
                                    <a:ext cx="776772" cy="357470"/>
                                    <a:chOff x="11266" y="47332"/>
                                    <a:chExt cx="776772" cy="357470"/>
                                  </a:xfrm>
                                </wpg:grpSpPr>
                                <wpg:grpSp>
                                  <wpg:cNvPr id="1731420321" name="Gruppieren 1731420321"/>
                                  <wpg:cNvGrpSpPr/>
                                  <wpg:grpSpPr>
                                    <a:xfrm>
                                      <a:off x="11266" y="47332"/>
                                      <a:ext cx="165990" cy="357470"/>
                                      <a:chOff x="11266" y="47332"/>
                                      <a:chExt cx="167531" cy="358443"/>
                                    </a:xfrm>
                                  </wpg:grpSpPr>
                                  <wps:wsp>
                                    <wps:cNvPr id="506737592" name="Textfeld 3"/>
                                    <wps:cNvSpPr txBox="1"/>
                                    <wps:spPr>
                                      <a:xfrm>
                                        <a:off x="11266" y="47332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619430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05640890" name="Textfeld 3"/>
                                    <wps:cNvSpPr txBox="1"/>
                                    <wps:spPr>
                                      <a:xfrm>
                                        <a:off x="16476" y="241833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60579D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139170" name="Gerade Verbindung 185139170"/>
                                    <wps:cNvCnPr/>
                                    <wps:spPr>
                                      <a:xfrm>
                                        <a:off x="24116" y="237136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10263373" name="Textfeld 398"/>
                                  <wps:cNvSpPr txBox="1"/>
                                  <wps:spPr>
                                    <a:xfrm>
                                      <a:off x="632939" y="12471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B05E26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7836946" name="Gruppieren 1747836946"/>
                                <wpg:cNvGrpSpPr/>
                                <wpg:grpSpPr>
                                  <a:xfrm>
                                    <a:off x="192932" y="25439"/>
                                    <a:ext cx="427504" cy="397650"/>
                                    <a:chOff x="192932" y="25439"/>
                                    <a:chExt cx="427504" cy="397650"/>
                                  </a:xfrm>
                                </wpg:grpSpPr>
                                <wpg:grpSp>
                                  <wpg:cNvPr id="1710842406" name="Gruppieren 1710842406"/>
                                  <wpg:cNvGrpSpPr/>
                                  <wpg:grpSpPr>
                                    <a:xfrm>
                                      <a:off x="357153" y="47332"/>
                                      <a:ext cx="263283" cy="375757"/>
                                      <a:chOff x="357153" y="47332"/>
                                      <a:chExt cx="265727" cy="376780"/>
                                    </a:xfrm>
                                  </wpg:grpSpPr>
                                  <wps:wsp>
                                    <wps:cNvPr id="396804107" name="Textfeld 3"/>
                                    <wps:cNvSpPr txBox="1"/>
                                    <wps:spPr>
                                      <a:xfrm>
                                        <a:off x="394958" y="47332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3351D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655444240" name="Textfeld 3"/>
                                    <wps:cNvSpPr txBox="1"/>
                                    <wps:spPr>
                                      <a:xfrm>
                                        <a:off x="357153" y="26017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4F8449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0713266" name="Gerade Verbindung 760713266"/>
                                    <wps:cNvCnPr/>
                                    <wps:spPr>
                                      <a:xfrm>
                                        <a:off x="407865" y="237136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854647486" name="Grafik 85464748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42052" y="25439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95258241" name="Textfeld 398"/>
                                  <wps:cNvSpPr txBox="1"/>
                                  <wps:spPr>
                                    <a:xfrm>
                                      <a:off x="192932" y="11532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F17FE0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886771480" name="Grafik 52">
                                  <a:extLst>
                                    <a:ext uri="{FF2B5EF4-FFF2-40B4-BE49-F238E27FC236}">
                                      <a16:creationId xmlns:a16="http://schemas.microsoft.com/office/drawing/2014/main" id="{0E1274F2-9D62-7A69-9A33-6F03E33007C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48146" y="89065"/>
                                  <a:ext cx="395605" cy="276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0BC568C" id="Gruppieren 437" o:spid="_x0000_s2299" style="position:absolute;margin-left:21.65pt;margin-top:11.2pt;width:106.8pt;height:31.3pt;z-index:253764608" coordsize="13563,39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">
                      <v:group id="Gruppieren 34" o:spid="_x0000_s2300" style="position:absolute;width:13563;height:3975" coordorigin="112,254" coordsize="13565,39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">
                        <v:shape id="Textfeld 3" o:spid="_x0000_s2301" type="#_x0000_t202" style="position:absolute;left:7832;top:1469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9F61240" w14:textId="77777777" w:rsidR="00110A6A" w:rsidRDefault="00110A6A" w:rsidP="00110A6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group id="Gruppieren 56166379" o:spid="_x0000_s2302" style="position:absolute;left:112;top:473;width:7768;height:3575" coordorigin="112,473" coordsize="7767,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">
                          <v:group id="Gruppieren 1731420321" o:spid="_x0000_s2303" style="position:absolute;left:112;top:473;width:1660;height:3575" coordorigin="11266,47332" coordsize="167531,358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">
                            <v:shape id="Textfeld 3" o:spid="_x0000_s2304" type="#_x0000_t202" style="position:absolute;left:11266;top:47332;width:159583;height:1846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2619430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05" type="#_x0000_t202" style="position:absolute;left:16476;top:241833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560579D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5139170" o:spid="_x0000_s2306" style="position:absolute;visibility:visible;mso-wrap-style:square" from="24116,237136" to="169402,2371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Textfeld 398" o:spid="_x0000_s2307" type="#_x0000_t202" style="position:absolute;left:6329;top:1247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4BB05E26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1747836946" o:spid="_x0000_s2308" style="position:absolute;left:1929;top:254;width:4275;height:3976" coordorigin="1929,254" coordsize="4275,39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">
                          <v:group id="Gruppieren 1710842406" o:spid="_x0000_s2309" style="position:absolute;left:3571;top:473;width:2633;height:3757" coordorigin="3571,473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">
                            <v:shape id="Textfeld 3" o:spid="_x0000_s2310" type="#_x0000_t202" style="position:absolute;left:3949;top:473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43351D4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11" type="#_x0000_t202" style="position:absolute;left:3571;top:2601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D4F8449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760713266" o:spid="_x0000_s2312" style="position:absolute;visibility:visible;mso-wrap-style:square" from="4078,2371" to="5531,23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854647486" o:spid="_x0000_s2313" type="#_x0000_t75" style="position:absolute;left:3420;top:25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">
                            <v:imagedata r:id="rId51" o:title="" cropbottom="33944f" cropleft="1f" cropright="2644f" recolortarget="#333 [1446]"/>
                          </v:shape>
                          <v:shape id="Textfeld 398" o:spid="_x0000_s2314" type="#_x0000_t202" style="position:absolute;left:1929;top:1153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3BF17FE0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52" o:spid="_x0000_s2315" type="#_x0000_t75" style="position:absolute;left:7481;top:890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7680" behindDoc="0" locked="0" layoutInCell="1" allowOverlap="1" wp14:anchorId="089AF24B" wp14:editId="7D013777">
                      <wp:simplePos x="0" y="0"/>
                      <wp:positionH relativeFrom="column">
                        <wp:posOffset>2796095</wp:posOffset>
                      </wp:positionH>
                      <wp:positionV relativeFrom="paragraph">
                        <wp:posOffset>153670</wp:posOffset>
                      </wp:positionV>
                      <wp:extent cx="1356562" cy="403587"/>
                      <wp:effectExtent l="0" t="0" r="2540" b="3175"/>
                      <wp:wrapNone/>
                      <wp:docPr id="1953094930" name="Gruppieren 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562" cy="403587"/>
                                <a:chOff x="0" y="0"/>
                                <a:chExt cx="1356562" cy="403587"/>
                              </a:xfrm>
                            </wpg:grpSpPr>
                            <wpg:grpSp>
                              <wpg:cNvPr id="1711658633" name="Gruppieren 53"/>
                              <wpg:cNvGrpSpPr/>
                              <wpg:grpSpPr>
                                <a:xfrm>
                                  <a:off x="0" y="0"/>
                                  <a:ext cx="1356562" cy="403587"/>
                                  <a:chOff x="2036896" y="0"/>
                                  <a:chExt cx="1356562" cy="403588"/>
                                </a:xfrm>
                              </wpg:grpSpPr>
                              <wps:wsp>
                                <wps:cNvPr id="552366682" name="Textfeld 3"/>
                                <wps:cNvSpPr txBox="1"/>
                                <wps:spPr>
                                  <a:xfrm>
                                    <a:off x="2808854" y="127414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A44323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65515598" name="Gruppieren 965515598"/>
                                <wpg:cNvGrpSpPr/>
                                <wpg:grpSpPr>
                                  <a:xfrm>
                                    <a:off x="2036896" y="27831"/>
                                    <a:ext cx="776772" cy="357470"/>
                                    <a:chOff x="2036896" y="27831"/>
                                    <a:chExt cx="776772" cy="357470"/>
                                  </a:xfrm>
                                </wpg:grpSpPr>
                                <wpg:grpSp>
                                  <wpg:cNvPr id="664180088" name="Gruppieren 664180088"/>
                                  <wpg:cNvGrpSpPr/>
                                  <wpg:grpSpPr>
                                    <a:xfrm>
                                      <a:off x="2036896" y="27831"/>
                                      <a:ext cx="165990" cy="357470"/>
                                      <a:chOff x="2036896" y="27831"/>
                                      <a:chExt cx="167531" cy="358443"/>
                                    </a:xfrm>
                                  </wpg:grpSpPr>
                                  <wps:wsp>
                                    <wps:cNvPr id="16477917" name="Textfeld 3"/>
                                    <wps:cNvSpPr txBox="1"/>
                                    <wps:spPr>
                                      <a:xfrm>
                                        <a:off x="2036896" y="27831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778C85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78338975" name="Textfeld 3"/>
                                    <wps:cNvSpPr txBox="1"/>
                                    <wps:spPr>
                                      <a:xfrm>
                                        <a:off x="2042106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6BD52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0015940" name="Gerade Verbindung 870015940"/>
                                    <wps:cNvCnPr/>
                                    <wps:spPr>
                                      <a:xfrm>
                                        <a:off x="2049746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75088555" name="Textfeld 398"/>
                                  <wps:cNvSpPr txBox="1"/>
                                  <wps:spPr>
                                    <a:xfrm>
                                      <a:off x="2658569" y="105214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C0B85C4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3081054" name="Gruppieren 1743081054"/>
                                <wpg:cNvGrpSpPr/>
                                <wpg:grpSpPr>
                                  <a:xfrm>
                                    <a:off x="2212466" y="0"/>
                                    <a:ext cx="433600" cy="403588"/>
                                    <a:chOff x="2212466" y="0"/>
                                    <a:chExt cx="433600" cy="403588"/>
                                  </a:xfrm>
                                </wpg:grpSpPr>
                                <wpg:grpSp>
                                  <wpg:cNvPr id="579630855" name="Gruppieren 579630855"/>
                                  <wpg:cNvGrpSpPr/>
                                  <wpg:grpSpPr>
                                    <a:xfrm>
                                      <a:off x="2382783" y="27831"/>
                                      <a:ext cx="263283" cy="375757"/>
                                      <a:chOff x="2382783" y="27831"/>
                                      <a:chExt cx="265727" cy="376780"/>
                                    </a:xfrm>
                                  </wpg:grpSpPr>
                                  <wps:wsp>
                                    <wps:cNvPr id="21804581" name="Textfeld 3"/>
                                    <wps:cNvSpPr txBox="1"/>
                                    <wps:spPr>
                                      <a:xfrm>
                                        <a:off x="2420588" y="27831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8DCB62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52730204" name="Textfeld 3"/>
                                    <wps:cNvSpPr txBox="1"/>
                                    <wps:spPr>
                                      <a:xfrm>
                                        <a:off x="2382783" y="24066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B5A593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0140765" name="Gerade Verbindung 910140765"/>
                                    <wps:cNvCnPr/>
                                    <wps:spPr>
                                      <a:xfrm>
                                        <a:off x="2433495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329026879" name="Grafik 132902687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2367682" y="0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671370754" name="Textfeld 398"/>
                                  <wps:cNvSpPr txBox="1"/>
                                  <wps:spPr>
                                    <a:xfrm>
                                      <a:off x="2212466" y="95827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FA2BA2B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117504321" name="Grafik 68">
                                  <a:extLst>
                                    <a:ext uri="{FF2B5EF4-FFF2-40B4-BE49-F238E27FC236}">
                                      <a16:creationId xmlns:a16="http://schemas.microsoft.com/office/drawing/2014/main" id="{379F035D-0842-31F5-9B9B-E0FD1C51CE3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60021" y="71252"/>
                                  <a:ext cx="395605" cy="276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89AF24B" id="Gruppieren 436" o:spid="_x0000_s2316" style="position:absolute;margin-left:220.15pt;margin-top:12.1pt;width:106.8pt;height:31.8pt;z-index:253767680" coordsize="13565,40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">
                      <v:group id="Gruppieren 53" o:spid="_x0000_s2317" style="position:absolute;width:13565;height:4035" coordorigin="20368" coordsize="13565,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">
                        <v:shape id="Textfeld 3" o:spid="_x0000_s2318" type="#_x0000_t202" style="position:absolute;left:28088;top:1274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8A44323" w14:textId="77777777" w:rsidR="00110A6A" w:rsidRDefault="00110A6A" w:rsidP="00110A6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group id="Gruppieren 965515598" o:spid="_x0000_s2319" style="position:absolute;left:20368;top:278;width:7768;height:3575" coordorigin="20368,278" coordsize="7767,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">
                          <v:group id="Gruppieren 664180088" o:spid="_x0000_s2320" style="position:absolute;left:20368;top:278;width:1660;height:3575" coordorigin="20368,278" coordsize="1675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">
                            <v:shape id="Textfeld 3" o:spid="_x0000_s2321" type="#_x0000_t202" style="position:absolute;left:20368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" filled="f" stroked="f" strokeweight=".5pt">
                              <v:textbox style="mso-fit-shape-to-text:t" inset="0,0,0,0">
                                <w:txbxContent>
                                  <w:p w14:paraId="1E778C85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22" type="#_x0000_t202" style="position:absolute;left:20421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746BD524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870015940" o:spid="_x0000_s2323" style="position:absolute;visibility:visible;mso-wrap-style:square" from="20497,2176" to="21950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Textfeld 398" o:spid="_x0000_s2324" type="#_x0000_t202" style="position:absolute;left:26585;top:105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1C0B85C4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1743081054" o:spid="_x0000_s2325" style="position:absolute;left:22124;width:4336;height:4035" coordorigin="22124" coordsize="4336,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">
                          <v:group id="Gruppieren 579630855" o:spid="_x0000_s2326" style="position:absolute;left:23827;top:278;width:2633;height:3757" coordorigin="23827,278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">
                            <v:shape id="Textfeld 3" o:spid="_x0000_s2327" type="#_x0000_t202" style="position:absolute;left:24205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7D8DCB62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28" type="#_x0000_t202" style="position:absolute;left:23827;top:2406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46B5A593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910140765" o:spid="_x0000_s2329" style="position:absolute;visibility:visible;mso-wrap-style:square" from="24334,2176" to="25787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1329026879" o:spid="_x0000_s2330" type="#_x0000_t75" style="position:absolute;left:23676;width:2633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">
                            <v:imagedata r:id="rId51" o:title="" cropbottom="33944f" cropleft="1f" cropright="2644f" recolortarget="#333 [1446]"/>
                          </v:shape>
                          <v:shape id="Textfeld 398" o:spid="_x0000_s2331" type="#_x0000_t202" style="position:absolute;left:22124;top:95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FA2BA2B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68" o:spid="_x0000_s2332" type="#_x0000_t75" style="position:absolute;left:7600;top:712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520724" w:rsidRPr="00A35E9D" w14:paraId="5B98CB68" w14:textId="77777777" w:rsidTr="00A35E9D">
              <w:tc>
                <w:tcPr>
                  <w:tcW w:w="425" w:type="dxa"/>
                </w:tcPr>
                <w:p w14:paraId="5897D0E3" w14:textId="77777777" w:rsidR="00520724" w:rsidRPr="00A35E9D" w:rsidRDefault="00520724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3577" w:type="dxa"/>
                </w:tcPr>
                <w:p w14:paraId="53357CEA" w14:textId="014262D1" w:rsidR="004A06ED" w:rsidRPr="00A35E9D" w:rsidRDefault="004A06ED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20B2F02C" w14:textId="77777777" w:rsidR="00520724" w:rsidRDefault="00110A6A" w:rsidP="00E13C64">
                  <w:pPr>
                    <w:spacing w:line="240" w:lineRule="atLeast"/>
                  </w:pPr>
                  <w:r>
                    <w:t>(2)</w:t>
                  </w:r>
                </w:p>
                <w:p w14:paraId="4605FECA" w14:textId="575FCC38" w:rsidR="00110A6A" w:rsidRPr="00A35E9D" w:rsidRDefault="00110A6A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49D06AAA" w14:textId="16B6A7CC" w:rsidR="002F436B" w:rsidRPr="00A35E9D" w:rsidRDefault="002F436B" w:rsidP="00E13C64">
                  <w:pPr>
                    <w:spacing w:line="240" w:lineRule="atLeast"/>
                  </w:pPr>
                </w:p>
              </w:tc>
            </w:tr>
            <w:tr w:rsidR="002F436B" w:rsidRPr="00A35E9D" w14:paraId="4CC5FF0D" w14:textId="77777777" w:rsidTr="00A35E9D">
              <w:tc>
                <w:tcPr>
                  <w:tcW w:w="425" w:type="dxa"/>
                </w:tcPr>
                <w:p w14:paraId="3E85C9CE" w14:textId="504A7731" w:rsidR="00CB3341" w:rsidRDefault="00CB3341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72800" behindDoc="0" locked="0" layoutInCell="1" allowOverlap="1" wp14:anchorId="05CC26CE" wp14:editId="32B9C844">
                            <wp:simplePos x="0" y="0"/>
                            <wp:positionH relativeFrom="column">
                              <wp:posOffset>268605</wp:posOffset>
                            </wp:positionH>
                            <wp:positionV relativeFrom="paragraph">
                              <wp:posOffset>135032</wp:posOffset>
                            </wp:positionV>
                            <wp:extent cx="1356360" cy="403225"/>
                            <wp:effectExtent l="0" t="0" r="2540" b="3175"/>
                            <wp:wrapNone/>
                            <wp:docPr id="1047330328" name="Gruppieren 4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56360" cy="403225"/>
                                      <a:chOff x="0" y="0"/>
                                      <a:chExt cx="1356360" cy="403225"/>
                                    </a:xfrm>
                                  </wpg:grpSpPr>
                                  <wpg:grpSp>
                                    <wpg:cNvPr id="2142813724" name="Gruppieren 85"/>
                                    <wpg:cNvGrpSpPr/>
                                    <wpg:grpSpPr>
                                      <a:xfrm>
                                        <a:off x="0" y="0"/>
                                        <a:ext cx="1356360" cy="403225"/>
                                        <a:chOff x="0" y="672719"/>
                                        <a:chExt cx="1356562" cy="403590"/>
                                      </a:xfrm>
                                    </wpg:grpSpPr>
                                    <wps:wsp>
                                      <wps:cNvPr id="1617912185" name="Textfeld 3"/>
                                      <wps:cNvSpPr txBox="1"/>
                                      <wps:spPr>
                                        <a:xfrm>
                                          <a:off x="771958" y="800133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7AED9EE" w14:textId="77777777" w:rsidR="00110A6A" w:rsidRDefault="00110A6A" w:rsidP="00110A6A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99741870" name="Gruppieren 1799741870"/>
                                      <wpg:cNvGrpSpPr/>
                                      <wpg:grpSpPr>
                                        <a:xfrm>
                                          <a:off x="0" y="700550"/>
                                          <a:ext cx="776772" cy="357470"/>
                                          <a:chOff x="0" y="700550"/>
                                          <a:chExt cx="776772" cy="357470"/>
                                        </a:xfrm>
                                      </wpg:grpSpPr>
                                      <wpg:grpSp>
                                        <wpg:cNvPr id="1020906142" name="Gruppieren 1020906142"/>
                                        <wpg:cNvGrpSpPr/>
                                        <wpg:grpSpPr>
                                          <a:xfrm>
                                            <a:off x="0" y="700550"/>
                                            <a:ext cx="165990" cy="357470"/>
                                            <a:chOff x="0" y="700550"/>
                                            <a:chExt cx="167531" cy="358443"/>
                                          </a:xfrm>
                                        </wpg:grpSpPr>
                                        <wps:wsp>
                                          <wps:cNvPr id="1889257233" name="Textfeld 3"/>
                                          <wps:cNvSpPr txBox="1"/>
                                          <wps:spPr>
                                            <a:xfrm>
                                              <a:off x="0" y="700550"/>
                                              <a:ext cx="159583" cy="1846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7CA4E3E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150303776" name="Textfeld 3"/>
                                          <wps:cNvSpPr txBox="1"/>
                                          <wps:spPr>
                                            <a:xfrm>
                                              <a:off x="5210" y="895051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94C781D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76976159" name="Gerade Verbindung 1476976159"/>
                                          <wps:cNvCnPr/>
                                          <wps:spPr>
                                            <a:xfrm>
                                              <a:off x="12850" y="890354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403931029" name="Textfeld 398"/>
                                        <wps:cNvSpPr txBox="1"/>
                                        <wps:spPr>
                                          <a:xfrm>
                                            <a:off x="621673" y="777933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9B01C4C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96258019" name="Gruppieren 96258019"/>
                                      <wpg:cNvGrpSpPr/>
                                      <wpg:grpSpPr>
                                        <a:xfrm>
                                          <a:off x="181666" y="672719"/>
                                          <a:ext cx="427504" cy="403590"/>
                                          <a:chOff x="181666" y="672719"/>
                                          <a:chExt cx="427504" cy="403590"/>
                                        </a:xfrm>
                                      </wpg:grpSpPr>
                                      <wpg:grpSp>
                                        <wpg:cNvPr id="1693313434" name="Gruppieren 1693313434"/>
                                        <wpg:cNvGrpSpPr/>
                                        <wpg:grpSpPr>
                                          <a:xfrm>
                                            <a:off x="345887" y="700552"/>
                                            <a:ext cx="263283" cy="375757"/>
                                            <a:chOff x="345887" y="700550"/>
                                            <a:chExt cx="265727" cy="376780"/>
                                          </a:xfrm>
                                        </wpg:grpSpPr>
                                        <wps:wsp>
                                          <wps:cNvPr id="1468413526" name="Textfeld 3"/>
                                          <wps:cNvSpPr txBox="1"/>
                                          <wps:spPr>
                                            <a:xfrm>
                                              <a:off x="383692" y="700550"/>
                                              <a:ext cx="159583" cy="1846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B37C8A4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661613764" name="Textfeld 3"/>
                                          <wps:cNvSpPr txBox="1"/>
                                          <wps:spPr>
                                            <a:xfrm>
                                              <a:off x="345887" y="913388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594DDE3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73462979" name="Gerade Verbindung 1273462979"/>
                                          <wps:cNvCnPr/>
                                          <wps:spPr>
                                            <a:xfrm>
                                              <a:off x="396599" y="890354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2131424236" name="Grafik 21314242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330786" y="672719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135528849" name="Textfeld 398"/>
                                        <wps:cNvSpPr txBox="1"/>
                                        <wps:spPr>
                                          <a:xfrm>
                                            <a:off x="181666" y="768546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CAA86AB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396564731" name="Grafik 10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F520621-0D89-35AE-3B19-AF608C5C2959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754083" y="89065"/>
                                        <a:ext cx="395605" cy="276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05CC26CE" id="Gruppieren 438" o:spid="_x0000_s2333" style="position:absolute;margin-left:21.15pt;margin-top:10.65pt;width:106.8pt;height:31.75pt;z-index:253772800" coordsize="13563,40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">
                            <v:group id="Gruppieren 85" o:spid="_x0000_s2334" style="position:absolute;width:13563;height:4032" coordorigin=",6727" coordsize="13565,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">
                              <v:shape id="Textfeld 3" o:spid="_x0000_s2335" type="#_x0000_t202" style="position:absolute;left:7719;top:8001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47AED9EE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99741870" o:spid="_x0000_s2336" style="position:absolute;top:7005;width:7767;height:3575" coordorigin=",7005" coordsize="7767,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">
                                <v:group id="Gruppieren 1020906142" o:spid="_x0000_s2337" style="position:absolute;top:7005;width:1659;height:3575" coordorigin=",7005" coordsize="1675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">
                                  <v:shape id="Textfeld 3" o:spid="_x0000_s2338" type="#_x0000_t202" style="position:absolute;top:7005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" filled="f" stroked="f" strokeweight=".5pt">
                                    <v:textbox style="mso-fit-shape-to-text:t" inset="0,0,0,0">
                                      <w:txbxContent>
                                        <w:p w14:paraId="77CA4E3E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39" type="#_x0000_t202" style="position:absolute;left:52;top:8950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594C781D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476976159" o:spid="_x0000_s2340" style="position:absolute;visibility:visible;mso-wrap-style:square" from="128,8903" to="1581,89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41" type="#_x0000_t202" style="position:absolute;left:6216;top:777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19B01C4C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96258019" o:spid="_x0000_s2342" style="position:absolute;left:1816;top:6727;width:4275;height:4036" coordorigin="1816,6727" coordsize="4275,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">
                                <v:group id="Gruppieren 1693313434" o:spid="_x0000_s2343" style="position:absolute;left:3458;top:7005;width:2633;height:3758" coordorigin="3458,7005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">
                                  <v:shape id="Textfeld 3" o:spid="_x0000_s2344" type="#_x0000_t202" style="position:absolute;left:3836;top:7005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1B37C8A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45" type="#_x0000_t202" style="position:absolute;left:3458;top:9133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" filled="f" stroked="f" strokeweight=".5pt">
                                    <v:textbox inset="0,0,0,0">
                                      <w:txbxContent>
                                        <w:p w14:paraId="4594DDE3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273462979" o:spid="_x0000_s2346" style="position:absolute;visibility:visible;mso-wrap-style:square" from="3965,8903" to="5418,89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Grafik 2131424236" o:spid="_x0000_s2347" type="#_x0000_t75" style="position:absolute;left:3307;top:6727;width:2633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">
                                  <v:imagedata r:id="rId51" o:title="" cropbottom="33944f" cropleft="1f" cropright="2644f" recolortarget="#333 [1446]"/>
                                </v:shape>
                                <v:shape id="Textfeld 398" o:spid="_x0000_s2348" type="#_x0000_t202" style="position:absolute;left:1816;top:768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5CAA86AB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00" o:spid="_x0000_s2349" type="#_x0000_t75" style="position:absolute;left:7540;top:890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0FC031D8" w14:textId="09D87699" w:rsidR="002F436B" w:rsidRPr="00A35E9D" w:rsidRDefault="002F436B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3577" w:type="dxa"/>
                </w:tcPr>
                <w:p w14:paraId="5B44F5DF" w14:textId="7396522F" w:rsidR="002F436B" w:rsidRPr="004A06ED" w:rsidRDefault="002F436B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14:paraId="42E44F6A" w14:textId="77777777" w:rsidR="00CB3341" w:rsidRDefault="00CB3341" w:rsidP="00E13C64">
                  <w:pPr>
                    <w:spacing w:line="240" w:lineRule="atLeast"/>
                  </w:pPr>
                </w:p>
                <w:p w14:paraId="7F995402" w14:textId="5E8C2E97" w:rsidR="002F436B" w:rsidRPr="00A35E9D" w:rsidRDefault="00110A6A" w:rsidP="00E13C64">
                  <w:pPr>
                    <w:spacing w:line="240" w:lineRule="atLeast"/>
                  </w:pPr>
                  <w:r>
                    <w:t>(4)</w:t>
                  </w:r>
                </w:p>
              </w:tc>
              <w:tc>
                <w:tcPr>
                  <w:tcW w:w="3577" w:type="dxa"/>
                </w:tcPr>
                <w:p w14:paraId="58375E6F" w14:textId="2122580B" w:rsidR="002F436B" w:rsidRDefault="00312022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75872" behindDoc="0" locked="0" layoutInCell="1" allowOverlap="1" wp14:anchorId="3D986687" wp14:editId="0C58636C">
                            <wp:simplePos x="0" y="0"/>
                            <wp:positionH relativeFrom="column">
                              <wp:posOffset>8255</wp:posOffset>
                            </wp:positionH>
                            <wp:positionV relativeFrom="paragraph">
                              <wp:posOffset>145003</wp:posOffset>
                            </wp:positionV>
                            <wp:extent cx="1356562" cy="397271"/>
                            <wp:effectExtent l="0" t="0" r="2540" b="0"/>
                            <wp:wrapNone/>
                            <wp:docPr id="2115740821" name="Gruppieren 4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56562" cy="397271"/>
                                      <a:chOff x="0" y="0"/>
                                      <a:chExt cx="1356562" cy="397271"/>
                                    </a:xfrm>
                                  </wpg:grpSpPr>
                                  <wpg:grpSp>
                                    <wpg:cNvPr id="1449349154" name="Gruppieren 69">
                                      <a:extLst>
                                        <a:ext uri="{FF2B5EF4-FFF2-40B4-BE49-F238E27FC236}">
                                          <a16:creationId xmlns:a16="http://schemas.microsoft.com/office/drawing/2014/main" id="{190832CF-6CA4-734F-F0A8-20D14BA3D7DA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1356562" cy="369636"/>
                                        <a:chOff x="2028228" y="826612"/>
                                        <a:chExt cx="1356562" cy="369636"/>
                                      </a:xfrm>
                                    </wpg:grpSpPr>
                                    <wps:wsp>
                                      <wps:cNvPr id="88777580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D54C220-808E-CE88-0F07-454743E08A8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800186" y="926170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E55E9AB" w14:textId="77777777" w:rsidR="00110A6A" w:rsidRDefault="00110A6A" w:rsidP="00110A6A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99260737" name="Gruppieren 179926073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C371489-124E-C3CC-F55E-961BD10FF95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028228" y="826612"/>
                                          <a:ext cx="788964" cy="363541"/>
                                          <a:chOff x="2028228" y="826612"/>
                                          <a:chExt cx="788964" cy="363541"/>
                                        </a:xfrm>
                                      </wpg:grpSpPr>
                                      <wpg:grpSp>
                                        <wpg:cNvPr id="797239582" name="Gruppieren 79723958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D632333-9D48-B456-6CA6-3F0D9DAB5DBF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028228" y="826612"/>
                                            <a:ext cx="165990" cy="363541"/>
                                            <a:chOff x="2028228" y="826612"/>
                                            <a:chExt cx="167531" cy="364531"/>
                                          </a:xfrm>
                                        </wpg:grpSpPr>
                                        <wps:wsp>
                                          <wps:cNvPr id="809137473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61FCAF9-D27F-3EFC-3271-A3F83D52F61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028228" y="826612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4277A2A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8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030054330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7B5A547-2D2B-D18E-60B2-F15183643E83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033438" y="1027201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98AA9B0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7357456" name="Gerade Verbindung 183735745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9E53FAF-DD4E-AFD3-F66C-415D9E767B6B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041078" y="1016391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665106056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DF7321B-6C46-0D70-B2ED-F7C6FD45765F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662093" y="903970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D6D3682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94777418" name="Gruppieren 79477741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B6A7100-1A7D-1C4D-95EB-EEE4319023D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228182" y="826612"/>
                                          <a:ext cx="409216" cy="369636"/>
                                          <a:chOff x="2228182" y="826612"/>
                                          <a:chExt cx="409216" cy="369636"/>
                                        </a:xfrm>
                                      </wpg:grpSpPr>
                                      <wpg:grpSp>
                                        <wpg:cNvPr id="436040483" name="Gruppieren 43604048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3983109-8CCA-3BEC-10E9-5D13437C23F0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374115" y="826612"/>
                                            <a:ext cx="263283" cy="369636"/>
                                            <a:chOff x="2374115" y="826612"/>
                                            <a:chExt cx="265727" cy="370643"/>
                                          </a:xfrm>
                                        </wpg:grpSpPr>
                                        <wps:wsp>
                                          <wps:cNvPr id="39894267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B29522A-EC0D-52EF-B88D-1C9F2A4797A4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424223" y="826612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A6269D2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67871193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C2ACC38-EAA2-C3F2-F9D0-A1DA9F79502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74115" y="1033313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177BD50" w14:textId="2219F678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15740613" name="Gerade Verbindung 171574061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31D2BAD-088C-B7BD-85F3-5786BC1E8970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424827" y="1016391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870564099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C66F544-6784-7B68-E7D8-D9DB0EE594F9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228182" y="894583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05AF70F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708970073" name="Grafik 8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8FE67A2-1BD4-D2AF-E1B6-B1A9121DFEF6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742208" y="59377"/>
                                        <a:ext cx="395605" cy="276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703523697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50323" y="213756"/>
                                        <a:ext cx="262890" cy="183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D986687" id="Gruppieren 435" o:spid="_x0000_s2350" style="position:absolute;margin-left:.65pt;margin-top:11.4pt;width:106.8pt;height:31.3pt;z-index:253775872" coordsize="13565,39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">
                            <v:group id="Gruppieren 69" o:spid="_x0000_s2351" style="position:absolute;width:13565;height:3696" coordorigin="20282,8266" coordsize="13565,3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">
                              <v:shape id="Textfeld 3" o:spid="_x0000_s2352" type="#_x0000_t202" style="position:absolute;left:28001;top:9261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4E55E9AB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99260737" o:spid="_x0000_s2353" style="position:absolute;left:20282;top:8266;width:7889;height:3635" coordorigin="20282,8266" coordsize="7889,3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">
                                <v:group id="Gruppieren 797239582" o:spid="_x0000_s2354" style="position:absolute;left:20282;top:8266;width:1660;height:3635" coordorigin="20282,8266" coordsize="1675,36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">
                                  <v:shape id="Textfeld 3" o:spid="_x0000_s2355" type="#_x0000_t202" style="position:absolute;left:20282;top:8266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74277A2A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56" type="#_x0000_t202" style="position:absolute;left:20334;top:10272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298AA9B0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837357456" o:spid="_x0000_s2357" style="position:absolute;visibility:visible;mso-wrap-style:square" from="20410,10163" to="21863,101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58" type="#_x0000_t202" style="position:absolute;left:26620;top:903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5D6D3682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794777418" o:spid="_x0000_s2359" style="position:absolute;left:22281;top:8266;width:4092;height:3696" coordorigin="22281,8266" coordsize="4092,3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">
                                <v:group id="Gruppieren 436040483" o:spid="_x0000_s2360" style="position:absolute;left:23741;top:8266;width:2632;height:3696" coordorigin="23741,8266" coordsize="2657,3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">
                                  <v:shape id="Textfeld 3" o:spid="_x0000_s2361" type="#_x0000_t202" style="position:absolute;left:24242;top:8266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0A6269D2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62" type="#_x0000_t202" style="position:absolute;left:23741;top:1033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3177BD50" w14:textId="2219F678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715740613" o:spid="_x0000_s2363" style="position:absolute;visibility:visible;mso-wrap-style:square" from="24248,10163" to="26064,101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64" type="#_x0000_t202" style="position:absolute;left:22281;top:894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605AF70F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84" o:spid="_x0000_s2365" type="#_x0000_t75" style="position:absolute;left:7422;top:593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  <v:shape id="Grafik 1" o:spid="_x0000_s2366" type="#_x0000_t75" style="position:absolute;left:3503;top:2137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">
                              <v:imagedata r:id="rId5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1E93AE74" w14:textId="663C2111" w:rsidR="00110A6A" w:rsidRDefault="00110A6A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  <w:p w14:paraId="58868A36" w14:textId="142BB0CC" w:rsidR="00110A6A" w:rsidRDefault="00110A6A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  <w:p w14:paraId="77608472" w14:textId="25B1F1F0" w:rsidR="00312022" w:rsidRPr="00A35E9D" w:rsidRDefault="00312022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62D67674" w14:textId="77777777" w:rsidR="00520724" w:rsidRPr="00EC2138" w:rsidRDefault="00520724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7396E924" w14:textId="77777777" w:rsidTr="00B877BD">
        <w:trPr>
          <w:trHeight w:val="112"/>
        </w:trPr>
        <w:tc>
          <w:tcPr>
            <w:tcW w:w="709" w:type="dxa"/>
          </w:tcPr>
          <w:p w14:paraId="6E4D82E0" w14:textId="77777777" w:rsidR="00520724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22006591" wp14:editId="7CA53A1E">
                  <wp:extent cx="287640" cy="338400"/>
                  <wp:effectExtent l="0" t="0" r="0" b="5080"/>
                  <wp:docPr id="11203" name="Grafik 1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EA2BC12" w14:textId="77777777" w:rsidR="00520724" w:rsidRDefault="00352A29" w:rsidP="00E13C64">
            <w:pPr>
              <w:pStyle w:val="Nummerierung"/>
              <w:spacing w:line="240" w:lineRule="atLeast"/>
            </w:pPr>
            <w:r>
              <w:t>d</w:t>
            </w:r>
            <w:r w:rsidR="00520724">
              <w:t>)</w:t>
            </w:r>
          </w:p>
        </w:tc>
        <w:tc>
          <w:tcPr>
            <w:tcW w:w="8222" w:type="dxa"/>
          </w:tcPr>
          <w:p w14:paraId="3415B935" w14:textId="3F493ACC" w:rsidR="00352A29" w:rsidRPr="00352A29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Jetzt umgekehrt. Wandle die Prozente in Brüche um: 50 %, 55 %, 64 %</w:t>
            </w:r>
            <w:r w:rsidR="00CC3BFD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406F08B6" w14:textId="77777777" w:rsidR="00520724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Beschreibe, wie du dabei vorgehst.</w:t>
            </w:r>
          </w:p>
          <w:p w14:paraId="30455101" w14:textId="77777777" w:rsidR="00352A29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EADFB84" w14:textId="77777777" w:rsidR="00B013C6" w:rsidRPr="00EC2138" w:rsidRDefault="00B013C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52A29" w14:paraId="36739969" w14:textId="77777777" w:rsidTr="00B877BD">
        <w:trPr>
          <w:trHeight w:val="112"/>
        </w:trPr>
        <w:tc>
          <w:tcPr>
            <w:tcW w:w="709" w:type="dxa"/>
          </w:tcPr>
          <w:p w14:paraId="7F7B0362" w14:textId="77777777" w:rsidR="00352A29" w:rsidRPr="00F53C44" w:rsidRDefault="00352A29" w:rsidP="00E13C64">
            <w:pPr>
              <w:pStyle w:val="berschrift3"/>
              <w:spacing w:line="240" w:lineRule="atLeast"/>
            </w:pPr>
            <w:r w:rsidRPr="00F53C44">
              <w:t>2.2</w:t>
            </w:r>
          </w:p>
        </w:tc>
        <w:tc>
          <w:tcPr>
            <w:tcW w:w="8647" w:type="dxa"/>
            <w:gridSpan w:val="2"/>
          </w:tcPr>
          <w:p w14:paraId="2D3DC9CD" w14:textId="414A20C8" w:rsidR="00352A29" w:rsidRPr="00F53C44" w:rsidRDefault="00F53C44" w:rsidP="00E13C64">
            <w:pPr>
              <w:pStyle w:val="berschrift3"/>
              <w:spacing w:line="240" w:lineRule="atLeast"/>
            </w:pPr>
            <w:r w:rsidRPr="00F53C44">
              <w:t>Kann 80 % zu zwei Brüchen gleichzeitig gehören?</w:t>
            </w:r>
          </w:p>
        </w:tc>
      </w:tr>
      <w:tr w:rsidR="00330FD6" w14:paraId="0767FA63" w14:textId="77777777" w:rsidTr="00B877BD">
        <w:trPr>
          <w:trHeight w:val="112"/>
        </w:trPr>
        <w:tc>
          <w:tcPr>
            <w:tcW w:w="709" w:type="dxa"/>
          </w:tcPr>
          <w:p w14:paraId="7BB901A5" w14:textId="77777777" w:rsidR="00330FD6" w:rsidRDefault="00330FD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5B723682" w14:textId="767F0811" w:rsidR="00330FD6" w:rsidRDefault="00330FD6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Kenan und Leonie haben beide 80 % in einen Bruch umgewandelt. </w:t>
            </w:r>
          </w:p>
          <w:p w14:paraId="295229F4" w14:textId="616848C6" w:rsidR="00312022" w:rsidRDefault="00B013C6" w:rsidP="00330FD6">
            <w:pPr>
              <w:spacing w:line="240" w:lineRule="atLeast"/>
              <w:rPr>
                <w:noProof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76896" behindDoc="0" locked="0" layoutInCell="1" allowOverlap="1" wp14:anchorId="12B083C9" wp14:editId="2D4D5F93">
                  <wp:simplePos x="0" y="0"/>
                  <wp:positionH relativeFrom="column">
                    <wp:posOffset>2711450</wp:posOffset>
                  </wp:positionH>
                  <wp:positionV relativeFrom="paragraph">
                    <wp:posOffset>154305</wp:posOffset>
                  </wp:positionV>
                  <wp:extent cx="727200" cy="356400"/>
                  <wp:effectExtent l="63500" t="101600" r="111125" b="151765"/>
                  <wp:wrapNone/>
                  <wp:docPr id="1602249952" name="Grafik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249952" name="Grafik 1602249952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0000">
                            <a:off x="0" y="0"/>
                            <a:ext cx="727200" cy="35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777920" behindDoc="0" locked="0" layoutInCell="1" allowOverlap="1" wp14:anchorId="5D285180" wp14:editId="16A3DFAB">
                  <wp:simplePos x="0" y="0"/>
                  <wp:positionH relativeFrom="column">
                    <wp:posOffset>967687</wp:posOffset>
                  </wp:positionH>
                  <wp:positionV relativeFrom="paragraph">
                    <wp:posOffset>156916</wp:posOffset>
                  </wp:positionV>
                  <wp:extent cx="727200" cy="399600"/>
                  <wp:effectExtent l="76200" t="101600" r="123825" b="159385"/>
                  <wp:wrapNone/>
                  <wp:docPr id="566720109" name="Grafik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720109" name="Grafik 566720109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0000">
                            <a:off x="0" y="0"/>
                            <a:ext cx="727200" cy="399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2022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5808" behindDoc="0" locked="0" layoutInCell="1" allowOverlap="1" wp14:anchorId="49C567C9" wp14:editId="1F7D8468">
                      <wp:simplePos x="0" y="0"/>
                      <wp:positionH relativeFrom="column">
                        <wp:posOffset>424643</wp:posOffset>
                      </wp:positionH>
                      <wp:positionV relativeFrom="paragraph">
                        <wp:posOffset>110440</wp:posOffset>
                      </wp:positionV>
                      <wp:extent cx="478631" cy="776605"/>
                      <wp:effectExtent l="0" t="0" r="4445" b="0"/>
                      <wp:wrapNone/>
                      <wp:docPr id="60282311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631" cy="776605"/>
                                <a:chOff x="38535" y="-25673"/>
                                <a:chExt cx="478806" cy="7767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659456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8535" y="-25673"/>
                                  <a:ext cx="47880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78832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03273C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9C567C9" id="_x0000_s2367" style="position:absolute;margin-left:33.45pt;margin-top:8.7pt;width:37.7pt;height:61.15pt;z-index:253175808;mso-width-relative:margin;mso-height-relative:margin" coordorigin="385,-256" coordsize="4788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">
                      <v:shape id="Grafik 5" o:spid="_x0000_s2368" type="#_x0000_t75" style="position:absolute;left:385;top:-256;width:4788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">
                        <v:imagedata r:id="rId144" o:title="" chromakey="white"/>
                      </v:shape>
                      <v:shape id="_x0000_s236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703273C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022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6832" behindDoc="0" locked="0" layoutInCell="1" allowOverlap="1" wp14:anchorId="5D71B748" wp14:editId="148ED8BD">
                      <wp:simplePos x="0" y="0"/>
                      <wp:positionH relativeFrom="column">
                        <wp:posOffset>3556000</wp:posOffset>
                      </wp:positionH>
                      <wp:positionV relativeFrom="paragraph">
                        <wp:posOffset>45085</wp:posOffset>
                      </wp:positionV>
                      <wp:extent cx="645795" cy="722630"/>
                      <wp:effectExtent l="0" t="0" r="0" b="1270"/>
                      <wp:wrapNone/>
                      <wp:docPr id="74901508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1306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847774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51EA9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D71B748" id="_x0000_s2370" style="position:absolute;margin-left:280pt;margin-top:3.55pt;width:50.85pt;height:56.9pt;z-index:253176832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">
                      <v:shape id="Grafik 6" o:spid="_x0000_s2371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">
                        <v:imagedata r:id="rId30" o:title="" chromakey="white"/>
                      </v:shape>
                      <v:shape id="_x0000_s237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F051EA9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7A1FEFB" w14:textId="40C85B6D" w:rsidR="00330FD6" w:rsidRPr="00B71962" w:rsidRDefault="00330FD6" w:rsidP="00330FD6">
            <w:pPr>
              <w:spacing w:line="240" w:lineRule="atLeast"/>
              <w:rPr>
                <w:color w:val="327A86" w:themeColor="text2"/>
              </w:rPr>
            </w:pPr>
          </w:p>
          <w:p w14:paraId="2CBFB049" w14:textId="537F60CA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0DAB6D6" w14:textId="678EDD76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1A5132B" w14:textId="78A0009B" w:rsidR="00330FD6" w:rsidRDefault="00312022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09568" behindDoc="0" locked="0" layoutInCell="1" allowOverlap="1" wp14:anchorId="04574C76" wp14:editId="7D862D1C">
                      <wp:simplePos x="0" y="0"/>
                      <wp:positionH relativeFrom="column">
                        <wp:posOffset>4255159</wp:posOffset>
                      </wp:positionH>
                      <wp:positionV relativeFrom="paragraph">
                        <wp:posOffset>121285</wp:posOffset>
                      </wp:positionV>
                      <wp:extent cx="547370" cy="694690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7D915D" w14:textId="77777777" w:rsidR="00267D51" w:rsidRPr="00AF507F" w:rsidRDefault="00267D51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4574C76" id="Gruppieren 13" o:spid="_x0000_s2373" style="position:absolute;margin-left:335.05pt;margin-top:9.55pt;width:43.1pt;height:54.7pt;z-index:25290956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">
                      <v:shape id="Grafik 10" o:spid="_x0000_s2374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">
                        <v:imagedata r:id="rId146" o:title="" chromakey="white"/>
                      </v:shape>
                      <v:shape id="_x0000_s2375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7D915D" w14:textId="77777777" w:rsidR="00267D51" w:rsidRPr="00AF507F" w:rsidRDefault="00267D51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4DD5A3F" w14:textId="029CC63B" w:rsidR="00330FD6" w:rsidRDefault="00312022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5232" behindDoc="0" locked="0" layoutInCell="1" allowOverlap="1" wp14:anchorId="3C001FAD" wp14:editId="41288870">
                      <wp:simplePos x="0" y="0"/>
                      <wp:positionH relativeFrom="column">
                        <wp:posOffset>3603625</wp:posOffset>
                      </wp:positionH>
                      <wp:positionV relativeFrom="paragraph">
                        <wp:posOffset>109665</wp:posOffset>
                      </wp:positionV>
                      <wp:extent cx="207645" cy="315595"/>
                      <wp:effectExtent l="0" t="0" r="8255" b="1905"/>
                      <wp:wrapNone/>
                      <wp:docPr id="125519853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" cy="315595"/>
                                <a:chOff x="13319" y="-4870"/>
                                <a:chExt cx="210326" cy="317169"/>
                              </a:xfrm>
                            </wpg:grpSpPr>
                            <wps:wsp>
                              <wps:cNvPr id="1255198531" name="Textfeld 3"/>
                              <wps:cNvSpPr txBox="1"/>
                              <wps:spPr>
                                <a:xfrm>
                                  <a:off x="32847" y="-4870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426C21" w14:textId="2D6566C0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32" name="Textfeld 3"/>
                              <wps:cNvSpPr txBox="1"/>
                              <wps:spPr>
                                <a:xfrm>
                                  <a:off x="13319" y="148357"/>
                                  <a:ext cx="21032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C794C2" w14:textId="26238EB8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3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C001FAD" id="_x0000_s2376" style="position:absolute;margin-left:283.75pt;margin-top:8.65pt;width:16.35pt;height:24.85pt;z-index:253535232;mso-width-relative:margin;mso-height-relative:margin" coordorigin="13319,-4870" coordsize="210326,3171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">
                      <v:shape id="Textfeld 3" o:spid="_x0000_s2377" type="#_x0000_t202" style="position:absolute;left:32847;top:-4870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35426C21" w14:textId="2D6566C0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378" type="#_x0000_t202" style="position:absolute;left:13319;top:148357;width:21032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4C794C2" w14:textId="26238EB8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37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3184" behindDoc="0" locked="0" layoutInCell="1" allowOverlap="1" wp14:anchorId="49113AC1" wp14:editId="1109D477">
                      <wp:simplePos x="0" y="0"/>
                      <wp:positionH relativeFrom="column">
                        <wp:posOffset>3225800</wp:posOffset>
                      </wp:positionH>
                      <wp:positionV relativeFrom="paragraph">
                        <wp:posOffset>113888</wp:posOffset>
                      </wp:positionV>
                      <wp:extent cx="207645" cy="315595"/>
                      <wp:effectExtent l="0" t="0" r="8255" b="1905"/>
                      <wp:wrapNone/>
                      <wp:docPr id="80364851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" cy="315595"/>
                                <a:chOff x="13319" y="-4870"/>
                                <a:chExt cx="210326" cy="317169"/>
                              </a:xfrm>
                            </wpg:grpSpPr>
                            <wps:wsp>
                              <wps:cNvPr id="803648511" name="Textfeld 3"/>
                              <wps:cNvSpPr txBox="1"/>
                              <wps:spPr>
                                <a:xfrm>
                                  <a:off x="32847" y="-4870"/>
                                  <a:ext cx="160156" cy="185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D92EA4" w14:textId="2FDD1B41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28" name="Textfeld 3"/>
                              <wps:cNvSpPr txBox="1"/>
                              <wps:spPr>
                                <a:xfrm>
                                  <a:off x="13319" y="148357"/>
                                  <a:ext cx="21032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FBD0F4" w14:textId="43C79BFE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2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9113AC1" id="_x0000_s2380" style="position:absolute;margin-left:254pt;margin-top:8.95pt;width:16.35pt;height:24.85pt;z-index:253533184;mso-width-relative:margin;mso-height-relative:margin" coordorigin="13319,-4870" coordsize="210326,3171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">
                      <v:shape id="Textfeld 3" o:spid="_x0000_s2381" type="#_x0000_t202" style="position:absolute;left:32847;top:-4870;width:160156;height:1850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9D92EA4" w14:textId="2FDD1B41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2382" type="#_x0000_t202" style="position:absolute;left:13319;top:148357;width:21032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FFBD0F4" w14:textId="43C79BFE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38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:color w:val="327A86" w:themeColor="text2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5196B3F8" wp14:editId="1E2950AD">
                      <wp:simplePos x="0" y="0"/>
                      <wp:positionH relativeFrom="column">
                        <wp:posOffset>1333773</wp:posOffset>
                      </wp:positionH>
                      <wp:positionV relativeFrom="paragraph">
                        <wp:posOffset>120143</wp:posOffset>
                      </wp:positionV>
                      <wp:extent cx="2811213" cy="378460"/>
                      <wp:effectExtent l="0" t="0" r="255905" b="22225"/>
                      <wp:wrapNone/>
                      <wp:docPr id="4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811213" cy="3784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6ED58C" w14:textId="16781087" w:rsidR="00330FD6" w:rsidRPr="006A782B" w:rsidRDefault="00330FD6" w:rsidP="00A42631">
                                  <w:pPr>
                                    <w:spacing w:before="60" w:after="60" w:line="276" w:lineRule="auto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sz w:val="18"/>
                                      <w:szCs w:val="18"/>
                                    </w:rPr>
                                    <w:t>Aber 80 % kann doch nicht gleichzeitig</w:t>
                                  </w:r>
                                  <w:r w:rsidR="006A782B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="006A782B" w:rsidRPr="00A42631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und</w:t>
                                  </w:r>
                                  <w:r w:rsidR="006A782B"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A782B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6A782B"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42631">
                                    <w:rPr>
                                      <w:sz w:val="18"/>
                                      <w:szCs w:val="18"/>
                                    </w:rPr>
                                    <w:t>sein?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196B3F8" id="_x0000_s2384" type="#_x0000_t62" style="position:absolute;margin-left:105pt;margin-top:9.45pt;width:221.35pt;height:29.8pt;flip:x;z-index:25317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" adj="-1591,11823" fillcolor="white [3201]" strokecolor="#d8d8d8 [2732]" strokeweight="1pt">
                      <v:textbox style="mso-fit-shape-to-text:t">
                        <w:txbxContent>
                          <w:p w14:paraId="406ED58C" w14:textId="16781087" w:rsidR="00330FD6" w:rsidRPr="006A782B" w:rsidRDefault="00330FD6" w:rsidP="00A42631">
                            <w:pPr>
                              <w:spacing w:before="60" w:after="60" w:line="276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sz w:val="18"/>
                                <w:szCs w:val="18"/>
                              </w:rPr>
                              <w:t>Aber 80 % kann doch nicht gleichzeitig</w:t>
                            </w:r>
                            <w:r w:rsidR="006A782B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6A782B" w:rsidRPr="00A42631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und</w:t>
                            </w:r>
                            <w:r w:rsidR="006A782B"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A782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6A782B"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42631">
                              <w:rPr>
                                <w:sz w:val="18"/>
                                <w:szCs w:val="18"/>
                              </w:rPr>
                              <w:t>sein?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DC05DF" w14:textId="78186559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D9ED78" w14:textId="0A8E523E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77C394" w14:textId="77CE9C30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381034B" w14:textId="3D1D0E69" w:rsidR="00330FD6" w:rsidRPr="00B71962" w:rsidRDefault="00330FD6" w:rsidP="00E13C64">
            <w:pPr>
              <w:spacing w:line="240" w:lineRule="atLeast"/>
              <w:rPr>
                <w:noProof/>
              </w:rPr>
            </w:pPr>
          </w:p>
        </w:tc>
      </w:tr>
      <w:tr w:rsidR="00157943" w14:paraId="5DAF626E" w14:textId="77777777" w:rsidTr="00B877BD">
        <w:trPr>
          <w:trHeight w:val="112"/>
        </w:trPr>
        <w:tc>
          <w:tcPr>
            <w:tcW w:w="709" w:type="dxa"/>
          </w:tcPr>
          <w:p w14:paraId="60045420" w14:textId="5643B578" w:rsidR="00157943" w:rsidRDefault="0015794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E959ED2" wp14:editId="10252EEE">
                  <wp:extent cx="361850" cy="273600"/>
                  <wp:effectExtent l="0" t="0" r="635" b="0"/>
                  <wp:docPr id="11202" name="Grafik 1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2"/>
          </w:tcPr>
          <w:p w14:paraId="55D442C0" w14:textId="6D777273" w:rsidR="00157943" w:rsidRDefault="00157943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Überprüfe Kenans und Leonies Lösung durch eine Rechnung und mit der Streifentafel. </w:t>
            </w:r>
          </w:p>
          <w:p w14:paraId="54BC7A5F" w14:textId="77D26AFD" w:rsidR="00157943" w:rsidRPr="00C63632" w:rsidRDefault="00157943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71962">
              <w:rPr>
                <w:noProof/>
              </w:rPr>
              <w:t>Erkläre das Ergebnis.</w:t>
            </w:r>
          </w:p>
        </w:tc>
      </w:tr>
    </w:tbl>
    <w:p w14:paraId="2C600096" w14:textId="77777777" w:rsidR="004830B6" w:rsidRDefault="004830B6" w:rsidP="00E13C64">
      <w:pPr>
        <w:spacing w:line="240" w:lineRule="atLeast"/>
      </w:pPr>
    </w:p>
    <w:p w14:paraId="7A03402C" w14:textId="77777777" w:rsidR="004830B6" w:rsidRDefault="004830B6" w:rsidP="00E13C64">
      <w:pPr>
        <w:spacing w:after="200" w:line="240" w:lineRule="atLeast"/>
      </w:pPr>
      <w:r>
        <w:br w:type="page"/>
      </w:r>
    </w:p>
    <w:tbl>
      <w:tblPr>
        <w:tblW w:w="93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</w:tblGrid>
      <w:tr w:rsidR="004830B6" w14:paraId="5901E296" w14:textId="77777777" w:rsidTr="00A42631">
        <w:trPr>
          <w:trHeight w:val="112"/>
        </w:trPr>
        <w:tc>
          <w:tcPr>
            <w:tcW w:w="709" w:type="dxa"/>
          </w:tcPr>
          <w:p w14:paraId="69C1D556" w14:textId="77777777" w:rsidR="004830B6" w:rsidRPr="00BA3DA5" w:rsidRDefault="004830B6" w:rsidP="00E13C64">
            <w:pPr>
              <w:pStyle w:val="berschrift3"/>
              <w:spacing w:line="240" w:lineRule="atLeast"/>
            </w:pPr>
            <w:r>
              <w:lastRenderedPageBreak/>
              <w:t>2.3</w:t>
            </w:r>
          </w:p>
        </w:tc>
        <w:tc>
          <w:tcPr>
            <w:tcW w:w="8604" w:type="dxa"/>
            <w:gridSpan w:val="2"/>
          </w:tcPr>
          <w:p w14:paraId="4C224019" w14:textId="77777777" w:rsidR="004830B6" w:rsidRPr="00BA3DA5" w:rsidRDefault="004830B6" w:rsidP="00E13C64">
            <w:pPr>
              <w:pStyle w:val="berschrift3"/>
              <w:spacing w:line="240" w:lineRule="atLeast"/>
            </w:pPr>
            <w:r w:rsidRPr="004830B6">
              <w:t>Brüche und Prozente in Bildern bestimmen</w:t>
            </w:r>
          </w:p>
        </w:tc>
      </w:tr>
      <w:tr w:rsidR="004830B6" w14:paraId="5C3CE6F4" w14:textId="77777777" w:rsidTr="00A42631">
        <w:trPr>
          <w:trHeight w:val="112"/>
        </w:trPr>
        <w:tc>
          <w:tcPr>
            <w:tcW w:w="709" w:type="dxa"/>
          </w:tcPr>
          <w:p w14:paraId="385E76B9" w14:textId="77777777" w:rsidR="004830B6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63FA5D2" wp14:editId="458697EF">
                  <wp:extent cx="287640" cy="338400"/>
                  <wp:effectExtent l="0" t="0" r="0" b="5080"/>
                  <wp:docPr id="11204" name="Grafik 1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AFD7612" w14:textId="012EEB06" w:rsidR="004830B6" w:rsidRDefault="004830B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08A7425F" w14:textId="656C8211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Welche </w:t>
            </w:r>
            <w:r w:rsidR="00441AE4">
              <w:rPr>
                <w:noProof/>
                <w:spacing w:val="-2"/>
              </w:rPr>
              <w:t xml:space="preserve">Brüche </w:t>
            </w:r>
            <w:r w:rsidRPr="004830B6">
              <w:rPr>
                <w:noProof/>
                <w:spacing w:val="-2"/>
              </w:rPr>
              <w:t xml:space="preserve">und Prozente passen zu welchen Bildern? </w:t>
            </w:r>
          </w:p>
          <w:p w14:paraId="13A9E1F9" w14:textId="77777777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>Falls Brüche übrig bleiben: Zeichne ein passendes Rechteck-Bild.</w:t>
            </w:r>
          </w:p>
          <w:p w14:paraId="774ECE6B" w14:textId="34A6A754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Falls Bilder übrig bleiben: </w:t>
            </w:r>
            <w:r w:rsidR="00571CE1">
              <w:rPr>
                <w:noProof/>
                <w:spacing w:val="-2"/>
              </w:rPr>
              <w:t xml:space="preserve">Ergänze </w:t>
            </w:r>
            <w:r w:rsidRPr="004830B6">
              <w:rPr>
                <w:noProof/>
                <w:spacing w:val="-2"/>
              </w:rPr>
              <w:t>passende Prozente und Brüche.</w:t>
            </w:r>
          </w:p>
          <w:p w14:paraId="2551CB38" w14:textId="7B3FE156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CellMar>
                <w:top w:w="142" w:type="dxa"/>
                <w:bottom w:w="142" w:type="dxa"/>
              </w:tblCellMar>
              <w:tblLook w:val="04A0" w:firstRow="1" w:lastRow="0" w:firstColumn="1" w:lastColumn="0" w:noHBand="0" w:noVBand="1"/>
            </w:tblPr>
            <w:tblGrid>
              <w:gridCol w:w="5216"/>
            </w:tblGrid>
            <w:tr w:rsidR="00ED4F01" w14:paraId="7FACA404" w14:textId="77777777" w:rsidTr="00ED4F01">
              <w:trPr>
                <w:jc w:val="center"/>
              </w:trPr>
              <w:tc>
                <w:tcPr>
                  <w:tcW w:w="5216" w:type="dxa"/>
                </w:tcPr>
                <w:p w14:paraId="23D6BA0F" w14:textId="7D08AC9D" w:rsidR="00ED4F01" w:rsidRPr="00ED4F01" w:rsidRDefault="000D71C5" w:rsidP="00E13C64">
                  <w:pPr>
                    <w:tabs>
                      <w:tab w:val="left" w:pos="1666"/>
                    </w:tabs>
                    <w:spacing w:line="240" w:lineRule="atLeast"/>
                    <w:jc w:val="center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79968" behindDoc="0" locked="0" layoutInCell="1" allowOverlap="1" wp14:anchorId="37916BD5" wp14:editId="27C86F1A">
                            <wp:simplePos x="0" y="0"/>
                            <wp:positionH relativeFrom="column">
                              <wp:posOffset>772016</wp:posOffset>
                            </wp:positionH>
                            <wp:positionV relativeFrom="paragraph">
                              <wp:posOffset>-111224</wp:posOffset>
                            </wp:positionV>
                            <wp:extent cx="162077" cy="317623"/>
                            <wp:effectExtent l="0" t="0" r="3175" b="0"/>
                            <wp:wrapNone/>
                            <wp:docPr id="984883237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2077" cy="317623"/>
                                      <a:chOff x="70694" y="-4893"/>
                                      <a:chExt cx="163236" cy="318290"/>
                                    </a:xfrm>
                                  </wpg:grpSpPr>
                                  <wps:wsp>
                                    <wps:cNvPr id="984883238" name="Textfeld 3"/>
                                    <wps:cNvSpPr txBox="1"/>
                                    <wps:spPr>
                                      <a:xfrm>
                                        <a:off x="73976" y="-4893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81EC2B" w14:textId="2D31CD8F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84883239" name="Textfeld 3"/>
                                    <wps:cNvSpPr txBox="1"/>
                                    <wps:spPr>
                                      <a:xfrm>
                                        <a:off x="70694" y="149455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4E07FB" w14:textId="33900C4E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2475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4883240" name="Gerade Verbindung 1"/>
                                    <wps:cNvCnPr/>
                                    <wps:spPr>
                                      <a:xfrm>
                                        <a:off x="99279" y="179515"/>
                                        <a:ext cx="10877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7916BD5" id="_x0000_s2385" style="position:absolute;left:0;text-align:left;margin-left:60.8pt;margin-top:-8.75pt;width:12.75pt;height:25pt;z-index:253779968;mso-width-relative:margin;mso-height-relative:margin" coordorigin="70694,-4893" coordsize="163236,3182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">
                            <v:shape id="Textfeld 3" o:spid="_x0000_s2386" type="#_x0000_t202" style="position:absolute;left:73976;top:-489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3F81EC2B" w14:textId="2D31CD8F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87" type="#_x0000_t202" style="position:absolute;left:70694;top:149455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64E07FB" w14:textId="33900C4E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24755D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388" style="position:absolute;visibility:visible;mso-wrap-style:square" from="99279,179515" to="208051,179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82016" behindDoc="0" locked="0" layoutInCell="1" allowOverlap="1" wp14:anchorId="2BB19311" wp14:editId="4F5AF2F7">
                            <wp:simplePos x="0" y="0"/>
                            <wp:positionH relativeFrom="column">
                              <wp:posOffset>1651635</wp:posOffset>
                            </wp:positionH>
                            <wp:positionV relativeFrom="paragraph">
                              <wp:posOffset>-81503</wp:posOffset>
                            </wp:positionV>
                            <wp:extent cx="164376" cy="317500"/>
                            <wp:effectExtent l="0" t="0" r="1270" b="0"/>
                            <wp:wrapNone/>
                            <wp:docPr id="457777405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4376" cy="317500"/>
                                      <a:chOff x="56006" y="-4893"/>
                                      <a:chExt cx="165942" cy="318290"/>
                                    </a:xfrm>
                                  </wpg:grpSpPr>
                                  <wps:wsp>
                                    <wps:cNvPr id="1560733471" name="Textfeld 3"/>
                                    <wps:cNvSpPr txBox="1"/>
                                    <wps:spPr>
                                      <a:xfrm>
                                        <a:off x="56006" y="-4893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AFC92A" w14:textId="6230F0E7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50016066" name="Textfeld 3"/>
                                    <wps:cNvSpPr txBox="1"/>
                                    <wps:spPr>
                                      <a:xfrm>
                                        <a:off x="58712" y="149455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C52BD1" w14:textId="10D8B075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528420" name="Gerade Verbindung 1"/>
                                    <wps:cNvCnPr/>
                                    <wps:spPr>
                                      <a:xfrm>
                                        <a:off x="87318" y="179515"/>
                                        <a:ext cx="10877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2BB19311" id="_x0000_s2389" style="position:absolute;left:0;text-align:left;margin-left:130.05pt;margin-top:-6.4pt;width:12.95pt;height:25pt;z-index:253782016;mso-width-relative:margin;mso-height-relative:margin" coordorigin="56006,-4893" coordsize="165942,3182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">
                            <v:shape id="Textfeld 3" o:spid="_x0000_s2390" type="#_x0000_t202" style="position:absolute;left:56006;top:-489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" filled="f" stroked="f" strokeweight=".5pt">
                              <v:textbox style="mso-fit-shape-to-text:t" inset="0,0,0,0">
                                <w:txbxContent>
                                  <w:p w14:paraId="5FAFC92A" w14:textId="6230F0E7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91" type="#_x0000_t202" style="position:absolute;left:58712;top:149455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75C52BD1" w14:textId="10D8B075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392" style="position:absolute;visibility:visible;mso-wrap-style:square" from="87318,179515" to="196090,179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25 %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80 %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5 %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60 %</w:t>
                  </w:r>
                </w:p>
              </w:tc>
            </w:tr>
          </w:tbl>
          <w:p w14:paraId="3C1CDC82" w14:textId="40D56515" w:rsidR="005E0D57" w:rsidRPr="004830B6" w:rsidRDefault="002719A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530597" w:rsidRPr="00A35E9D" w14:paraId="7932104D" w14:textId="77777777" w:rsidTr="00A35E9D">
              <w:tc>
                <w:tcPr>
                  <w:tcW w:w="425" w:type="dxa"/>
                </w:tcPr>
                <w:p w14:paraId="3A443D0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2251" w:type="dxa"/>
                </w:tcPr>
                <w:p w14:paraId="66E5C1D4" w14:textId="7DA05064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11238C6" wp14:editId="36EF3337">
                        <wp:extent cx="914400" cy="304800"/>
                        <wp:effectExtent l="0" t="0" r="0" b="0"/>
                        <wp:docPr id="11406" name="Grafik 11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2" name="2.3a1.eps"/>
                                <pic:cNvPicPr/>
                              </pic:nvPicPr>
                              <pic:blipFill>
                                <a:blip r:embed="rId1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402" cy="307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49DA21" w14:textId="77777777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0741DDFD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(2)</w:t>
                  </w:r>
                </w:p>
              </w:tc>
              <w:tc>
                <w:tcPr>
                  <w:tcW w:w="2251" w:type="dxa"/>
                </w:tcPr>
                <w:p w14:paraId="04EDD6A8" w14:textId="77777777" w:rsidR="00530597" w:rsidRPr="00A35E9D" w:rsidRDefault="00530597" w:rsidP="000D71C5">
                  <w:pPr>
                    <w:spacing w:line="240" w:lineRule="atLeast"/>
                    <w:ind w:left="16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40DA685F" wp14:editId="513D87AE">
                        <wp:extent cx="911489" cy="306000"/>
                        <wp:effectExtent l="0" t="0" r="3175" b="0"/>
                        <wp:docPr id="11407" name="Grafik 114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6" name="2.3a2.eps"/>
                                <pic:cNvPicPr/>
                              </pic:nvPicPr>
                              <pic:blipFill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489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5090CC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34CFAA91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2251" w:type="dxa"/>
                </w:tcPr>
                <w:p w14:paraId="1DCF48F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911D00B" wp14:editId="408B04DD">
                        <wp:extent cx="382500" cy="306000"/>
                        <wp:effectExtent l="0" t="0" r="0" b="0"/>
                        <wp:docPr id="11404" name="Grafik 11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2.3a3.eps"/>
                                <pic:cNvPicPr/>
                              </pic:nvPicPr>
                              <pic:blipFill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500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2E8F09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</w:tr>
            <w:tr w:rsidR="00530597" w:rsidRPr="00A35E9D" w14:paraId="1EAB8EAC" w14:textId="77777777" w:rsidTr="00A35E9D">
              <w:tc>
                <w:tcPr>
                  <w:tcW w:w="425" w:type="dxa"/>
                </w:tcPr>
                <w:p w14:paraId="10A8577B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(4)</w:t>
                  </w:r>
                </w:p>
              </w:tc>
              <w:tc>
                <w:tcPr>
                  <w:tcW w:w="2251" w:type="dxa"/>
                </w:tcPr>
                <w:p w14:paraId="2530C6C1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BB4D7F7" wp14:editId="30466648">
                        <wp:extent cx="1195137" cy="245808"/>
                        <wp:effectExtent l="0" t="0" r="5080" b="1905"/>
                        <wp:docPr id="11408" name="Grafik 114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2.3a4.eps"/>
                                <pic:cNvPicPr/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181" cy="252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458F03" w14:textId="77777777" w:rsidR="00530597" w:rsidRPr="00A35E9D" w:rsidRDefault="00530597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168C4913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(5)</w:t>
                  </w:r>
                </w:p>
              </w:tc>
              <w:tc>
                <w:tcPr>
                  <w:tcW w:w="2251" w:type="dxa"/>
                </w:tcPr>
                <w:p w14:paraId="1EDC0F5B" w14:textId="77777777" w:rsidR="00530597" w:rsidRPr="00A35E9D" w:rsidRDefault="00530597" w:rsidP="000D71C5">
                  <w:pPr>
                    <w:spacing w:line="240" w:lineRule="atLeast"/>
                    <w:ind w:left="16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163B817" wp14:editId="17CEA363">
                        <wp:extent cx="451060" cy="432000"/>
                        <wp:effectExtent l="0" t="0" r="6350" b="6350"/>
                        <wp:docPr id="11405" name="Grafik 114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2.3a5.eps"/>
                                <pic:cNvPicPr/>
                              </pic:nvPicPr>
                              <pic:blipFill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1060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45EB66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4464A3FC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2251" w:type="dxa"/>
                </w:tcPr>
                <w:p w14:paraId="63F3E52B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</w:tr>
          </w:tbl>
          <w:p w14:paraId="368D0D1D" w14:textId="77777777" w:rsidR="004830B6" w:rsidRPr="00EC2138" w:rsidRDefault="004830B6" w:rsidP="00E13C64">
            <w:pPr>
              <w:spacing w:line="240" w:lineRule="atLeast"/>
              <w:rPr>
                <w:noProof/>
              </w:rPr>
            </w:pPr>
          </w:p>
        </w:tc>
      </w:tr>
      <w:tr w:rsidR="004830B6" w14:paraId="2A4AF167" w14:textId="77777777" w:rsidTr="00A42631">
        <w:trPr>
          <w:trHeight w:val="112"/>
        </w:trPr>
        <w:tc>
          <w:tcPr>
            <w:tcW w:w="709" w:type="dxa"/>
          </w:tcPr>
          <w:p w14:paraId="2774FB2E" w14:textId="77777777" w:rsidR="004830B6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06A843A7" wp14:editId="6D5ECE86">
                  <wp:extent cx="360000" cy="313831"/>
                  <wp:effectExtent l="0" t="0" r="2540" b="0"/>
                  <wp:docPr id="11205" name="Grafik 1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DD4D3B3" w14:textId="77777777" w:rsidR="004830B6" w:rsidRDefault="004830B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78CA5882" w14:textId="77777777" w:rsidR="004830B6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Eine Person zeichnet Anteil-Bilder wie in</w:t>
            </w: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513E9A">
              <w:rPr>
                <w:rFonts w:ascii="Calibri" w:hAnsi="Calibri"/>
                <w:b/>
                <w:bCs/>
                <w:color w:val="327A86"/>
                <w:szCs w:val="20"/>
              </w:rPr>
              <w:t>a)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>, die andere ordnet Prozente und Brüche zu. Wechselt euch ab.</w:t>
            </w:r>
          </w:p>
          <w:p w14:paraId="05B2754E" w14:textId="77777777" w:rsidR="00BF50BD" w:rsidRPr="00EC2138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6EAF0C40" w14:textId="77777777" w:rsidTr="00A42631">
        <w:trPr>
          <w:trHeight w:val="112"/>
        </w:trPr>
        <w:tc>
          <w:tcPr>
            <w:tcW w:w="709" w:type="dxa"/>
          </w:tcPr>
          <w:p w14:paraId="181BBB83" w14:textId="77777777" w:rsidR="004830B6" w:rsidRDefault="004830B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AF541D1" w14:textId="77777777" w:rsidR="004830B6" w:rsidRDefault="004830B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25162281" w14:textId="1080ACC0" w:rsidR="004830B6" w:rsidRDefault="00BF50BD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BF50BD">
              <w:rPr>
                <w:rFonts w:ascii="Calibri" w:hAnsi="Calibri"/>
                <w:color w:val="000000" w:themeColor="text1"/>
                <w:szCs w:val="20"/>
              </w:rPr>
              <w:t xml:space="preserve">Merke dir für einige Brüche ihre Prozentschreibweise. Schreibe dafür die Brüche </w:t>
            </w:r>
            <w:r w:rsidR="00E67916">
              <w:rPr>
                <w:rFonts w:ascii="Calibri" w:hAnsi="Calibri"/>
                <w:color w:val="000000" w:themeColor="text1"/>
                <w:szCs w:val="20"/>
              </w:rPr>
              <w:br/>
              <w:t xml:space="preserve">ungefähr </w:t>
            </w:r>
            <w:r w:rsidRPr="00BF50BD">
              <w:rPr>
                <w:rFonts w:ascii="Calibri" w:hAnsi="Calibri"/>
                <w:color w:val="000000" w:themeColor="text1"/>
                <w:szCs w:val="20"/>
              </w:rPr>
              <w:t>an den Prozentstreifen. Schreibe auch die passenden Prozente dazu.</w:t>
            </w:r>
          </w:p>
          <w:p w14:paraId="5D3671D9" w14:textId="19FF8577" w:rsidR="00BF50BD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97376" behindDoc="0" locked="0" layoutInCell="1" allowOverlap="1" wp14:anchorId="7AAFE2FE" wp14:editId="6353E6E4">
                      <wp:simplePos x="0" y="0"/>
                      <wp:positionH relativeFrom="column">
                        <wp:posOffset>1005032</wp:posOffset>
                      </wp:positionH>
                      <wp:positionV relativeFrom="paragraph">
                        <wp:posOffset>84744</wp:posOffset>
                      </wp:positionV>
                      <wp:extent cx="3948174" cy="416553"/>
                      <wp:effectExtent l="0" t="0" r="0" b="0"/>
                      <wp:wrapNone/>
                      <wp:docPr id="1701312926" name="Gruppieren 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48174" cy="416553"/>
                                <a:chOff x="0" y="0"/>
                                <a:chExt cx="3948174" cy="416553"/>
                              </a:xfrm>
                            </wpg:grpSpPr>
                            <wpg:grpSp>
                              <wpg:cNvPr id="936109368" name="Gruppieren 386"/>
                              <wpg:cNvGrpSpPr/>
                              <wpg:grpSpPr>
                                <a:xfrm>
                                  <a:off x="2856015" y="0"/>
                                  <a:ext cx="396499" cy="416553"/>
                                  <a:chOff x="-82064" y="13349"/>
                                  <a:chExt cx="396499" cy="416553"/>
                                </a:xfrm>
                              </wpg:grpSpPr>
                              <wpg:grpSp>
                                <wpg:cNvPr id="1805432359" name="Gruppieren 2"/>
                                <wpg:cNvGrpSpPr/>
                                <wpg:grpSpPr>
                                  <a:xfrm>
                                    <a:off x="-82064" y="13349"/>
                                    <a:ext cx="314325" cy="317269"/>
                                    <a:chOff x="-48998" y="-4831"/>
                                    <a:chExt cx="316993" cy="317995"/>
                                  </a:xfrm>
                                </wpg:grpSpPr>
                                <wps:wsp>
                                  <wps:cNvPr id="210506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73722C" w14:textId="5EFF8112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11963445" name="Textfeld 3"/>
                                  <wps:cNvSpPr txBox="1"/>
                                  <wps:spPr>
                                    <a:xfrm>
                                      <a:off x="-48998" y="149222"/>
                                      <a:ext cx="316993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F6B4AB" w14:textId="461D9631" w:rsidR="000D71C5" w:rsidRPr="00C44D86" w:rsidRDefault="00CB3341" w:rsidP="000D71C5">
                                        <w:pPr>
                                          <w:jc w:val="center"/>
                                        </w:pPr>
                                        <w: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5579456" name="Gerade Verbindung 1"/>
                                  <wps:cNvCnPr/>
                                  <wps:spPr>
                                    <a:xfrm>
                                      <a:off x="33464" y="173613"/>
                                      <a:ext cx="18152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405763493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52AD44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66567782" name="Gruppieren 386"/>
                              <wpg:cNvGrpSpPr/>
                              <wpg:grpSpPr>
                                <a:xfrm>
                                  <a:off x="0" y="0"/>
                                  <a:ext cx="314435" cy="416553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2037592214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104151108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772DBA" w14:textId="49B19867" w:rsidR="000D71C5" w:rsidRPr="00C44D86" w:rsidRDefault="000D71C5" w:rsidP="000D71C5"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6925666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972C73" w14:textId="1972484C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4724649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807590610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28E96A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0500555" name="Gruppieren 386"/>
                              <wpg:cNvGrpSpPr/>
                              <wpg:grpSpPr>
                                <a:xfrm>
                                  <a:off x="736270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1288647027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2624586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872294" w14:textId="7FD61099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70083086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F3A3985" w14:textId="5F2CE40A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3664331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53308503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F6360A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67692721" name="Gruppieren 386"/>
                              <wpg:cNvGrpSpPr/>
                              <wpg:grpSpPr>
                                <a:xfrm>
                                  <a:off x="1419101" y="0"/>
                                  <a:ext cx="314435" cy="416553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1070428900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1084600342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366CEB" w14:textId="77777777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9492101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96C42D" w14:textId="623779C5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8682304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27017070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D9D888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97727913" name="Gruppieren 386"/>
                              <wpg:cNvGrpSpPr/>
                              <wpg:grpSpPr>
                                <a:xfrm>
                                  <a:off x="2179122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980913209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358385150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757201" w14:textId="211E2945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56591743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739DFE" w14:textId="638D6E76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9028216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53361501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C2CD58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28746805" name="Gruppieren 386"/>
                              <wpg:cNvGrpSpPr/>
                              <wpg:grpSpPr>
                                <a:xfrm>
                                  <a:off x="3633849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450755694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2022655863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C76116" w14:textId="77777777" w:rsidR="00CB3341" w:rsidRPr="00C44D86" w:rsidRDefault="00CB3341" w:rsidP="00CB3341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26873590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374D351" w14:textId="036E22A2" w:rsidR="00CB3341" w:rsidRPr="00C44D86" w:rsidRDefault="00CB3341" w:rsidP="00CB3341">
                                        <w:pPr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2625167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51196818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7E9346" w14:textId="77777777" w:rsidR="00CB3341" w:rsidRPr="006443F6" w:rsidRDefault="00CB3341" w:rsidP="00CB3341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AAFE2FE" id="Gruppieren 441" o:spid="_x0000_s2393" style="position:absolute;margin-left:79.15pt;margin-top:6.65pt;width:310.9pt;height:32.8pt;z-index:253797376" coordsize="39481,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">
                      <v:group id="_x0000_s2394" style="position:absolute;left:28560;width:3965;height:4165" coordorigin="-82064,13349" coordsize="396499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">
                        <v:group id="_x0000_s2395" style="position:absolute;left:-82064;top:13349;width:314325;height:317269" coordorigin="-48998,-4831" coordsize="316993,317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">
                          <v:shape id="Textfeld 3" o:spid="_x0000_s239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1E73722C" w14:textId="5EFF8112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397" type="#_x0000_t202" style="position:absolute;left:-48998;top:149222;width:31699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3F6B4AB" w14:textId="461D9631" w:rsidR="000D71C5" w:rsidRPr="00C44D86" w:rsidRDefault="00CB3341" w:rsidP="000D71C5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398" style="position:absolute;visibility:visible;mso-wrap-style:square" from="33464,173613" to="214992,1736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Textfeld 398" o:spid="_x0000_s2399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" filled="f" stroked="f" strokeweight=".5pt">
                          <v:textbox>
                            <w:txbxContent>
                              <w:p w14:paraId="3252AD44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00" style="position:absolute;width:3144;height:4165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">
                        <v:group id="_x0000_s2401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">
                          <v:shape id="Textfeld 3" o:spid="_x0000_s240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00772DBA" w14:textId="49B19867" w:rsidR="000D71C5" w:rsidRPr="00C44D86" w:rsidRDefault="000D71C5" w:rsidP="000D71C5"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03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C972C73" w14:textId="1972484C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0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Textfeld 398" o:spid="_x0000_s2405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2428E96A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06" style="position:absolute;left:7362;width:3143;height:4159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">
                        <v:group id="_x0000_s2407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">
                          <v:shape id="Textfeld 3" o:spid="_x0000_s240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D872294" w14:textId="7FD61099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09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F3A3985" w14:textId="5F2CE40A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1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shape id="Textfeld 398" o:spid="_x0000_s2411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" filled="f" stroked="f" strokeweight=".5pt">
                          <v:textbox>
                            <w:txbxContent>
                              <w:p w14:paraId="78F6360A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12" style="position:absolute;left:14191;width:3144;height:4165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">
                        <v:group id="_x0000_s2413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">
                          <v:shape id="Textfeld 3" o:spid="_x0000_s241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7366CEB" w14:textId="77777777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15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1696C42D" w14:textId="623779C5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1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Textfeld 398" o:spid="_x0000_s2417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1BD9D888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18" style="position:absolute;left:21791;width:3143;height:4159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">
                        <v:group id="_x0000_s2419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">
                          <v:shape id="Textfeld 3" o:spid="_x0000_s242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17757201" w14:textId="211E2945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21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08739DFE" w14:textId="638D6E76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2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Textfeld 398" o:spid="_x0000_s2423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26C2CD58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24" style="position:absolute;left:36338;width:3143;height:4159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">
                        <v:group id="_x0000_s2425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">
                          <v:shape id="Textfeld 3" o:spid="_x0000_s242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0DC76116" w14:textId="77777777" w:rsidR="00CB3341" w:rsidRPr="00C44D86" w:rsidRDefault="00CB3341" w:rsidP="00CB3341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27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3374D351" w14:textId="036E22A2" w:rsidR="00CB3341" w:rsidRPr="00C44D86" w:rsidRDefault="00CB3341" w:rsidP="00CB3341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2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Textfeld 398" o:spid="_x0000_s2429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" filled="f" stroked="f" strokeweight=".5pt">
                          <v:textbox>
                            <w:txbxContent>
                              <w:p w14:paraId="3C7E9346" w14:textId="77777777" w:rsidR="00CB3341" w:rsidRPr="006443F6" w:rsidRDefault="00CB3341" w:rsidP="00CB3341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D71C5"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84064" behindDoc="0" locked="0" layoutInCell="1" allowOverlap="1" wp14:anchorId="55AEA102" wp14:editId="6F27C23F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96932</wp:posOffset>
                      </wp:positionV>
                      <wp:extent cx="314435" cy="416553"/>
                      <wp:effectExtent l="0" t="0" r="0" b="0"/>
                      <wp:wrapNone/>
                      <wp:docPr id="1978877852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435" cy="416553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1569026885" name="Gruppieren 2"/>
                              <wpg:cNvGrpSpPr/>
                              <wpg:grpSpPr>
                                <a:xfrm>
                                  <a:off x="0" y="13349"/>
                                  <a:ext cx="198482" cy="317500"/>
                                  <a:chOff x="33763" y="-4831"/>
                                  <a:chExt cx="200167" cy="318227"/>
                                </a:xfrm>
                              </wpg:grpSpPr>
                              <wps:wsp>
                                <wps:cNvPr id="171844627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1610E4" w14:textId="203621F5" w:rsidR="000D71C5" w:rsidRPr="00C44D86" w:rsidRDefault="000D71C5" w:rsidP="000D71C5"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76236325" name="Textfeld 3"/>
                                <wps:cNvSpPr txBox="1"/>
                                <wps:spPr>
                                  <a:xfrm>
                                    <a:off x="33763" y="14945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337A9" w14:textId="094BBC92" w:rsidR="000D71C5" w:rsidRPr="00C44D86" w:rsidRDefault="000D71C5" w:rsidP="000D71C5">
                                      <w:pPr>
                                        <w:jc w:val="center"/>
                                      </w:pPr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121277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24366328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96FA2F" w14:textId="33BFF467" w:rsidR="000D71C5" w:rsidRPr="006443F6" w:rsidRDefault="000D71C5" w:rsidP="000D71C5">
                                    <w:pPr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  <w:r w:rsidRPr="006443F6">
                                      <w:rPr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5AEA102" id="_x0000_s2430" style="position:absolute;margin-left:16.4pt;margin-top:7.65pt;width:24.75pt;height:32.8pt;z-index:253784064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">
                      <v:group id="_x0000_s2431" style="position:absolute;top:13349;width:198482;height:317500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">
                        <v:shape id="Textfeld 3" o:spid="_x0000_s243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B1610E4" w14:textId="203621F5" w:rsidR="000D71C5" w:rsidRPr="00C44D86" w:rsidRDefault="000D71C5" w:rsidP="000D71C5"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433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69337A9" w14:textId="094BBC92" w:rsidR="000D71C5" w:rsidRPr="00C44D86" w:rsidRDefault="000D71C5" w:rsidP="000D71C5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" o:spid="_x0000_s243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98" o:spid="_x0000_s2435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" filled="f" stroked="f" strokeweight=".5pt">
                        <v:textbox>
                          <w:txbxContent>
                            <w:p w14:paraId="4496FA2F" w14:textId="33BFF467" w:rsidR="000D71C5" w:rsidRPr="006443F6" w:rsidRDefault="000D71C5" w:rsidP="000D71C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6443F6">
                                <w:rPr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134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</w:tblGrid>
            <w:tr w:rsidR="00E13C64" w14:paraId="6209064D" w14:textId="4083A21C" w:rsidTr="00604461">
              <w:trPr>
                <w:trHeight w:val="598"/>
              </w:trPr>
              <w:tc>
                <w:tcPr>
                  <w:tcW w:w="425" w:type="dxa"/>
                </w:tcPr>
                <w:p w14:paraId="0CBA7A83" w14:textId="77777777" w:rsidR="005B4A79" w:rsidRDefault="005B4A79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737" w:type="dxa"/>
                </w:tcPr>
                <w:p w14:paraId="68FA9D8C" w14:textId="00B05B26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717AF945" w14:textId="3B179F28" w:rsidR="005B4A79" w:rsidRDefault="005B4A79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737" w:type="dxa"/>
                </w:tcPr>
                <w:p w14:paraId="15B9BE1C" w14:textId="70382B87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11BEFD55" w14:textId="0830C188" w:rsidR="005B4A79" w:rsidRPr="00BF50BD" w:rsidRDefault="005B4A79" w:rsidP="00E13C64">
                  <w:pPr>
                    <w:spacing w:line="240" w:lineRule="atLeast"/>
                  </w:pPr>
                  <w:r w:rsidRPr="00BF50BD">
                    <w:t>(3)</w:t>
                  </w:r>
                </w:p>
              </w:tc>
              <w:tc>
                <w:tcPr>
                  <w:tcW w:w="737" w:type="dxa"/>
                </w:tcPr>
                <w:p w14:paraId="67097274" w14:textId="65A08FFB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7078BE67" w14:textId="329698BC" w:rsidR="005B4A79" w:rsidRPr="00BF50BD" w:rsidRDefault="005B4A79" w:rsidP="00E13C64">
                  <w:pPr>
                    <w:spacing w:line="240" w:lineRule="atLeast"/>
                  </w:pPr>
                  <w:r w:rsidRPr="00BF50BD">
                    <w:t>(4)</w:t>
                  </w:r>
                </w:p>
              </w:tc>
              <w:tc>
                <w:tcPr>
                  <w:tcW w:w="737" w:type="dxa"/>
                </w:tcPr>
                <w:p w14:paraId="632D75B2" w14:textId="0547784D" w:rsidR="005B4A79" w:rsidRPr="00D95B77" w:rsidRDefault="005B4A79" w:rsidP="00E13C64">
                  <w:pPr>
                    <w:spacing w:line="240" w:lineRule="atLeast"/>
                    <w:rPr>
                      <w:rFonts w:eastAsiaTheme="minorEastAsia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14EEEC88" w14:textId="6B4171BF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(5)</w:t>
                  </w:r>
                </w:p>
              </w:tc>
              <w:tc>
                <w:tcPr>
                  <w:tcW w:w="737" w:type="dxa"/>
                </w:tcPr>
                <w:p w14:paraId="2CF4E783" w14:textId="404DD6C2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4A6258B7" w14:textId="7D686340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(6)</w:t>
                  </w:r>
                </w:p>
              </w:tc>
              <w:tc>
                <w:tcPr>
                  <w:tcW w:w="737" w:type="dxa"/>
                </w:tcPr>
                <w:p w14:paraId="39F2534D" w14:textId="52053128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20727D40" w14:textId="4F16EA45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(7)</w:t>
                  </w:r>
                </w:p>
              </w:tc>
              <w:tc>
                <w:tcPr>
                  <w:tcW w:w="737" w:type="dxa"/>
                </w:tcPr>
                <w:p w14:paraId="633BD6A4" w14:textId="06233072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</w:tr>
          </w:tbl>
          <w:p w14:paraId="04D7E3B6" w14:textId="7371B28B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0E6347DB" wp14:editId="2A4903BA">
                      <wp:simplePos x="0" y="0"/>
                      <wp:positionH relativeFrom="column">
                        <wp:posOffset>-67401</wp:posOffset>
                      </wp:positionH>
                      <wp:positionV relativeFrom="paragraph">
                        <wp:posOffset>147592</wp:posOffset>
                      </wp:positionV>
                      <wp:extent cx="461554" cy="447675"/>
                      <wp:effectExtent l="0" t="0" r="0" b="0"/>
                      <wp:wrapNone/>
                      <wp:docPr id="241809117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554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F8C67B" w14:textId="2FE55D27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48E319E6" w14:textId="5B31DD10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E6347DB" id="Textfeld 82" o:spid="_x0000_s2436" type="#_x0000_t202" style="position:absolute;margin-left:-5.3pt;margin-top:11.6pt;width:36.35pt;height:35.25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" filled="f" stroked="f" strokeweight=".5pt">
                      <v:textbox>
                        <w:txbxContent>
                          <w:p w14:paraId="1EF8C67B" w14:textId="2FE55D27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1</w:t>
                            </w:r>
                          </w:p>
                          <w:p w14:paraId="48E319E6" w14:textId="5B31DD10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023CBFA9" wp14:editId="37DDC77B">
                      <wp:simplePos x="0" y="0"/>
                      <wp:positionH relativeFrom="column">
                        <wp:posOffset>4831715</wp:posOffset>
                      </wp:positionH>
                      <wp:positionV relativeFrom="paragraph">
                        <wp:posOffset>156663</wp:posOffset>
                      </wp:positionV>
                      <wp:extent cx="269966" cy="448129"/>
                      <wp:effectExtent l="0" t="0" r="0" b="0"/>
                      <wp:wrapNone/>
                      <wp:docPr id="2142441145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966" cy="4481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412591" w14:textId="7A88C361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33B5CD45" w14:textId="4A0D4BAB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23CBFA9" id="_x0000_s2437" type="#_x0000_t202" style="position:absolute;margin-left:380.45pt;margin-top:12.35pt;width:21.25pt;height:35.3pt;z-index:25306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" filled="f" stroked="f" strokeweight=".5pt">
                      <v:textbox>
                        <w:txbxContent>
                          <w:p w14:paraId="38412591" w14:textId="7A88C361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2</w:t>
                            </w:r>
                          </w:p>
                          <w:p w14:paraId="33B5CD45" w14:textId="4A0D4BAB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1ACFEA" w14:textId="6D57A1B8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4498081" w14:textId="30E07717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2CBBF01" w14:textId="19DB48D5" w:rsidR="00E67916" w:rsidRDefault="00B013C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7" behindDoc="0" locked="0" layoutInCell="1" allowOverlap="1" wp14:anchorId="6404AA7C" wp14:editId="323A2263">
                      <wp:simplePos x="0" y="0"/>
                      <wp:positionH relativeFrom="column">
                        <wp:posOffset>121475</wp:posOffset>
                      </wp:positionH>
                      <wp:positionV relativeFrom="paragraph">
                        <wp:posOffset>43815</wp:posOffset>
                      </wp:positionV>
                      <wp:extent cx="0" cy="524510"/>
                      <wp:effectExtent l="0" t="0" r="12700" b="8890"/>
                      <wp:wrapNone/>
                      <wp:docPr id="11211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45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42857504" id="Gerader Verbinder 11211" o:spid="_x0000_s1026" style="position:absolute;z-index:252883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55pt,3.45pt" to="9.55pt,4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" strokecolor="#bfbfbf [2412]" strokeweight=".5pt">
                      <v:stroke joinstyle="miter"/>
                    </v:line>
                  </w:pict>
                </mc:Fallback>
              </mc:AlternateContent>
            </w:r>
            <w:r w:rsidR="00235B0B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642B7B7D" wp14:editId="2FC1C636">
                      <wp:simplePos x="0" y="0"/>
                      <wp:positionH relativeFrom="column">
                        <wp:posOffset>2561114</wp:posOffset>
                      </wp:positionH>
                      <wp:positionV relativeFrom="paragraph">
                        <wp:posOffset>48260</wp:posOffset>
                      </wp:positionV>
                      <wp:extent cx="0" cy="525145"/>
                      <wp:effectExtent l="0" t="0" r="12700" b="8255"/>
                      <wp:wrapNone/>
                      <wp:docPr id="267169077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1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19DF5346" id="Gerader Verbinder 11211" o:spid="_x0000_s1026" style="position:absolute;z-index:25306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1.65pt,3.8pt" to="201.65pt,4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" strokecolor="#bfbfbf [2412]" strokeweight=".5pt">
                      <v:stroke joinstyle="miter"/>
                    </v:line>
                  </w:pict>
                </mc:Fallback>
              </mc:AlternateContent>
            </w:r>
            <w:r w:rsidR="00E67916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7877171E" wp14:editId="6D0A8C16">
                      <wp:simplePos x="0" y="0"/>
                      <wp:positionH relativeFrom="column">
                        <wp:posOffset>5009425</wp:posOffset>
                      </wp:positionH>
                      <wp:positionV relativeFrom="paragraph">
                        <wp:posOffset>43996</wp:posOffset>
                      </wp:positionV>
                      <wp:extent cx="0" cy="525600"/>
                      <wp:effectExtent l="0" t="0" r="12700" b="8255"/>
                      <wp:wrapNone/>
                      <wp:docPr id="22276" name="Gerader Verbinder 22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5A2A6353" id="Gerader Verbinder 22276" o:spid="_x0000_s1026" style="position:absolute;z-index:25285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4.45pt,3.45pt" to="394.45pt,4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" strokecolor="#bfbfbf [2412]" strokeweight=".5pt">
                      <v:stroke joinstyle="miter"/>
                    </v:line>
                  </w:pict>
                </mc:Fallback>
              </mc:AlternateContent>
            </w:r>
          </w:p>
          <w:p w14:paraId="6DD79BE5" w14:textId="5F52F829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4AD1B21C" wp14:editId="1221A4F3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40640</wp:posOffset>
                      </wp:positionV>
                      <wp:extent cx="4900295" cy="234950"/>
                      <wp:effectExtent l="12700" t="12700" r="14605" b="19050"/>
                      <wp:wrapNone/>
                      <wp:docPr id="360517233" name="Textfeld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029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7BBC43D" w14:textId="77777777" w:rsidR="00E67916" w:rsidRDefault="00E679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AD1B21C" id="Textfeld 81" o:spid="_x0000_s2438" type="#_x0000_t202" style="position:absolute;margin-left:8.95pt;margin-top:3.2pt;width:385.85pt;height:18.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" filled="f" strokecolor="#a5a5a5 [2092]" strokeweight="1.5pt">
                      <v:textbox>
                        <w:txbxContent>
                          <w:p w14:paraId="57BBC43D" w14:textId="77777777" w:rsidR="00E67916" w:rsidRDefault="00E67916"/>
                        </w:txbxContent>
                      </v:textbox>
                    </v:shape>
                  </w:pict>
                </mc:Fallback>
              </mc:AlternateContent>
            </w:r>
          </w:p>
          <w:p w14:paraId="0E3020BA" w14:textId="7A93B861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912D007" w14:textId="6719C67B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14A657AF" wp14:editId="523A868F">
                      <wp:simplePos x="0" y="0"/>
                      <wp:positionH relativeFrom="column">
                        <wp:posOffset>4691017</wp:posOffset>
                      </wp:positionH>
                      <wp:positionV relativeFrom="paragraph">
                        <wp:posOffset>58964</wp:posOffset>
                      </wp:positionV>
                      <wp:extent cx="627833" cy="269966"/>
                      <wp:effectExtent l="0" t="0" r="0" b="0"/>
                      <wp:wrapNone/>
                      <wp:docPr id="935831281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833" cy="2699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D29DE8" w14:textId="70AF5980" w:rsidR="00E67916" w:rsidRPr="00E67916" w:rsidRDefault="00E67916" w:rsidP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4A657AF" id="_x0000_s2439" type="#_x0000_t202" style="position:absolute;margin-left:369.35pt;margin-top:4.65pt;width:49.45pt;height:21.2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" filled="f" stroked="f" strokeweight=".5pt">
                      <v:textbox>
                        <w:txbxContent>
                          <w:p w14:paraId="01D29DE8" w14:textId="70AF5980" w:rsidR="00E67916" w:rsidRPr="00E67916" w:rsidRDefault="00E67916" w:rsidP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1B9080" w14:textId="77777777" w:rsidR="00FC1E93" w:rsidRDefault="00FC1E93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EB5880" w14:textId="67CC44A6" w:rsidR="00E67916" w:rsidRPr="00553DAF" w:rsidRDefault="00E67916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1FF9E56A" w14:textId="77777777" w:rsidTr="00A42631">
        <w:trPr>
          <w:trHeight w:val="112"/>
        </w:trPr>
        <w:tc>
          <w:tcPr>
            <w:tcW w:w="709" w:type="dxa"/>
          </w:tcPr>
          <w:p w14:paraId="4C75E6B7" w14:textId="77777777" w:rsidR="004830B6" w:rsidRPr="00F53C44" w:rsidRDefault="004830B6" w:rsidP="00E13C64">
            <w:pPr>
              <w:pStyle w:val="berschrift3"/>
              <w:spacing w:line="240" w:lineRule="atLeast"/>
            </w:pPr>
            <w:r w:rsidRPr="00F53C44">
              <w:t>2.</w:t>
            </w:r>
            <w:r w:rsidR="00322C9D">
              <w:t>4</w:t>
            </w:r>
          </w:p>
        </w:tc>
        <w:tc>
          <w:tcPr>
            <w:tcW w:w="8604" w:type="dxa"/>
            <w:gridSpan w:val="2"/>
          </w:tcPr>
          <w:p w14:paraId="6220D0DF" w14:textId="779D0619" w:rsidR="004830B6" w:rsidRPr="00F53C44" w:rsidRDefault="00322C9D" w:rsidP="00E13C64">
            <w:pPr>
              <w:pStyle w:val="berschrift3"/>
              <w:spacing w:line="240" w:lineRule="atLeast"/>
            </w:pPr>
            <w:r w:rsidRPr="00322C9D">
              <w:t>Was passiert, wenn</w:t>
            </w:r>
            <w:r>
              <w:t xml:space="preserve"> </w:t>
            </w:r>
            <w:r w:rsidRPr="00322C9D">
              <w:t>…?</w:t>
            </w:r>
          </w:p>
        </w:tc>
      </w:tr>
      <w:tr w:rsidR="008D7E10" w14:paraId="50211D69" w14:textId="77777777" w:rsidTr="00A42631">
        <w:trPr>
          <w:trHeight w:val="112"/>
        </w:trPr>
        <w:tc>
          <w:tcPr>
            <w:tcW w:w="709" w:type="dxa"/>
          </w:tcPr>
          <w:p w14:paraId="50E2C449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D5BF2AF" wp14:editId="1BFB3B78">
                  <wp:extent cx="361850" cy="273600"/>
                  <wp:effectExtent l="0" t="0" r="635" b="0"/>
                  <wp:docPr id="11206" name="Grafik 1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9107E0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24E7F0AC" w14:textId="6BDE3644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mehrere Brüche für die beiden Prozente an. </w:t>
            </w:r>
          </w:p>
          <w:p w14:paraId="7108B738" w14:textId="5A72E253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>Was stellst du fest, wenn du die Brüche für 20 % und 40 % vergleichst?</w:t>
            </w:r>
          </w:p>
          <w:p w14:paraId="7669DD25" w14:textId="3DAA9324" w:rsidR="008D7E10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06592" behindDoc="0" locked="0" layoutInCell="1" allowOverlap="1" wp14:anchorId="53DBAF48" wp14:editId="010CD2EE">
                      <wp:simplePos x="0" y="0"/>
                      <wp:positionH relativeFrom="column">
                        <wp:posOffset>262824</wp:posOffset>
                      </wp:positionH>
                      <wp:positionV relativeFrom="paragraph">
                        <wp:posOffset>123520</wp:posOffset>
                      </wp:positionV>
                      <wp:extent cx="1878949" cy="419735"/>
                      <wp:effectExtent l="0" t="0" r="1270" b="0"/>
                      <wp:wrapNone/>
                      <wp:docPr id="682296642" name="Gruppieren 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8949" cy="419735"/>
                                <a:chOff x="0" y="0"/>
                                <a:chExt cx="1878949" cy="419735"/>
                              </a:xfrm>
                            </wpg:grpSpPr>
                            <wps:wsp>
                              <wps:cNvPr id="1475973342" name="Textfeld 3"/>
                              <wps:cNvSpPr txBox="1"/>
                              <wps:spPr>
                                <a:xfrm>
                                  <a:off x="0" y="106878"/>
                                  <a:ext cx="584604" cy="2003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DD6CA9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20 % =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8012994" name="Textfeld 398"/>
                              <wps:cNvSpPr txBox="1"/>
                              <wps:spPr>
                                <a:xfrm>
                                  <a:off x="938151" y="95002"/>
                                  <a:ext cx="15494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77ED4D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20480895" name="Gruppieren 88"/>
                              <wpg:cNvGrpSpPr/>
                              <wpg:grpSpPr>
                                <a:xfrm>
                                  <a:off x="611579" y="0"/>
                                  <a:ext cx="287655" cy="419735"/>
                                  <a:chOff x="608347" y="45908"/>
                                  <a:chExt cx="288000" cy="420135"/>
                                </a:xfrm>
                              </wpg:grpSpPr>
                              <wpg:grpSp>
                                <wpg:cNvPr id="2085958956" name="Gruppieren 2085958956"/>
                                <wpg:cNvGrpSpPr/>
                                <wpg:grpSpPr>
                                  <a:xfrm>
                                    <a:off x="623448" y="90238"/>
                                    <a:ext cx="263283" cy="375805"/>
                                    <a:chOff x="623448" y="90238"/>
                                    <a:chExt cx="265727" cy="376828"/>
                                  </a:xfrm>
                                </wpg:grpSpPr>
                                <wps:wsp>
                                  <wps:cNvPr id="1993640246" name="Textfeld 3"/>
                                  <wps:cNvSpPr txBox="1"/>
                                  <wps:spPr>
                                    <a:xfrm>
                                      <a:off x="661247" y="90238"/>
                                      <a:ext cx="158942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56ECE26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60886262" name="Textfeld 3"/>
                                  <wps:cNvSpPr txBox="1"/>
                                  <wps:spPr>
                                    <a:xfrm>
                                      <a:off x="623448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0143F5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9339600" name="Gerade Verbindung 1699339600"/>
                                  <wps:cNvCnPr/>
                                  <wps:spPr>
                                    <a:xfrm>
                                      <a:off x="668159" y="280090"/>
                                      <a:ext cx="18188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2046284604" name="Grafik 204628460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7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608347" y="45908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660088312" name="Textfeld 398"/>
                              <wps:cNvSpPr txBox="1"/>
                              <wps:spPr>
                                <a:xfrm>
                                  <a:off x="1407226" y="95002"/>
                                  <a:ext cx="155099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B5531F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22302373" name="Gruppieren 124"/>
                              <wpg:cNvGrpSpPr/>
                              <wpg:grpSpPr>
                                <a:xfrm>
                                  <a:off x="1068779" y="0"/>
                                  <a:ext cx="293370" cy="419735"/>
                                  <a:chOff x="1068042" y="45908"/>
                                  <a:chExt cx="293374" cy="420135"/>
                                </a:xfrm>
                              </wpg:grpSpPr>
                              <wpg:grpSp>
                                <wpg:cNvPr id="1038500470" name="Gruppieren 1038500470"/>
                                <wpg:cNvGrpSpPr/>
                                <wpg:grpSpPr>
                                  <a:xfrm>
                                    <a:off x="1098133" y="90238"/>
                                    <a:ext cx="263283" cy="375805"/>
                                    <a:chOff x="1098133" y="90238"/>
                                    <a:chExt cx="265727" cy="376828"/>
                                  </a:xfrm>
                                </wpg:grpSpPr>
                                <wps:wsp>
                                  <wps:cNvPr id="1367533832" name="Textfeld 3"/>
                                  <wps:cNvSpPr txBox="1"/>
                                  <wps:spPr>
                                    <a:xfrm>
                                      <a:off x="1135994" y="90238"/>
                                      <a:ext cx="159583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ECDEF63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37650393" name="Textfeld 3"/>
                                  <wps:cNvSpPr txBox="1"/>
                                  <wps:spPr>
                                    <a:xfrm>
                                      <a:off x="1098133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C16C3F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4275523" name="Gerade Verbindung 414275523"/>
                                  <wps:cNvCnPr/>
                                  <wps:spPr>
                                    <a:xfrm>
                                      <a:off x="1148845" y="28009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428281214" name="Grafik 4282812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068042" y="45908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962351249" name="Gruppieren 131"/>
                              <wpg:cNvGrpSpPr/>
                              <wpg:grpSpPr>
                                <a:xfrm>
                                  <a:off x="1591294" y="0"/>
                                  <a:ext cx="287655" cy="419735"/>
                                  <a:chOff x="1587369" y="45908"/>
                                  <a:chExt cx="288000" cy="420135"/>
                                </a:xfrm>
                              </wpg:grpSpPr>
                              <wpg:grpSp>
                                <wpg:cNvPr id="1134007490" name="Gruppieren 1134007490"/>
                                <wpg:cNvGrpSpPr/>
                                <wpg:grpSpPr>
                                  <a:xfrm>
                                    <a:off x="1602470" y="90238"/>
                                    <a:ext cx="263283" cy="375805"/>
                                    <a:chOff x="1602470" y="90238"/>
                                    <a:chExt cx="265727" cy="376828"/>
                                  </a:xfrm>
                                </wpg:grpSpPr>
                                <wps:wsp>
                                  <wps:cNvPr id="2058932233" name="Textfeld 3"/>
                                  <wps:cNvSpPr txBox="1"/>
                                  <wps:spPr>
                                    <a:xfrm>
                                      <a:off x="1640269" y="90238"/>
                                      <a:ext cx="158942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31C0531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57627537" name="Textfeld 3"/>
                                  <wps:cNvSpPr txBox="1"/>
                                  <wps:spPr>
                                    <a:xfrm>
                                      <a:off x="1602470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26E015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0556389" name="Gerade Verbindung 2060556389"/>
                                  <wps:cNvCnPr/>
                                  <wps:spPr>
                                    <a:xfrm>
                                      <a:off x="1653182" y="28009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368019517" name="Grafik 13680195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587369" y="45908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3DBAF48" id="Gruppieren 444" o:spid="_x0000_s2440" style="position:absolute;margin-left:20.7pt;margin-top:9.75pt;width:147.95pt;height:33.05pt;z-index:253806592" coordsize="18789,41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">
                      <v:shape id="Textfeld 3" o:spid="_x0000_s2441" type="#_x0000_t202" style="position:absolute;top:1068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28DD6CA9" w14:textId="77777777" w:rsidR="00CB3341" w:rsidRDefault="00CB3341" w:rsidP="00CB3341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20 % = </w:t>
                              </w:r>
                            </w:p>
                          </w:txbxContent>
                        </v:textbox>
                      </v:shape>
                      <v:shape id="Textfeld 398" o:spid="_x0000_s2442" type="#_x0000_t202" style="position:absolute;left:9381;top:950;width:1549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4177ED4D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group id="Gruppieren 88" o:spid="_x0000_s2443" style="position:absolute;left:6115;width:2877;height:4197" coordorigin="6083,459" coordsize="2880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">
                        <v:group id="Gruppieren 2085958956" o:spid="_x0000_s2444" style="position:absolute;left:6234;top:902;width:2633;height:3758" coordorigin="6234,9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">
                          <v:shape id="Textfeld 3" o:spid="_x0000_s2445" type="#_x0000_t202" style="position:absolute;left:6612;top:902;width:1589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56ECE26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46" type="#_x0000_t202" style="position:absolute;left:6234;top:30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60143F5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shape>
                          <v:line id="Gerade Verbindung 1699339600" o:spid="_x0000_s2447" style="position:absolute;visibility:visible;mso-wrap-style:square" from="6681,2800" to="8500,28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2046284604" o:spid="_x0000_s2448" type="#_x0000_t75" style="position:absolute;left:6083;top:4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">
                          <v:imagedata r:id="rId128" o:title="" cropbottom="33944f" cropleft="1f" cropright="2644f" recolortarget="#333 [1446]"/>
                        </v:shape>
                      </v:group>
                      <v:shape id="Textfeld 398" o:spid="_x0000_s2449" type="#_x0000_t202" style="position:absolute;left:14072;top:95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" filled="f" stroked="f" strokeweight=".5pt">
                        <v:textbox inset="1mm">
                          <w:txbxContent>
                            <w:p w14:paraId="3AB5531F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group id="_x0000_s2450" style="position:absolute;left:10687;width:2934;height:4197" coordorigin="10680,459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">
                        <v:group id="Gruppieren 1038500470" o:spid="_x0000_s2451" style="position:absolute;left:10981;top:902;width:2633;height:3758" coordorigin="10981,9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">
                          <v:shape id="Textfeld 3" o:spid="_x0000_s2452" type="#_x0000_t202" style="position:absolute;left:11359;top:902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6ECDEF63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53" type="#_x0000_t202" style="position:absolute;left:10981;top:30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FC16C3F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shape>
                          <v:line id="Gerade Verbindung 414275523" o:spid="_x0000_s2454" style="position:absolute;visibility:visible;mso-wrap-style:square" from="11488,2800" to="12941,28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428281214" o:spid="_x0000_s2455" type="#_x0000_t75" style="position:absolute;left:10680;top:4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</v:group>
                      <v:group id="Gruppieren 131" o:spid="_x0000_s2456" style="position:absolute;left:15912;width:2877;height:4197" coordorigin="15873,459" coordsize="2880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">
                        <v:group id="Gruppieren 1134007490" o:spid="_x0000_s2457" style="position:absolute;left:16024;top:902;width:2633;height:3758" coordorigin="16024,9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">
                          <v:shape id="Textfeld 3" o:spid="_x0000_s2458" type="#_x0000_t202" style="position:absolute;left:16402;top:902;width:1590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631C0531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59" type="#_x0000_t202" style="position:absolute;left:16024;top:30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F26E015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line id="Gerade Verbindung 2060556389" o:spid="_x0000_s2460" style="position:absolute;visibility:visible;mso-wrap-style:square" from="16531,2800" to="17984,28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1368019517" o:spid="_x0000_s2461" type="#_x0000_t75" style="position:absolute;left:15873;top:4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28096" behindDoc="0" locked="0" layoutInCell="1" allowOverlap="1" wp14:anchorId="75A14F53" wp14:editId="27855D29">
                      <wp:simplePos x="0" y="0"/>
                      <wp:positionH relativeFrom="column">
                        <wp:posOffset>2816019</wp:posOffset>
                      </wp:positionH>
                      <wp:positionV relativeFrom="paragraph">
                        <wp:posOffset>87894</wp:posOffset>
                      </wp:positionV>
                      <wp:extent cx="1772070" cy="462552"/>
                      <wp:effectExtent l="0" t="0" r="6350" b="0"/>
                      <wp:wrapNone/>
                      <wp:docPr id="1984301891" name="Gruppieren 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2070" cy="462552"/>
                                <a:chOff x="0" y="0"/>
                                <a:chExt cx="1772070" cy="462552"/>
                              </a:xfrm>
                            </wpg:grpSpPr>
                            <wpg:grpSp>
                              <wpg:cNvPr id="2120038557" name="Gruppieren 442"/>
                              <wpg:cNvGrpSpPr/>
                              <wpg:grpSpPr>
                                <a:xfrm>
                                  <a:off x="0" y="0"/>
                                  <a:ext cx="1771848" cy="426072"/>
                                  <a:chOff x="0" y="0"/>
                                  <a:chExt cx="1771848" cy="426072"/>
                                </a:xfrm>
                              </wpg:grpSpPr>
                              <wps:wsp>
                                <wps:cNvPr id="457138727" name="Textfeld 3"/>
                                <wps:cNvSpPr txBox="1"/>
                                <wps:spPr>
                                  <a:xfrm>
                                    <a:off x="0" y="148442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40E9AC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40 % =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879305596" name="Gruppieren 139"/>
                                <wpg:cNvGrpSpPr/>
                                <wpg:grpSpPr>
                                  <a:xfrm>
                                    <a:off x="593766" y="5938"/>
                                    <a:ext cx="293374" cy="420134"/>
                                    <a:chOff x="2934321" y="10933"/>
                                    <a:chExt cx="293374" cy="420135"/>
                                  </a:xfrm>
                                </wpg:grpSpPr>
                                <wpg:grpSp>
                                  <wpg:cNvPr id="2086441028" name="Gruppieren 2086441028"/>
                                  <wpg:cNvGrpSpPr/>
                                  <wpg:grpSpPr>
                                    <a:xfrm>
                                      <a:off x="2964412" y="55263"/>
                                      <a:ext cx="263283" cy="375805"/>
                                      <a:chOff x="2964412" y="55263"/>
                                      <a:chExt cx="265727" cy="376828"/>
                                    </a:xfrm>
                                  </wpg:grpSpPr>
                                  <wps:wsp>
                                    <wps:cNvPr id="1084363601" name="Textfeld 3"/>
                                    <wps:cNvSpPr txBox="1"/>
                                    <wps:spPr>
                                      <a:xfrm>
                                        <a:off x="3002273" y="55263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BCB97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418169433" name="Textfeld 3"/>
                                    <wps:cNvSpPr txBox="1"/>
                                    <wps:spPr>
                                      <a:xfrm>
                                        <a:off x="2964412" y="26814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BFC891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3625492" name="Gerade Verbindung 1873625492"/>
                                    <wps:cNvCnPr/>
                                    <wps:spPr>
                                      <a:xfrm>
                                        <a:off x="3015124" y="24511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1927935" name="Grafik 419279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7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2934321" y="10933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813723170" name="Gruppieren 160"/>
                                <wpg:cNvGrpSpPr/>
                                <wpg:grpSpPr>
                                  <a:xfrm>
                                    <a:off x="1050966" y="5938"/>
                                    <a:ext cx="293370" cy="419735"/>
                                    <a:chOff x="3394016" y="13433"/>
                                    <a:chExt cx="293374" cy="420135"/>
                                  </a:xfrm>
                                </wpg:grpSpPr>
                                <wpg:grpSp>
                                  <wpg:cNvPr id="2670062" name="Gruppieren 2670062"/>
                                  <wpg:cNvGrpSpPr/>
                                  <wpg:grpSpPr>
                                    <a:xfrm>
                                      <a:off x="3424107" y="57763"/>
                                      <a:ext cx="263283" cy="375805"/>
                                      <a:chOff x="3424107" y="57763"/>
                                      <a:chExt cx="265727" cy="376828"/>
                                    </a:xfrm>
                                  </wpg:grpSpPr>
                                  <wps:wsp>
                                    <wps:cNvPr id="699760951" name="Textfeld 3"/>
                                    <wps:cNvSpPr txBox="1"/>
                                    <wps:spPr>
                                      <a:xfrm>
                                        <a:off x="3461968" y="57763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145566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68409058" name="Textfeld 3"/>
                                    <wps:cNvSpPr txBox="1"/>
                                    <wps:spPr>
                                      <a:xfrm>
                                        <a:off x="3424107" y="27064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C135AB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9401476" name="Gerade Verbindung 1779401476"/>
                                    <wps:cNvCnPr/>
                                    <wps:spPr>
                                      <a:xfrm>
                                        <a:off x="3474819" y="24761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05180814" name="Grafik 4051808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394016" y="13433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1593591062" name="Gruppieren 168"/>
                                <wpg:cNvGrpSpPr/>
                                <wpg:grpSpPr>
                                  <a:xfrm>
                                    <a:off x="1478478" y="0"/>
                                    <a:ext cx="293370" cy="419735"/>
                                    <a:chOff x="3821237" y="5938"/>
                                    <a:chExt cx="293374" cy="420135"/>
                                  </a:xfrm>
                                </wpg:grpSpPr>
                                <wpg:grpSp>
                                  <wpg:cNvPr id="18327086" name="Gruppieren 18327086"/>
                                  <wpg:cNvGrpSpPr/>
                                  <wpg:grpSpPr>
                                    <a:xfrm>
                                      <a:off x="3851328" y="50268"/>
                                      <a:ext cx="263283" cy="375805"/>
                                      <a:chOff x="3851328" y="50268"/>
                                      <a:chExt cx="265727" cy="376828"/>
                                    </a:xfrm>
                                  </wpg:grpSpPr>
                                  <wps:wsp>
                                    <wps:cNvPr id="1241255289" name="Textfeld 3"/>
                                    <wps:cNvSpPr txBox="1"/>
                                    <wps:spPr>
                                      <a:xfrm>
                                        <a:off x="3889189" y="50268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70DB7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046526" name="Textfeld 3"/>
                                    <wps:cNvSpPr txBox="1"/>
                                    <wps:spPr>
                                      <a:xfrm>
                                        <a:off x="3851328" y="263154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DB6AFF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8069841" name="Gerade Verbindung 478069841"/>
                                    <wps:cNvCnPr/>
                                    <wps:spPr>
                                      <a:xfrm>
                                        <a:off x="3902040" y="240120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45610593" name="Grafik 44561059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821237" y="5938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wps:wsp>
                              <wps:cNvPr id="1916601561" name="Textfeld 398"/>
                              <wps:cNvSpPr txBox="1"/>
                              <wps:spPr>
                                <a:xfrm>
                                  <a:off x="890649" y="89065"/>
                                  <a:ext cx="155099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0BDEC9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2596233" name="Grafik 158">
                                  <a:extLst>
                                    <a:ext uri="{FF2B5EF4-FFF2-40B4-BE49-F238E27FC236}">
                                      <a16:creationId xmlns:a16="http://schemas.microsoft.com/office/drawing/2014/main" id="{272B2619-68DD-B27B-A55C-2DB3F1C4EC7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05641" y="261257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07930793" name="Textfeld 398">
                                <a:extLst>
                                  <a:ext uri="{FF2B5EF4-FFF2-40B4-BE49-F238E27FC236}">
                                    <a16:creationId xmlns:a16="http://schemas.microsoft.com/office/drawing/2014/main" id="{6F5CEE82-8D3C-5BC0-F7D6-C5F373244C5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347849" y="100940"/>
                                  <a:ext cx="15494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4827A1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776202" name="Grafik 166">
                                  <a:extLst>
                                    <a:ext uri="{FF2B5EF4-FFF2-40B4-BE49-F238E27FC236}">
                                      <a16:creationId xmlns:a16="http://schemas.microsoft.com/office/drawing/2014/main" id="{035A5529-2EFC-DBF6-2BF2-BDD17189A72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056904" y="261257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7950145" name="Grafik 174">
                                  <a:extLst>
                                    <a:ext uri="{FF2B5EF4-FFF2-40B4-BE49-F238E27FC236}">
                                      <a16:creationId xmlns:a16="http://schemas.microsoft.com/office/drawing/2014/main" id="{620947FF-05DE-F441-29FA-E3F1C90AEA4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84415" y="255319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5A14F53" id="Gruppieren 443" o:spid="_x0000_s2462" style="position:absolute;margin-left:221.75pt;margin-top:6.9pt;width:139.55pt;height:36.4pt;z-index:253828096" coordsize="17720,46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">
                      <v:group id="Gruppieren 442" o:spid="_x0000_s2463" style="position:absolute;width:17718;height:4260" coordsize="17718,4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">
                        <v:shape id="Textfeld 3" o:spid="_x0000_s2464" type="#_x0000_t202" style="position:absolute;top:1484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940E9AC" w14:textId="77777777" w:rsidR="00CB3341" w:rsidRDefault="00CB3341" w:rsidP="00CB3341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40 % = </w:t>
                                </w:r>
                              </w:p>
                            </w:txbxContent>
                          </v:textbox>
                        </v:shape>
                        <v:group id="Gruppieren 139" o:spid="_x0000_s2465" style="position:absolute;left:5937;top:59;width:2934;height:4201" coordorigin="29343,109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">
                          <v:group id="Gruppieren 2086441028" o:spid="_x0000_s2466" style="position:absolute;left:29644;top:552;width:2632;height:3758" coordorigin="29644,55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">
                            <v:shape id="Textfeld 3" o:spid="_x0000_s2467" type="#_x0000_t202" style="position:absolute;left:30022;top:55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2BCB97A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68" type="#_x0000_t202" style="position:absolute;left:29644;top:268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9BFC891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73625492" o:spid="_x0000_s2469" style="position:absolute;visibility:visible;mso-wrap-style:square" from="30151,2451" to="31604,24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Grafik 41927935" o:spid="_x0000_s2470" type="#_x0000_t75" style="position:absolute;left:29343;top:10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">
                            <v:imagedata r:id="rId128" o:title="" cropbottom="33944f" cropleft="1f" cropright="2644f" recolortarget="#333 [1446]"/>
                          </v:shape>
                        </v:group>
                        <v:group id="Gruppieren 160" o:spid="_x0000_s2471" style="position:absolute;left:10509;top:59;width:2934;height:4197" coordorigin="33940,134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">
                          <v:group id="Gruppieren 2670062" o:spid="_x0000_s2472" style="position:absolute;left:34241;top:577;width:2632;height:3758" coordorigin="34241,577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">
                            <v:shape id="Textfeld 3" o:spid="_x0000_s2473" type="#_x0000_t202" style="position:absolute;left:34619;top:57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7145566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74" type="#_x0000_t202" style="position:absolute;left:34241;top:270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BC135AB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779401476" o:spid="_x0000_s2475" style="position:absolute;visibility:visible;mso-wrap-style:square" from="34748,2476" to="36201,24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405180814" o:spid="_x0000_s2476" type="#_x0000_t75" style="position:absolute;left:33940;top:134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">
                            <v:imagedata r:id="rId25" o:title="" cropbottom="33944f" cropleft="1f" cropright="2644f" recolortarget="#333 [1446]"/>
                          </v:shape>
                        </v:group>
                        <v:group id="Gruppieren 168" o:spid="_x0000_s2477" style="position:absolute;left:14784;width:2934;height:4197" coordorigin="38212,59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">
                          <v:group id="Gruppieren 18327086" o:spid="_x0000_s2478" style="position:absolute;left:38513;top:502;width:2633;height:3758" coordorigin="38513,5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">
                            <v:shape id="Textfeld 3" o:spid="_x0000_s2479" type="#_x0000_t202" style="position:absolute;left:38891;top:50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870DB7A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80" type="#_x0000_t202" style="position:absolute;left:38513;top:26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" filled="f" stroked="f" strokeweight=".5pt">
                              <v:textbox inset="0,0,0,0">
                                <w:txbxContent>
                                  <w:p w14:paraId="2DDB6AFF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478069841" o:spid="_x0000_s2481" style="position:absolute;visibility:visible;mso-wrap-style:square" from="39020,2401" to="40473,24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445610593" o:spid="_x0000_s2482" type="#_x0000_t75" style="position:absolute;left:38212;top: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">
                            <v:imagedata r:id="rId25" o:title="" cropbottom="33944f" cropleft="1f" cropright="2644f" recolortarget="#333 [1446]"/>
                          </v:shape>
                        </v:group>
                      </v:group>
                      <v:shape id="Textfeld 398" o:spid="_x0000_s2483" type="#_x0000_t202" style="position:absolute;left:8906;top:89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580BDEC9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shape id="Grafik 158" o:spid="_x0000_s2484" type="#_x0000_t75" style="position:absolute;left:6056;top:2612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Textfeld 398" o:spid="_x0000_s2485" type="#_x0000_t202" style="position:absolute;left:13478;top:1009;width:1549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" filled="f" stroked="f" strokeweight=".5pt">
                        <v:textbox inset="1mm">
                          <w:txbxContent>
                            <w:p w14:paraId="044827A1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shape id="Grafik 166" o:spid="_x0000_s2486" type="#_x0000_t75" style="position:absolute;left:10569;top:2612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174" o:spid="_x0000_s2487" type="#_x0000_t75" style="position:absolute;left:14844;top:2553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8D7E10" w14:paraId="37D7842E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5655D3BE" w14:textId="77777777" w:rsidR="008D7E10" w:rsidRPr="00C81516" w:rsidRDefault="008D7E10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4484E49D" w14:textId="78642AB3" w:rsidR="008D7E10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35A9113E" w14:textId="02434B8B" w:rsidR="00CB3341" w:rsidRPr="005B4A79" w:rsidRDefault="00CB3341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32073C9C" w14:textId="77777777" w:rsidR="008D7E10" w:rsidRPr="00C81516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3577" w:type="dxa"/>
                </w:tcPr>
                <w:p w14:paraId="5AACF247" w14:textId="052288F8" w:rsidR="008D7E10" w:rsidRPr="005B4A79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mbria Math" w:hAnsi="Cambria Math"/>
                    </w:rPr>
                  </w:pPr>
                </w:p>
              </w:tc>
            </w:tr>
          </w:tbl>
          <w:p w14:paraId="61F6B240" w14:textId="77777777" w:rsidR="008D7E10" w:rsidRPr="00C6363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8D7E10" w14:paraId="4A080797" w14:textId="77777777" w:rsidTr="00A42631">
        <w:trPr>
          <w:trHeight w:val="112"/>
        </w:trPr>
        <w:tc>
          <w:tcPr>
            <w:tcW w:w="709" w:type="dxa"/>
          </w:tcPr>
          <w:p w14:paraId="21722F05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D3E185" wp14:editId="3CC2E5EB">
                  <wp:extent cx="361850" cy="273600"/>
                  <wp:effectExtent l="0" t="0" r="635" b="0"/>
                  <wp:docPr id="11207" name="Grafik 1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829F8B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122F7157" w14:textId="061FCAC6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jeweils die Prozentzahlen an. Vergleiche die Aufgaben der einzelnen Spalten </w: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>und ihre Ergebnisse. Was ist gleich, was ist unterschiedlich?</w:t>
            </w:r>
          </w:p>
          <w:p w14:paraId="411BC1EA" w14:textId="304D8500" w:rsidR="008D7E10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B3341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21952" behindDoc="0" locked="0" layoutInCell="1" allowOverlap="1" wp14:anchorId="3722450D" wp14:editId="7E2DC3F1">
                      <wp:simplePos x="0" y="0"/>
                      <wp:positionH relativeFrom="column">
                        <wp:posOffset>3494835</wp:posOffset>
                      </wp:positionH>
                      <wp:positionV relativeFrom="paragraph">
                        <wp:posOffset>139131</wp:posOffset>
                      </wp:positionV>
                      <wp:extent cx="1174896" cy="375731"/>
                      <wp:effectExtent l="0" t="0" r="6350" b="5715"/>
                      <wp:wrapNone/>
                      <wp:docPr id="222" name="Gruppieren 2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0FB301-B01C-B84D-D627-746BEB7E0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4896" cy="375731"/>
                                <a:chOff x="3737543" y="1284508"/>
                                <a:chExt cx="1174896" cy="375732"/>
                              </a:xfrm>
                            </wpg:grpSpPr>
                            <wpg:grpSp>
                              <wpg:cNvPr id="526737402" name="Gruppieren 526737402">
                                <a:extLst>
                                  <a:ext uri="{FF2B5EF4-FFF2-40B4-BE49-F238E27FC236}">
                                    <a16:creationId xmlns:a16="http://schemas.microsoft.com/office/drawing/2014/main" id="{2D4CB435-793E-F299-F81B-5E05C984D61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737543" y="1284508"/>
                                  <a:ext cx="1174896" cy="375732"/>
                                  <a:chOff x="3737543" y="1284508"/>
                                  <a:chExt cx="1174896" cy="375732"/>
                                </a:xfrm>
                              </wpg:grpSpPr>
                              <wps:wsp>
                                <wps:cNvPr id="9572540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6CC2442B-7BCD-EF63-CA11-35F97EB08D1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27835" y="1384063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2D8BA6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2201442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1E95A51B-DEC9-96AB-3F06-26CB8788B20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177550" y="1361863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430EF5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26714615" name="Gruppieren 626714615">
                                  <a:extLst>
                                    <a:ext uri="{FF2B5EF4-FFF2-40B4-BE49-F238E27FC236}">
                                      <a16:creationId xmlns:a16="http://schemas.microsoft.com/office/drawing/2014/main" id="{9D707999-F670-E8A6-2376-1CC40942CBC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737543" y="1284508"/>
                                    <a:ext cx="427504" cy="375732"/>
                                    <a:chOff x="3737543" y="1284508"/>
                                    <a:chExt cx="427504" cy="375732"/>
                                  </a:xfrm>
                                </wpg:grpSpPr>
                                <wpg:grpSp>
                                  <wpg:cNvPr id="1552048793" name="Gruppieren 1552048793">
                                    <a:extLst>
                                      <a:ext uri="{FF2B5EF4-FFF2-40B4-BE49-F238E27FC236}">
                                        <a16:creationId xmlns:a16="http://schemas.microsoft.com/office/drawing/2014/main" id="{60763237-3412-15C1-5A33-9743A08F228F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901764" y="1284508"/>
                                      <a:ext cx="263283" cy="375732"/>
                                      <a:chOff x="3901764" y="1284505"/>
                                      <a:chExt cx="265727" cy="376755"/>
                                    </a:xfrm>
                                  </wpg:grpSpPr>
                                  <wps:wsp>
                                    <wps:cNvPr id="1548140387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8B74B235-4083-78F7-8EC7-AE1FF6CD7CE4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954728" y="1284505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777279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20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744156512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5F982EDD-A632-58AB-6495-7A8858504B7B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901764" y="1497318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AF48A1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39222176" name="Gerade Verbindung 2039222176">
                                      <a:extLst>
                                        <a:ext uri="{FF2B5EF4-FFF2-40B4-BE49-F238E27FC236}">
                                          <a16:creationId xmlns:a16="http://schemas.microsoft.com/office/drawing/2014/main" id="{7CEC1BB3-1E48-7C7D-41FA-A94C92E088A7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3952476" y="1474284"/>
                                        <a:ext cx="181671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42053926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7B613927-8269-4FF8-43A1-A254E899B2BC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737543" y="1352476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0B0BA6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892108338" name="Grafik 1892108338">
                                  <a:extLst>
                                    <a:ext uri="{FF2B5EF4-FFF2-40B4-BE49-F238E27FC236}">
                                      <a16:creationId xmlns:a16="http://schemas.microsoft.com/office/drawing/2014/main" id="{2C4C8A03-ABF6-399F-EA4A-87C4F09178F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297853" y="1326831"/>
                                  <a:ext cx="396000" cy="276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722450D" id="Gruppieren 221" o:spid="_x0000_s2488" style="position:absolute;margin-left:275.2pt;margin-top:10.95pt;width:92.5pt;height:29.6pt;z-index:253821952" coordorigin="37375,12845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">
                      <v:group id="Gruppieren 526737402" o:spid="_x0000_s2489" style="position:absolute;left:37375;top:12845;width:11749;height:3757" coordorigin="37375,12845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">
                        <v:shape id="Textfeld 3" o:spid="_x0000_s2490" type="#_x0000_t202" style="position:absolute;left:43278;top:13840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3A2D8BA6" w14:textId="77777777" w:rsidR="00CB3341" w:rsidRDefault="00CB3341" w:rsidP="00CB3341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shape id="Textfeld 398" o:spid="_x0000_s2491" type="#_x0000_t202" style="position:absolute;left:41775;top:1361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11430EF5" w14:textId="77777777" w:rsidR="00CB3341" w:rsidRDefault="00CB3341" w:rsidP="00CB334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  <v:group id="Gruppieren 626714615" o:spid="_x0000_s2492" style="position:absolute;left:37375;top:12845;width:4275;height:3757" coordorigin="37375,12845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">
                          <v:group id="Gruppieren 1552048793" o:spid="_x0000_s2493" style="position:absolute;left:39017;top:12845;width:2633;height:3757" coordorigin="39017,12845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">
                            <v:shape id="Textfeld 3" o:spid="_x0000_s2494" type="#_x0000_t202" style="position:absolute;left:39547;top:12845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52777279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20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95" type="#_x0000_t202" style="position:absolute;left:39017;top:1497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0CAF48A1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39222176" o:spid="_x0000_s2496" style="position:absolute;visibility:visible;mso-wrap-style:square" from="39524,14742" to="41341,14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Textfeld 398" o:spid="_x0000_s2497" type="#_x0000_t202" style="position:absolute;left:37375;top:1352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040B0BA6" w14:textId="77777777" w:rsidR="00CB3341" w:rsidRDefault="00CB3341" w:rsidP="00CB3341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1892108338" o:spid="_x0000_s2498" type="#_x0000_t75" style="position:absolute;left:42978;top:13268;width:3960;height:276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14:paraId="6F53B6C5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38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0EB0765" w14:textId="2147D51E" w:rsidR="008D7E10" w:rsidRDefault="00CB3341" w:rsidP="00E13C64">
                  <w:pPr>
                    <w:spacing w:line="240" w:lineRule="atLeast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99424" behindDoc="0" locked="0" layoutInCell="1" allowOverlap="1" wp14:anchorId="310447B0" wp14:editId="6E95A6D2">
                            <wp:simplePos x="0" y="0"/>
                            <wp:positionH relativeFrom="column">
                              <wp:posOffset>70485</wp:posOffset>
                            </wp:positionH>
                            <wp:positionV relativeFrom="paragraph">
                              <wp:posOffset>500157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630512656" name="Gruppieren 1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557718" y="1826075"/>
                                      <a:chExt cx="1174896" cy="375732"/>
                                    </a:xfrm>
                                  </wpg:grpSpPr>
                                  <wpg:grpSp>
                                    <wpg:cNvPr id="1452047403" name="Gruppieren 1452047403"/>
                                    <wpg:cNvGrpSpPr/>
                                    <wpg:grpSpPr>
                                      <a:xfrm>
                                        <a:off x="557718" y="1826075"/>
                                        <a:ext cx="1174896" cy="375732"/>
                                        <a:chOff x="557718" y="1826075"/>
                                        <a:chExt cx="1174896" cy="375732"/>
                                      </a:xfrm>
                                    </wpg:grpSpPr>
                                    <wps:wsp>
                                      <wps:cNvPr id="324391729" name="Textfeld 3"/>
                                      <wps:cNvSpPr txBox="1"/>
                                      <wps:spPr>
                                        <a:xfrm>
                                          <a:off x="1148010" y="1925629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571B86C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5505436" name="Textfeld 398"/>
                                      <wps:cNvSpPr txBox="1"/>
                                      <wps:spPr>
                                        <a:xfrm>
                                          <a:off x="997725" y="1903429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FDC4B0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61077334" name="Gruppieren 1961077334"/>
                                      <wpg:cNvGrpSpPr/>
                                      <wpg:grpSpPr>
                                        <a:xfrm>
                                          <a:off x="557718" y="1826075"/>
                                          <a:ext cx="427504" cy="375732"/>
                                          <a:chOff x="557718" y="1826075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1828824545" name="Gruppieren 1828824545"/>
                                        <wpg:cNvGrpSpPr/>
                                        <wpg:grpSpPr>
                                          <a:xfrm>
                                            <a:off x="721939" y="1826075"/>
                                            <a:ext cx="263283" cy="375732"/>
                                            <a:chOff x="721939" y="1826071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129808297" name="Textfeld 3"/>
                                          <wps:cNvSpPr txBox="1"/>
                                          <wps:spPr>
                                            <a:xfrm>
                                              <a:off x="774903" y="1826071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7BBE6F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86198787" name="Textfeld 3"/>
                                          <wps:cNvSpPr txBox="1"/>
                                          <wps:spPr>
                                            <a:xfrm>
                                              <a:off x="721939" y="2038884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DD01AF5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6057632" name="Gerade Verbindung 1656057632"/>
                                          <wps:cNvCnPr/>
                                          <wps:spPr>
                                            <a:xfrm>
                                              <a:off x="772651" y="2015850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120959194" name="Textfeld 398"/>
                                        <wps:cNvSpPr txBox="1"/>
                                        <wps:spPr>
                                          <a:xfrm>
                                            <a:off x="557718" y="1894042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94D2854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686777389" name="Grafik 68677738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118028" y="1868397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10447B0" id="_x0000_s2499" style="position:absolute;margin-left:5.55pt;margin-top:39.4pt;width:92.5pt;height:29.55pt;z-index:253799424" coordorigin="5577,18260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">
                            <v:group id="Gruppieren 1452047403" o:spid="_x0000_s2500" style="position:absolute;left:5577;top:18260;width:11749;height:3758" coordorigin="5577,18260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">
                              <v:shape id="Textfeld 3" o:spid="_x0000_s2501" type="#_x0000_t202" style="position:absolute;left:11480;top:19256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571B86C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02" type="#_x0000_t202" style="position:absolute;left:9977;top:1903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3EFDC4B0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961077334" o:spid="_x0000_s2503" style="position:absolute;left:5577;top:18260;width:4275;height:3758" coordorigin="5577,18260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">
                                <v:group id="Gruppieren 1828824545" o:spid="_x0000_s2504" style="position:absolute;left:7219;top:18260;width:2633;height:3758" coordorigin="7219,18260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">
                                  <v:shape id="Textfeld 3" o:spid="_x0000_s2505" type="#_x0000_t202" style="position:absolute;left:7749;top:18260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57BBE6F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06" type="#_x0000_t202" style="position:absolute;left:7219;top:20388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" filled="f" stroked="f" strokeweight=".5pt">
                                    <v:textbox inset="0,0,0,0">
                                      <w:txbxContent>
                                        <w:p w14:paraId="2DD01AF5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656057632" o:spid="_x0000_s2507" style="position:absolute;visibility:visible;mso-wrap-style:square" from="7726,20158" to="9543,201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08" type="#_x0000_t202" style="position:absolute;left:5577;top:1894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" filled="f" stroked="f" strokeweight=".5pt">
                                  <v:textbox inset="1mm">
                                    <w:txbxContent>
                                      <w:p w14:paraId="594D2854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686777389" o:spid="_x0000_s2509" type="#_x0000_t75" style="position:absolute;left:11180;top:18683;width:3960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(1)</w:t>
                  </w:r>
                </w:p>
              </w:tc>
              <w:tc>
                <w:tcPr>
                  <w:tcW w:w="2251" w:type="dxa"/>
                </w:tcPr>
                <w:p w14:paraId="68F7099F" w14:textId="5C115DC9" w:rsidR="008D7E10" w:rsidRPr="005B4A79" w:rsidRDefault="00CB3341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17856" behindDoc="0" locked="0" layoutInCell="1" allowOverlap="1" wp14:anchorId="66D0E569" wp14:editId="35A74F30">
                            <wp:simplePos x="0" y="0"/>
                            <wp:positionH relativeFrom="column">
                              <wp:posOffset>-184785</wp:posOffset>
                            </wp:positionH>
                            <wp:positionV relativeFrom="paragraph">
                              <wp:posOffset>-27940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084687223" name="Gruppieren 17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572945" y="1223726"/>
                                      <a:chExt cx="1174896" cy="375732"/>
                                    </a:xfrm>
                                  </wpg:grpSpPr>
                                  <wpg:grpSp>
                                    <wpg:cNvPr id="390328355" name="Gruppieren 390328355"/>
                                    <wpg:cNvGrpSpPr/>
                                    <wpg:grpSpPr>
                                      <a:xfrm>
                                        <a:off x="572945" y="1223726"/>
                                        <a:ext cx="1174896" cy="375732"/>
                                        <a:chOff x="572945" y="1223726"/>
                                        <a:chExt cx="1174896" cy="375732"/>
                                      </a:xfrm>
                                    </wpg:grpSpPr>
                                    <wps:wsp>
                                      <wps:cNvPr id="2051438359" name="Textfeld 3"/>
                                      <wps:cNvSpPr txBox="1"/>
                                      <wps:spPr>
                                        <a:xfrm>
                                          <a:off x="1163237" y="1323281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3273FEE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14191050" name="Textfeld 398"/>
                                      <wps:cNvSpPr txBox="1"/>
                                      <wps:spPr>
                                        <a:xfrm>
                                          <a:off x="1012952" y="1301081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FDBC30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474741360" name="Gruppieren 474741360"/>
                                      <wpg:cNvGrpSpPr/>
                                      <wpg:grpSpPr>
                                        <a:xfrm>
                                          <a:off x="572945" y="1223726"/>
                                          <a:ext cx="427504" cy="375732"/>
                                          <a:chOff x="572945" y="1223726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1641649737" name="Gruppieren 1641649737"/>
                                        <wpg:cNvGrpSpPr/>
                                        <wpg:grpSpPr>
                                          <a:xfrm>
                                            <a:off x="737166" y="1223726"/>
                                            <a:ext cx="263283" cy="375732"/>
                                            <a:chOff x="737166" y="1223723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436319309" name="Textfeld 3"/>
                                          <wps:cNvSpPr txBox="1"/>
                                          <wps:spPr>
                                            <a:xfrm>
                                              <a:off x="790130" y="1223723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4ECB428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60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97024637" name="Textfeld 3"/>
                                          <wps:cNvSpPr txBox="1"/>
                                          <wps:spPr>
                                            <a:xfrm>
                                              <a:off x="737166" y="1436536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B69F01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91452287" name="Gerade Verbindung 1091452287"/>
                                          <wps:cNvCnPr/>
                                          <wps:spPr>
                                            <a:xfrm>
                                              <a:off x="787878" y="1413502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493908426" name="Textfeld 398"/>
                                        <wps:cNvSpPr txBox="1"/>
                                        <wps:spPr>
                                          <a:xfrm>
                                            <a:off x="572945" y="1291694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4022D7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225046754" name="Grafik 122504675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133255" y="1266049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66D0E569" id="_x0000_s2510" style="position:absolute;margin-left:-14.55pt;margin-top:-2.2pt;width:92.5pt;height:29.55pt;z-index:253817856" coordorigin="5729,12237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">
                            <v:group id="Gruppieren 390328355" o:spid="_x0000_s2511" style="position:absolute;left:5729;top:12237;width:11749;height:3757" coordorigin="5729,12237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">
                              <v:shape id="Textfeld 3" o:spid="_x0000_s2512" type="#_x0000_t202" style="position:absolute;left:11632;top:13232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" filled="f" stroked="f" strokeweight=".5pt">
                                <v:textbox inset="0,0,0,0">
                                  <w:txbxContent>
                                    <w:p w14:paraId="23273FEE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13" type="#_x0000_t202" style="position:absolute;left:10129;top:1301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3EFDBC30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474741360" o:spid="_x0000_s2514" style="position:absolute;left:5729;top:12237;width:4275;height:3757" coordorigin="5729,12237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">
                                <v:group id="Gruppieren 1641649737" o:spid="_x0000_s2515" style="position:absolute;left:7371;top:12237;width:2633;height:3757" coordorigin="7371,12237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">
                                  <v:shape id="Textfeld 3" o:spid="_x0000_s2516" type="#_x0000_t202" style="position:absolute;left:7901;top:12237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74ECB428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60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17" type="#_x0000_t202" style="position:absolute;left:7371;top:14365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1B69F01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091452287" o:spid="_x0000_s2518" style="position:absolute;visibility:visible;mso-wrap-style:square" from="7878,14135" to="9695,141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19" type="#_x0000_t202" style="position:absolute;left:5729;top:1291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34022D7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225046754" o:spid="_x0000_s2520" type="#_x0000_t75" style="position:absolute;left:11332;top:12660;width:3960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6838F9CB" w14:textId="026681C4" w:rsidR="008D7E10" w:rsidRDefault="00CB3341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19904" behindDoc="0" locked="0" layoutInCell="1" allowOverlap="1" wp14:anchorId="1AA3C434" wp14:editId="45ED24BD">
                            <wp:simplePos x="0" y="0"/>
                            <wp:positionH relativeFrom="column">
                              <wp:posOffset>120650</wp:posOffset>
                            </wp:positionH>
                            <wp:positionV relativeFrom="paragraph">
                              <wp:posOffset>495712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00" name="Gruppieren 19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40E19CE-15CA-29D5-73FD-2ED4D2ECF8F1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2154444" y="1778294"/>
                                      <a:chExt cx="1174896" cy="375732"/>
                                    </a:xfrm>
                                  </wpg:grpSpPr>
                                  <wpg:grpSp>
                                    <wpg:cNvPr id="1377351992" name="Gruppieren 1377351992">
                                      <a:extLst>
                                        <a:ext uri="{FF2B5EF4-FFF2-40B4-BE49-F238E27FC236}">
                                          <a16:creationId xmlns:a16="http://schemas.microsoft.com/office/drawing/2014/main" id="{7366E773-9AD1-94A6-9518-814CAD54FC2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2154444" y="1778294"/>
                                        <a:ext cx="1174896" cy="375732"/>
                                        <a:chOff x="2154444" y="1778294"/>
                                        <a:chExt cx="1174896" cy="375732"/>
                                      </a:xfrm>
                                    </wpg:grpSpPr>
                                    <wps:wsp>
                                      <wps:cNvPr id="627661141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35D0669-ED65-86A9-A7CF-60BCC3C6D3A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744736" y="1877848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6E15B2E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1366076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9B78D9C-B5FF-732B-B708-0C660C98CDF2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594451" y="1855648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13B8C3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365027370" name="Gruppieren 136502737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A9F0674-63C4-3DE7-3104-60F3504AEF3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154444" y="1778294"/>
                                          <a:ext cx="427504" cy="375732"/>
                                          <a:chOff x="2154444" y="1778294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816202547" name="Gruppieren 81620254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45742494-B514-8CFA-2BEA-8010F619A4B1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318665" y="1778294"/>
                                            <a:ext cx="263283" cy="375732"/>
                                            <a:chOff x="2318665" y="1778290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345644326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44FA3F1-DB41-9C29-E4C0-D852C966942C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71629" y="1778290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68FE18B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915615512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0FCAC0E-DA19-4A7F-F997-FA6E8B87F36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18665" y="1991103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337034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29507106" name="Gerade Verbindung 92950710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F5B6EDC-ADD0-3A90-742F-25D153EFCBF7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369377" y="1968069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116226079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F7A94AF-AD8C-B253-40FC-1572EFDD7424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154444" y="1846261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1C79BA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618316790" name="Grafik 161831679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CF5782C-3290-5373-CF56-27D733A8B5CF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714754" y="1820616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1AA3C434" id="Gruppieren 199" o:spid="_x0000_s2521" style="position:absolute;margin-left:9.5pt;margin-top:39.05pt;width:92.5pt;height:29.55pt;z-index:253819904" coordorigin="21544,17782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">
                            <v:group id="Gruppieren 1377351992" o:spid="_x0000_s2522" style="position:absolute;left:21544;top:17782;width:11749;height:3758" coordorigin="21544,17782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">
                              <v:shape id="Textfeld 3" o:spid="_x0000_s2523" type="#_x0000_t202" style="position:absolute;left:27447;top:18778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76E15B2E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24" type="#_x0000_t202" style="position:absolute;left:25944;top:1855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0013B8C3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365027370" o:spid="_x0000_s2525" style="position:absolute;left:21544;top:17782;width:4275;height:3758" coordorigin="21544,17782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">
                                <v:group id="Gruppieren 816202547" o:spid="_x0000_s2526" style="position:absolute;left:23186;top:17782;width:2633;height:3758" coordorigin="23186,17782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">
                                  <v:shape id="Textfeld 3" o:spid="_x0000_s2527" type="#_x0000_t202" style="position:absolute;left:23716;top:1778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168FE18B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28" type="#_x0000_t202" style="position:absolute;left:23186;top:1991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4337034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929507106" o:spid="_x0000_s2529" style="position:absolute;visibility:visible;mso-wrap-style:square" from="23693,19680" to="25510,196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30" type="#_x0000_t202" style="position:absolute;left:21544;top:1846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21C79BA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618316790" o:spid="_x0000_s2531" type="#_x0000_t75" style="position:absolute;left:27147;top:18206;width:3960;height:276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(2)</w:t>
                  </w:r>
                </w:p>
              </w:tc>
              <w:tc>
                <w:tcPr>
                  <w:tcW w:w="2251" w:type="dxa"/>
                </w:tcPr>
                <w:p w14:paraId="465E5C26" w14:textId="271C43EC" w:rsidR="008D7E10" w:rsidRPr="005B4A79" w:rsidRDefault="00CB3341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18880" behindDoc="0" locked="0" layoutInCell="1" allowOverlap="1" wp14:anchorId="0117FF9A" wp14:editId="746E48D6">
                            <wp:simplePos x="0" y="0"/>
                            <wp:positionH relativeFrom="column">
                              <wp:posOffset>-158750</wp:posOffset>
                            </wp:positionH>
                            <wp:positionV relativeFrom="paragraph">
                              <wp:posOffset>-31750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1868299800" name="Gruppieren 1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2145248" y="1213140"/>
                                      <a:chExt cx="1174896" cy="375732"/>
                                    </a:xfrm>
                                  </wpg:grpSpPr>
                                  <wpg:grpSp>
                                    <wpg:cNvPr id="852017609" name="Gruppieren 852017609"/>
                                    <wpg:cNvGrpSpPr/>
                                    <wpg:grpSpPr>
                                      <a:xfrm>
                                        <a:off x="2145248" y="1213140"/>
                                        <a:ext cx="1174896" cy="375732"/>
                                        <a:chOff x="2145248" y="1213140"/>
                                        <a:chExt cx="1174896" cy="375732"/>
                                      </a:xfrm>
                                    </wpg:grpSpPr>
                                    <wps:wsp>
                                      <wps:cNvPr id="2111266956" name="Textfeld 3"/>
                                      <wps:cNvSpPr txBox="1"/>
                                      <wps:spPr>
                                        <a:xfrm>
                                          <a:off x="2735540" y="1312695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E7DA7D2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2212349" name="Textfeld 398"/>
                                      <wps:cNvSpPr txBox="1"/>
                                      <wps:spPr>
                                        <a:xfrm>
                                          <a:off x="2585255" y="1290495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896749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61366495" name="Gruppieren 61366495"/>
                                      <wpg:cNvGrpSpPr/>
                                      <wpg:grpSpPr>
                                        <a:xfrm>
                                          <a:off x="2145248" y="1213140"/>
                                          <a:ext cx="427504" cy="375732"/>
                                          <a:chOff x="2145248" y="1213140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684538671" name="Gruppieren 684538671"/>
                                        <wpg:cNvGrpSpPr/>
                                        <wpg:grpSpPr>
                                          <a:xfrm>
                                            <a:off x="2309469" y="1213140"/>
                                            <a:ext cx="263283" cy="375732"/>
                                            <a:chOff x="2309469" y="1213137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528452931" name="Textfeld 3"/>
                                          <wps:cNvSpPr txBox="1"/>
                                          <wps:spPr>
                                            <a:xfrm>
                                              <a:off x="2362433" y="1213137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7547FD9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243134498" name="Textfeld 3"/>
                                          <wps:cNvSpPr txBox="1"/>
                                          <wps:spPr>
                                            <a:xfrm>
                                              <a:off x="2309469" y="1425950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5891085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7141923" name="Gerade Verbindung 1977141923"/>
                                          <wps:cNvCnPr/>
                                          <wps:spPr>
                                            <a:xfrm>
                                              <a:off x="2360181" y="1402916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440492139" name="Textfeld 398"/>
                                        <wps:cNvSpPr txBox="1"/>
                                        <wps:spPr>
                                          <a:xfrm>
                                            <a:off x="2145248" y="1281108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90B56E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794064539" name="Grafik 79406453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705558" y="1255463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0117FF9A" id="Gruppieren 188" o:spid="_x0000_s2532" style="position:absolute;margin-left:-12.5pt;margin-top:-2.5pt;width:92.5pt;height:29.55pt;z-index:253818880" coordorigin="21452,12131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">
                            <v:group id="Gruppieren 852017609" o:spid="_x0000_s2533" style="position:absolute;left:21452;top:12131;width:11749;height:3757" coordorigin="21452,12131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">
                              <v:shape id="Textfeld 3" o:spid="_x0000_s2534" type="#_x0000_t202" style="position:absolute;left:27355;top:13126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E7DA7D2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35" type="#_x0000_t202" style="position:absolute;left:25852;top:1290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2F896749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61366495" o:spid="_x0000_s2536" style="position:absolute;left:21452;top:12131;width:4275;height:3757" coordorigin="21452,12131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">
                                <v:group id="Gruppieren 684538671" o:spid="_x0000_s2537" style="position:absolute;left:23094;top:12131;width:2633;height:3757" coordorigin="23094,12131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">
                                  <v:shape id="Textfeld 3" o:spid="_x0000_s2538" type="#_x0000_t202" style="position:absolute;left:23624;top:12131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17547FD9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39" type="#_x0000_t202" style="position:absolute;left:23094;top:14259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25891085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977141923" o:spid="_x0000_s2540" style="position:absolute;visibility:visible;mso-wrap-style:square" from="23601,14029" to="25418,140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41" type="#_x0000_t202" style="position:absolute;left:21452;top:12811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690B56E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794064539" o:spid="_x0000_s2542" type="#_x0000_t75" style="position:absolute;left:27055;top:12554;width:3960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2D01F7B8" w14:textId="28F423F3" w:rsidR="008D7E10" w:rsidRDefault="00CB3341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20928" behindDoc="0" locked="0" layoutInCell="1" allowOverlap="1" wp14:anchorId="0C9EC9D5" wp14:editId="4F907892">
                            <wp:simplePos x="0" y="0"/>
                            <wp:positionH relativeFrom="column">
                              <wp:posOffset>83820</wp:posOffset>
                            </wp:positionH>
                            <wp:positionV relativeFrom="paragraph">
                              <wp:posOffset>499333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11" name="Gruppieren 21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E2EB08A-8CE0-1FFC-C4C9-4D7A415215B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3725536" y="1775082"/>
                                      <a:chExt cx="1174896" cy="375732"/>
                                    </a:xfrm>
                                  </wpg:grpSpPr>
                                  <wpg:grpSp>
                                    <wpg:cNvPr id="1030045885" name="Gruppieren 1030045885">
                                      <a:extLst>
                                        <a:ext uri="{FF2B5EF4-FFF2-40B4-BE49-F238E27FC236}">
                                          <a16:creationId xmlns:a16="http://schemas.microsoft.com/office/drawing/2014/main" id="{7ACA7AE4-34D7-B08C-9D94-12E6961C31D2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725536" y="1775082"/>
                                        <a:ext cx="1174896" cy="375732"/>
                                        <a:chOff x="3725536" y="1775082"/>
                                        <a:chExt cx="1174896" cy="375732"/>
                                      </a:xfrm>
                                    </wpg:grpSpPr>
                                    <wps:wsp>
                                      <wps:cNvPr id="2104573070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75F950A-577E-0ACB-C34D-231412F244BB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4315828" y="1874636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5A50748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85634116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B2DC9D6-5093-59E0-1041-12FE270E4337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4165543" y="1852436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EED4104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66154518" name="Gruppieren 176615451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FEFEFA0-E1F1-2F0F-F535-D811C487539A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3725536" y="1775082"/>
                                          <a:ext cx="427504" cy="375732"/>
                                          <a:chOff x="3725536" y="1775082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965307073" name="Gruppieren 96530707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8F52AA9-20C1-0E56-99FF-36BDB3313B6C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3889757" y="1775082"/>
                                            <a:ext cx="263283" cy="375732"/>
                                            <a:chOff x="3889757" y="1775078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678897731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B2F6D24-E5D2-10DA-5DE1-9A550DA0422D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3942721" y="1775078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34585E3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6820860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15B98B7-C722-1503-970F-78C3D1502E76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3889757" y="1987891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DA34E7C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65081671" name="Gerade Verbindung 186508167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733FB00-AB67-D572-A17A-40B5E8C4FBB4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3940469" y="1964857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731330562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F5BAFEB-E619-0952-E56F-ED2BD46FED8B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3725536" y="1843049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899602E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926227811" name="Grafik 192622781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554A05E-7538-B9A9-8DC9-2D65493C73DA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4285846" y="1817404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0C9EC9D5" id="Gruppieren 210" o:spid="_x0000_s2543" style="position:absolute;margin-left:6.6pt;margin-top:39.3pt;width:92.5pt;height:29.55pt;z-index:253820928" coordorigin="37255,17750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">
                            <v:group id="Gruppieren 1030045885" o:spid="_x0000_s2544" style="position:absolute;left:37255;top:17750;width:11749;height:3758" coordorigin="37255,17750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">
                              <v:shape id="Textfeld 3" o:spid="_x0000_s2545" type="#_x0000_t202" style="position:absolute;left:43158;top:18746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05A50748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46" type="#_x0000_t202" style="position:absolute;left:41655;top:1852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6EED4104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66154518" o:spid="_x0000_s2547" style="position:absolute;left:37255;top:17750;width:4275;height:3758" coordorigin="37255,17750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">
                                <v:group id="Gruppieren 965307073" o:spid="_x0000_s2548" style="position:absolute;left:38897;top:17750;width:2633;height:3758" coordorigin="38897,17750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">
                                  <v:shape id="Textfeld 3" o:spid="_x0000_s2549" type="#_x0000_t202" style="position:absolute;left:39427;top:17750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334585E3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50" type="#_x0000_t202" style="position:absolute;left:38897;top:19878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" filled="f" stroked="f" strokeweight=".5pt">
                                    <v:textbox inset="0,0,0,0">
                                      <w:txbxContent>
                                        <w:p w14:paraId="3DA34E7C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865081671" o:spid="_x0000_s2551" style="position:absolute;visibility:visible;mso-wrap-style:square" from="39404,19648" to="41221,196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52" type="#_x0000_t202" style="position:absolute;left:37255;top:1843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4899602E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926227811" o:spid="_x0000_s2553" type="#_x0000_t75" style="position:absolute;left:42858;top:18174;width:3960;height:276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(3)</w:t>
                  </w:r>
                </w:p>
              </w:tc>
              <w:tc>
                <w:tcPr>
                  <w:tcW w:w="2251" w:type="dxa"/>
                </w:tcPr>
                <w:p w14:paraId="1CFB4A07" w14:textId="6ED80B1B" w:rsidR="008D7E10" w:rsidRPr="005B4A79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997A7A9" w14:textId="77777777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3117F5D0" w14:textId="77777777" w:rsidR="00A42FF1" w:rsidRDefault="00A42FF1" w:rsidP="00E13C64">
      <w:pPr>
        <w:spacing w:line="240" w:lineRule="atLeast"/>
      </w:pPr>
    </w:p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9"/>
      </w:tblGrid>
      <w:tr w:rsidR="002A51C1" w14:paraId="5E9BFD2A" w14:textId="77777777" w:rsidTr="00DD330A">
        <w:trPr>
          <w:trHeight w:val="112"/>
        </w:trPr>
        <w:tc>
          <w:tcPr>
            <w:tcW w:w="709" w:type="dxa"/>
          </w:tcPr>
          <w:p w14:paraId="7F3DEAC0" w14:textId="77777777" w:rsidR="002A51C1" w:rsidRPr="00BA3DA5" w:rsidRDefault="005A6AF0" w:rsidP="00E13C64">
            <w:pPr>
              <w:pStyle w:val="berschrift3"/>
              <w:spacing w:line="240" w:lineRule="atLeast"/>
            </w:pPr>
            <w:r>
              <w:lastRenderedPageBreak/>
              <w:t>2.5</w:t>
            </w:r>
          </w:p>
        </w:tc>
        <w:tc>
          <w:tcPr>
            <w:tcW w:w="8505" w:type="dxa"/>
            <w:gridSpan w:val="2"/>
          </w:tcPr>
          <w:p w14:paraId="0563BED1" w14:textId="77777777" w:rsidR="002A51C1" w:rsidRPr="00BA3DA5" w:rsidRDefault="005A6AF0" w:rsidP="00E13C64">
            <w:pPr>
              <w:pStyle w:val="berschrift3"/>
              <w:spacing w:line="240" w:lineRule="atLeast"/>
            </w:pPr>
            <w:r w:rsidRPr="005A6AF0">
              <w:t>Was passiert mit der Prozentzahl beim Erweitern?</w:t>
            </w:r>
          </w:p>
        </w:tc>
      </w:tr>
      <w:tr w:rsidR="007A3869" w14:paraId="262F951F" w14:textId="77777777" w:rsidTr="00DD330A">
        <w:trPr>
          <w:trHeight w:val="112"/>
        </w:trPr>
        <w:tc>
          <w:tcPr>
            <w:tcW w:w="709" w:type="dxa"/>
          </w:tcPr>
          <w:p w14:paraId="214C18AA" w14:textId="77777777" w:rsidR="007A3869" w:rsidRPr="00F4582F" w:rsidRDefault="007A3869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523F5B2" wp14:editId="7316DFB1">
                  <wp:extent cx="361850" cy="273600"/>
                  <wp:effectExtent l="0" t="0" r="635" b="0"/>
                  <wp:docPr id="11208" name="Grafik 1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</w:tcPr>
          <w:p w14:paraId="5F636616" w14:textId="4AF99EE2" w:rsidR="007A3869" w:rsidRPr="00BA3DA5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2400" behindDoc="0" locked="0" layoutInCell="1" allowOverlap="1" wp14:anchorId="006A925E" wp14:editId="125C0D70">
                      <wp:simplePos x="0" y="0"/>
                      <wp:positionH relativeFrom="column">
                        <wp:posOffset>2896123</wp:posOffset>
                      </wp:positionH>
                      <wp:positionV relativeFrom="paragraph">
                        <wp:posOffset>154940</wp:posOffset>
                      </wp:positionV>
                      <wp:extent cx="161290" cy="282226"/>
                      <wp:effectExtent l="0" t="0" r="10160" b="3810"/>
                      <wp:wrapNone/>
                      <wp:docPr id="12551985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82226"/>
                                <a:chOff x="32847" y="12407"/>
                                <a:chExt cx="163236" cy="283421"/>
                              </a:xfrm>
                            </wpg:grpSpPr>
                            <wps:wsp>
                              <wps:cNvPr id="125519854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022044" w14:textId="2AB4B77A" w:rsidR="007A3869" w:rsidRPr="00A42631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41" name="Textfeld 3"/>
                              <wps:cNvSpPr txBox="1"/>
                              <wps:spPr>
                                <a:xfrm>
                                  <a:off x="32847" y="131886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A9D1D0" w14:textId="71EF83AE" w:rsidR="007A3869" w:rsidRPr="00A42631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06A925E" id="_x0000_s2554" style="position:absolute;margin-left:228.05pt;margin-top:12.2pt;width:12.7pt;height:22.2pt;z-index:253542400;mso-width-relative:margin;mso-height-relative:margin" coordorigin="32847,12407" coordsize="163236,283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">
                      <v:shape id="Textfeld 3" o:spid="_x0000_s255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F022044" w14:textId="2AB4B77A" w:rsidR="007A3869" w:rsidRPr="00A42631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556" type="#_x0000_t202" style="position:absolute;left:32847;top:131886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4A9D1D0" w14:textId="71EF83AE" w:rsidR="007A3869" w:rsidRPr="00A42631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55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38304" behindDoc="0" locked="0" layoutInCell="1" allowOverlap="1" wp14:anchorId="765228A6" wp14:editId="64EA1438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154623</wp:posOffset>
                      </wp:positionV>
                      <wp:extent cx="645795" cy="722893"/>
                      <wp:effectExtent l="0" t="0" r="0" b="1270"/>
                      <wp:wrapNone/>
                      <wp:docPr id="181071114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804280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346015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215D31" w14:textId="77777777" w:rsidR="007A3869" w:rsidRPr="00AF507F" w:rsidRDefault="007A3869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65228A6" id="_x0000_s2558" style="position:absolute;margin-left:350.5pt;margin-top:12.2pt;width:50.85pt;height:56.9pt;z-index:253538304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">
                      <v:shape id="Grafik 6" o:spid="_x0000_s2559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">
                        <v:imagedata r:id="rId30" o:title="" chromakey="white"/>
                      </v:shape>
                      <v:shape id="_x0000_s2560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215D31" w14:textId="77777777" w:rsidR="007A3869" w:rsidRPr="00AF507F" w:rsidRDefault="007A3869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3F799513" wp14:editId="4B06F4CC">
                      <wp:simplePos x="0" y="0"/>
                      <wp:positionH relativeFrom="column">
                        <wp:posOffset>835501</wp:posOffset>
                      </wp:positionH>
                      <wp:positionV relativeFrom="paragraph">
                        <wp:posOffset>153353</wp:posOffset>
                      </wp:positionV>
                      <wp:extent cx="3444575" cy="524260"/>
                      <wp:effectExtent l="0" t="0" r="289560" b="9525"/>
                      <wp:wrapNone/>
                      <wp:docPr id="51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444575" cy="5242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1811FC" w14:textId="4B10943D" w:rsidR="007A3869" w:rsidRDefault="007A3869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Wenn ich den Zähler und den Nenner von</w:t>
                                  </w:r>
                                  <w:r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   </w:t>
                                  </w: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</w:t>
                                  </w: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mit 4 multipliziere, </w:t>
                                  </w:r>
                                </w:p>
                                <w:p w14:paraId="2522BBA9" w14:textId="096C26C5" w:rsidR="007A3869" w:rsidRPr="00A42631" w:rsidRDefault="007A3869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dann wird die Prozentzahl viermal so groß.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F799513" id="_x0000_s2561" type="#_x0000_t62" style="position:absolute;margin-left:65.8pt;margin-top:12.1pt;width:271.25pt;height:41.3pt;flip:x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" adj="-1591,11823" fillcolor="white [3201]" strokecolor="#bfbfbf [2412]" strokeweight="1pt">
                      <v:textbox style="mso-fit-shape-to-text:t">
                        <w:txbxContent>
                          <w:p w14:paraId="151811FC" w14:textId="4B10943D" w:rsidR="007A3869" w:rsidRDefault="007A3869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Wenn ich den Zähler und den Nenner von</w:t>
                            </w:r>
                            <w:r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   </w:t>
                            </w: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mit 4 multipliziere, </w:t>
                            </w:r>
                          </w:p>
                          <w:p w14:paraId="2522BBA9" w14:textId="096C26C5" w:rsidR="007A3869" w:rsidRPr="00A42631" w:rsidRDefault="007A3869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dann wird die Prozentzahl viermal so groß.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5036D5" w14:textId="7C09AC38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7543EE1" w14:textId="6E2C172E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5FD0BBE" w14:textId="300500BA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7B845E0" w14:textId="3A0BE8AF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0352" behindDoc="0" locked="0" layoutInCell="1" allowOverlap="1" wp14:anchorId="68435A50" wp14:editId="03168795">
                      <wp:simplePos x="0" y="0"/>
                      <wp:positionH relativeFrom="column">
                        <wp:posOffset>3745865</wp:posOffset>
                      </wp:positionH>
                      <wp:positionV relativeFrom="paragraph">
                        <wp:posOffset>74160</wp:posOffset>
                      </wp:positionV>
                      <wp:extent cx="161290" cy="299720"/>
                      <wp:effectExtent l="0" t="0" r="3810" b="5080"/>
                      <wp:wrapNone/>
                      <wp:docPr id="12551985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5519853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89026D" w14:textId="5613D076" w:rsidR="007A3869" w:rsidRPr="00A7598C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36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502AB9" w14:textId="513112B6" w:rsidR="007A3869" w:rsidRPr="00A7598C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37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8435A50" id="_x0000_s2562" style="position:absolute;margin-left:294.95pt;margin-top:5.85pt;width:12.7pt;height:23.6pt;z-index:25354035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">
                      <v:shape id="Textfeld 3" o:spid="_x0000_s2563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B89026D" w14:textId="5613D076" w:rsidR="007A3869" w:rsidRPr="00A7598C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56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1502AB9" w14:textId="513112B6" w:rsidR="007A3869" w:rsidRPr="00A7598C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565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35D71A7" w14:textId="126280F3" w:rsidR="007A3869" w:rsidRPr="00491713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Hat Leonie Recht? Wie muss man den Zähler und den Nenner von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eastAsia="de-DE"/>
                </w:rPr>
                <m:t xml:space="preserve">      </m:t>
              </m:r>
            </m:oMath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verändern, </w:t>
            </w:r>
          </w:p>
          <w:p w14:paraId="32DDCDE3" w14:textId="47EE6DBF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damit die Prozentzahl viermal so groß ist? </w:t>
            </w:r>
          </w:p>
          <w:p w14:paraId="02305C7A" w14:textId="4321B198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587416" w14:textId="1ACDC2FC" w:rsidR="007A3869" w:rsidRDefault="007A3869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gehst du vor? Überprüfe dein Ergebnis mit Streifentafel</w:t>
            </w:r>
            <w:r w:rsidR="00D3397C">
              <w:rPr>
                <w:rFonts w:ascii="Calibri" w:hAnsi="Calibri"/>
                <w:color w:val="000000" w:themeColor="text1"/>
                <w:szCs w:val="20"/>
              </w:rPr>
              <w:t xml:space="preserve"> oder digitalen Bruchstreifen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  <w:p w14:paraId="206A3994" w14:textId="77777777" w:rsidR="007A3869" w:rsidRPr="00EC2138" w:rsidRDefault="007A3869" w:rsidP="00E13C64">
            <w:pPr>
              <w:spacing w:line="240" w:lineRule="atLeast"/>
              <w:rPr>
                <w:noProof/>
              </w:rPr>
            </w:pPr>
          </w:p>
        </w:tc>
      </w:tr>
      <w:tr w:rsidR="008D7E10" w14:paraId="4E1CE7C5" w14:textId="77777777" w:rsidTr="00DD330A">
        <w:trPr>
          <w:trHeight w:val="112"/>
        </w:trPr>
        <w:tc>
          <w:tcPr>
            <w:tcW w:w="709" w:type="dxa"/>
          </w:tcPr>
          <w:p w14:paraId="0A787C24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2.6</w:t>
            </w:r>
          </w:p>
        </w:tc>
        <w:tc>
          <w:tcPr>
            <w:tcW w:w="8505" w:type="dxa"/>
            <w:gridSpan w:val="2"/>
          </w:tcPr>
          <w:p w14:paraId="4B3F1531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Mehrere Lösungen</w:t>
            </w:r>
          </w:p>
        </w:tc>
      </w:tr>
      <w:tr w:rsidR="008D7E10" w14:paraId="0C0F0A2E" w14:textId="77777777" w:rsidTr="00DD330A">
        <w:trPr>
          <w:trHeight w:val="112"/>
        </w:trPr>
        <w:tc>
          <w:tcPr>
            <w:tcW w:w="709" w:type="dxa"/>
          </w:tcPr>
          <w:p w14:paraId="45F44AC8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7E5A8CE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79" w:type="dxa"/>
          </w:tcPr>
          <w:p w14:paraId="5089D1FC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Welche Zahlen können hier stehen? Schreibe verschiedene Lösungen auf. </w:t>
            </w:r>
          </w:p>
          <w:p w14:paraId="524980A5" w14:textId="6ECC6CBF" w:rsidR="008D7E10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877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30144" behindDoc="0" locked="0" layoutInCell="1" allowOverlap="1" wp14:anchorId="75B199BE" wp14:editId="4253A98A">
                      <wp:simplePos x="0" y="0"/>
                      <wp:positionH relativeFrom="column">
                        <wp:posOffset>3645480</wp:posOffset>
                      </wp:positionH>
                      <wp:positionV relativeFrom="paragraph">
                        <wp:posOffset>204449</wp:posOffset>
                      </wp:positionV>
                      <wp:extent cx="1085955" cy="415549"/>
                      <wp:effectExtent l="0" t="0" r="6350" b="3810"/>
                      <wp:wrapNone/>
                      <wp:docPr id="64190118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955" cy="415549"/>
                                <a:chOff x="2538723" y="28917"/>
                                <a:chExt cx="1085955" cy="415549"/>
                              </a:xfrm>
                            </wpg:grpSpPr>
                            <wpg:grpSp>
                              <wpg:cNvPr id="1959255380" name="Gruppieren 1959255380"/>
                              <wpg:cNvGrpSpPr/>
                              <wpg:grpSpPr>
                                <a:xfrm>
                                  <a:off x="2566586" y="28917"/>
                                  <a:ext cx="1058092" cy="375732"/>
                                  <a:chOff x="2566586" y="28917"/>
                                  <a:chExt cx="1058092" cy="375732"/>
                                </a:xfrm>
                              </wpg:grpSpPr>
                              <wps:wsp>
                                <wps:cNvPr id="2064036135" name="Textfeld 398"/>
                                <wps:cNvSpPr txBox="1"/>
                                <wps:spPr>
                                  <a:xfrm>
                                    <a:off x="2827382" y="94854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51F8C2" w14:textId="77777777" w:rsidR="00B877BD" w:rsidRDefault="00B877BD" w:rsidP="00B877B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54918990" name="Gruppieren 654918990"/>
                                <wpg:cNvGrpSpPr/>
                                <wpg:grpSpPr>
                                  <a:xfrm>
                                    <a:off x="2566586" y="28917"/>
                                    <a:ext cx="263283" cy="375732"/>
                                    <a:chOff x="2566586" y="28917"/>
                                    <a:chExt cx="265727" cy="376755"/>
                                  </a:xfrm>
                                </wpg:grpSpPr>
                                <wps:wsp>
                                  <wps:cNvPr id="1510365886" name="Textfeld 3"/>
                                  <wps:cNvSpPr txBox="1"/>
                                  <wps:spPr>
                                    <a:xfrm>
                                      <a:off x="2604442" y="28917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5E74AB" w14:textId="77777777" w:rsidR="00B877BD" w:rsidRDefault="00B877BD" w:rsidP="00B877B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3944719" name="Textfeld 3"/>
                                  <wps:cNvSpPr txBox="1"/>
                                  <wps:spPr>
                                    <a:xfrm>
                                      <a:off x="2566586" y="241730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651544" w14:textId="77777777" w:rsidR="00B877BD" w:rsidRDefault="00B877BD" w:rsidP="00B877B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2067691" name="Gerade Verbindung 702067691"/>
                                  <wps:cNvCnPr/>
                                  <wps:spPr>
                                    <a:xfrm>
                                      <a:off x="2617298" y="218696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507415108" name="Grafik 150741510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982481" y="65918"/>
                                    <a:ext cx="432000" cy="3020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13914750" name="Textfeld 3"/>
                                <wps:cNvSpPr txBox="1"/>
                                <wps:spPr>
                                  <a:xfrm flipH="1">
                                    <a:off x="3290954" y="132518"/>
                                    <a:ext cx="33372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61B394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351842217" name="Grafik 13518422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38723" y="243110"/>
                                  <a:ext cx="288000" cy="201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5B199BE" id="Gruppieren 7" o:spid="_x0000_s2566" style="position:absolute;margin-left:287.05pt;margin-top:16.1pt;width:85.5pt;height:32.7pt;z-index:253830144" coordorigin="25387,289" coordsize="10859,41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">
                      <v:group id="Gruppieren 1959255380" o:spid="_x0000_s2567" style="position:absolute;left:25665;top:289;width:10581;height:3757" coordorigin="25665,289" coordsize="10580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">
                        <v:shape id="Textfeld 398" o:spid="_x0000_s2568" type="#_x0000_t202" style="position:absolute;left:28273;top:94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7151F8C2" w14:textId="77777777" w:rsidR="00B877BD" w:rsidRDefault="00B877BD" w:rsidP="00B877B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  <v:group id="Gruppieren 654918990" o:spid="_x0000_s2569" style="position:absolute;left:25665;top:289;width:2633;height:3757" coordorigin="25665,289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">
                          <v:shape id="Textfeld 3" o:spid="_x0000_s2570" type="#_x0000_t202" style="position:absolute;left:26044;top:289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3C5E74AB" w14:textId="77777777" w:rsidR="00B877BD" w:rsidRDefault="00B877BD" w:rsidP="00B877B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571" type="#_x0000_t202" style="position:absolute;left:25665;top:2417;width:2658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9651544" w14:textId="77777777" w:rsidR="00B877BD" w:rsidRDefault="00B877BD" w:rsidP="00B877B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702067691" o:spid="_x0000_s2572" style="position:absolute;visibility:visible;mso-wrap-style:square" from="26172,2186" to="27625,2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1507415108" o:spid="_x0000_s2573" type="#_x0000_t75" style="position:absolute;left:29824;top:659;width:4320;height:302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Textfeld 3" o:spid="_x0000_s2574" type="#_x0000_t202" style="position:absolute;left:32909;top:1325;width:3337;height:2003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B61B394" w14:textId="77777777" w:rsidR="00B877BD" w:rsidRDefault="00B877BD" w:rsidP="00B877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%</w:t>
                                </w:r>
                              </w:p>
                            </w:txbxContent>
                          </v:textbox>
                        </v:shape>
                      </v:group>
                      <v:shape id="Grafik 1351842217" o:spid="_x0000_s2575" type="#_x0000_t75" style="position:absolute;left:25387;top:2431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:rsidRPr="008D7E10" w14:paraId="2F164EF9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8D91A72" w14:textId="48CCFBF5" w:rsidR="008D7E10" w:rsidRPr="00D95B77" w:rsidRDefault="00B877BD" w:rsidP="00E13C64">
                  <w:pPr>
                    <w:spacing w:line="240" w:lineRule="atLeast"/>
                  </w:pPr>
                  <w:r w:rsidRPr="00B877BD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31168" behindDoc="0" locked="0" layoutInCell="1" allowOverlap="1" wp14:anchorId="4B973A71" wp14:editId="1E9BDD17">
                            <wp:simplePos x="0" y="0"/>
                            <wp:positionH relativeFrom="column">
                              <wp:posOffset>238125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882650" cy="474980"/>
                            <wp:effectExtent l="0" t="0" r="6350" b="0"/>
                            <wp:wrapNone/>
                            <wp:docPr id="5" name="Gruppieren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46BD2D4-2C43-7D0C-C592-ED3E1181FB0B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82650" cy="474980"/>
                                      <a:chOff x="0" y="8438"/>
                                      <a:chExt cx="882705" cy="475233"/>
                                    </a:xfrm>
                                  </wpg:grpSpPr>
                                  <wps:wsp>
                                    <wps:cNvPr id="1604244416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806701EB-0141-B994-C7D7-C59238AA6347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298101" y="176331"/>
                                        <a:ext cx="584604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F1C8E5" w14:textId="77777777" w:rsidR="00B877BD" w:rsidRDefault="00B877BD" w:rsidP="00B877B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>= 20 %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560385559" name="Gruppieren 1560385559">
                                      <a:extLst>
                                        <a:ext uri="{FF2B5EF4-FFF2-40B4-BE49-F238E27FC236}">
                                          <a16:creationId xmlns:a16="http://schemas.microsoft.com/office/drawing/2014/main" id="{2BD6816E-6904-309A-C32A-F8AB3B6D4592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2546" y="52791"/>
                                        <a:ext cx="263283" cy="375782"/>
                                        <a:chOff x="12546" y="52791"/>
                                        <a:chExt cx="265727" cy="376805"/>
                                      </a:xfrm>
                                    </wpg:grpSpPr>
                                    <wps:wsp>
                                      <wps:cNvPr id="989351182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D84C520-0A00-AACA-CEA1-180A633B36EF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50405" y="52791"/>
                                          <a:ext cx="159583" cy="1846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2B63F8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449604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7A959E0-A0B3-ABA1-62E6-DBBA7B0AAA6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2546" y="265654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7330259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59988049" name="Gerade Verbindung 65998804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EDDE420-5EB9-0E6A-AC5B-A5FABF077ECE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63258" y="242620"/>
                                          <a:ext cx="181671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131233221" name="Grafik 113123322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8430340-2DA2-F9AB-82C0-BAD82C5BD46C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7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87" y="8438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62860175" name="Grafik 166286017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DF47DD5-0193-18B4-B7BD-BE27B3E67899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282315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4B973A71" id="Gruppieren 4" o:spid="_x0000_s2576" style="position:absolute;margin-left:18.75pt;margin-top:2.25pt;width:69.5pt;height:37.4pt;z-index:253831168;mso-height-relative:margin" coordorigin=",84" coordsize="8827,4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">
                            <v:shape id="Textfeld 3" o:spid="_x0000_s2577" type="#_x0000_t202" style="position:absolute;left:2981;top:1763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9F1C8E5" w14:textId="77777777" w:rsidR="00B877BD" w:rsidRDefault="00B877BD" w:rsidP="00B877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= 20 %</w:t>
                                    </w:r>
                                  </w:p>
                                </w:txbxContent>
                              </v:textbox>
                            </v:shape>
                            <v:group id="Gruppieren 1560385559" o:spid="_x0000_s2578" style="position:absolute;left:125;top:527;width:2633;height:3758" coordorigin="12546,52791" coordsize="265727,376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">
                              <v:shape id="Textfeld 3" o:spid="_x0000_s2579" type="#_x0000_t202" style="position:absolute;left:50405;top:52791;width:159583;height:184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E2B63F8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580" type="#_x0000_t202" style="position:absolute;left:12546;top:265654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67330259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59988049" o:spid="_x0000_s2581" style="position:absolute;visibility:visible;mso-wrap-style:square" from="63258,242620" to="244929,2426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Grafik 1131233221" o:spid="_x0000_s2582" type="#_x0000_t75" style="position:absolute;left:1;top:84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">
                              <v:imagedata r:id="rId128" o:title="" cropbottom="33944f" cropleft="1f" cropright="2644f" recolortarget="#333 [1446]"/>
                            </v:shape>
                            <v:shape id="Grafik 1662860175" o:spid="_x0000_s2583" type="#_x0000_t75" style="position:absolute;top:2823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 w:rsidRPr="00D95B77">
                    <w:t>(1)</w:t>
                  </w:r>
                </w:p>
              </w:tc>
              <w:tc>
                <w:tcPr>
                  <w:tcW w:w="2251" w:type="dxa"/>
                </w:tcPr>
                <w:p w14:paraId="6BD885D1" w14:textId="78B81365" w:rsidR="008D7E10" w:rsidRPr="00442DA2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6C928D2C" w14:textId="3374CDA7" w:rsidR="008D7E10" w:rsidRPr="008D7E10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B877BD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32192" behindDoc="0" locked="0" layoutInCell="1" allowOverlap="1" wp14:anchorId="26D1C7E8" wp14:editId="5C7D798B">
                            <wp:simplePos x="0" y="0"/>
                            <wp:positionH relativeFrom="column">
                              <wp:posOffset>267038</wp:posOffset>
                            </wp:positionH>
                            <wp:positionV relativeFrom="paragraph">
                              <wp:posOffset>34686</wp:posOffset>
                            </wp:positionV>
                            <wp:extent cx="1025525" cy="413797"/>
                            <wp:effectExtent l="0" t="0" r="3175" b="5715"/>
                            <wp:wrapNone/>
                            <wp:docPr id="6" name="Gruppieren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4AC4C87-02A1-BEB0-FAD1-701BF874F329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25525" cy="413797"/>
                                      <a:chOff x="1329970" y="5938"/>
                                      <a:chExt cx="1026147" cy="41419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61766732" name="Grafik 186176673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DCD7E37-60A5-A6DC-32DB-AA5DBBF62281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750849" y="92811"/>
                                        <a:ext cx="432000" cy="3020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3870679" name="Textfeld 398">
                                      <a:extLst>
                                        <a:ext uri="{FF2B5EF4-FFF2-40B4-BE49-F238E27FC236}">
                                          <a16:creationId xmlns:a16="http://schemas.microsoft.com/office/drawing/2014/main" id="{EF30C5C3-A236-EB92-0576-FB48F091E038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1620857" y="108783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034035" w14:textId="77777777" w:rsidR="00B877BD" w:rsidRDefault="00B877BD" w:rsidP="00B877BD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 xml:space="preserve">=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4254970" name="Gruppieren 304254970">
                                      <a:extLst>
                                        <a:ext uri="{FF2B5EF4-FFF2-40B4-BE49-F238E27FC236}">
                                          <a16:creationId xmlns:a16="http://schemas.microsoft.com/office/drawing/2014/main" id="{95AE25A2-6608-F9A4-F15A-095538DFC894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360061" y="50268"/>
                                        <a:ext cx="263283" cy="369861"/>
                                        <a:chOff x="1360061" y="50268"/>
                                        <a:chExt cx="265727" cy="370868"/>
                                      </a:xfrm>
                                    </wpg:grpSpPr>
                                    <wps:wsp>
                                      <wps:cNvPr id="2119877734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19776A9-78BC-A30A-653A-87D165C96E68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397882" y="50268"/>
                                          <a:ext cx="159583" cy="1846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2327296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959159397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9753FD6-43B3-829B-06BC-7178596BB85D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360061" y="257194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B5E061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8109032" name="Gerade Verbindung 177810903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EEEC98F-4513-17EB-0981-3EF62AFBB020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410773" y="240120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263940657" name="Grafik 26394065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215EE04-CE3D-D4EF-EC99-7C4B1E05CC83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329970" y="5938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858552321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75608BDC-A07B-9F25-428F-86BC253828C5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 flipH="1">
                                        <a:off x="2059322" y="159411"/>
                                        <a:ext cx="296795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915711" w14:textId="77777777" w:rsidR="00B877BD" w:rsidRDefault="00B877BD" w:rsidP="00B877B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>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26D1C7E8" id="Gruppieren 5" o:spid="_x0000_s2584" style="position:absolute;margin-left:21.05pt;margin-top:2.75pt;width:80.75pt;height:32.6pt;z-index:253832192;mso-height-relative:margin" coordorigin="13299,59" coordsize="10261,41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">
                            <v:shape id="Grafik 1861766732" o:spid="_x0000_s2585" type="#_x0000_t75" style="position:absolute;left:17508;top:928;width:4320;height:302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  <v:shape id="Textfeld 398" o:spid="_x0000_s2586" type="#_x0000_t202" style="position:absolute;left:16208;top:1087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" filled="f" stroked="f" strokeweight=".5pt">
                              <v:textbox inset="1mm">
                                <w:txbxContent>
                                  <w:p w14:paraId="08034035" w14:textId="77777777" w:rsidR="00B877BD" w:rsidRDefault="00B877BD" w:rsidP="00B877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v:textbox>
                            </v:shape>
                            <v:group id="Gruppieren 304254970" o:spid="_x0000_s2587" style="position:absolute;left:13600;top:502;width:2633;height:3699" coordorigin="13600,502" coordsize="2657,3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">
                              <v:shape id="Textfeld 3" o:spid="_x0000_s2588" type="#_x0000_t202" style="position:absolute;left:13978;top:50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" filled="f" stroked="f" strokeweight=".5pt">
                                <v:textbox style="mso-fit-shape-to-text:t" inset="0,0,0,0">
                                  <w:txbxContent>
                                    <w:p w14:paraId="72327296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589" type="#_x0000_t202" style="position:absolute;left:13600;top:2571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FB5E061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778109032" o:spid="_x0000_s2590" style="position:absolute;visibility:visible;mso-wrap-style:square" from="14107,2401" to="15560,24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Grafik 263940657" o:spid="_x0000_s2591" type="#_x0000_t75" style="position:absolute;left:13299;top: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  <v:shape id="Textfeld 3" o:spid="_x0000_s2592" type="#_x0000_t202" style="position:absolute;left:20593;top:1594;width:2968;height:2003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5F915711" w14:textId="77777777" w:rsidR="00B877BD" w:rsidRDefault="00B877BD" w:rsidP="00B877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8D7E10" w:rsidRPr="008D7E10">
                    <w:t>(2)</w:t>
                  </w:r>
                </w:p>
              </w:tc>
              <w:tc>
                <w:tcPr>
                  <w:tcW w:w="2251" w:type="dxa"/>
                </w:tcPr>
                <w:p w14:paraId="4D3EC0B4" w14:textId="277DAFA0" w:rsidR="008D7E10" w:rsidRPr="00442DA2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7B738CA2" w14:textId="77777777" w:rsidR="008D7E10" w:rsidRP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D7E10">
                    <w:t>(3)</w:t>
                  </w:r>
                </w:p>
              </w:tc>
              <w:tc>
                <w:tcPr>
                  <w:tcW w:w="2251" w:type="dxa"/>
                </w:tcPr>
                <w:p w14:paraId="6CA7003B" w14:textId="77777777" w:rsid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457FEF0A" w14:textId="77777777" w:rsidR="00B877BD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673D0672" w14:textId="77777777" w:rsidR="00B877BD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1AE71B7D" w14:textId="7C60F07C" w:rsidR="00B877BD" w:rsidRPr="00442DA2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5E061A7" w14:textId="52E2E178" w:rsidR="008D7E10" w:rsidRPr="008F1CEB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E67916" w14:paraId="462158C3" w14:textId="77777777" w:rsidTr="00DD330A">
        <w:trPr>
          <w:trHeight w:val="112"/>
        </w:trPr>
        <w:tc>
          <w:tcPr>
            <w:tcW w:w="709" w:type="dxa"/>
          </w:tcPr>
          <w:p w14:paraId="531385A1" w14:textId="77777777" w:rsidR="00E67916" w:rsidRPr="00AF3168" w:rsidRDefault="00E6791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2EFA43D6" w14:textId="77777777" w:rsidR="00E67916" w:rsidRDefault="00E67916" w:rsidP="00E13C64">
            <w:pPr>
              <w:pStyle w:val="Nummerierung"/>
              <w:spacing w:line="240" w:lineRule="atLeast"/>
            </w:pPr>
          </w:p>
        </w:tc>
        <w:tc>
          <w:tcPr>
            <w:tcW w:w="8079" w:type="dxa"/>
          </w:tcPr>
          <w:p w14:paraId="7B19A173" w14:textId="77777777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FE37A17" w14:textId="77777777" w:rsidR="00B877BD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EEB93C5" w14:textId="77777777" w:rsidR="00B877BD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20181FF" w14:textId="77777777" w:rsidR="00B877BD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209341F" w14:textId="77777777" w:rsidR="00B877BD" w:rsidRPr="00491713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8D7E10" w14:paraId="02E9C1F8" w14:textId="77777777" w:rsidTr="00DD330A">
        <w:trPr>
          <w:trHeight w:val="112"/>
        </w:trPr>
        <w:tc>
          <w:tcPr>
            <w:tcW w:w="709" w:type="dxa"/>
          </w:tcPr>
          <w:p w14:paraId="38063744" w14:textId="77777777" w:rsidR="008D7E10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5A295BE3" wp14:editId="2CC7BF8F">
                  <wp:extent cx="360000" cy="313831"/>
                  <wp:effectExtent l="0" t="0" r="2540" b="0"/>
                  <wp:docPr id="11209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182FA27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9" w:type="dxa"/>
          </w:tcPr>
          <w:p w14:paraId="78C38AD3" w14:textId="77777777" w:rsidR="008D7E10" w:rsidRPr="00491713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ähnliche Aufgaben. </w:t>
            </w:r>
          </w:p>
          <w:p w14:paraId="61A279C3" w14:textId="77777777" w:rsidR="001C762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denkt sich eine Aufgabe mit Lücken aus, </w:t>
            </w:r>
            <w:r w:rsidR="001C7622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die andere findet passende Zahlen. </w:t>
            </w:r>
          </w:p>
          <w:p w14:paraId="00B1A6A2" w14:textId="38243F70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>Wechselt euch ab.</w:t>
            </w:r>
          </w:p>
          <w:p w14:paraId="3A525092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  <w:tr w:rsidR="008D7E10" w14:paraId="2E4D1224" w14:textId="77777777" w:rsidTr="00DD330A">
        <w:trPr>
          <w:trHeight w:val="112"/>
        </w:trPr>
        <w:tc>
          <w:tcPr>
            <w:tcW w:w="709" w:type="dxa"/>
          </w:tcPr>
          <w:p w14:paraId="5CC2E64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2.7</w:t>
            </w:r>
          </w:p>
        </w:tc>
        <w:tc>
          <w:tcPr>
            <w:tcW w:w="8505" w:type="dxa"/>
            <w:gridSpan w:val="2"/>
          </w:tcPr>
          <w:p w14:paraId="3C0887C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Prozente gesucht</w:t>
            </w:r>
          </w:p>
        </w:tc>
      </w:tr>
      <w:tr w:rsidR="008D7E10" w14:paraId="6262B673" w14:textId="77777777" w:rsidTr="00DD330A">
        <w:trPr>
          <w:trHeight w:val="112"/>
        </w:trPr>
        <w:tc>
          <w:tcPr>
            <w:tcW w:w="709" w:type="dxa"/>
          </w:tcPr>
          <w:p w14:paraId="5DBDC1CC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53C09D54" w14:textId="77777777" w:rsidR="008D7E10" w:rsidRPr="005B39E7" w:rsidRDefault="008D7E10" w:rsidP="001A7D41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B39E7">
              <w:rPr>
                <w:rFonts w:ascii="Calibri" w:hAnsi="Calibri"/>
                <w:noProof/>
                <w:color w:val="000000" w:themeColor="text1"/>
                <w:szCs w:val="20"/>
              </w:rPr>
              <w:t>Finde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…</w:t>
            </w:r>
          </w:p>
          <w:p w14:paraId="1F6080C6" w14:textId="04B1575A" w:rsidR="008D7E10" w:rsidRPr="00267D51" w:rsidRDefault="008D7E10" w:rsidP="009A01B2">
            <w:pPr>
              <w:pStyle w:val="Listenabsatz"/>
            </w:pPr>
            <w:r w:rsidRPr="005B39E7">
              <w:t>drei Prozente, die du in einen Bruch mit Ne</w:t>
            </w:r>
            <w:r w:rsidRPr="00267D51">
              <w:t xml:space="preserve">nner 20 </w:t>
            </w:r>
            <w:r w:rsidR="001A7D41">
              <w:t xml:space="preserve">gröber einteilen </w:t>
            </w:r>
            <w:r w:rsidRPr="00267D51">
              <w:t>kannst.</w:t>
            </w:r>
          </w:p>
          <w:p w14:paraId="5438FCED" w14:textId="46AED663" w:rsidR="008D7E10" w:rsidRDefault="008D7E10" w:rsidP="009A01B2">
            <w:pPr>
              <w:pStyle w:val="Listenabsatz"/>
            </w:pPr>
            <w:r w:rsidRPr="00267D51">
              <w:t>drei Prozente, die du in einen Bruch mit Ne</w:t>
            </w:r>
            <w:r w:rsidRPr="005B39E7">
              <w:t xml:space="preserve">nner 5 </w:t>
            </w:r>
            <w:r w:rsidR="001A7D41">
              <w:t xml:space="preserve">feiner einteilen </w:t>
            </w:r>
            <w:r w:rsidRPr="005B39E7">
              <w:t>kannst.</w:t>
            </w:r>
          </w:p>
          <w:p w14:paraId="294BF780" w14:textId="77777777" w:rsidR="008D7E10" w:rsidRPr="00491713" w:rsidRDefault="008D7E10" w:rsidP="00E13C64">
            <w:pPr>
              <w:spacing w:line="240" w:lineRule="atLeast"/>
              <w:ind w:left="720"/>
              <w:rPr>
                <w:noProof/>
              </w:rPr>
            </w:pPr>
          </w:p>
        </w:tc>
      </w:tr>
      <w:tr w:rsidR="008D7E10" w14:paraId="48262180" w14:textId="77777777" w:rsidTr="00DD330A">
        <w:trPr>
          <w:trHeight w:val="112"/>
        </w:trPr>
        <w:tc>
          <w:tcPr>
            <w:tcW w:w="709" w:type="dxa"/>
          </w:tcPr>
          <w:p w14:paraId="7FFE4885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2.8</w:t>
            </w:r>
          </w:p>
        </w:tc>
        <w:tc>
          <w:tcPr>
            <w:tcW w:w="8505" w:type="dxa"/>
            <w:gridSpan w:val="2"/>
          </w:tcPr>
          <w:p w14:paraId="593101FD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Paare finden mit Prozenten und Brüchen</w:t>
            </w:r>
          </w:p>
        </w:tc>
      </w:tr>
      <w:tr w:rsidR="008D7E10" w14:paraId="1E69B5C2" w14:textId="77777777" w:rsidTr="00DD330A">
        <w:trPr>
          <w:trHeight w:val="112"/>
        </w:trPr>
        <w:tc>
          <w:tcPr>
            <w:tcW w:w="709" w:type="dxa"/>
          </w:tcPr>
          <w:p w14:paraId="79DFF620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1FF22688" w14:textId="77777777" w:rsidR="008D7E10" w:rsidRPr="00715037" w:rsidRDefault="008D7E10" w:rsidP="00513E9A">
            <w:r w:rsidRPr="00C63632">
              <w:rPr>
                <w:noProof/>
              </w:rPr>
              <w:drawing>
                <wp:anchor distT="0" distB="0" distL="114300" distR="114300" simplePos="0" relativeHeight="252844032" behindDoc="0" locked="0" layoutInCell="1" allowOverlap="1" wp14:anchorId="2A3E7E0A" wp14:editId="58B82EA1">
                  <wp:simplePos x="0" y="0"/>
                  <wp:positionH relativeFrom="margin">
                    <wp:posOffset>2832735</wp:posOffset>
                  </wp:positionH>
                  <wp:positionV relativeFrom="paragraph">
                    <wp:posOffset>5080</wp:posOffset>
                  </wp:positionV>
                  <wp:extent cx="2384425" cy="1786255"/>
                  <wp:effectExtent l="0" t="0" r="3175" b="4445"/>
                  <wp:wrapSquare wrapText="bothSides"/>
                  <wp:docPr id="11428" name="Bild 1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78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5037">
              <w:t>Spielt „Paare finden“:</w:t>
            </w:r>
          </w:p>
          <w:p w14:paraId="27BD0174" w14:textId="43E89068" w:rsidR="008D7E10" w:rsidRPr="00715037" w:rsidRDefault="008D7E10" w:rsidP="009A01B2">
            <w:pPr>
              <w:pStyle w:val="Listenabsatz"/>
            </w:pPr>
            <w:r w:rsidRPr="00715037">
              <w:t xml:space="preserve">Findet Paare mit jeweils einem Bruch </w:t>
            </w:r>
            <w:r w:rsidR="001A7D41">
              <w:br/>
            </w:r>
            <w:r w:rsidRPr="00715037">
              <w:t xml:space="preserve">und einer Prozentangabe oder einem Bild. </w:t>
            </w:r>
          </w:p>
          <w:p w14:paraId="18ED9503" w14:textId="64227328" w:rsidR="008D7E10" w:rsidRDefault="008D7E10" w:rsidP="009A01B2">
            <w:pPr>
              <w:pStyle w:val="Listenabsatz"/>
            </w:pPr>
            <w:r w:rsidRPr="00715037">
              <w:t xml:space="preserve">Erfindet selbst noch eigene Karten </w:t>
            </w:r>
            <w:r w:rsidR="001A7D41">
              <w:br/>
            </w:r>
            <w:r w:rsidRPr="00715037">
              <w:t>und spielt mit ihnen.</w:t>
            </w:r>
          </w:p>
          <w:p w14:paraId="25AF1F4A" w14:textId="77777777" w:rsidR="001A7D41" w:rsidRPr="00715037" w:rsidRDefault="001A7D41" w:rsidP="001A7D41"/>
          <w:p w14:paraId="08040CBF" w14:textId="4D64A640" w:rsidR="008D7E10" w:rsidRPr="00715037" w:rsidRDefault="008D7E10" w:rsidP="001A7D41">
            <w:pPr>
              <w:spacing w:line="240" w:lineRule="atLeast"/>
              <w:ind w:left="90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15037">
              <w:rPr>
                <w:noProof/>
              </w:rPr>
              <w:t>Vorsicht</w:t>
            </w:r>
            <w:r w:rsidR="001A7D41">
              <w:rPr>
                <w:noProof/>
              </w:rPr>
              <w:t>:</w:t>
            </w:r>
            <w:r w:rsidRPr="00715037">
              <w:rPr>
                <w:noProof/>
              </w:rPr>
              <w:t xml:space="preserve"> Es können Karten übrig bleiben</w:t>
            </w:r>
            <w:r w:rsidR="001A7D41">
              <w:rPr>
                <w:noProof/>
              </w:rPr>
              <w:t>.</w:t>
            </w:r>
          </w:p>
        </w:tc>
      </w:tr>
    </w:tbl>
    <w:p w14:paraId="4829B2F3" w14:textId="77777777" w:rsidR="002B619D" w:rsidRDefault="002B619D" w:rsidP="00E13C64">
      <w:pPr>
        <w:spacing w:line="240" w:lineRule="atLeast"/>
        <w:sectPr w:rsidR="002B619D" w:rsidSect="001D1C8B">
          <w:headerReference w:type="default" r:id="rId153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p w14:paraId="5965B022" w14:textId="4D6D6E5C" w:rsidR="002B619D" w:rsidRPr="002B619D" w:rsidRDefault="002B619D" w:rsidP="002B619D">
      <w:pPr>
        <w:pStyle w:val="UnterberschriftAufgabe"/>
        <w:spacing w:after="240"/>
        <w:rPr>
          <w:color w:val="706F6F"/>
        </w:rPr>
      </w:pPr>
      <w:r w:rsidRPr="00932EEA">
        <w:rPr>
          <w:b w:val="0"/>
          <w:color w:val="000000"/>
          <w:sz w:val="28"/>
          <w:szCs w:val="28"/>
        </w:rPr>
        <w:lastRenderedPageBreak/>
        <w:drawing>
          <wp:anchor distT="0" distB="0" distL="114300" distR="114300" simplePos="0" relativeHeight="253953024" behindDoc="0" locked="0" layoutInCell="1" allowOverlap="1" wp14:anchorId="53E25E88" wp14:editId="7CF58C5E">
            <wp:simplePos x="0" y="0"/>
            <wp:positionH relativeFrom="margin">
              <wp:posOffset>5082695</wp:posOffset>
            </wp:positionH>
            <wp:positionV relativeFrom="page">
              <wp:posOffset>381023</wp:posOffset>
            </wp:positionV>
            <wp:extent cx="854710" cy="849630"/>
            <wp:effectExtent l="0" t="0" r="0" b="0"/>
            <wp:wrapNone/>
            <wp:docPr id="2044369705" name="Grafik 204436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710" cy="84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Mathe</w:t>
      </w:r>
      <w:r w:rsidR="0019259C">
        <w:rPr>
          <w:sz w:val="36"/>
          <w:szCs w:val="36"/>
        </w:rPr>
        <w:t xml:space="preserve"> </w:t>
      </w:r>
      <w:r>
        <w:rPr>
          <w:sz w:val="36"/>
          <w:szCs w:val="36"/>
        </w:rPr>
        <w:t>sicher</w:t>
      </w:r>
      <w:r w:rsidR="0019259C">
        <w:rPr>
          <w:sz w:val="36"/>
          <w:szCs w:val="36"/>
        </w:rPr>
        <w:t xml:space="preserve"> </w:t>
      </w:r>
      <w:r>
        <w:rPr>
          <w:sz w:val="36"/>
          <w:szCs w:val="36"/>
        </w:rPr>
        <w:t>können</w:t>
      </w:r>
      <w:r w:rsidR="0019259C">
        <w:rPr>
          <w:sz w:val="36"/>
          <w:szCs w:val="36"/>
        </w:rPr>
        <w:t xml:space="preserve">: </w:t>
      </w:r>
      <w:r w:rsidRPr="00932EEA">
        <w:rPr>
          <w:sz w:val="36"/>
          <w:szCs w:val="36"/>
        </w:rPr>
        <w:t>Streifentafel</w:t>
      </w:r>
      <w:r>
        <w:rPr>
          <w:sz w:val="36"/>
          <w:szCs w:val="36"/>
        </w:rPr>
        <w:t xml:space="preserve"> für Brüche</w:t>
      </w:r>
      <w:r w:rsidRPr="00932EEA">
        <w:rPr>
          <w:color w:val="706F6F"/>
        </w:rPr>
        <w:t xml:space="preserve"> </w:t>
      </w:r>
    </w:p>
    <w:tbl>
      <w:tblPr>
        <w:tblStyle w:val="Tabellenraster"/>
        <w:tblW w:w="9242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"/>
        <w:gridCol w:w="1871"/>
        <w:gridCol w:w="145"/>
        <w:gridCol w:w="145"/>
        <w:gridCol w:w="12"/>
        <w:gridCol w:w="43"/>
        <w:gridCol w:w="17"/>
        <w:gridCol w:w="73"/>
        <w:gridCol w:w="18"/>
        <w:gridCol w:w="30"/>
        <w:gridCol w:w="97"/>
        <w:gridCol w:w="24"/>
        <w:gridCol w:w="87"/>
        <w:gridCol w:w="34"/>
        <w:gridCol w:w="81"/>
        <w:gridCol w:w="64"/>
        <w:gridCol w:w="37"/>
        <w:gridCol w:w="60"/>
        <w:gridCol w:w="48"/>
        <w:gridCol w:w="21"/>
        <w:gridCol w:w="52"/>
        <w:gridCol w:w="73"/>
        <w:gridCol w:w="48"/>
        <w:gridCol w:w="97"/>
        <w:gridCol w:w="54"/>
        <w:gridCol w:w="22"/>
        <w:gridCol w:w="69"/>
        <w:gridCol w:w="60"/>
        <w:gridCol w:w="85"/>
        <w:gridCol w:w="16"/>
        <w:gridCol w:w="115"/>
        <w:gridCol w:w="14"/>
        <w:gridCol w:w="73"/>
        <w:gridCol w:w="72"/>
        <w:gridCol w:w="49"/>
        <w:gridCol w:w="96"/>
        <w:gridCol w:w="42"/>
        <w:gridCol w:w="43"/>
        <w:gridCol w:w="61"/>
        <w:gridCol w:w="90"/>
        <w:gridCol w:w="55"/>
        <w:gridCol w:w="97"/>
        <w:gridCol w:w="48"/>
        <w:gridCol w:w="72"/>
        <w:gridCol w:w="73"/>
        <w:gridCol w:w="109"/>
        <w:gridCol w:w="36"/>
        <w:gridCol w:w="7"/>
        <w:gridCol w:w="138"/>
        <w:gridCol w:w="121"/>
        <w:gridCol w:w="24"/>
        <w:gridCol w:w="63"/>
        <w:gridCol w:w="64"/>
        <w:gridCol w:w="19"/>
        <w:gridCol w:w="32"/>
        <w:gridCol w:w="40"/>
        <w:gridCol w:w="61"/>
        <w:gridCol w:w="12"/>
        <w:gridCol w:w="48"/>
        <w:gridCol w:w="69"/>
        <w:gridCol w:w="28"/>
        <w:gridCol w:w="145"/>
        <w:gridCol w:w="145"/>
        <w:gridCol w:w="28"/>
        <w:gridCol w:w="69"/>
        <w:gridCol w:w="48"/>
        <w:gridCol w:w="12"/>
        <w:gridCol w:w="61"/>
        <w:gridCol w:w="40"/>
        <w:gridCol w:w="32"/>
        <w:gridCol w:w="19"/>
        <w:gridCol w:w="64"/>
        <w:gridCol w:w="63"/>
        <w:gridCol w:w="24"/>
        <w:gridCol w:w="121"/>
        <w:gridCol w:w="138"/>
        <w:gridCol w:w="7"/>
        <w:gridCol w:w="36"/>
        <w:gridCol w:w="109"/>
        <w:gridCol w:w="73"/>
        <w:gridCol w:w="72"/>
        <w:gridCol w:w="49"/>
        <w:gridCol w:w="96"/>
        <w:gridCol w:w="55"/>
        <w:gridCol w:w="90"/>
        <w:gridCol w:w="61"/>
        <w:gridCol w:w="43"/>
        <w:gridCol w:w="42"/>
        <w:gridCol w:w="96"/>
        <w:gridCol w:w="49"/>
        <w:gridCol w:w="72"/>
        <w:gridCol w:w="73"/>
        <w:gridCol w:w="14"/>
        <w:gridCol w:w="115"/>
        <w:gridCol w:w="16"/>
        <w:gridCol w:w="85"/>
        <w:gridCol w:w="60"/>
        <w:gridCol w:w="69"/>
        <w:gridCol w:w="22"/>
        <w:gridCol w:w="54"/>
        <w:gridCol w:w="97"/>
        <w:gridCol w:w="48"/>
        <w:gridCol w:w="73"/>
        <w:gridCol w:w="52"/>
        <w:gridCol w:w="21"/>
        <w:gridCol w:w="48"/>
        <w:gridCol w:w="60"/>
        <w:gridCol w:w="37"/>
        <w:gridCol w:w="64"/>
        <w:gridCol w:w="81"/>
        <w:gridCol w:w="34"/>
        <w:gridCol w:w="87"/>
        <w:gridCol w:w="24"/>
        <w:gridCol w:w="97"/>
        <w:gridCol w:w="30"/>
        <w:gridCol w:w="18"/>
        <w:gridCol w:w="73"/>
        <w:gridCol w:w="17"/>
        <w:gridCol w:w="43"/>
        <w:gridCol w:w="12"/>
        <w:gridCol w:w="145"/>
        <w:gridCol w:w="146"/>
        <w:gridCol w:w="57"/>
      </w:tblGrid>
      <w:tr w:rsidR="002B619D" w:rsidRPr="00154713" w14:paraId="2A7B57B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D22FCC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248B59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2A6A298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5C8268A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2CF3011E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8E0202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293E65DD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Halbe-Streifen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59D6A620" w14:textId="77777777" w:rsidR="002B619D" w:rsidRPr="00D33A75" w:rsidRDefault="002B619D" w:rsidP="00336858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AB00779" w14:textId="77777777" w:rsidR="002B619D" w:rsidRPr="00D33A75" w:rsidRDefault="002B619D" w:rsidP="00336858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6E1B6B5F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6C1205EC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7E9B11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0F935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7D958631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071FF09E" wp14:editId="32D2B96F">
                      <wp:simplePos x="0" y="0"/>
                      <wp:positionH relativeFrom="column">
                        <wp:posOffset>4500184</wp:posOffset>
                      </wp:positionH>
                      <wp:positionV relativeFrom="paragraph">
                        <wp:posOffset>-635</wp:posOffset>
                      </wp:positionV>
                      <wp:extent cx="215900" cy="215900"/>
                      <wp:effectExtent l="0" t="0" r="12700" b="12700"/>
                      <wp:wrapNone/>
                      <wp:docPr id="454816937" name="Rechteck 454816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517D2C" w14:textId="77777777" w:rsidR="002B619D" w:rsidRPr="006927FD" w:rsidRDefault="002B619D" w:rsidP="002B619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71FF09E" id="Rechteck 454816937" o:spid="_x0000_s2593" style="position:absolute;margin-left:354.35pt;margin-top:-.05pt;width:17pt;height:17pt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g9TVA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fxV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" filled="f" stroked="f" strokeweight=".5pt">
                      <v:textbox inset="0,0,0,0">
                        <w:txbxContent>
                          <w:p w14:paraId="19517D2C" w14:textId="77777777" w:rsidR="002B619D" w:rsidRPr="006927FD" w:rsidRDefault="002B619D" w:rsidP="002B619D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19E01370" wp14:editId="50669AC1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2D9D0A" w14:textId="77777777" w:rsidR="002B619D" w:rsidRPr="006927FD" w:rsidRDefault="00000000" w:rsidP="002B619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="002B619D" w:rsidRPr="006927FD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9E01370" id="Rechteck 1" o:spid="_x0000_s2594" style="position:absolute;margin-left:172.65pt;margin-top:.05pt;width:17pt;height:17pt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" filled="f" stroked="f" strokeweight=".5pt">
                      <v:textbox inset="0,0,0,0">
                        <w:txbxContent>
                          <w:p w14:paraId="1C2D9D0A" w14:textId="77777777" w:rsidR="002B619D" w:rsidRPr="006927FD" w:rsidRDefault="00000000" w:rsidP="002B619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2B619D" w:rsidRPr="006927FD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42F2FF3D" wp14:editId="0B4BCB5D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292460727" name="Rechteck 1292460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E01DA9" w14:textId="77777777" w:rsidR="002B619D" w:rsidRPr="006927FD" w:rsidRDefault="002B619D" w:rsidP="002B619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2F2FF3D" id="Rechteck 1292460727" o:spid="_x0000_s2595" style="position:absolute;margin-left:-8pt;margin-top:.1pt;width:17pt;height:17pt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7EE01DA9" w14:textId="77777777" w:rsidR="002B619D" w:rsidRPr="006927FD" w:rsidRDefault="002B619D" w:rsidP="002B619D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49F391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5AD632D3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A7A1F8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A17599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CD441B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5E9866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D741BBA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68A9D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4840C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66E9B11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3B8BEF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2EF6ABB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A58887C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178D5B0" w14:textId="77777777" w:rsidR="002B619D" w:rsidRPr="00154713" w:rsidRDefault="002B619D" w:rsidP="00336858">
            <w:pPr>
              <w:pStyle w:val="NormalerText"/>
            </w:pPr>
            <w:r w:rsidRPr="00154713">
              <w:t>Drittel-Streifen</w:t>
            </w: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3AA963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2513DD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1BEC2C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E439D1E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A6EE382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5DE51C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F57625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C264B3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6CA61BDC" wp14:editId="3CCB01A0">
                      <wp:simplePos x="0" y="0"/>
                      <wp:positionH relativeFrom="column">
                        <wp:posOffset>-106194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08" name="Rechteck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87D6E5" w14:textId="77777777" w:rsidR="002B619D" w:rsidRPr="006927FD" w:rsidRDefault="002B619D" w:rsidP="002B619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CA61BDC" id="Rechteck 108" o:spid="_x0000_s2596" style="position:absolute;margin-left:-8.35pt;margin-top:.1pt;width:17pt;height:17pt;z-index:2539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6087D6E5" w14:textId="77777777" w:rsidR="002B619D" w:rsidRPr="006927FD" w:rsidRDefault="002B619D" w:rsidP="002B619D">
                            <w:pPr>
                              <w:spacing w:line="240" w:lineRule="atLeast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629E6BFE" wp14:editId="0363EE79">
                      <wp:simplePos x="0" y="0"/>
                      <wp:positionH relativeFrom="column">
                        <wp:posOffset>1425028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1" name="Rechtec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5CDC6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29E6BFE" id="Rechteck 31" o:spid="_x0000_s2597" style="position:absolute;margin-left:112.2pt;margin-top:.2pt;width:17pt;height:17pt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A5CDC6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44B2C370" wp14:editId="59209464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69924964" name="Rechteck 1469924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B6FD71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4B2C370" id="Rechteck 1469924964" o:spid="_x0000_s2598" style="position:absolute;margin-left:354.35pt;margin-top:.05pt;width:17pt;height:17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15B6FD71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437F337D" wp14:editId="75C572D1">
                      <wp:simplePos x="0" y="0"/>
                      <wp:positionH relativeFrom="column">
                        <wp:posOffset>2992853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669574143" name="Rechteck 1669574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339D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37F337D" id="Rechteck 1669574143" o:spid="_x0000_s2599" style="position:absolute;margin-left:235.65pt;margin-top:0;width:17pt;height:17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" filled="f" stroked="f" strokeweight=".5pt">
                      <v:textbox inset="0,0,0,0">
                        <w:txbxContent>
                          <w:p w14:paraId="44F339D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F9DF938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406EE2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B1AF05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382BB4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56864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76B221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967A713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8EBDB7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B4F10A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233F189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69EE944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3FAF03B0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88167C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1777425E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Viertel-Streifen</w:t>
            </w:r>
          </w:p>
        </w:tc>
        <w:tc>
          <w:tcPr>
            <w:tcW w:w="1814" w:type="dxa"/>
            <w:gridSpan w:val="31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5539DA6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277C7B7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6D9A044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815" w:type="dxa"/>
            <w:gridSpan w:val="31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8A24B5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15322480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39FF1954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82D51D4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A8F22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</w:tcPr>
          <w:p w14:paraId="155EAE98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1B30898B" wp14:editId="530A2D4B">
                      <wp:simplePos x="0" y="0"/>
                      <wp:positionH relativeFrom="column">
                        <wp:posOffset>-110789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09" name="Rechteck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52A939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B30898B" id="Rechteck 109" o:spid="_x0000_s2600" style="position:absolute;margin-left:-8.7pt;margin-top:0;width:17pt;height:17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" filled="f" stroked="f" strokeweight=".5pt">
                      <v:textbox inset="0,0,0,0">
                        <w:txbxContent>
                          <w:p w14:paraId="0F52A939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58BE71B2" wp14:editId="1E3E9F43">
                      <wp:simplePos x="0" y="0"/>
                      <wp:positionH relativeFrom="column">
                        <wp:posOffset>1041919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658082045" name="Rechteck 658082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77561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8BE71B2" id="Rechteck 658082045" o:spid="_x0000_s2601" style="position:absolute;margin-left:82.05pt;margin-top:.3pt;width:17pt;height:17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E77561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6E281874" wp14:editId="0B2ED218">
                      <wp:simplePos x="0" y="0"/>
                      <wp:positionH relativeFrom="column">
                        <wp:posOffset>2192232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33" name="Rechtec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067FD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E281874" id="Rechteck 33" o:spid="_x0000_s2602" style="position:absolute;margin-left:172.6pt;margin-top:.3pt;width:17pt;height:17pt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14067FD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73E2F62B" wp14:editId="2BC04BF5">
                      <wp:simplePos x="0" y="0"/>
                      <wp:positionH relativeFrom="column">
                        <wp:posOffset>3345903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2" name="Rechtec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D4EE3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3E2F62B" id="Rechteck 32" o:spid="_x0000_s2603" style="position:absolute;margin-left:263.45pt;margin-top:.05pt;width:17pt;height:17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AD4EE3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68EDD92E" wp14:editId="51E99B97">
                      <wp:simplePos x="0" y="0"/>
                      <wp:positionH relativeFrom="column">
                        <wp:posOffset>4498340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49E514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8EDD92E" id="Rechteck 13" o:spid="_x0000_s2604" style="position:absolute;margin-left:354.2pt;margin-top:.3pt;width:17pt;height:17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949E514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5CAA53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5DA7F3D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A7B8A0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069FDB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D37158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5425AF4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500FF95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43727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8A87B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285141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6611220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D0108E6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259EC8B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ED45C2C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w:t>Fünftel-Streifen</w:t>
            </w:r>
          </w:p>
        </w:tc>
        <w:tc>
          <w:tcPr>
            <w:tcW w:w="1451" w:type="dxa"/>
            <w:gridSpan w:val="2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3E0EF5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74B5B2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2" w:type="dxa"/>
            <w:gridSpan w:val="26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0F428D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1CF221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2" w:type="dxa"/>
            <w:gridSpan w:val="2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25A798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03F444D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A048917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BBF4CE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F507BD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36B9BF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43483074" wp14:editId="48786BBD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10" name="Rechteck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71B038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3483074" id="Rechteck 110" o:spid="_x0000_s2605" style="position:absolute;margin-left:-8.7pt;margin-top:.1pt;width:17pt;height:17pt;z-index:2539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IQ9IeV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4F71B038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61E52427" wp14:editId="0505231E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7" name="Rechtec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FE950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1E52427" id="Rechteck 37" o:spid="_x0000_s2606" style="position:absolute;margin-left:136.4pt;margin-top:.05pt;width:17pt;height:17pt;z-index:2538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9FE950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211C2EB6" wp14:editId="3120D73E">
                      <wp:simplePos x="0" y="0"/>
                      <wp:positionH relativeFrom="column">
                        <wp:posOffset>809537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85723618" name="Rechteck 1785723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ACF76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11C2EB6" id="Rechteck 1785723618" o:spid="_x0000_s2607" style="position:absolute;margin-left:63.75pt;margin-top:.05pt;width:17pt;height:17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2ACF76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0B021A5D" wp14:editId="727170E6">
                      <wp:simplePos x="0" y="0"/>
                      <wp:positionH relativeFrom="column">
                        <wp:posOffset>2654388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2074915296" name="Rechteck 2074915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8C31B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B021A5D" id="Rechteck 2074915296" o:spid="_x0000_s2608" style="position:absolute;margin-left:209pt;margin-top:.05pt;width:17pt;height:17pt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gZsxUw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008C31B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7EEB673A" wp14:editId="63709E30">
                      <wp:simplePos x="0" y="0"/>
                      <wp:positionH relativeFrom="column">
                        <wp:posOffset>3576232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41174956" name="Rechteck 1441174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594B9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EEB673A" id="Rechteck 1441174956" o:spid="_x0000_s2609" style="position:absolute;margin-left:281.6pt;margin-top:.05pt;width:17pt;height:17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7FbUg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" filled="f" stroked="f" strokeweight=".5pt">
                      <v:textbox inset="0,0,0,0">
                        <w:txbxContent>
                          <w:p w14:paraId="59594B9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72183DE3" wp14:editId="295F338F">
                      <wp:simplePos x="0" y="0"/>
                      <wp:positionH relativeFrom="column">
                        <wp:posOffset>4500039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70445910" name="Rechteck 1970445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46A8B8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2183DE3" id="Rechteck 1970445910" o:spid="_x0000_s2610" style="position:absolute;margin-left:354.35pt;margin-top:.1pt;width:17pt;height:17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c7lUw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546A8B8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80B74B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FE3FE99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B0C372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ADDB4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EC1ADB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731786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62C5F1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8AB19D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70BE47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7E477C8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780E05F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C797BD8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F4A147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47FFB16F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Sechstel-Streifen</w:t>
            </w:r>
          </w:p>
        </w:tc>
        <w:tc>
          <w:tcPr>
            <w:tcW w:w="1209" w:type="dxa"/>
            <w:gridSpan w:val="21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3746BC8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FBA57C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AC6995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FF5072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62042A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1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1EA8DDB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4F4DF33E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12B42586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B910401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5381D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4FA8E906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723A326C" wp14:editId="53EE38D8">
                      <wp:simplePos x="0" y="0"/>
                      <wp:positionH relativeFrom="column">
                        <wp:posOffset>3717925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815843155" name="Rechteck 1815843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0795C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23A326C" id="Rechteck 1815843155" o:spid="_x0000_s2611" style="position:absolute;margin-left:292.75pt;margin-top:.05pt;width:18.7pt;height:17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4C0795C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3A6D3BFA" wp14:editId="0A02D2D7">
                      <wp:simplePos x="0" y="0"/>
                      <wp:positionH relativeFrom="column">
                        <wp:posOffset>4488180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4" name="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8EDE98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A6D3BFA" id="Rechteck 14" o:spid="_x0000_s2612" style="position:absolute;margin-left:353.4pt;margin-top:.05pt;width:18.7pt;height:17pt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508EDE98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7DE764D4" wp14:editId="4ECA152A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11" name="Rechteck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E79CE6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DE764D4" id="Rechteck 111" o:spid="_x0000_s2613" style="position:absolute;margin-left:-8.7pt;margin-top:.2pt;width:17pt;height:17pt;z-index:2539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+Yijd1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1CE79CE6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6CD5D6F8" wp14:editId="12CB4386">
                      <wp:simplePos x="0" y="0"/>
                      <wp:positionH relativeFrom="column">
                        <wp:posOffset>658254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3" name="Rechtec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3B75A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CD5D6F8" id="Rechteck 43" o:spid="_x0000_s2614" style="position:absolute;margin-left:51.85pt;margin-top:.05pt;width:17pt;height:17pt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hWW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5+n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33B75A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67A2091F" wp14:editId="120CDEC7">
                      <wp:simplePos x="0" y="0"/>
                      <wp:positionH relativeFrom="column">
                        <wp:posOffset>1425510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022574295" name="Rechteck 1022574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F307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7A2091F" id="Rechteck 1022574295" o:spid="_x0000_s2615" style="position:absolute;margin-left:112.25pt;margin-top:.05pt;width:17pt;height:17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D/8VA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+m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4BF307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4176F059" wp14:editId="3E20F968">
                      <wp:simplePos x="0" y="0"/>
                      <wp:positionH relativeFrom="column">
                        <wp:posOffset>2192392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835402818" name="Rechteck 1835402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DB951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176F059" id="Rechteck 1835402818" o:spid="_x0000_s2616" style="position:absolute;margin-left:172.65pt;margin-top:.05pt;width:17pt;height:17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izWVAIAACQFAAAOAAAAZHJzL2Uyb0RvYy54bWysVNtqGzEQfS/0H4Te67Vd2qbG62AcXAom&#13;&#10;CXFKnmWtZC9oNepI9q779R1pL07TQKD0RTs7mjPXM5pfN5VhJ4W+BJvzyWjMmbISitLuc/7jcf3h&#13;&#10;ijMfhC2EAatyflaeXy/ev5vXbqamcABTKGTkxPpZ7XJ+CMHNsszLg6qEH4FTli41YCUC/eI+K1DU&#13;&#10;5L0y2XQ8/pz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+m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21DB951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1ADC3A15" wp14:editId="75078FB5">
                      <wp:simplePos x="0" y="0"/>
                      <wp:positionH relativeFrom="column">
                        <wp:posOffset>2962648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42854981" name="Rechteck 642854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36242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ADC3A15" id="Rechteck 642854981" o:spid="_x0000_s2617" style="position:absolute;margin-left:233.3pt;margin-top:.05pt;width:17pt;height:17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436242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E0075CE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15B21856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410364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D004A1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2F283D7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5C9B1A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2580D0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5C509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8C974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28948AB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5993A22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AB966C3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F8CE3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520BD372" w14:textId="77777777" w:rsidR="002B619D" w:rsidRPr="00154713" w:rsidRDefault="002B619D" w:rsidP="00336858">
            <w:pPr>
              <w:pStyle w:val="NormalerText"/>
            </w:pPr>
            <w:r>
              <w:t>Siebtel-Streifen</w:t>
            </w:r>
          </w:p>
        </w:tc>
        <w:tc>
          <w:tcPr>
            <w:tcW w:w="1036" w:type="dxa"/>
            <w:gridSpan w:val="1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ABB907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8A2B73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55CA95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6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ED8D34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F2D595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9C9AB6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8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8C0B8C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47D6C88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12921EE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A81A03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CFAB064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4DDB3A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4164B2B5" wp14:editId="399ACE7D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12" name="Rechteck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4CDD9E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164B2B5" id="Rechteck 112" o:spid="_x0000_s2618" style="position:absolute;margin-left:-8.7pt;margin-top:.15pt;width:17pt;height:17pt;z-index:2539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134CDD9E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66C51C9E" wp14:editId="37454F73">
                      <wp:simplePos x="0" y="0"/>
                      <wp:positionH relativeFrom="column">
                        <wp:posOffset>546873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93347861" name="Rechteck 2093347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BCEA4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6C51C9E" id="Rechteck 2093347861" o:spid="_x0000_s2619" style="position:absolute;margin-left:43.05pt;margin-top:.1pt;width:17pt;height:17pt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" filled="f" stroked="f" strokeweight=".5pt">
                      <v:textbox inset="0,0,0,0">
                        <w:txbxContent>
                          <w:p w14:paraId="29BCEA4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0379DBC9" wp14:editId="631EFFB9">
                      <wp:simplePos x="0" y="0"/>
                      <wp:positionH relativeFrom="column">
                        <wp:posOffset>1203187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86253597" name="Rechteck 1586253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6D9B9C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379DBC9" id="Rechteck 1586253597" o:spid="_x0000_s2620" style="position:absolute;margin-left:94.75pt;margin-top:.1pt;width:17pt;height:17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76D9B9C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6AF3F9C8" wp14:editId="3F19FD80">
                      <wp:simplePos x="0" y="0"/>
                      <wp:positionH relativeFrom="column">
                        <wp:posOffset>1866017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02662208" name="Rechteck 30266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5FD5D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AF3F9C8" id="Rechteck 302662208" o:spid="_x0000_s2621" style="position:absolute;margin-left:146.95pt;margin-top:.1pt;width:17pt;height:17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205FD5D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36E4065D" wp14:editId="53354EB9">
                      <wp:simplePos x="0" y="0"/>
                      <wp:positionH relativeFrom="column">
                        <wp:posOffset>2521999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46" name="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B59918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6E4065D" id="Rechteck 46" o:spid="_x0000_s2622" style="position:absolute;margin-left:198.6pt;margin-top:.1pt;width:17pt;height:17pt;z-index:2538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0B59918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582132D3" wp14:editId="24D67AE4">
                      <wp:simplePos x="0" y="0"/>
                      <wp:positionH relativeFrom="column">
                        <wp:posOffset>3181488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916569239" name="Rechteck 916569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CDFC6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82132D3" id="Rechteck 916569239" o:spid="_x0000_s2623" style="position:absolute;margin-left:250.5pt;margin-top:.1pt;width:17pt;height:17pt;z-index:2538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9CDFC6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15F1EEDF" wp14:editId="1AEA2D3F">
                      <wp:simplePos x="0" y="0"/>
                      <wp:positionH relativeFrom="column">
                        <wp:posOffset>3840261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16145365" name="Rechteck 1416145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778FB2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5F1EEDF" id="Rechteck 1416145365" o:spid="_x0000_s2624" style="position:absolute;margin-left:302.4pt;margin-top:.05pt;width:17pt;height:17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aerVAIAACQFAAAOAAAAZHJzL2Uyb0RvYy54bWysVNtqGzEQfS/0H4Te67Udm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ccvY2qppKtOJi/ZBezQh68KKhaFnCPNIrVInDY+tKa9SYxl&#13;&#10;YV0ak+Zh7B8K8tlqVBpoh77km6RwNiqijP2uNCsLynCSwiUqqZVBdhJEAiGlsmESB5/8knWEaYo9&#13;&#10;AK/eBnb2EdpmNYCnb4MHRIoMNgzgqrSArzkwQ8q6taf0n9UdxdDsGio855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6778FB2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3DF865D5" wp14:editId="5DE274D0">
                      <wp:simplePos x="0" y="0"/>
                      <wp:positionH relativeFrom="column">
                        <wp:posOffset>4498782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59629659" name="Rechteck 1959629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E5B81A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DF865D5" id="Rechteck 1959629659" o:spid="_x0000_s2625" style="position:absolute;margin-left:354.25pt;margin-top:.1pt;width:17pt;height:17pt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43BVAIAACQFAAAOAAAAZHJzL2Uyb0RvYy54bWysVNtqGzEQfS/0H4Te67Ud2rTG62AcXAom&#13;&#10;CXVKnmWtZC9oNepI9q779R1pL07TQKD0RTs7mjPXM5rfNJVhJ4W+BJvzyWjMmbISitLuc/7jcf3h&#13;&#10;M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49fxtRSSVedTF6yC9ihD18VVCwKOUeaRWqROG18aE17kxjL&#13;&#10;wro0Js3D2D8U5LPVqDTQDn3JN0nhbFREGftdaVYWlOEkhUtUUiuD7CSIBEJKZcMkDj75JesI0xR7&#13;&#10;AF69DezsI7TNagBP3wYPiBQZbBjAVWkBX3NghpR1a0/pP6s7iqHZNVR4zq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ApH43B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2E5B81A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DFECF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530633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AB8BB6C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BFACB7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5D6F8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E8C3DE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EF676D1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C5A548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06A617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1C29ED9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F8BBDA1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6CA6F2AB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0392C02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3C5A1AC6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Achtel-Streifen</w:t>
            </w:r>
          </w:p>
        </w:tc>
        <w:tc>
          <w:tcPr>
            <w:tcW w:w="907" w:type="dxa"/>
            <w:gridSpan w:val="15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67C1F3C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6B2B91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1739B5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B1B5FB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543342F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D9D285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121824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8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1D907EA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4B573C09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26074F76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BB87C4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85DC0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D56157C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0323EB8F" wp14:editId="02F07046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450383945" name="Rechteck 450383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2D3AAD" w14:textId="77777777" w:rsidR="002B619D" w:rsidRPr="004B42F6" w:rsidRDefault="002B619D" w:rsidP="002B619D">
                                  <w:pPr>
                                    <w:spacing w:line="240" w:lineRule="atLeast"/>
                                  </w:pPr>
                                  <w:r>
                                    <w:t>0</w:t>
                                  </w:r>
                                  <w:r w:rsidRPr="004B42F6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323EB8F" id="Rechteck 450383945" o:spid="_x0000_s2626" style="position:absolute;margin-left:-8.7pt;margin-top:.1pt;width:17pt;height:17pt;z-index:2539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I69V7R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512D3AAD" w14:textId="77777777" w:rsidR="002B619D" w:rsidRPr="004B42F6" w:rsidRDefault="002B619D" w:rsidP="002B619D">
                            <w:pPr>
                              <w:spacing w:line="240" w:lineRule="atLeast"/>
                            </w:pPr>
                            <w:r>
                              <w:t>0</w:t>
                            </w:r>
                            <w:r w:rsidRPr="004B42F6">
                              <w:rPr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557545CB" wp14:editId="160D4D53">
                      <wp:simplePos x="0" y="0"/>
                      <wp:positionH relativeFrom="column">
                        <wp:posOffset>464323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6" name="Rechtec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B8E0C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57545CB" id="Rechteck 56" o:spid="_x0000_s2627" style="position:absolute;margin-left:36.55pt;margin-top:.1pt;width:17pt;height:17pt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" filled="f" stroked="f" strokeweight=".5pt">
                      <v:textbox inset="0,0,0,0">
                        <w:txbxContent>
                          <w:p w14:paraId="22B8E0C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0DC46E2D" wp14:editId="6E3583C7">
                      <wp:simplePos x="0" y="0"/>
                      <wp:positionH relativeFrom="column">
                        <wp:posOffset>1040627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5" name="Rechtec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41055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DC46E2D" id="Rechteck 55" o:spid="_x0000_s2628" style="position:absolute;margin-left:81.95pt;margin-top:.1pt;width:17pt;height:17pt;z-index:2538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" filled="f" stroked="f" strokeweight=".5pt">
                      <v:textbox inset="0,0,0,0">
                        <w:txbxContent>
                          <w:p w14:paraId="4E41055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3C47663F" wp14:editId="03B26767">
                      <wp:simplePos x="0" y="0"/>
                      <wp:positionH relativeFrom="column">
                        <wp:posOffset>1616572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469532363" name="Rechteck 1469532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7C613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C47663F" id="Rechteck 1469532363" o:spid="_x0000_s2629" style="position:absolute;margin-left:127.3pt;margin-top:.1pt;width:17pt;height:17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" filled="f" stroked="f" strokeweight=".5pt">
                      <v:textbox inset="0,0,0,0">
                        <w:txbxContent>
                          <w:p w14:paraId="097C613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629B2BC5" wp14:editId="47117496">
                      <wp:simplePos x="0" y="0"/>
                      <wp:positionH relativeFrom="column">
                        <wp:posOffset>2190888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68581774" name="Rechteck 156858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C2DE5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29B2BC5" id="Rechteck 1568581774" o:spid="_x0000_s2630" style="position:absolute;margin-left:172.5pt;margin-top:.1pt;width:17pt;height:17pt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2EC2DE5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5708A118" wp14:editId="76B2DE92">
                      <wp:simplePos x="0" y="0"/>
                      <wp:positionH relativeFrom="column">
                        <wp:posOffset>2768738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2" name="Rechtec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CEB38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708A118" id="Rechteck 52" o:spid="_x0000_s2631" style="position:absolute;margin-left:218pt;margin-top:.1pt;width:17pt;height:17pt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9CEB38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357FC90D" wp14:editId="6A45113A">
                      <wp:simplePos x="0" y="0"/>
                      <wp:positionH relativeFrom="column">
                        <wp:posOffset>3342778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1" name="Rechtec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F195B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57FC90D" id="Rechteck 51" o:spid="_x0000_s2632" style="position:absolute;margin-left:263.2pt;margin-top:.1pt;width:17pt;height:17pt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DF195B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71BDDBDC" wp14:editId="7905B030">
                      <wp:simplePos x="0" y="0"/>
                      <wp:positionH relativeFrom="column">
                        <wp:posOffset>3919717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0" name="Rechtec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DFF27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1BDDBDC" id="Rechteck 50" o:spid="_x0000_s2633" style="position:absolute;margin-left:308.65pt;margin-top:.1pt;width:17pt;height:17pt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5DFF27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293577AB" wp14:editId="4449CA4B">
                      <wp:simplePos x="0" y="0"/>
                      <wp:positionH relativeFrom="column">
                        <wp:posOffset>4498395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72116341" name="Rechteck 2072116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0F5615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93577AB" id="Rechteck 2072116341" o:spid="_x0000_s2634" style="position:absolute;margin-left:354.2pt;margin-top:.1pt;width:17pt;height:17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" filled="f" stroked="f" strokeweight=".5pt">
                      <v:textbox inset="0,0,0,0">
                        <w:txbxContent>
                          <w:p w14:paraId="660F5615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A83314E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0457067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80185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2A329D7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72CFD29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9CEF9EF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6994CD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A0B9E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07F01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399265C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057E28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24AFB629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250BF3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2484631" w14:textId="77777777" w:rsidR="002B619D" w:rsidRPr="00154713" w:rsidRDefault="002B619D" w:rsidP="00336858">
            <w:pPr>
              <w:pStyle w:val="NormalerText"/>
            </w:pPr>
            <w:r>
              <w:t>Neuntel-Streifen</w:t>
            </w: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9B9824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CC75AF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7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6F8D38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2D6AA6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4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053B6D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699266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C6309E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80310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6E6676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001AF182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5E9BA80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EC03A3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05443AF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BB53E49" w14:textId="77777777" w:rsidR="002B619D" w:rsidRPr="00154713" w:rsidRDefault="002B619D" w:rsidP="00336858">
            <w:pPr>
              <w:pStyle w:val="NormalerTex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4A3C3B72" wp14:editId="5D0FDF41">
                      <wp:simplePos x="0" y="0"/>
                      <wp:positionH relativeFrom="column">
                        <wp:posOffset>-108757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676456739" name="Rechteck 1676456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D42FE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A3C3B72" id="Rechteck 1676456739" o:spid="_x0000_s2635" style="position:absolute;left:0;text-align:left;margin-left:-8.55pt;margin-top:.2pt;width:17pt;height:17pt;z-index:2539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" filled="f" stroked="f" strokeweight=".5pt">
                      <v:textbox inset="0,0,0,0">
                        <w:txbxContent>
                          <w:p w14:paraId="6FFD42FE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2C1EAE3B" wp14:editId="2E426E3C">
                      <wp:simplePos x="0" y="0"/>
                      <wp:positionH relativeFrom="column">
                        <wp:posOffset>401651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28590026" name="Rechteck 428590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87BD1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C1EAE3B" id="Rechteck 428590026" o:spid="_x0000_s2636" style="position:absolute;left:0;text-align:left;margin-left:31.65pt;margin-top:.05pt;width:17pt;height:17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3687BD1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43222443" wp14:editId="1F26CAE5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1082071" name="Rechteck 60108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CEA84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3222443" id="Rechteck 601082071" o:spid="_x0000_s2637" style="position:absolute;left:0;text-align:left;margin-left:71.8pt;margin-top:.05pt;width:17pt;height:17pt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6CEA84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1EAA4DDE" wp14:editId="3DC08E7B">
                      <wp:simplePos x="0" y="0"/>
                      <wp:positionH relativeFrom="column">
                        <wp:posOffset>1425382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939499270" name="Rechteck 1939499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72001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EAA4DDE" id="Rechteck 1939499270" o:spid="_x0000_s2638" style="position:absolute;left:0;text-align:left;margin-left:112.25pt;margin-top:.05pt;width:17pt;height:17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vYaBUw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7B72001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125A4550" wp14:editId="45007620">
                      <wp:simplePos x="0" y="0"/>
                      <wp:positionH relativeFrom="column">
                        <wp:posOffset>1936612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1" name="Rechtec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C6E821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25A4550" id="Rechteck 61" o:spid="_x0000_s2639" style="position:absolute;left:0;text-align:left;margin-left:152.5pt;margin-top:.05pt;width:17pt;height:17pt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6zrUw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50C6E821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27918B38" wp14:editId="252985D8">
                      <wp:simplePos x="0" y="0"/>
                      <wp:positionH relativeFrom="column">
                        <wp:posOffset>2448422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" name="Rechtec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2B1E5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7918B38" id="Rechteck 60" o:spid="_x0000_s2640" style="position:absolute;left:0;text-align:left;margin-left:192.8pt;margin-top:.05pt;width:17pt;height:17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ydNVVA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era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22B1E5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4F526EDF" wp14:editId="3CB920BB">
                      <wp:simplePos x="0" y="0"/>
                      <wp:positionH relativeFrom="column">
                        <wp:posOffset>2958962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59" name="Rechtec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C08DA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F526EDF" id="Rechteck 59" o:spid="_x0000_s2641" style="position:absolute;left:0;text-align:left;margin-left:233pt;margin-top:.05pt;width:17pt;height:17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DC08DA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0EDD050B" wp14:editId="46977D92">
                      <wp:simplePos x="0" y="0"/>
                      <wp:positionH relativeFrom="column">
                        <wp:posOffset>3472677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269652401" name="Rechteck 1269652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204BB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EDD050B" id="Rechteck 1269652401" o:spid="_x0000_s2642" style="position:absolute;left:0;text-align:left;margin-left:273.45pt;margin-top:.05pt;width:17pt;height:17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6C204BB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22C28145" wp14:editId="175C2F83">
                      <wp:simplePos x="0" y="0"/>
                      <wp:positionH relativeFrom="column">
                        <wp:posOffset>3979738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04835919" name="Rechteck 1704835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2943B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2C28145" id="Rechteck 1704835919" o:spid="_x0000_s2643" style="position:absolute;left:0;text-align:left;margin-left:313.35pt;margin-top:.05pt;width:17pt;height:17pt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122943B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04B665B8" wp14:editId="53A83A09">
                      <wp:simplePos x="0" y="0"/>
                      <wp:positionH relativeFrom="column">
                        <wp:posOffset>4500418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06543964" name="Rechteck 306543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43FEB0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4B665B8" id="Rechteck 306543964" o:spid="_x0000_s2644" style="position:absolute;left:0;text-align:left;margin-left:354.35pt;margin-top:.2pt;width:17pt;height:17pt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ggm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5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543FEB0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323225A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797C265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2A4983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7150E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39613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54719F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A13FBD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4096A2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83AC66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21DAC5B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0DF1ACC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5170E2B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BB1715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0156420C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Zehntel-Streifen</w:t>
            </w:r>
          </w:p>
        </w:tc>
        <w:tc>
          <w:tcPr>
            <w:tcW w:w="725" w:type="dxa"/>
            <w:gridSpan w:val="12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65306A4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D68F35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E4B361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6676ED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9132CE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FAF7A9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9FF658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5E7929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FEF5F7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4D2DD29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71F5930B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4D8C5735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0878D85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4CF19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11DC481B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29499D72" wp14:editId="44F4B8CD">
                      <wp:simplePos x="0" y="0"/>
                      <wp:positionH relativeFrom="column">
                        <wp:posOffset>-110764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870191134" name="Rechteck 187019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0A8CF8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9499D72" id="Rechteck 1870191134" o:spid="_x0000_s2645" style="position:absolute;margin-left:-8.7pt;margin-top:.15pt;width:17pt;height:17pt;z-index:2539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640A8CF8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4BEF3540" wp14:editId="571CFA77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3" name="Rechtec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B92B3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BEF3540" id="Rechteck 73" o:spid="_x0000_s2646" style="position:absolute;margin-left:63.7pt;margin-top:.05pt;width:17pt;height:17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jFmVAIAACQFAAAOAAAAZHJzL2Uyb0RvYy54bWysVNtqGzEQfS/0H4Te67Vd0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5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4B92B3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0E5306F9" wp14:editId="7DCDB16F">
                      <wp:simplePos x="0" y="0"/>
                      <wp:positionH relativeFrom="column">
                        <wp:posOffset>347483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2" name="Rechtec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AAEC6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E5306F9" id="Rechteck 72" o:spid="_x0000_s2647" style="position:absolute;margin-left:27.35pt;margin-top:.05pt;width:17pt;height:17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2BsMVAIAACQFAAAOAAAAZHJzL2Uyb0RvYy54bWysVNtqGzEQfS/0H4Te67Vd0jbG62AcXAom&#13;&#10;CXVKnmWtZC9oNepI9q779R1pL07TQKD0RTs7mjPXM5rfNJVhJ4W+BJvzyWjMmbISitLuc/7jcf3h&#13;&#10;C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vrMbVU0lUnk5fsAnbow1cFFYtCzpFmkVokThsfWtPeJMay&#13;&#10;sC6NSfMw9g8F+Ww1Kg20Q1/yTVI4GxVRxn5XmpUFZThJ4RKV1MogOwkigZBS2TCJg09+yTrCNMUe&#13;&#10;gB/fBnb2EdpmNYCnb4MHRIoMNgzgqrSArzkwQ8q6taf0n9UdxdDsGio855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6BAAEC6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70904B48" wp14:editId="78C37789">
                      <wp:simplePos x="0" y="0"/>
                      <wp:positionH relativeFrom="column">
                        <wp:posOffset>1271408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1" name="Rechtec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DDD74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0904B48" id="Rechteck 71" o:spid="_x0000_s2648" style="position:absolute;margin-left:100.1pt;margin-top:.05pt;width:17pt;height:17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FHHUw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5+vEq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" filled="f" stroked="f" strokeweight=".5pt">
                      <v:textbox inset="0,0,0,0">
                        <w:txbxContent>
                          <w:p w14:paraId="1CDDD74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57E0A61E" wp14:editId="4DC0CE9F">
                      <wp:simplePos x="0" y="0"/>
                      <wp:positionH relativeFrom="column">
                        <wp:posOffset>1729243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0" name="Rechtec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16C6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7E0A61E" id="Rechteck 70" o:spid="_x0000_s2649" style="position:absolute;margin-left:136.15pt;margin-top:.05pt;width:17pt;height:17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nutUw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44F16C6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381A4AF6" wp14:editId="37CCFADD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9" name="Rechtec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E7B8E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81A4AF6" id="Rechteck 69" o:spid="_x0000_s2650" style="position:absolute;margin-left:172.5pt;margin-top:.05pt;width:17pt;height:17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AQT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5+vpr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7E7B8E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07CE00DA" wp14:editId="6C2DE592">
                      <wp:simplePos x="0" y="0"/>
                      <wp:positionH relativeFrom="column">
                        <wp:posOffset>2654797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8" name="Rechtec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E4192C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7CE00DA" id="Rechteck 68" o:spid="_x0000_s2651" style="position:absolute;margin-left:209.05pt;margin-top:.05pt;width:17pt;height:17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i55VAIAACQFAAAOAAAAZHJzL2Uyb0RvYy54bWysVNtqGzEQfS/0H4Te67Udm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ccvY2qppKtOJi/ZBezQh68KKhaFnCPNIrVInDY+tKa9SYxl&#13;&#10;YV0ak+Zh7B8K8tlqVBpoh77km6RwNiqijP2uNCsLynCSwiUqqZVBdhJEAiGlsmESB5/8knWEaYo9&#13;&#10;AK/eBnb2EdpmNYCnb4MHRIoMNgzgqrSArzkwQ8q6taf0n9UdxdDsGio855+u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AE4192C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6FA103A4" wp14:editId="0DBB796C">
                      <wp:simplePos x="0" y="0"/>
                      <wp:positionH relativeFrom="column">
                        <wp:posOffset>3114178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7" name="Rechtec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81418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FA103A4" id="Rechteck 67" o:spid="_x0000_s2652" style="position:absolute;margin-left:245.2pt;margin-top:.05pt;width:17pt;height:17pt;z-index:2538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" filled="f" stroked="f" strokeweight=".5pt">
                      <v:textbox inset="0,0,0,0">
                        <w:txbxContent>
                          <w:p w14:paraId="6B81418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4D14AE87" wp14:editId="20202F18">
                      <wp:simplePos x="0" y="0"/>
                      <wp:positionH relativeFrom="column">
                        <wp:posOffset>3575823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6" name="Rechtec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967EA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D14AE87" id="Rechteck 66" o:spid="_x0000_s2653" style="position:absolute;margin-left:281.55pt;margin-top:.05pt;width:17pt;height:17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aDe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5+u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C967EA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79CC7E0E" wp14:editId="458BD2BB">
                      <wp:simplePos x="0" y="0"/>
                      <wp:positionH relativeFrom="column">
                        <wp:posOffset>4035287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5" name="Rechtec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930DB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9CC7E0E" id="Rechteck 65" o:spid="_x0000_s2654" style="position:absolute;margin-left:317.75pt;margin-top:.05pt;width:17pt;height:17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9930DB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4AFB7EC0" wp14:editId="77C74960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581426122" name="Rechteck 581426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AD7601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AFB7EC0" id="Rechteck 581426122" o:spid="_x0000_s2655" style="position:absolute;margin-left:354.25pt;margin-top:0;width:17pt;height:17pt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fUKVAIAACQFAAAOAAAAZHJzL2Uyb0RvYy54bWysVNtqGzEQfS/0H4Te67VdmrTG62AcXAom&#13;&#10;CXVKnmWtZC9oNepI9q779R1pL07TQKD0RTs7mjPXM5rfNJVhJ4W+BJvzyWjMmbISitLuc/7jcf3h&#13;&#10;M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CAD7601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18"/>
                                    <w:szCs w:val="18"/>
                                  </w:rPr>
                                  <m:t>1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AC6F406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25E2688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BFA5B9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E990A7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0034850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9E01DC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288AE2D7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9CFFA9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ACDA25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7DD9A68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D5F7A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13A59CBC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32D20C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54F67DB" w14:textId="77777777" w:rsidR="002B619D" w:rsidRPr="00154713" w:rsidRDefault="002B619D" w:rsidP="00336858">
            <w:pPr>
              <w:pStyle w:val="NormalerText"/>
            </w:pPr>
            <w:r>
              <w:t>Zwölftel-</w:t>
            </w:r>
            <w:r>
              <w:br/>
              <w:t>Streifen</w:t>
            </w:r>
          </w:p>
        </w:tc>
        <w:tc>
          <w:tcPr>
            <w:tcW w:w="604" w:type="dxa"/>
            <w:gridSpan w:val="10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7250163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57258F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ECC9D2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AB6BB2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F37F33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07B13A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5CAC97E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44C23E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580B1EF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DB03B8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CE89AA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2821F7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04FDB216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9D58B0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7A884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EC9E2AF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0A0879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36606C1F" wp14:editId="7B62686F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24914700" name="Rechteck 624914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57F08B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6606C1F" id="Rechteck 624914700" o:spid="_x0000_s2656" style="position:absolute;margin-left:-8.7pt;margin-top:.1pt;width:17pt;height:17pt;z-index:2539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Ff/L39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6457F08B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7C18E43F" wp14:editId="28C1D8B2">
                      <wp:simplePos x="0" y="0"/>
                      <wp:positionH relativeFrom="column">
                        <wp:posOffset>3729154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8" name="Rechteck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CC2838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C18E43F" id="Rechteck 78" o:spid="_x0000_s2657" style="position:absolute;margin-left:293.65pt;margin-top:.2pt;width:17pt;height:17pt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cxKVAIAACQFAAAOAAAAZHJzL2Uyb0RvYy54bWysVNtqGzEQfS/0H4Te67VdmjbG62AcXAom&#13;&#10;CXVKnmWtZC9oNepI9q779R1pL07TQKD0RTs7mjPXM5rfNJVhJ4W+BJvzyWjMmbISitLuc/7jcf3h&#13;&#10;C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frMbVU0lUnk5fsAnbow1cFFYtCzpFmkVokThsfWtPeJMay&#13;&#10;sC6NSfMw9g8F+Ww1Kg20Q1/yTVI4GxVRxn5XmpUFZThJ4RKV1MogOwkigZBS2TCJg09+yTrCNMUe&#13;&#10;gB/fBnb2EdpmNYCnb4MHRIoMNgzgqrSArzkwQ8q6taf0n9UdxdDsGio855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FCC2838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32F633DD" wp14:editId="0ABA50FE">
                      <wp:simplePos x="0" y="0"/>
                      <wp:positionH relativeFrom="column">
                        <wp:posOffset>2965249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7" name="Rechteck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2092C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2F633DD" id="Rechteck 77" o:spid="_x0000_s2658" style="position:absolute;margin-left:233.5pt;margin-top:.2pt;width:17pt;height:17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+P6Uw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+uEq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412092C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21A95EE0" wp14:editId="34F088BB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6" name="Rechtec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3265F2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1A95EE0" id="Rechteck 76" o:spid="_x0000_s2659" style="position:absolute;margin-left:172.7pt;margin-top:.2pt;width:17pt;height:17pt;z-index:2539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cmQUw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583265F2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78182974" wp14:editId="55478CC7">
                      <wp:simplePos x="0" y="0"/>
                      <wp:positionH relativeFrom="column">
                        <wp:posOffset>1428316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5" name="Rechtec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4EBE52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8182974" id="Rechteck 75" o:spid="_x0000_s2660" style="position:absolute;margin-left:112.45pt;margin-top:.2pt;width:17pt;height:17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7YuVA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+upr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74EBE52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2DC4E58C" wp14:editId="0DC18CE9">
                      <wp:simplePos x="0" y="0"/>
                      <wp:positionH relativeFrom="column">
                        <wp:posOffset>657024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4" name="Rechtec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B80F0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DC4E58C" id="Rechteck 74" o:spid="_x0000_s2661" style="position:absolute;margin-left:51.75pt;margin-top:.2pt;width:17pt;height:17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ZxEVAIAACQFAAAOAAAAZHJzL2Uyb0RvYy54bWysVNtqGzEQfS/0H4Te67Ud2rTG62AcXAom&#13;&#10;CXVKnmWtZC9oNepI9q779R1pL07TQKD0RTs7mjPXM5rfNJVhJ4W+BJvzyWjMmbISitLuc/7jcf3h&#13;&#10;M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49fxtRSSVedTF6yC9ihD18VVCwKOUeaRWqROG18aE17kxjL&#13;&#10;wro0Js3D2D8U5LPVqDTQDn3JN0nhbFREGftdaVYWlOEkhUtUUiuD7CSIBEJKZcMkDj75JesI0xR7&#13;&#10;AF69DezsI7TNagBP3wYPiBQZbBjAVWkBX3NghpR1a0/pP6s7iqHZNVR4zq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AB80F0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2264A348" wp14:editId="3356ED79">
                      <wp:simplePos x="0" y="0"/>
                      <wp:positionH relativeFrom="column">
                        <wp:posOffset>4500265</wp:posOffset>
                      </wp:positionH>
                      <wp:positionV relativeFrom="paragraph">
                        <wp:posOffset>1905</wp:posOffset>
                      </wp:positionV>
                      <wp:extent cx="215900" cy="215900"/>
                      <wp:effectExtent l="0" t="0" r="12700" b="12700"/>
                      <wp:wrapNone/>
                      <wp:docPr id="21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277C26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264A348" id="Rechteck 21" o:spid="_x0000_s2662" style="position:absolute;margin-left:354.35pt;margin-top:.15pt;width:17pt;height:17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0277C26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5F3ECF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A999A0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0427AB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6A475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53EFF4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D38B7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B763BE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1B639D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6D58AE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493F8B2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5CB1876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A02B165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E539B5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51E382FC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Fünfzehntel-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483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2024DA2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40D234D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5B4286D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223C5C7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</w:tcBorders>
          </w:tcPr>
          <w:p w14:paraId="00B44A6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1F98017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257D82E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6"/>
            <w:tcBorders>
              <w:top w:val="single" w:sz="2" w:space="0" w:color="000000" w:themeColor="text1"/>
            </w:tcBorders>
          </w:tcPr>
          <w:p w14:paraId="5B13DE9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44F93C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1BE3E7C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</w:tcBorders>
          </w:tcPr>
          <w:p w14:paraId="114035A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6758335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3DB7913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464AAC5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39C1884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5094DD82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757A349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45C627B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3AED0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2AA36E3F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5B232AAD" wp14:editId="094D73F9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597490330" name="Rechteck 159749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B9D379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B232AAD" id="Rechteck 1597490330" o:spid="_x0000_s2663" style="position:absolute;margin-left:-8.7pt;margin-top:.2pt;width:17pt;height:17pt;z-index:2539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IMrbvF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4CB9D379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15308EC0" wp14:editId="703BF4CD">
                      <wp:simplePos x="0" y="0"/>
                      <wp:positionH relativeFrom="column">
                        <wp:posOffset>3576754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2111062469" name="Rechteck 2111062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E077D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5308EC0" id="Rechteck 2111062469" o:spid="_x0000_s2664" style="position:absolute;margin-left:281.65pt;margin-top:.25pt;width:17pt;height:17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WG1dVAIAACQFAAAOAAAAZHJzL2Uyb0RvYy54bWysVNtqGzEQfS/0H4Te67VdmrTG62AcXAom&#13;&#10;CXVKnmWtZC9oNepI9q779R1pL07TQKD0RTs7mjPXM5rfNJVhJ4W+BJvzyWjMmbISitLuc/7jcf3h&#13;&#10;M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AE077D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0EDE3813" wp14:editId="70510BBB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121195225" name="Rechteck 1121195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F432F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EDE3813" id="Rechteck 1121195225" o:spid="_x0000_s2665" style="position:absolute;margin-left:208.95pt;margin-top:.25pt;width:17pt;height:17pt;z-index:2539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AF432F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41E84B16" wp14:editId="19BFDB69">
                      <wp:simplePos x="0" y="0"/>
                      <wp:positionH relativeFrom="column">
                        <wp:posOffset>1731912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80" name="Rechteck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D8EB7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1E84B16" id="Rechteck 80" o:spid="_x0000_s2666" style="position:absolute;margin-left:136.35pt;margin-top:.25pt;width:17pt;height:17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FQdVAIAACQFAAAOAAAAZHJzL2Uyb0RvYy54bWysVNtqGzEQfS/0H4Te67Vd2qTG62AcXAom&#13;&#10;CXVKnmWtZC9oNepI9q779R1pL07TQKD0RTs7mjPXM5rfNJVhJ4W+BJvzyWjMmbISitLuc/7jcf3h&#13;&#10;mjMfhC2EAatyflae3yzev5vXbqamcABTKGTkxPpZ7XJ+CMHNsszLg6qEH4FTli41YCUC/eI+K1DU&#13;&#10;5L0y2XQ8/pz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3D8EB7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0994CDB1" wp14:editId="2FA2F5E3">
                      <wp:simplePos x="0" y="0"/>
                      <wp:positionH relativeFrom="column">
                        <wp:posOffset>809491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79" name="Rechtec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8665F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994CDB1" id="Rechteck 79" o:spid="_x0000_s2667" style="position:absolute;margin-left:63.75pt;margin-top:.25pt;width:17pt;height:17pt;z-index:2539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E8665F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202DC109" wp14:editId="28E10FB4">
                      <wp:simplePos x="0" y="0"/>
                      <wp:positionH relativeFrom="column">
                        <wp:posOffset>4499323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56930567" name="Rechteck 1456930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98704E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02DC109" id="Rechteck 1456930567" o:spid="_x0000_s2668" style="position:absolute;margin-left:354.3pt;margin-top:.05pt;width:17pt;height:17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hp8UwIAACQFAAAOAAAAZHJzL2Uyb0RvYy54bWysVNtqGzEQfS/0H4Te67Vd2qbG62AcXAom&#13;&#10;CXFKnmWtZC9oNepI9q779R1pL07TQKD0RTs7mjPXM5pfN5VhJ4W+BJvzyWjMmbISitLuc/7jcf3h&#13;&#10;ijMfhC2EAatyflaeXy/ev5vXbqamcABTKGTkxPpZ7XJ+CMHNsszLg6qEH4FTli41YCUC/eI+K1DU&#13;&#10;5L0y2XQ8/pz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+uEq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7898704E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AC93EC7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582AB07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40EFC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23AAA0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F99FCE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87F766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52F1BB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C17A3C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7B386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5F2F6A6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12115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04BA693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479D7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0570B17B" w14:textId="77777777" w:rsidR="002B619D" w:rsidRPr="00154713" w:rsidRDefault="002B619D" w:rsidP="00336858">
            <w:pPr>
              <w:pStyle w:val="NormalerText"/>
            </w:pPr>
            <w:r>
              <w:t>Sechzehntel-</w:t>
            </w:r>
            <w:r>
              <w:br/>
              <w:t>Streifen</w:t>
            </w: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4F5567A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A76D68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C0FBBF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2AC1B1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F996D4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C01D75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DAE23C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CA0667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087816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97D142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E7B090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116A70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D120AF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83B564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769FCF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7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481A96C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F1629BA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553013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4245B9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798865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7281C1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10DF85C4" wp14:editId="7B66BE7E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966682223" name="Rechteck 966682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79C13A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0DF85C4" id="Rechteck 966682223" o:spid="_x0000_s2669" style="position:absolute;margin-left:-8.7pt;margin-top:.15pt;width:17pt;height:17pt;z-index:2539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6779C13A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3A66BDE1" wp14:editId="6A82AAD7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079284975" name="Rechteck 1079284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8E7C11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A66BDE1" id="Rechteck 1079284975" o:spid="_x0000_s2670" style="position:absolute;margin-left:263.3pt;margin-top:.3pt;width:17pt;height:17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k+oVAIAACQFAAAOAAAAZHJzL2Uyb0RvYy54bWysVNtqGzEQfS/0H4Te67Vd2qbG62AcXAom&#13;&#10;CXFKnmWtZC9oNepI9q779R1pL07TQKD0RTs7mjPXM5pfN5VhJ4W+BJvzyWjMmbISitLuc/7jcf3h&#13;&#10;ijMfhC2EAatyflaeXy/ev5vXbqamcABTKGTkxPpZ7XJ+CMHNsszLg6qEH4FTli41YCUC/eI+K1DU&#13;&#10;5L0y2XQ8/pz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+upr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468E7C11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1C28CD0B" wp14:editId="60E92022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2813231" name="Rechteck 2813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26CCC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C28CD0B" id="Rechteck 2813231" o:spid="_x0000_s2671" style="position:absolute;margin-left:172.7pt;margin-top:.3pt;width:17pt;height:17pt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GXCVAIAACQFAAAOAAAAZHJzL2Uyb0RvYy54bWysVNtqGzEQfS/0H4Te67Ud2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ccvY2qppKtOJi/ZBezQh68KKhaFnCPNIrVInDY+tKa9SYxl&#13;&#10;YV0ak+Zh7B8K8tlqVBpoh77km6RwNiqijP2uNCsLynCSwiUqqZVBdhJEAiGlsmESB5/8knWEaYo9&#13;&#10;AK/eBnb2EdpmNYCnb4MHRIoMNgzgqrSArzkwQ8q6taf0n9UdxdDsGio855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226CCC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40DBA763" wp14:editId="472B3DA8">
                      <wp:simplePos x="0" y="0"/>
                      <wp:positionH relativeFrom="column">
                        <wp:posOffset>1042101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848959325" name="Rechteck 848959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23409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0DBA763" id="Rechteck 848959325" o:spid="_x0000_s2672" style="position:absolute;margin-left:82.05pt;margin-top:.3pt;width:17pt;height:17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D23409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3D26C2D7" wp14:editId="50685C7B">
                      <wp:simplePos x="0" y="0"/>
                      <wp:positionH relativeFrom="column">
                        <wp:posOffset>4498320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D09ED4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D26C2D7" id="Rechteck 25" o:spid="_x0000_s2673" style="position:absolute;margin-left:354.2pt;margin-top:.2pt;width:17pt;height:17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+tlVAIAACQFAAAOAAAAZHJzL2Uyb0RvYy54bWysVNtqGzEQfS/0H4Te67Vd0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5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7D09ED4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E8A01B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0A0AC3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62EA9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CF22A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718BE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110127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5C7AA90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EFB2C5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4E1038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27526BC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FFC86AF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E2F25F5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7E718A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07A88274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66A144D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53DA44B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778A25A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09D41C7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955BB8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59090FC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4BAE186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70EC327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3057E3E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36CF007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3E50BBA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3A3ADB6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7EFF653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26DBD42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5A67249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41F3FD8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4851751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7804C4E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6A0370F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2111AED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3E6D324A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43872C22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1D0297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D428B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3B2B47B4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08D89EF0" wp14:editId="5D243093">
                      <wp:simplePos x="0" y="0"/>
                      <wp:positionH relativeFrom="column">
                        <wp:posOffset>4488815</wp:posOffset>
                      </wp:positionH>
                      <wp:positionV relativeFrom="paragraph">
                        <wp:posOffset>1270</wp:posOffset>
                      </wp:positionV>
                      <wp:extent cx="237490" cy="215900"/>
                      <wp:effectExtent l="0" t="0" r="3810" b="0"/>
                      <wp:wrapNone/>
                      <wp:docPr id="24" name="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626CF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8D89EF0" id="Rechteck 24" o:spid="_x0000_s2674" style="position:absolute;margin-left:353.45pt;margin-top:.1pt;width:18.7pt;height:17pt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04B626CF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6880" behindDoc="0" locked="0" layoutInCell="1" allowOverlap="1" wp14:anchorId="7362F71A" wp14:editId="2FA6D9F7">
                      <wp:simplePos x="0" y="0"/>
                      <wp:positionH relativeFrom="column">
                        <wp:posOffset>-108705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03957785" name="Rechteck 603957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6735A2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362F71A" id="Rechteck 603957785" o:spid="_x0000_s2675" style="position:absolute;margin-left:-8.55pt;margin-top:.1pt;width:17pt;height:17pt;z-index:2539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06735A2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6433539A" wp14:editId="74667144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2075701063" name="Rechteck 207570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A878E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433539A" id="Rechteck 2075701063" o:spid="_x0000_s2676" style="position:absolute;margin-left:263.3pt;margin-top:.35pt;width:17pt;height:17pt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2A878E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4C9CB64D" wp14:editId="1C549861">
                      <wp:simplePos x="0" y="0"/>
                      <wp:positionH relativeFrom="column">
                        <wp:posOffset>2195396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829709547" name="Rechteck 1829709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9020C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C9CB64D" id="Rechteck 1829709547" o:spid="_x0000_s2677" style="position:absolute;margin-left:172.85pt;margin-top:.35pt;width:17pt;height:17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69020C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33AA4B2D" wp14:editId="31E0E8ED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19804588" name="Rechteck 119804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53B72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3AA4B2D" id="Rechteck 119804588" o:spid="_x0000_s2678" style="position:absolute;margin-left:82.05pt;margin-top:.35pt;width:17pt;height:17pt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C53B72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66A9FF5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3450AF90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3B4DBA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C5C9F6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485C935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28DC87A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BAC712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66BE67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475B4E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72A8FE6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35312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4B0AAA4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17E9F6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1B69E12" w14:textId="77777777" w:rsidR="002B619D" w:rsidRPr="00154713" w:rsidRDefault="002B619D" w:rsidP="00336858">
            <w:pPr>
              <w:pStyle w:val="NormalerText"/>
            </w:pPr>
            <w:r>
              <w:t>Einundzwanzigstel-</w:t>
            </w:r>
            <w:r>
              <w:br/>
              <w:t>Streifen</w:t>
            </w:r>
          </w:p>
        </w:tc>
        <w:tc>
          <w:tcPr>
            <w:tcW w:w="345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75DAD60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752B5C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B151D5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41452D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ABB356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AFCCA2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EE4C95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A0CA96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2CCBB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34F5A6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64C3B2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586D65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0D9626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A1F0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5A19B6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3D3D82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118DF5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23CA76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BF001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183C85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7A9683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691062F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42E120D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8F2F6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81AED8B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17C6E3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192F3A1A" wp14:editId="2F04ABAD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312003294" name="Rechteck 312003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BE7534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92F3A1A" id="Rechteck 312003294" o:spid="_x0000_s2679" style="position:absolute;margin-left:-8.7pt;margin-top:.2pt;width:17pt;height:17pt;z-index:2539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18BE7534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5476A5D3" wp14:editId="35534497">
                      <wp:simplePos x="0" y="0"/>
                      <wp:positionH relativeFrom="column">
                        <wp:posOffset>2963144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614386435" name="Rechteck 614386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7952D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476A5D3" id="Rechteck 614386435" o:spid="_x0000_s2680" style="position:absolute;margin-left:233.3pt;margin-top:.1pt;width:17pt;height:17pt;z-index:2539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07952D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16D6868B" wp14:editId="1914281B">
                      <wp:simplePos x="0" y="0"/>
                      <wp:positionH relativeFrom="column">
                        <wp:posOffset>1427112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16055382" name="Rechteck 316055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DC3BD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6D6868B" id="Rechteck 316055382" o:spid="_x0000_s2681" style="position:absolute;margin-left:112.35pt;margin-top:.1pt;width:17pt;height:17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7DC3BD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3DC994F6" wp14:editId="4EB0B5CC">
                      <wp:simplePos x="0" y="0"/>
                      <wp:positionH relativeFrom="column">
                        <wp:posOffset>4499036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EB32D5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DC994F6" id="Rechteck 26" o:spid="_x0000_s2682" style="position:absolute;margin-left:354.25pt;margin-top:.1pt;width:17pt;height:17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B1UnMy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7EB32D5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735C0B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D0903E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6776F1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EC99B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D1162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4CDEB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2C57378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DE84EB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420FA4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702E654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EF08626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02371A20" w14:textId="77777777" w:rsidTr="00336858">
        <w:trPr>
          <w:trHeight w:val="283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8FAC43C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37470B7D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Vierundzwanzigstel-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02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3B907E2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3144331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20682D6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57A1B50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71AAE91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44BD1AD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25BC150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3B7EB23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06879C3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1B8067E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281E1FA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26B0CEE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67FEB5E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3195696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4BF8C83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225CA3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1ECC3AF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1BFFB19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3B4B96E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5DE8576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356F166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01BBB93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19BD9BF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3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1A145D6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1A4FCB4D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51729AD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6F1E63D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1A76D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674F2925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1CC3A9DA" wp14:editId="613AE89B">
                      <wp:simplePos x="0" y="0"/>
                      <wp:positionH relativeFrom="column">
                        <wp:posOffset>-109482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277244" name="Rechteck 1277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5140E2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CC3A9DA" id="Rechteck 1277244" o:spid="_x0000_s2683" style="position:absolute;margin-left:-8.6pt;margin-top:.05pt;width:17pt;height:17pt;z-index:2539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645140E2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5BF0F5FE" wp14:editId="4A688620">
                      <wp:simplePos x="0" y="0"/>
                      <wp:positionH relativeFrom="column">
                        <wp:posOffset>2963812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749717537" name="Rechteck 1749717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A3501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BF0F5FE" id="Rechteck 1749717537" o:spid="_x0000_s2684" style="position:absolute;margin-left:233.35pt;margin-top:.1pt;width:17pt;height:17pt;z-index:2539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JibmVAIAACQFAAAOAAAAZHJzL2Uyb0RvYy54bWysVNtqGzEQfS/0H4Te67VdmjbG62AcXAom&#13;&#10;CXVKnmWtZC9oNepI9q779R1pL07TQKD0RTs7mjPXM5rfNJVhJ4W+BJvzyWjMmbISitLuc/7jcf3h&#13;&#10;C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frMbVU0lUnk5fsAnbow1cFFYtCzpFmkVokThsfWtPeJMay&#13;&#10;sC6NSfMw9g8F+Ww1Kg20Q1/yTVI4GxVRxn5XmpUFZThJ4RKV1MogOwkigZBS2TCJg09+yTrCNMUe&#13;&#10;gB/fBnb2EdpmNYCnb4MHRIoMNgzgqrSArzkwQ8q6taf0n9UdxdDsGio855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CA3501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6E48E794" wp14:editId="567B11D9">
                      <wp:simplePos x="0" y="0"/>
                      <wp:positionH relativeFrom="column">
                        <wp:posOffset>1427513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198187713" name="Rechteck 1198187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BAA45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E48E794" id="Rechteck 1198187713" o:spid="_x0000_s2685" style="position:absolute;margin-left:112.4pt;margin-top:.1pt;width:17pt;height:17pt;z-index:2539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6BAA45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72C5EFF5" wp14:editId="6C3B2827">
                      <wp:simplePos x="0" y="0"/>
                      <wp:positionH relativeFrom="column">
                        <wp:posOffset>4498668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829927417" name="Rechteck 829927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65B01C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2C5EFF5" id="Rechteck 829927417" o:spid="_x0000_s2686" style="position:absolute;margin-left:354.25pt;margin-top:0;width:17pt;height:17pt;z-index:2538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2C65B01C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2EA4C01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37540CE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4AB8AE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3FC23AC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AF144F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4EF9C82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094B8F7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7FE66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B74AF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1C308F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3BF0E0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1AEB3F88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888B4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5553CA6" w14:textId="77777777" w:rsidR="002B619D" w:rsidRPr="00154713" w:rsidRDefault="002B619D" w:rsidP="00336858">
            <w:pPr>
              <w:pStyle w:val="NormalerText"/>
            </w:pPr>
            <w:r>
              <w:t>Fünfundzwanzigstel-</w:t>
            </w:r>
            <w:r>
              <w:br/>
              <w:t>Streifen</w:t>
            </w: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1204A7A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79FF14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DF9160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7CFCCF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9F6C3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5AC4247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1B6B6E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9938A1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C24995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31AD54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1773D8C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24F628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A834C3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A0F301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3B4F45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00D9AF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4FF0A3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738A07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27030E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510A83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3B123CD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5B3FAE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4ADA67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4D7292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2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3D535AF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1D4C736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E6F907C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DF100D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BB5B41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A8AA32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6CDF285C" wp14:editId="2BFA7D91">
                      <wp:simplePos x="0" y="0"/>
                      <wp:positionH relativeFrom="column">
                        <wp:posOffset>-109034</wp:posOffset>
                      </wp:positionH>
                      <wp:positionV relativeFrom="paragraph">
                        <wp:posOffset>-635</wp:posOffset>
                      </wp:positionV>
                      <wp:extent cx="215900" cy="216000"/>
                      <wp:effectExtent l="0" t="0" r="12700" b="12700"/>
                      <wp:wrapNone/>
                      <wp:docPr id="482779551" name="Rechteck 482779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240CE2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CDF285C" id="Rechteck 482779551" o:spid="_x0000_s2687" style="position:absolute;margin-left:-8.6pt;margin-top:-.05pt;width:17pt;height:17pt;z-index:2539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" filled="f" stroked="f" strokeweight=".5pt">
                      <v:textbox inset="0,0,0,0">
                        <w:txbxContent>
                          <w:p w14:paraId="37240CE2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013D9B42" wp14:editId="70E248D0">
                      <wp:simplePos x="0" y="0"/>
                      <wp:positionH relativeFrom="column">
                        <wp:posOffset>3572221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783340763" name="Rechteck 1783340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23E5B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13D9B42" id="Rechteck 1783340763" o:spid="_x0000_s2688" style="position:absolute;margin-left:281.3pt;margin-top:.25pt;width:17pt;height:17pt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8ORVAIAACQFAAAOAAAAZHJzL2Uyb0RvYy54bWysVNtqGzEQfS/0H4Te67VdWlLjdTAOLgWT&#13;&#10;mDolz7JWshe0GnUke9f9+o60F6dpIFD6op0dzZnrGc1vm8qws0Jfgs35ZDTmTFkJRWkPOf/xuP5w&#13;&#10;w5kPwhbCgFU5vyjPbxfv381rN1NTOIIpFDJyYv2sdjk/huBmWeblUVXCj8ApS5casBKBfvGQFShq&#13;&#10;8l6ZbDoef85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xsaC5U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523E5B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66B5DFDF" wp14:editId="320B26F5">
                      <wp:simplePos x="0" y="0"/>
                      <wp:positionH relativeFrom="column">
                        <wp:posOffset>2650836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567435742" name="Rechteck 567435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EA4EF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6B5DFDF" id="Rechteck 567435742" o:spid="_x0000_s2689" style="position:absolute;margin-left:208.75pt;margin-top:.25pt;width:17pt;height:17pt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en7UwIAACQFAAAOAAAAZHJzL2Uyb0RvYy54bWysVNtqGzEQfS/0H4Te67VdWlLjdTAOLgWT&#13;&#10;mDolz7JWshe0GnUke9f9+o60F6dpIFD6op0dzZnrGc1vm8qws0Jfgs35ZDTmTFkJRWkPOf/xuP5w&#13;&#10;w5kPwhbCgFU5vyjPbxfv381rN1NTOIIpFDJyYv2sdjk/huBmWeblUVXCj8ApS5casBKBfvGQFShq&#13;&#10;8l6ZbDoef85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3EEA4EF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28674B18" wp14:editId="22019704">
                      <wp:simplePos x="0" y="0"/>
                      <wp:positionH relativeFrom="column">
                        <wp:posOffset>1731356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362434575" name="Rechteck 1362434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D50A5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8674B18" id="Rechteck 1362434575" o:spid="_x0000_s2690" style="position:absolute;margin-left:136.35pt;margin-top:.25pt;width:17pt;height:17pt;z-index:2539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5ZFVAIAACQFAAAOAAAAZHJzL2Uyb0RvYy54bWysVNtqGzEQfS/0H4Te67VdWlLjdTAOLgWT&#13;&#10;mDolz7JWshe0GnUke9f9+o60F6dpIFD6op0dzZnrGc1vm8qws0Jfgs35ZDTmTFkJRWkPOf/xuP5w&#13;&#10;w5kPwhbCgFU5vyjPbxfv381rN1NTOIIpFDJyYv2sdjk/huBmWeblUVXCj8ApS5casBKBfvGQFShq&#13;&#10;8l6ZbDoef85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vxNJY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5D50A5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50AEB610" wp14:editId="26EE60BA">
                      <wp:simplePos x="0" y="0"/>
                      <wp:positionH relativeFrom="column">
                        <wp:posOffset>809856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8773098" name="Rechteck 2038773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7B2068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0AEB610" id="Rechteck 2038773098" o:spid="_x0000_s2691" style="position:absolute;margin-left:63.75pt;margin-top:.2pt;width:17pt;height:17pt;z-index:2539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bwvVAIAACQFAAAOAAAAZHJzL2Uyb0RvYy54bWysVNtqGzEQfS/0H4Te67UdWlLjdTAOLgWT&#13;&#10;hDohz7JWshe0GnUke9f9+o60F6dpIFD6op0dzZnrGc1vmsqwk0Jfgs35ZDTmTFkJRWn3OX96XH+6&#13;&#10;5swHYQthwKqcn5XnN4uPH+a1m6kpHMAUChk5sX5Wu5wfQnCzLPPyoCrhR+CUpUsNWIlAv7jPChQ1&#13;&#10;ea9MNh2Pv2Q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X4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57B2068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519A8C97" wp14:editId="3480403A">
                      <wp:simplePos x="0" y="0"/>
                      <wp:positionH relativeFrom="column">
                        <wp:posOffset>4498955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57414273" name="Rechteck 357414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65504D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19A8C97" id="Rechteck 357414273" o:spid="_x0000_s2692" style="position:absolute;margin-left:354.25pt;margin-top:.1pt;width:17pt;height:17pt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AmIBji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C65504D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0963B5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133672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06C60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E6EFD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8C4FB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ADB114C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6F263B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C09152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37CD4F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17036A6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916B388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0CA37AE8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BE922C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49E6F88A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145" w:type="dxa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3CD9A95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054234F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57F6B0B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2DE60CD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D86411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27C95D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108CCAF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0452731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6A1616A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C6F70E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A4A901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98714F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E3CAB5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886E1E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69945F8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C20F84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7E1DE3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F179C3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7D0731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2DD4C3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2EC2DA8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0445B45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01239AB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DF3FC2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241E616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3C8B98E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5276237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193AAF7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7B6A6D6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CF2F37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F72CBC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201AB2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50FC0A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85F679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F160C4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2BE20CB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A0F555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949208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570B60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004EB9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7CFA62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426D26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6062B34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583856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61A2850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32D5727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195502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18305A2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11FF8BA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139D0DF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0B2E5C9C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04F99EA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6AECC8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E9445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1F07E39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5CC64638" wp14:editId="43AFF5CC">
                      <wp:simplePos x="0" y="0"/>
                      <wp:positionH relativeFrom="column">
                        <wp:posOffset>-107463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613201669" name="Rechteck 613201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9A6A1D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CC64638" id="Rechteck 613201669" o:spid="_x0000_s2693" style="position:absolute;margin-left:-8.45pt;margin-top:0;width:17pt;height:17pt;z-index:2539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" filled="f" stroked="f" strokeweight=".5pt">
                      <v:textbox inset="0,0,0,0">
                        <w:txbxContent>
                          <w:p w14:paraId="1B9A6A1D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0FE98FC1" wp14:editId="372CC5AA">
                      <wp:simplePos x="0" y="0"/>
                      <wp:positionH relativeFrom="column">
                        <wp:posOffset>4497541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1341167030" name="Rechteck 1341167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2F479F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FE98FC1" id="Rechteck 1341167030" o:spid="_x0000_s2694" style="position:absolute;margin-left:354.15pt;margin-top:0;width:17pt;height:17pt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E02VA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fX4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3C2F479F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22733C4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0032B850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747315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13CF94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1B33D97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F2A2DFB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9A215A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D580C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BA653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C8E1E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903085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8104DA1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26E3B1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0F9E694" w14:textId="77777777" w:rsidR="002B619D" w:rsidRPr="008E2DB0" w:rsidRDefault="002B619D" w:rsidP="00336858">
            <w:pPr>
              <w:pStyle w:val="NormalerText"/>
            </w:pPr>
            <w:r w:rsidRPr="008E2DB0">
              <w:t>Hundertstel-</w:t>
            </w:r>
            <w:r>
              <w:br/>
            </w:r>
            <w:r w:rsidRPr="008E2DB0">
              <w:t>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2B619D" w:rsidRPr="00F4746E" w14:paraId="7A9ED37B" w14:textId="77777777" w:rsidTr="00336858">
              <w:trPr>
                <w:trHeight w:val="170"/>
              </w:trPr>
              <w:tc>
                <w:tcPr>
                  <w:tcW w:w="71" w:type="dxa"/>
                </w:tcPr>
                <w:p w14:paraId="2E0F771C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259419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537191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DC9BD1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F68680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36CEA9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470159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AF93C4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68AB51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251A41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61101E4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2667E8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111011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463DFD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768E368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8CFD96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8D4FD6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E09DA8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B10D71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0185EBB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41F6E97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866BF7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8CCF64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A11C44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6A3F5F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B1FEF9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336DB5B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A89FCC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5AB2A25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20B248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5085DE2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AA79EEF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B8915D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517728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F90AEC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7C8EFCE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4895BF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49942E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6A9938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228C9D0C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07719F6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CFC847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6E737BFC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F6864D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2F0598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9A855D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9F19D8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535130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0276B8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354E33F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</w:tr>
          </w:tbl>
          <w:p w14:paraId="3A240F9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2B619D" w:rsidRPr="00F4746E" w14:paraId="17AA87BF" w14:textId="77777777" w:rsidTr="00336858">
              <w:trPr>
                <w:trHeight w:val="170"/>
              </w:trPr>
              <w:tc>
                <w:tcPr>
                  <w:tcW w:w="71" w:type="dxa"/>
                </w:tcPr>
                <w:p w14:paraId="1477021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497742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15019E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8FE273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933CF6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3A7D15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81708A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56B3561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8FA9A6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10155E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2B49508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6A2AA6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96F02B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2C84D4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694936A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8C224F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B110D7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83D8F9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CBAE1D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8768EE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47543A2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05480A5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7C278F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AA753C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045CE0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0FE19D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F314C0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13D9D7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13CF265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CFF9DD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45573C1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EA80E6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03E328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D264BF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13C855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49D523C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0C9EE0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DBD0B2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861F97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71AC0E5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0AEFDB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44834B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611B253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96FE64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4E130B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E15D16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60FA48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128954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CF3BFC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E10055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</w:tr>
          </w:tbl>
          <w:p w14:paraId="04265E64" w14:textId="77777777" w:rsidR="002B619D" w:rsidRPr="00F4746E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EFFD80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8FACDFF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7EEA5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F0BEB6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D0FAF3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4471A0CC" wp14:editId="50756FF2">
                      <wp:simplePos x="0" y="0"/>
                      <wp:positionH relativeFrom="column">
                        <wp:posOffset>-109018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53960713" name="Rechteck 53960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32B7AC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471A0CC" id="Rechteck 53960713" o:spid="_x0000_s2695" style="position:absolute;margin-left:-8.6pt;margin-top:.1pt;width:17pt;height:17pt;z-index:2539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B32B7AC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6980B9DB" wp14:editId="53D2105F">
                      <wp:simplePos x="0" y="0"/>
                      <wp:positionH relativeFrom="column">
                        <wp:posOffset>348643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7" name="Rechteck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534FE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980B9DB" id="Rechteck 107" o:spid="_x0000_s2696" style="position:absolute;margin-left:27.45pt;margin-top:.2pt;width:17pt;height:17pt;z-index:2539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HR2VAIAACQFAAAOAAAAZHJzL2Uyb0RvYy54bWysVNtqGzEQfS/0H4Te67VdWlzjdTAOLgWT&#13;&#10;hDolz7JWshe0GnUke9f9+o60F6dpIFD6op0dzZnrGS1umsqws0Jfgs35ZDTmTFkJRWkPOf/xuPkw&#13;&#10;48wHYQthwKqcX5TnN8v37xa1m6spHMEUChk5sX5eu5wfQ3DzLPPyqCrhR+CUpUsNWIlAv3jIChQ1&#13;&#10;ea9MNh2PP2c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4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73534FE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2B89EEE3" wp14:editId="12D6C1B6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6" name="Rechteck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27B95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B89EEE3" id="Rechteck 106" o:spid="_x0000_s2697" style="position:absolute;margin-left:63.7pt;margin-top:.2pt;width:17pt;height:17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l4cVAIAACQFAAAOAAAAZHJzL2Uyb0RvYy54bWysVNtqGzEQfS/0H4Te67VdWhLjdTAOLgWT&#13;&#10;hDohz7JWshe0GnUke9f9+o60F6dpIFD6op0dzZnrGc1vmsqwk0Jfgs35ZDTmTFkJRWn3OX96XH+6&#13;&#10;4swHYQthwKqcn5XnN4uPH+a1m6kpHMAUChk5sX5Wu5wfQnCzLPPyoCrhR+CUpUsNWIlAv7jPChQ1&#13;&#10;ea9MNh2Pv2Y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X4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627B95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039F8256" wp14:editId="47C605BB">
                      <wp:simplePos x="0" y="0"/>
                      <wp:positionH relativeFrom="column">
                        <wp:posOffset>1269669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5" name="Rechteck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40146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39F8256" id="Rechteck 105" o:spid="_x0000_s2698" style="position:absolute;margin-left:99.95pt;margin-top:.2pt;width:17pt;height:17pt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HGsUwIAACQFAAAOAAAAZHJzL2Uyb0RvYy54bWysVG1r2zAQ/j7YfxD6vjjO2OhCnBJSMgah&#13;&#10;DWtHPyuy1BhknXZSYme/fif5JV1XKIx9kc+ne+71OS2u29qwk0JfgS14PplypqyEsrJPBf/xsPlw&#13;&#10;xZkPwpbCgFUFPyvPr5fv3y0aN1czOIApFTJyYv28cQU/hODmWeblQdXCT8ApS5casBaBfvEpK1E0&#13;&#10;5L022Ww6/Zw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440146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562334B7" wp14:editId="2B611DEE">
                      <wp:simplePos x="0" y="0"/>
                      <wp:positionH relativeFrom="column">
                        <wp:posOffset>1719691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18993614" name="Rechteck 2018993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213D1C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62334B7" id="Rechteck 2018993614" o:spid="_x0000_s2699" style="position:absolute;margin-left:135.4pt;margin-top:.2pt;width:17pt;height:17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lvGUwIAACQFAAAOAAAAZHJzL2Uyb0RvYy54bWysVG1r2zAQ/j7YfxD6vjjO2OhCnBJSMgah&#13;&#10;DWtHPyuy1BhknXZSYme/fif5JV1XKIx9kc+ne+71OS2u29qwk0JfgS14PplypqyEsrJPBf/xsPlw&#13;&#10;xZkPwpbCgFUFPyvPr5fv3y0aN1czOIApFTJyYv28cQU/hODmWeblQdXCT8ApS5casBaBfvEpK1E0&#13;&#10;5L022Ww6/Zw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59213D1C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62620CB4" wp14:editId="45F38C7B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622035169" name="Rechteck 1622035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95EC5B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2620CB4" id="Rechteck 1622035169" o:spid="_x0000_s2700" style="position:absolute;margin-left:172.5pt;margin-top:.2pt;width:17pt;height:17pt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CR4UwIAACQFAAAOAAAAZHJzL2Uyb0RvYy54bWysVG1r2zAQ/j7YfxD6vjjO2OhCnBJSMgah&#13;&#10;DWtHPyuy1BhknXZSYme/fif5JV1XKIx9kc+ne+71OS2u29qwk0JfgS14PplypqyEsrJPBf/xsPlw&#13;&#10;xZkPwpbCgFUFPyvPr5fv3y0aN1czOIApFTJyYv28cQU/hODmWeblQdXCT8ApS5casBaBfvEpK1E0&#13;&#10;5L022Ww6/Zw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7F95EC5B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7A883BA4" wp14:editId="47954E8F">
                      <wp:simplePos x="0" y="0"/>
                      <wp:positionH relativeFrom="column">
                        <wp:posOffset>2665012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3956935" name="Rechteck 2033956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DA824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A883BA4" id="Rechteck 2033956935" o:spid="_x0000_s2701" style="position:absolute;margin-left:209.85pt;margin-top:.2pt;width:17pt;height:17pt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4DA824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594DE2A5" wp14:editId="6DE0E09C">
                      <wp:simplePos x="0" y="0"/>
                      <wp:positionH relativeFrom="column">
                        <wp:posOffset>3575464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015044755" name="Rechteck 1015044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02A2A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94DE2A5" id="Rechteck 1015044755" o:spid="_x0000_s2702" style="position:absolute;margin-left:281.55pt;margin-top:.1pt;width:17pt;height:17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A02A2A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4B0A9C24" wp14:editId="34103C2A">
                      <wp:simplePos x="0" y="0"/>
                      <wp:positionH relativeFrom="column">
                        <wp:posOffset>4034328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2458945" name="Rechteck 152458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D21AD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B0A9C24" id="Rechteck 152458945" o:spid="_x0000_s2703" style="position:absolute;margin-left:317.65pt;margin-top:.1pt;width:17pt;height:17pt;z-index:2539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AD21AD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4D0BCDF2" wp14:editId="4BA7E75E">
                      <wp:simplePos x="0" y="0"/>
                      <wp:positionH relativeFrom="column">
                        <wp:posOffset>4496717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0" name="Rechtec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D7AFF9" w14:textId="77777777" w:rsidR="002B619D" w:rsidRPr="00D847EA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D0BCDF2" id="Rechteck 30" o:spid="_x0000_s2704" style="position:absolute;margin-left:354.05pt;margin-top:.05pt;width:17pt;height:17pt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2AD7AFF9" w14:textId="77777777" w:rsidR="002B619D" w:rsidRPr="00D847EA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3803E8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FCA030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BD8D1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AD9D8C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25E6A6A" w14:textId="77777777" w:rsidR="002B619D" w:rsidRPr="00154713" w:rsidRDefault="002B619D" w:rsidP="00336858">
            <w:pPr>
              <w:pStyle w:val="tabelle"/>
            </w:pPr>
            <w: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6CE3C7AE" wp14:editId="6715BA34">
                      <wp:simplePos x="0" y="0"/>
                      <wp:positionH relativeFrom="column">
                        <wp:posOffset>3115034</wp:posOffset>
                      </wp:positionH>
                      <wp:positionV relativeFrom="paragraph">
                        <wp:posOffset>-216535</wp:posOffset>
                      </wp:positionV>
                      <wp:extent cx="215900" cy="215900"/>
                      <wp:effectExtent l="0" t="0" r="12700" b="12700"/>
                      <wp:wrapNone/>
                      <wp:docPr id="390544075" name="Rechteck 390544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8644E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CE3C7AE" id="Rechteck 390544075" o:spid="_x0000_s2705" style="position:absolute;margin-left:245.3pt;margin-top:-17.05pt;width:17pt;height:17pt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E8644E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B2544B7" w14:textId="77777777" w:rsidR="002B619D" w:rsidRPr="00154713" w:rsidRDefault="002B619D" w:rsidP="00336858">
            <w:pPr>
              <w:pStyle w:val="tabelle"/>
            </w:pPr>
          </w:p>
        </w:tc>
      </w:tr>
    </w:tbl>
    <w:p w14:paraId="581E06B9" w14:textId="1B66B0E0" w:rsidR="002A51C1" w:rsidRDefault="002A51C1" w:rsidP="00E13C64">
      <w:pPr>
        <w:spacing w:line="240" w:lineRule="atLeast"/>
      </w:pPr>
    </w:p>
    <w:sectPr w:rsidR="002A51C1" w:rsidSect="001D1C8B">
      <w:headerReference w:type="default" r:id="rId154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DB1DC4" w14:textId="77777777" w:rsidR="00CE264E" w:rsidRDefault="00CE264E" w:rsidP="00F56440">
      <w:r>
        <w:separator/>
      </w:r>
    </w:p>
    <w:p w14:paraId="7B119DEC" w14:textId="77777777" w:rsidR="00CE264E" w:rsidRDefault="00CE264E" w:rsidP="00F56440"/>
    <w:p w14:paraId="6DE47000" w14:textId="77777777" w:rsidR="00CE264E" w:rsidRDefault="00CE264E" w:rsidP="00F56440"/>
    <w:p w14:paraId="6FA9A735" w14:textId="77777777" w:rsidR="00CE264E" w:rsidRDefault="00CE264E" w:rsidP="00F56440"/>
    <w:p w14:paraId="5A809C28" w14:textId="77777777" w:rsidR="00CE264E" w:rsidRDefault="00CE264E"/>
    <w:p w14:paraId="12F386C5" w14:textId="77777777" w:rsidR="00CE264E" w:rsidRDefault="00CE264E"/>
    <w:p w14:paraId="2385FE0C" w14:textId="77777777" w:rsidR="00CE264E" w:rsidRDefault="00CE264E"/>
  </w:endnote>
  <w:endnote w:type="continuationSeparator" w:id="0">
    <w:p w14:paraId="6C300FF1" w14:textId="77777777" w:rsidR="00CE264E" w:rsidRDefault="00CE264E" w:rsidP="00F56440">
      <w:r>
        <w:continuationSeparator/>
      </w:r>
    </w:p>
    <w:p w14:paraId="0AE08511" w14:textId="77777777" w:rsidR="00CE264E" w:rsidRDefault="00CE264E" w:rsidP="00F56440"/>
    <w:p w14:paraId="625DA208" w14:textId="77777777" w:rsidR="00CE264E" w:rsidRDefault="00CE264E" w:rsidP="00F56440"/>
    <w:p w14:paraId="3D1E0A56" w14:textId="77777777" w:rsidR="00CE264E" w:rsidRDefault="00CE264E" w:rsidP="00F56440"/>
    <w:p w14:paraId="447F61A1" w14:textId="77777777" w:rsidR="00CE264E" w:rsidRDefault="00CE264E"/>
    <w:p w14:paraId="65D135E7" w14:textId="77777777" w:rsidR="00CE264E" w:rsidRDefault="00CE264E"/>
    <w:p w14:paraId="260DC5A6" w14:textId="77777777" w:rsidR="00CE264E" w:rsidRDefault="00CE26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(Textkörper)">
    <w:altName w:val="Calibri"/>
    <w:panose1 w:val="020B060402020202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F1891" w14:textId="5A5B23BC" w:rsidR="00A605EA" w:rsidRPr="002150E8" w:rsidRDefault="00A605EA" w:rsidP="00CA766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6C22E988" wp14:editId="1265E591">
          <wp:extent cx="569562" cy="199347"/>
          <wp:effectExtent l="0" t="0" r="2540" b="0"/>
          <wp:docPr id="2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740E640A" w14:textId="77777777" w:rsidR="00A605EA" w:rsidRPr="00CA7662" w:rsidRDefault="00A605EA" w:rsidP="00CA766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E853F3" w14:textId="53A2D727" w:rsidR="00A605EA" w:rsidRPr="002150E8" w:rsidRDefault="00A605EA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41CB106D" wp14:editId="2641EF2E">
          <wp:extent cx="569562" cy="199347"/>
          <wp:effectExtent l="0" t="0" r="2540" b="0"/>
          <wp:docPr id="3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4AE98BC9" w14:textId="77777777" w:rsidR="00A605EA" w:rsidRPr="00B2327C" w:rsidRDefault="00A605EA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51E2FB" w14:textId="77777777" w:rsidR="00CE264E" w:rsidRDefault="00CE264E" w:rsidP="00F56440">
      <w:r>
        <w:separator/>
      </w:r>
    </w:p>
    <w:p w14:paraId="0A7D87CF" w14:textId="77777777" w:rsidR="00CE264E" w:rsidRDefault="00CE264E" w:rsidP="00F56440"/>
    <w:p w14:paraId="0CCFD4C3" w14:textId="77777777" w:rsidR="00CE264E" w:rsidRDefault="00CE264E" w:rsidP="00F56440"/>
    <w:p w14:paraId="1C21F809" w14:textId="77777777" w:rsidR="00CE264E" w:rsidRDefault="00CE264E" w:rsidP="00F56440"/>
    <w:p w14:paraId="5E3537C7" w14:textId="77777777" w:rsidR="00CE264E" w:rsidRDefault="00CE264E"/>
    <w:p w14:paraId="3AA9A436" w14:textId="77777777" w:rsidR="00CE264E" w:rsidRDefault="00CE264E"/>
    <w:p w14:paraId="190D7A12" w14:textId="77777777" w:rsidR="00CE264E" w:rsidRDefault="00CE264E"/>
  </w:footnote>
  <w:footnote w:type="continuationSeparator" w:id="0">
    <w:p w14:paraId="5E75D75B" w14:textId="77777777" w:rsidR="00CE264E" w:rsidRDefault="00CE264E" w:rsidP="00F56440">
      <w:r>
        <w:continuationSeparator/>
      </w:r>
    </w:p>
    <w:p w14:paraId="69D3A010" w14:textId="77777777" w:rsidR="00CE264E" w:rsidRDefault="00CE264E" w:rsidP="00F56440"/>
    <w:p w14:paraId="76B07621" w14:textId="77777777" w:rsidR="00CE264E" w:rsidRDefault="00CE264E" w:rsidP="00F56440"/>
    <w:p w14:paraId="6AB0B48A" w14:textId="77777777" w:rsidR="00CE264E" w:rsidRDefault="00CE264E" w:rsidP="00F56440"/>
    <w:p w14:paraId="180B0932" w14:textId="77777777" w:rsidR="00CE264E" w:rsidRDefault="00CE264E"/>
    <w:p w14:paraId="7A6C8EB0" w14:textId="77777777" w:rsidR="00CE264E" w:rsidRDefault="00CE264E"/>
    <w:p w14:paraId="31AAF9BD" w14:textId="77777777" w:rsidR="00CE264E" w:rsidRDefault="00CE26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68F9CA" w14:textId="77777777" w:rsidR="00A605EA" w:rsidRPr="00E0758C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897B1B" w:rsidRPr="00E0758C" w14:paraId="011105EC" w14:textId="77777777" w:rsidTr="00FB1B2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vAlign w:val="center"/>
        </w:tcPr>
        <w:p w14:paraId="4A4378F3" w14:textId="57DEBE42" w:rsidR="00A605EA" w:rsidRPr="00E0758C" w:rsidRDefault="00A605EA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83CF75" w14:textId="7E2B22B0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0BA726C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BC49EE8" w14:textId="08C2DAAD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051CE7D5" w14:textId="77777777" w:rsidR="00A605EA" w:rsidRPr="00E17AE8" w:rsidRDefault="00A605EA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BF567" w14:textId="77777777" w:rsidR="00FB1B21" w:rsidRPr="00E0758C" w:rsidRDefault="00FB1B21" w:rsidP="00E0758C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FB1B21" w:rsidRPr="00E0758C" w14:paraId="514E10A1" w14:textId="77777777" w:rsidTr="0006029E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5F426BF9" w14:textId="77777777" w:rsidR="00FB1B21" w:rsidRPr="00E0758C" w:rsidRDefault="00FB1B21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C65AE32" wp14:editId="43D89A37">
                <wp:extent cx="540000" cy="218608"/>
                <wp:effectExtent l="0" t="0" r="0" b="0"/>
                <wp:docPr id="1798972648" name="Grafik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5241406" name="Grafik 125524140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2186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12351D74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Vor-Check</w:t>
          </w:r>
          <w:r w:rsidRPr="00E0758C">
            <w:rPr>
              <w:color w:val="706F6F"/>
              <w:sz w:val="20"/>
              <w:szCs w:val="20"/>
            </w:rPr>
            <w:t xml:space="preserve"> – Baustein </w:t>
          </w:r>
          <w:r>
            <w:rPr>
              <w:color w:val="706F6F"/>
              <w:sz w:val="20"/>
              <w:szCs w:val="20"/>
            </w:rPr>
            <w:t xml:space="preserve">B2 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1AB7B77F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15073A23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A118F4" wp14:editId="2A4734D7">
                <wp:extent cx="337235" cy="324000"/>
                <wp:effectExtent l="0" t="0" r="5715" b="0"/>
                <wp:docPr id="1696327987" name="Grafik 16963279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AE0C801" w14:textId="77777777" w:rsidR="00FB1B21" w:rsidRPr="00E17AE8" w:rsidRDefault="00FB1B21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65F62E" w14:textId="77777777" w:rsidR="00A605EA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3E254C" w:rsidRPr="00E0758C" w14:paraId="4691AA3C" w14:textId="77777777" w:rsidTr="003F0902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148F0B" w14:textId="77777777" w:rsidR="005D049B" w:rsidRDefault="005D049B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  <w:p w14:paraId="12A239DA" w14:textId="1BC217B7" w:rsidR="00A605EA" w:rsidRPr="00E0758C" w:rsidRDefault="003E254C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B5DA730" wp14:editId="283F1018">
                <wp:extent cx="540000" cy="182719"/>
                <wp:effectExtent l="0" t="0" r="0" b="0"/>
                <wp:docPr id="340591210" name="Graf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0591210" name="Grafik 3405912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40000" cy="182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4920C7A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>Ich kann gleichwertige Anteile in Bildern und Situationen finden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1F58B93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3F84591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7FFE702" wp14:editId="0F4E16BD">
                <wp:extent cx="337235" cy="324000"/>
                <wp:effectExtent l="0" t="0" r="5715" b="0"/>
                <wp:docPr id="38" name="Grafi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D3CA27A" w14:textId="77777777" w:rsidR="00A605EA" w:rsidRPr="00E17AE8" w:rsidRDefault="00A605EA" w:rsidP="001C3EE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8005A1" w14:textId="77777777" w:rsidR="00A605EA" w:rsidRDefault="00A605EA" w:rsidP="003C704E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432D2A3B" w14:textId="77777777" w:rsidTr="0006029E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6664C5A1" w14:textId="77777777" w:rsidR="00A605EA" w:rsidRPr="00E0758C" w:rsidRDefault="00A605EA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A81796C" wp14:editId="641C0989">
                <wp:extent cx="574850" cy="288000"/>
                <wp:effectExtent l="0" t="0" r="0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42FEB104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B2B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3FD9C623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209304D5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2A6BCCA" wp14:editId="71A55A10">
                <wp:extent cx="337235" cy="324000"/>
                <wp:effectExtent l="0" t="0" r="5715" b="0"/>
                <wp:docPr id="41" name="Grafi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6BA04E2" w14:textId="77777777" w:rsidR="00A605EA" w:rsidRPr="003C704E" w:rsidRDefault="00A605EA" w:rsidP="003C7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C7124" w14:textId="77777777" w:rsidR="00A605EA" w:rsidRDefault="00A605EA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F7CF8FE" wp14:editId="286918BE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4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F9D4B9D" w14:textId="77777777" w:rsidR="00A605EA" w:rsidRPr="000809F3" w:rsidRDefault="00A605EA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06AC88F" w14:textId="77777777" w:rsidR="00A605EA" w:rsidRDefault="00A605EA" w:rsidP="00177A63">
    <w:pPr>
      <w:pStyle w:val="Kopfzeile"/>
    </w:pPr>
  </w:p>
  <w:p w14:paraId="2B9CFFF9" w14:textId="77777777" w:rsidR="00A605EA" w:rsidRDefault="00A605EA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E6FD39" wp14:editId="528D697E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>
          <w:pict>
            <v:line w14:anchorId="08CE6A9C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" strokecolor="#327a86" strokeweight="1pt">
              <v:stroke joinstyle="miter"/>
            </v:line>
          </w:pict>
        </mc:Fallback>
      </mc:AlternateContent>
    </w:r>
  </w:p>
  <w:p w14:paraId="4114CE1F" w14:textId="77777777" w:rsidR="00A605EA" w:rsidRPr="00177A63" w:rsidRDefault="00A605EA" w:rsidP="00177A63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56658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7ABE6C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5E41051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614F54C" wp14:editId="3D131503">
                <wp:extent cx="574848" cy="287999"/>
                <wp:effectExtent l="0" t="0" r="0" b="0"/>
                <wp:docPr id="45" name="Grafi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48" cy="28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952BECD" w14:textId="18CE7485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 xml:space="preserve">Ich kann </w:t>
          </w:r>
          <w:r w:rsidR="00597D6E" w:rsidRPr="00597D6E">
            <w:rPr>
              <w:color w:val="706F6F"/>
              <w:sz w:val="20"/>
              <w:szCs w:val="20"/>
            </w:rPr>
            <w:t>gleichwertige Brüche durch Erweitern und Kürzen finden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66EB455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009165D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019FAF8" wp14:editId="1FBDBEA2">
                <wp:extent cx="337235" cy="324000"/>
                <wp:effectExtent l="0" t="0" r="5715" b="0"/>
                <wp:docPr id="47" name="Grafi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C1E113" w14:textId="77777777" w:rsidR="00A605EA" w:rsidRDefault="00A605EA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5DFF8" w14:textId="77777777" w:rsidR="00A605EA" w:rsidRDefault="00A605EA" w:rsidP="00353E63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7A2768DE" w14:textId="77777777" w:rsidTr="0006029E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2D8DF207" w14:textId="77777777" w:rsidR="00A605EA" w:rsidRPr="00E0758C" w:rsidRDefault="00A605EA" w:rsidP="00353E6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D470BB7" wp14:editId="39995488">
                <wp:extent cx="574850" cy="287425"/>
                <wp:effectExtent l="0" t="0" r="0" b="0"/>
                <wp:docPr id="48" name="Grafi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7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398AD494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B2C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1E0A0A09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022FADB3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A4CB235" wp14:editId="7B5D7C0F">
                <wp:extent cx="337235" cy="324000"/>
                <wp:effectExtent l="0" t="0" r="5715" b="0"/>
                <wp:docPr id="49" name="Grafik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4EEF95F" w14:textId="77777777" w:rsidR="00A605EA" w:rsidRPr="00353E63" w:rsidRDefault="00A605EA" w:rsidP="00353E63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782C3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807247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805392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C6D3F5D" wp14:editId="1624ACA1">
                <wp:extent cx="575425" cy="287712"/>
                <wp:effectExtent l="0" t="0" r="0" b="0"/>
                <wp:docPr id="57" name="Grafi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25" cy="287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12F4FC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4D4596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8733D64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FF47CD" wp14:editId="37723680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0F65E4" w14:textId="77777777" w:rsidR="00A605EA" w:rsidRDefault="00A605EA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0AF7A" w14:textId="77777777" w:rsidR="002B619D" w:rsidRDefault="002B619D" w:rsidP="003C704E"/>
  <w:p w14:paraId="53A8CE6B" w14:textId="77777777" w:rsidR="002B619D" w:rsidRDefault="002B619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9" type="#_x0000_t75" style="width:167pt;height:137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5D60A9"/>
    <w:multiLevelType w:val="hybridMultilevel"/>
    <w:tmpl w:val="2D46241A"/>
    <w:lvl w:ilvl="0" w:tplc="8C201C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09104E76"/>
    <w:multiLevelType w:val="hybridMultilevel"/>
    <w:tmpl w:val="EB2C95BA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236320"/>
    <w:multiLevelType w:val="hybridMultilevel"/>
    <w:tmpl w:val="C53C155C"/>
    <w:lvl w:ilvl="0" w:tplc="F84ACE3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B53650"/>
    <w:multiLevelType w:val="hybridMultilevel"/>
    <w:tmpl w:val="4C001494"/>
    <w:lvl w:ilvl="0" w:tplc="DC08BA48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243691D"/>
    <w:multiLevelType w:val="hybridMultilevel"/>
    <w:tmpl w:val="7DEC5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175199"/>
    <w:multiLevelType w:val="hybridMultilevel"/>
    <w:tmpl w:val="46465B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11F48AE"/>
    <w:multiLevelType w:val="hybridMultilevel"/>
    <w:tmpl w:val="F4EEDD9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70084A"/>
    <w:multiLevelType w:val="hybridMultilevel"/>
    <w:tmpl w:val="75DC1882"/>
    <w:lvl w:ilvl="0" w:tplc="6F9C24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1626CB"/>
    <w:multiLevelType w:val="hybridMultilevel"/>
    <w:tmpl w:val="2FE86662"/>
    <w:lvl w:ilvl="0" w:tplc="516050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FB2433D"/>
    <w:multiLevelType w:val="hybridMultilevel"/>
    <w:tmpl w:val="7EAAD8A2"/>
    <w:lvl w:ilvl="0" w:tplc="5B9CD926">
      <w:start w:val="1"/>
      <w:numFmt w:val="decimal"/>
      <w:lvlText w:val="%1)"/>
      <w:lvlJc w:val="left"/>
      <w:pPr>
        <w:ind w:left="1020" w:hanging="360"/>
      </w:pPr>
    </w:lvl>
    <w:lvl w:ilvl="1" w:tplc="1384F9B6">
      <w:start w:val="1"/>
      <w:numFmt w:val="decimal"/>
      <w:lvlText w:val="%2)"/>
      <w:lvlJc w:val="left"/>
      <w:pPr>
        <w:ind w:left="1020" w:hanging="360"/>
      </w:pPr>
    </w:lvl>
    <w:lvl w:ilvl="2" w:tplc="489AA142">
      <w:start w:val="1"/>
      <w:numFmt w:val="decimal"/>
      <w:lvlText w:val="%3)"/>
      <w:lvlJc w:val="left"/>
      <w:pPr>
        <w:ind w:left="1020" w:hanging="360"/>
      </w:pPr>
    </w:lvl>
    <w:lvl w:ilvl="3" w:tplc="03EAA8E4">
      <w:start w:val="1"/>
      <w:numFmt w:val="decimal"/>
      <w:lvlText w:val="%4)"/>
      <w:lvlJc w:val="left"/>
      <w:pPr>
        <w:ind w:left="1020" w:hanging="360"/>
      </w:pPr>
    </w:lvl>
    <w:lvl w:ilvl="4" w:tplc="9FC49D82">
      <w:start w:val="1"/>
      <w:numFmt w:val="decimal"/>
      <w:lvlText w:val="%5)"/>
      <w:lvlJc w:val="left"/>
      <w:pPr>
        <w:ind w:left="1020" w:hanging="360"/>
      </w:pPr>
    </w:lvl>
    <w:lvl w:ilvl="5" w:tplc="F49CB276">
      <w:start w:val="1"/>
      <w:numFmt w:val="decimal"/>
      <w:lvlText w:val="%6)"/>
      <w:lvlJc w:val="left"/>
      <w:pPr>
        <w:ind w:left="1020" w:hanging="360"/>
      </w:pPr>
    </w:lvl>
    <w:lvl w:ilvl="6" w:tplc="EE802E44">
      <w:start w:val="1"/>
      <w:numFmt w:val="decimal"/>
      <w:lvlText w:val="%7)"/>
      <w:lvlJc w:val="left"/>
      <w:pPr>
        <w:ind w:left="1020" w:hanging="360"/>
      </w:pPr>
    </w:lvl>
    <w:lvl w:ilvl="7" w:tplc="30C0C0AE">
      <w:start w:val="1"/>
      <w:numFmt w:val="decimal"/>
      <w:lvlText w:val="%8)"/>
      <w:lvlJc w:val="left"/>
      <w:pPr>
        <w:ind w:left="1020" w:hanging="360"/>
      </w:pPr>
    </w:lvl>
    <w:lvl w:ilvl="8" w:tplc="8EAE22DC">
      <w:start w:val="1"/>
      <w:numFmt w:val="decimal"/>
      <w:lvlText w:val="%9)"/>
      <w:lvlJc w:val="left"/>
      <w:pPr>
        <w:ind w:left="1020" w:hanging="360"/>
      </w:pPr>
    </w:lvl>
  </w:abstractNum>
  <w:abstractNum w:abstractNumId="44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7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68610B"/>
    <w:multiLevelType w:val="hybridMultilevel"/>
    <w:tmpl w:val="7180B112"/>
    <w:lvl w:ilvl="0" w:tplc="8FF6773E">
      <w:start w:val="1"/>
      <w:numFmt w:val="decimal"/>
      <w:lvlText w:val="%1)"/>
      <w:lvlJc w:val="left"/>
      <w:pPr>
        <w:ind w:left="1020" w:hanging="360"/>
      </w:pPr>
    </w:lvl>
    <w:lvl w:ilvl="1" w:tplc="FC6074AC">
      <w:start w:val="1"/>
      <w:numFmt w:val="decimal"/>
      <w:lvlText w:val="%2)"/>
      <w:lvlJc w:val="left"/>
      <w:pPr>
        <w:ind w:left="1020" w:hanging="360"/>
      </w:pPr>
    </w:lvl>
    <w:lvl w:ilvl="2" w:tplc="488A691E">
      <w:start w:val="1"/>
      <w:numFmt w:val="decimal"/>
      <w:lvlText w:val="%3)"/>
      <w:lvlJc w:val="left"/>
      <w:pPr>
        <w:ind w:left="1020" w:hanging="360"/>
      </w:pPr>
    </w:lvl>
    <w:lvl w:ilvl="3" w:tplc="3C7270E2">
      <w:start w:val="1"/>
      <w:numFmt w:val="decimal"/>
      <w:lvlText w:val="%4)"/>
      <w:lvlJc w:val="left"/>
      <w:pPr>
        <w:ind w:left="1020" w:hanging="360"/>
      </w:pPr>
    </w:lvl>
    <w:lvl w:ilvl="4" w:tplc="F11C80AC">
      <w:start w:val="1"/>
      <w:numFmt w:val="decimal"/>
      <w:lvlText w:val="%5)"/>
      <w:lvlJc w:val="left"/>
      <w:pPr>
        <w:ind w:left="1020" w:hanging="360"/>
      </w:pPr>
    </w:lvl>
    <w:lvl w:ilvl="5" w:tplc="EC44AC40">
      <w:start w:val="1"/>
      <w:numFmt w:val="decimal"/>
      <w:lvlText w:val="%6)"/>
      <w:lvlJc w:val="left"/>
      <w:pPr>
        <w:ind w:left="1020" w:hanging="360"/>
      </w:pPr>
    </w:lvl>
    <w:lvl w:ilvl="6" w:tplc="8FC4BF72">
      <w:start w:val="1"/>
      <w:numFmt w:val="decimal"/>
      <w:lvlText w:val="%7)"/>
      <w:lvlJc w:val="left"/>
      <w:pPr>
        <w:ind w:left="1020" w:hanging="360"/>
      </w:pPr>
    </w:lvl>
    <w:lvl w:ilvl="7" w:tplc="F96E986A">
      <w:start w:val="1"/>
      <w:numFmt w:val="decimal"/>
      <w:lvlText w:val="%8)"/>
      <w:lvlJc w:val="left"/>
      <w:pPr>
        <w:ind w:left="1020" w:hanging="360"/>
      </w:pPr>
    </w:lvl>
    <w:lvl w:ilvl="8" w:tplc="B00675CA">
      <w:start w:val="1"/>
      <w:numFmt w:val="decimal"/>
      <w:lvlText w:val="%9)"/>
      <w:lvlJc w:val="left"/>
      <w:pPr>
        <w:ind w:left="1020" w:hanging="360"/>
      </w:pPr>
    </w:lvl>
  </w:abstractNum>
  <w:num w:numId="1" w16cid:durableId="948658912">
    <w:abstractNumId w:val="23"/>
  </w:num>
  <w:num w:numId="2" w16cid:durableId="1922714621">
    <w:abstractNumId w:val="17"/>
  </w:num>
  <w:num w:numId="3" w16cid:durableId="1139805402">
    <w:abstractNumId w:val="35"/>
  </w:num>
  <w:num w:numId="4" w16cid:durableId="1829057234">
    <w:abstractNumId w:val="9"/>
  </w:num>
  <w:num w:numId="5" w16cid:durableId="364793016">
    <w:abstractNumId w:val="7"/>
  </w:num>
  <w:num w:numId="6" w16cid:durableId="1172645367">
    <w:abstractNumId w:val="6"/>
  </w:num>
  <w:num w:numId="7" w16cid:durableId="542257407">
    <w:abstractNumId w:val="5"/>
  </w:num>
  <w:num w:numId="8" w16cid:durableId="2062551418">
    <w:abstractNumId w:val="4"/>
  </w:num>
  <w:num w:numId="9" w16cid:durableId="851258669">
    <w:abstractNumId w:val="8"/>
  </w:num>
  <w:num w:numId="10" w16cid:durableId="526917493">
    <w:abstractNumId w:val="3"/>
  </w:num>
  <w:num w:numId="11" w16cid:durableId="1219055166">
    <w:abstractNumId w:val="2"/>
  </w:num>
  <w:num w:numId="12" w16cid:durableId="542248766">
    <w:abstractNumId w:val="1"/>
  </w:num>
  <w:num w:numId="13" w16cid:durableId="38215047">
    <w:abstractNumId w:val="0"/>
  </w:num>
  <w:num w:numId="14" w16cid:durableId="444008601">
    <w:abstractNumId w:val="12"/>
  </w:num>
  <w:num w:numId="15" w16cid:durableId="177743110">
    <w:abstractNumId w:val="38"/>
  </w:num>
  <w:num w:numId="16" w16cid:durableId="1171799022">
    <w:abstractNumId w:val="24"/>
  </w:num>
  <w:num w:numId="17" w16cid:durableId="274875046">
    <w:abstractNumId w:val="46"/>
  </w:num>
  <w:num w:numId="18" w16cid:durableId="1305087795">
    <w:abstractNumId w:val="39"/>
  </w:num>
  <w:num w:numId="19" w16cid:durableId="2054229799">
    <w:abstractNumId w:val="18"/>
  </w:num>
  <w:num w:numId="20" w16cid:durableId="1857572867">
    <w:abstractNumId w:val="47"/>
  </w:num>
  <w:num w:numId="21" w16cid:durableId="1969891502">
    <w:abstractNumId w:val="35"/>
    <w:lvlOverride w:ilvl="0">
      <w:startOverride w:val="1"/>
    </w:lvlOverride>
  </w:num>
  <w:num w:numId="22" w16cid:durableId="1863399034">
    <w:abstractNumId w:val="14"/>
  </w:num>
  <w:num w:numId="23" w16cid:durableId="42681897">
    <w:abstractNumId w:val="21"/>
  </w:num>
  <w:num w:numId="24" w16cid:durableId="1940019757">
    <w:abstractNumId w:val="25"/>
  </w:num>
  <w:num w:numId="25" w16cid:durableId="812022803">
    <w:abstractNumId w:val="41"/>
  </w:num>
  <w:num w:numId="26" w16cid:durableId="77681156">
    <w:abstractNumId w:val="10"/>
  </w:num>
  <w:num w:numId="27" w16cid:durableId="1858614077">
    <w:abstractNumId w:val="45"/>
  </w:num>
  <w:num w:numId="28" w16cid:durableId="2045521790">
    <w:abstractNumId w:val="45"/>
    <w:lvlOverride w:ilvl="0">
      <w:startOverride w:val="1"/>
    </w:lvlOverride>
  </w:num>
  <w:num w:numId="29" w16cid:durableId="344332105">
    <w:abstractNumId w:val="45"/>
    <w:lvlOverride w:ilvl="0">
      <w:startOverride w:val="1"/>
    </w:lvlOverride>
  </w:num>
  <w:num w:numId="30" w16cid:durableId="1175613376">
    <w:abstractNumId w:val="26"/>
  </w:num>
  <w:num w:numId="31" w16cid:durableId="91629470">
    <w:abstractNumId w:val="26"/>
  </w:num>
  <w:num w:numId="32" w16cid:durableId="183712292">
    <w:abstractNumId w:val="33"/>
  </w:num>
  <w:num w:numId="33" w16cid:durableId="136567136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5084938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534615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5040474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826087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935214642">
    <w:abstractNumId w:val="33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4884026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60654215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5575459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092968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827090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16992748">
    <w:abstractNumId w:val="34"/>
  </w:num>
  <w:num w:numId="45" w16cid:durableId="1562132364">
    <w:abstractNumId w:val="31"/>
  </w:num>
  <w:num w:numId="46" w16cid:durableId="284388876">
    <w:abstractNumId w:val="28"/>
  </w:num>
  <w:num w:numId="47" w16cid:durableId="150368975">
    <w:abstractNumId w:val="19"/>
  </w:num>
  <w:num w:numId="48" w16cid:durableId="1995719018">
    <w:abstractNumId w:val="30"/>
  </w:num>
  <w:num w:numId="49" w16cid:durableId="164783866">
    <w:abstractNumId w:val="22"/>
  </w:num>
  <w:num w:numId="50" w16cid:durableId="244078076">
    <w:abstractNumId w:val="20"/>
  </w:num>
  <w:num w:numId="51" w16cid:durableId="194268854">
    <w:abstractNumId w:val="23"/>
  </w:num>
  <w:num w:numId="52" w16cid:durableId="371854860">
    <w:abstractNumId w:val="23"/>
  </w:num>
  <w:num w:numId="53" w16cid:durableId="1321303836">
    <w:abstractNumId w:val="23"/>
  </w:num>
  <w:num w:numId="54" w16cid:durableId="1537156419">
    <w:abstractNumId w:val="32"/>
  </w:num>
  <w:num w:numId="55" w16cid:durableId="595089690">
    <w:abstractNumId w:val="42"/>
  </w:num>
  <w:num w:numId="56" w16cid:durableId="845904884">
    <w:abstractNumId w:val="44"/>
  </w:num>
  <w:num w:numId="57" w16cid:durableId="1533767297">
    <w:abstractNumId w:val="36"/>
  </w:num>
  <w:num w:numId="58" w16cid:durableId="1634599454">
    <w:abstractNumId w:val="29"/>
  </w:num>
  <w:num w:numId="59" w16cid:durableId="1353071823">
    <w:abstractNumId w:val="15"/>
  </w:num>
  <w:num w:numId="60" w16cid:durableId="542638285">
    <w:abstractNumId w:val="27"/>
  </w:num>
  <w:num w:numId="61" w16cid:durableId="805389714">
    <w:abstractNumId w:val="11"/>
  </w:num>
  <w:num w:numId="62" w16cid:durableId="226720980">
    <w:abstractNumId w:val="13"/>
  </w:num>
  <w:num w:numId="63" w16cid:durableId="2011983653">
    <w:abstractNumId w:val="40"/>
  </w:num>
  <w:num w:numId="64" w16cid:durableId="19209972">
    <w:abstractNumId w:val="37"/>
  </w:num>
  <w:num w:numId="65" w16cid:durableId="1866477382">
    <w:abstractNumId w:val="48"/>
  </w:num>
  <w:num w:numId="66" w16cid:durableId="1343702411">
    <w:abstractNumId w:val="43"/>
  </w:num>
  <w:num w:numId="67" w16cid:durableId="1449396352">
    <w:abstractNumId w:val="1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0"/>
  <w:hideGrammaticalErrors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3560"/>
    <w:rsid w:val="00004F79"/>
    <w:rsid w:val="000052CA"/>
    <w:rsid w:val="0000678F"/>
    <w:rsid w:val="0001060E"/>
    <w:rsid w:val="00010863"/>
    <w:rsid w:val="00011C8C"/>
    <w:rsid w:val="00013005"/>
    <w:rsid w:val="00013060"/>
    <w:rsid w:val="00013F64"/>
    <w:rsid w:val="00014F69"/>
    <w:rsid w:val="00020370"/>
    <w:rsid w:val="000208CB"/>
    <w:rsid w:val="00021653"/>
    <w:rsid w:val="00021B05"/>
    <w:rsid w:val="000228C8"/>
    <w:rsid w:val="00024CED"/>
    <w:rsid w:val="00026F34"/>
    <w:rsid w:val="00027E88"/>
    <w:rsid w:val="00030B49"/>
    <w:rsid w:val="000329FF"/>
    <w:rsid w:val="000348F6"/>
    <w:rsid w:val="0003588F"/>
    <w:rsid w:val="000358FA"/>
    <w:rsid w:val="0003654F"/>
    <w:rsid w:val="00036A07"/>
    <w:rsid w:val="0003719B"/>
    <w:rsid w:val="000425FD"/>
    <w:rsid w:val="00042F87"/>
    <w:rsid w:val="00045C57"/>
    <w:rsid w:val="00047413"/>
    <w:rsid w:val="000500D5"/>
    <w:rsid w:val="0005096B"/>
    <w:rsid w:val="0005153C"/>
    <w:rsid w:val="000601A2"/>
    <w:rsid w:val="0006029E"/>
    <w:rsid w:val="00060EE5"/>
    <w:rsid w:val="0006210A"/>
    <w:rsid w:val="00063373"/>
    <w:rsid w:val="000733E9"/>
    <w:rsid w:val="00074FE1"/>
    <w:rsid w:val="00076180"/>
    <w:rsid w:val="00076A10"/>
    <w:rsid w:val="00077C55"/>
    <w:rsid w:val="00081A68"/>
    <w:rsid w:val="00081AEE"/>
    <w:rsid w:val="000830C1"/>
    <w:rsid w:val="00085A82"/>
    <w:rsid w:val="000876EC"/>
    <w:rsid w:val="000909C0"/>
    <w:rsid w:val="000909CC"/>
    <w:rsid w:val="0009151D"/>
    <w:rsid w:val="00091B11"/>
    <w:rsid w:val="0009400B"/>
    <w:rsid w:val="00095D18"/>
    <w:rsid w:val="000970F9"/>
    <w:rsid w:val="00097784"/>
    <w:rsid w:val="000A2473"/>
    <w:rsid w:val="000A412F"/>
    <w:rsid w:val="000A45CA"/>
    <w:rsid w:val="000A4DC0"/>
    <w:rsid w:val="000A7901"/>
    <w:rsid w:val="000B568F"/>
    <w:rsid w:val="000B7134"/>
    <w:rsid w:val="000C1BDC"/>
    <w:rsid w:val="000C56AC"/>
    <w:rsid w:val="000C7083"/>
    <w:rsid w:val="000D2BA9"/>
    <w:rsid w:val="000D30D1"/>
    <w:rsid w:val="000D319B"/>
    <w:rsid w:val="000D3D65"/>
    <w:rsid w:val="000D488F"/>
    <w:rsid w:val="000D71C5"/>
    <w:rsid w:val="000E1DE9"/>
    <w:rsid w:val="000E21C6"/>
    <w:rsid w:val="000E2765"/>
    <w:rsid w:val="000E6C38"/>
    <w:rsid w:val="000E6D15"/>
    <w:rsid w:val="000E7CC9"/>
    <w:rsid w:val="000F0AB4"/>
    <w:rsid w:val="000F13CD"/>
    <w:rsid w:val="000F1545"/>
    <w:rsid w:val="000F32C4"/>
    <w:rsid w:val="000F3516"/>
    <w:rsid w:val="000F44CB"/>
    <w:rsid w:val="000F5797"/>
    <w:rsid w:val="000F7F6B"/>
    <w:rsid w:val="00100C55"/>
    <w:rsid w:val="00101357"/>
    <w:rsid w:val="001029C2"/>
    <w:rsid w:val="00102D33"/>
    <w:rsid w:val="001040F6"/>
    <w:rsid w:val="00104F4B"/>
    <w:rsid w:val="00105B41"/>
    <w:rsid w:val="00110A6A"/>
    <w:rsid w:val="00111F13"/>
    <w:rsid w:val="00112BD0"/>
    <w:rsid w:val="00114AE7"/>
    <w:rsid w:val="00114F3B"/>
    <w:rsid w:val="00117A57"/>
    <w:rsid w:val="00120536"/>
    <w:rsid w:val="00120E67"/>
    <w:rsid w:val="00121691"/>
    <w:rsid w:val="0012488A"/>
    <w:rsid w:val="001257D8"/>
    <w:rsid w:val="00126C8D"/>
    <w:rsid w:val="001277B3"/>
    <w:rsid w:val="0013035F"/>
    <w:rsid w:val="001312A6"/>
    <w:rsid w:val="00133C95"/>
    <w:rsid w:val="00133CDA"/>
    <w:rsid w:val="00137696"/>
    <w:rsid w:val="00140BC5"/>
    <w:rsid w:val="00142DC0"/>
    <w:rsid w:val="0014332E"/>
    <w:rsid w:val="00144B50"/>
    <w:rsid w:val="0014695C"/>
    <w:rsid w:val="00146ED1"/>
    <w:rsid w:val="00146F2A"/>
    <w:rsid w:val="00150886"/>
    <w:rsid w:val="00150C06"/>
    <w:rsid w:val="0015379B"/>
    <w:rsid w:val="0015391B"/>
    <w:rsid w:val="00155587"/>
    <w:rsid w:val="001559BE"/>
    <w:rsid w:val="00155B31"/>
    <w:rsid w:val="00157943"/>
    <w:rsid w:val="001610F3"/>
    <w:rsid w:val="00161D09"/>
    <w:rsid w:val="001639F2"/>
    <w:rsid w:val="001662C7"/>
    <w:rsid w:val="00170589"/>
    <w:rsid w:val="001735AF"/>
    <w:rsid w:val="0017368D"/>
    <w:rsid w:val="00174BB0"/>
    <w:rsid w:val="00177A63"/>
    <w:rsid w:val="00177C76"/>
    <w:rsid w:val="00177D06"/>
    <w:rsid w:val="00180775"/>
    <w:rsid w:val="00180EC4"/>
    <w:rsid w:val="00183265"/>
    <w:rsid w:val="0018492B"/>
    <w:rsid w:val="001853AA"/>
    <w:rsid w:val="001858C2"/>
    <w:rsid w:val="0018699D"/>
    <w:rsid w:val="001902CF"/>
    <w:rsid w:val="0019116F"/>
    <w:rsid w:val="0019259C"/>
    <w:rsid w:val="00192D9F"/>
    <w:rsid w:val="001948F0"/>
    <w:rsid w:val="001A0AFE"/>
    <w:rsid w:val="001A1780"/>
    <w:rsid w:val="001A24A5"/>
    <w:rsid w:val="001A337A"/>
    <w:rsid w:val="001A5C2E"/>
    <w:rsid w:val="001A7C06"/>
    <w:rsid w:val="001A7D41"/>
    <w:rsid w:val="001B249B"/>
    <w:rsid w:val="001B3139"/>
    <w:rsid w:val="001B43D2"/>
    <w:rsid w:val="001B497D"/>
    <w:rsid w:val="001B6B82"/>
    <w:rsid w:val="001C0814"/>
    <w:rsid w:val="001C0C6A"/>
    <w:rsid w:val="001C3EE1"/>
    <w:rsid w:val="001C4682"/>
    <w:rsid w:val="001C6C3A"/>
    <w:rsid w:val="001C7622"/>
    <w:rsid w:val="001C7B6F"/>
    <w:rsid w:val="001D1C8B"/>
    <w:rsid w:val="001D46DD"/>
    <w:rsid w:val="001D5019"/>
    <w:rsid w:val="001D6674"/>
    <w:rsid w:val="001D7B44"/>
    <w:rsid w:val="001E08C7"/>
    <w:rsid w:val="001E0BA8"/>
    <w:rsid w:val="001E402C"/>
    <w:rsid w:val="001E4845"/>
    <w:rsid w:val="001E667D"/>
    <w:rsid w:val="001E7430"/>
    <w:rsid w:val="001E778E"/>
    <w:rsid w:val="001F1550"/>
    <w:rsid w:val="001F2780"/>
    <w:rsid w:val="001F2A76"/>
    <w:rsid w:val="001F6A1C"/>
    <w:rsid w:val="001F6F57"/>
    <w:rsid w:val="001F7845"/>
    <w:rsid w:val="002003E7"/>
    <w:rsid w:val="002018FF"/>
    <w:rsid w:val="00202DAA"/>
    <w:rsid w:val="00203171"/>
    <w:rsid w:val="00204695"/>
    <w:rsid w:val="002061FE"/>
    <w:rsid w:val="00206256"/>
    <w:rsid w:val="00206AA9"/>
    <w:rsid w:val="00206DBE"/>
    <w:rsid w:val="0021237C"/>
    <w:rsid w:val="00213D45"/>
    <w:rsid w:val="002150E8"/>
    <w:rsid w:val="00217407"/>
    <w:rsid w:val="00217D94"/>
    <w:rsid w:val="0022387C"/>
    <w:rsid w:val="002274BA"/>
    <w:rsid w:val="00230A99"/>
    <w:rsid w:val="002330F5"/>
    <w:rsid w:val="00233266"/>
    <w:rsid w:val="00235B0B"/>
    <w:rsid w:val="00235B6C"/>
    <w:rsid w:val="00240516"/>
    <w:rsid w:val="00240CAD"/>
    <w:rsid w:val="00243086"/>
    <w:rsid w:val="00243737"/>
    <w:rsid w:val="00244223"/>
    <w:rsid w:val="00250B93"/>
    <w:rsid w:val="00252562"/>
    <w:rsid w:val="00255016"/>
    <w:rsid w:val="002614D4"/>
    <w:rsid w:val="00261CE3"/>
    <w:rsid w:val="00264D79"/>
    <w:rsid w:val="00267D51"/>
    <w:rsid w:val="00271405"/>
    <w:rsid w:val="00271776"/>
    <w:rsid w:val="002719AD"/>
    <w:rsid w:val="00273BC7"/>
    <w:rsid w:val="00273C8A"/>
    <w:rsid w:val="00274151"/>
    <w:rsid w:val="00276068"/>
    <w:rsid w:val="00276E7E"/>
    <w:rsid w:val="00277765"/>
    <w:rsid w:val="00280B15"/>
    <w:rsid w:val="00281B10"/>
    <w:rsid w:val="002823B8"/>
    <w:rsid w:val="00284390"/>
    <w:rsid w:val="002869C0"/>
    <w:rsid w:val="002900DA"/>
    <w:rsid w:val="0029163C"/>
    <w:rsid w:val="0029256A"/>
    <w:rsid w:val="00294F93"/>
    <w:rsid w:val="002968AE"/>
    <w:rsid w:val="0029691A"/>
    <w:rsid w:val="002969B0"/>
    <w:rsid w:val="00297993"/>
    <w:rsid w:val="002A03AE"/>
    <w:rsid w:val="002A3358"/>
    <w:rsid w:val="002A51C1"/>
    <w:rsid w:val="002A7529"/>
    <w:rsid w:val="002B619D"/>
    <w:rsid w:val="002B7422"/>
    <w:rsid w:val="002C0BB7"/>
    <w:rsid w:val="002C1315"/>
    <w:rsid w:val="002C19BA"/>
    <w:rsid w:val="002C2ECB"/>
    <w:rsid w:val="002C37F8"/>
    <w:rsid w:val="002C381B"/>
    <w:rsid w:val="002C4669"/>
    <w:rsid w:val="002C51EF"/>
    <w:rsid w:val="002C6899"/>
    <w:rsid w:val="002D0BE7"/>
    <w:rsid w:val="002D1257"/>
    <w:rsid w:val="002D1886"/>
    <w:rsid w:val="002D3247"/>
    <w:rsid w:val="002D3D06"/>
    <w:rsid w:val="002D7805"/>
    <w:rsid w:val="002E0053"/>
    <w:rsid w:val="002E4BB6"/>
    <w:rsid w:val="002E55B9"/>
    <w:rsid w:val="002E6140"/>
    <w:rsid w:val="002E6426"/>
    <w:rsid w:val="002F15FE"/>
    <w:rsid w:val="002F2B43"/>
    <w:rsid w:val="002F436B"/>
    <w:rsid w:val="002F4885"/>
    <w:rsid w:val="002F5BB7"/>
    <w:rsid w:val="002F6CF7"/>
    <w:rsid w:val="003006A2"/>
    <w:rsid w:val="00300A26"/>
    <w:rsid w:val="00301FFB"/>
    <w:rsid w:val="0030347F"/>
    <w:rsid w:val="00305887"/>
    <w:rsid w:val="003079FB"/>
    <w:rsid w:val="003105B6"/>
    <w:rsid w:val="00311D2B"/>
    <w:rsid w:val="00312022"/>
    <w:rsid w:val="00312538"/>
    <w:rsid w:val="00314CE0"/>
    <w:rsid w:val="00315877"/>
    <w:rsid w:val="00315E91"/>
    <w:rsid w:val="00316CED"/>
    <w:rsid w:val="00317C2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27FD9"/>
    <w:rsid w:val="00330FD6"/>
    <w:rsid w:val="0033164A"/>
    <w:rsid w:val="00332BA3"/>
    <w:rsid w:val="00333312"/>
    <w:rsid w:val="00334AB3"/>
    <w:rsid w:val="00335982"/>
    <w:rsid w:val="00335B6E"/>
    <w:rsid w:val="0033677C"/>
    <w:rsid w:val="00337FCD"/>
    <w:rsid w:val="00341295"/>
    <w:rsid w:val="00341EE8"/>
    <w:rsid w:val="0034350A"/>
    <w:rsid w:val="00343808"/>
    <w:rsid w:val="00343820"/>
    <w:rsid w:val="003451F7"/>
    <w:rsid w:val="00346151"/>
    <w:rsid w:val="00351002"/>
    <w:rsid w:val="00351DAC"/>
    <w:rsid w:val="00352164"/>
    <w:rsid w:val="00352A29"/>
    <w:rsid w:val="00353BDB"/>
    <w:rsid w:val="00353E63"/>
    <w:rsid w:val="00354A18"/>
    <w:rsid w:val="00354D8C"/>
    <w:rsid w:val="00357CE4"/>
    <w:rsid w:val="0036197D"/>
    <w:rsid w:val="00362856"/>
    <w:rsid w:val="00362FA9"/>
    <w:rsid w:val="003654EE"/>
    <w:rsid w:val="003655ED"/>
    <w:rsid w:val="00365B8D"/>
    <w:rsid w:val="00365C83"/>
    <w:rsid w:val="00365D85"/>
    <w:rsid w:val="00367950"/>
    <w:rsid w:val="00367D3E"/>
    <w:rsid w:val="0037445F"/>
    <w:rsid w:val="00375A23"/>
    <w:rsid w:val="00376235"/>
    <w:rsid w:val="00376929"/>
    <w:rsid w:val="00376C2F"/>
    <w:rsid w:val="00381DE1"/>
    <w:rsid w:val="0038636D"/>
    <w:rsid w:val="00386976"/>
    <w:rsid w:val="00386A12"/>
    <w:rsid w:val="00387500"/>
    <w:rsid w:val="00387E4E"/>
    <w:rsid w:val="00387E96"/>
    <w:rsid w:val="003908B0"/>
    <w:rsid w:val="00391BC6"/>
    <w:rsid w:val="00393206"/>
    <w:rsid w:val="00393F18"/>
    <w:rsid w:val="003974A2"/>
    <w:rsid w:val="003A2A8D"/>
    <w:rsid w:val="003A591E"/>
    <w:rsid w:val="003A5D9A"/>
    <w:rsid w:val="003A5DF0"/>
    <w:rsid w:val="003A6C58"/>
    <w:rsid w:val="003A6F91"/>
    <w:rsid w:val="003A744F"/>
    <w:rsid w:val="003B03AF"/>
    <w:rsid w:val="003B04ED"/>
    <w:rsid w:val="003B04FD"/>
    <w:rsid w:val="003B0CB3"/>
    <w:rsid w:val="003B14B3"/>
    <w:rsid w:val="003B16F7"/>
    <w:rsid w:val="003B3169"/>
    <w:rsid w:val="003B54C2"/>
    <w:rsid w:val="003B5F33"/>
    <w:rsid w:val="003B6076"/>
    <w:rsid w:val="003B6095"/>
    <w:rsid w:val="003C3680"/>
    <w:rsid w:val="003C3E45"/>
    <w:rsid w:val="003C4263"/>
    <w:rsid w:val="003C5729"/>
    <w:rsid w:val="003C59D8"/>
    <w:rsid w:val="003C61ED"/>
    <w:rsid w:val="003C704E"/>
    <w:rsid w:val="003C7B7B"/>
    <w:rsid w:val="003D1638"/>
    <w:rsid w:val="003D17F3"/>
    <w:rsid w:val="003D181F"/>
    <w:rsid w:val="003D2DC6"/>
    <w:rsid w:val="003D3CF9"/>
    <w:rsid w:val="003D4011"/>
    <w:rsid w:val="003D5798"/>
    <w:rsid w:val="003D6E59"/>
    <w:rsid w:val="003E0F17"/>
    <w:rsid w:val="003E1816"/>
    <w:rsid w:val="003E254C"/>
    <w:rsid w:val="003E26AC"/>
    <w:rsid w:val="003E3B62"/>
    <w:rsid w:val="003E4753"/>
    <w:rsid w:val="003E6872"/>
    <w:rsid w:val="003E6CF7"/>
    <w:rsid w:val="003F00BC"/>
    <w:rsid w:val="003F0902"/>
    <w:rsid w:val="003F299B"/>
    <w:rsid w:val="003F3BD6"/>
    <w:rsid w:val="003F4199"/>
    <w:rsid w:val="003F5B27"/>
    <w:rsid w:val="003F625D"/>
    <w:rsid w:val="003F629F"/>
    <w:rsid w:val="003F6BF5"/>
    <w:rsid w:val="003F7237"/>
    <w:rsid w:val="004041C4"/>
    <w:rsid w:val="004049B0"/>
    <w:rsid w:val="00405B3A"/>
    <w:rsid w:val="00406E9D"/>
    <w:rsid w:val="004118F0"/>
    <w:rsid w:val="00411A02"/>
    <w:rsid w:val="00415C01"/>
    <w:rsid w:val="00415ECC"/>
    <w:rsid w:val="00416BEE"/>
    <w:rsid w:val="00416F7C"/>
    <w:rsid w:val="00421399"/>
    <w:rsid w:val="00421559"/>
    <w:rsid w:val="004221C0"/>
    <w:rsid w:val="00423B88"/>
    <w:rsid w:val="00423F1A"/>
    <w:rsid w:val="00426468"/>
    <w:rsid w:val="0042651A"/>
    <w:rsid w:val="00427CE9"/>
    <w:rsid w:val="00431B6A"/>
    <w:rsid w:val="00431FDA"/>
    <w:rsid w:val="00432024"/>
    <w:rsid w:val="00433600"/>
    <w:rsid w:val="00434F7B"/>
    <w:rsid w:val="00435756"/>
    <w:rsid w:val="004410FB"/>
    <w:rsid w:val="00441287"/>
    <w:rsid w:val="00441AE4"/>
    <w:rsid w:val="00442BEF"/>
    <w:rsid w:val="00442DA2"/>
    <w:rsid w:val="004430E4"/>
    <w:rsid w:val="00443A02"/>
    <w:rsid w:val="00444020"/>
    <w:rsid w:val="004443AB"/>
    <w:rsid w:val="0045075A"/>
    <w:rsid w:val="00450D1E"/>
    <w:rsid w:val="00450EDC"/>
    <w:rsid w:val="004535A6"/>
    <w:rsid w:val="00461BAA"/>
    <w:rsid w:val="004629EB"/>
    <w:rsid w:val="00462DF5"/>
    <w:rsid w:val="00463F5D"/>
    <w:rsid w:val="00467290"/>
    <w:rsid w:val="00473ABD"/>
    <w:rsid w:val="00473B71"/>
    <w:rsid w:val="00476B75"/>
    <w:rsid w:val="00477539"/>
    <w:rsid w:val="004806B4"/>
    <w:rsid w:val="004830B6"/>
    <w:rsid w:val="004837E2"/>
    <w:rsid w:val="00484372"/>
    <w:rsid w:val="0048537F"/>
    <w:rsid w:val="00485714"/>
    <w:rsid w:val="004858B2"/>
    <w:rsid w:val="004861BB"/>
    <w:rsid w:val="00486CA9"/>
    <w:rsid w:val="004872FB"/>
    <w:rsid w:val="00490C71"/>
    <w:rsid w:val="00491713"/>
    <w:rsid w:val="00494693"/>
    <w:rsid w:val="0049551B"/>
    <w:rsid w:val="004976C8"/>
    <w:rsid w:val="004A06ED"/>
    <w:rsid w:val="004A10BE"/>
    <w:rsid w:val="004A2630"/>
    <w:rsid w:val="004A42F8"/>
    <w:rsid w:val="004B006A"/>
    <w:rsid w:val="004B0812"/>
    <w:rsid w:val="004B10CF"/>
    <w:rsid w:val="004B1E4C"/>
    <w:rsid w:val="004B43CE"/>
    <w:rsid w:val="004B43D8"/>
    <w:rsid w:val="004B5766"/>
    <w:rsid w:val="004B579F"/>
    <w:rsid w:val="004B5C13"/>
    <w:rsid w:val="004B64ED"/>
    <w:rsid w:val="004B66BA"/>
    <w:rsid w:val="004C0FF9"/>
    <w:rsid w:val="004D01A4"/>
    <w:rsid w:val="004D033C"/>
    <w:rsid w:val="004D0BBC"/>
    <w:rsid w:val="004D2AA6"/>
    <w:rsid w:val="004D5108"/>
    <w:rsid w:val="004D537D"/>
    <w:rsid w:val="004E07B3"/>
    <w:rsid w:val="004E0F84"/>
    <w:rsid w:val="004E1347"/>
    <w:rsid w:val="004E1F9F"/>
    <w:rsid w:val="004E5545"/>
    <w:rsid w:val="004E5A75"/>
    <w:rsid w:val="004E5F18"/>
    <w:rsid w:val="004E6E5D"/>
    <w:rsid w:val="004E7EF5"/>
    <w:rsid w:val="004F1324"/>
    <w:rsid w:val="004F36EB"/>
    <w:rsid w:val="004F38A5"/>
    <w:rsid w:val="004F60E4"/>
    <w:rsid w:val="004F626F"/>
    <w:rsid w:val="004F6531"/>
    <w:rsid w:val="004F6B97"/>
    <w:rsid w:val="004F797A"/>
    <w:rsid w:val="004F7D54"/>
    <w:rsid w:val="00502804"/>
    <w:rsid w:val="00502900"/>
    <w:rsid w:val="005032C5"/>
    <w:rsid w:val="0050684C"/>
    <w:rsid w:val="00506BFA"/>
    <w:rsid w:val="005072C9"/>
    <w:rsid w:val="00510FCB"/>
    <w:rsid w:val="00512E4A"/>
    <w:rsid w:val="005131AB"/>
    <w:rsid w:val="0051334C"/>
    <w:rsid w:val="00513E9A"/>
    <w:rsid w:val="00513F2E"/>
    <w:rsid w:val="00516206"/>
    <w:rsid w:val="00520724"/>
    <w:rsid w:val="0052085C"/>
    <w:rsid w:val="005248F5"/>
    <w:rsid w:val="005256C6"/>
    <w:rsid w:val="00525E77"/>
    <w:rsid w:val="00527380"/>
    <w:rsid w:val="00527F96"/>
    <w:rsid w:val="00530597"/>
    <w:rsid w:val="005306EE"/>
    <w:rsid w:val="00530806"/>
    <w:rsid w:val="00530B72"/>
    <w:rsid w:val="00533392"/>
    <w:rsid w:val="00533B76"/>
    <w:rsid w:val="0053554B"/>
    <w:rsid w:val="00536918"/>
    <w:rsid w:val="00536F5D"/>
    <w:rsid w:val="005413E9"/>
    <w:rsid w:val="0054214C"/>
    <w:rsid w:val="005427F3"/>
    <w:rsid w:val="00545929"/>
    <w:rsid w:val="00545F58"/>
    <w:rsid w:val="0054610F"/>
    <w:rsid w:val="00550488"/>
    <w:rsid w:val="005513D5"/>
    <w:rsid w:val="00551D37"/>
    <w:rsid w:val="00551FD2"/>
    <w:rsid w:val="00552B94"/>
    <w:rsid w:val="00553DAF"/>
    <w:rsid w:val="00553FDA"/>
    <w:rsid w:val="005551AE"/>
    <w:rsid w:val="005570FE"/>
    <w:rsid w:val="00557355"/>
    <w:rsid w:val="00557A27"/>
    <w:rsid w:val="0056041E"/>
    <w:rsid w:val="00560A32"/>
    <w:rsid w:val="005614B4"/>
    <w:rsid w:val="00561AF9"/>
    <w:rsid w:val="00561FC1"/>
    <w:rsid w:val="00563011"/>
    <w:rsid w:val="00563CEA"/>
    <w:rsid w:val="00564563"/>
    <w:rsid w:val="005659A1"/>
    <w:rsid w:val="0056638C"/>
    <w:rsid w:val="00571CE1"/>
    <w:rsid w:val="0057230A"/>
    <w:rsid w:val="00575518"/>
    <w:rsid w:val="00575703"/>
    <w:rsid w:val="0057597F"/>
    <w:rsid w:val="00575D77"/>
    <w:rsid w:val="0057608C"/>
    <w:rsid w:val="00576703"/>
    <w:rsid w:val="00577C8D"/>
    <w:rsid w:val="00577DDC"/>
    <w:rsid w:val="005800B6"/>
    <w:rsid w:val="005813A3"/>
    <w:rsid w:val="005818A3"/>
    <w:rsid w:val="00582922"/>
    <w:rsid w:val="00583059"/>
    <w:rsid w:val="00585A55"/>
    <w:rsid w:val="00585E55"/>
    <w:rsid w:val="00587F2C"/>
    <w:rsid w:val="00592CA7"/>
    <w:rsid w:val="0059380F"/>
    <w:rsid w:val="005948D3"/>
    <w:rsid w:val="00595DF8"/>
    <w:rsid w:val="00596FF7"/>
    <w:rsid w:val="00597D6E"/>
    <w:rsid w:val="005A1B94"/>
    <w:rsid w:val="005A3044"/>
    <w:rsid w:val="005A6AF0"/>
    <w:rsid w:val="005A6D76"/>
    <w:rsid w:val="005B0745"/>
    <w:rsid w:val="005B080D"/>
    <w:rsid w:val="005B1228"/>
    <w:rsid w:val="005B181B"/>
    <w:rsid w:val="005B22A2"/>
    <w:rsid w:val="005B2620"/>
    <w:rsid w:val="005B39E7"/>
    <w:rsid w:val="005B3BC5"/>
    <w:rsid w:val="005B4A79"/>
    <w:rsid w:val="005C0157"/>
    <w:rsid w:val="005C022C"/>
    <w:rsid w:val="005C24F6"/>
    <w:rsid w:val="005C26AF"/>
    <w:rsid w:val="005C56C1"/>
    <w:rsid w:val="005C783A"/>
    <w:rsid w:val="005D049B"/>
    <w:rsid w:val="005D1AB8"/>
    <w:rsid w:val="005D1C13"/>
    <w:rsid w:val="005D2164"/>
    <w:rsid w:val="005D3569"/>
    <w:rsid w:val="005D3B6F"/>
    <w:rsid w:val="005D3E13"/>
    <w:rsid w:val="005D410F"/>
    <w:rsid w:val="005D794B"/>
    <w:rsid w:val="005E0251"/>
    <w:rsid w:val="005E093F"/>
    <w:rsid w:val="005E0D57"/>
    <w:rsid w:val="005E3CBD"/>
    <w:rsid w:val="005E4649"/>
    <w:rsid w:val="005E619C"/>
    <w:rsid w:val="005E69F8"/>
    <w:rsid w:val="005E7799"/>
    <w:rsid w:val="005F0A6D"/>
    <w:rsid w:val="005F0F1A"/>
    <w:rsid w:val="005F1615"/>
    <w:rsid w:val="005F22E4"/>
    <w:rsid w:val="005F3875"/>
    <w:rsid w:val="005F72C7"/>
    <w:rsid w:val="005F772D"/>
    <w:rsid w:val="005F7CEC"/>
    <w:rsid w:val="006015F6"/>
    <w:rsid w:val="00604461"/>
    <w:rsid w:val="006045BC"/>
    <w:rsid w:val="00605734"/>
    <w:rsid w:val="0060606D"/>
    <w:rsid w:val="00606A6D"/>
    <w:rsid w:val="00607E8D"/>
    <w:rsid w:val="0061226B"/>
    <w:rsid w:val="00613AD1"/>
    <w:rsid w:val="00614F05"/>
    <w:rsid w:val="00616645"/>
    <w:rsid w:val="00617C84"/>
    <w:rsid w:val="006201B8"/>
    <w:rsid w:val="00624F74"/>
    <w:rsid w:val="006259AD"/>
    <w:rsid w:val="00626C46"/>
    <w:rsid w:val="00627CEE"/>
    <w:rsid w:val="006325E9"/>
    <w:rsid w:val="00632A43"/>
    <w:rsid w:val="006347EC"/>
    <w:rsid w:val="0063560B"/>
    <w:rsid w:val="00635A85"/>
    <w:rsid w:val="00636D7F"/>
    <w:rsid w:val="0063710A"/>
    <w:rsid w:val="00637B96"/>
    <w:rsid w:val="006410D6"/>
    <w:rsid w:val="00642BB4"/>
    <w:rsid w:val="00643BD7"/>
    <w:rsid w:val="00643F9F"/>
    <w:rsid w:val="006443F6"/>
    <w:rsid w:val="00644567"/>
    <w:rsid w:val="00644F56"/>
    <w:rsid w:val="00647092"/>
    <w:rsid w:val="00651822"/>
    <w:rsid w:val="006518F9"/>
    <w:rsid w:val="006565EF"/>
    <w:rsid w:val="00656A01"/>
    <w:rsid w:val="00661A9A"/>
    <w:rsid w:val="0066281B"/>
    <w:rsid w:val="0066290C"/>
    <w:rsid w:val="00662B5B"/>
    <w:rsid w:val="00662C11"/>
    <w:rsid w:val="00663201"/>
    <w:rsid w:val="00664421"/>
    <w:rsid w:val="0066663B"/>
    <w:rsid w:val="00667BB0"/>
    <w:rsid w:val="0067392D"/>
    <w:rsid w:val="00675072"/>
    <w:rsid w:val="006750AE"/>
    <w:rsid w:val="0067534A"/>
    <w:rsid w:val="006753D5"/>
    <w:rsid w:val="00677E33"/>
    <w:rsid w:val="00681F02"/>
    <w:rsid w:val="00684F4F"/>
    <w:rsid w:val="00685B0E"/>
    <w:rsid w:val="00685B7A"/>
    <w:rsid w:val="00686C67"/>
    <w:rsid w:val="00686FC0"/>
    <w:rsid w:val="0069055D"/>
    <w:rsid w:val="0069100A"/>
    <w:rsid w:val="00696B7F"/>
    <w:rsid w:val="006A1725"/>
    <w:rsid w:val="006A179E"/>
    <w:rsid w:val="006A253B"/>
    <w:rsid w:val="006A2B77"/>
    <w:rsid w:val="006A412E"/>
    <w:rsid w:val="006A7431"/>
    <w:rsid w:val="006A782B"/>
    <w:rsid w:val="006B1E07"/>
    <w:rsid w:val="006B3A67"/>
    <w:rsid w:val="006B4905"/>
    <w:rsid w:val="006B5344"/>
    <w:rsid w:val="006B67A2"/>
    <w:rsid w:val="006C117D"/>
    <w:rsid w:val="006C24E8"/>
    <w:rsid w:val="006C2A91"/>
    <w:rsid w:val="006C4602"/>
    <w:rsid w:val="006C7499"/>
    <w:rsid w:val="006D25D9"/>
    <w:rsid w:val="006D3390"/>
    <w:rsid w:val="006D5E24"/>
    <w:rsid w:val="006E1233"/>
    <w:rsid w:val="006E162A"/>
    <w:rsid w:val="006E5474"/>
    <w:rsid w:val="006E5DEC"/>
    <w:rsid w:val="006E700D"/>
    <w:rsid w:val="006F0F14"/>
    <w:rsid w:val="006F3B1C"/>
    <w:rsid w:val="006F3F4C"/>
    <w:rsid w:val="006F419A"/>
    <w:rsid w:val="006F5451"/>
    <w:rsid w:val="006F54FB"/>
    <w:rsid w:val="00700B74"/>
    <w:rsid w:val="007052FC"/>
    <w:rsid w:val="00705357"/>
    <w:rsid w:val="00705AE4"/>
    <w:rsid w:val="0071032F"/>
    <w:rsid w:val="00710AF4"/>
    <w:rsid w:val="00712580"/>
    <w:rsid w:val="00715037"/>
    <w:rsid w:val="00716E62"/>
    <w:rsid w:val="00721D96"/>
    <w:rsid w:val="00722C3F"/>
    <w:rsid w:val="00722EA3"/>
    <w:rsid w:val="00723E53"/>
    <w:rsid w:val="00724BEB"/>
    <w:rsid w:val="00727114"/>
    <w:rsid w:val="00727417"/>
    <w:rsid w:val="007306C0"/>
    <w:rsid w:val="00734981"/>
    <w:rsid w:val="00735373"/>
    <w:rsid w:val="007364F6"/>
    <w:rsid w:val="00736DC5"/>
    <w:rsid w:val="0073796D"/>
    <w:rsid w:val="00737D8D"/>
    <w:rsid w:val="007400DB"/>
    <w:rsid w:val="00740387"/>
    <w:rsid w:val="00740CAE"/>
    <w:rsid w:val="0074113F"/>
    <w:rsid w:val="00743EBA"/>
    <w:rsid w:val="00744AA0"/>
    <w:rsid w:val="00744B61"/>
    <w:rsid w:val="00746934"/>
    <w:rsid w:val="00750506"/>
    <w:rsid w:val="00751A89"/>
    <w:rsid w:val="007521B2"/>
    <w:rsid w:val="00753CFE"/>
    <w:rsid w:val="007553A0"/>
    <w:rsid w:val="007556E6"/>
    <w:rsid w:val="00756F6E"/>
    <w:rsid w:val="00757F0F"/>
    <w:rsid w:val="007605DF"/>
    <w:rsid w:val="007610A9"/>
    <w:rsid w:val="00761338"/>
    <w:rsid w:val="0076139C"/>
    <w:rsid w:val="0076233D"/>
    <w:rsid w:val="0076378E"/>
    <w:rsid w:val="007638B1"/>
    <w:rsid w:val="00763EAE"/>
    <w:rsid w:val="00764711"/>
    <w:rsid w:val="0076496B"/>
    <w:rsid w:val="00765286"/>
    <w:rsid w:val="00765F9F"/>
    <w:rsid w:val="0076674D"/>
    <w:rsid w:val="007674C3"/>
    <w:rsid w:val="007723C1"/>
    <w:rsid w:val="00772878"/>
    <w:rsid w:val="007751B1"/>
    <w:rsid w:val="007767B1"/>
    <w:rsid w:val="00776C43"/>
    <w:rsid w:val="0078109C"/>
    <w:rsid w:val="00781926"/>
    <w:rsid w:val="00782287"/>
    <w:rsid w:val="00784962"/>
    <w:rsid w:val="00786812"/>
    <w:rsid w:val="00790F21"/>
    <w:rsid w:val="00791C77"/>
    <w:rsid w:val="00792FE3"/>
    <w:rsid w:val="0079477A"/>
    <w:rsid w:val="00794F5B"/>
    <w:rsid w:val="00795F88"/>
    <w:rsid w:val="0079608D"/>
    <w:rsid w:val="00796FDC"/>
    <w:rsid w:val="007A0104"/>
    <w:rsid w:val="007A149C"/>
    <w:rsid w:val="007A1C42"/>
    <w:rsid w:val="007A2647"/>
    <w:rsid w:val="007A3869"/>
    <w:rsid w:val="007A4EB0"/>
    <w:rsid w:val="007A5DA9"/>
    <w:rsid w:val="007A605F"/>
    <w:rsid w:val="007A64F0"/>
    <w:rsid w:val="007A6CB2"/>
    <w:rsid w:val="007A7070"/>
    <w:rsid w:val="007A7B97"/>
    <w:rsid w:val="007B19C9"/>
    <w:rsid w:val="007B2454"/>
    <w:rsid w:val="007B3945"/>
    <w:rsid w:val="007B5694"/>
    <w:rsid w:val="007B5F25"/>
    <w:rsid w:val="007B65CF"/>
    <w:rsid w:val="007B726E"/>
    <w:rsid w:val="007C250C"/>
    <w:rsid w:val="007C3B5B"/>
    <w:rsid w:val="007C4812"/>
    <w:rsid w:val="007C722E"/>
    <w:rsid w:val="007D11EE"/>
    <w:rsid w:val="007D1456"/>
    <w:rsid w:val="007D3998"/>
    <w:rsid w:val="007D62DE"/>
    <w:rsid w:val="007D723D"/>
    <w:rsid w:val="007E1E8C"/>
    <w:rsid w:val="007E2ED3"/>
    <w:rsid w:val="007E6AC7"/>
    <w:rsid w:val="007F025F"/>
    <w:rsid w:val="007F0E3B"/>
    <w:rsid w:val="007F58AF"/>
    <w:rsid w:val="00802179"/>
    <w:rsid w:val="008026EF"/>
    <w:rsid w:val="00803F58"/>
    <w:rsid w:val="00804098"/>
    <w:rsid w:val="00807CF4"/>
    <w:rsid w:val="00811D2D"/>
    <w:rsid w:val="00812B0E"/>
    <w:rsid w:val="0081396A"/>
    <w:rsid w:val="00814EAA"/>
    <w:rsid w:val="00815AB2"/>
    <w:rsid w:val="00815AED"/>
    <w:rsid w:val="00816C34"/>
    <w:rsid w:val="00817F6B"/>
    <w:rsid w:val="00823C3C"/>
    <w:rsid w:val="00824C43"/>
    <w:rsid w:val="00824E78"/>
    <w:rsid w:val="00825CEC"/>
    <w:rsid w:val="0082611C"/>
    <w:rsid w:val="0082727E"/>
    <w:rsid w:val="00830DD1"/>
    <w:rsid w:val="00832B5E"/>
    <w:rsid w:val="008332BC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3188"/>
    <w:rsid w:val="00853F51"/>
    <w:rsid w:val="008545E5"/>
    <w:rsid w:val="008549E8"/>
    <w:rsid w:val="00854D4E"/>
    <w:rsid w:val="008550E1"/>
    <w:rsid w:val="008616E5"/>
    <w:rsid w:val="008619E9"/>
    <w:rsid w:val="008634AD"/>
    <w:rsid w:val="00867226"/>
    <w:rsid w:val="008674C1"/>
    <w:rsid w:val="00867A6B"/>
    <w:rsid w:val="008713E0"/>
    <w:rsid w:val="00871C2C"/>
    <w:rsid w:val="008738EB"/>
    <w:rsid w:val="00873F7D"/>
    <w:rsid w:val="00874F59"/>
    <w:rsid w:val="008768E7"/>
    <w:rsid w:val="00880305"/>
    <w:rsid w:val="00882512"/>
    <w:rsid w:val="0089216B"/>
    <w:rsid w:val="00895250"/>
    <w:rsid w:val="008959E2"/>
    <w:rsid w:val="00897B1B"/>
    <w:rsid w:val="008A17D3"/>
    <w:rsid w:val="008A6A5F"/>
    <w:rsid w:val="008A76B6"/>
    <w:rsid w:val="008B0060"/>
    <w:rsid w:val="008B01B3"/>
    <w:rsid w:val="008B083A"/>
    <w:rsid w:val="008B08C3"/>
    <w:rsid w:val="008B3088"/>
    <w:rsid w:val="008B33FB"/>
    <w:rsid w:val="008B342E"/>
    <w:rsid w:val="008B6772"/>
    <w:rsid w:val="008C233B"/>
    <w:rsid w:val="008C3488"/>
    <w:rsid w:val="008C3B54"/>
    <w:rsid w:val="008C4891"/>
    <w:rsid w:val="008C6C14"/>
    <w:rsid w:val="008C767A"/>
    <w:rsid w:val="008D24A2"/>
    <w:rsid w:val="008D6498"/>
    <w:rsid w:val="008D6BF7"/>
    <w:rsid w:val="008D7103"/>
    <w:rsid w:val="008D7E10"/>
    <w:rsid w:val="008E0035"/>
    <w:rsid w:val="008E0775"/>
    <w:rsid w:val="008E0B8D"/>
    <w:rsid w:val="008E1743"/>
    <w:rsid w:val="008E1F58"/>
    <w:rsid w:val="008E2563"/>
    <w:rsid w:val="008E3650"/>
    <w:rsid w:val="008E408B"/>
    <w:rsid w:val="008E5276"/>
    <w:rsid w:val="008E6EEC"/>
    <w:rsid w:val="008F06F9"/>
    <w:rsid w:val="008F1CEB"/>
    <w:rsid w:val="008F4B5F"/>
    <w:rsid w:val="008F521D"/>
    <w:rsid w:val="008F7327"/>
    <w:rsid w:val="00901145"/>
    <w:rsid w:val="00904AEE"/>
    <w:rsid w:val="009050FE"/>
    <w:rsid w:val="00906263"/>
    <w:rsid w:val="00906CD7"/>
    <w:rsid w:val="009073CA"/>
    <w:rsid w:val="00911328"/>
    <w:rsid w:val="009117E0"/>
    <w:rsid w:val="00911EDF"/>
    <w:rsid w:val="009128DE"/>
    <w:rsid w:val="00914E01"/>
    <w:rsid w:val="0091609E"/>
    <w:rsid w:val="00917DAB"/>
    <w:rsid w:val="0092067B"/>
    <w:rsid w:val="009213AD"/>
    <w:rsid w:val="009270B6"/>
    <w:rsid w:val="0092716D"/>
    <w:rsid w:val="0092727A"/>
    <w:rsid w:val="00927D4F"/>
    <w:rsid w:val="00930181"/>
    <w:rsid w:val="0093552E"/>
    <w:rsid w:val="00935BAB"/>
    <w:rsid w:val="00935C45"/>
    <w:rsid w:val="00937477"/>
    <w:rsid w:val="00937676"/>
    <w:rsid w:val="0093777E"/>
    <w:rsid w:val="0094004C"/>
    <w:rsid w:val="009404FD"/>
    <w:rsid w:val="009409A9"/>
    <w:rsid w:val="0094273E"/>
    <w:rsid w:val="00942A7D"/>
    <w:rsid w:val="00942B5F"/>
    <w:rsid w:val="00942DC5"/>
    <w:rsid w:val="00942FF7"/>
    <w:rsid w:val="009437EE"/>
    <w:rsid w:val="00943A12"/>
    <w:rsid w:val="00944091"/>
    <w:rsid w:val="0094443D"/>
    <w:rsid w:val="00944924"/>
    <w:rsid w:val="009451EE"/>
    <w:rsid w:val="009461EC"/>
    <w:rsid w:val="00950ED3"/>
    <w:rsid w:val="00951692"/>
    <w:rsid w:val="00951D37"/>
    <w:rsid w:val="009539A8"/>
    <w:rsid w:val="00960613"/>
    <w:rsid w:val="00961035"/>
    <w:rsid w:val="00963E73"/>
    <w:rsid w:val="00963FC5"/>
    <w:rsid w:val="00964E33"/>
    <w:rsid w:val="00967788"/>
    <w:rsid w:val="00967846"/>
    <w:rsid w:val="009701AC"/>
    <w:rsid w:val="0097371C"/>
    <w:rsid w:val="00974ACA"/>
    <w:rsid w:val="00974D7B"/>
    <w:rsid w:val="00983C41"/>
    <w:rsid w:val="00984D80"/>
    <w:rsid w:val="00986298"/>
    <w:rsid w:val="009865ED"/>
    <w:rsid w:val="0099425F"/>
    <w:rsid w:val="009971EF"/>
    <w:rsid w:val="009973BD"/>
    <w:rsid w:val="00997ADE"/>
    <w:rsid w:val="009A01B2"/>
    <w:rsid w:val="009A3201"/>
    <w:rsid w:val="009A660E"/>
    <w:rsid w:val="009A6ED3"/>
    <w:rsid w:val="009A767B"/>
    <w:rsid w:val="009A7C9C"/>
    <w:rsid w:val="009B13F2"/>
    <w:rsid w:val="009B1745"/>
    <w:rsid w:val="009C07AB"/>
    <w:rsid w:val="009C19A8"/>
    <w:rsid w:val="009C2627"/>
    <w:rsid w:val="009C4E47"/>
    <w:rsid w:val="009D0685"/>
    <w:rsid w:val="009D30C8"/>
    <w:rsid w:val="009D47D3"/>
    <w:rsid w:val="009D71FF"/>
    <w:rsid w:val="009D7EC6"/>
    <w:rsid w:val="009E2837"/>
    <w:rsid w:val="009E2ABB"/>
    <w:rsid w:val="009E5DC5"/>
    <w:rsid w:val="009E6914"/>
    <w:rsid w:val="009E6EFC"/>
    <w:rsid w:val="009E7A07"/>
    <w:rsid w:val="009F0699"/>
    <w:rsid w:val="009F0C21"/>
    <w:rsid w:val="009F1216"/>
    <w:rsid w:val="009F178D"/>
    <w:rsid w:val="009F1D68"/>
    <w:rsid w:val="009F2417"/>
    <w:rsid w:val="009F3CCC"/>
    <w:rsid w:val="009F4661"/>
    <w:rsid w:val="009F555C"/>
    <w:rsid w:val="009F627F"/>
    <w:rsid w:val="00A00AC8"/>
    <w:rsid w:val="00A00F20"/>
    <w:rsid w:val="00A04869"/>
    <w:rsid w:val="00A05FEB"/>
    <w:rsid w:val="00A06C41"/>
    <w:rsid w:val="00A07BB3"/>
    <w:rsid w:val="00A07FE3"/>
    <w:rsid w:val="00A13ABA"/>
    <w:rsid w:val="00A14690"/>
    <w:rsid w:val="00A147B9"/>
    <w:rsid w:val="00A1590E"/>
    <w:rsid w:val="00A161B2"/>
    <w:rsid w:val="00A16E50"/>
    <w:rsid w:val="00A179D2"/>
    <w:rsid w:val="00A2208A"/>
    <w:rsid w:val="00A236A9"/>
    <w:rsid w:val="00A27870"/>
    <w:rsid w:val="00A32041"/>
    <w:rsid w:val="00A32121"/>
    <w:rsid w:val="00A34C62"/>
    <w:rsid w:val="00A34E36"/>
    <w:rsid w:val="00A35E9D"/>
    <w:rsid w:val="00A42631"/>
    <w:rsid w:val="00A42FF1"/>
    <w:rsid w:val="00A4510E"/>
    <w:rsid w:val="00A463B9"/>
    <w:rsid w:val="00A47116"/>
    <w:rsid w:val="00A53FD1"/>
    <w:rsid w:val="00A561C8"/>
    <w:rsid w:val="00A563F1"/>
    <w:rsid w:val="00A565E3"/>
    <w:rsid w:val="00A57412"/>
    <w:rsid w:val="00A6056F"/>
    <w:rsid w:val="00A605EA"/>
    <w:rsid w:val="00A606C1"/>
    <w:rsid w:val="00A614C9"/>
    <w:rsid w:val="00A6175C"/>
    <w:rsid w:val="00A6279D"/>
    <w:rsid w:val="00A63212"/>
    <w:rsid w:val="00A637F6"/>
    <w:rsid w:val="00A64418"/>
    <w:rsid w:val="00A6622F"/>
    <w:rsid w:val="00A675EF"/>
    <w:rsid w:val="00A678FC"/>
    <w:rsid w:val="00A706A6"/>
    <w:rsid w:val="00A709C2"/>
    <w:rsid w:val="00A72E24"/>
    <w:rsid w:val="00A73563"/>
    <w:rsid w:val="00A7598C"/>
    <w:rsid w:val="00A75ADD"/>
    <w:rsid w:val="00A7731D"/>
    <w:rsid w:val="00A77C0C"/>
    <w:rsid w:val="00A82866"/>
    <w:rsid w:val="00A82B32"/>
    <w:rsid w:val="00A83021"/>
    <w:rsid w:val="00A83C50"/>
    <w:rsid w:val="00A862D3"/>
    <w:rsid w:val="00A873FD"/>
    <w:rsid w:val="00A92C70"/>
    <w:rsid w:val="00A9418B"/>
    <w:rsid w:val="00A955F6"/>
    <w:rsid w:val="00A95AD0"/>
    <w:rsid w:val="00A96A7A"/>
    <w:rsid w:val="00AA0750"/>
    <w:rsid w:val="00AA0AF3"/>
    <w:rsid w:val="00AA1F9C"/>
    <w:rsid w:val="00AA24EF"/>
    <w:rsid w:val="00AA2AFA"/>
    <w:rsid w:val="00AA374B"/>
    <w:rsid w:val="00AA4E54"/>
    <w:rsid w:val="00AA6944"/>
    <w:rsid w:val="00AA7BE7"/>
    <w:rsid w:val="00AB041C"/>
    <w:rsid w:val="00AB0561"/>
    <w:rsid w:val="00AB32BF"/>
    <w:rsid w:val="00AB4734"/>
    <w:rsid w:val="00AB7A0C"/>
    <w:rsid w:val="00AB7C17"/>
    <w:rsid w:val="00AC3B11"/>
    <w:rsid w:val="00AC7674"/>
    <w:rsid w:val="00AD027D"/>
    <w:rsid w:val="00AD13C3"/>
    <w:rsid w:val="00AD1C72"/>
    <w:rsid w:val="00AD1ED2"/>
    <w:rsid w:val="00AD30BE"/>
    <w:rsid w:val="00AD5493"/>
    <w:rsid w:val="00AD623E"/>
    <w:rsid w:val="00AD791E"/>
    <w:rsid w:val="00AD7A62"/>
    <w:rsid w:val="00AE3E32"/>
    <w:rsid w:val="00AE4B56"/>
    <w:rsid w:val="00AE6358"/>
    <w:rsid w:val="00AF3489"/>
    <w:rsid w:val="00AF507F"/>
    <w:rsid w:val="00B00D98"/>
    <w:rsid w:val="00B00EE2"/>
    <w:rsid w:val="00B00F42"/>
    <w:rsid w:val="00B013C6"/>
    <w:rsid w:val="00B01E3A"/>
    <w:rsid w:val="00B033AE"/>
    <w:rsid w:val="00B055C4"/>
    <w:rsid w:val="00B0709F"/>
    <w:rsid w:val="00B113AD"/>
    <w:rsid w:val="00B114AE"/>
    <w:rsid w:val="00B11664"/>
    <w:rsid w:val="00B126D2"/>
    <w:rsid w:val="00B1324A"/>
    <w:rsid w:val="00B165C1"/>
    <w:rsid w:val="00B20B30"/>
    <w:rsid w:val="00B21930"/>
    <w:rsid w:val="00B2197A"/>
    <w:rsid w:val="00B2327C"/>
    <w:rsid w:val="00B24DE1"/>
    <w:rsid w:val="00B25EA9"/>
    <w:rsid w:val="00B262C5"/>
    <w:rsid w:val="00B27756"/>
    <w:rsid w:val="00B30199"/>
    <w:rsid w:val="00B31521"/>
    <w:rsid w:val="00B322FE"/>
    <w:rsid w:val="00B3542D"/>
    <w:rsid w:val="00B35770"/>
    <w:rsid w:val="00B37037"/>
    <w:rsid w:val="00B37647"/>
    <w:rsid w:val="00B41B52"/>
    <w:rsid w:val="00B41DED"/>
    <w:rsid w:val="00B41FF9"/>
    <w:rsid w:val="00B427B8"/>
    <w:rsid w:val="00B43C40"/>
    <w:rsid w:val="00B462E5"/>
    <w:rsid w:val="00B5159E"/>
    <w:rsid w:val="00B53DD7"/>
    <w:rsid w:val="00B54EF4"/>
    <w:rsid w:val="00B55A93"/>
    <w:rsid w:val="00B56F51"/>
    <w:rsid w:val="00B577E2"/>
    <w:rsid w:val="00B60530"/>
    <w:rsid w:val="00B6444D"/>
    <w:rsid w:val="00B653C6"/>
    <w:rsid w:val="00B66771"/>
    <w:rsid w:val="00B66D41"/>
    <w:rsid w:val="00B70CFD"/>
    <w:rsid w:val="00B70DFB"/>
    <w:rsid w:val="00B71962"/>
    <w:rsid w:val="00B73599"/>
    <w:rsid w:val="00B74344"/>
    <w:rsid w:val="00B7504E"/>
    <w:rsid w:val="00B83E09"/>
    <w:rsid w:val="00B843D5"/>
    <w:rsid w:val="00B847FB"/>
    <w:rsid w:val="00B849BA"/>
    <w:rsid w:val="00B84D5A"/>
    <w:rsid w:val="00B85A7C"/>
    <w:rsid w:val="00B877BD"/>
    <w:rsid w:val="00B87FBD"/>
    <w:rsid w:val="00B953E6"/>
    <w:rsid w:val="00B9753D"/>
    <w:rsid w:val="00BA119B"/>
    <w:rsid w:val="00BA1532"/>
    <w:rsid w:val="00BA2A29"/>
    <w:rsid w:val="00BA3DA5"/>
    <w:rsid w:val="00BA4E25"/>
    <w:rsid w:val="00BA5A6A"/>
    <w:rsid w:val="00BA6A12"/>
    <w:rsid w:val="00BA77C2"/>
    <w:rsid w:val="00BB05E4"/>
    <w:rsid w:val="00BB0CAA"/>
    <w:rsid w:val="00BB456F"/>
    <w:rsid w:val="00BB4735"/>
    <w:rsid w:val="00BB543D"/>
    <w:rsid w:val="00BB5BFB"/>
    <w:rsid w:val="00BB6FAC"/>
    <w:rsid w:val="00BB762D"/>
    <w:rsid w:val="00BC20BB"/>
    <w:rsid w:val="00BC2170"/>
    <w:rsid w:val="00BC35DB"/>
    <w:rsid w:val="00BC566A"/>
    <w:rsid w:val="00BC5880"/>
    <w:rsid w:val="00BD1B41"/>
    <w:rsid w:val="00BD2D2D"/>
    <w:rsid w:val="00BD4139"/>
    <w:rsid w:val="00BD42CF"/>
    <w:rsid w:val="00BD5277"/>
    <w:rsid w:val="00BD779E"/>
    <w:rsid w:val="00BD79A8"/>
    <w:rsid w:val="00BE1913"/>
    <w:rsid w:val="00BE1EF5"/>
    <w:rsid w:val="00BE247A"/>
    <w:rsid w:val="00BE2BB9"/>
    <w:rsid w:val="00BE336E"/>
    <w:rsid w:val="00BE43DC"/>
    <w:rsid w:val="00BE6AC7"/>
    <w:rsid w:val="00BE6E0C"/>
    <w:rsid w:val="00BF0B52"/>
    <w:rsid w:val="00BF0F9A"/>
    <w:rsid w:val="00BF1945"/>
    <w:rsid w:val="00BF309C"/>
    <w:rsid w:val="00BF43AC"/>
    <w:rsid w:val="00BF4E5B"/>
    <w:rsid w:val="00BF50BD"/>
    <w:rsid w:val="00BF62C0"/>
    <w:rsid w:val="00BF7225"/>
    <w:rsid w:val="00C0212A"/>
    <w:rsid w:val="00C05056"/>
    <w:rsid w:val="00C056A1"/>
    <w:rsid w:val="00C06056"/>
    <w:rsid w:val="00C06312"/>
    <w:rsid w:val="00C069FF"/>
    <w:rsid w:val="00C06E18"/>
    <w:rsid w:val="00C10528"/>
    <w:rsid w:val="00C10ACE"/>
    <w:rsid w:val="00C12B19"/>
    <w:rsid w:val="00C12D86"/>
    <w:rsid w:val="00C130E1"/>
    <w:rsid w:val="00C2193A"/>
    <w:rsid w:val="00C2248D"/>
    <w:rsid w:val="00C2472A"/>
    <w:rsid w:val="00C25120"/>
    <w:rsid w:val="00C25C46"/>
    <w:rsid w:val="00C31DAA"/>
    <w:rsid w:val="00C31EC7"/>
    <w:rsid w:val="00C37BC0"/>
    <w:rsid w:val="00C43751"/>
    <w:rsid w:val="00C4398E"/>
    <w:rsid w:val="00C448CE"/>
    <w:rsid w:val="00C44BF8"/>
    <w:rsid w:val="00C46951"/>
    <w:rsid w:val="00C4776D"/>
    <w:rsid w:val="00C506B3"/>
    <w:rsid w:val="00C507AD"/>
    <w:rsid w:val="00C51BE4"/>
    <w:rsid w:val="00C53159"/>
    <w:rsid w:val="00C619BA"/>
    <w:rsid w:val="00C63533"/>
    <w:rsid w:val="00C64E3F"/>
    <w:rsid w:val="00C6567D"/>
    <w:rsid w:val="00C66483"/>
    <w:rsid w:val="00C67509"/>
    <w:rsid w:val="00C704B9"/>
    <w:rsid w:val="00C7430D"/>
    <w:rsid w:val="00C77BD6"/>
    <w:rsid w:val="00C803A0"/>
    <w:rsid w:val="00C80E7B"/>
    <w:rsid w:val="00C81516"/>
    <w:rsid w:val="00C827A4"/>
    <w:rsid w:val="00C8286F"/>
    <w:rsid w:val="00C82C61"/>
    <w:rsid w:val="00C83338"/>
    <w:rsid w:val="00C83502"/>
    <w:rsid w:val="00C836CF"/>
    <w:rsid w:val="00C83C21"/>
    <w:rsid w:val="00C84303"/>
    <w:rsid w:val="00C90693"/>
    <w:rsid w:val="00C91344"/>
    <w:rsid w:val="00C9163F"/>
    <w:rsid w:val="00C94274"/>
    <w:rsid w:val="00C9674F"/>
    <w:rsid w:val="00C9698F"/>
    <w:rsid w:val="00C97361"/>
    <w:rsid w:val="00CA03D2"/>
    <w:rsid w:val="00CA1D0B"/>
    <w:rsid w:val="00CA283E"/>
    <w:rsid w:val="00CA387B"/>
    <w:rsid w:val="00CA4AC7"/>
    <w:rsid w:val="00CA7662"/>
    <w:rsid w:val="00CB037F"/>
    <w:rsid w:val="00CB1226"/>
    <w:rsid w:val="00CB1428"/>
    <w:rsid w:val="00CB2196"/>
    <w:rsid w:val="00CB298E"/>
    <w:rsid w:val="00CB3341"/>
    <w:rsid w:val="00CB673F"/>
    <w:rsid w:val="00CB72F3"/>
    <w:rsid w:val="00CB7469"/>
    <w:rsid w:val="00CC1A89"/>
    <w:rsid w:val="00CC1D2D"/>
    <w:rsid w:val="00CC3BFD"/>
    <w:rsid w:val="00CC68CB"/>
    <w:rsid w:val="00CC77F0"/>
    <w:rsid w:val="00CD0604"/>
    <w:rsid w:val="00CD338A"/>
    <w:rsid w:val="00CD4046"/>
    <w:rsid w:val="00CD41E0"/>
    <w:rsid w:val="00CD4756"/>
    <w:rsid w:val="00CD4FD7"/>
    <w:rsid w:val="00CD519E"/>
    <w:rsid w:val="00CD583B"/>
    <w:rsid w:val="00CD70B2"/>
    <w:rsid w:val="00CD7D00"/>
    <w:rsid w:val="00CD7EA4"/>
    <w:rsid w:val="00CE0026"/>
    <w:rsid w:val="00CE21BC"/>
    <w:rsid w:val="00CE264E"/>
    <w:rsid w:val="00CE3A95"/>
    <w:rsid w:val="00CE5F1F"/>
    <w:rsid w:val="00CE75DE"/>
    <w:rsid w:val="00CF0CE7"/>
    <w:rsid w:val="00CF2206"/>
    <w:rsid w:val="00CF2749"/>
    <w:rsid w:val="00CF28DA"/>
    <w:rsid w:val="00CF2CDC"/>
    <w:rsid w:val="00CF2F07"/>
    <w:rsid w:val="00CF3F6C"/>
    <w:rsid w:val="00CF5313"/>
    <w:rsid w:val="00CF7657"/>
    <w:rsid w:val="00CF7A2F"/>
    <w:rsid w:val="00D00785"/>
    <w:rsid w:val="00D00FD4"/>
    <w:rsid w:val="00D01456"/>
    <w:rsid w:val="00D02746"/>
    <w:rsid w:val="00D075CB"/>
    <w:rsid w:val="00D10355"/>
    <w:rsid w:val="00D1049E"/>
    <w:rsid w:val="00D12349"/>
    <w:rsid w:val="00D1550E"/>
    <w:rsid w:val="00D16C21"/>
    <w:rsid w:val="00D1727F"/>
    <w:rsid w:val="00D21024"/>
    <w:rsid w:val="00D22D33"/>
    <w:rsid w:val="00D230D7"/>
    <w:rsid w:val="00D23705"/>
    <w:rsid w:val="00D277C5"/>
    <w:rsid w:val="00D32506"/>
    <w:rsid w:val="00D3397C"/>
    <w:rsid w:val="00D35B2E"/>
    <w:rsid w:val="00D373F3"/>
    <w:rsid w:val="00D404C8"/>
    <w:rsid w:val="00D4245A"/>
    <w:rsid w:val="00D459CB"/>
    <w:rsid w:val="00D47B84"/>
    <w:rsid w:val="00D47BA6"/>
    <w:rsid w:val="00D503D4"/>
    <w:rsid w:val="00D5145C"/>
    <w:rsid w:val="00D521C6"/>
    <w:rsid w:val="00D53628"/>
    <w:rsid w:val="00D53CEA"/>
    <w:rsid w:val="00D54A37"/>
    <w:rsid w:val="00D5683C"/>
    <w:rsid w:val="00D60AA4"/>
    <w:rsid w:val="00D60FAA"/>
    <w:rsid w:val="00D639F3"/>
    <w:rsid w:val="00D67EB7"/>
    <w:rsid w:val="00D71D8A"/>
    <w:rsid w:val="00D73F40"/>
    <w:rsid w:val="00D7561D"/>
    <w:rsid w:val="00D75894"/>
    <w:rsid w:val="00D802D0"/>
    <w:rsid w:val="00D86395"/>
    <w:rsid w:val="00D874B1"/>
    <w:rsid w:val="00D87C0B"/>
    <w:rsid w:val="00D90353"/>
    <w:rsid w:val="00D90FD1"/>
    <w:rsid w:val="00D919CC"/>
    <w:rsid w:val="00D92625"/>
    <w:rsid w:val="00D92F05"/>
    <w:rsid w:val="00D94851"/>
    <w:rsid w:val="00D95B77"/>
    <w:rsid w:val="00DA1AD4"/>
    <w:rsid w:val="00DA2F23"/>
    <w:rsid w:val="00DA3418"/>
    <w:rsid w:val="00DA581C"/>
    <w:rsid w:val="00DA7DEA"/>
    <w:rsid w:val="00DB0C59"/>
    <w:rsid w:val="00DB28DE"/>
    <w:rsid w:val="00DB2E8D"/>
    <w:rsid w:val="00DB48DF"/>
    <w:rsid w:val="00DC0B23"/>
    <w:rsid w:val="00DC14C3"/>
    <w:rsid w:val="00DC4583"/>
    <w:rsid w:val="00DC56AA"/>
    <w:rsid w:val="00DC60D7"/>
    <w:rsid w:val="00DD1212"/>
    <w:rsid w:val="00DD330A"/>
    <w:rsid w:val="00DD5F0C"/>
    <w:rsid w:val="00DD7425"/>
    <w:rsid w:val="00DD7B69"/>
    <w:rsid w:val="00DE0061"/>
    <w:rsid w:val="00DE01CB"/>
    <w:rsid w:val="00DE0333"/>
    <w:rsid w:val="00DE0E6A"/>
    <w:rsid w:val="00DE27E6"/>
    <w:rsid w:val="00DE29D9"/>
    <w:rsid w:val="00DE31E6"/>
    <w:rsid w:val="00DE3A93"/>
    <w:rsid w:val="00DE3C9E"/>
    <w:rsid w:val="00DE4520"/>
    <w:rsid w:val="00DE56BE"/>
    <w:rsid w:val="00DF140D"/>
    <w:rsid w:val="00DF4971"/>
    <w:rsid w:val="00DF4E32"/>
    <w:rsid w:val="00E012B4"/>
    <w:rsid w:val="00E01563"/>
    <w:rsid w:val="00E022BD"/>
    <w:rsid w:val="00E028E8"/>
    <w:rsid w:val="00E02A6E"/>
    <w:rsid w:val="00E04ABB"/>
    <w:rsid w:val="00E0515E"/>
    <w:rsid w:val="00E05FE5"/>
    <w:rsid w:val="00E0758C"/>
    <w:rsid w:val="00E07631"/>
    <w:rsid w:val="00E076C1"/>
    <w:rsid w:val="00E077E2"/>
    <w:rsid w:val="00E12349"/>
    <w:rsid w:val="00E12899"/>
    <w:rsid w:val="00E13C64"/>
    <w:rsid w:val="00E13D69"/>
    <w:rsid w:val="00E142CF"/>
    <w:rsid w:val="00E14506"/>
    <w:rsid w:val="00E147FB"/>
    <w:rsid w:val="00E14F0A"/>
    <w:rsid w:val="00E154AC"/>
    <w:rsid w:val="00E16E7E"/>
    <w:rsid w:val="00E176B8"/>
    <w:rsid w:val="00E17AE8"/>
    <w:rsid w:val="00E224A1"/>
    <w:rsid w:val="00E22D64"/>
    <w:rsid w:val="00E24481"/>
    <w:rsid w:val="00E3056F"/>
    <w:rsid w:val="00E3244B"/>
    <w:rsid w:val="00E32E1A"/>
    <w:rsid w:val="00E34202"/>
    <w:rsid w:val="00E34922"/>
    <w:rsid w:val="00E34AD9"/>
    <w:rsid w:val="00E35041"/>
    <w:rsid w:val="00E3507A"/>
    <w:rsid w:val="00E35B9F"/>
    <w:rsid w:val="00E36EB1"/>
    <w:rsid w:val="00E4017F"/>
    <w:rsid w:val="00E403B6"/>
    <w:rsid w:val="00E41BDF"/>
    <w:rsid w:val="00E42873"/>
    <w:rsid w:val="00E43679"/>
    <w:rsid w:val="00E44ED6"/>
    <w:rsid w:val="00E456FD"/>
    <w:rsid w:val="00E50DD7"/>
    <w:rsid w:val="00E51015"/>
    <w:rsid w:val="00E51EC5"/>
    <w:rsid w:val="00E5391F"/>
    <w:rsid w:val="00E565B7"/>
    <w:rsid w:val="00E61159"/>
    <w:rsid w:val="00E6633C"/>
    <w:rsid w:val="00E6658B"/>
    <w:rsid w:val="00E66857"/>
    <w:rsid w:val="00E67916"/>
    <w:rsid w:val="00E7003F"/>
    <w:rsid w:val="00E70231"/>
    <w:rsid w:val="00E704D4"/>
    <w:rsid w:val="00E71967"/>
    <w:rsid w:val="00E71AAB"/>
    <w:rsid w:val="00E71F93"/>
    <w:rsid w:val="00E72068"/>
    <w:rsid w:val="00E745B4"/>
    <w:rsid w:val="00E7596F"/>
    <w:rsid w:val="00E75FBC"/>
    <w:rsid w:val="00E76BB7"/>
    <w:rsid w:val="00E776E7"/>
    <w:rsid w:val="00E81C7B"/>
    <w:rsid w:val="00E846EB"/>
    <w:rsid w:val="00E8541D"/>
    <w:rsid w:val="00E855E8"/>
    <w:rsid w:val="00E91C8C"/>
    <w:rsid w:val="00E920AB"/>
    <w:rsid w:val="00E95D5D"/>
    <w:rsid w:val="00EA041A"/>
    <w:rsid w:val="00EA079A"/>
    <w:rsid w:val="00EA153E"/>
    <w:rsid w:val="00EA4189"/>
    <w:rsid w:val="00EA52A9"/>
    <w:rsid w:val="00EA578E"/>
    <w:rsid w:val="00EA7922"/>
    <w:rsid w:val="00EB0F6A"/>
    <w:rsid w:val="00EB0FED"/>
    <w:rsid w:val="00EB18FD"/>
    <w:rsid w:val="00EB22B7"/>
    <w:rsid w:val="00EB2425"/>
    <w:rsid w:val="00EB41CC"/>
    <w:rsid w:val="00EB5E35"/>
    <w:rsid w:val="00EB7A55"/>
    <w:rsid w:val="00EC0A91"/>
    <w:rsid w:val="00EC1D0E"/>
    <w:rsid w:val="00EC2020"/>
    <w:rsid w:val="00EC2138"/>
    <w:rsid w:val="00EC3730"/>
    <w:rsid w:val="00EC3FF9"/>
    <w:rsid w:val="00EC4901"/>
    <w:rsid w:val="00EC6420"/>
    <w:rsid w:val="00ED0228"/>
    <w:rsid w:val="00ED3E32"/>
    <w:rsid w:val="00ED3F78"/>
    <w:rsid w:val="00ED46CF"/>
    <w:rsid w:val="00ED4B91"/>
    <w:rsid w:val="00ED4F01"/>
    <w:rsid w:val="00EE11DC"/>
    <w:rsid w:val="00EE1521"/>
    <w:rsid w:val="00EE2D5D"/>
    <w:rsid w:val="00EE2E0B"/>
    <w:rsid w:val="00EE3059"/>
    <w:rsid w:val="00EE6D2F"/>
    <w:rsid w:val="00EF0777"/>
    <w:rsid w:val="00EF2EED"/>
    <w:rsid w:val="00EF598D"/>
    <w:rsid w:val="00EF5D1E"/>
    <w:rsid w:val="00EF6C83"/>
    <w:rsid w:val="00F02B3B"/>
    <w:rsid w:val="00F02F68"/>
    <w:rsid w:val="00F05D57"/>
    <w:rsid w:val="00F05E24"/>
    <w:rsid w:val="00F10889"/>
    <w:rsid w:val="00F10ADA"/>
    <w:rsid w:val="00F138ED"/>
    <w:rsid w:val="00F13C8B"/>
    <w:rsid w:val="00F167F1"/>
    <w:rsid w:val="00F16823"/>
    <w:rsid w:val="00F16BAF"/>
    <w:rsid w:val="00F17268"/>
    <w:rsid w:val="00F17F19"/>
    <w:rsid w:val="00F209BF"/>
    <w:rsid w:val="00F21536"/>
    <w:rsid w:val="00F22B07"/>
    <w:rsid w:val="00F2473C"/>
    <w:rsid w:val="00F27A63"/>
    <w:rsid w:val="00F30D14"/>
    <w:rsid w:val="00F313F7"/>
    <w:rsid w:val="00F3156B"/>
    <w:rsid w:val="00F3163A"/>
    <w:rsid w:val="00F31A1F"/>
    <w:rsid w:val="00F35682"/>
    <w:rsid w:val="00F35CE0"/>
    <w:rsid w:val="00F378CB"/>
    <w:rsid w:val="00F40330"/>
    <w:rsid w:val="00F411EB"/>
    <w:rsid w:val="00F417FD"/>
    <w:rsid w:val="00F4325B"/>
    <w:rsid w:val="00F43A93"/>
    <w:rsid w:val="00F43DA2"/>
    <w:rsid w:val="00F45478"/>
    <w:rsid w:val="00F45970"/>
    <w:rsid w:val="00F47D41"/>
    <w:rsid w:val="00F5002D"/>
    <w:rsid w:val="00F515D5"/>
    <w:rsid w:val="00F51F4A"/>
    <w:rsid w:val="00F52123"/>
    <w:rsid w:val="00F521EC"/>
    <w:rsid w:val="00F53C44"/>
    <w:rsid w:val="00F55380"/>
    <w:rsid w:val="00F553C8"/>
    <w:rsid w:val="00F56440"/>
    <w:rsid w:val="00F5704D"/>
    <w:rsid w:val="00F57CBC"/>
    <w:rsid w:val="00F6245C"/>
    <w:rsid w:val="00F63C91"/>
    <w:rsid w:val="00F66E2F"/>
    <w:rsid w:val="00F704BF"/>
    <w:rsid w:val="00F705F1"/>
    <w:rsid w:val="00F70D1B"/>
    <w:rsid w:val="00F7120E"/>
    <w:rsid w:val="00F73335"/>
    <w:rsid w:val="00F73FFC"/>
    <w:rsid w:val="00F754B6"/>
    <w:rsid w:val="00F755D5"/>
    <w:rsid w:val="00F776E7"/>
    <w:rsid w:val="00F77C3F"/>
    <w:rsid w:val="00F80DC9"/>
    <w:rsid w:val="00F831A4"/>
    <w:rsid w:val="00F84EE9"/>
    <w:rsid w:val="00F86491"/>
    <w:rsid w:val="00F86BCD"/>
    <w:rsid w:val="00F86E63"/>
    <w:rsid w:val="00F87513"/>
    <w:rsid w:val="00F87862"/>
    <w:rsid w:val="00F9173A"/>
    <w:rsid w:val="00F93689"/>
    <w:rsid w:val="00F94410"/>
    <w:rsid w:val="00F94811"/>
    <w:rsid w:val="00F950FF"/>
    <w:rsid w:val="00F96B1A"/>
    <w:rsid w:val="00F97093"/>
    <w:rsid w:val="00F97721"/>
    <w:rsid w:val="00FA176D"/>
    <w:rsid w:val="00FA1EFA"/>
    <w:rsid w:val="00FA2502"/>
    <w:rsid w:val="00FA3E8E"/>
    <w:rsid w:val="00FA65C3"/>
    <w:rsid w:val="00FA7568"/>
    <w:rsid w:val="00FB0762"/>
    <w:rsid w:val="00FB0E04"/>
    <w:rsid w:val="00FB188E"/>
    <w:rsid w:val="00FB1B21"/>
    <w:rsid w:val="00FB40B8"/>
    <w:rsid w:val="00FB4662"/>
    <w:rsid w:val="00FB47AA"/>
    <w:rsid w:val="00FB5B67"/>
    <w:rsid w:val="00FB6AAD"/>
    <w:rsid w:val="00FC1415"/>
    <w:rsid w:val="00FC1570"/>
    <w:rsid w:val="00FC1E93"/>
    <w:rsid w:val="00FC3FE7"/>
    <w:rsid w:val="00FC4072"/>
    <w:rsid w:val="00FC4DBB"/>
    <w:rsid w:val="00FC523B"/>
    <w:rsid w:val="00FC5B2F"/>
    <w:rsid w:val="00FC6094"/>
    <w:rsid w:val="00FC65F8"/>
    <w:rsid w:val="00FD059E"/>
    <w:rsid w:val="00FD2D28"/>
    <w:rsid w:val="00FD3531"/>
    <w:rsid w:val="00FD40C0"/>
    <w:rsid w:val="00FD59BF"/>
    <w:rsid w:val="00FD634F"/>
    <w:rsid w:val="00FD6552"/>
    <w:rsid w:val="00FD7B49"/>
    <w:rsid w:val="00FE1322"/>
    <w:rsid w:val="00FE27F5"/>
    <w:rsid w:val="00FE2CD3"/>
    <w:rsid w:val="00FE5ECA"/>
    <w:rsid w:val="00FE6147"/>
    <w:rsid w:val="00FE6AD8"/>
    <w:rsid w:val="00FE77C5"/>
    <w:rsid w:val="00FF087C"/>
    <w:rsid w:val="00FF12B3"/>
    <w:rsid w:val="00FF155A"/>
    <w:rsid w:val="00FF4DAB"/>
    <w:rsid w:val="00FF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84CB0"/>
  <w15:chartTrackingRefBased/>
  <w15:docId w15:val="{AE69594B-77D9-4842-958A-A0780F61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1226B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9A01B2"/>
    <w:pPr>
      <w:numPr>
        <w:numId w:val="67"/>
      </w:numPr>
      <w:spacing w:line="240" w:lineRule="atLeast"/>
      <w:ind w:left="284" w:hanging="284"/>
      <w:contextualSpacing/>
    </w:pPr>
    <w:rPr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9A01B2"/>
    <w:rPr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473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63CEA"/>
    <w:rPr>
      <w:color w:val="327A86" w:themeColor="followedHyperlink"/>
      <w:u w:val="single"/>
    </w:rPr>
  </w:style>
  <w:style w:type="paragraph" w:styleId="Standardeinzug">
    <w:name w:val="Normal Indent"/>
    <w:basedOn w:val="Standard"/>
    <w:uiPriority w:val="99"/>
    <w:unhideWhenUsed/>
    <w:rsid w:val="00A7598C"/>
    <w:pPr>
      <w:ind w:left="708"/>
    </w:pPr>
  </w:style>
  <w:style w:type="character" w:styleId="SchwacherVerweis">
    <w:name w:val="Subtle Reference"/>
    <w:aliases w:val="Bildunterschrift"/>
    <w:uiPriority w:val="31"/>
    <w:qFormat/>
    <w:rsid w:val="002B619D"/>
    <w:rPr>
      <w:color w:val="7F7F7F" w:themeColor="text1" w:themeTint="80"/>
      <w:sz w:val="18"/>
    </w:rPr>
  </w:style>
  <w:style w:type="paragraph" w:customStyle="1" w:styleId="NormalerText">
    <w:name w:val="Normaler Text"/>
    <w:basedOn w:val="Standard"/>
    <w:link w:val="NormalerTextZchn"/>
    <w:qFormat/>
    <w:rsid w:val="002B619D"/>
    <w:pPr>
      <w:spacing w:line="240" w:lineRule="auto"/>
    </w:pPr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character" w:customStyle="1" w:styleId="NormalerTextZchn">
    <w:name w:val="Normaler Text Zchn"/>
    <w:basedOn w:val="Absatz-Standardschriftart"/>
    <w:link w:val="NormalerText"/>
    <w:rsid w:val="002B619D"/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paragraph" w:customStyle="1" w:styleId="UnterberschriftAufgabe">
    <w:name w:val="Unterüberschrift_Aufgabe"/>
    <w:basedOn w:val="Standard"/>
    <w:link w:val="UnterberschriftAufgabeZchn"/>
    <w:qFormat/>
    <w:rsid w:val="002B619D"/>
    <w:pPr>
      <w:spacing w:before="120" w:after="120"/>
    </w:pPr>
    <w:rPr>
      <w:rFonts w:ascii="Calibri" w:eastAsiaTheme="majorEastAsia" w:hAnsi="Calibri" w:cs="Calibri"/>
      <w:b/>
      <w:noProof/>
      <w:color w:val="327A86"/>
      <w:sz w:val="24"/>
      <w:szCs w:val="24"/>
      <w:lang w:eastAsia="de-DE"/>
    </w:rPr>
  </w:style>
  <w:style w:type="character" w:customStyle="1" w:styleId="UnterberschriftAufgabeZchn">
    <w:name w:val="Unterüberschrift_Aufgabe Zchn"/>
    <w:basedOn w:val="Absatz-Standardschriftart"/>
    <w:link w:val="UnterberschriftAufgabe"/>
    <w:rsid w:val="002B619D"/>
    <w:rPr>
      <w:rFonts w:ascii="Calibri" w:eastAsiaTheme="majorEastAsia" w:hAnsi="Calibri" w:cs="Calibri"/>
      <w:b/>
      <w:noProof/>
      <w:color w:val="327A86"/>
      <w:sz w:val="24"/>
      <w:szCs w:val="24"/>
      <w:lang w:eastAsia="de-DE"/>
    </w:rPr>
  </w:style>
  <w:style w:type="paragraph" w:customStyle="1" w:styleId="tabelle">
    <w:name w:val="tabelle"/>
    <w:basedOn w:val="NormalerText"/>
    <w:link w:val="tabelleZchn"/>
    <w:qFormat/>
    <w:rsid w:val="002B619D"/>
    <w:pPr>
      <w:spacing w:line="0" w:lineRule="atLeast"/>
    </w:pPr>
    <w:rPr>
      <w:noProof/>
      <w:sz w:val="4"/>
      <w:szCs w:val="6"/>
    </w:rPr>
  </w:style>
  <w:style w:type="character" w:customStyle="1" w:styleId="tabelleZchn">
    <w:name w:val="tabelle Zchn"/>
    <w:basedOn w:val="NormalerTextZchn"/>
    <w:link w:val="tabelle"/>
    <w:rsid w:val="002B619D"/>
    <w:rPr>
      <w:rFonts w:asciiTheme="majorHAnsi" w:eastAsiaTheme="majorEastAsia" w:hAnsiTheme="majorHAnsi" w:cstheme="majorBidi"/>
      <w:noProof/>
      <w:color w:val="000000" w:themeColor="text1"/>
      <w:sz w:val="4"/>
      <w:szCs w:val="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59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png"/><Relationship Id="rId21" Type="http://schemas.openxmlformats.org/officeDocument/2006/relationships/image" Target="media/image10.wmf"/><Relationship Id="rId42" Type="http://schemas.openxmlformats.org/officeDocument/2006/relationships/image" Target="media/image31.png"/><Relationship Id="rId63" Type="http://schemas.openxmlformats.org/officeDocument/2006/relationships/image" Target="media/image46.emf"/><Relationship Id="rId84" Type="http://schemas.openxmlformats.org/officeDocument/2006/relationships/image" Target="media/image59.png"/><Relationship Id="rId138" Type="http://schemas.openxmlformats.org/officeDocument/2006/relationships/image" Target="media/image93.png"/><Relationship Id="rId107" Type="http://schemas.openxmlformats.org/officeDocument/2006/relationships/image" Target="media/image73.png"/><Relationship Id="rId11" Type="http://schemas.openxmlformats.org/officeDocument/2006/relationships/header" Target="header1.xml"/><Relationship Id="rId32" Type="http://schemas.openxmlformats.org/officeDocument/2006/relationships/image" Target="media/image21.wmf"/><Relationship Id="rId37" Type="http://schemas.openxmlformats.org/officeDocument/2006/relationships/image" Target="media/image26.wmf"/><Relationship Id="rId53" Type="http://schemas.openxmlformats.org/officeDocument/2006/relationships/hyperlink" Target="https://mathe-sicher-koennen.dzlm.de/erklaervideos?nid=694" TargetMode="External"/><Relationship Id="rId58" Type="http://schemas.openxmlformats.org/officeDocument/2006/relationships/image" Target="media/image43.png"/><Relationship Id="rId74" Type="http://schemas.openxmlformats.org/officeDocument/2006/relationships/image" Target="media/image50.wmf"/><Relationship Id="rId79" Type="http://schemas.openxmlformats.org/officeDocument/2006/relationships/image" Target="media/image54.png"/><Relationship Id="rId102" Type="http://schemas.openxmlformats.org/officeDocument/2006/relationships/image" Target="media/image72.png"/><Relationship Id="rId123" Type="http://schemas.openxmlformats.org/officeDocument/2006/relationships/hyperlink" Target="http://www.mathe-sicher-koennen.dzlm.de/erklaervideos?nid=696" TargetMode="External"/><Relationship Id="rId128" Type="http://schemas.openxmlformats.org/officeDocument/2006/relationships/image" Target="media/image85.png"/><Relationship Id="rId144" Type="http://schemas.openxmlformats.org/officeDocument/2006/relationships/image" Target="media/image101.png"/><Relationship Id="rId149" Type="http://schemas.openxmlformats.org/officeDocument/2006/relationships/image" Target="media/image103.wmf"/><Relationship Id="rId5" Type="http://schemas.openxmlformats.org/officeDocument/2006/relationships/webSettings" Target="webSettings.xml"/><Relationship Id="rId90" Type="http://schemas.openxmlformats.org/officeDocument/2006/relationships/image" Target="media/image64.png"/><Relationship Id="rId95" Type="http://schemas.microsoft.com/office/2007/relationships/hdphoto" Target="media/hdphoto3.wdp"/><Relationship Id="rId22" Type="http://schemas.openxmlformats.org/officeDocument/2006/relationships/image" Target="media/image11.wmf"/><Relationship Id="rId27" Type="http://schemas.openxmlformats.org/officeDocument/2006/relationships/image" Target="media/image17.png"/><Relationship Id="rId43" Type="http://schemas.openxmlformats.org/officeDocument/2006/relationships/image" Target="media/image30.png"/><Relationship Id="rId48" Type="http://schemas.openxmlformats.org/officeDocument/2006/relationships/image" Target="media/image36.png"/><Relationship Id="rId64" Type="http://schemas.openxmlformats.org/officeDocument/2006/relationships/image" Target="media/image47.wmf"/><Relationship Id="rId113" Type="http://schemas.microsoft.com/office/2007/relationships/hdphoto" Target="media/hdphoto4.wdp"/><Relationship Id="rId118" Type="http://schemas.openxmlformats.org/officeDocument/2006/relationships/image" Target="media/image79.png"/><Relationship Id="rId134" Type="http://schemas.openxmlformats.org/officeDocument/2006/relationships/image" Target="media/image90.png"/><Relationship Id="rId139" Type="http://schemas.openxmlformats.org/officeDocument/2006/relationships/image" Target="media/image95.png"/><Relationship Id="rId80" Type="http://schemas.openxmlformats.org/officeDocument/2006/relationships/image" Target="media/image56.png"/><Relationship Id="rId150" Type="http://schemas.openxmlformats.org/officeDocument/2006/relationships/image" Target="media/image104.wmf"/><Relationship Id="rId155" Type="http://schemas.openxmlformats.org/officeDocument/2006/relationships/fontTable" Target="fontTable.xml"/><Relationship Id="rId12" Type="http://schemas.openxmlformats.org/officeDocument/2006/relationships/footer" Target="footer1.xml"/><Relationship Id="rId33" Type="http://schemas.openxmlformats.org/officeDocument/2006/relationships/image" Target="media/image22.wmf"/><Relationship Id="rId38" Type="http://schemas.openxmlformats.org/officeDocument/2006/relationships/image" Target="media/image27.png"/><Relationship Id="rId59" Type="http://schemas.openxmlformats.org/officeDocument/2006/relationships/image" Target="media/image44.png"/><Relationship Id="rId103" Type="http://schemas.openxmlformats.org/officeDocument/2006/relationships/hyperlink" Target="https://mathe-sicher-koennen.dzlm.de/erklaervideos?nid=695" TargetMode="External"/><Relationship Id="rId108" Type="http://schemas.openxmlformats.org/officeDocument/2006/relationships/image" Target="media/image74.jpeg"/><Relationship Id="rId124" Type="http://schemas.openxmlformats.org/officeDocument/2006/relationships/image" Target="media/image81.png"/><Relationship Id="rId129" Type="http://schemas.openxmlformats.org/officeDocument/2006/relationships/header" Target="header6.xml"/><Relationship Id="rId54" Type="http://schemas.openxmlformats.org/officeDocument/2006/relationships/image" Target="media/image41.png"/><Relationship Id="rId75" Type="http://schemas.openxmlformats.org/officeDocument/2006/relationships/image" Target="media/image51.png"/><Relationship Id="rId91" Type="http://schemas.openxmlformats.org/officeDocument/2006/relationships/image" Target="media/image61.png"/><Relationship Id="rId96" Type="http://schemas.openxmlformats.org/officeDocument/2006/relationships/image" Target="media/image68.png"/><Relationship Id="rId140" Type="http://schemas.openxmlformats.org/officeDocument/2006/relationships/image" Target="media/image97.png"/><Relationship Id="rId145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wmf"/><Relationship Id="rId28" Type="http://schemas.openxmlformats.org/officeDocument/2006/relationships/image" Target="media/image18.png"/><Relationship Id="rId49" Type="http://schemas.openxmlformats.org/officeDocument/2006/relationships/image" Target="media/image37.png"/><Relationship Id="rId114" Type="http://schemas.openxmlformats.org/officeDocument/2006/relationships/image" Target="media/image77.png"/><Relationship Id="rId119" Type="http://schemas.microsoft.com/office/2007/relationships/hdphoto" Target="media/hdphoto5.wdp"/><Relationship Id="rId44" Type="http://schemas.openxmlformats.org/officeDocument/2006/relationships/image" Target="media/image32.png"/><Relationship Id="rId60" Type="http://schemas.openxmlformats.org/officeDocument/2006/relationships/image" Target="media/image45.png"/><Relationship Id="rId65" Type="http://schemas.openxmlformats.org/officeDocument/2006/relationships/image" Target="media/image48.png"/><Relationship Id="rId81" Type="http://schemas.openxmlformats.org/officeDocument/2006/relationships/header" Target="header4.xml"/><Relationship Id="rId130" Type="http://schemas.openxmlformats.org/officeDocument/2006/relationships/image" Target="media/image87.png"/><Relationship Id="rId135" Type="http://schemas.openxmlformats.org/officeDocument/2006/relationships/image" Target="media/image91.jpeg"/><Relationship Id="rId151" Type="http://schemas.openxmlformats.org/officeDocument/2006/relationships/image" Target="media/image105.wmf"/><Relationship Id="rId156" Type="http://schemas.openxmlformats.org/officeDocument/2006/relationships/theme" Target="theme/theme1.xml"/><Relationship Id="rId13" Type="http://schemas.openxmlformats.org/officeDocument/2006/relationships/image" Target="media/image6.wmf"/><Relationship Id="rId39" Type="http://schemas.openxmlformats.org/officeDocument/2006/relationships/hyperlink" Target="https://dzlm.de/vam/msk-bruchstreifen.html" TargetMode="External"/><Relationship Id="rId109" Type="http://schemas.openxmlformats.org/officeDocument/2006/relationships/image" Target="media/image75.jpeg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hyperlink" Target="http://www.mathe-sicher-koennen.dzlm.de/erklaervideos?nid=694" TargetMode="External"/><Relationship Id="rId76" Type="http://schemas.openxmlformats.org/officeDocument/2006/relationships/image" Target="media/image52.jpeg"/><Relationship Id="rId104" Type="http://schemas.openxmlformats.org/officeDocument/2006/relationships/hyperlink" Target="http://www.mathe-sicher-koennen.dzlm.de/erklaervideos?nid=695" TargetMode="External"/><Relationship Id="rId120" Type="http://schemas.openxmlformats.org/officeDocument/2006/relationships/hyperlink" Target="https://mathe-sicher-koennen.dzlm.de/erklaervideos?nid=696" TargetMode="External"/><Relationship Id="rId125" Type="http://schemas.openxmlformats.org/officeDocument/2006/relationships/image" Target="media/image82.emf"/><Relationship Id="rId141" Type="http://schemas.openxmlformats.org/officeDocument/2006/relationships/image" Target="media/image96.png"/><Relationship Id="rId146" Type="http://schemas.openxmlformats.org/officeDocument/2006/relationships/image" Target="media/image103.png"/><Relationship Id="rId7" Type="http://schemas.openxmlformats.org/officeDocument/2006/relationships/endnotes" Target="endnotes.xml"/><Relationship Id="rId92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3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87" Type="http://schemas.openxmlformats.org/officeDocument/2006/relationships/image" Target="media/image62.png"/><Relationship Id="rId110" Type="http://schemas.openxmlformats.org/officeDocument/2006/relationships/image" Target="media/image780.jpeg"/><Relationship Id="rId115" Type="http://schemas.openxmlformats.org/officeDocument/2006/relationships/image" Target="media/image78.png"/><Relationship Id="rId131" Type="http://schemas.openxmlformats.org/officeDocument/2006/relationships/image" Target="media/image88.png"/><Relationship Id="rId136" Type="http://schemas.openxmlformats.org/officeDocument/2006/relationships/image" Target="media/image92.png"/><Relationship Id="rId61" Type="http://schemas.microsoft.com/office/2007/relationships/hdphoto" Target="media/hdphoto1.wdp"/><Relationship Id="rId82" Type="http://schemas.openxmlformats.org/officeDocument/2006/relationships/header" Target="header5.xml"/><Relationship Id="rId152" Type="http://schemas.openxmlformats.org/officeDocument/2006/relationships/image" Target="media/image106.jpeg"/><Relationship Id="rId14" Type="http://schemas.openxmlformats.org/officeDocument/2006/relationships/image" Target="media/image7.wmf"/><Relationship Id="rId30" Type="http://schemas.openxmlformats.org/officeDocument/2006/relationships/image" Target="media/image20.png"/><Relationship Id="rId35" Type="http://schemas.openxmlformats.org/officeDocument/2006/relationships/image" Target="media/image24.wmf"/><Relationship Id="rId56" Type="http://schemas.openxmlformats.org/officeDocument/2006/relationships/hyperlink" Target="http://www.mathe-sicher-koennen.dzlm.de/erklaervideos?nid=694" TargetMode="External"/><Relationship Id="rId77" Type="http://schemas.openxmlformats.org/officeDocument/2006/relationships/header" Target="header3.xml"/><Relationship Id="rId100" Type="http://schemas.openxmlformats.org/officeDocument/2006/relationships/image" Target="media/image70.png"/><Relationship Id="rId105" Type="http://schemas.openxmlformats.org/officeDocument/2006/relationships/hyperlink" Target="http://www.mathe-sicher-koennen.dzlm.de/erklaervideos?nid=695" TargetMode="External"/><Relationship Id="rId126" Type="http://schemas.openxmlformats.org/officeDocument/2006/relationships/image" Target="media/image83.emf"/><Relationship Id="rId147" Type="http://schemas.openxmlformats.org/officeDocument/2006/relationships/image" Target="media/image101.wmf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490.png"/><Relationship Id="rId93" Type="http://schemas.openxmlformats.org/officeDocument/2006/relationships/image" Target="media/image67.png"/><Relationship Id="rId98" Type="http://schemas.openxmlformats.org/officeDocument/2006/relationships/image" Target="media/image280.png"/><Relationship Id="rId121" Type="http://schemas.openxmlformats.org/officeDocument/2006/relationships/image" Target="media/image80.png"/><Relationship Id="rId142" Type="http://schemas.openxmlformats.org/officeDocument/2006/relationships/image" Target="media/image98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4.png"/><Relationship Id="rId137" Type="http://schemas.openxmlformats.org/officeDocument/2006/relationships/image" Target="media/image94.png"/><Relationship Id="rId20" Type="http://schemas.openxmlformats.org/officeDocument/2006/relationships/image" Target="media/image9.wmf"/><Relationship Id="rId41" Type="http://schemas.openxmlformats.org/officeDocument/2006/relationships/image" Target="media/image29.svg"/><Relationship Id="rId62" Type="http://schemas.microsoft.com/office/2007/relationships/hdphoto" Target="media/hdphoto2.wdp"/><Relationship Id="rId83" Type="http://schemas.openxmlformats.org/officeDocument/2006/relationships/image" Target="media/image58.png"/><Relationship Id="rId88" Type="http://schemas.openxmlformats.org/officeDocument/2006/relationships/image" Target="media/image63.png"/><Relationship Id="rId111" Type="http://schemas.openxmlformats.org/officeDocument/2006/relationships/image" Target="media/image79.jpeg"/><Relationship Id="rId132" Type="http://schemas.openxmlformats.org/officeDocument/2006/relationships/image" Target="media/image88.wmf"/><Relationship Id="rId153" Type="http://schemas.openxmlformats.org/officeDocument/2006/relationships/header" Target="header8.xml"/><Relationship Id="rId15" Type="http://schemas.openxmlformats.org/officeDocument/2006/relationships/image" Target="media/image8.wmf"/><Relationship Id="rId36" Type="http://schemas.openxmlformats.org/officeDocument/2006/relationships/image" Target="media/image25.wmf"/><Relationship Id="rId57" Type="http://schemas.openxmlformats.org/officeDocument/2006/relationships/image" Target="media/image42.png"/><Relationship Id="rId106" Type="http://schemas.openxmlformats.org/officeDocument/2006/relationships/hyperlink" Target="file:///C:/Users/lboeing/Downloads/mathe-sicher-koennen.dzlm.de/erklaervideos%3fnid=695" TargetMode="External"/><Relationship Id="rId127" Type="http://schemas.openxmlformats.org/officeDocument/2006/relationships/image" Target="media/image84.png"/><Relationship Id="rId10" Type="http://schemas.openxmlformats.org/officeDocument/2006/relationships/image" Target="media/image4.png"/><Relationship Id="rId31" Type="http://schemas.openxmlformats.org/officeDocument/2006/relationships/image" Target="media/image20.wmf"/><Relationship Id="rId52" Type="http://schemas.openxmlformats.org/officeDocument/2006/relationships/image" Target="media/image39.png"/><Relationship Id="rId73" Type="http://schemas.openxmlformats.org/officeDocument/2006/relationships/image" Target="media/image49.wmf"/><Relationship Id="rId78" Type="http://schemas.openxmlformats.org/officeDocument/2006/relationships/footer" Target="footer2.xml"/><Relationship Id="rId94" Type="http://schemas.openxmlformats.org/officeDocument/2006/relationships/image" Target="media/image66.png"/><Relationship Id="rId99" Type="http://schemas.openxmlformats.org/officeDocument/2006/relationships/image" Target="media/image69.png"/><Relationship Id="rId101" Type="http://schemas.openxmlformats.org/officeDocument/2006/relationships/image" Target="media/image71.png"/><Relationship Id="rId122" Type="http://schemas.openxmlformats.org/officeDocument/2006/relationships/hyperlink" Target="http://www.mathe-sicher-koennen.dzlm.de/erklaervideos?nid=696" TargetMode="External"/><Relationship Id="rId143" Type="http://schemas.openxmlformats.org/officeDocument/2006/relationships/image" Target="media/image99.png"/><Relationship Id="rId148" Type="http://schemas.openxmlformats.org/officeDocument/2006/relationships/image" Target="media/image102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6" Type="http://schemas.openxmlformats.org/officeDocument/2006/relationships/header" Target="header2.xml"/><Relationship Id="rId47" Type="http://schemas.openxmlformats.org/officeDocument/2006/relationships/image" Target="media/image35.png"/><Relationship Id="rId89" Type="http://schemas.openxmlformats.org/officeDocument/2006/relationships/image" Target="media/image60.png"/><Relationship Id="rId112" Type="http://schemas.openxmlformats.org/officeDocument/2006/relationships/image" Target="media/image76.png"/><Relationship Id="rId133" Type="http://schemas.openxmlformats.org/officeDocument/2006/relationships/header" Target="header7.xml"/><Relationship Id="rId154" Type="http://schemas.openxmlformats.org/officeDocument/2006/relationships/header" Target="header9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5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5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8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89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0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22</Pages>
  <Words>3493</Words>
  <Characters>22011</Characters>
  <Application>Microsoft Office Word</Application>
  <DocSecurity>0</DocSecurity>
  <Lines>183</Lines>
  <Paragraphs>50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Lena B.</cp:lastModifiedBy>
  <cp:revision>2</cp:revision>
  <cp:lastPrinted>2026-02-04T10:07:00Z</cp:lastPrinted>
  <dcterms:created xsi:type="dcterms:W3CDTF">2026-02-09T14:01:00Z</dcterms:created>
  <dcterms:modified xsi:type="dcterms:W3CDTF">2026-02-09T14:01:00Z</dcterms:modified>
</cp:coreProperties>
</file>