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wdp" ContentType="image/vnd.ms-photo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858F962" w14:textId="12D5DFA4" w:rsidR="00E0758C" w:rsidRPr="00510FCB" w:rsidRDefault="00E0758C" w:rsidP="00E13C64">
      <w:pPr>
        <w:spacing w:line="240" w:lineRule="atLeast"/>
      </w:pPr>
      <w:bookmarkStart w:id="0" w:name="_Hlk116917551"/>
    </w:p>
    <w:p w14:paraId="4863F5C0" w14:textId="162FFBAD" w:rsidR="00E0758C" w:rsidRPr="00E0758C" w:rsidRDefault="00E0758C" w:rsidP="00E13C64">
      <w:pPr>
        <w:spacing w:after="120" w:line="240" w:lineRule="atLeast"/>
        <w:rPr>
          <w:b/>
          <w:color w:val="000000"/>
          <w:sz w:val="72"/>
          <w:szCs w:val="72"/>
          <w:lang w:eastAsia="de-DE"/>
        </w:rPr>
      </w:pPr>
      <w:r w:rsidRPr="00E0758C">
        <w:rPr>
          <w:b/>
          <w:noProof/>
          <w:color w:val="000000"/>
          <w:sz w:val="21"/>
          <w:szCs w:val="21"/>
          <w:lang w:eastAsia="de-DE"/>
        </w:rPr>
        <w:drawing>
          <wp:anchor distT="0" distB="0" distL="114300" distR="114300" simplePos="0" relativeHeight="252299264" behindDoc="1" locked="0" layoutInCell="1" allowOverlap="1" wp14:anchorId="26190F56" wp14:editId="1DB76605">
            <wp:simplePos x="0" y="0"/>
            <wp:positionH relativeFrom="margin">
              <wp:posOffset>4204534</wp:posOffset>
            </wp:positionH>
            <wp:positionV relativeFrom="page">
              <wp:posOffset>1595718</wp:posOffset>
            </wp:positionV>
            <wp:extent cx="854888" cy="850165"/>
            <wp:effectExtent l="0" t="0" r="2540" b="0"/>
            <wp:wrapTight wrapText="bothSides">
              <wp:wrapPolygon edited="0">
                <wp:start x="8666" y="0"/>
                <wp:lineTo x="5777" y="1453"/>
                <wp:lineTo x="963" y="6296"/>
                <wp:lineTo x="963" y="9202"/>
                <wp:lineTo x="2407" y="15498"/>
                <wp:lineTo x="2889" y="16466"/>
                <wp:lineTo x="7703" y="18888"/>
                <wp:lineTo x="9147" y="19857"/>
                <wp:lineTo x="12517" y="19857"/>
                <wp:lineTo x="13480" y="18888"/>
                <wp:lineTo x="19738" y="15982"/>
                <wp:lineTo x="21183" y="12592"/>
                <wp:lineTo x="21183" y="1937"/>
                <wp:lineTo x="17331" y="0"/>
                <wp:lineTo x="8666" y="0"/>
              </wp:wrapPolygon>
            </wp:wrapTight>
            <wp:docPr id="100" name="Grafik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Logo-MSK-kurz.pn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012" t="1" b="-15148"/>
                    <a:stretch/>
                  </pic:blipFill>
                  <pic:spPr bwMode="auto">
                    <a:xfrm>
                      <a:off x="0" y="0"/>
                      <a:ext cx="854888" cy="8501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0758C">
        <w:rPr>
          <w:b/>
          <w:color w:val="000000"/>
          <w:sz w:val="72"/>
          <w:szCs w:val="72"/>
          <w:lang w:eastAsia="de-DE"/>
        </w:rPr>
        <w:t>Mathe sicher können</w:t>
      </w:r>
      <w:r w:rsidRPr="00E0758C">
        <w:rPr>
          <w:b/>
          <w:color w:val="000000"/>
          <w:sz w:val="72"/>
          <w:szCs w:val="72"/>
          <w:lang w:eastAsia="de-DE"/>
        </w:rPr>
        <w:br/>
      </w:r>
      <w:r w:rsidRPr="00E0758C">
        <w:rPr>
          <w:b/>
          <w:color w:val="000000"/>
          <w:sz w:val="48"/>
          <w:szCs w:val="48"/>
          <w:lang w:eastAsia="de-DE"/>
        </w:rPr>
        <w:t>Diagnose- und Fördermaterial</w:t>
      </w:r>
    </w:p>
    <w:p w14:paraId="3DD795BA" w14:textId="77777777" w:rsidR="00E0758C" w:rsidRPr="00E0758C" w:rsidRDefault="00E0758C" w:rsidP="00E13C64">
      <w:pPr>
        <w:spacing w:after="120" w:line="240" w:lineRule="atLeast"/>
        <w:rPr>
          <w:b/>
          <w:color w:val="327A86" w:themeColor="text2"/>
          <w:sz w:val="56"/>
          <w:szCs w:val="56"/>
          <w:lang w:eastAsia="de-DE"/>
        </w:rPr>
      </w:pPr>
    </w:p>
    <w:p w14:paraId="63782449" w14:textId="677672BC" w:rsidR="00E0758C" w:rsidRPr="00FB1B21" w:rsidRDefault="00D73F40" w:rsidP="00FB1B21">
      <w:pPr>
        <w:tabs>
          <w:tab w:val="left" w:pos="8020"/>
        </w:tabs>
        <w:spacing w:after="120" w:line="240" w:lineRule="atLeast"/>
        <w:rPr>
          <w:b/>
          <w:color w:val="327A86" w:themeColor="text2"/>
          <w:sz w:val="56"/>
          <w:szCs w:val="56"/>
          <w:lang w:eastAsia="de-DE"/>
        </w:rPr>
      </w:pPr>
      <w:r>
        <w:rPr>
          <w:b/>
          <w:color w:val="327A86" w:themeColor="text2"/>
          <w:sz w:val="56"/>
          <w:szCs w:val="56"/>
          <w:lang w:eastAsia="de-DE"/>
        </w:rPr>
        <w:t>B2</w:t>
      </w:r>
      <w:r w:rsidR="00E0758C" w:rsidRPr="00E0758C">
        <w:rPr>
          <w:b/>
          <w:color w:val="327A86" w:themeColor="text2"/>
          <w:sz w:val="56"/>
          <w:szCs w:val="56"/>
          <w:lang w:eastAsia="de-DE"/>
        </w:rPr>
        <w:t xml:space="preserve"> </w:t>
      </w:r>
      <w:r>
        <w:rPr>
          <w:b/>
          <w:color w:val="327A86" w:themeColor="text2"/>
          <w:sz w:val="56"/>
          <w:szCs w:val="56"/>
          <w:lang w:eastAsia="de-DE"/>
        </w:rPr>
        <w:t>Gleichwertig</w:t>
      </w:r>
      <w:r w:rsidR="00D21024">
        <w:rPr>
          <w:b/>
          <w:color w:val="327A86" w:themeColor="text2"/>
          <w:sz w:val="56"/>
          <w:szCs w:val="56"/>
          <w:lang w:eastAsia="de-DE"/>
        </w:rPr>
        <w:t xml:space="preserve">e Brüche </w:t>
      </w:r>
      <w:r>
        <w:rPr>
          <w:b/>
          <w:color w:val="327A86" w:themeColor="text2"/>
          <w:sz w:val="56"/>
          <w:szCs w:val="56"/>
          <w:lang w:eastAsia="de-DE"/>
        </w:rPr>
        <w:t>verstehen</w:t>
      </w:r>
      <w:r w:rsidR="00B66D41">
        <w:rPr>
          <w:b/>
          <w:color w:val="327A86" w:themeColor="text2"/>
          <w:sz w:val="56"/>
          <w:szCs w:val="56"/>
          <w:lang w:eastAsia="de-DE"/>
        </w:rPr>
        <w:t xml:space="preserve"> </w:t>
      </w:r>
      <w:r w:rsidR="00B66D41">
        <w:rPr>
          <w:b/>
          <w:color w:val="327A86" w:themeColor="text2"/>
          <w:sz w:val="56"/>
          <w:szCs w:val="56"/>
          <w:lang w:eastAsia="de-DE"/>
        </w:rPr>
        <w:br/>
        <w:t xml:space="preserve">      und berechnen</w:t>
      </w:r>
    </w:p>
    <w:tbl>
      <w:tblPr>
        <w:tblW w:w="9071" w:type="dxa"/>
        <w:jc w:val="center"/>
        <w:tblCellMar>
          <w:left w:w="0" w:type="dxa"/>
          <w:bottom w:w="170" w:type="dxa"/>
          <w:right w:w="0" w:type="dxa"/>
        </w:tblCellMar>
        <w:tblLook w:val="0600" w:firstRow="0" w:lastRow="0" w:firstColumn="0" w:lastColumn="0" w:noHBand="1" w:noVBand="1"/>
      </w:tblPr>
      <w:tblGrid>
        <w:gridCol w:w="1870"/>
        <w:gridCol w:w="3670"/>
        <w:gridCol w:w="3531"/>
      </w:tblGrid>
      <w:tr w:rsidR="00E0758C" w:rsidRPr="00E0758C" w14:paraId="6DCE00F1" w14:textId="77777777" w:rsidTr="007A1C42">
        <w:trPr>
          <w:cantSplit/>
          <w:trHeight w:val="838"/>
          <w:jc w:val="center"/>
        </w:trPr>
        <w:tc>
          <w:tcPr>
            <w:tcW w:w="1870" w:type="dxa"/>
          </w:tcPr>
          <w:p w14:paraId="24412E79" w14:textId="77777777" w:rsidR="00E0758C" w:rsidRPr="00E0758C" w:rsidRDefault="00E0758C" w:rsidP="00E13C64">
            <w:pPr>
              <w:spacing w:line="240" w:lineRule="atLeast"/>
            </w:pPr>
          </w:p>
        </w:tc>
        <w:tc>
          <w:tcPr>
            <w:tcW w:w="3670" w:type="dxa"/>
          </w:tcPr>
          <w:p w14:paraId="73A09F5C" w14:textId="77777777" w:rsidR="00E0758C" w:rsidRPr="00E0758C" w:rsidRDefault="00E0758C" w:rsidP="00E13C64">
            <w:pPr>
              <w:spacing w:line="240" w:lineRule="atLeast"/>
              <w:rPr>
                <w:b/>
                <w:color w:val="327A86" w:themeColor="text2"/>
              </w:rPr>
            </w:pPr>
            <w:r w:rsidRPr="00E0758C">
              <w:rPr>
                <w:b/>
                <w:noProof/>
                <w:color w:val="327A86" w:themeColor="text2"/>
              </w:rPr>
              <w:drawing>
                <wp:inline distT="0" distB="0" distL="0" distR="0" wp14:anchorId="5DE46212" wp14:editId="0878CF5A">
                  <wp:extent cx="2330833" cy="1165416"/>
                  <wp:effectExtent l="0" t="0" r="0" b="0"/>
                  <wp:docPr id="101" name="Grafik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" name="Icon-MSK-N1- Stellenwerte verstehen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0833" cy="11654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1" w:type="dxa"/>
          </w:tcPr>
          <w:p w14:paraId="740E9098" w14:textId="77777777" w:rsidR="00E0758C" w:rsidRPr="00E0758C" w:rsidRDefault="00E0758C" w:rsidP="00E13C64">
            <w:pPr>
              <w:spacing w:line="240" w:lineRule="atLeast"/>
              <w:rPr>
                <w:b/>
                <w:color w:val="327A86" w:themeColor="text2"/>
              </w:rPr>
            </w:pPr>
          </w:p>
        </w:tc>
      </w:tr>
    </w:tbl>
    <w:tbl>
      <w:tblPr>
        <w:tblStyle w:val="EinfacheTabelle41"/>
        <w:tblW w:w="9071" w:type="dxa"/>
        <w:jc w:val="center"/>
        <w:tblCellMar>
          <w:left w:w="0" w:type="dxa"/>
          <w:bottom w:w="170" w:type="dxa"/>
          <w:right w:w="0" w:type="dxa"/>
        </w:tblCellMar>
        <w:tblLook w:val="0600" w:firstRow="0" w:lastRow="0" w:firstColumn="0" w:lastColumn="0" w:noHBand="1" w:noVBand="1"/>
      </w:tblPr>
      <w:tblGrid>
        <w:gridCol w:w="1870"/>
        <w:gridCol w:w="3670"/>
        <w:gridCol w:w="3531"/>
      </w:tblGrid>
      <w:tr w:rsidR="00961035" w:rsidRPr="00E0758C" w14:paraId="09D7D45F" w14:textId="77777777" w:rsidTr="00DC07DD">
        <w:trPr>
          <w:cantSplit/>
          <w:trHeight w:val="68"/>
          <w:jc w:val="center"/>
        </w:trPr>
        <w:tc>
          <w:tcPr>
            <w:tcW w:w="1870" w:type="dxa"/>
          </w:tcPr>
          <w:p w14:paraId="6D5BB053" w14:textId="77777777" w:rsidR="00961035" w:rsidRPr="00E0758C" w:rsidRDefault="00961035" w:rsidP="00E13C64">
            <w:pPr>
              <w:pStyle w:val="berschrift1"/>
              <w:spacing w:line="240" w:lineRule="atLeast"/>
              <w:rPr>
                <w:lang w:eastAsia="en-US"/>
              </w:rPr>
            </w:pPr>
            <w:r w:rsidRPr="00644F56">
              <w:rPr>
                <w:color w:val="327A86" w:themeColor="text2"/>
              </w:rPr>
              <w:t>Inhalt</w:t>
            </w:r>
          </w:p>
        </w:tc>
        <w:tc>
          <w:tcPr>
            <w:tcW w:w="3670" w:type="dxa"/>
          </w:tcPr>
          <w:p w14:paraId="718842E8" w14:textId="77777777" w:rsidR="00961035" w:rsidRPr="00E0758C" w:rsidRDefault="00961035" w:rsidP="00E13C64">
            <w:pPr>
              <w:spacing w:line="240" w:lineRule="atLeast"/>
              <w:rPr>
                <w:rFonts w:asciiTheme="minorHAnsi" w:eastAsiaTheme="minorHAnsi" w:hAnsiTheme="minorHAnsi" w:cstheme="minorBidi"/>
                <w:b/>
                <w:color w:val="327A86" w:themeColor="text2"/>
                <w:lang w:eastAsia="en-US"/>
              </w:rPr>
            </w:pPr>
          </w:p>
        </w:tc>
        <w:tc>
          <w:tcPr>
            <w:tcW w:w="3531" w:type="dxa"/>
          </w:tcPr>
          <w:p w14:paraId="137BA78F" w14:textId="77777777" w:rsidR="00961035" w:rsidRPr="00E0758C" w:rsidRDefault="00961035" w:rsidP="00E13C64">
            <w:pPr>
              <w:spacing w:line="240" w:lineRule="atLeast"/>
              <w:rPr>
                <w:rFonts w:asciiTheme="minorHAnsi" w:eastAsiaTheme="minorHAnsi" w:hAnsiTheme="minorHAnsi" w:cstheme="minorBidi"/>
                <w:b/>
                <w:color w:val="327A86" w:themeColor="text2"/>
                <w:lang w:eastAsia="en-US"/>
              </w:rPr>
            </w:pPr>
          </w:p>
        </w:tc>
      </w:tr>
      <w:tr w:rsidR="00961035" w:rsidRPr="00E0758C" w14:paraId="7F371F42" w14:textId="77777777" w:rsidTr="00DC07DD">
        <w:trPr>
          <w:cantSplit/>
          <w:trHeight w:val="68"/>
          <w:jc w:val="center"/>
        </w:trPr>
        <w:tc>
          <w:tcPr>
            <w:tcW w:w="1870" w:type="dxa"/>
          </w:tcPr>
          <w:p w14:paraId="37FAF590" w14:textId="74E7194A" w:rsidR="00961035" w:rsidRPr="00E0758C" w:rsidRDefault="00961035" w:rsidP="00E13C64">
            <w:pPr>
              <w:pStyle w:val="Nummerierung"/>
              <w:spacing w:line="240" w:lineRule="atLeast"/>
              <w:rPr>
                <w:rFonts w:eastAsiaTheme="minorHAnsi"/>
                <w:lang w:eastAsia="en-US"/>
              </w:rPr>
            </w:pPr>
            <w:r w:rsidRPr="00E0758C">
              <w:rPr>
                <w:rFonts w:eastAsiaTheme="minorHAnsi"/>
                <w:lang w:eastAsia="en-US"/>
              </w:rPr>
              <w:t xml:space="preserve">Baustein </w:t>
            </w:r>
            <w:r>
              <w:rPr>
                <w:rFonts w:eastAsiaTheme="minorHAnsi"/>
                <w:lang w:eastAsia="en-US"/>
              </w:rPr>
              <w:t>B2</w:t>
            </w:r>
            <w:r w:rsidRPr="00E0758C">
              <w:rPr>
                <w:rFonts w:eastAsiaTheme="minorHAnsi"/>
                <w:lang w:eastAsia="en-US"/>
              </w:rPr>
              <w:t xml:space="preserve">A </w:t>
            </w:r>
          </w:p>
          <w:p w14:paraId="31AB5FDE" w14:textId="77777777" w:rsidR="00961035" w:rsidRPr="00644F56" w:rsidRDefault="00961035" w:rsidP="00E13C64">
            <w:pPr>
              <w:pStyle w:val="berschrift1"/>
              <w:spacing w:line="240" w:lineRule="atLeast"/>
              <w:rPr>
                <w:color w:val="327A86" w:themeColor="text2"/>
              </w:rPr>
            </w:pPr>
          </w:p>
        </w:tc>
        <w:tc>
          <w:tcPr>
            <w:tcW w:w="7201" w:type="dxa"/>
            <w:gridSpan w:val="2"/>
          </w:tcPr>
          <w:p w14:paraId="01281E59" w14:textId="77777777" w:rsidR="00961035" w:rsidRPr="00D21024" w:rsidRDefault="00961035" w:rsidP="00E13C64">
            <w:pPr>
              <w:spacing w:line="240" w:lineRule="atLeast"/>
              <w:rPr>
                <w:rFonts w:eastAsiaTheme="minorHAnsi"/>
                <w:b/>
                <w:bCs/>
                <w:color w:val="70BCC9" w:themeColor="text2" w:themeTint="99"/>
                <w:lang w:eastAsia="en-US"/>
              </w:rPr>
            </w:pPr>
            <w:r w:rsidRPr="00D21024">
              <w:rPr>
                <w:b/>
                <w:bCs/>
                <w:color w:val="000000" w:themeColor="text1"/>
              </w:rPr>
              <w:t>Ich kann gleichwertige Anteile in Bildern und Situationen finden</w:t>
            </w:r>
            <w:r w:rsidRPr="00D21024">
              <w:rPr>
                <w:rFonts w:eastAsiaTheme="minorHAnsi"/>
                <w:b/>
                <w:bCs/>
                <w:color w:val="70BCC9" w:themeColor="text2" w:themeTint="99"/>
                <w:lang w:eastAsia="en-US"/>
              </w:rPr>
              <w:t xml:space="preserve"> </w:t>
            </w:r>
          </w:p>
          <w:p w14:paraId="377B3BCD" w14:textId="15192834" w:rsidR="00961035" w:rsidRDefault="00961035" w:rsidP="00E13C64">
            <w:pPr>
              <w:spacing w:line="240" w:lineRule="atLeast"/>
              <w:rPr>
                <w:rFonts w:eastAsiaTheme="minorHAnsi"/>
                <w:color w:val="70BCC9" w:themeColor="text2" w:themeTint="99"/>
                <w:lang w:eastAsia="en-US"/>
              </w:rPr>
            </w:pPr>
            <w:r>
              <w:rPr>
                <w:rFonts w:eastAsiaTheme="minorHAnsi"/>
                <w:color w:val="70BCC9" w:themeColor="text2" w:themeTint="99"/>
                <w:lang w:eastAsia="en-US"/>
              </w:rPr>
              <w:sym w:font="Wingdings" w:char="F06E"/>
            </w:r>
            <w:r>
              <w:rPr>
                <w:rFonts w:eastAsiaTheme="minorHAnsi"/>
                <w:color w:val="70BCC9" w:themeColor="text2" w:themeTint="99"/>
                <w:lang w:eastAsia="en-US"/>
              </w:rPr>
              <w:t xml:space="preserve"> </w:t>
            </w:r>
            <w:r w:rsidRPr="00E0758C">
              <w:rPr>
                <w:rFonts w:eastAsiaTheme="minorHAnsi"/>
                <w:lang w:eastAsia="en-US"/>
              </w:rPr>
              <w:t>Diagnosematerial (1 Seite Standortbestimmung)</w:t>
            </w:r>
          </w:p>
          <w:p w14:paraId="30DD5CB4" w14:textId="77777777" w:rsidR="00961035" w:rsidRDefault="00961035" w:rsidP="00E13C64">
            <w:pPr>
              <w:pStyle w:val="Nummerierung"/>
              <w:spacing w:line="240" w:lineRule="atLeast"/>
              <w:rPr>
                <w:b w:val="0"/>
                <w:bCs/>
                <w:color w:val="000000"/>
              </w:rPr>
            </w:pPr>
            <w:r w:rsidRPr="00751A89">
              <w:rPr>
                <w:rFonts w:eastAsiaTheme="minorHAnsi"/>
                <w:lang w:eastAsia="en-US"/>
              </w:rPr>
              <w:sym w:font="Wingdings" w:char="F06E"/>
            </w:r>
            <w:r w:rsidRPr="00751A89">
              <w:rPr>
                <w:rFonts w:eastAsiaTheme="minorHAnsi"/>
                <w:lang w:eastAsia="en-US"/>
              </w:rPr>
              <w:t xml:space="preserve"> </w:t>
            </w:r>
            <w:r w:rsidRPr="00D7375E">
              <w:rPr>
                <w:b w:val="0"/>
                <w:bCs/>
                <w:color w:val="000000" w:themeColor="text1"/>
              </w:rPr>
              <w:t xml:space="preserve">Fördermaterial in drei Fördereinheiten </w:t>
            </w:r>
            <w:r w:rsidRPr="00E51241">
              <w:rPr>
                <w:b w:val="0"/>
                <w:bCs/>
                <w:color w:val="000000"/>
              </w:rPr>
              <w:t>(</w:t>
            </w:r>
            <w:r w:rsidR="001902CF">
              <w:rPr>
                <w:b w:val="0"/>
                <w:bCs/>
                <w:color w:val="000000"/>
              </w:rPr>
              <w:t>6</w:t>
            </w:r>
            <w:r w:rsidRPr="00E51241">
              <w:rPr>
                <w:b w:val="0"/>
                <w:bCs/>
                <w:color w:val="000000"/>
              </w:rPr>
              <w:t xml:space="preserve"> Seiten)</w:t>
            </w:r>
          </w:p>
          <w:p w14:paraId="0DB1F600" w14:textId="51F559AB" w:rsidR="0006029E" w:rsidRPr="0006029E" w:rsidRDefault="0006029E" w:rsidP="00E13C64">
            <w:pPr>
              <w:pStyle w:val="Nummerierung"/>
              <w:spacing w:line="240" w:lineRule="atLeast"/>
              <w:rPr>
                <w:b w:val="0"/>
                <w:bCs/>
                <w:color w:val="000000" w:themeColor="text1"/>
              </w:rPr>
            </w:pPr>
            <w:r w:rsidRPr="005800B6">
              <w:rPr>
                <w:rFonts w:ascii="Calibri" w:eastAsiaTheme="minorHAnsi" w:hAnsi="Calibri"/>
                <w:b w:val="0"/>
                <w:bCs/>
                <w:color w:val="000000"/>
              </w:rPr>
              <w:sym w:font="Wingdings" w:char="F06E"/>
            </w:r>
            <w:r w:rsidRPr="0006029E">
              <w:rPr>
                <w:rFonts w:ascii="Calibri" w:eastAsiaTheme="minorHAnsi" w:hAnsi="Calibri"/>
                <w:b w:val="0"/>
                <w:bCs/>
                <w:color w:val="000000"/>
              </w:rPr>
              <w:t xml:space="preserve"> Arbeitsmaterial Streifentafel (1 Seite, ganz hin</w:t>
            </w:r>
            <w:r w:rsidR="0094273E">
              <w:rPr>
                <w:rFonts w:ascii="Calibri" w:eastAsiaTheme="minorHAnsi" w:hAnsi="Calibri"/>
                <w:b w:val="0"/>
                <w:bCs/>
                <w:color w:val="000000"/>
              </w:rPr>
              <w:t>t</w:t>
            </w:r>
            <w:r w:rsidRPr="0006029E">
              <w:rPr>
                <w:rFonts w:ascii="Calibri" w:eastAsiaTheme="minorHAnsi" w:hAnsi="Calibri"/>
                <w:b w:val="0"/>
                <w:bCs/>
                <w:color w:val="000000"/>
              </w:rPr>
              <w:t>en)</w:t>
            </w:r>
          </w:p>
        </w:tc>
      </w:tr>
      <w:tr w:rsidR="00961035" w:rsidRPr="00E0758C" w14:paraId="38ECE7BC" w14:textId="77777777" w:rsidTr="00DC07DD">
        <w:trPr>
          <w:cantSplit/>
          <w:trHeight w:val="68"/>
          <w:jc w:val="center"/>
        </w:trPr>
        <w:tc>
          <w:tcPr>
            <w:tcW w:w="1870" w:type="dxa"/>
          </w:tcPr>
          <w:p w14:paraId="00B72F33" w14:textId="53AEC580" w:rsidR="00961035" w:rsidRPr="00E0758C" w:rsidRDefault="00961035" w:rsidP="00E13C64">
            <w:pPr>
              <w:pStyle w:val="Nummerierung"/>
              <w:spacing w:line="240" w:lineRule="atLeast"/>
              <w:rPr>
                <w:rFonts w:eastAsiaTheme="minorHAnsi"/>
                <w:lang w:eastAsia="en-US"/>
              </w:rPr>
            </w:pPr>
            <w:r w:rsidRPr="00E0758C">
              <w:rPr>
                <w:rFonts w:eastAsiaTheme="minorHAnsi"/>
                <w:lang w:eastAsia="en-US"/>
              </w:rPr>
              <w:t xml:space="preserve">Baustein </w:t>
            </w:r>
            <w:r>
              <w:rPr>
                <w:rFonts w:eastAsiaTheme="minorHAnsi"/>
                <w:lang w:eastAsia="en-US"/>
              </w:rPr>
              <w:t>B2B</w:t>
            </w:r>
            <w:r w:rsidRPr="00E0758C">
              <w:rPr>
                <w:rFonts w:eastAsiaTheme="minorHAnsi"/>
                <w:lang w:eastAsia="en-US"/>
              </w:rPr>
              <w:t xml:space="preserve"> </w:t>
            </w:r>
          </w:p>
          <w:p w14:paraId="0E9A738C" w14:textId="77777777" w:rsidR="00961035" w:rsidRPr="00E0758C" w:rsidRDefault="00961035" w:rsidP="00E13C64">
            <w:pPr>
              <w:pStyle w:val="Nummerierung"/>
              <w:spacing w:line="240" w:lineRule="atLeast"/>
            </w:pPr>
          </w:p>
        </w:tc>
        <w:tc>
          <w:tcPr>
            <w:tcW w:w="7201" w:type="dxa"/>
            <w:gridSpan w:val="2"/>
          </w:tcPr>
          <w:p w14:paraId="564F884B" w14:textId="15ACC000" w:rsidR="00961035" w:rsidRPr="00D21024" w:rsidRDefault="00961035" w:rsidP="00E13C64">
            <w:pPr>
              <w:spacing w:line="240" w:lineRule="atLeast"/>
              <w:rPr>
                <w:rFonts w:eastAsiaTheme="minorHAnsi"/>
                <w:b/>
                <w:bCs/>
                <w:color w:val="000000" w:themeColor="text1"/>
                <w:lang w:eastAsia="en-US"/>
              </w:rPr>
            </w:pPr>
            <w:r w:rsidRPr="00D21024">
              <w:rPr>
                <w:rFonts w:eastAsiaTheme="minorHAnsi"/>
                <w:b/>
                <w:bCs/>
                <w:color w:val="000000" w:themeColor="text1"/>
                <w:lang w:eastAsia="en-US"/>
              </w:rPr>
              <w:t xml:space="preserve">Ich </w:t>
            </w:r>
            <w:r w:rsidR="00D21024" w:rsidRPr="00D21024">
              <w:rPr>
                <w:b/>
                <w:bCs/>
                <w:color w:val="000000" w:themeColor="text1"/>
              </w:rPr>
              <w:t>kann gleichwertige Brüche durch Erweitern und Kürzen finden</w:t>
            </w:r>
          </w:p>
          <w:p w14:paraId="442C80B2" w14:textId="77777777" w:rsidR="00961035" w:rsidRDefault="00961035" w:rsidP="00E13C64">
            <w:pPr>
              <w:spacing w:line="240" w:lineRule="atLeast"/>
              <w:rPr>
                <w:rFonts w:eastAsiaTheme="minorHAnsi"/>
                <w:color w:val="70BCC9" w:themeColor="text2" w:themeTint="99"/>
                <w:lang w:eastAsia="en-US"/>
              </w:rPr>
            </w:pPr>
            <w:r>
              <w:rPr>
                <w:rFonts w:eastAsiaTheme="minorHAnsi"/>
                <w:color w:val="70BCC9" w:themeColor="text2" w:themeTint="99"/>
                <w:lang w:eastAsia="en-US"/>
              </w:rPr>
              <w:sym w:font="Wingdings" w:char="F06E"/>
            </w:r>
            <w:r>
              <w:rPr>
                <w:rFonts w:eastAsiaTheme="minorHAnsi"/>
                <w:color w:val="70BCC9" w:themeColor="text2" w:themeTint="99"/>
                <w:lang w:eastAsia="en-US"/>
              </w:rPr>
              <w:t xml:space="preserve"> </w:t>
            </w:r>
            <w:r w:rsidRPr="00E0758C">
              <w:rPr>
                <w:rFonts w:eastAsiaTheme="minorHAnsi"/>
                <w:lang w:eastAsia="en-US"/>
              </w:rPr>
              <w:t>Diagnosematerial (1 Seite Standortbestimmung)</w:t>
            </w:r>
          </w:p>
          <w:p w14:paraId="7A520DEB" w14:textId="1E50B6F0" w:rsidR="00961035" w:rsidRPr="007E2A15" w:rsidRDefault="00961035" w:rsidP="00E13C64">
            <w:pPr>
              <w:pStyle w:val="Nummerierung"/>
              <w:spacing w:line="240" w:lineRule="atLeast"/>
              <w:rPr>
                <w:b w:val="0"/>
                <w:bCs/>
                <w:color w:val="000000" w:themeColor="text1"/>
              </w:rPr>
            </w:pPr>
            <w:r w:rsidRPr="00751A89">
              <w:rPr>
                <w:rFonts w:eastAsiaTheme="minorHAnsi"/>
                <w:lang w:eastAsia="en-US"/>
              </w:rPr>
              <w:sym w:font="Wingdings" w:char="F06E"/>
            </w:r>
            <w:r w:rsidRPr="00751A89">
              <w:rPr>
                <w:rFonts w:eastAsiaTheme="minorHAnsi"/>
                <w:lang w:eastAsia="en-US"/>
              </w:rPr>
              <w:t xml:space="preserve"> </w:t>
            </w:r>
            <w:r w:rsidRPr="00D7375E">
              <w:rPr>
                <w:b w:val="0"/>
                <w:bCs/>
                <w:color w:val="000000" w:themeColor="text1"/>
              </w:rPr>
              <w:t xml:space="preserve">Fördermaterial in drei </w:t>
            </w:r>
            <w:r w:rsidRPr="00E51241">
              <w:rPr>
                <w:b w:val="0"/>
                <w:bCs/>
                <w:color w:val="000000"/>
              </w:rPr>
              <w:t>Fördereinheiten (</w:t>
            </w:r>
            <w:r w:rsidR="00A83C50">
              <w:rPr>
                <w:b w:val="0"/>
                <w:bCs/>
                <w:color w:val="000000"/>
              </w:rPr>
              <w:t>6</w:t>
            </w:r>
            <w:r w:rsidRPr="008B01B3">
              <w:rPr>
                <w:b w:val="0"/>
                <w:bCs/>
                <w:color w:val="000000"/>
              </w:rPr>
              <w:t xml:space="preserve"> Seiten)</w:t>
            </w:r>
          </w:p>
        </w:tc>
      </w:tr>
      <w:tr w:rsidR="00961035" w:rsidRPr="00E0758C" w14:paraId="01AAFD10" w14:textId="77777777" w:rsidTr="00DC07DD">
        <w:trPr>
          <w:cantSplit/>
          <w:trHeight w:val="68"/>
          <w:jc w:val="center"/>
        </w:trPr>
        <w:tc>
          <w:tcPr>
            <w:tcW w:w="1870" w:type="dxa"/>
          </w:tcPr>
          <w:p w14:paraId="5D44A1E5" w14:textId="0F69A694" w:rsidR="00961035" w:rsidRPr="00D21024" w:rsidRDefault="00D21024" w:rsidP="00E13C64">
            <w:pPr>
              <w:pStyle w:val="Nummerierung"/>
              <w:spacing w:line="240" w:lineRule="atLeast"/>
              <w:rPr>
                <w:rFonts w:eastAsiaTheme="minorHAnsi"/>
                <w:lang w:eastAsia="en-US"/>
              </w:rPr>
            </w:pPr>
            <w:r w:rsidRPr="00E0758C">
              <w:rPr>
                <w:rFonts w:eastAsiaTheme="minorHAnsi"/>
                <w:lang w:eastAsia="en-US"/>
              </w:rPr>
              <w:t xml:space="preserve">Baustein </w:t>
            </w:r>
            <w:r>
              <w:rPr>
                <w:rFonts w:eastAsiaTheme="minorHAnsi"/>
                <w:lang w:eastAsia="en-US"/>
              </w:rPr>
              <w:t>B2B</w:t>
            </w:r>
            <w:r w:rsidRPr="00E0758C">
              <w:rPr>
                <w:rFonts w:eastAsiaTheme="minorHAnsi"/>
                <w:lang w:eastAsia="en-US"/>
              </w:rPr>
              <w:t xml:space="preserve"> </w:t>
            </w:r>
            <w:r>
              <w:rPr>
                <w:rFonts w:eastAsiaTheme="minorHAnsi"/>
                <w:lang w:eastAsia="en-US"/>
              </w:rPr>
              <w:t>C</w:t>
            </w:r>
          </w:p>
        </w:tc>
        <w:tc>
          <w:tcPr>
            <w:tcW w:w="7201" w:type="dxa"/>
            <w:gridSpan w:val="2"/>
          </w:tcPr>
          <w:p w14:paraId="02DA1C60" w14:textId="26B7AB0B" w:rsidR="00D21024" w:rsidRPr="00D21024" w:rsidRDefault="00D21024" w:rsidP="00E13C64">
            <w:pPr>
              <w:spacing w:line="240" w:lineRule="atLeast"/>
              <w:rPr>
                <w:rFonts w:eastAsiaTheme="minorHAnsi"/>
                <w:b/>
                <w:bCs/>
                <w:color w:val="000000" w:themeColor="text1"/>
                <w:lang w:eastAsia="en-US"/>
              </w:rPr>
            </w:pPr>
            <w:r w:rsidRPr="00D21024">
              <w:rPr>
                <w:rFonts w:eastAsiaTheme="minorHAnsi"/>
                <w:b/>
                <w:bCs/>
                <w:color w:val="000000" w:themeColor="text1"/>
                <w:lang w:eastAsia="en-US"/>
              </w:rPr>
              <w:t>Ich kann Brüche und Prozente ineinander umwandeln</w:t>
            </w:r>
          </w:p>
          <w:p w14:paraId="0316CEE9" w14:textId="77777777" w:rsidR="00D21024" w:rsidRDefault="00D21024" w:rsidP="00E13C64">
            <w:pPr>
              <w:spacing w:line="240" w:lineRule="atLeast"/>
              <w:rPr>
                <w:rFonts w:eastAsiaTheme="minorHAnsi"/>
                <w:color w:val="70BCC9" w:themeColor="text2" w:themeTint="99"/>
                <w:lang w:eastAsia="en-US"/>
              </w:rPr>
            </w:pPr>
            <w:r>
              <w:rPr>
                <w:rFonts w:eastAsiaTheme="minorHAnsi"/>
                <w:color w:val="70BCC9" w:themeColor="text2" w:themeTint="99"/>
                <w:lang w:eastAsia="en-US"/>
              </w:rPr>
              <w:sym w:font="Wingdings" w:char="F06E"/>
            </w:r>
            <w:r>
              <w:rPr>
                <w:rFonts w:eastAsiaTheme="minorHAnsi"/>
                <w:color w:val="70BCC9" w:themeColor="text2" w:themeTint="99"/>
                <w:lang w:eastAsia="en-US"/>
              </w:rPr>
              <w:t xml:space="preserve"> </w:t>
            </w:r>
            <w:r w:rsidRPr="00E0758C">
              <w:rPr>
                <w:rFonts w:eastAsiaTheme="minorHAnsi"/>
                <w:lang w:eastAsia="en-US"/>
              </w:rPr>
              <w:t>Diagnosematerial (1 Seite Standortbestimmung)</w:t>
            </w:r>
          </w:p>
          <w:p w14:paraId="57697249" w14:textId="77777777" w:rsidR="0006029E" w:rsidRDefault="00D21024" w:rsidP="0006029E">
            <w:pPr>
              <w:pStyle w:val="Nummerierung"/>
              <w:spacing w:line="240" w:lineRule="atLeast"/>
              <w:rPr>
                <w:b w:val="0"/>
                <w:bCs/>
                <w:color w:val="000000"/>
              </w:rPr>
            </w:pPr>
            <w:r w:rsidRPr="00751A89">
              <w:rPr>
                <w:rFonts w:eastAsiaTheme="minorHAnsi"/>
                <w:lang w:eastAsia="en-US"/>
              </w:rPr>
              <w:sym w:font="Wingdings" w:char="F06E"/>
            </w:r>
            <w:r w:rsidRPr="00751A89">
              <w:rPr>
                <w:rFonts w:eastAsiaTheme="minorHAnsi"/>
                <w:lang w:eastAsia="en-US"/>
              </w:rPr>
              <w:t xml:space="preserve"> </w:t>
            </w:r>
            <w:r w:rsidRPr="00D7375E">
              <w:rPr>
                <w:b w:val="0"/>
                <w:bCs/>
                <w:color w:val="000000" w:themeColor="text1"/>
              </w:rPr>
              <w:t xml:space="preserve">Fördermaterial in drei </w:t>
            </w:r>
            <w:r w:rsidRPr="00E51241">
              <w:rPr>
                <w:b w:val="0"/>
                <w:bCs/>
                <w:color w:val="000000"/>
              </w:rPr>
              <w:t>Fördereinheiten (</w:t>
            </w:r>
            <w:r w:rsidR="00F94410">
              <w:rPr>
                <w:b w:val="0"/>
                <w:bCs/>
                <w:color w:val="000000"/>
              </w:rPr>
              <w:t>5</w:t>
            </w:r>
            <w:r w:rsidRPr="00E51241">
              <w:rPr>
                <w:b w:val="0"/>
                <w:bCs/>
                <w:color w:val="000000"/>
              </w:rPr>
              <w:t xml:space="preserve"> Seiten)</w:t>
            </w:r>
          </w:p>
          <w:p w14:paraId="2D03B106" w14:textId="6CBAA52C" w:rsidR="005800B6" w:rsidRPr="0006029E" w:rsidRDefault="005800B6" w:rsidP="0006029E">
            <w:pPr>
              <w:pStyle w:val="Nummerierung"/>
              <w:spacing w:line="240" w:lineRule="atLeast"/>
              <w:rPr>
                <w:b w:val="0"/>
                <w:bCs/>
                <w:color w:val="000000"/>
              </w:rPr>
            </w:pPr>
          </w:p>
        </w:tc>
      </w:tr>
      <w:tr w:rsidR="00961035" w:rsidRPr="00E0758C" w14:paraId="1889E507" w14:textId="77777777" w:rsidTr="00DC07DD">
        <w:trPr>
          <w:cantSplit/>
          <w:trHeight w:val="68"/>
          <w:jc w:val="center"/>
        </w:trPr>
        <w:tc>
          <w:tcPr>
            <w:tcW w:w="9071" w:type="dxa"/>
            <w:gridSpan w:val="3"/>
          </w:tcPr>
          <w:tbl>
            <w:tblPr>
              <w:tblStyle w:val="EinfacheTabelle41"/>
              <w:tblW w:w="9071" w:type="dxa"/>
              <w:jc w:val="center"/>
              <w:tblCellMar>
                <w:top w:w="57" w:type="dxa"/>
                <w:left w:w="0" w:type="dxa"/>
                <w:right w:w="0" w:type="dxa"/>
              </w:tblCellMar>
              <w:tblLook w:val="0600" w:firstRow="0" w:lastRow="0" w:firstColumn="0" w:lastColumn="0" w:noHBand="1" w:noVBand="1"/>
            </w:tblPr>
            <w:tblGrid>
              <w:gridCol w:w="1871"/>
              <w:gridCol w:w="7200"/>
            </w:tblGrid>
            <w:tr w:rsidR="00961035" w:rsidRPr="009C6E3B" w14:paraId="69F6397A" w14:textId="77777777" w:rsidTr="0006029E">
              <w:trPr>
                <w:cantSplit/>
                <w:jc w:val="center"/>
              </w:trPr>
              <w:tc>
                <w:tcPr>
                  <w:tcW w:w="1871" w:type="dxa"/>
                  <w:tcBorders>
                    <w:top w:val="single" w:sz="6" w:space="0" w:color="A6A6A6" w:themeColor="background1" w:themeShade="A6"/>
                  </w:tcBorders>
                </w:tcPr>
                <w:p w14:paraId="7CE35C16" w14:textId="77777777" w:rsidR="00961035" w:rsidRPr="009C6E3B" w:rsidRDefault="00961035" w:rsidP="00E13C64">
                  <w:pPr>
                    <w:spacing w:line="240" w:lineRule="atLeast"/>
                    <w:jc w:val="both"/>
                    <w:rPr>
                      <w:color w:val="808080"/>
                      <w:sz w:val="17"/>
                      <w:szCs w:val="18"/>
                    </w:rPr>
                  </w:pPr>
                  <w:r w:rsidRPr="009C6E3B">
                    <w:rPr>
                      <w:noProof/>
                      <w:color w:val="808080"/>
                      <w:sz w:val="17"/>
                      <w:szCs w:val="18"/>
                    </w:rPr>
                    <w:drawing>
                      <wp:inline distT="0" distB="0" distL="0" distR="0" wp14:anchorId="7D240ACA" wp14:editId="1A6D43A7">
                        <wp:extent cx="829310" cy="292735"/>
                        <wp:effectExtent l="0" t="0" r="8890" b="0"/>
                        <wp:docPr id="640818526" name="Grafik 64081852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9310" cy="29273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200" w:type="dxa"/>
                  <w:tcBorders>
                    <w:top w:val="single" w:sz="6" w:space="0" w:color="A6A6A6" w:themeColor="background1" w:themeShade="A6"/>
                  </w:tcBorders>
                </w:tcPr>
                <w:p w14:paraId="3950C083" w14:textId="522AA35D" w:rsidR="00961035" w:rsidRPr="009C6E3B" w:rsidRDefault="00961035" w:rsidP="005B22A2">
                  <w:pPr>
                    <w:pStyle w:val="Impressum"/>
                    <w:spacing w:line="240" w:lineRule="auto"/>
                    <w:jc w:val="left"/>
                    <w:rPr>
                      <w:color w:val="808080"/>
                    </w:rPr>
                  </w:pPr>
                  <w:r w:rsidRPr="009C6E3B">
                    <w:rPr>
                      <w:color w:val="808080"/>
                    </w:rPr>
                    <w:t xml:space="preserve">Dieses Material wurde durch </w:t>
                  </w:r>
                  <w:r>
                    <w:rPr>
                      <w:color w:val="808080"/>
                    </w:rPr>
                    <w:t>Andrea Schink</w:t>
                  </w:r>
                  <w:r w:rsidR="00D21024">
                    <w:rPr>
                      <w:color w:val="808080"/>
                    </w:rPr>
                    <w:t>, Birte Pöhler</w:t>
                  </w:r>
                  <w:r>
                    <w:rPr>
                      <w:color w:val="808080"/>
                    </w:rPr>
                    <w:t xml:space="preserve"> &amp; Susanne Prediger</w:t>
                  </w:r>
                  <w:r w:rsidRPr="009C6E3B">
                    <w:rPr>
                      <w:color w:val="808080"/>
                    </w:rPr>
                    <w:t xml:space="preserve"> </w:t>
                  </w:r>
                  <w:r>
                    <w:rPr>
                      <w:color w:val="808080"/>
                    </w:rPr>
                    <w:t>in 2014 konzipiert und von Lena Wessel</w:t>
                  </w:r>
                  <w:r w:rsidR="00AB0561">
                    <w:rPr>
                      <w:color w:val="808080"/>
                    </w:rPr>
                    <w:t>, Lena Böing</w:t>
                  </w:r>
                  <w:r w:rsidR="008B33FB">
                    <w:rPr>
                      <w:color w:val="808080"/>
                    </w:rPr>
                    <w:t xml:space="preserve"> und Susanne Prediger</w:t>
                  </w:r>
                  <w:r>
                    <w:rPr>
                      <w:color w:val="808080"/>
                    </w:rPr>
                    <w:t xml:space="preserve"> 2023</w:t>
                  </w:r>
                  <w:r w:rsidR="00AB0561">
                    <w:rPr>
                      <w:color w:val="808080"/>
                    </w:rPr>
                    <w:t>–2</w:t>
                  </w:r>
                  <w:r w:rsidR="000F5797">
                    <w:rPr>
                      <w:color w:val="808080"/>
                    </w:rPr>
                    <w:t>6</w:t>
                  </w:r>
                  <w:r>
                    <w:rPr>
                      <w:color w:val="808080"/>
                    </w:rPr>
                    <w:t xml:space="preserve"> für die 2. Auflage </w:t>
                  </w:r>
                  <w:r w:rsidR="00AB0561">
                    <w:rPr>
                      <w:color w:val="808080"/>
                    </w:rPr>
                    <w:t xml:space="preserve">maßgeblich </w:t>
                  </w:r>
                  <w:r>
                    <w:rPr>
                      <w:color w:val="808080"/>
                    </w:rPr>
                    <w:t>überarbeitet</w:t>
                  </w:r>
                  <w:r w:rsidRPr="009C6E3B">
                    <w:rPr>
                      <w:color w:val="808080"/>
                    </w:rPr>
                    <w:t>. Es kann unter der Creative Commons Lizenz BY-NC-SA (Namensnennung – Nicht Kommerziell – Weitergabe unter gleichen Bedingungen) 4.0 International weiterverwendet werden.</w:t>
                  </w:r>
                </w:p>
              </w:tc>
            </w:tr>
            <w:tr w:rsidR="00961035" w:rsidRPr="009C6E3B" w14:paraId="14542F7B" w14:textId="77777777" w:rsidTr="00DC07DD">
              <w:trPr>
                <w:cantSplit/>
                <w:jc w:val="center"/>
              </w:trPr>
              <w:tc>
                <w:tcPr>
                  <w:tcW w:w="1871" w:type="dxa"/>
                </w:tcPr>
                <w:p w14:paraId="2607FFFF" w14:textId="77777777" w:rsidR="00961035" w:rsidRPr="009C6E3B" w:rsidRDefault="00961035" w:rsidP="00E13C64">
                  <w:pPr>
                    <w:spacing w:line="240" w:lineRule="atLeast"/>
                    <w:jc w:val="both"/>
                    <w:rPr>
                      <w:b/>
                      <w:color w:val="808080"/>
                      <w:sz w:val="17"/>
                      <w:szCs w:val="18"/>
                    </w:rPr>
                  </w:pPr>
                  <w:r w:rsidRPr="009C6E3B">
                    <w:rPr>
                      <w:b/>
                      <w:color w:val="808080"/>
                      <w:sz w:val="17"/>
                      <w:szCs w:val="18"/>
                    </w:rPr>
                    <w:t>Zitierbar als</w:t>
                  </w:r>
                </w:p>
              </w:tc>
              <w:tc>
                <w:tcPr>
                  <w:tcW w:w="7200" w:type="dxa"/>
                </w:tcPr>
                <w:p w14:paraId="1BF4AB16" w14:textId="53981DA5" w:rsidR="00961035" w:rsidRPr="009C6E3B" w:rsidRDefault="00527F96" w:rsidP="00527F96">
                  <w:pPr>
                    <w:pStyle w:val="Impressum"/>
                    <w:spacing w:line="240" w:lineRule="auto"/>
                    <w:ind w:right="143"/>
                    <w:jc w:val="left"/>
                    <w:rPr>
                      <w:color w:val="808080"/>
                    </w:rPr>
                  </w:pPr>
                  <w:r w:rsidRPr="00527F96">
                    <w:rPr>
                      <w:color w:val="808080"/>
                    </w:rPr>
                    <w:t>Schink, Andrea</w:t>
                  </w:r>
                  <w:r>
                    <w:rPr>
                      <w:color w:val="808080"/>
                    </w:rPr>
                    <w:t xml:space="preserve">, </w:t>
                  </w:r>
                  <w:r w:rsidRPr="00D21024">
                    <w:rPr>
                      <w:color w:val="808080"/>
                    </w:rPr>
                    <w:t>Pöhler</w:t>
                  </w:r>
                  <w:r>
                    <w:rPr>
                      <w:color w:val="808080"/>
                    </w:rPr>
                    <w:t xml:space="preserve">-Friedrich, </w:t>
                  </w:r>
                  <w:r w:rsidR="008550E1">
                    <w:rPr>
                      <w:color w:val="808080"/>
                    </w:rPr>
                    <w:t xml:space="preserve">Birte, Prediger, </w:t>
                  </w:r>
                  <w:r w:rsidRPr="00D21024">
                    <w:rPr>
                      <w:color w:val="808080"/>
                    </w:rPr>
                    <w:t xml:space="preserve">Susanne </w:t>
                  </w:r>
                  <w:r w:rsidR="008550E1">
                    <w:rPr>
                      <w:color w:val="808080"/>
                    </w:rPr>
                    <w:t>&amp; Wessel, L</w:t>
                  </w:r>
                  <w:r>
                    <w:rPr>
                      <w:color w:val="808080"/>
                    </w:rPr>
                    <w:t>ena</w:t>
                  </w:r>
                  <w:r w:rsidRPr="00527F96">
                    <w:rPr>
                      <w:color w:val="808080"/>
                    </w:rPr>
                    <w:t xml:space="preserve"> (2026). Mathe</w:t>
                  </w:r>
                  <w:r w:rsidR="000F5797">
                    <w:rPr>
                      <w:color w:val="808080"/>
                    </w:rPr>
                    <w:t>-</w:t>
                  </w:r>
                  <w:r w:rsidRPr="00527F96">
                    <w:rPr>
                      <w:color w:val="808080"/>
                    </w:rPr>
                    <w:t>sicher</w:t>
                  </w:r>
                  <w:r w:rsidR="000F5797">
                    <w:rPr>
                      <w:color w:val="808080"/>
                    </w:rPr>
                    <w:t>-</w:t>
                  </w:r>
                  <w:r w:rsidRPr="00527F96">
                    <w:rPr>
                      <w:color w:val="808080"/>
                    </w:rPr>
                    <w:t>können</w:t>
                  </w:r>
                  <w:r w:rsidR="000F5797">
                    <w:rPr>
                      <w:color w:val="808080"/>
                    </w:rPr>
                    <w:t>-</w:t>
                  </w:r>
                  <w:r w:rsidRPr="00527F96">
                    <w:rPr>
                      <w:color w:val="808080"/>
                    </w:rPr>
                    <w:t>Diagnose- und Förderbausteine B</w:t>
                  </w:r>
                  <w:r>
                    <w:rPr>
                      <w:color w:val="808080"/>
                    </w:rPr>
                    <w:t>2</w:t>
                  </w:r>
                  <w:r w:rsidRPr="00527F96">
                    <w:rPr>
                      <w:color w:val="808080"/>
                    </w:rPr>
                    <w:t>: Gleichwertige Brüche verstehen und berechnen. In Prediger, S., Selter, C., Hußmann, S. &amp; Nührenbörger, M. (</w:t>
                  </w:r>
                  <w:r>
                    <w:rPr>
                      <w:color w:val="808080"/>
                    </w:rPr>
                    <w:t>Hrsg</w:t>
                  </w:r>
                  <w:r w:rsidRPr="00527F96">
                    <w:rPr>
                      <w:color w:val="808080"/>
                    </w:rPr>
                    <w:t xml:space="preserve">.). </w:t>
                  </w:r>
                  <w:r w:rsidRPr="00527F96">
                    <w:rPr>
                      <w:i/>
                      <w:iCs/>
                      <w:color w:val="808080"/>
                    </w:rPr>
                    <w:t>Mathe sicher können: Diagnose- und Förderkonzept zur Sicherung mathematischer Basiskompetenzen. Brüche, Prozente, Dezimalzahlen (2. Auflage)</w:t>
                  </w:r>
                  <w:r w:rsidRPr="00527F96">
                    <w:rPr>
                      <w:color w:val="808080"/>
                    </w:rPr>
                    <w:t xml:space="preserve">. Cornelsen. </w:t>
                  </w:r>
                  <w:r w:rsidR="00AB0561" w:rsidRPr="009C6E3B">
                    <w:rPr>
                      <w:color w:val="808080"/>
                    </w:rPr>
                    <w:t xml:space="preserve">Open Educational Resources unter </w:t>
                  </w:r>
                  <w:r w:rsidR="00961035" w:rsidRPr="009C6E3B">
                    <w:rPr>
                      <w:color w:val="808080"/>
                    </w:rPr>
                    <w:t>mathe-sicher-koennen.dzlm.de/bpd/#</w:t>
                  </w:r>
                  <w:r w:rsidR="00961035">
                    <w:rPr>
                      <w:color w:val="808080"/>
                    </w:rPr>
                    <w:t>B</w:t>
                  </w:r>
                  <w:r w:rsidR="00D21024">
                    <w:rPr>
                      <w:color w:val="808080"/>
                    </w:rPr>
                    <w:t>2</w:t>
                  </w:r>
                </w:p>
              </w:tc>
            </w:tr>
            <w:tr w:rsidR="00961035" w:rsidRPr="009C6E3B" w14:paraId="3CE26F6E" w14:textId="77777777" w:rsidTr="00DC07DD">
              <w:trPr>
                <w:cantSplit/>
                <w:jc w:val="center"/>
              </w:trPr>
              <w:tc>
                <w:tcPr>
                  <w:tcW w:w="1871" w:type="dxa"/>
                </w:tcPr>
                <w:p w14:paraId="7CAE35E8" w14:textId="77777777" w:rsidR="00961035" w:rsidRPr="009C6E3B" w:rsidRDefault="00961035" w:rsidP="00E13C64">
                  <w:pPr>
                    <w:spacing w:line="240" w:lineRule="atLeast"/>
                    <w:jc w:val="both"/>
                    <w:rPr>
                      <w:b/>
                      <w:color w:val="808080"/>
                      <w:sz w:val="17"/>
                      <w:szCs w:val="18"/>
                    </w:rPr>
                  </w:pPr>
                  <w:r w:rsidRPr="009C6E3B">
                    <w:rPr>
                      <w:b/>
                      <w:color w:val="808080"/>
                      <w:sz w:val="17"/>
                      <w:szCs w:val="18"/>
                    </w:rPr>
                    <w:t xml:space="preserve">Hinweis zu </w:t>
                  </w:r>
                </w:p>
                <w:p w14:paraId="4256F646" w14:textId="77777777" w:rsidR="00961035" w:rsidRPr="009C6E3B" w:rsidRDefault="00961035" w:rsidP="00E13C64">
                  <w:pPr>
                    <w:spacing w:line="240" w:lineRule="atLeast"/>
                    <w:jc w:val="both"/>
                    <w:rPr>
                      <w:b/>
                      <w:color w:val="808080"/>
                      <w:sz w:val="17"/>
                      <w:szCs w:val="18"/>
                    </w:rPr>
                  </w:pPr>
                  <w:r w:rsidRPr="009C6E3B">
                    <w:rPr>
                      <w:b/>
                      <w:color w:val="808080"/>
                      <w:sz w:val="17"/>
                      <w:szCs w:val="18"/>
                    </w:rPr>
                    <w:t>verwandtem Material</w:t>
                  </w:r>
                </w:p>
              </w:tc>
              <w:tc>
                <w:tcPr>
                  <w:tcW w:w="7200" w:type="dxa"/>
                </w:tcPr>
                <w:p w14:paraId="1D32B1F9" w14:textId="73D9CECA" w:rsidR="00961035" w:rsidRPr="009C6E3B" w:rsidRDefault="004B5766" w:rsidP="004B5766">
                  <w:pPr>
                    <w:pStyle w:val="Impressum"/>
                    <w:jc w:val="left"/>
                    <w:rPr>
                      <w:color w:val="808080"/>
                    </w:rPr>
                  </w:pPr>
                  <w:r w:rsidRPr="004B5766">
                    <w:rPr>
                      <w:color w:val="808080"/>
                    </w:rPr>
                    <w:t>Zu dem MSK-Diagnose- und Fördermaterial sind auch Didaktische Kommentare und Fortbildungsfilme verfügbar sowie Erklärvideos für Lernende, alles frei verfügbar unter mathe-sicher-koennen.dzlm.de/bpd#B</w:t>
                  </w:r>
                  <w:r>
                    <w:rPr>
                      <w:color w:val="808080"/>
                    </w:rPr>
                    <w:t>2</w:t>
                  </w:r>
                  <w:r w:rsidRPr="004B5766">
                    <w:rPr>
                      <w:color w:val="808080"/>
                    </w:rPr>
                    <w:t>. Die digitalen Bruchstreifen unter https://dzlm.de/vam/msk-bruchstreifen.html helfen beim Veranschaulichen. Das MSK-Fördermaterial wird gedruckt vom Cornelsen-Verlag verkauft.</w:t>
                  </w:r>
                  <w:r>
                    <w:rPr>
                      <w:color w:val="808080"/>
                    </w:rPr>
                    <w:t xml:space="preserve"> </w:t>
                  </w:r>
                  <w:r w:rsidR="00F43DA2">
                    <w:rPr>
                      <w:color w:val="808080"/>
                    </w:rPr>
                    <w:t>Streifentafel</w:t>
                  </w:r>
                  <w:r>
                    <w:rPr>
                      <w:color w:val="808080"/>
                    </w:rPr>
                    <w:t xml:space="preserve"> als Arbeitsmaterial </w:t>
                  </w:r>
                  <w:r w:rsidR="0022387C">
                    <w:rPr>
                      <w:color w:val="808080"/>
                    </w:rPr>
                    <w:t xml:space="preserve">sollten </w:t>
                  </w:r>
                  <w:r>
                    <w:rPr>
                      <w:color w:val="808080"/>
                    </w:rPr>
                    <w:t xml:space="preserve">Lernende </w:t>
                  </w:r>
                  <w:r w:rsidR="00F43DA2">
                    <w:rPr>
                      <w:color w:val="808080"/>
                    </w:rPr>
                    <w:t>am besten in eine Hülle packen und mit Folienst</w:t>
                  </w:r>
                  <w:r>
                    <w:rPr>
                      <w:color w:val="808080"/>
                    </w:rPr>
                    <w:t>i</w:t>
                  </w:r>
                  <w:r w:rsidR="00F43DA2">
                    <w:rPr>
                      <w:color w:val="808080"/>
                    </w:rPr>
                    <w:t>ft d</w:t>
                  </w:r>
                  <w:r w:rsidR="0022387C">
                    <w:rPr>
                      <w:color w:val="808080"/>
                    </w:rPr>
                    <w:t>a</w:t>
                  </w:r>
                  <w:r w:rsidR="00F43DA2">
                    <w:rPr>
                      <w:color w:val="808080"/>
                    </w:rPr>
                    <w:t>rauf schreiben, dann ist sie wieder benutzbar.</w:t>
                  </w:r>
                </w:p>
              </w:tc>
            </w:tr>
          </w:tbl>
          <w:p w14:paraId="55D99DDC" w14:textId="77777777" w:rsidR="00961035" w:rsidRPr="00E0758C" w:rsidRDefault="00961035" w:rsidP="00E13C64">
            <w:pPr>
              <w:pStyle w:val="Nummerierung"/>
              <w:spacing w:line="240" w:lineRule="atLeast"/>
            </w:pPr>
          </w:p>
        </w:tc>
      </w:tr>
    </w:tbl>
    <w:p w14:paraId="7EE53357" w14:textId="77777777" w:rsidR="00FB1B21" w:rsidRDefault="00FB1B21" w:rsidP="00E13C64">
      <w:pPr>
        <w:spacing w:line="240" w:lineRule="atLeast"/>
        <w:sectPr w:rsidR="00FB1B21" w:rsidSect="001D1C8B">
          <w:headerReference w:type="default" r:id="rId11"/>
          <w:footerReference w:type="default" r:id="rId12"/>
          <w:pgSz w:w="11906" w:h="16838"/>
          <w:pgMar w:top="1474" w:right="1418" w:bottom="1418" w:left="1418" w:header="227" w:footer="567" w:gutter="0"/>
          <w:pgNumType w:start="1"/>
          <w:cols w:space="708"/>
          <w:docGrid w:linePitch="360"/>
        </w:sectPr>
      </w:pPr>
    </w:p>
    <w:bookmarkEnd w:id="0"/>
    <w:p w14:paraId="4F3ABFC1" w14:textId="77777777" w:rsidR="00E028E8" w:rsidRDefault="00E028E8" w:rsidP="00E13C64">
      <w:pPr>
        <w:spacing w:line="240" w:lineRule="atLeast"/>
      </w:pPr>
    </w:p>
    <w:tbl>
      <w:tblPr>
        <w:tblW w:w="8789" w:type="dxa"/>
        <w:tblInd w:w="-14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8363"/>
      </w:tblGrid>
      <w:tr w:rsidR="001A7C06" w:rsidRPr="00B73599" w14:paraId="6438BB08" w14:textId="77777777" w:rsidTr="00684F4F">
        <w:tc>
          <w:tcPr>
            <w:tcW w:w="426" w:type="dxa"/>
          </w:tcPr>
          <w:p w14:paraId="6FBE1B50" w14:textId="77777777" w:rsidR="001A7C06" w:rsidRPr="00B73599" w:rsidRDefault="001A7C06" w:rsidP="00746DD3">
            <w:pPr>
              <w:keepNext/>
              <w:keepLines/>
              <w:spacing w:after="120" w:line="240" w:lineRule="atLeast"/>
              <w:outlineLvl w:val="0"/>
              <w:rPr>
                <w:rFonts w:asciiTheme="majorHAnsi" w:eastAsiaTheme="majorEastAsia" w:hAnsiTheme="majorHAnsi" w:cstheme="majorBidi"/>
                <w:b/>
                <w:iCs/>
                <w:color w:val="000000" w:themeColor="text1"/>
                <w:sz w:val="30"/>
                <w:szCs w:val="32"/>
              </w:rPr>
            </w:pPr>
            <w:r w:rsidRPr="00B73599">
              <w:rPr>
                <w:rFonts w:asciiTheme="majorHAnsi" w:eastAsiaTheme="majorEastAsia" w:hAnsiTheme="majorHAnsi" w:cstheme="majorBidi"/>
                <w:b/>
                <w:iCs/>
                <w:color w:val="000000" w:themeColor="text1"/>
                <w:sz w:val="30"/>
                <w:szCs w:val="32"/>
              </w:rPr>
              <w:t>A</w:t>
            </w:r>
          </w:p>
        </w:tc>
        <w:tc>
          <w:tcPr>
            <w:tcW w:w="8363" w:type="dxa"/>
          </w:tcPr>
          <w:p w14:paraId="6B2ACE49" w14:textId="77777777" w:rsidR="001A7C06" w:rsidRPr="00B73599" w:rsidRDefault="001A7C06" w:rsidP="00746DD3">
            <w:pPr>
              <w:keepNext/>
              <w:keepLines/>
              <w:spacing w:after="120" w:line="240" w:lineRule="atLeast"/>
              <w:outlineLvl w:val="0"/>
              <w:rPr>
                <w:rFonts w:asciiTheme="majorHAnsi" w:eastAsiaTheme="majorEastAsia" w:hAnsiTheme="majorHAnsi" w:cstheme="majorBidi"/>
                <w:b/>
                <w:iCs/>
                <w:color w:val="000000" w:themeColor="text1"/>
                <w:sz w:val="30"/>
                <w:szCs w:val="32"/>
              </w:rPr>
            </w:pPr>
            <w:r w:rsidRPr="00B73599">
              <w:rPr>
                <w:rFonts w:asciiTheme="majorHAnsi" w:eastAsiaTheme="majorEastAsia" w:hAnsiTheme="majorHAnsi" w:cstheme="majorBidi"/>
                <w:b/>
                <w:iCs/>
                <w:color w:val="000000" w:themeColor="text1"/>
                <w:sz w:val="30"/>
                <w:szCs w:val="32"/>
              </w:rPr>
              <w:t>Kann ich gleichwertige Anteile in Bildern und Situationen finden?</w:t>
            </w:r>
          </w:p>
        </w:tc>
      </w:tr>
      <w:tr w:rsidR="001A7C06" w:rsidRPr="00B73599" w14:paraId="08CA2FA0" w14:textId="77777777" w:rsidTr="00684F4F">
        <w:tc>
          <w:tcPr>
            <w:tcW w:w="426" w:type="dxa"/>
          </w:tcPr>
          <w:p w14:paraId="6F6C0D20" w14:textId="77777777" w:rsidR="001A7C06" w:rsidRPr="00B73599" w:rsidRDefault="001A7C06" w:rsidP="00746DD3">
            <w:pPr>
              <w:keepLines/>
              <w:spacing w:before="240" w:after="240" w:line="240" w:lineRule="atLeast"/>
              <w:outlineLvl w:val="1"/>
              <w:rPr>
                <w:rFonts w:ascii="Calibri" w:eastAsia="MS Gothic" w:hAnsi="Calibri" w:cs="Times New Roman"/>
                <w:b/>
                <w:bCs/>
                <w:color w:val="70BCC9" w:themeColor="text2" w:themeTint="99"/>
                <w:sz w:val="28"/>
                <w:szCs w:val="30"/>
                <w:lang w:eastAsia="de-DE"/>
              </w:rPr>
            </w:pPr>
            <w:r w:rsidRPr="00B73599">
              <w:rPr>
                <w:rFonts w:ascii="Calibri" w:eastAsia="MS Gothic" w:hAnsi="Calibri" w:cs="Times New Roman"/>
                <w:b/>
                <w:bCs/>
                <w:color w:val="70BCC9" w:themeColor="text2" w:themeTint="99"/>
                <w:sz w:val="28"/>
                <w:szCs w:val="30"/>
                <w:lang w:eastAsia="de-DE"/>
              </w:rPr>
              <w:t>1</w:t>
            </w:r>
          </w:p>
        </w:tc>
        <w:tc>
          <w:tcPr>
            <w:tcW w:w="8363" w:type="dxa"/>
          </w:tcPr>
          <w:p w14:paraId="1F40820F" w14:textId="77777777" w:rsidR="001A7C06" w:rsidRPr="00B73599" w:rsidRDefault="001A7C06" w:rsidP="00746DD3">
            <w:pPr>
              <w:keepLines/>
              <w:spacing w:before="240" w:after="240" w:line="240" w:lineRule="atLeast"/>
              <w:outlineLvl w:val="1"/>
              <w:rPr>
                <w:rFonts w:ascii="Calibri" w:eastAsia="MS Gothic" w:hAnsi="Calibri" w:cs="Times New Roman"/>
                <w:b/>
                <w:bCs/>
                <w:noProof/>
                <w:color w:val="70BCC9" w:themeColor="text2" w:themeTint="99"/>
                <w:sz w:val="28"/>
                <w:szCs w:val="30"/>
                <w:lang w:eastAsia="de-DE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3345792" behindDoc="0" locked="0" layoutInCell="1" allowOverlap="1" wp14:anchorId="3562961C" wp14:editId="5D2F3C26">
                      <wp:simplePos x="0" y="0"/>
                      <wp:positionH relativeFrom="column">
                        <wp:posOffset>4106957</wp:posOffset>
                      </wp:positionH>
                      <wp:positionV relativeFrom="paragraph">
                        <wp:posOffset>436360</wp:posOffset>
                      </wp:positionV>
                      <wp:extent cx="175260" cy="317616"/>
                      <wp:effectExtent l="0" t="0" r="2540" b="0"/>
                      <wp:wrapNone/>
                      <wp:docPr id="1248107912" name="Gruppieren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5260" cy="317616"/>
                                <a:chOff x="57419" y="-4831"/>
                                <a:chExt cx="176511" cy="318283"/>
                              </a:xfrm>
                            </wpg:grpSpPr>
                            <wps:wsp>
                              <wps:cNvPr id="1248107913" name="Textfeld 3"/>
                              <wps:cNvSpPr txBox="1"/>
                              <wps:spPr>
                                <a:xfrm>
                                  <a:off x="73976" y="-4831"/>
                                  <a:ext cx="159954" cy="18439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9CB5642" w14:textId="77777777" w:rsidR="001A7C06" w:rsidRPr="006A412E" w:rsidRDefault="001A7C06" w:rsidP="001A7C06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6A412E">
                                      <w:rPr>
                                        <w:sz w:val="18"/>
                                        <w:szCs w:val="18"/>
                                      </w:rPr>
                                      <w:t>6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48107914" name="Textfeld 3"/>
                              <wps:cNvSpPr txBox="1"/>
                              <wps:spPr>
                                <a:xfrm>
                                  <a:off x="79950" y="149510"/>
                                  <a:ext cx="127984" cy="1639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8B91AD6" w14:textId="77777777" w:rsidR="001A7C06" w:rsidRPr="006A412E" w:rsidRDefault="001A7C06" w:rsidP="001A7C06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6A412E">
                                      <w:rPr>
                                        <w:sz w:val="18"/>
                                        <w:szCs w:val="18"/>
                                      </w:rPr>
                                      <w:t>8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8107915" name="Gerade Verbindung 1"/>
                              <wps:cNvCnPr/>
                              <wps:spPr>
                                <a:xfrm>
                                  <a:off x="57419" y="184170"/>
                                  <a:ext cx="108468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562961C" id="Gruppieren 2" o:spid="_x0000_s1026" style="position:absolute;margin-left:323.4pt;margin-top:34.35pt;width:13.8pt;height:25pt;z-index:253345792;mso-width-relative:margin;mso-height-relative:margin" coordorigin="57419,-4831" coordsize="176511,31828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"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feld 3" o:spid="_x0000_s1027" type="#_x0000_t202" style="position:absolute;left:73976;top:-4831;width:159954;height:1843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69CB5642" w14:textId="77777777" w:rsidR="001A7C06" w:rsidRPr="006A412E" w:rsidRDefault="001A7C06" w:rsidP="001A7C06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6A412E">
                                <w:rPr>
                                  <w:sz w:val="18"/>
                                  <w:szCs w:val="18"/>
                                </w:rPr>
                                <w:t>6</w:t>
                              </w:r>
                            </w:p>
                          </w:txbxContent>
                        </v:textbox>
                      </v:shape>
                      <v:shape id="Textfeld 3" o:spid="_x0000_s1028" type="#_x0000_t202" style="position:absolute;left:79950;top:149510;width:127984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8B91AD6" w14:textId="77777777" w:rsidR="001A7C06" w:rsidRPr="006A412E" w:rsidRDefault="001A7C06" w:rsidP="001A7C06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6A412E">
                                <w:rPr>
                                  <w:sz w:val="18"/>
                                  <w:szCs w:val="18"/>
                                </w:rPr>
                                <w:t>8</w:t>
                              </w:r>
                            </w:p>
                          </w:txbxContent>
                        </v:textbox>
                      </v:shape>
                      <v:line id="Gerade Verbindung 1" o:spid="_x0000_s1029" style="position:absolute;visibility:visible;mso-wrap-style:square" from="57419,184170" to="165887,18417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" strokecolor="black [3213]" strokeweight="1pt">
                        <v:stroke joinstyle="miter"/>
                      </v:line>
                    </v:group>
                  </w:pict>
                </mc:Fallback>
              </mc:AlternateContent>
            </w:r>
            <w:r w:rsidRPr="00B73599">
              <w:rPr>
                <w:rFonts w:ascii="Calibri" w:eastAsia="MS Gothic" w:hAnsi="Calibri" w:cs="Times New Roman"/>
                <w:b/>
                <w:bCs/>
                <w:color w:val="70BCC9" w:themeColor="text2" w:themeTint="99"/>
                <w:sz w:val="28"/>
                <w:szCs w:val="30"/>
                <w:lang w:eastAsia="de-DE"/>
              </w:rPr>
              <w:t>Gleich große Anteile in Bruchstreifen finden</w:t>
            </w:r>
          </w:p>
        </w:tc>
      </w:tr>
      <w:tr w:rsidR="001A7C06" w:rsidRPr="00B73599" w14:paraId="04DEF548" w14:textId="77777777" w:rsidTr="00684F4F">
        <w:tc>
          <w:tcPr>
            <w:tcW w:w="426" w:type="dxa"/>
          </w:tcPr>
          <w:p w14:paraId="4F91CD1D" w14:textId="77777777" w:rsidR="001A7C06" w:rsidRPr="00B73599" w:rsidRDefault="001A7C06" w:rsidP="00746DD3">
            <w:pPr>
              <w:spacing w:line="240" w:lineRule="atLeast"/>
              <w:rPr>
                <w:noProof/>
              </w:rPr>
            </w:pPr>
          </w:p>
        </w:tc>
        <w:tc>
          <w:tcPr>
            <w:tcW w:w="8363" w:type="dxa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25"/>
              <w:gridCol w:w="7579"/>
            </w:tblGrid>
            <w:tr w:rsidR="001A7C06" w:rsidRPr="00B73599" w14:paraId="13BD539D" w14:textId="77777777" w:rsidTr="00746DD3">
              <w:tc>
                <w:tcPr>
                  <w:tcW w:w="425" w:type="dxa"/>
                </w:tcPr>
                <w:p w14:paraId="2776B006" w14:textId="77777777" w:rsidR="001A7C06" w:rsidRPr="00B73599" w:rsidRDefault="001A7C06" w:rsidP="00746DD3">
                  <w:pPr>
                    <w:spacing w:line="240" w:lineRule="atLeast"/>
                    <w:rPr>
                      <w:b/>
                      <w:color w:val="327A86" w:themeColor="text2"/>
                    </w:rPr>
                  </w:pPr>
                  <w:r w:rsidRPr="00B73599">
                    <w:rPr>
                      <w:b/>
                      <w:color w:val="70BCC9" w:themeColor="text2" w:themeTint="99"/>
                    </w:rPr>
                    <w:t>a)</w:t>
                  </w:r>
                </w:p>
              </w:tc>
              <w:tc>
                <w:tcPr>
                  <w:tcW w:w="7579" w:type="dxa"/>
                </w:tcPr>
                <w:p w14:paraId="0F4B8B88" w14:textId="77777777" w:rsidR="001A7C06" w:rsidRDefault="001A7C06" w:rsidP="00746DD3">
                  <w:pPr>
                    <w:spacing w:line="240" w:lineRule="atLeast"/>
                  </w:pPr>
                  <w:r w:rsidRPr="000A45CA">
                    <w:t>Zeichne in jeden Streifen einen Anteil ein, der genauso groß ist wie</w:t>
                  </w:r>
                  <w:r>
                    <w:t xml:space="preserve">       .</w:t>
                  </w:r>
                </w:p>
                <w:p w14:paraId="6034A078" w14:textId="77777777" w:rsidR="001A7C06" w:rsidRDefault="001A7C06" w:rsidP="00746DD3">
                  <w:pPr>
                    <w:spacing w:line="240" w:lineRule="atLeast"/>
                  </w:pPr>
                  <w:r>
                    <w:rPr>
                      <w:noProof/>
                    </w:rPr>
                    <mc:AlternateContent>
                      <mc:Choice Requires="wpg">
                        <w:drawing>
                          <wp:anchor distT="0" distB="0" distL="114300" distR="114300" simplePos="0" relativeHeight="253346816" behindDoc="0" locked="0" layoutInCell="1" allowOverlap="1" wp14:anchorId="158E225E" wp14:editId="78235C36">
                            <wp:simplePos x="0" y="0"/>
                            <wp:positionH relativeFrom="column">
                              <wp:posOffset>419436</wp:posOffset>
                            </wp:positionH>
                            <wp:positionV relativeFrom="paragraph">
                              <wp:posOffset>156354</wp:posOffset>
                            </wp:positionV>
                            <wp:extent cx="175260" cy="317616"/>
                            <wp:effectExtent l="0" t="0" r="15240" b="6350"/>
                            <wp:wrapNone/>
                            <wp:docPr id="1248107916" name="Gruppieren 2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75260" cy="317616"/>
                                      <a:chOff x="57419" y="-4831"/>
                                      <a:chExt cx="176511" cy="318283"/>
                                    </a:xfrm>
                                  </wpg:grpSpPr>
                                  <wps:wsp>
                                    <wps:cNvPr id="1248107918" name="Textfeld 3"/>
                                    <wps:cNvSpPr txBox="1"/>
                                    <wps:spPr>
                                      <a:xfrm>
                                        <a:off x="73976" y="-4831"/>
                                        <a:ext cx="159954" cy="184396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30475D0F" w14:textId="77777777" w:rsidR="001A7C06" w:rsidRPr="00C44D86" w:rsidRDefault="001A7C06" w:rsidP="001A7C06">
                                          <w:r>
                                            <w:t>6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spAutoFit/>
                                    </wps:bodyPr>
                                  </wps:wsp>
                                  <wps:wsp>
                                    <wps:cNvPr id="1248107919" name="Textfeld 3"/>
                                    <wps:cNvSpPr txBox="1"/>
                                    <wps:spPr>
                                      <a:xfrm>
                                        <a:off x="70694" y="149510"/>
                                        <a:ext cx="127984" cy="163942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3CC9CFB5" w14:textId="77777777" w:rsidR="001A7C06" w:rsidRPr="00C44D86" w:rsidRDefault="001A7C06" w:rsidP="001A7C06">
                                          <w:r>
                                            <w:t>8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1248107920" name="Gerade Verbindung 1"/>
                                    <wps:cNvCnPr/>
                                    <wps:spPr>
                                      <a:xfrm>
                                        <a:off x="57419" y="179565"/>
                                        <a:ext cx="108468" cy="0"/>
                                      </a:xfrm>
                                      <a:prstGeom prst="line">
                                        <a:avLst/>
                                      </a:prstGeom>
                                      <a:ln w="12700"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</wpg:wg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group w14:anchorId="158E225E" id="_x0000_s1030" style="position:absolute;margin-left:33.05pt;margin-top:12.3pt;width:13.8pt;height:25pt;z-index:253346816;mso-width-relative:margin;mso-height-relative:margin" coordorigin="57419,-4831" coordsize="176511,31828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">
                            <v:shape id="Textfeld 3" o:spid="_x0000_s1031" type="#_x0000_t202" style="position:absolute;left:73976;top:-4831;width:159954;height:1843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" filled="f" stroked="f" strokeweight=".5pt">
                              <v:textbox style="mso-fit-shape-to-text:t" inset="0,0,0,0">
                                <w:txbxContent>
                                  <w:p w14:paraId="30475D0F" w14:textId="77777777" w:rsidR="001A7C06" w:rsidRPr="00C44D86" w:rsidRDefault="001A7C06" w:rsidP="001A7C06">
                                    <w:r>
                                      <w:t>6</w:t>
                                    </w:r>
                                  </w:p>
                                </w:txbxContent>
                              </v:textbox>
                            </v:shape>
                            <v:shape id="Textfeld 3" o:spid="_x0000_s1032" type="#_x0000_t202" style="position:absolute;left:70694;top:149510;width:127984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" filled="f" stroked="f" strokeweight=".5pt">
                              <v:textbox inset="0,0,0,0">
                                <w:txbxContent>
                                  <w:p w14:paraId="3CC9CFB5" w14:textId="77777777" w:rsidR="001A7C06" w:rsidRPr="00C44D86" w:rsidRDefault="001A7C06" w:rsidP="001A7C06">
                                    <w:r>
                                      <w:t>8</w:t>
                                    </w:r>
                                  </w:p>
                                </w:txbxContent>
                              </v:textbox>
                            </v:shape>
                            <v:line id="Gerade Verbindung 1" o:spid="_x0000_s1033" style="position:absolute;visibility:visible;mso-wrap-style:square" from="57419,179565" to="165887,17956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" strokecolor="black [3213]" strokeweight="1pt">
                              <v:stroke joinstyle="miter"/>
                            </v:line>
                          </v:group>
                        </w:pict>
                      </mc:Fallback>
                    </mc:AlternateContent>
                  </w:r>
                </w:p>
                <w:p w14:paraId="5DFD010C" w14:textId="67C86A24" w:rsidR="001A7C06" w:rsidRPr="00746DD3" w:rsidRDefault="001A7C06" w:rsidP="00746DD3">
                  <w:pPr>
                    <w:spacing w:before="120" w:line="240" w:lineRule="atLeast"/>
                    <w:rPr>
                      <w:rFonts w:eastAsiaTheme="minorEastAsia"/>
                    </w:rPr>
                  </w:pPr>
                  <w:r>
                    <w:rPr>
                      <w:noProof/>
                    </w:rPr>
                    <mc:AlternateContent>
                      <mc:Choice Requires="wpg">
                        <w:drawing>
                          <wp:anchor distT="0" distB="0" distL="114300" distR="114300" simplePos="0" relativeHeight="253341696" behindDoc="0" locked="0" layoutInCell="1" allowOverlap="1" wp14:anchorId="2956EC8E" wp14:editId="580F474D">
                            <wp:simplePos x="0" y="0"/>
                            <wp:positionH relativeFrom="column">
                              <wp:posOffset>1002249</wp:posOffset>
                            </wp:positionH>
                            <wp:positionV relativeFrom="paragraph">
                              <wp:posOffset>29101</wp:posOffset>
                            </wp:positionV>
                            <wp:extent cx="3800475" cy="1201135"/>
                            <wp:effectExtent l="0" t="0" r="0" b="5715"/>
                            <wp:wrapNone/>
                            <wp:docPr id="1620697298" name="Gruppieren 1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3800475" cy="1201135"/>
                                      <a:chOff x="0" y="0"/>
                                      <a:chExt cx="3800475" cy="1201135"/>
                                    </a:xfrm>
                                  </wpg:grpSpPr>
                                  <pic:pic xmlns:pic="http://schemas.openxmlformats.org/drawingml/2006/picture">
                                    <pic:nvPicPr>
                                      <pic:cNvPr id="768770712" name="Grafik 5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13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3800475" cy="2762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  <pic:pic xmlns:pic="http://schemas.openxmlformats.org/drawingml/2006/picture">
                                    <pic:nvPicPr>
                                      <pic:cNvPr id="1382199284" name="Grafik 6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14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457200"/>
                                        <a:ext cx="3800475" cy="2762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  <pic:pic xmlns:pic="http://schemas.openxmlformats.org/drawingml/2006/picture">
                                    <pic:nvPicPr>
                                      <pic:cNvPr id="1403180970" name="Grafik 7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15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924910"/>
                                        <a:ext cx="3800475" cy="2762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wpg:wg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group w14:anchorId="7A97097F" id="Gruppieren 1" o:spid="_x0000_s1026" style="position:absolute;margin-left:78.9pt;margin-top:2.3pt;width:299.25pt;height:94.6pt;z-index:253341696" coordsize="38004,12011" o:gfxdata="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">
                            <v:shape id="Grafik 5" o:spid="_x0000_s1027" type="#_x0000_t75" style="position:absolute;width:38004;height:276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">
                              <v:imagedata r:id="rId20" o:title=""/>
                            </v:shape>
                            <v:shape id="Grafik 6" o:spid="_x0000_s1028" type="#_x0000_t75" style="position:absolute;top:4572;width:38004;height:276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">
                              <v:imagedata r:id="rId21" o:title=""/>
                            </v:shape>
                            <v:shape id="Grafik 7" o:spid="_x0000_s1029" type="#_x0000_t75" style="position:absolute;top:9249;width:38004;height:276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">
                              <v:imagedata r:id="rId22" o:title=""/>
                            </v:shape>
                          </v:group>
                        </w:pict>
                      </mc:Fallback>
                    </mc:AlternateContent>
                  </w:r>
                  <w:r>
                    <w:t>A</w:t>
                  </w:r>
                  <w:r w:rsidRPr="00502EA9">
                    <w:t>nteil:</w:t>
                  </w:r>
                  <w:r>
                    <w:t xml:space="preserve"> </w:t>
                  </w:r>
                </w:p>
                <w:p w14:paraId="4E1E00F3" w14:textId="0E9CCF3B" w:rsidR="001A7C06" w:rsidRDefault="00A42631" w:rsidP="00746DD3">
                  <w:pPr>
                    <w:spacing w:line="240" w:lineRule="atLeast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3555712" behindDoc="0" locked="0" layoutInCell="1" allowOverlap="1" wp14:anchorId="48864132" wp14:editId="3E0C9536">
                        <wp:simplePos x="0" y="0"/>
                        <wp:positionH relativeFrom="column">
                          <wp:posOffset>390113</wp:posOffset>
                        </wp:positionH>
                        <wp:positionV relativeFrom="paragraph">
                          <wp:posOffset>146248</wp:posOffset>
                        </wp:positionV>
                        <wp:extent cx="202814" cy="353746"/>
                        <wp:effectExtent l="0" t="0" r="635" b="1905"/>
                        <wp:wrapNone/>
                        <wp:docPr id="824716562" name="Grafik 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bruch_grau.eps"/>
                                <pic:cNvPicPr/>
                              </pic:nvPicPr>
                              <pic:blipFill>
                                <a:blip r:embed="rId23" cstate="print">
                                  <a:duotone>
                                    <a:schemeClr val="accent6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2814" cy="35374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  <w:p w14:paraId="70175114" w14:textId="77777777" w:rsidR="001A7C06" w:rsidRDefault="001A7C06" w:rsidP="00746DD3">
                  <w:pPr>
                    <w:spacing w:line="240" w:lineRule="atLeast"/>
                  </w:pPr>
                </w:p>
                <w:p w14:paraId="498E4E32" w14:textId="6881D2D1" w:rsidR="001A7C06" w:rsidRDefault="001A7C06" w:rsidP="00746DD3">
                  <w:pPr>
                    <w:spacing w:line="240" w:lineRule="atLeast"/>
                  </w:pPr>
                </w:p>
                <w:p w14:paraId="735ABD96" w14:textId="1E623271" w:rsidR="001A7C06" w:rsidRDefault="00A42631" w:rsidP="00746DD3">
                  <w:pPr>
                    <w:spacing w:line="240" w:lineRule="atLeast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3557760" behindDoc="0" locked="0" layoutInCell="1" allowOverlap="1" wp14:anchorId="22D6431C" wp14:editId="03C50114">
                        <wp:simplePos x="0" y="0"/>
                        <wp:positionH relativeFrom="column">
                          <wp:posOffset>390011</wp:posOffset>
                        </wp:positionH>
                        <wp:positionV relativeFrom="paragraph">
                          <wp:posOffset>123277</wp:posOffset>
                        </wp:positionV>
                        <wp:extent cx="202814" cy="353746"/>
                        <wp:effectExtent l="0" t="0" r="635" b="1905"/>
                        <wp:wrapNone/>
                        <wp:docPr id="1759449195" name="Grafik 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bruch_grau.eps"/>
                                <pic:cNvPicPr/>
                              </pic:nvPicPr>
                              <pic:blipFill>
                                <a:blip r:embed="rId23" cstate="print">
                                  <a:duotone>
                                    <a:schemeClr val="accent6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2814" cy="35374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  <w:p w14:paraId="7B281322" w14:textId="7C1074EA" w:rsidR="001A7C06" w:rsidRPr="00FD40C0" w:rsidRDefault="001A7C06" w:rsidP="00746DD3">
                  <w:pPr>
                    <w:spacing w:line="240" w:lineRule="atLeast"/>
                    <w:rPr>
                      <w:sz w:val="28"/>
                      <w:szCs w:val="28"/>
                    </w:rPr>
                  </w:pPr>
                  <w:r>
                    <w:br/>
                    <w:t>   </w:t>
                  </w:r>
                </w:p>
                <w:p w14:paraId="4B72F211" w14:textId="77777777" w:rsidR="001A7C06" w:rsidRPr="00B73599" w:rsidRDefault="001A7C06" w:rsidP="00746DD3">
                  <w:pPr>
                    <w:spacing w:line="240" w:lineRule="atLeast"/>
                  </w:pPr>
                  <w:r>
                    <w:t xml:space="preserve">      </w:t>
                  </w:r>
                </w:p>
              </w:tc>
            </w:tr>
            <w:tr w:rsidR="001A7C06" w:rsidRPr="00B73599" w14:paraId="36206EE6" w14:textId="77777777" w:rsidTr="00746DD3">
              <w:tc>
                <w:tcPr>
                  <w:tcW w:w="425" w:type="dxa"/>
                </w:tcPr>
                <w:p w14:paraId="613D74EA" w14:textId="77777777" w:rsidR="001A7C06" w:rsidRPr="00B73599" w:rsidRDefault="001A7C06" w:rsidP="00746DD3">
                  <w:pPr>
                    <w:spacing w:line="240" w:lineRule="atLeast"/>
                    <w:rPr>
                      <w:b/>
                      <w:color w:val="70BCC9" w:themeColor="text2" w:themeTint="99"/>
                    </w:rPr>
                  </w:pPr>
                  <w:r>
                    <w:rPr>
                      <w:b/>
                      <w:color w:val="70BCC9" w:themeColor="text2" w:themeTint="99"/>
                    </w:rPr>
                    <w:t>b)</w:t>
                  </w:r>
                </w:p>
              </w:tc>
              <w:tc>
                <w:tcPr>
                  <w:tcW w:w="7579" w:type="dxa"/>
                </w:tcPr>
                <w:p w14:paraId="0DBB2EC5" w14:textId="77777777" w:rsidR="001A7C06" w:rsidRDefault="001A7C06" w:rsidP="00746DD3">
                  <w:pPr>
                    <w:spacing w:line="240" w:lineRule="atLeast"/>
                  </w:pPr>
                  <w:r w:rsidRPr="000A45CA">
                    <w:t>Beschreibe, wie du den letzten Anteil gefunden hast.</w:t>
                  </w:r>
                </w:p>
                <w:p w14:paraId="60FDF569" w14:textId="77777777" w:rsidR="001A7C06" w:rsidRDefault="001A7C06" w:rsidP="00746DD3">
                  <w:pPr>
                    <w:spacing w:line="240" w:lineRule="atLeast"/>
                  </w:pPr>
                </w:p>
                <w:tbl>
                  <w:tblPr>
                    <w:tblStyle w:val="MSKTabelle"/>
                    <w:tblW w:w="0" w:type="auto"/>
                    <w:tblLayout w:type="fixed"/>
                    <w:tblLook w:val="0600" w:firstRow="0" w:lastRow="0" w:firstColumn="0" w:lastColumn="0" w:noHBand="1" w:noVBand="1"/>
                  </w:tblPr>
                  <w:tblGrid>
                    <w:gridCol w:w="7569"/>
                  </w:tblGrid>
                  <w:tr w:rsidR="001A7C06" w14:paraId="49731D73" w14:textId="77777777" w:rsidTr="00746DD3">
                    <w:tc>
                      <w:tcPr>
                        <w:tcW w:w="7569" w:type="dxa"/>
                      </w:tcPr>
                      <w:p w14:paraId="09BC9FAE" w14:textId="77777777" w:rsidR="001A7C06" w:rsidRDefault="001A7C06" w:rsidP="00746DD3">
                        <w:pPr>
                          <w:spacing w:line="240" w:lineRule="atLeast"/>
                        </w:pPr>
                      </w:p>
                      <w:p w14:paraId="24468438" w14:textId="77777777" w:rsidR="001A7C06" w:rsidRDefault="001A7C06" w:rsidP="00746DD3">
                        <w:pPr>
                          <w:spacing w:line="240" w:lineRule="atLeast"/>
                        </w:pPr>
                      </w:p>
                      <w:p w14:paraId="404B200D" w14:textId="77777777" w:rsidR="001A7C06" w:rsidRDefault="001A7C06" w:rsidP="00746DD3">
                        <w:pPr>
                          <w:spacing w:line="240" w:lineRule="atLeast"/>
                        </w:pPr>
                      </w:p>
                      <w:p w14:paraId="1D19660C" w14:textId="77777777" w:rsidR="001A7C06" w:rsidRDefault="001A7C06" w:rsidP="00746DD3">
                        <w:pPr>
                          <w:spacing w:line="240" w:lineRule="atLeast"/>
                        </w:pPr>
                      </w:p>
                      <w:p w14:paraId="726C8D3C" w14:textId="77777777" w:rsidR="001A7C06" w:rsidRDefault="001A7C06" w:rsidP="00746DD3">
                        <w:pPr>
                          <w:spacing w:line="240" w:lineRule="atLeast"/>
                        </w:pPr>
                      </w:p>
                    </w:tc>
                  </w:tr>
                </w:tbl>
                <w:p w14:paraId="603D98EC" w14:textId="77777777" w:rsidR="001A7C06" w:rsidRPr="000A45CA" w:rsidRDefault="001A7C06" w:rsidP="00746DD3">
                  <w:pPr>
                    <w:spacing w:line="240" w:lineRule="atLeast"/>
                  </w:pPr>
                  <w:r>
                    <w:t xml:space="preserve"> </w:t>
                  </w:r>
                </w:p>
              </w:tc>
            </w:tr>
          </w:tbl>
          <w:p w14:paraId="154B4D3E" w14:textId="77777777" w:rsidR="001A7C06" w:rsidRPr="00B73599" w:rsidRDefault="001A7C06" w:rsidP="00746DD3">
            <w:pPr>
              <w:spacing w:line="240" w:lineRule="atLeast"/>
            </w:pPr>
          </w:p>
        </w:tc>
      </w:tr>
      <w:tr w:rsidR="001A7C06" w:rsidRPr="00B73599" w14:paraId="68A4DA16" w14:textId="77777777" w:rsidTr="00684F4F">
        <w:tc>
          <w:tcPr>
            <w:tcW w:w="426" w:type="dxa"/>
          </w:tcPr>
          <w:p w14:paraId="78746FA5" w14:textId="77777777" w:rsidR="001A7C06" w:rsidRPr="00B73599" w:rsidRDefault="001A7C06" w:rsidP="00746DD3">
            <w:pPr>
              <w:keepLines/>
              <w:spacing w:before="240" w:after="240" w:line="240" w:lineRule="atLeast"/>
              <w:outlineLvl w:val="1"/>
              <w:rPr>
                <w:rFonts w:ascii="Calibri" w:eastAsia="MS Gothic" w:hAnsi="Calibri" w:cs="Times New Roman"/>
                <w:b/>
                <w:bCs/>
                <w:noProof/>
                <w:color w:val="70BCC9" w:themeColor="text2" w:themeTint="99"/>
                <w:sz w:val="28"/>
                <w:szCs w:val="30"/>
                <w:lang w:eastAsia="de-DE"/>
              </w:rPr>
            </w:pPr>
            <w:r>
              <w:rPr>
                <w:rFonts w:ascii="Calibri" w:eastAsia="MS Gothic" w:hAnsi="Calibri" w:cs="Times New Roman"/>
                <w:b/>
                <w:bCs/>
                <w:noProof/>
                <w:color w:val="70BCC9" w:themeColor="text2" w:themeTint="99"/>
                <w:sz w:val="28"/>
                <w:szCs w:val="30"/>
                <w:lang w:eastAsia="de-DE"/>
              </w:rPr>
              <w:t>2</w:t>
            </w:r>
          </w:p>
        </w:tc>
        <w:tc>
          <w:tcPr>
            <w:tcW w:w="8363" w:type="dxa"/>
          </w:tcPr>
          <w:p w14:paraId="25EBF864" w14:textId="742BBB31" w:rsidR="001A7C06" w:rsidRPr="00B73599" w:rsidRDefault="001A7C06" w:rsidP="00746DD3">
            <w:pPr>
              <w:keepLines/>
              <w:spacing w:before="240" w:after="240" w:line="240" w:lineRule="atLeast"/>
              <w:outlineLvl w:val="1"/>
              <w:rPr>
                <w:rFonts w:ascii="Calibri" w:eastAsia="MS Gothic" w:hAnsi="Calibri" w:cs="Times New Roman"/>
                <w:b/>
                <w:bCs/>
                <w:color w:val="70BCC9" w:themeColor="text2" w:themeTint="99"/>
                <w:sz w:val="28"/>
                <w:szCs w:val="30"/>
                <w:lang w:eastAsia="de-DE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3347840" behindDoc="0" locked="0" layoutInCell="1" allowOverlap="1" wp14:anchorId="02FC680D" wp14:editId="7F957EB9">
                      <wp:simplePos x="0" y="0"/>
                      <wp:positionH relativeFrom="column">
                        <wp:posOffset>2944428</wp:posOffset>
                      </wp:positionH>
                      <wp:positionV relativeFrom="paragraph">
                        <wp:posOffset>427285</wp:posOffset>
                      </wp:positionV>
                      <wp:extent cx="179855" cy="317616"/>
                      <wp:effectExtent l="0" t="0" r="0" b="0"/>
                      <wp:wrapNone/>
                      <wp:docPr id="1248107921" name="Gruppieren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9855" cy="317616"/>
                                <a:chOff x="52791" y="-4831"/>
                                <a:chExt cx="181139" cy="318283"/>
                              </a:xfrm>
                            </wpg:grpSpPr>
                            <wps:wsp>
                              <wps:cNvPr id="1248107922" name="Textfeld 3"/>
                              <wps:cNvSpPr txBox="1"/>
                              <wps:spPr>
                                <a:xfrm>
                                  <a:off x="73976" y="-4831"/>
                                  <a:ext cx="159954" cy="18439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7F8C4C3" w14:textId="77777777" w:rsidR="001A7C06" w:rsidRPr="006A412E" w:rsidRDefault="001A7C06" w:rsidP="001A7C06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6A412E">
                                      <w:rPr>
                                        <w:sz w:val="18"/>
                                        <w:szCs w:val="1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48107923" name="Textfeld 3"/>
                              <wps:cNvSpPr txBox="1"/>
                              <wps:spPr>
                                <a:xfrm>
                                  <a:off x="70694" y="149510"/>
                                  <a:ext cx="127984" cy="1639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DA12F99" w14:textId="77777777" w:rsidR="001A7C06" w:rsidRPr="006A412E" w:rsidRDefault="001A7C06" w:rsidP="001A7C06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6A412E">
                                      <w:rPr>
                                        <w:sz w:val="18"/>
                                        <w:szCs w:val="18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8107924" name="Gerade Verbindung 1"/>
                              <wps:cNvCnPr/>
                              <wps:spPr>
                                <a:xfrm>
                                  <a:off x="52791" y="184170"/>
                                  <a:ext cx="108468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2FC680D" id="_x0000_s1034" style="position:absolute;margin-left:231.85pt;margin-top:33.65pt;width:14.15pt;height:25pt;z-index:253347840;mso-width-relative:margin;mso-height-relative:margin" coordorigin="52791,-4831" coordsize="181139,31828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">
                      <v:shape id="Textfeld 3" o:spid="_x0000_s1035" type="#_x0000_t202" style="position:absolute;left:73976;top:-4831;width:159954;height:1843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07F8C4C3" w14:textId="77777777" w:rsidR="001A7C06" w:rsidRPr="006A412E" w:rsidRDefault="001A7C06" w:rsidP="001A7C06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6A412E">
                                <w:rPr>
                                  <w:sz w:val="18"/>
                                  <w:szCs w:val="18"/>
                                </w:rPr>
                                <w:t>2</w:t>
                              </w:r>
                            </w:p>
                          </w:txbxContent>
                        </v:textbox>
                      </v:shape>
                      <v:shape id="Textfeld 3" o:spid="_x0000_s1036" type="#_x0000_t202" style="position:absolute;left:70694;top:149510;width:127984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" filled="f" stroked="f" strokeweight=".5pt">
                        <v:textbox inset="0,0,0,0">
                          <w:txbxContent>
                            <w:p w14:paraId="6DA12F99" w14:textId="77777777" w:rsidR="001A7C06" w:rsidRPr="006A412E" w:rsidRDefault="001A7C06" w:rsidP="001A7C06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6A412E">
                                <w:rPr>
                                  <w:sz w:val="18"/>
                                  <w:szCs w:val="18"/>
                                </w:rPr>
                                <w:t>5</w:t>
                              </w:r>
                            </w:p>
                          </w:txbxContent>
                        </v:textbox>
                      </v:shape>
                      <v:line id="Gerade Verbindung 1" o:spid="_x0000_s1037" style="position:absolute;visibility:visible;mso-wrap-style:square" from="52791,184170" to="161259,18417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" strokecolor="black [3213]" strokeweight="1pt">
                        <v:stroke joinstyle="miter"/>
                      </v:line>
                    </v:group>
                  </w:pict>
                </mc:Fallback>
              </mc:AlternateContent>
            </w:r>
            <w:r w:rsidRPr="0033164A">
              <w:rPr>
                <w:rFonts w:ascii="Calibri" w:eastAsia="MS Gothic" w:hAnsi="Calibri" w:cs="Times New Roman"/>
                <w:b/>
                <w:bCs/>
                <w:color w:val="70BCC9" w:themeColor="text2" w:themeTint="99"/>
                <w:sz w:val="28"/>
                <w:szCs w:val="30"/>
                <w:lang w:eastAsia="de-DE"/>
              </w:rPr>
              <w:t>Gleich große Anteile mit und ohne Streifen finden</w:t>
            </w:r>
          </w:p>
        </w:tc>
      </w:tr>
      <w:tr w:rsidR="001A7C06" w:rsidRPr="00B73599" w14:paraId="33A75487" w14:textId="77777777" w:rsidTr="00684F4F">
        <w:trPr>
          <w:trHeight w:val="5222"/>
        </w:trPr>
        <w:tc>
          <w:tcPr>
            <w:tcW w:w="426" w:type="dxa"/>
          </w:tcPr>
          <w:p w14:paraId="174F5BF4" w14:textId="77777777" w:rsidR="001A7C06" w:rsidRPr="00B73599" w:rsidRDefault="001A7C06" w:rsidP="00746DD3">
            <w:pPr>
              <w:spacing w:line="240" w:lineRule="atLeast"/>
              <w:rPr>
                <w:noProof/>
              </w:rPr>
            </w:pPr>
          </w:p>
        </w:tc>
        <w:tc>
          <w:tcPr>
            <w:tcW w:w="8363" w:type="dxa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25"/>
              <w:gridCol w:w="7579"/>
            </w:tblGrid>
            <w:tr w:rsidR="001A7C06" w:rsidRPr="00B73599" w14:paraId="0AFED460" w14:textId="77777777" w:rsidTr="00746DD3">
              <w:tc>
                <w:tcPr>
                  <w:tcW w:w="425" w:type="dxa"/>
                </w:tcPr>
                <w:p w14:paraId="5A8770F0" w14:textId="77777777" w:rsidR="001A7C06" w:rsidRPr="00B73599" w:rsidRDefault="001A7C06" w:rsidP="00746DD3">
                  <w:pPr>
                    <w:spacing w:line="240" w:lineRule="atLeast"/>
                    <w:rPr>
                      <w:b/>
                      <w:color w:val="327A86" w:themeColor="text2"/>
                    </w:rPr>
                  </w:pPr>
                  <w:r w:rsidRPr="00B73599">
                    <w:rPr>
                      <w:b/>
                      <w:color w:val="70BCC9" w:themeColor="text2" w:themeTint="99"/>
                    </w:rPr>
                    <w:t>a)</w:t>
                  </w:r>
                </w:p>
              </w:tc>
              <w:tc>
                <w:tcPr>
                  <w:tcW w:w="7579" w:type="dxa"/>
                </w:tcPr>
                <w:p w14:paraId="1904841A" w14:textId="70391E5C" w:rsidR="001A7C06" w:rsidRDefault="00A42631" w:rsidP="00746DD3">
                  <w:pPr>
                    <w:spacing w:after="120" w:line="240" w:lineRule="atLeast"/>
                    <w:rPr>
                      <w:noProof/>
                    </w:rPr>
                  </w:pPr>
                  <w:r>
                    <w:rPr>
                      <w:noProof/>
                    </w:rPr>
                    <mc:AlternateContent>
                      <mc:Choice Requires="wpg">
                        <w:drawing>
                          <wp:anchor distT="0" distB="0" distL="114300" distR="114300" simplePos="0" relativeHeight="253559808" behindDoc="0" locked="0" layoutInCell="1" allowOverlap="1" wp14:anchorId="412369D8" wp14:editId="099A88A5">
                            <wp:simplePos x="0" y="0"/>
                            <wp:positionH relativeFrom="column">
                              <wp:posOffset>3307715</wp:posOffset>
                            </wp:positionH>
                            <wp:positionV relativeFrom="paragraph">
                              <wp:posOffset>55880</wp:posOffset>
                            </wp:positionV>
                            <wp:extent cx="1420495" cy="592455"/>
                            <wp:effectExtent l="0" t="0" r="0" b="4445"/>
                            <wp:wrapNone/>
                            <wp:docPr id="1047127521" name="Gruppieren 399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420495" cy="592455"/>
                                      <a:chOff x="-54254" y="0"/>
                                      <a:chExt cx="1421162" cy="593299"/>
                                    </a:xfrm>
                                  </wpg:grpSpPr>
                                  <pic:pic xmlns:pic="http://schemas.openxmlformats.org/drawingml/2006/picture">
                                    <pic:nvPicPr>
                                      <pic:cNvPr id="779030098" name="Grafik 1247826393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24" cstate="print">
                                        <a:duotone>
                                          <a:schemeClr val="accent6">
                                            <a:shade val="45000"/>
                                            <a:satMod val="135000"/>
                                          </a:schemeClr>
                                          <a:prstClr val="white"/>
                                        </a:duotone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 flipV="1">
                                        <a:off x="340963" y="0"/>
                                        <a:ext cx="429260" cy="57023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  <pic:pic xmlns:pic="http://schemas.openxmlformats.org/drawingml/2006/picture">
                                    <pic:nvPicPr>
                                      <pic:cNvPr id="1108533092" name="Grafik 295634061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24" cstate="print">
                                        <a:duotone>
                                          <a:schemeClr val="accent6">
                                            <a:shade val="45000"/>
                                            <a:satMod val="135000"/>
                                          </a:schemeClr>
                                          <a:prstClr val="white"/>
                                        </a:duotone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 flipV="1">
                                        <a:off x="937648" y="0"/>
                                        <a:ext cx="429260" cy="57023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  <wpg:grpSp>
                                    <wpg:cNvPr id="1397924906" name="Gruppieren 2"/>
                                    <wpg:cNvGrpSpPr/>
                                    <wpg:grpSpPr>
                                      <a:xfrm>
                                        <a:off x="-54254" y="62011"/>
                                        <a:ext cx="275995" cy="531288"/>
                                        <a:chOff x="-12834" y="10729"/>
                                        <a:chExt cx="277966" cy="532801"/>
                                      </a:xfrm>
                                    </wpg:grpSpPr>
                                    <wps:wsp>
                                      <wps:cNvPr id="1027614562" name="Textfeld 3"/>
                                      <wps:cNvSpPr txBox="1"/>
                                      <wps:spPr>
                                        <a:xfrm>
                                          <a:off x="10599" y="10729"/>
                                          <a:ext cx="254533" cy="1846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6350"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14:paraId="2CE9B810" w14:textId="1DEED767" w:rsidR="00A42631" w:rsidRPr="00D8792C" w:rsidRDefault="00A42631" w:rsidP="00A42631">
                                            <w:pPr>
                                              <w:rPr>
                                                <w:sz w:val="28"/>
                                                <w:szCs w:val="28"/>
                                              </w:rPr>
                                            </w:pPr>
                                            <w:r>
                                              <w:rPr>
                                                <w:sz w:val="28"/>
                                                <w:szCs w:val="28"/>
                                              </w:rPr>
                                              <w:t xml:space="preserve"> </w:t>
                                            </w:r>
                                            <w:r w:rsidRPr="00D8792C">
                                              <w:rPr>
                                                <w:sz w:val="28"/>
                                                <w:szCs w:val="28"/>
                                              </w:rPr>
                                              <w:t>2</w:t>
                                            </w:r>
                                          </w:p>
                                        </w:txbxContent>
                                      </wps:txbx>
    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    <a:prstTxWarp prst="textNoShape">
                                          <a:avLst/>
                                        </a:prstTxWarp>
                                        <a:spAutoFit/>
                                      </wps:bodyPr>
                                    </wps:wsp>
                                    <wps:wsp>
                                      <wps:cNvPr id="1199119900" name="Textfeld 3"/>
                                      <wps:cNvSpPr txBox="1"/>
                                      <wps:spPr>
                                        <a:xfrm>
                                          <a:off x="10659" y="265891"/>
                                          <a:ext cx="194070" cy="277639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6350"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14:paraId="1D4711BC" w14:textId="62A07A25" w:rsidR="00A42631" w:rsidRPr="00D8792C" w:rsidRDefault="00A42631" w:rsidP="00A42631">
                                            <w:pPr>
                                              <w:jc w:val="center"/>
                                              <w:rPr>
                                                <w:sz w:val="28"/>
                                                <w:szCs w:val="28"/>
                                              </w:rPr>
                                            </w:pPr>
                                            <w:r>
                                              <w:rPr>
                                                <w:sz w:val="28"/>
                                                <w:szCs w:val="28"/>
                                              </w:rPr>
                                              <w:t>5</w:t>
                                            </w:r>
                                          </w:p>
                                        </w:txbxContent>
                                      </wps:txbx>
    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  <wps:wsp>
                                      <wps:cNvPr id="548092006" name="Gerade Verbindung 1"/>
                                      <wps:cNvCnPr/>
                                      <wps:spPr>
                                        <a:xfrm>
                                          <a:off x="-12834" y="226226"/>
                                          <a:ext cx="217603" cy="0"/>
                                        </a:xfrm>
                                        <a:prstGeom prst="line">
                                          <a:avLst/>
                                        </a:prstGeom>
                                        <a:ln w="12700">
                                          <a:solidFill>
                                            <a:schemeClr val="tx1"/>
                                          </a:solidFill>
                                        </a:ln>
                                      </wps:spPr>
                                      <wps:style>
                                        <a:lnRef idx="1">
                                          <a:schemeClr val="accent1"/>
                                        </a:lnRef>
                                        <a:fillRef idx="0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tx1"/>
                                        </a:fontRef>
                                      </wps:style>
                                      <wps:bodyPr/>
                                    </wps:wsp>
                                  </wpg:grpSp>
                                  <wps:wsp>
                                    <wps:cNvPr id="1204346600" name="Textfeld 398"/>
                                    <wps:cNvSpPr txBox="1"/>
                                    <wps:spPr>
                                      <a:xfrm>
                                        <a:off x="139485" y="162732"/>
                                        <a:ext cx="875654" cy="356461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4A801D8E" w14:textId="77777777" w:rsidR="00A42631" w:rsidRPr="00D8792C" w:rsidRDefault="00A42631" w:rsidP="00A42631">
                                          <w:pPr>
                                            <w:rPr>
                                              <w:sz w:val="44"/>
                                              <w:szCs w:val="44"/>
                                            </w:rPr>
                                          </w:pPr>
                                          <w:r w:rsidRPr="00D8792C">
                                            <w:rPr>
                                              <w:sz w:val="44"/>
                                              <w:szCs w:val="44"/>
                                            </w:rPr>
                                            <w:t xml:space="preserve">=     </w:t>
                                          </w:r>
                                          <w:r>
                                            <w:rPr>
                                              <w:sz w:val="44"/>
                                              <w:szCs w:val="44"/>
                                            </w:rPr>
                                            <w:t xml:space="preserve"> </w:t>
                                          </w:r>
                                          <w:r w:rsidRPr="00D8792C">
                                            <w:rPr>
                                              <w:sz w:val="44"/>
                                              <w:szCs w:val="44"/>
                                            </w:rPr>
                                            <w:t>=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group w14:anchorId="412369D8" id="Gruppieren 399" o:spid="_x0000_s1038" style="position:absolute;margin-left:260.45pt;margin-top:4.4pt;width:111.85pt;height:46.65pt;z-index:253559808;mso-width-relative:margin;mso-height-relative:margin" coordorigin="-542" coordsize="14211,5932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">
                            <v:shape id="Grafik 1247826393" o:spid="_x0000_s1039" type="#_x0000_t75" style="position:absolute;left:3409;width:4293;height:5702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">
                              <v:imagedata r:id="rId25" o:title="" recolortarget="#727272 [1449]"/>
                            </v:shape>
                            <v:shape id="Grafik 295634061" o:spid="_x0000_s1040" type="#_x0000_t75" style="position:absolute;left:9376;width:4293;height:5702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">
                              <v:imagedata r:id="rId25" o:title="" recolortarget="#727272 [1449]"/>
                            </v:shape>
                            <v:group id="_x0000_s1041" style="position:absolute;left:-542;top:620;width:2759;height:5312" coordorigin="-128,107" coordsize="2779,532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">
                              <v:shape id="Textfeld 3" o:spid="_x0000_s1042" type="#_x0000_t202" style="position:absolute;left:105;top:107;width:2546;height:184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" filled="f" stroked="f" strokeweight=".5pt">
                                <v:textbox style="mso-fit-shape-to-text:t" inset="0,0,0,0">
                                  <w:txbxContent>
                                    <w:p w14:paraId="2CE9B810" w14:textId="1DEED767" w:rsidR="00A42631" w:rsidRPr="00D8792C" w:rsidRDefault="00A42631" w:rsidP="00A42631">
                                      <w:pPr>
                                        <w:rPr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sz w:val="28"/>
                                          <w:szCs w:val="28"/>
                                        </w:rPr>
                                        <w:t xml:space="preserve"> </w:t>
                                      </w:r>
                                      <w:r w:rsidRPr="00D8792C">
                                        <w:rPr>
                                          <w:sz w:val="28"/>
                                          <w:szCs w:val="28"/>
                                        </w:rPr>
                                        <w:t>2</w:t>
                                      </w:r>
                                    </w:p>
                                  </w:txbxContent>
                                </v:textbox>
                              </v:shape>
                              <v:shape id="Textfeld 3" o:spid="_x0000_s1043" type="#_x0000_t202" style="position:absolute;left:106;top:2658;width:1941;height:277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" filled="f" stroked="f" strokeweight=".5pt">
                                <v:textbox inset="0,0,0,0">
                                  <w:txbxContent>
                                    <w:p w14:paraId="1D4711BC" w14:textId="62A07A25" w:rsidR="00A42631" w:rsidRPr="00D8792C" w:rsidRDefault="00A42631" w:rsidP="00A42631">
                                      <w:pPr>
                                        <w:jc w:val="center"/>
                                        <w:rPr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sz w:val="28"/>
                                          <w:szCs w:val="28"/>
                                        </w:rPr>
                                        <w:t>5</w:t>
                                      </w:r>
                                    </w:p>
                                  </w:txbxContent>
                                </v:textbox>
                              </v:shape>
                              <v:line id="Gerade Verbindung 1" o:spid="_x0000_s1044" style="position:absolute;visibility:visible;mso-wrap-style:square" from="-128,2262" to="2047,226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" strokecolor="black [3213]" strokeweight="1pt">
                                <v:stroke joinstyle="miter"/>
                              </v:line>
                            </v:group>
                            <v:shape id="Textfeld 398" o:spid="_x0000_s1045" type="#_x0000_t202" style="position:absolute;left:1394;top:1627;width:8757;height:356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" filled="f" stroked="f" strokeweight=".5pt">
                              <v:textbox>
                                <w:txbxContent>
                                  <w:p w14:paraId="4A801D8E" w14:textId="77777777" w:rsidR="00A42631" w:rsidRPr="00D8792C" w:rsidRDefault="00A42631" w:rsidP="00A42631">
                                    <w:pPr>
                                      <w:rPr>
                                        <w:sz w:val="44"/>
                                        <w:szCs w:val="44"/>
                                      </w:rPr>
                                    </w:pPr>
                                    <w:r w:rsidRPr="00D8792C">
                                      <w:rPr>
                                        <w:sz w:val="44"/>
                                        <w:szCs w:val="44"/>
                                      </w:rPr>
                                      <w:t xml:space="preserve">=     </w:t>
                                    </w:r>
                                    <w:r>
                                      <w:rPr>
                                        <w:sz w:val="44"/>
                                        <w:szCs w:val="44"/>
                                      </w:rPr>
                                      <w:t xml:space="preserve"> </w:t>
                                    </w:r>
                                    <w:r w:rsidRPr="00D8792C">
                                      <w:rPr>
                                        <w:sz w:val="44"/>
                                        <w:szCs w:val="44"/>
                                      </w:rPr>
                                      <w:t>=</w:t>
                                    </w:r>
                                  </w:p>
                                </w:txbxContent>
                              </v:textbox>
                            </v:shape>
                          </v:group>
                        </w:pict>
                      </mc:Fallback>
                    </mc:AlternateContent>
                  </w:r>
                  <w:r w:rsidR="001A7C06">
                    <w:t>Gib zwei Brüche an, die genauso groß sin</w:t>
                  </w:r>
                  <w:r w:rsidR="001A7C06" w:rsidRPr="00B0205E">
                    <w:rPr>
                      <w:rFonts w:cstheme="minorHAnsi"/>
                    </w:rPr>
                    <w:t>d wie</w:t>
                  </w:r>
                  <w:r w:rsidR="001A7C06">
                    <w:rPr>
                      <w:rFonts w:cstheme="minorHAnsi"/>
                    </w:rPr>
                    <w:t xml:space="preserve">    </w:t>
                  </w:r>
                  <w:r w:rsidR="001A7C06" w:rsidRPr="00B0205E">
                    <w:rPr>
                      <w:rFonts w:cstheme="minorHAnsi"/>
                    </w:rPr>
                    <w:t xml:space="preserve">  </w:t>
                  </w:r>
                  <w:r w:rsidR="00CC1A89">
                    <w:rPr>
                      <w:rStyle w:val="ZitatZchn"/>
                    </w:rPr>
                    <w:t>.</w:t>
                  </w:r>
                  <w:r w:rsidR="001A7C06">
                    <w:rPr>
                      <w:noProof/>
                    </w:rPr>
                    <w:t xml:space="preserve"> </w:t>
                  </w:r>
                </w:p>
                <w:p w14:paraId="5D4C95E9" w14:textId="77777777" w:rsidR="001A7C06" w:rsidRDefault="001A7C06" w:rsidP="00746DD3">
                  <w:pPr>
                    <w:spacing w:line="240" w:lineRule="atLeast"/>
                  </w:pPr>
                  <w:r>
                    <w:rPr>
                      <w:noProof/>
                    </w:rPr>
                    <w:t xml:space="preserve">Erkläre </w:t>
                  </w:r>
                  <w:r w:rsidRPr="00F57CBC">
                    <w:t>(z.</w:t>
                  </w:r>
                  <w:r>
                    <w:t> </w:t>
                  </w:r>
                  <w:r w:rsidRPr="00F57CBC">
                    <w:t xml:space="preserve">B. </w:t>
                  </w:r>
                  <w:r>
                    <w:t>mit einem</w:t>
                  </w:r>
                  <w:r w:rsidRPr="00F57CBC">
                    <w:t xml:space="preserve"> Bild oder eine</w:t>
                  </w:r>
                  <w:r>
                    <w:t>r</w:t>
                  </w:r>
                  <w:r w:rsidRPr="00F57CBC">
                    <w:t xml:space="preserve"> Situation)</w:t>
                  </w:r>
                  <w:r>
                    <w:t>.</w:t>
                  </w:r>
                </w:p>
                <w:p w14:paraId="5E1FFBE3" w14:textId="77777777" w:rsidR="001A7C06" w:rsidRDefault="001A7C06" w:rsidP="00746DD3">
                  <w:pPr>
                    <w:spacing w:line="240" w:lineRule="atLeast"/>
                  </w:pPr>
                </w:p>
                <w:p w14:paraId="0C0F110E" w14:textId="77777777" w:rsidR="001A7C06" w:rsidRDefault="001A7C06" w:rsidP="00746DD3">
                  <w:pPr>
                    <w:spacing w:line="240" w:lineRule="atLeast"/>
                  </w:pPr>
                </w:p>
                <w:tbl>
                  <w:tblPr>
                    <w:tblStyle w:val="MSKTabelle"/>
                    <w:tblW w:w="0" w:type="auto"/>
                    <w:tblLayout w:type="fixed"/>
                    <w:tblLook w:val="0600" w:firstRow="0" w:lastRow="0" w:firstColumn="0" w:lastColumn="0" w:noHBand="1" w:noVBand="1"/>
                  </w:tblPr>
                  <w:tblGrid>
                    <w:gridCol w:w="7569"/>
                  </w:tblGrid>
                  <w:tr w:rsidR="001A7C06" w14:paraId="2FAE3C96" w14:textId="77777777" w:rsidTr="00746DD3">
                    <w:tc>
                      <w:tcPr>
                        <w:tcW w:w="7569" w:type="dxa"/>
                      </w:tcPr>
                      <w:p w14:paraId="390DF48B" w14:textId="77777777" w:rsidR="001A7C06" w:rsidRDefault="001A7C06" w:rsidP="00746DD3">
                        <w:pPr>
                          <w:spacing w:line="240" w:lineRule="atLeast"/>
                        </w:pPr>
                      </w:p>
                      <w:p w14:paraId="676B43A6" w14:textId="77777777" w:rsidR="001A7C06" w:rsidRDefault="001A7C06" w:rsidP="00746DD3">
                        <w:pPr>
                          <w:spacing w:line="240" w:lineRule="atLeast"/>
                        </w:pPr>
                      </w:p>
                      <w:p w14:paraId="190F1844" w14:textId="77777777" w:rsidR="001A7C06" w:rsidRDefault="001A7C06" w:rsidP="00746DD3">
                        <w:pPr>
                          <w:spacing w:line="240" w:lineRule="atLeast"/>
                        </w:pPr>
                      </w:p>
                      <w:p w14:paraId="73229DD3" w14:textId="77777777" w:rsidR="001A7C06" w:rsidRDefault="001A7C06" w:rsidP="00746DD3">
                        <w:pPr>
                          <w:spacing w:line="240" w:lineRule="atLeast"/>
                        </w:pPr>
                      </w:p>
                      <w:p w14:paraId="120D9F8A" w14:textId="77777777" w:rsidR="001A7C06" w:rsidRDefault="001A7C06" w:rsidP="00746DD3">
                        <w:pPr>
                          <w:spacing w:line="240" w:lineRule="atLeast"/>
                        </w:pPr>
                      </w:p>
                    </w:tc>
                  </w:tr>
                </w:tbl>
                <w:p w14:paraId="4A571CF6" w14:textId="77777777" w:rsidR="001A7C06" w:rsidRPr="00B73599" w:rsidRDefault="001A7C06" w:rsidP="00746DD3">
                  <w:pPr>
                    <w:spacing w:line="240" w:lineRule="atLeast"/>
                  </w:pPr>
                  <w:r>
                    <w:t xml:space="preserve"> </w:t>
                  </w:r>
                </w:p>
              </w:tc>
            </w:tr>
            <w:tr w:rsidR="001A7C06" w:rsidRPr="00B73599" w14:paraId="7E87866E" w14:textId="77777777" w:rsidTr="00746DD3">
              <w:tc>
                <w:tcPr>
                  <w:tcW w:w="425" w:type="dxa"/>
                </w:tcPr>
                <w:p w14:paraId="6D261388" w14:textId="77777777" w:rsidR="001A7C06" w:rsidRPr="00B73599" w:rsidRDefault="001A7C06" w:rsidP="00746DD3">
                  <w:pPr>
                    <w:spacing w:line="240" w:lineRule="atLeast"/>
                    <w:rPr>
                      <w:b/>
                      <w:color w:val="70BCC9" w:themeColor="text2" w:themeTint="99"/>
                    </w:rPr>
                  </w:pPr>
                  <w:r>
                    <w:rPr>
                      <w:b/>
                      <w:color w:val="70BCC9" w:themeColor="text2" w:themeTint="99"/>
                    </w:rPr>
                    <w:t>b)</w:t>
                  </w:r>
                </w:p>
              </w:tc>
              <w:tc>
                <w:tcPr>
                  <w:tcW w:w="7579" w:type="dxa"/>
                </w:tcPr>
                <w:p w14:paraId="68C82C22" w14:textId="77777777" w:rsidR="001A7C06" w:rsidRDefault="001A7C06" w:rsidP="00746DD3">
                  <w:pPr>
                    <w:spacing w:line="240" w:lineRule="atLeast"/>
                  </w:pPr>
                  <w:r>
                    <w:t xml:space="preserve">Leas Kuchen hat 8 Stücke. Sie isst 4 Stücke davon. Pauls Kuchen ist genauso groß, sein Kuchen wurde aber in 18 Stücke unterteilt. Die Stücke sind also kleiner </w:t>
                  </w:r>
                  <w:r>
                    <w:br/>
                    <w:t xml:space="preserve">als bei Leas Kuchen. Paul isst denselben Anteil vom Kuchen wie Lea. </w:t>
                  </w:r>
                </w:p>
                <w:p w14:paraId="62520B90" w14:textId="77777777" w:rsidR="001A7C06" w:rsidRDefault="001A7C06" w:rsidP="00746DD3">
                  <w:pPr>
                    <w:spacing w:line="240" w:lineRule="atLeast"/>
                  </w:pPr>
                  <w:r>
                    <w:t>Wie viele Stücke von den 18 Stücken hat er also gegessen?</w:t>
                  </w:r>
                </w:p>
                <w:p w14:paraId="00926CC8" w14:textId="77777777" w:rsidR="001A7C06" w:rsidRDefault="001A7C06" w:rsidP="00746DD3">
                  <w:pPr>
                    <w:spacing w:line="240" w:lineRule="atLeast"/>
                  </w:pPr>
                </w:p>
                <w:tbl>
                  <w:tblPr>
                    <w:tblStyle w:val="MSKTabelle"/>
                    <w:tblW w:w="0" w:type="auto"/>
                    <w:tblLayout w:type="fixed"/>
                    <w:tblLook w:val="0600" w:firstRow="0" w:lastRow="0" w:firstColumn="0" w:lastColumn="0" w:noHBand="1" w:noVBand="1"/>
                  </w:tblPr>
                  <w:tblGrid>
                    <w:gridCol w:w="7569"/>
                  </w:tblGrid>
                  <w:tr w:rsidR="001A7C06" w14:paraId="7459361C" w14:textId="77777777" w:rsidTr="00746DD3">
                    <w:tc>
                      <w:tcPr>
                        <w:tcW w:w="7569" w:type="dxa"/>
                      </w:tcPr>
                      <w:p w14:paraId="0C63E37D" w14:textId="77777777" w:rsidR="001A7C06" w:rsidRDefault="001A7C06" w:rsidP="00746DD3">
                        <w:pPr>
                          <w:spacing w:line="240" w:lineRule="atLeast"/>
                        </w:pPr>
                      </w:p>
                      <w:p w14:paraId="6F1AFA0A" w14:textId="77777777" w:rsidR="001A7C06" w:rsidRDefault="001A7C06" w:rsidP="00746DD3">
                        <w:pPr>
                          <w:spacing w:line="240" w:lineRule="atLeast"/>
                        </w:pPr>
                      </w:p>
                      <w:p w14:paraId="78F74FD9" w14:textId="77777777" w:rsidR="001A7C06" w:rsidRDefault="001A7C06" w:rsidP="00746DD3">
                        <w:pPr>
                          <w:spacing w:line="240" w:lineRule="atLeast"/>
                        </w:pPr>
                      </w:p>
                      <w:p w14:paraId="42BF23F4" w14:textId="77777777" w:rsidR="001A7C06" w:rsidRDefault="001A7C06" w:rsidP="00746DD3">
                        <w:pPr>
                          <w:spacing w:line="240" w:lineRule="atLeast"/>
                        </w:pPr>
                      </w:p>
                      <w:p w14:paraId="39D325AD" w14:textId="77777777" w:rsidR="001A7C06" w:rsidRDefault="001A7C06" w:rsidP="00746DD3">
                        <w:pPr>
                          <w:spacing w:line="240" w:lineRule="atLeast"/>
                        </w:pPr>
                      </w:p>
                    </w:tc>
                  </w:tr>
                </w:tbl>
                <w:p w14:paraId="1D7DCF54" w14:textId="77777777" w:rsidR="001A7C06" w:rsidRPr="000A45CA" w:rsidRDefault="001A7C06" w:rsidP="00746DD3">
                  <w:pPr>
                    <w:spacing w:line="240" w:lineRule="atLeast"/>
                  </w:pPr>
                  <w:r>
                    <w:t xml:space="preserve"> </w:t>
                  </w:r>
                </w:p>
              </w:tc>
            </w:tr>
          </w:tbl>
          <w:p w14:paraId="303D1DA7" w14:textId="77777777" w:rsidR="001A7C06" w:rsidRPr="00B73599" w:rsidRDefault="001A7C06" w:rsidP="00746DD3">
            <w:pPr>
              <w:spacing w:line="240" w:lineRule="atLeast"/>
            </w:pPr>
          </w:p>
        </w:tc>
      </w:tr>
    </w:tbl>
    <w:p w14:paraId="5C0D0DAA" w14:textId="21FBAD85" w:rsidR="001A7C06" w:rsidRDefault="001A7C06" w:rsidP="00E13C64">
      <w:pPr>
        <w:spacing w:line="240" w:lineRule="atLeast"/>
        <w:sectPr w:rsidR="001A7C06" w:rsidSect="001D1C8B">
          <w:headerReference w:type="default" r:id="rId26"/>
          <w:pgSz w:w="11906" w:h="16838"/>
          <w:pgMar w:top="1474" w:right="1418" w:bottom="1418" w:left="1418" w:header="227" w:footer="567" w:gutter="0"/>
          <w:pgNumType w:start="1"/>
          <w:cols w:space="708"/>
          <w:docGrid w:linePitch="360"/>
        </w:sectPr>
      </w:pPr>
    </w:p>
    <w:p w14:paraId="092977F3" w14:textId="4552948E" w:rsidR="00B73599" w:rsidRDefault="00B73599" w:rsidP="00E13C64">
      <w:pPr>
        <w:spacing w:line="240" w:lineRule="atLeast"/>
      </w:pPr>
    </w:p>
    <w:tbl>
      <w:tblPr>
        <w:tblW w:w="921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425"/>
        <w:gridCol w:w="8080"/>
      </w:tblGrid>
      <w:tr w:rsidR="00E0758C" w:rsidRPr="00E0758C" w14:paraId="5DBC7F63" w14:textId="77777777" w:rsidTr="00684F4F">
        <w:tc>
          <w:tcPr>
            <w:tcW w:w="709" w:type="dxa"/>
          </w:tcPr>
          <w:p w14:paraId="5E9BCB91" w14:textId="77777777" w:rsidR="00E0758C" w:rsidRPr="00AC7674" w:rsidRDefault="00E0758C" w:rsidP="00E13C64">
            <w:pPr>
              <w:pStyle w:val="berschrift1"/>
              <w:spacing w:line="240" w:lineRule="atLeast"/>
            </w:pPr>
            <w:r w:rsidRPr="00AC7674">
              <w:t>A</w:t>
            </w:r>
          </w:p>
        </w:tc>
        <w:tc>
          <w:tcPr>
            <w:tcW w:w="8505" w:type="dxa"/>
            <w:gridSpan w:val="2"/>
          </w:tcPr>
          <w:p w14:paraId="19DD66C6" w14:textId="77777777" w:rsidR="00E0758C" w:rsidRPr="00AC7674" w:rsidRDefault="00343820" w:rsidP="00E13C64">
            <w:pPr>
              <w:pStyle w:val="berschrift1"/>
              <w:spacing w:line="240" w:lineRule="atLeast"/>
            </w:pPr>
            <w:r w:rsidRPr="00343820">
              <w:t>Ich kann gleichwertige Anteile in Bildern und Situationen finden</w:t>
            </w:r>
          </w:p>
        </w:tc>
      </w:tr>
      <w:tr w:rsidR="00E0758C" w:rsidRPr="00E0758C" w14:paraId="0497CF4D" w14:textId="77777777" w:rsidTr="00684F4F">
        <w:trPr>
          <w:trHeight w:val="170"/>
        </w:trPr>
        <w:tc>
          <w:tcPr>
            <w:tcW w:w="709" w:type="dxa"/>
          </w:tcPr>
          <w:p w14:paraId="236FE16B" w14:textId="77777777" w:rsidR="00E0758C" w:rsidRPr="00E0758C" w:rsidRDefault="00E0758C" w:rsidP="00E13C64">
            <w:pPr>
              <w:pStyle w:val="berschrift2"/>
              <w:spacing w:line="240" w:lineRule="atLeast"/>
            </w:pPr>
            <w:r w:rsidRPr="00E0758C">
              <w:t>1</w:t>
            </w:r>
          </w:p>
        </w:tc>
        <w:tc>
          <w:tcPr>
            <w:tcW w:w="8505" w:type="dxa"/>
            <w:gridSpan w:val="2"/>
          </w:tcPr>
          <w:p w14:paraId="1627814B" w14:textId="1AFBD72F" w:rsidR="00E0758C" w:rsidRPr="00911328" w:rsidRDefault="00343820" w:rsidP="00E13C64">
            <w:pPr>
              <w:pStyle w:val="berschrift2"/>
              <w:spacing w:line="240" w:lineRule="atLeast"/>
            </w:pPr>
            <w:r w:rsidRPr="00343820">
              <w:t>Gleich große Anteile in Bruchstreifen finden</w:t>
            </w:r>
          </w:p>
        </w:tc>
      </w:tr>
      <w:tr w:rsidR="00E0758C" w:rsidRPr="00E0758C" w14:paraId="069A5C7A" w14:textId="77777777" w:rsidTr="00684F4F">
        <w:tc>
          <w:tcPr>
            <w:tcW w:w="709" w:type="dxa"/>
          </w:tcPr>
          <w:p w14:paraId="4EF8612A" w14:textId="77777777" w:rsidR="00E0758C" w:rsidRPr="00E0758C" w:rsidRDefault="00E0758C" w:rsidP="00E13C64">
            <w:pPr>
              <w:pStyle w:val="Nummerierung"/>
            </w:pPr>
            <w:r w:rsidRPr="00E0758C">
              <w:t>1.1</w:t>
            </w:r>
          </w:p>
        </w:tc>
        <w:tc>
          <w:tcPr>
            <w:tcW w:w="8505" w:type="dxa"/>
            <w:gridSpan w:val="2"/>
          </w:tcPr>
          <w:p w14:paraId="100E6619" w14:textId="2D2A0026" w:rsidR="00E0758C" w:rsidRPr="00274151" w:rsidRDefault="007553A0" w:rsidP="00E13C64">
            <w:pPr>
              <w:pStyle w:val="Nummerierung"/>
              <w:rPr>
                <w:color w:val="0000FF"/>
              </w:rPr>
            </w:pPr>
            <w:r>
              <w:rPr>
                <w:noProof/>
                <w14:ligatures w14:val="standardContextual"/>
              </w:rPr>
              <mc:AlternateContent>
                <mc:Choice Requires="wpg">
                  <w:drawing>
                    <wp:anchor distT="0" distB="0" distL="114300" distR="114300" simplePos="0" relativeHeight="252884992" behindDoc="0" locked="0" layoutInCell="1" allowOverlap="1" wp14:anchorId="17F33311" wp14:editId="0F429D55">
                      <wp:simplePos x="0" y="0"/>
                      <wp:positionH relativeFrom="column">
                        <wp:posOffset>4727575</wp:posOffset>
                      </wp:positionH>
                      <wp:positionV relativeFrom="paragraph">
                        <wp:posOffset>498951</wp:posOffset>
                      </wp:positionV>
                      <wp:extent cx="544830" cy="751091"/>
                      <wp:effectExtent l="0" t="0" r="1270" b="0"/>
                      <wp:wrapNone/>
                      <wp:docPr id="17651259" name="Gruppieren 1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44830" cy="751091"/>
                                <a:chOff x="0" y="0"/>
                                <a:chExt cx="544830" cy="75109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86671291" name="Grafik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7" cstate="print">
                                  <a:clrChange>
                                    <a:clrFrom>
                                      <a:srgbClr val="FFFFFF">
                                        <a:alpha val="0"/>
                                      </a:srgbClr>
                                    </a:clrFrom>
                                    <a:clrTo>
                                      <a:srgbClr val="FFFFFF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830" cy="6299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22822106" name="Textfeld 12"/>
                              <wps:cNvSpPr txBox="1"/>
                              <wps:spPr>
                                <a:xfrm>
                                  <a:off x="92648" y="604229"/>
                                  <a:ext cx="349885" cy="14686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648DDA0" w14:textId="77777777" w:rsidR="007553A0" w:rsidRPr="00AF507F" w:rsidRDefault="007553A0" w:rsidP="007553A0">
                                    <w:pPr>
                                      <w:pStyle w:val="Transcript"/>
                                      <w:rPr>
                                        <w:sz w:val="18"/>
                                        <w:szCs w:val="16"/>
                                      </w:rPr>
                                    </w:pPr>
                                    <w:r w:rsidRPr="00AF507F">
                                      <w:rPr>
                                        <w:sz w:val="18"/>
                                        <w:szCs w:val="16"/>
                                      </w:rPr>
                                      <w:t>Kenan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7F33311" id="Gruppieren 19" o:spid="_x0000_s1046" style="position:absolute;margin-left:372.25pt;margin-top:39.3pt;width:42.9pt;height:59.15pt;z-index:252884992" coordsize="5448,751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">
                      <v:shape id="Grafik 5" o:spid="_x0000_s1047" type="#_x0000_t75" style="position:absolute;width:5448;height:629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">
                        <v:imagedata r:id="rId28" o:title="" chromakey="white"/>
                      </v:shape>
                      <v:shape id="_x0000_s1048" type="#_x0000_t202" style="position:absolute;left:926;top:6042;width:3499;height:146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648DDA0" w14:textId="77777777" w:rsidR="007553A0" w:rsidRPr="00AF507F" w:rsidRDefault="007553A0" w:rsidP="007553A0">
                              <w:pPr>
                                <w:pStyle w:val="Transcript"/>
                                <w:rPr>
                                  <w:sz w:val="18"/>
                                  <w:szCs w:val="16"/>
                                </w:rPr>
                              </w:pPr>
                              <w:r w:rsidRPr="00AF507F">
                                <w:rPr>
                                  <w:sz w:val="18"/>
                                  <w:szCs w:val="16"/>
                                </w:rPr>
                                <w:t>Kenan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343820" w:rsidRPr="00343820">
              <w:t xml:space="preserve">Anteile in </w:t>
            </w:r>
            <w:r w:rsidR="00274151">
              <w:t>Lade</w:t>
            </w:r>
            <w:r w:rsidR="00343820" w:rsidRPr="00343820">
              <w:t>balken vergleichen</w:t>
            </w:r>
          </w:p>
          <w:p w14:paraId="29B457D5" w14:textId="1056237C" w:rsidR="00DE27E6" w:rsidRPr="00911328" w:rsidRDefault="00DE27E6" w:rsidP="00E13C64">
            <w:pPr>
              <w:pStyle w:val="Nummerierung"/>
            </w:pPr>
          </w:p>
        </w:tc>
      </w:tr>
      <w:tr w:rsidR="00E0758C" w:rsidRPr="00E0758C" w14:paraId="4F2F608E" w14:textId="77777777" w:rsidTr="00684F4F">
        <w:tc>
          <w:tcPr>
            <w:tcW w:w="709" w:type="dxa"/>
          </w:tcPr>
          <w:p w14:paraId="6ADA5C7B" w14:textId="7B7FA904" w:rsidR="00E0758C" w:rsidRPr="00E0758C" w:rsidRDefault="00D8504A" w:rsidP="00E13C64">
            <w:pPr>
              <w:spacing w:line="240" w:lineRule="atLeast"/>
            </w:pPr>
            <w:r w:rsidRPr="009D698A">
              <w:rPr>
                <w:noProof/>
              </w:rPr>
              <w:drawing>
                <wp:anchor distT="0" distB="0" distL="114300" distR="114300" simplePos="0" relativeHeight="254007296" behindDoc="0" locked="0" layoutInCell="1" allowOverlap="1" wp14:anchorId="6B83FAD5" wp14:editId="775B93D0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3810</wp:posOffset>
                  </wp:positionV>
                  <wp:extent cx="360000" cy="272386"/>
                  <wp:effectExtent l="0" t="0" r="2540" b="0"/>
                  <wp:wrapNone/>
                  <wp:docPr id="2034772513" name="Grafik 20347725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" cy="27238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5" w:type="dxa"/>
          </w:tcPr>
          <w:p w14:paraId="561AC24F" w14:textId="77777777" w:rsidR="00E0758C" w:rsidRPr="00E0758C" w:rsidRDefault="00E0758C" w:rsidP="00E13C64">
            <w:pPr>
              <w:pStyle w:val="Nummerierung"/>
              <w:spacing w:line="240" w:lineRule="atLeast"/>
            </w:pPr>
            <w:r w:rsidRPr="00E0758C">
              <w:t>a)</w:t>
            </w:r>
          </w:p>
        </w:tc>
        <w:tc>
          <w:tcPr>
            <w:tcW w:w="8080" w:type="dxa"/>
          </w:tcPr>
          <w:p w14:paraId="38AC33D7" w14:textId="60095E7D" w:rsidR="00343820" w:rsidRDefault="00314CE0" w:rsidP="00E13C64">
            <w:pPr>
              <w:spacing w:line="240" w:lineRule="atLeast"/>
            </w:pPr>
            <w:r>
              <w:rPr>
                <w:noProof/>
                <w14:ligatures w14:val="standardContextual"/>
              </w:rPr>
              <mc:AlternateContent>
                <mc:Choice Requires="wpg">
                  <w:drawing>
                    <wp:anchor distT="0" distB="0" distL="114300" distR="114300" simplePos="0" relativeHeight="252893184" behindDoc="0" locked="0" layoutInCell="1" allowOverlap="1" wp14:anchorId="3994A497" wp14:editId="1497747A">
                      <wp:simplePos x="0" y="0"/>
                      <wp:positionH relativeFrom="column">
                        <wp:posOffset>4456271</wp:posOffset>
                      </wp:positionH>
                      <wp:positionV relativeFrom="paragraph">
                        <wp:posOffset>1005840</wp:posOffset>
                      </wp:positionV>
                      <wp:extent cx="645795" cy="722893"/>
                      <wp:effectExtent l="0" t="0" r="0" b="1270"/>
                      <wp:wrapNone/>
                      <wp:docPr id="1370828430" name="Gruppieren 1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45795" cy="722893"/>
                                <a:chOff x="0" y="0"/>
                                <a:chExt cx="645795" cy="72289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428974928" name="Grafik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clrChange>
                                    <a:clrFrom>
                                      <a:srgbClr val="FFFFFF">
                                        <a:alpha val="0"/>
                                      </a:srgbClr>
                                    </a:clrFrom>
                                    <a:clrTo>
                                      <a:srgbClr val="FFFFFF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45795" cy="6299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245133118" name="Textfeld 12"/>
                              <wps:cNvSpPr txBox="1"/>
                              <wps:spPr>
                                <a:xfrm>
                                  <a:off x="140987" y="576031"/>
                                  <a:ext cx="349885" cy="14686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2102A0" w14:textId="77777777" w:rsidR="00314CE0" w:rsidRPr="00AF507F" w:rsidRDefault="00314CE0" w:rsidP="00314CE0">
                                    <w:pPr>
                                      <w:pStyle w:val="Transcript"/>
                                      <w:rPr>
                                        <w:sz w:val="18"/>
                                        <w:szCs w:val="16"/>
                                      </w:rPr>
                                    </w:pPr>
                                    <w:r w:rsidRPr="00AF507F">
                                      <w:rPr>
                                        <w:sz w:val="18"/>
                                        <w:szCs w:val="16"/>
                                      </w:rPr>
                                      <w:t>Leonie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994A497" id="Gruppieren 18" o:spid="_x0000_s1049" style="position:absolute;margin-left:350.9pt;margin-top:79.2pt;width:50.85pt;height:56.9pt;z-index:252893184" coordsize="6457,722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">
                      <v:shape id="Grafik 6" o:spid="_x0000_s1050" type="#_x0000_t75" style="position:absolute;width:6457;height:629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">
                        <v:imagedata r:id="rId31" o:title="" chromakey="white"/>
                      </v:shape>
                      <v:shape id="_x0000_s1051" type="#_x0000_t202" style="position:absolute;left:1409;top:5760;width:3499;height:146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" filled="f" stroked="f" strokeweight=".5pt">
                        <v:textbox inset="0,0,0,0">
                          <w:txbxContent>
                            <w:p w14:paraId="112102A0" w14:textId="77777777" w:rsidR="00314CE0" w:rsidRPr="00AF507F" w:rsidRDefault="00314CE0" w:rsidP="00314CE0">
                              <w:pPr>
                                <w:pStyle w:val="Transcript"/>
                                <w:rPr>
                                  <w:sz w:val="18"/>
                                  <w:szCs w:val="16"/>
                                </w:rPr>
                              </w:pPr>
                              <w:r w:rsidRPr="00AF507F">
                                <w:rPr>
                                  <w:sz w:val="18"/>
                                  <w:szCs w:val="16"/>
                                </w:rPr>
                                <w:t>Leonie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D8504A">
              <w:rPr>
                <w:noProof/>
              </w:rPr>
              <w:drawing>
                <wp:inline distT="0" distB="0" distL="0" distR="0" wp14:anchorId="5E98B945" wp14:editId="24849D9B">
                  <wp:extent cx="4425950" cy="1489376"/>
                  <wp:effectExtent l="0" t="0" r="0" b="0"/>
                  <wp:docPr id="745557105" name="Grafik 1188" descr="Ein Bild, das Text, Screenshot, Quittung, Schrift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5557105" name="Grafik 1188" descr="Ein Bild, das Text, Screenshot, Quittung, Schrift enthält.&#10;&#10;Automatisch generierte Beschreibung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66123" cy="1502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964974" w14:textId="77777777" w:rsidR="007D658E" w:rsidRDefault="007D658E" w:rsidP="00E13C64">
            <w:pPr>
              <w:spacing w:line="240" w:lineRule="atLeast"/>
            </w:pPr>
          </w:p>
          <w:p w14:paraId="414D816B" w14:textId="542500A3" w:rsidR="00343820" w:rsidRDefault="00343820" w:rsidP="00E13C64">
            <w:pPr>
              <w:spacing w:line="240" w:lineRule="atLeast"/>
            </w:pPr>
            <w:r>
              <w:t>Kenan und Leonie wollen beide einen Film herunterladen.</w:t>
            </w:r>
          </w:p>
          <w:p w14:paraId="556AB631" w14:textId="263D9995" w:rsidR="00343820" w:rsidRDefault="00343820" w:rsidP="009A01B2">
            <w:pPr>
              <w:pStyle w:val="Listenabsatz"/>
            </w:pPr>
            <w:r>
              <w:t>Welcher Computer hat im Moment mehr G</w:t>
            </w:r>
            <w:r w:rsidR="00F43DA2">
              <w:t>igabyte</w:t>
            </w:r>
            <w:r>
              <w:t xml:space="preserve"> geladen? </w:t>
            </w:r>
          </w:p>
          <w:p w14:paraId="79DC6B36" w14:textId="77777777" w:rsidR="00343820" w:rsidRDefault="00343820" w:rsidP="009A01B2">
            <w:pPr>
              <w:pStyle w:val="Listenabsatz"/>
            </w:pPr>
            <w:r>
              <w:t>Welcher Computer hat den größeren Anteil geladen, ist also schon weiter?</w:t>
            </w:r>
          </w:p>
          <w:p w14:paraId="1809E8A9" w14:textId="77777777" w:rsidR="00343820" w:rsidRPr="00E0758C" w:rsidRDefault="00343820" w:rsidP="00E13C64">
            <w:pPr>
              <w:spacing w:line="240" w:lineRule="atLeast"/>
            </w:pPr>
          </w:p>
        </w:tc>
      </w:tr>
      <w:tr w:rsidR="00E0758C" w:rsidRPr="00E0758C" w14:paraId="4C8DCD75" w14:textId="77777777" w:rsidTr="00684F4F">
        <w:tc>
          <w:tcPr>
            <w:tcW w:w="709" w:type="dxa"/>
          </w:tcPr>
          <w:p w14:paraId="6797F429" w14:textId="77777777" w:rsidR="00E0758C" w:rsidRPr="00E0758C" w:rsidRDefault="00E0758C" w:rsidP="00E13C64">
            <w:pPr>
              <w:spacing w:line="240" w:lineRule="atLeast"/>
              <w:rPr>
                <w:noProof/>
              </w:rPr>
            </w:pPr>
          </w:p>
        </w:tc>
        <w:tc>
          <w:tcPr>
            <w:tcW w:w="425" w:type="dxa"/>
          </w:tcPr>
          <w:p w14:paraId="4B7EBB29" w14:textId="77777777" w:rsidR="00E0758C" w:rsidRPr="00E0758C" w:rsidRDefault="00E0758C" w:rsidP="00E13C64">
            <w:pPr>
              <w:pStyle w:val="Nummerierung"/>
              <w:spacing w:line="240" w:lineRule="atLeast"/>
            </w:pPr>
            <w:r w:rsidRPr="00E0758C">
              <w:t>b)</w:t>
            </w:r>
          </w:p>
        </w:tc>
        <w:tc>
          <w:tcPr>
            <w:tcW w:w="8080" w:type="dxa"/>
          </w:tcPr>
          <w:p w14:paraId="1E55F6D7" w14:textId="641075F4" w:rsidR="00343820" w:rsidRDefault="00F94410" w:rsidP="00E13C64">
            <w:pPr>
              <w:spacing w:line="240" w:lineRule="atLeast"/>
            </w:pPr>
            <w:r>
              <w:t xml:space="preserve">Vergleiche die </w:t>
            </w:r>
            <w:r w:rsidR="00343820">
              <w:t xml:space="preserve">Anteile </w:t>
            </w:r>
            <w:r>
              <w:t xml:space="preserve">aus </w:t>
            </w:r>
            <w:r w:rsidRPr="00F43DA2">
              <w:rPr>
                <w:rFonts w:ascii="Calibri" w:hAnsi="Calibri"/>
                <w:b/>
                <w:bCs/>
                <w:color w:val="327A86"/>
              </w:rPr>
              <w:t>a)</w:t>
            </w:r>
            <w:r>
              <w:t xml:space="preserve"> (7 von 10 und 4 von 5) </w:t>
            </w:r>
            <w:r w:rsidR="00343820">
              <w:t>auch mit Bruchstreifen</w:t>
            </w:r>
            <w:r>
              <w:t>:</w:t>
            </w:r>
          </w:p>
          <w:p w14:paraId="62EB6B5F" w14:textId="158258EB" w:rsidR="00E0758C" w:rsidRDefault="00343820" w:rsidP="00E13C64">
            <w:pPr>
              <w:spacing w:line="240" w:lineRule="atLeast"/>
            </w:pPr>
            <w:r>
              <w:t>Welchen Anteil hat Leonie, welchen Kenan?</w:t>
            </w:r>
            <w:r w:rsidR="00F94410">
              <w:t xml:space="preserve"> We</w:t>
            </w:r>
            <w:r w:rsidR="00F43DA2">
              <w:t>lcher Anteil ist größer</w:t>
            </w:r>
            <w:r w:rsidR="00F94410">
              <w:t>?</w:t>
            </w:r>
          </w:p>
          <w:p w14:paraId="7C831079" w14:textId="77777777" w:rsidR="00343820" w:rsidRDefault="00343820" w:rsidP="00E13C64">
            <w:pPr>
              <w:spacing w:line="240" w:lineRule="atLeast"/>
            </w:pPr>
          </w:p>
          <w:p w14:paraId="5041FCBD" w14:textId="2DA89814" w:rsidR="000E21C6" w:rsidRDefault="00343820" w:rsidP="00E13C64">
            <w:pPr>
              <w:spacing w:line="240" w:lineRule="atLeast"/>
            </w:pPr>
            <w:r w:rsidRPr="00C63632">
              <w:rPr>
                <w:rFonts w:ascii="Calibri" w:hAnsi="Calibri"/>
                <w:noProof/>
              </w:rPr>
              <w:drawing>
                <wp:inline distT="0" distB="0" distL="0" distR="0" wp14:anchorId="322C7CB3" wp14:editId="1C834B52">
                  <wp:extent cx="4371975" cy="262890"/>
                  <wp:effectExtent l="0" t="0" r="9525" b="3810"/>
                  <wp:docPr id="20" name="Grafik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10er.eps"/>
                          <pic:cNvPicPr/>
                        </pic:nvPicPr>
                        <pic:blipFill rotWithShape="1"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" b="35312"/>
                          <a:stretch/>
                        </pic:blipFill>
                        <pic:spPr bwMode="auto">
                          <a:xfrm>
                            <a:off x="0" y="0"/>
                            <a:ext cx="4375558" cy="2631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F81BFC3" w14:textId="77777777" w:rsidR="00343820" w:rsidRDefault="00343820" w:rsidP="0069100A">
            <w:pPr>
              <w:spacing w:before="120" w:line="240" w:lineRule="atLeast"/>
            </w:pPr>
            <w:r w:rsidRPr="00C63632">
              <w:rPr>
                <w:rFonts w:ascii="Calibri" w:hAnsi="Calibri"/>
                <w:noProof/>
              </w:rPr>
              <w:drawing>
                <wp:inline distT="0" distB="0" distL="0" distR="0" wp14:anchorId="1B0F200A" wp14:editId="73ED4CF9">
                  <wp:extent cx="4371971" cy="262890"/>
                  <wp:effectExtent l="0" t="0" r="0" b="3810"/>
                  <wp:docPr id="28" name="Grafik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5er.eps"/>
                          <pic:cNvPicPr/>
                        </pic:nvPicPr>
                        <pic:blipFill rotWithShape="1"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" b="35312"/>
                          <a:stretch/>
                        </pic:blipFill>
                        <pic:spPr bwMode="auto">
                          <a:xfrm>
                            <a:off x="0" y="0"/>
                            <a:ext cx="4378915" cy="2633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FA65EC1" w14:textId="77777777" w:rsidR="00343820" w:rsidRPr="00E0758C" w:rsidRDefault="00343820" w:rsidP="00E13C64">
            <w:pPr>
              <w:spacing w:line="240" w:lineRule="atLeast"/>
            </w:pPr>
          </w:p>
        </w:tc>
      </w:tr>
      <w:tr w:rsidR="00E0758C" w:rsidRPr="00E0758C" w14:paraId="2CA44BF4" w14:textId="77777777" w:rsidTr="00684F4F">
        <w:tc>
          <w:tcPr>
            <w:tcW w:w="709" w:type="dxa"/>
          </w:tcPr>
          <w:p w14:paraId="770FD5F2" w14:textId="2CAE2BF4" w:rsidR="00E0758C" w:rsidRPr="00E0758C" w:rsidRDefault="00DE27E6" w:rsidP="00E13C64">
            <w:pPr>
              <w:spacing w:line="240" w:lineRule="atLeast"/>
              <w:rPr>
                <w:noProof/>
              </w:rPr>
            </w:pPr>
            <w:r w:rsidRPr="00E0758C">
              <w:rPr>
                <w:noProof/>
              </w:rPr>
              <w:drawing>
                <wp:inline distT="0" distB="0" distL="0" distR="0" wp14:anchorId="30D90536" wp14:editId="279417A3">
                  <wp:extent cx="360000" cy="272386"/>
                  <wp:effectExtent l="0" t="0" r="2540" b="0"/>
                  <wp:docPr id="169" name="Grafik 1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" cy="27238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" w:type="dxa"/>
          </w:tcPr>
          <w:p w14:paraId="358F99F4" w14:textId="77777777" w:rsidR="00E0758C" w:rsidRPr="00E0758C" w:rsidRDefault="00E0758C" w:rsidP="00E13C64">
            <w:pPr>
              <w:pStyle w:val="Nummerierung"/>
              <w:spacing w:line="240" w:lineRule="atLeast"/>
            </w:pPr>
            <w:r w:rsidRPr="00E0758C">
              <w:t>c)</w:t>
            </w:r>
          </w:p>
        </w:tc>
        <w:tc>
          <w:tcPr>
            <w:tcW w:w="8080" w:type="dxa"/>
            <w:vAlign w:val="center"/>
          </w:tcPr>
          <w:p w14:paraId="6111F4FD" w14:textId="316EBF3B" w:rsidR="00343820" w:rsidRDefault="00343820" w:rsidP="00E13C64">
            <w:pPr>
              <w:spacing w:line="240" w:lineRule="atLeast"/>
            </w:pPr>
            <w:r>
              <w:t xml:space="preserve">Die Anteile </w:t>
            </w:r>
            <w:r w:rsidR="005D2164">
              <w:t xml:space="preserve">von Leonie und Kenan </w:t>
            </w:r>
            <w:r>
              <w:t>sind nicht gleichwertig, also nicht gleich groß.</w:t>
            </w:r>
          </w:p>
          <w:p w14:paraId="2153F32A" w14:textId="169683C9" w:rsidR="00343820" w:rsidRPr="00E0758C" w:rsidRDefault="00343820" w:rsidP="00E13C64">
            <w:pPr>
              <w:spacing w:line="240" w:lineRule="atLeast"/>
            </w:pPr>
            <w:r>
              <w:t xml:space="preserve">Welche Anteile wären gleich groß? </w:t>
            </w:r>
            <w:r w:rsidR="00DE27E6">
              <w:t>Finde Beispiele und e</w:t>
            </w:r>
            <w:r w:rsidR="005D2164">
              <w:t xml:space="preserve">rkläre. </w:t>
            </w:r>
          </w:p>
        </w:tc>
      </w:tr>
    </w:tbl>
    <w:p w14:paraId="3602A43C" w14:textId="4D9FBED6" w:rsidR="00343820" w:rsidRDefault="00343820" w:rsidP="00E13C64">
      <w:pPr>
        <w:spacing w:line="240" w:lineRule="atLeast"/>
      </w:pPr>
    </w:p>
    <w:tbl>
      <w:tblPr>
        <w:tblW w:w="921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8078"/>
        <w:gridCol w:w="427"/>
      </w:tblGrid>
      <w:tr w:rsidR="00BE1EF5" w14:paraId="6F964549" w14:textId="77777777" w:rsidTr="00D8504A">
        <w:tc>
          <w:tcPr>
            <w:tcW w:w="709" w:type="dxa"/>
          </w:tcPr>
          <w:p w14:paraId="678F7919" w14:textId="77777777" w:rsidR="00BE1EF5" w:rsidRPr="00230A99" w:rsidRDefault="00BE1EF5" w:rsidP="00E13C64">
            <w:pPr>
              <w:pStyle w:val="berschrift3"/>
              <w:spacing w:line="240" w:lineRule="atLeast"/>
            </w:pPr>
            <w:r w:rsidRPr="00230A99">
              <w:t>1.2</w:t>
            </w:r>
          </w:p>
        </w:tc>
        <w:tc>
          <w:tcPr>
            <w:tcW w:w="8505" w:type="dxa"/>
            <w:gridSpan w:val="2"/>
          </w:tcPr>
          <w:p w14:paraId="0625B4D0" w14:textId="77777777" w:rsidR="00BE1EF5" w:rsidRPr="00230A99" w:rsidRDefault="00343820" w:rsidP="00E13C64">
            <w:pPr>
              <w:pStyle w:val="berschrift3"/>
              <w:spacing w:line="240" w:lineRule="atLeast"/>
            </w:pPr>
            <w:r w:rsidRPr="00343820">
              <w:t>Gleich große Anteile ablesen und einzeichnen</w:t>
            </w:r>
          </w:p>
        </w:tc>
      </w:tr>
      <w:tr w:rsidR="00343820" w:rsidRPr="00561AF9" w14:paraId="0152FF39" w14:textId="77777777" w:rsidTr="00D8504A">
        <w:trPr>
          <w:trHeight w:val="4418"/>
        </w:trPr>
        <w:tc>
          <w:tcPr>
            <w:tcW w:w="709" w:type="dxa"/>
          </w:tcPr>
          <w:p w14:paraId="72ECE46C" w14:textId="77777777" w:rsidR="00343820" w:rsidRDefault="00343820" w:rsidP="00E13C64">
            <w:pPr>
              <w:spacing w:line="240" w:lineRule="atLeast"/>
              <w:rPr>
                <w:noProof/>
              </w:rPr>
            </w:pPr>
          </w:p>
        </w:tc>
        <w:tc>
          <w:tcPr>
            <w:tcW w:w="8505" w:type="dxa"/>
            <w:gridSpan w:val="2"/>
          </w:tcPr>
          <w:p w14:paraId="04ABC0F5" w14:textId="2086B46C" w:rsidR="00D94851" w:rsidRDefault="00343820" w:rsidP="00E13C64">
            <w:pPr>
              <w:spacing w:line="240" w:lineRule="atLeast"/>
            </w:pPr>
            <w:r w:rsidRPr="00343820">
              <w:t xml:space="preserve">Finde mit den Bruchstreifen Anteile, </w:t>
            </w:r>
            <w:r w:rsidR="005D2164">
              <w:t>die</w:t>
            </w:r>
            <w:r w:rsidRPr="00343820">
              <w:t xml:space="preserve"> </w:t>
            </w:r>
            <w:r w:rsidR="005D2164" w:rsidRPr="00343820">
              <w:t>genauso groß sind wie zwei Sechstel.</w:t>
            </w:r>
          </w:p>
          <w:tbl>
            <w:tblPr>
              <w:tblStyle w:val="MSKTabelle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705"/>
              <w:gridCol w:w="7746"/>
            </w:tblGrid>
            <w:tr w:rsidR="00D94851" w14:paraId="63E4890F" w14:textId="77777777" w:rsidTr="00513E9A">
              <w:trPr>
                <w:trHeight w:val="1321"/>
              </w:trPr>
              <w:tc>
                <w:tcPr>
                  <w:tcW w:w="705" w:type="dxa"/>
                  <w:vAlign w:val="center"/>
                </w:tcPr>
                <w:p w14:paraId="4C162CCD" w14:textId="345CAF4A" w:rsidR="00D94851" w:rsidRPr="003F629F" w:rsidRDefault="0076496B" w:rsidP="00513E9A">
                  <w:pPr>
                    <w:keepNext/>
                    <w:spacing w:line="240" w:lineRule="atLeast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de-DE"/>
                    </w:rPr>
                  </w:pPr>
                  <w:r>
                    <w:rPr>
                      <w:noProof/>
                    </w:rPr>
                    <mc:AlternateContent>
                      <mc:Choice Requires="wpg">
                        <w:drawing>
                          <wp:anchor distT="0" distB="0" distL="114300" distR="114300" simplePos="0" relativeHeight="253605888" behindDoc="0" locked="0" layoutInCell="1" allowOverlap="1" wp14:anchorId="62BD8585" wp14:editId="634BAEEC">
                            <wp:simplePos x="0" y="0"/>
                            <wp:positionH relativeFrom="column">
                              <wp:posOffset>109220</wp:posOffset>
                            </wp:positionH>
                            <wp:positionV relativeFrom="paragraph">
                              <wp:posOffset>-133350</wp:posOffset>
                            </wp:positionV>
                            <wp:extent cx="175260" cy="317500"/>
                            <wp:effectExtent l="0" t="0" r="2540" b="0"/>
                            <wp:wrapNone/>
                            <wp:docPr id="911732742" name="Gruppieren 2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75260" cy="317500"/>
                                      <a:chOff x="57419" y="-4831"/>
                                      <a:chExt cx="176511" cy="318283"/>
                                    </a:xfrm>
                                  </wpg:grpSpPr>
                                  <wps:wsp>
                                    <wps:cNvPr id="1579098130" name="Textfeld 3"/>
                                    <wps:cNvSpPr txBox="1"/>
                                    <wps:spPr>
                                      <a:xfrm>
                                        <a:off x="73976" y="-4831"/>
                                        <a:ext cx="159954" cy="184396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49D91E8B" w14:textId="1CEB23ED" w:rsidR="0076496B" w:rsidRPr="00C44D86" w:rsidRDefault="0076496B" w:rsidP="0076496B">
                                          <w:r>
                                            <w:t>2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spAutoFit/>
                                    </wps:bodyPr>
                                  </wps:wsp>
                                  <wps:wsp>
                                    <wps:cNvPr id="323172944" name="Textfeld 3"/>
                                    <wps:cNvSpPr txBox="1"/>
                                    <wps:spPr>
                                      <a:xfrm>
                                        <a:off x="70694" y="149510"/>
                                        <a:ext cx="127984" cy="163942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2071E5C7" w14:textId="738EA5D5" w:rsidR="0076496B" w:rsidRPr="00C44D86" w:rsidRDefault="0076496B" w:rsidP="0076496B">
                                          <w:r>
                                            <w:t>6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1151571139" name="Gerade Verbindung 1"/>
                                    <wps:cNvCnPr/>
                                    <wps:spPr>
                                      <a:xfrm>
                                        <a:off x="57419" y="179565"/>
                                        <a:ext cx="108468" cy="0"/>
                                      </a:xfrm>
                                      <a:prstGeom prst="line">
                                        <a:avLst/>
                                      </a:prstGeom>
                                      <a:ln w="12700"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</wpg:wg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group w14:anchorId="62BD8585" id="_x0000_s1052" style="position:absolute;left:0;text-align:left;margin-left:8.6pt;margin-top:-10.5pt;width:13.8pt;height:25pt;z-index:253605888;mso-width-relative:margin;mso-height-relative:margin" coordorigin="57419,-4831" coordsize="176511,31828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">
                            <v:shape id="Textfeld 3" o:spid="_x0000_s1053" type="#_x0000_t202" style="position:absolute;left:73976;top:-4831;width:159954;height:1843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" filled="f" stroked="f" strokeweight=".5pt">
                              <v:textbox style="mso-fit-shape-to-text:t" inset="0,0,0,0">
                                <w:txbxContent>
                                  <w:p w14:paraId="49D91E8B" w14:textId="1CEB23ED" w:rsidR="0076496B" w:rsidRPr="00C44D86" w:rsidRDefault="0076496B" w:rsidP="0076496B">
                                    <w:r>
                                      <w:t>2</w:t>
                                    </w:r>
                                  </w:p>
                                </w:txbxContent>
                              </v:textbox>
                            </v:shape>
                            <v:shape id="Textfeld 3" o:spid="_x0000_s1054" type="#_x0000_t202" style="position:absolute;left:70694;top:149510;width:127984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" filled="f" stroked="f" strokeweight=".5pt">
                              <v:textbox inset="0,0,0,0">
                                <w:txbxContent>
                                  <w:p w14:paraId="2071E5C7" w14:textId="738EA5D5" w:rsidR="0076496B" w:rsidRPr="00C44D86" w:rsidRDefault="0076496B" w:rsidP="0076496B">
                                    <w:r>
                                      <w:t>6</w:t>
                                    </w:r>
                                  </w:p>
                                </w:txbxContent>
                              </v:textbox>
                            </v:shape>
                            <v:line id="Gerade Verbindung 1" o:spid="_x0000_s1055" style="position:absolute;visibility:visible;mso-wrap-style:square" from="57419,179565" to="165887,17956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" strokecolor="black [3213]" strokeweight="1pt">
                              <v:stroke joinstyle="miter"/>
                            </v:line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7746" w:type="dxa"/>
                  <w:vAlign w:val="center"/>
                </w:tcPr>
                <w:p w14:paraId="09C19E5A" w14:textId="77777777" w:rsidR="00D94851" w:rsidRPr="00D94851" w:rsidRDefault="00D94851" w:rsidP="00E13C64">
                  <w:pPr>
                    <w:pStyle w:val="Ausflltext"/>
                    <w:spacing w:line="240" w:lineRule="atLeast"/>
                    <w:rPr>
                      <w:rFonts w:ascii="Calibri" w:hAnsi="Calibri"/>
                      <w:noProof/>
                    </w:rPr>
                  </w:pPr>
                  <w:r w:rsidRPr="00C63632">
                    <w:rPr>
                      <w:rFonts w:ascii="Calibri" w:hAnsi="Calibri"/>
                      <w:noProof/>
                    </w:rPr>
                    <w:drawing>
                      <wp:inline distT="0" distB="0" distL="0" distR="0" wp14:anchorId="3C98A48D" wp14:editId="5AA94FF5">
                        <wp:extent cx="4753544" cy="277078"/>
                        <wp:effectExtent l="0" t="0" r="0" b="8890"/>
                        <wp:docPr id="34" name="Grafik 3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6er.eps"/>
                                <pic:cNvPicPr/>
                              </pic:nvPicPr>
                              <pic:blipFill>
                                <a:blip r:embed="rId3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753544" cy="2770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95B77" w14:paraId="740FB6F9" w14:textId="77777777" w:rsidTr="00513E9A">
              <w:trPr>
                <w:trHeight w:val="1321"/>
              </w:trPr>
              <w:tc>
                <w:tcPr>
                  <w:tcW w:w="705" w:type="dxa"/>
                  <w:vAlign w:val="center"/>
                </w:tcPr>
                <w:p w14:paraId="516ADE4A" w14:textId="694166F6" w:rsidR="00D95B77" w:rsidRPr="0076378E" w:rsidRDefault="00FC6094" w:rsidP="00513E9A">
                  <w:pPr>
                    <w:pStyle w:val="Ausflltext"/>
                    <w:spacing w:line="240" w:lineRule="atLeast"/>
                    <w:jc w:val="right"/>
                    <w:rPr>
                      <w:rFonts w:ascii="Calibri" w:hAnsi="Calibri"/>
                      <w:noProof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3585408" behindDoc="0" locked="0" layoutInCell="1" allowOverlap="1" wp14:anchorId="0D17E9C6" wp14:editId="1302958C">
                        <wp:simplePos x="0" y="0"/>
                        <wp:positionH relativeFrom="column">
                          <wp:posOffset>635</wp:posOffset>
                        </wp:positionH>
                        <wp:positionV relativeFrom="paragraph">
                          <wp:posOffset>-26670</wp:posOffset>
                        </wp:positionV>
                        <wp:extent cx="261620" cy="456565"/>
                        <wp:effectExtent l="0" t="0" r="5080" b="635"/>
                        <wp:wrapNone/>
                        <wp:docPr id="1104292130" name="Grafik 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bruch_grau.eps"/>
                                <pic:cNvPicPr/>
                              </pic:nvPicPr>
                              <pic:blipFill>
                                <a:blip r:embed="rId23" cstate="print">
                                  <a:duotone>
                                    <a:schemeClr val="accent6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1620" cy="4565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7746" w:type="dxa"/>
                  <w:vAlign w:val="center"/>
                </w:tcPr>
                <w:p w14:paraId="0BDE8E8F" w14:textId="77777777" w:rsidR="00D95B77" w:rsidRDefault="00D95B77" w:rsidP="00E13C64">
                  <w:pPr>
                    <w:pStyle w:val="Ausflltext"/>
                    <w:spacing w:line="240" w:lineRule="atLeast"/>
                  </w:pPr>
                  <w:r w:rsidRPr="00C63632">
                    <w:rPr>
                      <w:rFonts w:ascii="Calibri" w:hAnsi="Calibri"/>
                      <w:noProof/>
                    </w:rPr>
                    <w:drawing>
                      <wp:inline distT="0" distB="0" distL="0" distR="0" wp14:anchorId="1F26920F" wp14:editId="2C6D4618">
                        <wp:extent cx="4752975" cy="276225"/>
                        <wp:effectExtent l="0" t="0" r="9525" b="9525"/>
                        <wp:docPr id="35" name="Grafik 3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12er.eps"/>
                                <pic:cNvPicPr/>
                              </pic:nvPicPr>
                              <pic:blipFill>
                                <a:blip r:embed="rId3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752975" cy="2762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95B77" w14:paraId="18D61784" w14:textId="77777777" w:rsidTr="00513E9A">
              <w:trPr>
                <w:trHeight w:val="1321"/>
              </w:trPr>
              <w:tc>
                <w:tcPr>
                  <w:tcW w:w="705" w:type="dxa"/>
                  <w:vAlign w:val="center"/>
                </w:tcPr>
                <w:p w14:paraId="19EB630C" w14:textId="61058C00" w:rsidR="00D95B77" w:rsidRPr="0076378E" w:rsidRDefault="00FC6094" w:rsidP="00513E9A">
                  <w:pPr>
                    <w:pStyle w:val="Ausflltext"/>
                    <w:spacing w:line="240" w:lineRule="atLeast"/>
                    <w:jc w:val="right"/>
                    <w:rPr>
                      <w:rFonts w:ascii="Calibri" w:hAnsi="Calibri"/>
                      <w:noProof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3587456" behindDoc="0" locked="0" layoutInCell="1" allowOverlap="1" wp14:anchorId="2CD8CA85" wp14:editId="652FE596">
                        <wp:simplePos x="0" y="0"/>
                        <wp:positionH relativeFrom="column">
                          <wp:posOffset>1905</wp:posOffset>
                        </wp:positionH>
                        <wp:positionV relativeFrom="paragraph">
                          <wp:posOffset>-15875</wp:posOffset>
                        </wp:positionV>
                        <wp:extent cx="261620" cy="456565"/>
                        <wp:effectExtent l="0" t="0" r="5080" b="635"/>
                        <wp:wrapNone/>
                        <wp:docPr id="874716098" name="Grafik 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bruch_grau.eps"/>
                                <pic:cNvPicPr/>
                              </pic:nvPicPr>
                              <pic:blipFill>
                                <a:blip r:embed="rId23" cstate="print">
                                  <a:duotone>
                                    <a:schemeClr val="accent6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1620" cy="4565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7746" w:type="dxa"/>
                  <w:vAlign w:val="center"/>
                </w:tcPr>
                <w:p w14:paraId="76438F1C" w14:textId="77777777" w:rsidR="00D95B77" w:rsidRPr="00C63632" w:rsidRDefault="00D95B77" w:rsidP="00E13C64">
                  <w:pPr>
                    <w:pStyle w:val="Ausflltext"/>
                    <w:spacing w:line="240" w:lineRule="atLeast"/>
                    <w:rPr>
                      <w:rFonts w:ascii="Calibri" w:hAnsi="Calibri"/>
                      <w:noProof/>
                    </w:rPr>
                  </w:pPr>
                  <w:r w:rsidRPr="00C63632">
                    <w:rPr>
                      <w:rFonts w:ascii="Calibri" w:hAnsi="Calibri"/>
                      <w:noProof/>
                    </w:rPr>
                    <w:drawing>
                      <wp:inline distT="0" distB="0" distL="0" distR="0" wp14:anchorId="098DA8DF" wp14:editId="7726C342">
                        <wp:extent cx="4752975" cy="276225"/>
                        <wp:effectExtent l="0" t="0" r="9525" b="9525"/>
                        <wp:docPr id="36" name="Grafik 3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18er.eps"/>
                                <pic:cNvPicPr/>
                              </pic:nvPicPr>
                              <pic:blipFill>
                                <a:blip r:embed="rId3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752975" cy="2762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850DD9F" w14:textId="2215B84E" w:rsidR="00DC0B23" w:rsidRDefault="00DC0B23" w:rsidP="00E13C64">
            <w:pPr>
              <w:spacing w:line="240" w:lineRule="atLeast"/>
            </w:pPr>
          </w:p>
        </w:tc>
      </w:tr>
      <w:tr w:rsidR="00D60AA4" w14:paraId="166CCB63" w14:textId="77777777" w:rsidTr="00D8504A">
        <w:trPr>
          <w:trHeight w:val="557"/>
        </w:trPr>
        <w:tc>
          <w:tcPr>
            <w:tcW w:w="709" w:type="dxa"/>
          </w:tcPr>
          <w:p w14:paraId="313ADB7B" w14:textId="6D04EA1B" w:rsidR="00D60AA4" w:rsidRDefault="00D60AA4" w:rsidP="00E13C64">
            <w:pPr>
              <w:pStyle w:val="berschrift3"/>
              <w:spacing w:line="240" w:lineRule="atLeast"/>
              <w:rPr>
                <w:noProof/>
              </w:rPr>
            </w:pPr>
            <w:r>
              <w:rPr>
                <w:noProof/>
              </w:rPr>
              <w:lastRenderedPageBreak/>
              <w:t>1.3</w:t>
            </w:r>
          </w:p>
        </w:tc>
        <w:tc>
          <w:tcPr>
            <w:tcW w:w="8505" w:type="dxa"/>
            <w:gridSpan w:val="2"/>
          </w:tcPr>
          <w:p w14:paraId="3A02BF2C" w14:textId="3EADB3C7" w:rsidR="00D60AA4" w:rsidRPr="005B1228" w:rsidRDefault="00D60AA4" w:rsidP="005B1228">
            <w:pPr>
              <w:pStyle w:val="berschrift3"/>
              <w:spacing w:line="240" w:lineRule="atLeast"/>
              <w:rPr>
                <w:noProof/>
              </w:rPr>
            </w:pPr>
            <w:r>
              <w:rPr>
                <w:noProof/>
              </w:rPr>
              <w:t>Anteile vergleichen – Auf das Ganze kommt es an</w:t>
            </w:r>
          </w:p>
        </w:tc>
      </w:tr>
      <w:tr w:rsidR="005B1228" w14:paraId="1D60DF2F" w14:textId="77777777" w:rsidTr="00D8504A">
        <w:trPr>
          <w:gridAfter w:val="1"/>
          <w:wAfter w:w="427" w:type="dxa"/>
          <w:trHeight w:val="71"/>
        </w:trPr>
        <w:tc>
          <w:tcPr>
            <w:tcW w:w="709" w:type="dxa"/>
          </w:tcPr>
          <w:p w14:paraId="1A48EE64" w14:textId="6105BADB" w:rsidR="005B1228" w:rsidRDefault="00D8504A" w:rsidP="00E13C64">
            <w:pPr>
              <w:pStyle w:val="berschrift3"/>
              <w:spacing w:line="240" w:lineRule="atLeast"/>
              <w:rPr>
                <w:noProof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2960768" behindDoc="0" locked="0" layoutInCell="1" allowOverlap="1" wp14:anchorId="5666FE21" wp14:editId="6B76D367">
                      <wp:simplePos x="0" y="0"/>
                      <wp:positionH relativeFrom="column">
                        <wp:posOffset>8255</wp:posOffset>
                      </wp:positionH>
                      <wp:positionV relativeFrom="paragraph">
                        <wp:posOffset>2343150</wp:posOffset>
                      </wp:positionV>
                      <wp:extent cx="274955" cy="197485"/>
                      <wp:effectExtent l="0" t="0" r="4445" b="5715"/>
                      <wp:wrapSquare wrapText="bothSides"/>
                      <wp:docPr id="633435431" name="Gruppieren 425">
                        <a:hlinkClick xmlns:a="http://schemas.openxmlformats.org/drawingml/2006/main" r:id="rId38"/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74955" cy="197485"/>
                                <a:chOff x="0" y="0"/>
                                <a:chExt cx="275475" cy="197485"/>
                              </a:xfrm>
                            </wpg:grpSpPr>
                            <wps:wsp>
                              <wps:cNvPr id="2025751647" name="Abgerundetes Rechteck 421"/>
                              <wps:cNvSpPr/>
                              <wps:spPr>
                                <a:xfrm>
                                  <a:off x="0" y="4714"/>
                                  <a:ext cx="275475" cy="191434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rgbClr val="327A86"/>
                                </a:solidFill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2104210518" name="Grafik 2104210518" descr="Zahnräder mit einfarbiger Füllu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9">
                                  <a:extLst>
                                    <a:ext uri="{96DAC541-7B7A-43D3-8B79-37D633B846F1}">
                                      <asvg:svgBlip xmlns:asvg="http://schemas.microsoft.com/office/drawing/2016/SVG/main" r:embed="rId4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7707" y="0"/>
                                  <a:ext cx="197485" cy="1974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BA497AA" id="Gruppieren 425" o:spid="_x0000_s1026" href="https://dzlm.de/vam/msk-bruchstreifen.html" style="position:absolute;margin-left:.65pt;margin-top:184.5pt;width:21.65pt;height:15.55pt;z-index:252960768" coordsize="275475,197485" o:gfxdata="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" o:button="t">
                      <v:roundrect id="Abgerundetes Rechteck 421" o:spid="_x0000_s1027" style="position:absolute;top:4714;width:275475;height:191434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" fillcolor="#327a86" stroked="f" strokeweight="1pt">
                        <v:stroke joinstyle="miter"/>
                      </v:roundrect>
                      <v:shape id="Grafik 2104210518" o:spid="_x0000_s1028" type="#_x0000_t75" alt="Zahnräder mit einfarbiger Füllung" style="position:absolute;left:37707;width:197485;height:19748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">
                        <v:imagedata r:id="rId41" o:title="Zahnräder mit einfarbiger Füllung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2978176" behindDoc="1" locked="0" layoutInCell="1" allowOverlap="1" wp14:anchorId="4633D436" wp14:editId="11CE04A0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1905</wp:posOffset>
                  </wp:positionV>
                  <wp:extent cx="359410" cy="271780"/>
                  <wp:effectExtent l="0" t="0" r="0" b="0"/>
                  <wp:wrapTight wrapText="bothSides">
                    <wp:wrapPolygon edited="0">
                      <wp:start x="763" y="0"/>
                      <wp:lineTo x="0" y="3028"/>
                      <wp:lineTo x="0" y="16150"/>
                      <wp:lineTo x="14502" y="20187"/>
                      <wp:lineTo x="16028" y="20187"/>
                      <wp:lineTo x="20608" y="20187"/>
                      <wp:lineTo x="20608" y="10093"/>
                      <wp:lineTo x="10686" y="0"/>
                      <wp:lineTo x="763" y="0"/>
                    </wp:wrapPolygon>
                  </wp:wrapTight>
                  <wp:docPr id="890563793" name="Grafik 8905637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9410" cy="2717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513E9A" w:rsidRPr="005A2E03">
              <w:rPr>
                <w:rFonts w:eastAsia="Calibri"/>
                <w:b w:val="0"/>
                <w:bCs w:val="0"/>
                <w:noProof/>
                <w:color w:val="327A86"/>
              </w:rPr>
              <w:drawing>
                <wp:anchor distT="0" distB="0" distL="114300" distR="114300" simplePos="0" relativeHeight="252969984" behindDoc="0" locked="0" layoutInCell="1" allowOverlap="1" wp14:anchorId="32253D9B" wp14:editId="11D4BE9A">
                  <wp:simplePos x="0" y="0"/>
                  <wp:positionH relativeFrom="column">
                    <wp:posOffset>659563</wp:posOffset>
                  </wp:positionH>
                  <wp:positionV relativeFrom="paragraph">
                    <wp:posOffset>1346835</wp:posOffset>
                  </wp:positionV>
                  <wp:extent cx="662305" cy="717550"/>
                  <wp:effectExtent l="0" t="0" r="0" b="0"/>
                  <wp:wrapNone/>
                  <wp:docPr id="399150080" name="Grafik 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45CF319-CBBF-0BC4-E34A-FC6CB384E3F2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Grafik 7">
                            <a:extLst>
                              <a:ext uri="{FF2B5EF4-FFF2-40B4-BE49-F238E27FC236}">
                                <a16:creationId xmlns:a16="http://schemas.microsoft.com/office/drawing/2014/main" id="{A45CF319-CBBF-0BC4-E34A-FC6CB384E3F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2305" cy="717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078" w:type="dxa"/>
          </w:tcPr>
          <w:p w14:paraId="3D4BEEA3" w14:textId="1DAAE0CC" w:rsidR="005B1228" w:rsidRPr="00274151" w:rsidRDefault="005B1228" w:rsidP="005B1228">
            <w:pPr>
              <w:pStyle w:val="berschrift3"/>
              <w:spacing w:before="0" w:line="240" w:lineRule="atLeast"/>
              <w:rPr>
                <w:rFonts w:ascii="Calibri(Textkörper)" w:hAnsi="Calibri(Textkörper)" w:hint="eastAsia"/>
                <w:b w:val="0"/>
                <w:bCs w:val="0"/>
                <w:color w:val="000000"/>
                <w:sz w:val="22"/>
              </w:rPr>
            </w:pPr>
            <w:r w:rsidRPr="00274151">
              <w:rPr>
                <w:rFonts w:ascii="Calibri(Textkörper)" w:hAnsi="Calibri(Textkörper)" w:hint="eastAsia"/>
                <w:b w:val="0"/>
                <w:bCs w:val="0"/>
                <w:color w:val="000000"/>
                <w:sz w:val="22"/>
              </w:rPr>
              <w:t>Maurice und Leonie vergleichen die Treffer beim Papierkorbball.</w:t>
            </w:r>
          </w:p>
          <w:p w14:paraId="2BEB8F31" w14:textId="7E79B4E1" w:rsidR="00BA6A12" w:rsidRDefault="00BA6A12" w:rsidP="009E2837">
            <w:pPr>
              <w:rPr>
                <w:lang w:eastAsia="de-DE"/>
              </w:rPr>
            </w:pPr>
            <w:r>
              <w:rPr>
                <w:lang w:eastAsia="de-DE"/>
              </w:rPr>
              <w:t>Treffer der Mädchen beim Papierkorbball</w:t>
            </w:r>
          </w:p>
          <w:p w14:paraId="446AC8B8" w14:textId="7911DEE6" w:rsidR="00BA6A12" w:rsidRDefault="009E2837" w:rsidP="00BA6A12">
            <w:pPr>
              <w:rPr>
                <w:lang w:eastAsia="de-DE"/>
              </w:rPr>
            </w:pPr>
            <w:r>
              <w:rPr>
                <w:noProof/>
                <w:lang w:eastAsia="de-DE"/>
              </w:rPr>
              <w:drawing>
                <wp:anchor distT="0" distB="0" distL="114300" distR="114300" simplePos="0" relativeHeight="252963840" behindDoc="1" locked="0" layoutInCell="1" allowOverlap="1" wp14:anchorId="128EC917" wp14:editId="7ECEDD54">
                  <wp:simplePos x="0" y="0"/>
                  <wp:positionH relativeFrom="column">
                    <wp:posOffset>25400</wp:posOffset>
                  </wp:positionH>
                  <wp:positionV relativeFrom="paragraph">
                    <wp:posOffset>67310</wp:posOffset>
                  </wp:positionV>
                  <wp:extent cx="1122045" cy="269875"/>
                  <wp:effectExtent l="0" t="0" r="0" b="0"/>
                  <wp:wrapTight wrapText="bothSides">
                    <wp:wrapPolygon edited="0">
                      <wp:start x="0" y="0"/>
                      <wp:lineTo x="0" y="20329"/>
                      <wp:lineTo x="21270" y="20329"/>
                      <wp:lineTo x="21270" y="0"/>
                      <wp:lineTo x="0" y="0"/>
                    </wp:wrapPolygon>
                  </wp:wrapTight>
                  <wp:docPr id="1255198580" name="Grafik 61" descr="Ein Bild, das Rechteck, Reihe, Quadrat, Farbigkeit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5198580" name="Grafik 61" descr="Ein Bild, das Rechteck, Reihe, Quadrat, Farbigkeit enthält.&#10;&#10;Automatisch generierte Beschreibung"/>
                          <pic:cNvPicPr/>
                        </pic:nvPicPr>
                        <pic:blipFill>
                          <a:blip r:embed="rId43">
                            <a:duotone>
                              <a:schemeClr val="accent3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2045" cy="269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8A3FCF9" w14:textId="51701222" w:rsidR="00BA6A12" w:rsidRDefault="00BA6A12" w:rsidP="00BA6A12">
            <w:pPr>
              <w:rPr>
                <w:lang w:eastAsia="de-DE"/>
              </w:rPr>
            </w:pPr>
          </w:p>
          <w:p w14:paraId="05761EDE" w14:textId="62039905" w:rsidR="00036A07" w:rsidRDefault="00036A07" w:rsidP="009E2837">
            <w:pPr>
              <w:rPr>
                <w:lang w:eastAsia="de-DE"/>
              </w:rPr>
            </w:pPr>
            <w:r>
              <w:rPr>
                <w:lang w:eastAsia="de-DE"/>
              </w:rPr>
              <w:t>Treffer der Jungen beim Papierkorb</w:t>
            </w:r>
            <w:r w:rsidR="009E2837">
              <w:rPr>
                <w:lang w:eastAsia="de-DE"/>
              </w:rPr>
              <w:t>b</w:t>
            </w:r>
            <w:r>
              <w:rPr>
                <w:lang w:eastAsia="de-DE"/>
              </w:rPr>
              <w:t>all</w:t>
            </w:r>
          </w:p>
          <w:p w14:paraId="3536942F" w14:textId="002714F3" w:rsidR="005413E9" w:rsidRDefault="00F43DA2" w:rsidP="00BA6A12">
            <w:pPr>
              <w:rPr>
                <w:lang w:eastAsia="de-DE"/>
              </w:rPr>
            </w:pPr>
            <w:r>
              <w:rPr>
                <w:rFonts w:ascii="Calibri" w:eastAsia="Calibri" w:hAnsi="Calibri" w:cs="Times New Roman"/>
                <w:b/>
                <w:bCs/>
                <w:noProof/>
                <w:color w:val="327A86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2977152" behindDoc="0" locked="0" layoutInCell="1" allowOverlap="1" wp14:anchorId="1F84FE3C" wp14:editId="7D1277C0">
                      <wp:simplePos x="0" y="0"/>
                      <wp:positionH relativeFrom="column">
                        <wp:posOffset>1794238</wp:posOffset>
                      </wp:positionH>
                      <wp:positionV relativeFrom="paragraph">
                        <wp:posOffset>75112</wp:posOffset>
                      </wp:positionV>
                      <wp:extent cx="2706461" cy="493940"/>
                      <wp:effectExtent l="0" t="0" r="49530" b="167005"/>
                      <wp:wrapNone/>
                      <wp:docPr id="1370976192" name="Sprechblase: rechteckig mit abgerundeten Ecken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06461" cy="493940"/>
                              </a:xfrm>
                              <a:prstGeom prst="wedgeRoundRectCallout">
                                <a:avLst>
                                  <a:gd name="adj1" fmla="val 50248"/>
                                  <a:gd name="adj2" fmla="val 78486"/>
                                  <a:gd name="adj3" fmla="val 16667"/>
                                </a:avLst>
                              </a:prstGeom>
                              <a:noFill/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B49E8F1" w14:textId="7BF0CA1D" w:rsidR="000D2BA9" w:rsidRPr="00274151" w:rsidRDefault="00416BEE" w:rsidP="00F43DA2">
                                  <w:pPr>
                                    <w:pStyle w:val="Transcript"/>
                                  </w:pPr>
                                  <w:r w:rsidRPr="00274151">
                                    <w:t>Die Mädchen und die Jungen sind gleich gut. Beide haben die Hälfte der Versuche getroffen.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F84FE3C" id="_x0000_t62" coordsize="21600,21600" o:spt="62" adj="1350,25920" path="m3600,qx,3600l0@8@12@24,0@9,,18000qy3600,21600l@6,21600@15@27@7,21600,18000,21600qx21600,18000l21600@9@18@30,21600@8,21600,3600qy18000,l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 textboxrect="791,791,20809,20809"/>
                      <v:handles>
                        <v:h position="#0,#1"/>
                      </v:handles>
                    </v:shapetype>
                    <v:shape id="Sprechblase: rechteckig mit abgerundeten Ecken 62" o:spid="_x0000_s1056" type="#_x0000_t62" style="position:absolute;margin-left:141.3pt;margin-top:5.9pt;width:213.1pt;height:38.9pt;z-index:25297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" adj="21654,27753" filled="f" strokecolor="#bfbfbf [2412]" strokeweight="1pt">
                      <v:textbox>
                        <w:txbxContent>
                          <w:p w14:paraId="1B49E8F1" w14:textId="7BF0CA1D" w:rsidR="000D2BA9" w:rsidRPr="00274151" w:rsidRDefault="00416BEE" w:rsidP="00F43DA2">
                            <w:pPr>
                              <w:pStyle w:val="Transcript"/>
                            </w:pPr>
                            <w:r w:rsidRPr="00274151">
                              <w:t>Die Mädchen und die Jungen sind gleich gut. Beide haben die Hälfte der Versuche getroffen.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E2837" w:rsidRPr="005A2E03">
              <w:rPr>
                <w:rFonts w:ascii="Calibri" w:eastAsia="Times New Roman" w:hAnsi="Calibri" w:cs="Times New Roman"/>
                <w:noProof/>
                <w:lang w:eastAsia="de-DE"/>
              </w:rPr>
              <w:drawing>
                <wp:anchor distT="0" distB="0" distL="114300" distR="114300" simplePos="0" relativeHeight="252962816" behindDoc="0" locked="0" layoutInCell="1" allowOverlap="1" wp14:anchorId="2D1CE6FF" wp14:editId="7DBAB56C">
                  <wp:simplePos x="0" y="0"/>
                  <wp:positionH relativeFrom="column">
                    <wp:posOffset>25883</wp:posOffset>
                  </wp:positionH>
                  <wp:positionV relativeFrom="paragraph">
                    <wp:posOffset>31115</wp:posOffset>
                  </wp:positionV>
                  <wp:extent cx="1768475" cy="309245"/>
                  <wp:effectExtent l="0" t="0" r="0" b="0"/>
                  <wp:wrapNone/>
                  <wp:docPr id="485283423" name="Grafik 61" descr="Ein Bild, das Rechteck, Reihe, Screenshot, Farbigkeit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5283423" name="Grafik 61" descr="Ein Bild, das Rechteck, Reihe, Screenshot, Farbigkeit enthält.&#10;&#10;Automatisch generierte Beschreibung"/>
                          <pic:cNvPicPr/>
                        </pic:nvPicPr>
                        <pic:blipFill rotWithShape="1">
                          <a:blip r:embed="rId44" cstate="print">
                            <a:duotone>
                              <a:schemeClr val="accent1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9470" b="15272"/>
                          <a:stretch/>
                        </pic:blipFill>
                        <pic:spPr bwMode="auto">
                          <a:xfrm>
                            <a:off x="0" y="0"/>
                            <a:ext cx="1768475" cy="3092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7318FDC" w14:textId="663F5107" w:rsidR="00BA6A12" w:rsidRDefault="00F43DA2" w:rsidP="00BA6A12">
            <w:pPr>
              <w:rPr>
                <w:lang w:eastAsia="de-DE"/>
              </w:rPr>
            </w:pPr>
            <w:r w:rsidRPr="005A2E03">
              <w:rPr>
                <w:rFonts w:ascii="Calibri" w:eastAsia="Calibri" w:hAnsi="Calibri" w:cs="Times New Roman"/>
                <w:b/>
                <w:bCs/>
                <w:noProof/>
                <w:color w:val="327A86"/>
                <w:lang w:eastAsia="de-DE"/>
              </w:rPr>
              <w:drawing>
                <wp:anchor distT="0" distB="0" distL="114300" distR="114300" simplePos="0" relativeHeight="252971008" behindDoc="0" locked="0" layoutInCell="1" allowOverlap="1" wp14:anchorId="32E746EB" wp14:editId="693E8AC4">
                  <wp:simplePos x="0" y="0"/>
                  <wp:positionH relativeFrom="column">
                    <wp:posOffset>4373607</wp:posOffset>
                  </wp:positionH>
                  <wp:positionV relativeFrom="paragraph">
                    <wp:posOffset>161109</wp:posOffset>
                  </wp:positionV>
                  <wp:extent cx="690245" cy="673735"/>
                  <wp:effectExtent l="0" t="0" r="0" b="0"/>
                  <wp:wrapNone/>
                  <wp:docPr id="1107977095" name="Grafik 6" descr="Ein Bild, das Darstellung, Cartoon, Zeichnung, Animierter Cartoon enthält.&#10;&#10;Automatisch generierte Beschreibung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5F51B3C-AF44-471B-A60B-41CF34DA039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7977095" name="Grafik 6" descr="Ein Bild, das Darstellung, Cartoon, Zeichnung, Animierter Cartoon enthält.&#10;&#10;Automatisch generierte Beschreibung">
                            <a:extLst>
                              <a:ext uri="{FF2B5EF4-FFF2-40B4-BE49-F238E27FC236}">
                                <a16:creationId xmlns:a16="http://schemas.microsoft.com/office/drawing/2014/main" id="{C5F51B3C-AF44-471B-A60B-41CF34DA0397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245" cy="6737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50D57B4" w14:textId="525043CB" w:rsidR="00823C3C" w:rsidRDefault="00823C3C" w:rsidP="00BA6A12">
            <w:pPr>
              <w:rPr>
                <w:lang w:eastAsia="de-DE"/>
              </w:rPr>
            </w:pPr>
          </w:p>
          <w:p w14:paraId="46D23E59" w14:textId="1085ADCB" w:rsidR="00823C3C" w:rsidRDefault="0076496B" w:rsidP="00BA6A12">
            <w:pPr>
              <w:rPr>
                <w:lang w:eastAsia="de-DE"/>
              </w:rPr>
            </w:pPr>
            <w:r w:rsidRPr="0076496B"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3607936" behindDoc="0" locked="0" layoutInCell="1" allowOverlap="1" wp14:anchorId="217AA050" wp14:editId="69828480">
                      <wp:simplePos x="0" y="0"/>
                      <wp:positionH relativeFrom="column">
                        <wp:posOffset>870585</wp:posOffset>
                      </wp:positionH>
                      <wp:positionV relativeFrom="paragraph">
                        <wp:posOffset>122555</wp:posOffset>
                      </wp:positionV>
                      <wp:extent cx="2916514" cy="504000"/>
                      <wp:effectExtent l="190500" t="0" r="17780" b="17145"/>
                      <wp:wrapNone/>
                      <wp:docPr id="4" name="Sprechblase: rechteckig mit abgerundeten Ecken 6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2C5D02AA-9D17-EFC9-F9B1-F18074211356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16514" cy="504000"/>
                              </a:xfrm>
                              <a:prstGeom prst="wedgeRoundRectCallout">
                                <a:avLst>
                                  <a:gd name="adj1" fmla="val -55695"/>
                                  <a:gd name="adj2" fmla="val -34564"/>
                                  <a:gd name="adj3" fmla="val 16667"/>
                                </a:avLst>
                              </a:prstGeom>
                              <a:noFill/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E2E7895" w14:textId="77777777" w:rsidR="0076496B" w:rsidRDefault="0076496B" w:rsidP="0076496B">
                                  <w:pPr>
                                    <w:overflowPunct w:val="0"/>
                                    <w:rPr>
                                      <w:rFonts w:eastAsia="Times New Roman" w:hAnsi="Calibri"/>
                                      <w:color w:val="000000"/>
                                      <w:kern w:val="24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eastAsia="Times New Roman" w:hAnsi="Calibri"/>
                                      <w:color w:val="000000"/>
                                      <w:kern w:val="24"/>
                                      <w:sz w:val="20"/>
                                      <w:szCs w:val="20"/>
                                    </w:rPr>
                                    <w:t>Der markierte Teil bei den Jungen ist größer als bei den Mädchen. Daher haben die Jungen gewonnen.</w:t>
                                  </w:r>
                                </w:p>
                              </w:txbxContent>
                            </wps:txbx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7AA050" id="Sprechblase: rechteckig mit abgerundeten Ecken 61" o:spid="_x0000_s1057" type="#_x0000_t62" style="position:absolute;margin-left:68.55pt;margin-top:9.65pt;width:229.65pt;height:39.7pt;z-index:25360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" adj="-1230,3334" filled="f" strokecolor="#bfbfbf [2412]" strokeweight="1pt">
                      <v:textbox>
                        <w:txbxContent>
                          <w:p w14:paraId="0E2E7895" w14:textId="77777777" w:rsidR="0076496B" w:rsidRDefault="0076496B" w:rsidP="0076496B">
                            <w:pPr>
                              <w:overflowPunct w:val="0"/>
                              <w:rPr>
                                <w:rFonts w:eastAsia="Times New Roman" w:hAnsi="Calibri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Times New Roman" w:hAnsi="Calibri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Der markierte Teil bei den Jungen ist größer als bei den Mädchen. Daher haben die Jungen gewonnen.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ED9E0A8" w14:textId="7E7CBAB6" w:rsidR="0054610F" w:rsidRDefault="0054610F" w:rsidP="00BA6A12">
            <w:pPr>
              <w:rPr>
                <w:lang w:eastAsia="de-DE"/>
              </w:rPr>
            </w:pPr>
          </w:p>
          <w:p w14:paraId="61FE6082" w14:textId="4FE49DC7" w:rsidR="0054610F" w:rsidRDefault="00AF507F" w:rsidP="00BA6A12">
            <w:pPr>
              <w:rPr>
                <w:lang w:eastAsia="de-DE"/>
              </w:rPr>
            </w:pPr>
            <w:r w:rsidRPr="005A2E03">
              <w:rPr>
                <w:rFonts w:ascii="Calibri" w:eastAsia="Calibri" w:hAnsi="Calibri" w:cs="Times New Roman"/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2973056" behindDoc="0" locked="0" layoutInCell="1" allowOverlap="1" wp14:anchorId="55C59608" wp14:editId="04138CF0">
                      <wp:simplePos x="0" y="0"/>
                      <wp:positionH relativeFrom="column">
                        <wp:posOffset>4577207</wp:posOffset>
                      </wp:positionH>
                      <wp:positionV relativeFrom="paragraph">
                        <wp:posOffset>35459</wp:posOffset>
                      </wp:positionV>
                      <wp:extent cx="395021" cy="226772"/>
                      <wp:effectExtent l="0" t="0" r="11430" b="1905"/>
                      <wp:wrapNone/>
                      <wp:docPr id="1664275698" name="Textfeld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5021" cy="22677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DD9773A" w14:textId="77777777" w:rsidR="00126C8D" w:rsidRPr="00272AE9" w:rsidRDefault="00126C8D" w:rsidP="00126C8D">
                                  <w:pPr>
                                    <w:kinsoku w:val="0"/>
                                    <w:overflowPunct w:val="0"/>
                                    <w:textAlignment w:val="baseline"/>
                                    <w:rPr>
                                      <w:rFonts w:ascii="Calibri" w:eastAsia="Times New Roman" w:hAnsi="Calibri"/>
                                      <w:color w:val="000000"/>
                                      <w:kern w:val="24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eastAsia="Times New Roman" w:hAnsi="Calibri"/>
                                      <w:color w:val="000000"/>
                                      <w:kern w:val="24"/>
                                      <w:sz w:val="18"/>
                                      <w:szCs w:val="18"/>
                                    </w:rPr>
                                    <w:t>Leonie</w:t>
                                  </w:r>
                                </w:p>
                              </w:txbxContent>
                            </wps:txbx>
                            <wps:bodyPr vert="horz" wrap="square" lIns="0" tIns="0" rIns="0" bIns="0" numCol="1" anchor="t" anchorCtr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C59608" id="Textfeld 12" o:spid="_x0000_s1058" type="#_x0000_t202" style="position:absolute;margin-left:360.4pt;margin-top:2.8pt;width:31.1pt;height:17.85pt;z-index:25297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" filled="f" stroked="f" strokeweight=".5pt">
                      <v:textbox inset="0,0,0,0">
                        <w:txbxContent>
                          <w:p w14:paraId="6DD9773A" w14:textId="77777777" w:rsidR="00126C8D" w:rsidRPr="00272AE9" w:rsidRDefault="00126C8D" w:rsidP="00126C8D">
                            <w:pPr>
                              <w:kinsoku w:val="0"/>
                              <w:overflowPunct w:val="0"/>
                              <w:textAlignment w:val="baseline"/>
                              <w:rPr>
                                <w:rFonts w:ascii="Calibri" w:eastAsia="Times New Roman" w:hAnsi="Calibri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eastAsia="Times New Roman" w:hAnsi="Calibri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>Leonie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A2E03">
              <w:rPr>
                <w:rFonts w:ascii="Calibri" w:eastAsia="Calibri" w:hAnsi="Calibri" w:cs="Times New Roman"/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2972032" behindDoc="0" locked="0" layoutInCell="1" allowOverlap="1" wp14:anchorId="0AB49611" wp14:editId="1F5E69F5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136195</wp:posOffset>
                      </wp:positionV>
                      <wp:extent cx="512064" cy="195961"/>
                      <wp:effectExtent l="0" t="0" r="8890" b="7620"/>
                      <wp:wrapNone/>
                      <wp:docPr id="16" name="Textfeld 1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F39A275B-CACB-D142-7999-A13F0E2A6E49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2064" cy="19596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C6348C2" w14:textId="77777777" w:rsidR="00126C8D" w:rsidRPr="00272AE9" w:rsidRDefault="00126C8D" w:rsidP="00126C8D">
                                  <w:pPr>
                                    <w:kinsoku w:val="0"/>
                                    <w:overflowPunct w:val="0"/>
                                    <w:textAlignment w:val="baseline"/>
                                    <w:rPr>
                                      <w:rFonts w:ascii="Calibri" w:eastAsia="Times New Roman" w:hAnsi="Calibri"/>
                                      <w:color w:val="000000"/>
                                      <w:kern w:val="24"/>
                                      <w:sz w:val="18"/>
                                      <w:szCs w:val="18"/>
                                    </w:rPr>
                                  </w:pPr>
                                  <w:r w:rsidRPr="00272AE9">
                                    <w:rPr>
                                      <w:rFonts w:ascii="Calibri" w:eastAsia="Times New Roman" w:hAnsi="Calibri"/>
                                      <w:color w:val="000000"/>
                                      <w:kern w:val="24"/>
                                      <w:sz w:val="18"/>
                                      <w:szCs w:val="18"/>
                                    </w:rPr>
                                    <w:t>Maurice</w:t>
                                  </w:r>
                                </w:p>
                              </w:txbxContent>
                            </wps:txbx>
                            <wps:bodyPr vert="horz" wrap="square" lIns="0" tIns="0" rIns="0" bIns="0" numCol="1" anchor="t" anchorCtr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B49611" id="_x0000_s1059" type="#_x0000_t202" style="position:absolute;margin-left:7.85pt;margin-top:10.7pt;width:40.3pt;height:15.45pt;z-index:25297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" filled="f" stroked="f" strokeweight=".5pt">
                      <v:textbox inset="0,0,0,0">
                        <w:txbxContent>
                          <w:p w14:paraId="0C6348C2" w14:textId="77777777" w:rsidR="00126C8D" w:rsidRPr="00272AE9" w:rsidRDefault="00126C8D" w:rsidP="00126C8D">
                            <w:pPr>
                              <w:kinsoku w:val="0"/>
                              <w:overflowPunct w:val="0"/>
                              <w:textAlignment w:val="baseline"/>
                              <w:rPr>
                                <w:rFonts w:ascii="Calibri" w:eastAsia="Times New Roman" w:hAnsi="Calibri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</w:pPr>
                            <w:r w:rsidRPr="00272AE9">
                              <w:rPr>
                                <w:rFonts w:ascii="Calibri" w:eastAsia="Times New Roman" w:hAnsi="Calibri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>Maurice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63C6832" w14:textId="099D1436" w:rsidR="00126C8D" w:rsidRDefault="00126C8D" w:rsidP="00BA6A12">
            <w:pPr>
              <w:rPr>
                <w:lang w:eastAsia="de-DE"/>
              </w:rPr>
            </w:pPr>
          </w:p>
          <w:p w14:paraId="624DCA3E" w14:textId="77777777" w:rsidR="00502900" w:rsidRDefault="00502900" w:rsidP="00BA6A12">
            <w:pPr>
              <w:rPr>
                <w:lang w:eastAsia="de-DE"/>
              </w:rPr>
            </w:pPr>
          </w:p>
          <w:p w14:paraId="7AEE2726" w14:textId="371ACB33" w:rsidR="005B1228" w:rsidRDefault="00277765" w:rsidP="00274151">
            <w:pPr>
              <w:rPr>
                <w:lang w:eastAsia="de-DE"/>
              </w:rPr>
            </w:pPr>
            <w:r>
              <w:rPr>
                <w:lang w:eastAsia="de-DE"/>
              </w:rPr>
              <w:t>Stelle d</w:t>
            </w:r>
            <w:r w:rsidR="00233266">
              <w:rPr>
                <w:lang w:eastAsia="de-DE"/>
              </w:rPr>
              <w:t>ie</w:t>
            </w:r>
            <w:r>
              <w:rPr>
                <w:lang w:eastAsia="de-DE"/>
              </w:rPr>
              <w:t xml:space="preserve"> Anteil</w:t>
            </w:r>
            <w:r w:rsidR="00233266">
              <w:rPr>
                <w:lang w:eastAsia="de-DE"/>
              </w:rPr>
              <w:t>e</w:t>
            </w:r>
            <w:r>
              <w:rPr>
                <w:lang w:eastAsia="de-DE"/>
              </w:rPr>
              <w:t xml:space="preserve"> mit den </w:t>
            </w:r>
            <w:r w:rsidR="00AB0561">
              <w:rPr>
                <w:lang w:eastAsia="de-DE"/>
              </w:rPr>
              <w:t>digitale</w:t>
            </w:r>
            <w:r>
              <w:rPr>
                <w:lang w:eastAsia="de-DE"/>
              </w:rPr>
              <w:t xml:space="preserve">n Bruchstreifen nach. Wer hat </w:t>
            </w:r>
            <w:r w:rsidR="00274151">
              <w:rPr>
                <w:lang w:eastAsia="de-DE"/>
              </w:rPr>
              <w:t>R</w:t>
            </w:r>
            <w:r>
              <w:rPr>
                <w:lang w:eastAsia="de-DE"/>
              </w:rPr>
              <w:t>echt?</w:t>
            </w:r>
          </w:p>
        </w:tc>
      </w:tr>
    </w:tbl>
    <w:p w14:paraId="0207421B" w14:textId="11902CED" w:rsidR="00986298" w:rsidRDefault="00986298">
      <w:pPr>
        <w:rPr>
          <w:b/>
          <w:bCs/>
        </w:rPr>
      </w:pPr>
    </w:p>
    <w:tbl>
      <w:tblPr>
        <w:tblW w:w="9213" w:type="dxa"/>
        <w:tblInd w:w="-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426"/>
        <w:gridCol w:w="8078"/>
      </w:tblGrid>
      <w:tr w:rsidR="00274151" w14:paraId="71E5D44A" w14:textId="77777777" w:rsidTr="00D8504A">
        <w:trPr>
          <w:trHeight w:val="557"/>
        </w:trPr>
        <w:tc>
          <w:tcPr>
            <w:tcW w:w="709" w:type="dxa"/>
          </w:tcPr>
          <w:p w14:paraId="7E5F7FA1" w14:textId="7B0B40E5" w:rsidR="00274151" w:rsidRDefault="00274151" w:rsidP="00FA78E9">
            <w:pPr>
              <w:pStyle w:val="berschrift3"/>
              <w:spacing w:line="240" w:lineRule="atLeast"/>
              <w:rPr>
                <w:noProof/>
              </w:rPr>
            </w:pPr>
            <w:r>
              <w:rPr>
                <w:noProof/>
              </w:rPr>
              <w:t>1.4</w:t>
            </w:r>
          </w:p>
        </w:tc>
        <w:tc>
          <w:tcPr>
            <w:tcW w:w="8504" w:type="dxa"/>
            <w:gridSpan w:val="2"/>
          </w:tcPr>
          <w:p w14:paraId="30B02E1D" w14:textId="5B42902A" w:rsidR="00274151" w:rsidRPr="005B1228" w:rsidRDefault="0069100A" w:rsidP="00FA78E9">
            <w:pPr>
              <w:pStyle w:val="berschrift3"/>
              <w:spacing w:line="240" w:lineRule="atLeast"/>
              <w:rPr>
                <w:noProof/>
              </w:rPr>
            </w:pPr>
            <w:r w:rsidRPr="005A2E03">
              <w:rPr>
                <w:rFonts w:eastAsia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3095936" behindDoc="0" locked="0" layoutInCell="1" allowOverlap="1" wp14:anchorId="0CDE7A87" wp14:editId="59729A23">
                      <wp:simplePos x="0" y="0"/>
                      <wp:positionH relativeFrom="column">
                        <wp:posOffset>4063319</wp:posOffset>
                      </wp:positionH>
                      <wp:positionV relativeFrom="paragraph">
                        <wp:posOffset>281940</wp:posOffset>
                      </wp:positionV>
                      <wp:extent cx="789305" cy="460375"/>
                      <wp:effectExtent l="0" t="0" r="0" b="0"/>
                      <wp:wrapNone/>
                      <wp:docPr id="459043813" name="Textfeld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89305" cy="4603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880AD2D" w14:textId="77777777" w:rsidR="009F4661" w:rsidRPr="005A2E03" w:rsidRDefault="009F4661" w:rsidP="009F4661">
                                  <w:pPr>
                                    <w:kinsoku w:val="0"/>
                                    <w:overflowPunct w:val="0"/>
                                    <w:spacing w:line="240" w:lineRule="auto"/>
                                    <w:textAlignment w:val="baseline"/>
                                    <w:rPr>
                                      <w:rFonts w:cs="Calibri"/>
                                      <w:color w:val="000000"/>
                                      <w:kern w:val="24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color w:val="000000"/>
                                      <w:kern w:val="24"/>
                                      <w:sz w:val="16"/>
                                      <w:szCs w:val="16"/>
                                    </w:rPr>
                                    <w:t>Digitale</w:t>
                                  </w:r>
                                  <w:r w:rsidRPr="005A2E03">
                                    <w:rPr>
                                      <w:rFonts w:cs="Calibri"/>
                                      <w:color w:val="000000"/>
                                      <w:kern w:val="24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5A2E03">
                                    <w:rPr>
                                      <w:rFonts w:cs="Calibri"/>
                                      <w:color w:val="000000"/>
                                      <w:kern w:val="24"/>
                                      <w:sz w:val="16"/>
                                      <w:szCs w:val="16"/>
                                    </w:rPr>
                                    <w:br/>
                                    <w:t>Bruchstreifen</w:t>
                                  </w:r>
                                </w:p>
                              </w:txbxContent>
                            </wps:txbx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DE7A87" id="Textfeld 7" o:spid="_x0000_s1060" type="#_x0000_t202" style="position:absolute;margin-left:319.95pt;margin-top:22.2pt;width:62.15pt;height:36.25pt;z-index:25309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" filled="f" stroked="f">
                      <v:textbox>
                        <w:txbxContent>
                          <w:p w14:paraId="7880AD2D" w14:textId="77777777" w:rsidR="009F4661" w:rsidRPr="005A2E03" w:rsidRDefault="009F4661" w:rsidP="009F4661">
                            <w:pPr>
                              <w:kinsoku w:val="0"/>
                              <w:overflowPunct w:val="0"/>
                              <w:spacing w:line="240" w:lineRule="auto"/>
                              <w:textAlignment w:val="baseline"/>
                              <w:rPr>
                                <w:rFonts w:cs="Calibri"/>
                                <w:color w:val="000000"/>
                                <w:kern w:val="2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Calibri"/>
                                <w:color w:val="000000"/>
                                <w:kern w:val="24"/>
                                <w:sz w:val="16"/>
                                <w:szCs w:val="16"/>
                              </w:rPr>
                              <w:t>Digitale</w:t>
                            </w:r>
                            <w:r w:rsidRPr="005A2E03">
                              <w:rPr>
                                <w:rFonts w:cs="Calibri"/>
                                <w:color w:val="000000"/>
                                <w:kern w:val="24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5A2E03">
                              <w:rPr>
                                <w:rFonts w:cs="Calibri"/>
                                <w:color w:val="000000"/>
                                <w:kern w:val="24"/>
                                <w:sz w:val="16"/>
                                <w:szCs w:val="16"/>
                              </w:rPr>
                              <w:br/>
                              <w:t>Bruchstreifen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eastAsia="Times New Roman"/>
                <w:noProof/>
              </w:rPr>
              <w:drawing>
                <wp:anchor distT="0" distB="0" distL="114300" distR="114300" simplePos="0" relativeHeight="253097984" behindDoc="0" locked="0" layoutInCell="1" allowOverlap="1" wp14:anchorId="51504F90" wp14:editId="0EA60301">
                  <wp:simplePos x="0" y="0"/>
                  <wp:positionH relativeFrom="column">
                    <wp:posOffset>4751364</wp:posOffset>
                  </wp:positionH>
                  <wp:positionV relativeFrom="paragraph">
                    <wp:posOffset>281940</wp:posOffset>
                  </wp:positionV>
                  <wp:extent cx="647700" cy="647700"/>
                  <wp:effectExtent l="0" t="0" r="0" b="0"/>
                  <wp:wrapNone/>
                  <wp:docPr id="2116958566" name="Grafik 74">
                    <a:hlinkClick xmlns:a="http://schemas.openxmlformats.org/drawingml/2006/main" r:id="rId3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6958566" name="Grafik 74">
                            <a:hlinkClick r:id="rId38"/>
                          </pic:cNvPr>
                          <pic:cNvPicPr/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74151">
              <w:rPr>
                <w:noProof/>
              </w:rPr>
              <w:t xml:space="preserve">Anteile vergleichen in </w:t>
            </w:r>
            <w:r w:rsidR="00AB0561">
              <w:rPr>
                <w:noProof/>
              </w:rPr>
              <w:t>digitale</w:t>
            </w:r>
            <w:r w:rsidR="00274151">
              <w:rPr>
                <w:noProof/>
              </w:rPr>
              <w:t>n Bruchstreifen</w:t>
            </w:r>
          </w:p>
        </w:tc>
      </w:tr>
      <w:tr w:rsidR="008C3B54" w14:paraId="05B9F934" w14:textId="77777777" w:rsidTr="00D8504A">
        <w:trPr>
          <w:trHeight w:val="71"/>
        </w:trPr>
        <w:tc>
          <w:tcPr>
            <w:tcW w:w="709" w:type="dxa"/>
          </w:tcPr>
          <w:p w14:paraId="1664FE44" w14:textId="77777777" w:rsidR="008C3B54" w:rsidRPr="007638B1" w:rsidRDefault="008C3B54" w:rsidP="007638B1"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3219840" behindDoc="0" locked="0" layoutInCell="1" allowOverlap="1" wp14:anchorId="38BAF16E" wp14:editId="353EFCB2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7620</wp:posOffset>
                      </wp:positionV>
                      <wp:extent cx="274955" cy="197485"/>
                      <wp:effectExtent l="0" t="0" r="4445" b="5715"/>
                      <wp:wrapNone/>
                      <wp:docPr id="481785721" name="Gruppieren 425">
                        <a:hlinkClick xmlns:a="http://schemas.openxmlformats.org/drawingml/2006/main" r:id="rId38"/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74955" cy="197485"/>
                                <a:chOff x="0" y="0"/>
                                <a:chExt cx="275475" cy="197485"/>
                              </a:xfrm>
                            </wpg:grpSpPr>
                            <wps:wsp>
                              <wps:cNvPr id="734156620" name="Abgerundetes Rechteck 421"/>
                              <wps:cNvSpPr/>
                              <wps:spPr>
                                <a:xfrm>
                                  <a:off x="0" y="4714"/>
                                  <a:ext cx="275475" cy="191434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rgbClr val="327A86"/>
                                </a:solidFill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855360484" name="Grafik 855360484" descr="Zahnräder mit einfarbiger Füllu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9">
                                  <a:extLst>
                                    <a:ext uri="{96DAC541-7B7A-43D3-8B79-37D633B846F1}">
                                      <asvg:svgBlip xmlns:asvg="http://schemas.microsoft.com/office/drawing/2016/SVG/main" r:embed="rId4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7707" y="0"/>
                                  <a:ext cx="197485" cy="1974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8884671" id="Gruppieren 425" o:spid="_x0000_s1026" href="https://dzlm.de/vam/msk-bruchstreifen.html" style="position:absolute;margin-left:.2pt;margin-top:.6pt;width:21.65pt;height:15.55pt;z-index:253219840" coordsize="275475,197485" o:gfxdata="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" o:button="t">
                      <v:roundrect id="Abgerundetes Rechteck 421" o:spid="_x0000_s1027" style="position:absolute;top:4714;width:275475;height:191434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" fillcolor="#327a86" stroked="f" strokeweight="1pt">
                        <v:stroke joinstyle="miter"/>
                      </v:roundrect>
                      <v:shape id="Grafik 855360484" o:spid="_x0000_s1028" type="#_x0000_t75" alt="Zahnräder mit einfarbiger Füllung" style="position:absolute;left:37707;width:197485;height:19748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">
                        <v:imagedata r:id="rId41" o:title="Zahnräder mit einfarbiger Füllung"/>
                      </v:shape>
                    </v:group>
                  </w:pict>
                </mc:Fallback>
              </mc:AlternateContent>
            </w:r>
          </w:p>
        </w:tc>
        <w:tc>
          <w:tcPr>
            <w:tcW w:w="426" w:type="dxa"/>
          </w:tcPr>
          <w:p w14:paraId="3D647DCA" w14:textId="48B9CC2A" w:rsidR="008C3B54" w:rsidRPr="007638B1" w:rsidRDefault="008C3B54" w:rsidP="00D8504A">
            <w:pPr>
              <w:pStyle w:val="Nummerierung"/>
            </w:pPr>
            <w:r>
              <w:t>a)</w:t>
            </w:r>
          </w:p>
        </w:tc>
        <w:tc>
          <w:tcPr>
            <w:tcW w:w="8078" w:type="dxa"/>
          </w:tcPr>
          <w:p w14:paraId="35EE1EF7" w14:textId="0A1DD52B" w:rsidR="008C3B54" w:rsidRDefault="008C3B54" w:rsidP="00274151">
            <w:r>
              <w:t xml:space="preserve">Jonas hat mit den digitalen Bruchstreifen zwei </w:t>
            </w:r>
            <w:r>
              <w:br/>
              <w:t xml:space="preserve">unterschiedliche Bilder erstellt zum Vergleich von Brüchen. </w:t>
            </w:r>
          </w:p>
          <w:p w14:paraId="527D360D" w14:textId="50817565" w:rsidR="008C3B54" w:rsidRDefault="008C3B54" w:rsidP="009A01B2">
            <w:pPr>
              <w:pStyle w:val="Listenabsatz"/>
              <w:rPr>
                <w:lang w:eastAsia="de-DE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3218816" behindDoc="0" locked="0" layoutInCell="1" allowOverlap="1" wp14:anchorId="3C75659B" wp14:editId="52A26F0A">
                      <wp:simplePos x="0" y="0"/>
                      <wp:positionH relativeFrom="column">
                        <wp:posOffset>4390472</wp:posOffset>
                      </wp:positionH>
                      <wp:positionV relativeFrom="paragraph">
                        <wp:posOffset>136525</wp:posOffset>
                      </wp:positionV>
                      <wp:extent cx="1013460" cy="385445"/>
                      <wp:effectExtent l="0" t="0" r="0" b="0"/>
                      <wp:wrapNone/>
                      <wp:docPr id="1969514946" name="Textfeld 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13460" cy="3854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B807CB9" w14:textId="77777777" w:rsidR="008C3B54" w:rsidRPr="009F4661" w:rsidRDefault="008C3B54" w:rsidP="009F4661">
                                  <w:pPr>
                                    <w:spacing w:line="216" w:lineRule="auto"/>
                                    <w:rPr>
                                      <w:color w:val="327A86"/>
                                      <w:sz w:val="13"/>
                                      <w:szCs w:val="13"/>
                                    </w:rPr>
                                  </w:pPr>
                                  <w:r w:rsidRPr="009F4661">
                                    <w:rPr>
                                      <w:color w:val="327A86"/>
                                      <w:sz w:val="13"/>
                                      <w:szCs w:val="13"/>
                                    </w:rPr>
                                    <w:t>dzlm.de/</w:t>
                                  </w:r>
                                  <w:proofErr w:type="spellStart"/>
                                  <w:r w:rsidRPr="009F4661">
                                    <w:rPr>
                                      <w:color w:val="327A86"/>
                                      <w:sz w:val="13"/>
                                      <w:szCs w:val="13"/>
                                    </w:rPr>
                                    <w:t>vam</w:t>
                                  </w:r>
                                  <w:proofErr w:type="spellEnd"/>
                                  <w:r w:rsidRPr="009F4661">
                                    <w:rPr>
                                      <w:color w:val="327A86"/>
                                      <w:sz w:val="13"/>
                                      <w:szCs w:val="13"/>
                                    </w:rPr>
                                    <w:t>/msk-bruchstreifen.html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75659B" id="Textfeld 73" o:spid="_x0000_s1061" type="#_x0000_t202" style="position:absolute;left:0;text-align:left;margin-left:345.7pt;margin-top:10.75pt;width:79.8pt;height:30.35pt;z-index:25321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" filled="f" stroked="f" strokeweight=".5pt">
                      <v:textbox>
                        <w:txbxContent>
                          <w:p w14:paraId="7B807CB9" w14:textId="77777777" w:rsidR="008C3B54" w:rsidRPr="009F4661" w:rsidRDefault="008C3B54" w:rsidP="009F4661">
                            <w:pPr>
                              <w:spacing w:line="216" w:lineRule="auto"/>
                              <w:rPr>
                                <w:color w:val="327A86"/>
                                <w:sz w:val="13"/>
                                <w:szCs w:val="13"/>
                              </w:rPr>
                            </w:pPr>
                            <w:r w:rsidRPr="009F4661">
                              <w:rPr>
                                <w:color w:val="327A86"/>
                                <w:sz w:val="13"/>
                                <w:szCs w:val="13"/>
                              </w:rPr>
                              <w:t>dzlm.de/</w:t>
                            </w:r>
                            <w:proofErr w:type="spellStart"/>
                            <w:r w:rsidRPr="009F4661">
                              <w:rPr>
                                <w:color w:val="327A86"/>
                                <w:sz w:val="13"/>
                                <w:szCs w:val="13"/>
                              </w:rPr>
                              <w:t>vam</w:t>
                            </w:r>
                            <w:proofErr w:type="spellEnd"/>
                            <w:r w:rsidRPr="009F4661">
                              <w:rPr>
                                <w:color w:val="327A86"/>
                                <w:sz w:val="13"/>
                                <w:szCs w:val="13"/>
                              </w:rPr>
                              <w:t>/msk-bruchstreifen.html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lang w:eastAsia="de-DE"/>
              </w:rPr>
              <w:t xml:space="preserve">Welche Brüche vergleicht er? </w:t>
            </w:r>
          </w:p>
          <w:p w14:paraId="047BC56D" w14:textId="450C5BB8" w:rsidR="008C3B54" w:rsidRDefault="008C3B54" w:rsidP="009A01B2">
            <w:pPr>
              <w:pStyle w:val="Listenabsatz"/>
              <w:rPr>
                <w:lang w:eastAsia="de-DE"/>
              </w:rPr>
            </w:pPr>
            <w:r>
              <w:rPr>
                <w:lang w:eastAsia="de-DE"/>
              </w:rPr>
              <w:t xml:space="preserve">In welchem Bild sieht man gut, dass der Teil stets gleich groß bleibt? </w:t>
            </w:r>
            <w:r>
              <w:rPr>
                <w:lang w:eastAsia="de-DE"/>
              </w:rPr>
              <w:br/>
              <w:t>Warum sieht man in diesem Bild den Anteil nicht so gut?</w:t>
            </w:r>
          </w:p>
          <w:p w14:paraId="2DE25174" w14:textId="20DFE12E" w:rsidR="008C3B54" w:rsidRDefault="008C3B54" w:rsidP="009A01B2">
            <w:pPr>
              <w:pStyle w:val="Listenabsatz"/>
              <w:rPr>
                <w:lang w:eastAsia="de-DE"/>
              </w:rPr>
            </w:pPr>
            <w:r>
              <w:rPr>
                <w:lang w:eastAsia="de-DE"/>
              </w:rPr>
              <w:t xml:space="preserve">In welchem Bild kann man die Anteile besser vergleichen? </w:t>
            </w:r>
            <w:r>
              <w:rPr>
                <w:lang w:eastAsia="de-DE"/>
              </w:rPr>
              <w:br/>
              <w:t xml:space="preserve">Warum sieht man darin erst auf den zweiten Blick, dass die Zähler der Brüche gleich sind? </w:t>
            </w:r>
          </w:p>
          <w:p w14:paraId="7DE642D4" w14:textId="578AB445" w:rsidR="008C3B54" w:rsidRDefault="008C3B54" w:rsidP="009A01B2">
            <w:pPr>
              <w:pStyle w:val="Listenabsatz"/>
              <w:rPr>
                <w:lang w:eastAsia="de-DE"/>
              </w:rPr>
            </w:pPr>
            <w:r>
              <w:rPr>
                <w:lang w:eastAsia="de-DE"/>
              </w:rPr>
              <w:t>Welches Bild passt besser zu dem Argument von Maurice aus Aufgabe 1.3, welches zu dem von Leonie?</w:t>
            </w:r>
          </w:p>
          <w:p w14:paraId="74472E6A" w14:textId="4309E32D" w:rsidR="008C3B54" w:rsidRDefault="008C3B54" w:rsidP="009A01B2">
            <w:pPr>
              <w:pStyle w:val="Listenabsatz"/>
              <w:rPr>
                <w:lang w:eastAsia="de-DE"/>
              </w:rPr>
            </w:pPr>
            <w:r>
              <w:rPr>
                <w:lang w:eastAsia="de-DE"/>
              </w:rPr>
              <w:t xml:space="preserve">Wie hilft dir das, um in Aufgabe </w:t>
            </w:r>
            <w:r w:rsidRPr="00F43DA2">
              <w:rPr>
                <w:rFonts w:ascii="Calibri" w:hAnsi="Calibri"/>
                <w:b/>
                <w:bCs/>
                <w:color w:val="327A86"/>
                <w:lang w:eastAsia="de-DE"/>
              </w:rPr>
              <w:t>1.3</w:t>
            </w:r>
            <w:r w:rsidRPr="00F43DA2">
              <w:rPr>
                <w:color w:val="327A86"/>
                <w:lang w:eastAsia="de-DE"/>
              </w:rPr>
              <w:t xml:space="preserve"> </w:t>
            </w:r>
            <w:r>
              <w:rPr>
                <w:lang w:eastAsia="de-DE"/>
              </w:rPr>
              <w:t>zu argumentieren?</w:t>
            </w:r>
            <w:r>
              <w:rPr>
                <w:lang w:eastAsia="de-DE"/>
              </w:rPr>
              <w:br/>
            </w:r>
          </w:p>
          <w:p w14:paraId="2E330572" w14:textId="69B0A57D" w:rsidR="008C3B54" w:rsidRDefault="005F1615" w:rsidP="00274151">
            <w:pPr>
              <w:spacing w:line="240" w:lineRule="atLeast"/>
              <w:rPr>
                <w:lang w:eastAsia="de-DE"/>
              </w:rPr>
            </w:pPr>
            <w:r>
              <w:rPr>
                <w:noProof/>
                <w:lang w:eastAsia="de-DE"/>
              </w:rPr>
              <w:drawing>
                <wp:anchor distT="0" distB="0" distL="114300" distR="114300" simplePos="0" relativeHeight="253999104" behindDoc="0" locked="0" layoutInCell="1" allowOverlap="1" wp14:anchorId="389E26E6" wp14:editId="048AD6A2">
                  <wp:simplePos x="0" y="0"/>
                  <wp:positionH relativeFrom="column">
                    <wp:posOffset>581017</wp:posOffset>
                  </wp:positionH>
                  <wp:positionV relativeFrom="paragraph">
                    <wp:posOffset>202131</wp:posOffset>
                  </wp:positionV>
                  <wp:extent cx="2944615" cy="1710690"/>
                  <wp:effectExtent l="0" t="0" r="1905" b="3810"/>
                  <wp:wrapNone/>
                  <wp:docPr id="1834924562" name="Grafik 11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4924562" name="Grafik 1834924562"/>
                          <pic:cNvPicPr/>
                        </pic:nvPicPr>
                        <pic:blipFill rotWithShape="1"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263"/>
                          <a:stretch/>
                        </pic:blipFill>
                        <pic:spPr bwMode="auto">
                          <a:xfrm>
                            <a:off x="0" y="0"/>
                            <a:ext cx="2944615" cy="17106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C3B54">
              <w:rPr>
                <w:rFonts w:hint="eastAsia"/>
                <w:noProof/>
                <w:lang w:eastAsia="de-DE"/>
              </w:rPr>
              <w:drawing>
                <wp:inline distT="0" distB="0" distL="0" distR="0" wp14:anchorId="66E54501" wp14:editId="19C31FB7">
                  <wp:extent cx="4097419" cy="2055949"/>
                  <wp:effectExtent l="0" t="0" r="5080" b="0"/>
                  <wp:docPr id="803648482" name="Grafik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3648482" name="Grafik 803648482"/>
                          <pic:cNvPicPr/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7419" cy="20559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33A7C28" w14:textId="051A2449" w:rsidR="008C3B54" w:rsidRPr="00274151" w:rsidRDefault="002C2ECB" w:rsidP="00274151">
            <w:pPr>
              <w:spacing w:line="240" w:lineRule="atLeast"/>
              <w:rPr>
                <w:lang w:eastAsia="de-DE"/>
              </w:rPr>
            </w:pPr>
            <w:r>
              <w:rPr>
                <w:b/>
                <w:bCs/>
                <w:noProof/>
              </w:rPr>
              <mc:AlternateContent>
                <mc:Choice Requires="wpg">
                  <w:drawing>
                    <wp:anchor distT="0" distB="0" distL="114300" distR="114300" simplePos="0" relativeHeight="253617152" behindDoc="0" locked="0" layoutInCell="1" allowOverlap="1" wp14:anchorId="1FA77C09" wp14:editId="4F220A80">
                      <wp:simplePos x="0" y="0"/>
                      <wp:positionH relativeFrom="column">
                        <wp:posOffset>3871153</wp:posOffset>
                      </wp:positionH>
                      <wp:positionV relativeFrom="paragraph">
                        <wp:posOffset>276197</wp:posOffset>
                      </wp:positionV>
                      <wp:extent cx="1191260" cy="335280"/>
                      <wp:effectExtent l="0" t="0" r="2540" b="7620"/>
                      <wp:wrapNone/>
                      <wp:docPr id="1823217537" name="Gruppieren 42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91260" cy="335280"/>
                                <a:chOff x="0" y="0"/>
                                <a:chExt cx="1191690" cy="335509"/>
                              </a:xfrm>
                            </wpg:grpSpPr>
                            <wpg:grpSp>
                              <wpg:cNvPr id="895279738" name="Gruppieren 2"/>
                              <wpg:cNvGrpSpPr/>
                              <wpg:grpSpPr>
                                <a:xfrm>
                                  <a:off x="0" y="6579"/>
                                  <a:ext cx="191770" cy="328930"/>
                                  <a:chOff x="3394" y="-4831"/>
                                  <a:chExt cx="193582" cy="329975"/>
                                </a:xfrm>
                              </wpg:grpSpPr>
                              <wps:wsp>
                                <wps:cNvPr id="58496550" name="Textfeld 3"/>
                                <wps:cNvSpPr txBox="1"/>
                                <wps:spPr>
                                  <a:xfrm>
                                    <a:off x="20976" y="-4831"/>
                                    <a:ext cx="159954" cy="18439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73B39894" w14:textId="1B35BF62" w:rsidR="0076496B" w:rsidRPr="00C44D86" w:rsidRDefault="0076496B" w:rsidP="0076496B">
                                      <w:pPr>
                                        <w:jc w:val="center"/>
                                      </w:pPr>
                                      <w:r>
                                        <w:t>2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spAutoFit/>
                                </wps:bodyPr>
                              </wps:wsp>
                              <wps:wsp>
                                <wps:cNvPr id="1192617753" name="Textfeld 3"/>
                                <wps:cNvSpPr txBox="1"/>
                                <wps:spPr>
                                  <a:xfrm>
                                    <a:off x="3394" y="161202"/>
                                    <a:ext cx="193582" cy="16394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4BF15901" w14:textId="24C7C79A" w:rsidR="0076496B" w:rsidRPr="00C44D86" w:rsidRDefault="0076496B" w:rsidP="0076496B">
                                      <w:pPr>
                                        <w:jc w:val="center"/>
                                      </w:pPr>
                                      <w:r>
                                        <w:t>3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36328968" name="Gerade Verbindung 1"/>
                                <wps:cNvCnPr/>
                                <wps:spPr>
                                  <a:xfrm>
                                    <a:off x="57419" y="179565"/>
                                    <a:ext cx="108468" cy="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g:grpSp>
                              <wpg:cNvPr id="1510358068" name="Gruppieren 2"/>
                              <wpg:cNvGrpSpPr/>
                              <wpg:grpSpPr>
                                <a:xfrm>
                                  <a:off x="335500" y="0"/>
                                  <a:ext cx="191770" cy="328930"/>
                                  <a:chOff x="3394" y="-4831"/>
                                  <a:chExt cx="193582" cy="329975"/>
                                </a:xfrm>
                              </wpg:grpSpPr>
                              <wps:wsp>
                                <wps:cNvPr id="882373037" name="Textfeld 3"/>
                                <wps:cNvSpPr txBox="1"/>
                                <wps:spPr>
                                  <a:xfrm>
                                    <a:off x="20976" y="-4831"/>
                                    <a:ext cx="159954" cy="18439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16B5E69A" w14:textId="1E52B767" w:rsidR="0076496B" w:rsidRPr="00C44D86" w:rsidRDefault="0076496B" w:rsidP="0076496B">
                                      <w:pPr>
                                        <w:jc w:val="center"/>
                                      </w:pPr>
                                      <w:r>
                                        <w:t>4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spAutoFit/>
                                </wps:bodyPr>
                              </wps:wsp>
                              <wps:wsp>
                                <wps:cNvPr id="1488013691" name="Textfeld 3"/>
                                <wps:cNvSpPr txBox="1"/>
                                <wps:spPr>
                                  <a:xfrm>
                                    <a:off x="3394" y="161202"/>
                                    <a:ext cx="193582" cy="16394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03FD571A" w14:textId="2F262379" w:rsidR="0076496B" w:rsidRPr="00C44D86" w:rsidRDefault="0076496B" w:rsidP="0076496B">
                                      <w:pPr>
                                        <w:jc w:val="center"/>
                                      </w:pPr>
                                      <w:r>
                                        <w:t>6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52856292" name="Gerade Verbindung 1"/>
                                <wps:cNvCnPr/>
                                <wps:spPr>
                                  <a:xfrm>
                                    <a:off x="57419" y="179565"/>
                                    <a:ext cx="108468" cy="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g:grpSp>
                              <wpg:cNvPr id="422638598" name="Gruppieren 2"/>
                              <wpg:cNvGrpSpPr/>
                              <wpg:grpSpPr>
                                <a:xfrm>
                                  <a:off x="999920" y="6579"/>
                                  <a:ext cx="191770" cy="328930"/>
                                  <a:chOff x="3394" y="-4831"/>
                                  <a:chExt cx="193582" cy="329975"/>
                                </a:xfrm>
                              </wpg:grpSpPr>
                              <wps:wsp>
                                <wps:cNvPr id="33808018" name="Textfeld 3"/>
                                <wps:cNvSpPr txBox="1"/>
                                <wps:spPr>
                                  <a:xfrm>
                                    <a:off x="20976" y="-4831"/>
                                    <a:ext cx="159954" cy="18439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6F772444" w14:textId="4E3FCC7C" w:rsidR="0076496B" w:rsidRPr="00C44D86" w:rsidRDefault="0076496B" w:rsidP="0076496B">
                                      <w:pPr>
                                        <w:jc w:val="center"/>
                                      </w:pPr>
                                      <w:r>
                                        <w:t>8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spAutoFit/>
                                </wps:bodyPr>
                              </wps:wsp>
                              <wps:wsp>
                                <wps:cNvPr id="311049573" name="Textfeld 3"/>
                                <wps:cNvSpPr txBox="1"/>
                                <wps:spPr>
                                  <a:xfrm>
                                    <a:off x="3394" y="161202"/>
                                    <a:ext cx="193582" cy="16394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35C7D8E6" w14:textId="2E59D8B5" w:rsidR="0076496B" w:rsidRPr="00C44D86" w:rsidRDefault="0076496B" w:rsidP="0076496B">
                                      <w:pPr>
                                        <w:jc w:val="center"/>
                                      </w:pPr>
                                      <w:r>
                                        <w:t>12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97645206" name="Gerade Verbindung 1"/>
                                <wps:cNvCnPr/>
                                <wps:spPr>
                                  <a:xfrm>
                                    <a:off x="57419" y="179565"/>
                                    <a:ext cx="108468" cy="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g:grpSp>
                              <wpg:cNvPr id="1511919413" name="Gruppieren 2"/>
                              <wpg:cNvGrpSpPr/>
                              <wpg:grpSpPr>
                                <a:xfrm>
                                  <a:off x="664420" y="0"/>
                                  <a:ext cx="191770" cy="328930"/>
                                  <a:chOff x="3394" y="-4831"/>
                                  <a:chExt cx="193582" cy="329975"/>
                                </a:xfrm>
                              </wpg:grpSpPr>
                              <wps:wsp>
                                <wps:cNvPr id="772079095" name="Textfeld 3"/>
                                <wps:cNvSpPr txBox="1"/>
                                <wps:spPr>
                                  <a:xfrm>
                                    <a:off x="20976" y="-4831"/>
                                    <a:ext cx="159954" cy="18439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35C93DFE" w14:textId="0447929E" w:rsidR="0076496B" w:rsidRPr="00C44D86" w:rsidRDefault="0076496B" w:rsidP="0076496B">
                                      <w:pPr>
                                        <w:jc w:val="center"/>
                                      </w:pPr>
                                      <w:r>
                                        <w:t>6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spAutoFit/>
                                </wps:bodyPr>
                              </wps:wsp>
                              <wps:wsp>
                                <wps:cNvPr id="173104398" name="Textfeld 3"/>
                                <wps:cNvSpPr txBox="1"/>
                                <wps:spPr>
                                  <a:xfrm>
                                    <a:off x="3394" y="161202"/>
                                    <a:ext cx="193582" cy="16394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5BD76B63" w14:textId="403B0FBD" w:rsidR="0076496B" w:rsidRPr="00C44D86" w:rsidRDefault="0076496B" w:rsidP="0076496B">
                                      <w:pPr>
                                        <w:jc w:val="center"/>
                                      </w:pPr>
                                      <w:r>
                                        <w:t>9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055198065" name="Gerade Verbindung 1"/>
                                <wps:cNvCnPr/>
                                <wps:spPr>
                                  <a:xfrm>
                                    <a:off x="57419" y="179565"/>
                                    <a:ext cx="108468" cy="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FA77C09" id="Gruppieren 422" o:spid="_x0000_s1062" style="position:absolute;margin-left:304.8pt;margin-top:21.75pt;width:93.8pt;height:26.4pt;z-index:253617152" coordsize="11916,335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">
                      <v:group id="_x0000_s1063" style="position:absolute;top:65;width:1917;height:3290" coordorigin="3394,-4831" coordsize="193582,3299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">
                        <v:shape id="Textfeld 3" o:spid="_x0000_s1064" type="#_x0000_t202" style="position:absolute;left:20976;top:-4831;width:159954;height:1843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" filled="f" stroked="f" strokeweight=".5pt">
                          <v:textbox style="mso-fit-shape-to-text:t" inset="0,0,0,0">
                            <w:txbxContent>
                              <w:p w14:paraId="73B39894" w14:textId="1B35BF62" w:rsidR="0076496B" w:rsidRPr="00C44D86" w:rsidRDefault="0076496B" w:rsidP="0076496B">
                                <w:pPr>
                                  <w:jc w:val="center"/>
                                </w:pPr>
                                <w:r>
                                  <w:t>2</w:t>
                                </w:r>
                              </w:p>
                            </w:txbxContent>
                          </v:textbox>
                        </v:shape>
                        <v:shape id="Textfeld 3" o:spid="_x0000_s1065" type="#_x0000_t202" style="position:absolute;left:3394;top:161202;width:193582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" filled="f" stroked="f" strokeweight=".5pt">
                          <v:textbox inset="0,0,0,0">
                            <w:txbxContent>
                              <w:p w14:paraId="4BF15901" w14:textId="24C7C79A" w:rsidR="0076496B" w:rsidRPr="00C44D86" w:rsidRDefault="0076496B" w:rsidP="0076496B">
                                <w:pPr>
                                  <w:jc w:val="center"/>
                                </w:pPr>
                                <w:r>
                                  <w:t>3</w:t>
                                </w:r>
                              </w:p>
                            </w:txbxContent>
                          </v:textbox>
                        </v:shape>
                        <v:line id="Gerade Verbindung 1" o:spid="_x0000_s1066" style="position:absolute;visibility:visible;mso-wrap-style:square" from="57419,179565" to="165887,17956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" strokecolor="black [3213]" strokeweight="1pt">
                          <v:stroke joinstyle="miter"/>
                        </v:line>
                      </v:group>
                      <v:group id="_x0000_s1067" style="position:absolute;left:3355;width:1917;height:3289" coordorigin="3394,-4831" coordsize="193582,3299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">
                        <v:shape id="Textfeld 3" o:spid="_x0000_s1068" type="#_x0000_t202" style="position:absolute;left:20976;top:-4831;width:159954;height:1843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" filled="f" stroked="f" strokeweight=".5pt">
                          <v:textbox style="mso-fit-shape-to-text:t" inset="0,0,0,0">
                            <w:txbxContent>
                              <w:p w14:paraId="16B5E69A" w14:textId="1E52B767" w:rsidR="0076496B" w:rsidRPr="00C44D86" w:rsidRDefault="0076496B" w:rsidP="0076496B">
                                <w:pPr>
                                  <w:jc w:val="center"/>
                                </w:pPr>
                                <w:r>
                                  <w:t>4</w:t>
                                </w:r>
                              </w:p>
                            </w:txbxContent>
                          </v:textbox>
                        </v:shape>
                        <v:shape id="Textfeld 3" o:spid="_x0000_s1069" type="#_x0000_t202" style="position:absolute;left:3394;top:161202;width:193582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" filled="f" stroked="f" strokeweight=".5pt">
                          <v:textbox inset="0,0,0,0">
                            <w:txbxContent>
                              <w:p w14:paraId="03FD571A" w14:textId="2F262379" w:rsidR="0076496B" w:rsidRPr="00C44D86" w:rsidRDefault="0076496B" w:rsidP="0076496B">
                                <w:pPr>
                                  <w:jc w:val="center"/>
                                </w:pPr>
                                <w:r>
                                  <w:t>6</w:t>
                                </w:r>
                              </w:p>
                            </w:txbxContent>
                          </v:textbox>
                        </v:shape>
                        <v:line id="Gerade Verbindung 1" o:spid="_x0000_s1070" style="position:absolute;visibility:visible;mso-wrap-style:square" from="57419,179565" to="165887,17956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" strokecolor="black [3213]" strokeweight="1pt">
                          <v:stroke joinstyle="miter"/>
                        </v:line>
                      </v:group>
                      <v:group id="_x0000_s1071" style="position:absolute;left:9999;top:65;width:1917;height:3290" coordorigin="3394,-4831" coordsize="193582,3299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">
                        <v:shape id="Textfeld 3" o:spid="_x0000_s1072" type="#_x0000_t202" style="position:absolute;left:20976;top:-4831;width:159954;height:1843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" filled="f" stroked="f" strokeweight=".5pt">
                          <v:textbox style="mso-fit-shape-to-text:t" inset="0,0,0,0">
                            <w:txbxContent>
                              <w:p w14:paraId="6F772444" w14:textId="4E3FCC7C" w:rsidR="0076496B" w:rsidRPr="00C44D86" w:rsidRDefault="0076496B" w:rsidP="0076496B">
                                <w:pPr>
                                  <w:jc w:val="center"/>
                                </w:pPr>
                                <w:r>
                                  <w:t>8</w:t>
                                </w:r>
                              </w:p>
                            </w:txbxContent>
                          </v:textbox>
                        </v:shape>
                        <v:shape id="Textfeld 3" o:spid="_x0000_s1073" type="#_x0000_t202" style="position:absolute;left:3394;top:161202;width:193582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" filled="f" stroked="f" strokeweight=".5pt">
                          <v:textbox inset="0,0,0,0">
                            <w:txbxContent>
                              <w:p w14:paraId="35C7D8E6" w14:textId="2E59D8B5" w:rsidR="0076496B" w:rsidRPr="00C44D86" w:rsidRDefault="0076496B" w:rsidP="0076496B">
                                <w:pPr>
                                  <w:jc w:val="center"/>
                                </w:pPr>
                                <w:r>
                                  <w:t>12</w:t>
                                </w:r>
                              </w:p>
                            </w:txbxContent>
                          </v:textbox>
                        </v:shape>
                        <v:line id="Gerade Verbindung 1" o:spid="_x0000_s1074" style="position:absolute;visibility:visible;mso-wrap-style:square" from="57419,179565" to="165887,17956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" strokecolor="black [3213]" strokeweight="1pt">
                          <v:stroke joinstyle="miter"/>
                        </v:line>
                      </v:group>
                      <v:group id="_x0000_s1075" style="position:absolute;left:6644;width:1917;height:3289" coordorigin="3394,-4831" coordsize="193582,3299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">
                        <v:shape id="Textfeld 3" o:spid="_x0000_s1076" type="#_x0000_t202" style="position:absolute;left:20976;top:-4831;width:159954;height:1843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" filled="f" stroked="f" strokeweight=".5pt">
                          <v:textbox style="mso-fit-shape-to-text:t" inset="0,0,0,0">
                            <w:txbxContent>
                              <w:p w14:paraId="35C93DFE" w14:textId="0447929E" w:rsidR="0076496B" w:rsidRPr="00C44D86" w:rsidRDefault="0076496B" w:rsidP="0076496B">
                                <w:pPr>
                                  <w:jc w:val="center"/>
                                </w:pPr>
                                <w:r>
                                  <w:t>6</w:t>
                                </w:r>
                              </w:p>
                            </w:txbxContent>
                          </v:textbox>
                        </v:shape>
                        <v:shape id="Textfeld 3" o:spid="_x0000_s1077" type="#_x0000_t202" style="position:absolute;left:3394;top:161202;width:193582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" filled="f" stroked="f" strokeweight=".5pt">
                          <v:textbox inset="0,0,0,0">
                            <w:txbxContent>
                              <w:p w14:paraId="5BD76B63" w14:textId="403B0FBD" w:rsidR="0076496B" w:rsidRPr="00C44D86" w:rsidRDefault="0076496B" w:rsidP="0076496B">
                                <w:pPr>
                                  <w:jc w:val="center"/>
                                </w:pPr>
                                <w:r>
                                  <w:t>9</w:t>
                                </w:r>
                              </w:p>
                            </w:txbxContent>
                          </v:textbox>
                        </v:shape>
                        <v:line id="Gerade Verbindung 1" o:spid="_x0000_s1078" style="position:absolute;visibility:visible;mso-wrap-style:square" from="57419,179565" to="165887,17956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" strokecolor="black [3213]" strokeweight="1pt">
                          <v:stroke joinstyle="miter"/>
                        </v:line>
                      </v:group>
                    </v:group>
                  </w:pict>
                </mc:Fallback>
              </mc:AlternateContent>
            </w:r>
          </w:p>
        </w:tc>
      </w:tr>
      <w:tr w:rsidR="008C3B54" w14:paraId="6322EF24" w14:textId="77777777" w:rsidTr="00D8504A">
        <w:trPr>
          <w:trHeight w:val="71"/>
        </w:trPr>
        <w:tc>
          <w:tcPr>
            <w:tcW w:w="709" w:type="dxa"/>
          </w:tcPr>
          <w:p w14:paraId="005B34C2" w14:textId="15F9C6DA" w:rsidR="008C3B54" w:rsidRDefault="008C3B54" w:rsidP="00502900">
            <w:pPr>
              <w:pStyle w:val="berschrift4"/>
              <w:rPr>
                <w:noProof/>
              </w:rPr>
            </w:pPr>
          </w:p>
        </w:tc>
        <w:tc>
          <w:tcPr>
            <w:tcW w:w="426" w:type="dxa"/>
          </w:tcPr>
          <w:p w14:paraId="256CD76B" w14:textId="12CF7D85" w:rsidR="008C3B54" w:rsidRPr="00D8504A" w:rsidRDefault="008C3B54" w:rsidP="00D8504A">
            <w:pPr>
              <w:pStyle w:val="Nummerierung"/>
            </w:pPr>
            <w:r w:rsidRPr="00D8504A">
              <w:t>b)</w:t>
            </w:r>
          </w:p>
        </w:tc>
        <w:tc>
          <w:tcPr>
            <w:tcW w:w="8078" w:type="dxa"/>
          </w:tcPr>
          <w:p w14:paraId="67F22685" w14:textId="7E5E62BD" w:rsidR="008C3B54" w:rsidRDefault="008C3B54" w:rsidP="00502900">
            <w:pPr>
              <w:rPr>
                <w:rFonts w:eastAsia="Times New Roman" w:cstheme="minorHAnsi"/>
                <w:iCs/>
                <w:noProof/>
              </w:rPr>
            </w:pPr>
            <w:r>
              <w:rPr>
                <w:rFonts w:ascii="Calibri" w:eastAsia="Times New Roman" w:hAnsi="Calibri" w:cs="Times New Roman"/>
                <w:noProof/>
              </w:rPr>
              <w:t xml:space="preserve">Erstelle mit den digitalen Bruchstreifen auch für diese Brüche  </w:t>
            </w:r>
            <w:r>
              <w:rPr>
                <w:rFonts w:ascii="Calibri" w:eastAsia="Times New Roman" w:hAnsi="Calibri" w:cs="Times New Roman"/>
                <w:noProof/>
              </w:rPr>
              <w:br/>
              <w:t xml:space="preserve">zwei Bilder, so wie Jonas. </w:t>
            </w:r>
            <w:r w:rsidRPr="00502900">
              <w:rPr>
                <w:rFonts w:eastAsia="Times New Roman" w:cstheme="minorHAnsi"/>
                <w:iCs/>
                <w:noProof/>
              </w:rPr>
              <w:t xml:space="preserve">Was fällt dir auf? </w:t>
            </w:r>
          </w:p>
          <w:p w14:paraId="5ED8A8F8" w14:textId="57359254" w:rsidR="008C3B54" w:rsidRPr="00502900" w:rsidRDefault="008C3B54" w:rsidP="009A01B2">
            <w:pPr>
              <w:pStyle w:val="Listenabsatz"/>
            </w:pPr>
            <w:r w:rsidRPr="00502900">
              <w:t xml:space="preserve">Wie verändern sich die Ganzen? Wie verändern sich die Teile? </w:t>
            </w:r>
          </w:p>
          <w:p w14:paraId="5B90F564" w14:textId="216D32EE" w:rsidR="008C3B54" w:rsidRPr="00502900" w:rsidRDefault="008C3B54" w:rsidP="009A01B2">
            <w:pPr>
              <w:pStyle w:val="Listenabsatz"/>
            </w:pPr>
            <w:r w:rsidRPr="00502900">
              <w:t>Wie verändern sich die Anteile?</w:t>
            </w:r>
            <w:r w:rsidR="0076496B" w:rsidRPr="0076496B">
              <w:t xml:space="preserve"> </w:t>
            </w:r>
          </w:p>
        </w:tc>
      </w:tr>
    </w:tbl>
    <w:p w14:paraId="2F92416E" w14:textId="5ECCC587" w:rsidR="00986298" w:rsidRPr="00502900" w:rsidRDefault="00986298">
      <w:pPr>
        <w:rPr>
          <w:color w:val="FF00FF"/>
        </w:rPr>
      </w:pPr>
      <w:r w:rsidRPr="00502900">
        <w:rPr>
          <w:b/>
          <w:bCs/>
          <w:color w:val="FF00FF"/>
        </w:rPr>
        <w:br w:type="page"/>
      </w:r>
    </w:p>
    <w:tbl>
      <w:tblPr>
        <w:tblW w:w="9498" w:type="dxa"/>
        <w:tblInd w:w="-14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426"/>
        <w:gridCol w:w="3543"/>
        <w:gridCol w:w="4820"/>
      </w:tblGrid>
      <w:tr w:rsidR="004D2AA6" w14:paraId="2AA97EBA" w14:textId="77777777" w:rsidTr="00575703">
        <w:trPr>
          <w:trHeight w:val="71"/>
        </w:trPr>
        <w:tc>
          <w:tcPr>
            <w:tcW w:w="709" w:type="dxa"/>
          </w:tcPr>
          <w:p w14:paraId="7B073CA1" w14:textId="77777777" w:rsidR="004D2AA6" w:rsidRPr="00FE6147" w:rsidRDefault="004D2AA6" w:rsidP="00746DD3">
            <w:pPr>
              <w:pStyle w:val="berschrift3"/>
              <w:spacing w:line="240" w:lineRule="atLeast"/>
              <w:rPr>
                <w:noProof/>
                <w:sz w:val="28"/>
                <w:szCs w:val="24"/>
              </w:rPr>
            </w:pPr>
            <w:r w:rsidRPr="00FE6147">
              <w:rPr>
                <w:noProof/>
                <w:sz w:val="28"/>
                <w:szCs w:val="24"/>
              </w:rPr>
              <w:lastRenderedPageBreak/>
              <w:t>2</w:t>
            </w:r>
          </w:p>
        </w:tc>
        <w:tc>
          <w:tcPr>
            <w:tcW w:w="8789" w:type="dxa"/>
            <w:gridSpan w:val="3"/>
          </w:tcPr>
          <w:p w14:paraId="5FADD3F6" w14:textId="6D7E9A42" w:rsidR="004D2AA6" w:rsidRPr="00FE6147" w:rsidRDefault="004D2AA6" w:rsidP="00746DD3">
            <w:pPr>
              <w:pStyle w:val="berschrift3"/>
              <w:spacing w:line="240" w:lineRule="atLeast"/>
              <w:rPr>
                <w:noProof/>
                <w:sz w:val="28"/>
                <w:szCs w:val="24"/>
              </w:rPr>
            </w:pPr>
            <w:r w:rsidRPr="00FE6147">
              <w:rPr>
                <w:noProof/>
                <w:sz w:val="28"/>
                <w:szCs w:val="24"/>
              </w:rPr>
              <w:t>Gleich große Anteile mit und ohne Streifen finden</w:t>
            </w:r>
          </w:p>
        </w:tc>
      </w:tr>
      <w:tr w:rsidR="004D2AA6" w14:paraId="362472A3" w14:textId="77777777" w:rsidTr="00575703">
        <w:trPr>
          <w:trHeight w:val="71"/>
        </w:trPr>
        <w:tc>
          <w:tcPr>
            <w:tcW w:w="709" w:type="dxa"/>
          </w:tcPr>
          <w:p w14:paraId="436F70CC" w14:textId="77777777" w:rsidR="004D2AA6" w:rsidRDefault="004D2AA6" w:rsidP="00746DD3">
            <w:pPr>
              <w:pStyle w:val="berschrift3"/>
              <w:spacing w:line="240" w:lineRule="atLeast"/>
              <w:rPr>
                <w:noProof/>
              </w:rPr>
            </w:pPr>
            <w:r>
              <w:rPr>
                <w:noProof/>
              </w:rPr>
              <w:t>2.1</w:t>
            </w:r>
          </w:p>
        </w:tc>
        <w:tc>
          <w:tcPr>
            <w:tcW w:w="8789" w:type="dxa"/>
            <w:gridSpan w:val="3"/>
          </w:tcPr>
          <w:p w14:paraId="25472A09" w14:textId="77777777" w:rsidR="004D2AA6" w:rsidRPr="00D94851" w:rsidRDefault="004D2AA6" w:rsidP="00746DD3">
            <w:pPr>
              <w:pStyle w:val="berschrift3"/>
              <w:spacing w:line="240" w:lineRule="atLeast"/>
            </w:pPr>
            <w:r w:rsidRPr="00D94851">
              <w:t>Muster in der Streifentafel finden und nutzen</w:t>
            </w:r>
          </w:p>
        </w:tc>
      </w:tr>
      <w:tr w:rsidR="004D2AA6" w14:paraId="22F92FE3" w14:textId="77777777" w:rsidTr="00575703">
        <w:tc>
          <w:tcPr>
            <w:tcW w:w="709" w:type="dxa"/>
          </w:tcPr>
          <w:p w14:paraId="2F4EA91D" w14:textId="77777777" w:rsidR="004D2AA6" w:rsidRPr="001902CF" w:rsidRDefault="004D2AA6" w:rsidP="00746DD3">
            <w:pPr>
              <w:spacing w:line="240" w:lineRule="auto"/>
              <w:rPr>
                <w:color w:val="327A86"/>
                <w:sz w:val="13"/>
                <w:szCs w:val="13"/>
              </w:rPr>
            </w:pPr>
          </w:p>
        </w:tc>
        <w:tc>
          <w:tcPr>
            <w:tcW w:w="3969" w:type="dxa"/>
            <w:gridSpan w:val="2"/>
          </w:tcPr>
          <w:p w14:paraId="77BA8577" w14:textId="175705BA" w:rsidR="004D2AA6" w:rsidRPr="00502900" w:rsidRDefault="004D2AA6" w:rsidP="00746DD3">
            <w:pPr>
              <w:spacing w:line="240" w:lineRule="atLeast"/>
            </w:pPr>
            <w:r w:rsidRPr="00D94851">
              <w:t>Mit Bruchstreifen kann man verschiedene Anteile miteinander vergleichen.</w:t>
            </w:r>
            <w:r>
              <w:t xml:space="preserve"> </w:t>
            </w:r>
            <w:r w:rsidRPr="00D94851">
              <w:t xml:space="preserve">In der Streifentafel sind viele unterschiedliche Bruchstreifen, </w:t>
            </w:r>
            <w:r>
              <w:br/>
            </w:r>
            <w:r w:rsidRPr="00D94851">
              <w:t>die man immer wieder benutzen kann.</w:t>
            </w:r>
          </w:p>
          <w:p w14:paraId="499F0E75" w14:textId="5A3E15C8" w:rsidR="004D2AA6" w:rsidRPr="000A6423" w:rsidRDefault="004D2AA6" w:rsidP="00746DD3">
            <w:pPr>
              <w:spacing w:line="240" w:lineRule="atLeast"/>
              <w:rPr>
                <w:rFonts w:ascii="Calibri" w:hAnsi="Calibri"/>
                <w:noProof/>
              </w:rPr>
            </w:pPr>
          </w:p>
        </w:tc>
        <w:tc>
          <w:tcPr>
            <w:tcW w:w="4820" w:type="dxa"/>
            <w:vMerge w:val="restart"/>
          </w:tcPr>
          <w:p w14:paraId="75FA6B74" w14:textId="2CCD3B89" w:rsidR="004D2AA6" w:rsidRPr="000A6423" w:rsidRDefault="00736DC5" w:rsidP="00746DD3">
            <w:pPr>
              <w:spacing w:line="240" w:lineRule="atLeast"/>
              <w:rPr>
                <w:rFonts w:ascii="Calibri" w:hAnsi="Calibri"/>
                <w:noProof/>
              </w:rPr>
            </w:pPr>
            <w:r w:rsidRPr="000A6423">
              <w:rPr>
                <w:rFonts w:ascii="Calibri" w:hAnsi="Calibri"/>
                <w:noProof/>
              </w:rPr>
              <w:drawing>
                <wp:anchor distT="0" distB="0" distL="114300" distR="114300" simplePos="0" relativeHeight="253364224" behindDoc="0" locked="0" layoutInCell="1" allowOverlap="1" wp14:anchorId="425F4BA0" wp14:editId="0D87D624">
                  <wp:simplePos x="0" y="0"/>
                  <wp:positionH relativeFrom="column">
                    <wp:posOffset>25400</wp:posOffset>
                  </wp:positionH>
                  <wp:positionV relativeFrom="paragraph">
                    <wp:posOffset>28575</wp:posOffset>
                  </wp:positionV>
                  <wp:extent cx="2978150" cy="3056255"/>
                  <wp:effectExtent l="25400" t="25400" r="95250" b="93345"/>
                  <wp:wrapSquare wrapText="bothSides"/>
                  <wp:docPr id="136984590" name="Grafik 2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1D23E84-F673-7040-5321-E4B41EC6DBF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Grafik 27">
                            <a:extLst>
                              <a:ext uri="{FF2B5EF4-FFF2-40B4-BE49-F238E27FC236}">
                                <a16:creationId xmlns:a16="http://schemas.microsoft.com/office/drawing/2014/main" id="{11D23E84-F673-7040-5321-E4B41EC6DBF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2977"/>
                          <a:stretch/>
                        </pic:blipFill>
                        <pic:spPr bwMode="auto">
                          <a:xfrm>
                            <a:off x="0" y="0"/>
                            <a:ext cx="2978150" cy="30562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D2AA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365248" behindDoc="0" locked="0" layoutInCell="1" allowOverlap="1" wp14:anchorId="2ADEB550" wp14:editId="2F2EDAAD">
                      <wp:simplePos x="0" y="0"/>
                      <wp:positionH relativeFrom="column">
                        <wp:posOffset>974662</wp:posOffset>
                      </wp:positionH>
                      <wp:positionV relativeFrom="paragraph">
                        <wp:posOffset>3139654</wp:posOffset>
                      </wp:positionV>
                      <wp:extent cx="1976755" cy="278765"/>
                      <wp:effectExtent l="0" t="0" r="0" b="0"/>
                      <wp:wrapNone/>
                      <wp:docPr id="136984589" name="Textfeld 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76755" cy="27876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C1FCCF9" w14:textId="77777777" w:rsidR="004D2AA6" w:rsidRPr="008C3B54" w:rsidRDefault="004D2AA6" w:rsidP="004D2AA6">
                                  <w:pPr>
                                    <w:rPr>
                                      <w:color w:val="327A86" w:themeColor="text2"/>
                                      <w:sz w:val="16"/>
                                      <w:szCs w:val="16"/>
                                    </w:rPr>
                                  </w:pPr>
                                  <w:r w:rsidRPr="008C3B54">
                                    <w:rPr>
                                      <w:color w:val="327A86" w:themeColor="text2"/>
                                      <w:sz w:val="16"/>
                                      <w:szCs w:val="16"/>
                                    </w:rPr>
                                    <w:t>(</w:t>
                                  </w:r>
                                  <w:r>
                                    <w:rPr>
                                      <w:color w:val="327A86" w:themeColor="text2"/>
                                      <w:sz w:val="16"/>
                                      <w:szCs w:val="16"/>
                                    </w:rPr>
                                    <w:t xml:space="preserve">Größere </w:t>
                                  </w:r>
                                  <w:r w:rsidRPr="008C3B54">
                                    <w:rPr>
                                      <w:color w:val="327A86" w:themeColor="text2"/>
                                      <w:sz w:val="16"/>
                                      <w:szCs w:val="16"/>
                                    </w:rPr>
                                    <w:t>Streifentafel im Zusatzmaterial)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DEB550" id="Textfeld 76" o:spid="_x0000_s1079" type="#_x0000_t202" style="position:absolute;margin-left:76.75pt;margin-top:247.2pt;width:155.65pt;height:21.95pt;z-index:253365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" filled="f" stroked="f" strokeweight=".5pt">
                      <v:textbox>
                        <w:txbxContent>
                          <w:p w14:paraId="4C1FCCF9" w14:textId="77777777" w:rsidR="004D2AA6" w:rsidRPr="008C3B54" w:rsidRDefault="004D2AA6" w:rsidP="004D2AA6">
                            <w:pPr>
                              <w:rPr>
                                <w:color w:val="327A86" w:themeColor="text2"/>
                                <w:sz w:val="16"/>
                                <w:szCs w:val="16"/>
                              </w:rPr>
                            </w:pPr>
                            <w:r w:rsidRPr="008C3B54">
                              <w:rPr>
                                <w:color w:val="327A86" w:themeColor="text2"/>
                                <w:sz w:val="16"/>
                                <w:szCs w:val="16"/>
                              </w:rPr>
                              <w:t>(</w:t>
                            </w:r>
                            <w:r>
                              <w:rPr>
                                <w:color w:val="327A86" w:themeColor="text2"/>
                                <w:sz w:val="16"/>
                                <w:szCs w:val="16"/>
                              </w:rPr>
                              <w:t xml:space="preserve">Größere </w:t>
                            </w:r>
                            <w:r w:rsidRPr="008C3B54">
                              <w:rPr>
                                <w:color w:val="327A86" w:themeColor="text2"/>
                                <w:sz w:val="16"/>
                                <w:szCs w:val="16"/>
                              </w:rPr>
                              <w:t>Streifentafel im Zusatzmaterial)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4D2AA6" w14:paraId="066850EA" w14:textId="77777777" w:rsidTr="00575703">
        <w:tc>
          <w:tcPr>
            <w:tcW w:w="709" w:type="dxa"/>
          </w:tcPr>
          <w:p w14:paraId="4CAEDCEC" w14:textId="77777777" w:rsidR="004D2AA6" w:rsidRPr="001902CF" w:rsidRDefault="004D2AA6" w:rsidP="00746DD3">
            <w:pPr>
              <w:spacing w:line="240" w:lineRule="auto"/>
              <w:rPr>
                <w:color w:val="327A86"/>
                <w:sz w:val="13"/>
                <w:szCs w:val="13"/>
              </w:rPr>
            </w:pPr>
          </w:p>
        </w:tc>
        <w:tc>
          <w:tcPr>
            <w:tcW w:w="426" w:type="dxa"/>
          </w:tcPr>
          <w:p w14:paraId="6B5E322F" w14:textId="77777777" w:rsidR="004D2AA6" w:rsidRPr="008C3B54" w:rsidRDefault="004D2AA6" w:rsidP="00746DD3">
            <w:pPr>
              <w:spacing w:line="240" w:lineRule="atLeast"/>
              <w:rPr>
                <w:rFonts w:ascii="Calibri" w:hAnsi="Calibri"/>
                <w:b/>
                <w:bCs/>
                <w:noProof/>
              </w:rPr>
            </w:pPr>
            <w:r w:rsidRPr="008C3B54">
              <w:rPr>
                <w:b/>
                <w:bCs/>
                <w:color w:val="327A86"/>
              </w:rPr>
              <w:t>a)</w:t>
            </w:r>
          </w:p>
        </w:tc>
        <w:tc>
          <w:tcPr>
            <w:tcW w:w="3543" w:type="dxa"/>
          </w:tcPr>
          <w:p w14:paraId="17B816DC" w14:textId="77777777" w:rsidR="004D2AA6" w:rsidRDefault="004D2AA6" w:rsidP="00746DD3">
            <w:pPr>
              <w:spacing w:line="240" w:lineRule="atLeast"/>
            </w:pPr>
            <w:r w:rsidRPr="00D94851">
              <w:t xml:space="preserve">Untersuche die Streifentafel. </w:t>
            </w:r>
          </w:p>
          <w:p w14:paraId="0C51AB0D" w14:textId="7D319329" w:rsidR="004D2AA6" w:rsidRDefault="00FA65C3" w:rsidP="00746DD3">
            <w:pPr>
              <w:pStyle w:val="Listenabsatz"/>
            </w:pPr>
            <w:r>
              <mc:AlternateContent>
                <mc:Choice Requires="wpg">
                  <w:drawing>
                    <wp:anchor distT="0" distB="0" distL="114300" distR="114300" simplePos="0" relativeHeight="253373440" behindDoc="0" locked="0" layoutInCell="1" allowOverlap="1" wp14:anchorId="71E78B32" wp14:editId="5332DFEC">
                      <wp:simplePos x="0" y="0"/>
                      <wp:positionH relativeFrom="column">
                        <wp:posOffset>1637539</wp:posOffset>
                      </wp:positionH>
                      <wp:positionV relativeFrom="paragraph">
                        <wp:posOffset>430530</wp:posOffset>
                      </wp:positionV>
                      <wp:extent cx="175260" cy="317616"/>
                      <wp:effectExtent l="0" t="0" r="15240" b="6350"/>
                      <wp:wrapNone/>
                      <wp:docPr id="136984604" name="Gruppieren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5260" cy="317616"/>
                                <a:chOff x="57419" y="-4831"/>
                                <a:chExt cx="176511" cy="318283"/>
                              </a:xfrm>
                            </wpg:grpSpPr>
                            <wps:wsp>
                              <wps:cNvPr id="136984605" name="Textfeld 3"/>
                              <wps:cNvSpPr txBox="1"/>
                              <wps:spPr>
                                <a:xfrm>
                                  <a:off x="73976" y="-4831"/>
                                  <a:ext cx="159954" cy="18439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5E43606" w14:textId="42988D5C" w:rsidR="00FA65C3" w:rsidRPr="006A412E" w:rsidRDefault="00FA65C3" w:rsidP="00FA65C3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6A412E">
                                      <w:rPr>
                                        <w:sz w:val="18"/>
                                        <w:szCs w:val="18"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6984606" name="Textfeld 3"/>
                              <wps:cNvSpPr txBox="1"/>
                              <wps:spPr>
                                <a:xfrm>
                                  <a:off x="70694" y="149510"/>
                                  <a:ext cx="127984" cy="1639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F94DFC" w14:textId="7173E686" w:rsidR="00FA65C3" w:rsidRPr="006A412E" w:rsidRDefault="00FA65C3" w:rsidP="00FA65C3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6A412E">
                                      <w:rPr>
                                        <w:sz w:val="18"/>
                                        <w:szCs w:val="18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6984607" name="Gerade Verbindung 1"/>
                              <wps:cNvCnPr/>
                              <wps:spPr>
                                <a:xfrm>
                                  <a:off x="57419" y="179565"/>
                                  <a:ext cx="108468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1E78B32" id="_x0000_s1080" style="position:absolute;left:0;text-align:left;margin-left:128.95pt;margin-top:33.9pt;width:13.8pt;height:25pt;z-index:253373440;mso-width-relative:margin;mso-height-relative:margin" coordorigin="57419,-4831" coordsize="176511,31828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">
                      <v:shape id="Textfeld 3" o:spid="_x0000_s1081" type="#_x0000_t202" style="position:absolute;left:73976;top:-4831;width:159954;height:1843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5E43606" w14:textId="42988D5C" w:rsidR="00FA65C3" w:rsidRPr="006A412E" w:rsidRDefault="00FA65C3" w:rsidP="00FA65C3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6A412E">
                                <w:rPr>
                                  <w:sz w:val="18"/>
                                  <w:szCs w:val="18"/>
                                </w:rPr>
                                <w:t>1</w:t>
                              </w:r>
                            </w:p>
                          </w:txbxContent>
                        </v:textbox>
                      </v:shape>
                      <v:shape id="Textfeld 3" o:spid="_x0000_s1082" type="#_x0000_t202" style="position:absolute;left:70694;top:149510;width:127984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3EF94DFC" w14:textId="7173E686" w:rsidR="00FA65C3" w:rsidRPr="006A412E" w:rsidRDefault="00FA65C3" w:rsidP="00FA65C3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6A412E">
                                <w:rPr>
                                  <w:sz w:val="18"/>
                                  <w:szCs w:val="18"/>
                                </w:rPr>
                                <w:t>5</w:t>
                              </w:r>
                            </w:p>
                          </w:txbxContent>
                        </v:textbox>
                      </v:shape>
                      <v:line id="Gerade Verbindung 1" o:spid="_x0000_s1083" style="position:absolute;visibility:visible;mso-wrap-style:square" from="57419,179565" to="165887,17956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" strokecolor="black [3213]" strokeweight="1pt">
                        <v:stroke joinstyle="miter"/>
                      </v:line>
                    </v:group>
                  </w:pict>
                </mc:Fallback>
              </mc:AlternateContent>
            </w:r>
            <w:r>
              <mc:AlternateContent>
                <mc:Choice Requires="wpg">
                  <w:drawing>
                    <wp:anchor distT="0" distB="0" distL="114300" distR="114300" simplePos="0" relativeHeight="253371392" behindDoc="0" locked="0" layoutInCell="1" allowOverlap="1" wp14:anchorId="45FABF52" wp14:editId="0E259787">
                      <wp:simplePos x="0" y="0"/>
                      <wp:positionH relativeFrom="column">
                        <wp:posOffset>1427354</wp:posOffset>
                      </wp:positionH>
                      <wp:positionV relativeFrom="paragraph">
                        <wp:posOffset>430530</wp:posOffset>
                      </wp:positionV>
                      <wp:extent cx="175260" cy="317616"/>
                      <wp:effectExtent l="0" t="0" r="15240" b="6350"/>
                      <wp:wrapNone/>
                      <wp:docPr id="136984600" name="Gruppieren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5260" cy="317616"/>
                                <a:chOff x="57419" y="-4831"/>
                                <a:chExt cx="176511" cy="318283"/>
                              </a:xfrm>
                            </wpg:grpSpPr>
                            <wps:wsp>
                              <wps:cNvPr id="136984601" name="Textfeld 3"/>
                              <wps:cNvSpPr txBox="1"/>
                              <wps:spPr>
                                <a:xfrm>
                                  <a:off x="73976" y="-4831"/>
                                  <a:ext cx="159954" cy="18439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16A5CD6" w14:textId="065F964C" w:rsidR="00FA65C3" w:rsidRPr="006A412E" w:rsidRDefault="00FA65C3" w:rsidP="00FA65C3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6A412E">
                                      <w:rPr>
                                        <w:sz w:val="18"/>
                                        <w:szCs w:val="18"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6984602" name="Textfeld 3"/>
                              <wps:cNvSpPr txBox="1"/>
                              <wps:spPr>
                                <a:xfrm>
                                  <a:off x="70694" y="149510"/>
                                  <a:ext cx="127984" cy="1639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87840A8" w14:textId="1C159F94" w:rsidR="00FA65C3" w:rsidRPr="006A412E" w:rsidRDefault="00FA65C3" w:rsidP="00FA65C3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6A412E">
                                      <w:rPr>
                                        <w:sz w:val="18"/>
                                        <w:szCs w:val="18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6984603" name="Gerade Verbindung 1"/>
                              <wps:cNvCnPr/>
                              <wps:spPr>
                                <a:xfrm>
                                  <a:off x="57419" y="179565"/>
                                  <a:ext cx="108468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5FABF52" id="_x0000_s1084" style="position:absolute;left:0;text-align:left;margin-left:112.4pt;margin-top:33.9pt;width:13.8pt;height:25pt;z-index:253371392;mso-width-relative:margin;mso-height-relative:margin" coordorigin="57419,-4831" coordsize="176511,31828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">
                      <v:shape id="Textfeld 3" o:spid="_x0000_s1085" type="#_x0000_t202" style="position:absolute;left:73976;top:-4831;width:159954;height:1843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16A5CD6" w14:textId="065F964C" w:rsidR="00FA65C3" w:rsidRPr="006A412E" w:rsidRDefault="00FA65C3" w:rsidP="00FA65C3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6A412E">
                                <w:rPr>
                                  <w:sz w:val="18"/>
                                  <w:szCs w:val="18"/>
                                </w:rPr>
                                <w:t>1</w:t>
                              </w:r>
                            </w:p>
                          </w:txbxContent>
                        </v:textbox>
                      </v:shape>
                      <v:shape id="Textfeld 3" o:spid="_x0000_s1086" type="#_x0000_t202" style="position:absolute;left:70694;top:149510;width:127984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087840A8" w14:textId="1C159F94" w:rsidR="00FA65C3" w:rsidRPr="006A412E" w:rsidRDefault="00FA65C3" w:rsidP="00FA65C3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6A412E">
                                <w:rPr>
                                  <w:sz w:val="18"/>
                                  <w:szCs w:val="18"/>
                                </w:rPr>
                                <w:t>4</w:t>
                              </w:r>
                            </w:p>
                          </w:txbxContent>
                        </v:textbox>
                      </v:shape>
                      <v:line id="Gerade Verbindung 1" o:spid="_x0000_s1087" style="position:absolute;visibility:visible;mso-wrap-style:square" from="57419,179565" to="165887,17956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" strokecolor="black [3213]" strokeweight="1pt">
                        <v:stroke joinstyle="miter"/>
                      </v:line>
                    </v:group>
                  </w:pict>
                </mc:Fallback>
              </mc:AlternateContent>
            </w:r>
            <w:r>
              <mc:AlternateContent>
                <mc:Choice Requires="wpg">
                  <w:drawing>
                    <wp:anchor distT="0" distB="0" distL="114300" distR="114300" simplePos="0" relativeHeight="253369344" behindDoc="0" locked="0" layoutInCell="1" allowOverlap="1" wp14:anchorId="449F232E" wp14:editId="0114985B">
                      <wp:simplePos x="0" y="0"/>
                      <wp:positionH relativeFrom="column">
                        <wp:posOffset>1213485</wp:posOffset>
                      </wp:positionH>
                      <wp:positionV relativeFrom="paragraph">
                        <wp:posOffset>430530</wp:posOffset>
                      </wp:positionV>
                      <wp:extent cx="175260" cy="317616"/>
                      <wp:effectExtent l="0" t="0" r="15240" b="6350"/>
                      <wp:wrapNone/>
                      <wp:docPr id="136984596" name="Gruppieren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5260" cy="317616"/>
                                <a:chOff x="57419" y="-4831"/>
                                <a:chExt cx="176511" cy="318283"/>
                              </a:xfrm>
                            </wpg:grpSpPr>
                            <wps:wsp>
                              <wps:cNvPr id="136984597" name="Textfeld 3"/>
                              <wps:cNvSpPr txBox="1"/>
                              <wps:spPr>
                                <a:xfrm>
                                  <a:off x="73976" y="-4831"/>
                                  <a:ext cx="159954" cy="18439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5108738" w14:textId="0497AC90" w:rsidR="00FA65C3" w:rsidRPr="006A412E" w:rsidRDefault="00FA65C3" w:rsidP="00FA65C3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6A412E">
                                      <w:rPr>
                                        <w:sz w:val="18"/>
                                        <w:szCs w:val="18"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6984598" name="Textfeld 3"/>
                              <wps:cNvSpPr txBox="1"/>
                              <wps:spPr>
                                <a:xfrm>
                                  <a:off x="70694" y="149510"/>
                                  <a:ext cx="127984" cy="1639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2042BD" w14:textId="49C3C1D7" w:rsidR="00FA65C3" w:rsidRPr="006A412E" w:rsidRDefault="00FA65C3" w:rsidP="00FA65C3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6A412E">
                                      <w:rPr>
                                        <w:sz w:val="18"/>
                                        <w:szCs w:val="18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6984599" name="Gerade Verbindung 1"/>
                              <wps:cNvCnPr/>
                              <wps:spPr>
                                <a:xfrm>
                                  <a:off x="57419" y="179565"/>
                                  <a:ext cx="108468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49F232E" id="_x0000_s1088" style="position:absolute;left:0;text-align:left;margin-left:95.55pt;margin-top:33.9pt;width:13.8pt;height:25pt;z-index:253369344;mso-width-relative:margin;mso-height-relative:margin" coordorigin="57419,-4831" coordsize="176511,31828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">
                      <v:shape id="Textfeld 3" o:spid="_x0000_s1089" type="#_x0000_t202" style="position:absolute;left:73976;top:-4831;width:159954;height:1843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35108738" w14:textId="0497AC90" w:rsidR="00FA65C3" w:rsidRPr="006A412E" w:rsidRDefault="00FA65C3" w:rsidP="00FA65C3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6A412E">
                                <w:rPr>
                                  <w:sz w:val="18"/>
                                  <w:szCs w:val="18"/>
                                </w:rPr>
                                <w:t>1</w:t>
                              </w:r>
                            </w:p>
                          </w:txbxContent>
                        </v:textbox>
                      </v:shape>
                      <v:shape id="Textfeld 3" o:spid="_x0000_s1090" type="#_x0000_t202" style="position:absolute;left:70694;top:149510;width:127984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" filled="f" stroked="f" strokeweight=".5pt">
                        <v:textbox inset="0,0,0,0">
                          <w:txbxContent>
                            <w:p w14:paraId="562042BD" w14:textId="49C3C1D7" w:rsidR="00FA65C3" w:rsidRPr="006A412E" w:rsidRDefault="00FA65C3" w:rsidP="00FA65C3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6A412E">
                                <w:rPr>
                                  <w:sz w:val="18"/>
                                  <w:szCs w:val="18"/>
                                </w:rPr>
                                <w:t>3</w:t>
                              </w:r>
                            </w:p>
                          </w:txbxContent>
                        </v:textbox>
                      </v:shape>
                      <v:line id="Gerade Verbindung 1" o:spid="_x0000_s1091" style="position:absolute;visibility:visible;mso-wrap-style:square" from="57419,179565" to="165887,17956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" strokecolor="black [3213]" strokeweight="1pt">
                        <v:stroke joinstyle="miter"/>
                      </v:line>
                    </v:group>
                  </w:pict>
                </mc:Fallback>
              </mc:AlternateContent>
            </w:r>
            <w:r>
              <mc:AlternateContent>
                <mc:Choice Requires="wpg">
                  <w:drawing>
                    <wp:anchor distT="0" distB="0" distL="114300" distR="114300" simplePos="0" relativeHeight="253367296" behindDoc="0" locked="0" layoutInCell="1" allowOverlap="1" wp14:anchorId="121A7E64" wp14:editId="3387F025">
                      <wp:simplePos x="0" y="0"/>
                      <wp:positionH relativeFrom="column">
                        <wp:posOffset>1026453</wp:posOffset>
                      </wp:positionH>
                      <wp:positionV relativeFrom="paragraph">
                        <wp:posOffset>431018</wp:posOffset>
                      </wp:positionV>
                      <wp:extent cx="175260" cy="317616"/>
                      <wp:effectExtent l="0" t="0" r="15240" b="6350"/>
                      <wp:wrapNone/>
                      <wp:docPr id="136984592" name="Gruppieren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5260" cy="317616"/>
                                <a:chOff x="57419" y="-4831"/>
                                <a:chExt cx="176511" cy="318283"/>
                              </a:xfrm>
                            </wpg:grpSpPr>
                            <wps:wsp>
                              <wps:cNvPr id="136984593" name="Textfeld 3"/>
                              <wps:cNvSpPr txBox="1"/>
                              <wps:spPr>
                                <a:xfrm>
                                  <a:off x="73976" y="-4831"/>
                                  <a:ext cx="159954" cy="18439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B249B3D" w14:textId="75F0316A" w:rsidR="00FA65C3" w:rsidRPr="006A412E" w:rsidRDefault="00FA65C3" w:rsidP="00FA65C3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6A412E">
                                      <w:rPr>
                                        <w:sz w:val="18"/>
                                        <w:szCs w:val="18"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6984594" name="Textfeld 3"/>
                              <wps:cNvSpPr txBox="1"/>
                              <wps:spPr>
                                <a:xfrm>
                                  <a:off x="70694" y="149510"/>
                                  <a:ext cx="127984" cy="1639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644B47" w14:textId="1AA4A752" w:rsidR="00FA65C3" w:rsidRPr="006A412E" w:rsidRDefault="00FA65C3" w:rsidP="00FA65C3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6A412E">
                                      <w:rPr>
                                        <w:sz w:val="18"/>
                                        <w:szCs w:val="1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6984595" name="Gerade Verbindung 1"/>
                              <wps:cNvCnPr/>
                              <wps:spPr>
                                <a:xfrm>
                                  <a:off x="57419" y="179565"/>
                                  <a:ext cx="108468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21A7E64" id="_x0000_s1092" style="position:absolute;left:0;text-align:left;margin-left:80.8pt;margin-top:33.95pt;width:13.8pt;height:25pt;z-index:253367296;mso-width-relative:margin;mso-height-relative:margin" coordorigin="57419,-4831" coordsize="176511,31828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">
                      <v:shape id="Textfeld 3" o:spid="_x0000_s1093" type="#_x0000_t202" style="position:absolute;left:73976;top:-4831;width:159954;height:1843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5B249B3D" w14:textId="75F0316A" w:rsidR="00FA65C3" w:rsidRPr="006A412E" w:rsidRDefault="00FA65C3" w:rsidP="00FA65C3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6A412E">
                                <w:rPr>
                                  <w:sz w:val="18"/>
                                  <w:szCs w:val="18"/>
                                </w:rPr>
                                <w:t>1</w:t>
                              </w:r>
                            </w:p>
                          </w:txbxContent>
                        </v:textbox>
                      </v:shape>
                      <v:shape id="Textfeld 3" o:spid="_x0000_s1094" type="#_x0000_t202" style="position:absolute;left:70694;top:149510;width:127984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26644B47" w14:textId="1AA4A752" w:rsidR="00FA65C3" w:rsidRPr="006A412E" w:rsidRDefault="00FA65C3" w:rsidP="00FA65C3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6A412E">
                                <w:rPr>
                                  <w:sz w:val="18"/>
                                  <w:szCs w:val="18"/>
                                </w:rPr>
                                <w:t>2</w:t>
                              </w:r>
                            </w:p>
                          </w:txbxContent>
                        </v:textbox>
                      </v:shape>
                      <v:line id="Gerade Verbindung 1" o:spid="_x0000_s1095" style="position:absolute;visibility:visible;mso-wrap-style:square" from="57419,179565" to="165887,17956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" strokecolor="black [3213]" strokeweight="1pt">
                        <v:stroke joinstyle="miter"/>
                      </v:line>
                    </v:group>
                  </w:pict>
                </mc:Fallback>
              </mc:AlternateContent>
            </w:r>
            <w:r w:rsidR="004D2AA6">
              <w:t xml:space="preserve">Welche Streifen sind dort angeordnet und wie sind sie angeordnet? </w:t>
            </w:r>
          </w:p>
          <w:p w14:paraId="341BBCE2" w14:textId="03AB7DA1" w:rsidR="004D2AA6" w:rsidRDefault="004D2AA6" w:rsidP="00746DD3">
            <w:pPr>
              <w:pStyle w:val="Listenabsatz"/>
            </w:pPr>
            <w:r>
              <w:t>Wo findest du</w:t>
            </w:r>
            <w:r w:rsidR="00FA65C3">
              <w:t xml:space="preserve">      ,     ,      ,     </w:t>
            </w:r>
            <w:r w:rsidRPr="00346151">
              <w:t>…</w:t>
            </w:r>
            <w:r>
              <w:t xml:space="preserve"> ?</w:t>
            </w:r>
          </w:p>
          <w:p w14:paraId="2729F58E" w14:textId="77777777" w:rsidR="004D2AA6" w:rsidRDefault="004D2AA6" w:rsidP="00746DD3">
            <w:pPr>
              <w:spacing w:line="240" w:lineRule="atLeast"/>
              <w:rPr>
                <w:rFonts w:ascii="Calibri" w:hAnsi="Calibri"/>
                <w:noProof/>
              </w:rPr>
            </w:pPr>
          </w:p>
          <w:p w14:paraId="0FBE1F0E" w14:textId="77777777" w:rsidR="004D2AA6" w:rsidRPr="000A6423" w:rsidRDefault="004D2AA6" w:rsidP="00746DD3">
            <w:pPr>
              <w:spacing w:line="240" w:lineRule="atLeast"/>
              <w:rPr>
                <w:rFonts w:ascii="Calibri" w:hAnsi="Calibri"/>
                <w:noProof/>
              </w:rPr>
            </w:pPr>
          </w:p>
        </w:tc>
        <w:tc>
          <w:tcPr>
            <w:tcW w:w="4820" w:type="dxa"/>
            <w:vMerge/>
          </w:tcPr>
          <w:p w14:paraId="0BBA2718" w14:textId="77777777" w:rsidR="004D2AA6" w:rsidRPr="000A6423" w:rsidRDefault="004D2AA6" w:rsidP="00746DD3">
            <w:pPr>
              <w:spacing w:line="240" w:lineRule="atLeast"/>
              <w:rPr>
                <w:rFonts w:ascii="Calibri" w:hAnsi="Calibri"/>
                <w:noProof/>
              </w:rPr>
            </w:pPr>
          </w:p>
        </w:tc>
      </w:tr>
      <w:tr w:rsidR="004D2AA6" w14:paraId="14A91172" w14:textId="77777777" w:rsidTr="00575703">
        <w:tc>
          <w:tcPr>
            <w:tcW w:w="709" w:type="dxa"/>
          </w:tcPr>
          <w:p w14:paraId="1735F69B" w14:textId="77777777" w:rsidR="004D2AA6" w:rsidRPr="001902CF" w:rsidRDefault="004D2AA6" w:rsidP="00746DD3">
            <w:pPr>
              <w:spacing w:line="240" w:lineRule="auto"/>
              <w:rPr>
                <w:color w:val="327A86"/>
                <w:sz w:val="13"/>
                <w:szCs w:val="13"/>
              </w:rPr>
            </w:pPr>
            <w:r>
              <w:rPr>
                <w:noProof/>
              </w:rPr>
              <w:drawing>
                <wp:inline distT="0" distB="0" distL="0" distR="0" wp14:anchorId="5A35297D" wp14:editId="6B17E480">
                  <wp:extent cx="360000" cy="272386"/>
                  <wp:effectExtent l="0" t="0" r="2540" b="0"/>
                  <wp:docPr id="136984591" name="Grafik 1369845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" cy="27238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" w:type="dxa"/>
          </w:tcPr>
          <w:p w14:paraId="0C426929" w14:textId="77777777" w:rsidR="004D2AA6" w:rsidRPr="008C3B54" w:rsidRDefault="004D2AA6" w:rsidP="00746DD3">
            <w:pPr>
              <w:spacing w:line="240" w:lineRule="atLeast"/>
              <w:rPr>
                <w:rFonts w:ascii="Calibri" w:hAnsi="Calibri"/>
                <w:b/>
                <w:bCs/>
                <w:noProof/>
              </w:rPr>
            </w:pPr>
            <w:r w:rsidRPr="008C3B54">
              <w:rPr>
                <w:b/>
                <w:bCs/>
                <w:color w:val="327A86"/>
              </w:rPr>
              <w:t>b)</w:t>
            </w:r>
          </w:p>
        </w:tc>
        <w:tc>
          <w:tcPr>
            <w:tcW w:w="3543" w:type="dxa"/>
          </w:tcPr>
          <w:p w14:paraId="6AC8FCFE" w14:textId="0A13612B" w:rsidR="004D2AA6" w:rsidRPr="000A6423" w:rsidRDefault="006A412E" w:rsidP="00746DD3">
            <w:pPr>
              <w:spacing w:line="240" w:lineRule="atLeast"/>
              <w:rPr>
                <w:rFonts w:ascii="Calibri" w:hAnsi="Calibri"/>
                <w:noProof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3375488" behindDoc="0" locked="0" layoutInCell="1" allowOverlap="1" wp14:anchorId="2344A594" wp14:editId="61C549D2">
                      <wp:simplePos x="0" y="0"/>
                      <wp:positionH relativeFrom="column">
                        <wp:posOffset>191135</wp:posOffset>
                      </wp:positionH>
                      <wp:positionV relativeFrom="paragraph">
                        <wp:posOffset>89035</wp:posOffset>
                      </wp:positionV>
                      <wp:extent cx="175260" cy="317500"/>
                      <wp:effectExtent l="0" t="0" r="2540" b="0"/>
                      <wp:wrapNone/>
                      <wp:docPr id="136984608" name="Gruppieren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5260" cy="317500"/>
                                <a:chOff x="57419" y="-4831"/>
                                <a:chExt cx="176511" cy="318283"/>
                              </a:xfrm>
                            </wpg:grpSpPr>
                            <wps:wsp>
                              <wps:cNvPr id="136984609" name="Textfeld 3"/>
                              <wps:cNvSpPr txBox="1"/>
                              <wps:spPr>
                                <a:xfrm>
                                  <a:off x="73976" y="-4831"/>
                                  <a:ext cx="159954" cy="18439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A621DA2" w14:textId="5C902D56" w:rsidR="00FA65C3" w:rsidRPr="006A412E" w:rsidRDefault="00FA65C3" w:rsidP="00FA65C3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6A412E">
                                      <w:rPr>
                                        <w:sz w:val="18"/>
                                        <w:szCs w:val="18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6984610" name="Textfeld 3"/>
                              <wps:cNvSpPr txBox="1"/>
                              <wps:spPr>
                                <a:xfrm>
                                  <a:off x="70694" y="149510"/>
                                  <a:ext cx="127984" cy="1639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117A306" w14:textId="22281329" w:rsidR="00FA65C3" w:rsidRPr="006A412E" w:rsidRDefault="00FA65C3" w:rsidP="00FA65C3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6A412E">
                                      <w:rPr>
                                        <w:sz w:val="18"/>
                                        <w:szCs w:val="18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6984611" name="Gerade Verbindung 1"/>
                              <wps:cNvCnPr/>
                              <wps:spPr>
                                <a:xfrm>
                                  <a:off x="57419" y="186157"/>
                                  <a:ext cx="108468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344A594" id="_x0000_s1096" style="position:absolute;margin-left:15.05pt;margin-top:7pt;width:13.8pt;height:25pt;z-index:253375488;mso-width-relative:margin;mso-height-relative:margin" coordorigin="57419,-4831" coordsize="176511,31828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">
                      <v:shape id="Textfeld 3" o:spid="_x0000_s1097" type="#_x0000_t202" style="position:absolute;left:73976;top:-4831;width:159954;height:1843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A621DA2" w14:textId="5C902D56" w:rsidR="00FA65C3" w:rsidRPr="006A412E" w:rsidRDefault="00FA65C3" w:rsidP="00FA65C3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6A412E">
                                <w:rPr>
                                  <w:sz w:val="18"/>
                                  <w:szCs w:val="18"/>
                                </w:rPr>
                                <w:t>3</w:t>
                              </w:r>
                            </w:p>
                          </w:txbxContent>
                        </v:textbox>
                      </v:shape>
                      <v:shape id="Textfeld 3" o:spid="_x0000_s1098" type="#_x0000_t202" style="position:absolute;left:70694;top:149510;width:127984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4117A306" w14:textId="22281329" w:rsidR="00FA65C3" w:rsidRPr="006A412E" w:rsidRDefault="00FA65C3" w:rsidP="00FA65C3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6A412E">
                                <w:rPr>
                                  <w:sz w:val="18"/>
                                  <w:szCs w:val="18"/>
                                </w:rPr>
                                <w:t>4</w:t>
                              </w:r>
                            </w:p>
                          </w:txbxContent>
                        </v:textbox>
                      </v:shape>
                      <v:line id="Gerade Verbindung 1" o:spid="_x0000_s1099" style="position:absolute;visibility:visible;mso-wrap-style:square" from="57419,186157" to="165887,18615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" strokecolor="black [3213]" strokeweight="1pt">
                        <v:stroke joinstyle="miter"/>
                      </v:line>
                    </v:group>
                  </w:pict>
                </mc:Fallback>
              </mc:AlternateContent>
            </w:r>
            <w:r w:rsidR="002C2ECB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3377536" behindDoc="0" locked="0" layoutInCell="1" allowOverlap="1" wp14:anchorId="78E0A5A8" wp14:editId="68ADE0CB">
                      <wp:simplePos x="0" y="0"/>
                      <wp:positionH relativeFrom="column">
                        <wp:posOffset>1536700</wp:posOffset>
                      </wp:positionH>
                      <wp:positionV relativeFrom="paragraph">
                        <wp:posOffset>89035</wp:posOffset>
                      </wp:positionV>
                      <wp:extent cx="192210" cy="316127"/>
                      <wp:effectExtent l="0" t="0" r="0" b="1905"/>
                      <wp:wrapNone/>
                      <wp:docPr id="136984612" name="Gruppieren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2210" cy="316127"/>
                                <a:chOff x="49770" y="-4831"/>
                                <a:chExt cx="193582" cy="316791"/>
                              </a:xfrm>
                            </wpg:grpSpPr>
                            <wps:wsp>
                              <wps:cNvPr id="136984613" name="Textfeld 3"/>
                              <wps:cNvSpPr txBox="1"/>
                              <wps:spPr>
                                <a:xfrm>
                                  <a:off x="73976" y="-4831"/>
                                  <a:ext cx="159954" cy="18439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4AC6E74" w14:textId="39B3B959" w:rsidR="00FA65C3" w:rsidRPr="006A412E" w:rsidRDefault="00FA65C3" w:rsidP="00FA65C3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6A412E">
                                      <w:rPr>
                                        <w:sz w:val="18"/>
                                        <w:szCs w:val="18"/>
                                      </w:rPr>
                                      <w:t>9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6984614" name="Textfeld 3"/>
                              <wps:cNvSpPr txBox="1"/>
                              <wps:spPr>
                                <a:xfrm>
                                  <a:off x="49770" y="148018"/>
                                  <a:ext cx="193582" cy="1639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6164EE8" w14:textId="3EDA6CE4" w:rsidR="00FA65C3" w:rsidRPr="006A412E" w:rsidRDefault="00FA65C3" w:rsidP="00FA65C3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6A412E">
                                      <w:rPr>
                                        <w:sz w:val="18"/>
                                        <w:szCs w:val="18"/>
                                      </w:rPr>
                                      <w:t>12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6984615" name="Gerade Verbindung 1"/>
                              <wps:cNvCnPr/>
                              <wps:spPr>
                                <a:xfrm>
                                  <a:off x="57419" y="179565"/>
                                  <a:ext cx="108468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8E0A5A8" id="_x0000_s1100" style="position:absolute;margin-left:121pt;margin-top:7pt;width:15.15pt;height:24.9pt;z-index:253377536;mso-width-relative:margin;mso-height-relative:margin" coordorigin="49770,-4831" coordsize="193582,31679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">
                      <v:shape id="Textfeld 3" o:spid="_x0000_s1101" type="#_x0000_t202" style="position:absolute;left:73976;top:-4831;width:159954;height:1843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" filled="f" stroked="f" strokeweight=".5pt">
                        <v:textbox style="mso-fit-shape-to-text:t" inset="0,0,0,0">
                          <w:txbxContent>
                            <w:p w14:paraId="74AC6E74" w14:textId="39B3B959" w:rsidR="00FA65C3" w:rsidRPr="006A412E" w:rsidRDefault="00FA65C3" w:rsidP="00FA65C3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6A412E">
                                <w:rPr>
                                  <w:sz w:val="18"/>
                                  <w:szCs w:val="18"/>
                                </w:rPr>
                                <w:t>9</w:t>
                              </w:r>
                            </w:p>
                          </w:txbxContent>
                        </v:textbox>
                      </v:shape>
                      <v:shape id="Textfeld 3" o:spid="_x0000_s1102" type="#_x0000_t202" style="position:absolute;left:49770;top:148018;width:193582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6164EE8" w14:textId="3EDA6CE4" w:rsidR="00FA65C3" w:rsidRPr="006A412E" w:rsidRDefault="00FA65C3" w:rsidP="00FA65C3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6A412E">
                                <w:rPr>
                                  <w:sz w:val="18"/>
                                  <w:szCs w:val="18"/>
                                </w:rPr>
                                <w:t>12</w:t>
                              </w:r>
                            </w:p>
                          </w:txbxContent>
                        </v:textbox>
                      </v:shape>
                      <v:line id="Gerade Verbindung 1" o:spid="_x0000_s1103" style="position:absolute;visibility:visible;mso-wrap-style:square" from="57419,179565" to="165887,17956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" strokecolor="black [3213]" strokeweight="1pt">
                        <v:stroke joinstyle="miter"/>
                      </v:line>
                    </v:group>
                  </w:pict>
                </mc:Fallback>
              </mc:AlternateContent>
            </w:r>
            <w:r w:rsidR="004D2AA6" w:rsidRPr="00C63632">
              <w:rPr>
                <w:rFonts w:ascii="Calibri" w:hAnsi="Calibri"/>
              </w:rPr>
              <w:t xml:space="preserve">Wie sieht man in der Streifentafel, </w:t>
            </w:r>
            <w:r w:rsidR="004D2AA6">
              <w:rPr>
                <w:rFonts w:ascii="Calibri" w:hAnsi="Calibri"/>
              </w:rPr>
              <w:br/>
            </w:r>
            <w:r w:rsidR="004D2AA6" w:rsidRPr="00C63632">
              <w:rPr>
                <w:rFonts w:ascii="Calibri" w:hAnsi="Calibri"/>
              </w:rPr>
              <w:t>ob</w:t>
            </w:r>
            <w:r w:rsidR="00FA65C3">
              <w:rPr>
                <w:rFonts w:ascii="Calibri" w:hAnsi="Calibri"/>
              </w:rPr>
              <w:t xml:space="preserve">     </w:t>
            </w:r>
            <m:oMath>
              <m:r>
                <m:rPr>
                  <m:sty m:val="p"/>
                </m:rPr>
                <w:rPr>
                  <w:rFonts w:ascii="Cambria Math" w:eastAsia="Times New Roman" w:hAnsi="Cambria Math"/>
                  <w:szCs w:val="24"/>
                </w:rPr>
                <m:t xml:space="preserve"> </m:t>
              </m:r>
            </m:oMath>
            <w:r w:rsidR="004D2AA6" w:rsidRPr="00C63632">
              <w:rPr>
                <w:rFonts w:ascii="Calibri" w:hAnsi="Calibri"/>
              </w:rPr>
              <w:t>genauso groß ist wie</w:t>
            </w:r>
            <w:r w:rsidR="00FA65C3">
              <w:rPr>
                <w:rFonts w:ascii="Calibri" w:hAnsi="Calibri"/>
              </w:rPr>
              <w:t xml:space="preserve">    </w:t>
            </w:r>
            <w:proofErr w:type="gramStart"/>
            <w:r w:rsidR="00FA65C3">
              <w:rPr>
                <w:rFonts w:ascii="Calibri" w:hAnsi="Calibri"/>
              </w:rPr>
              <w:t xml:space="preserve">  </w:t>
            </w:r>
            <w:r w:rsidR="004D2AA6" w:rsidRPr="00C63632">
              <w:rPr>
                <w:rFonts w:ascii="Calibri" w:hAnsi="Calibri"/>
              </w:rPr>
              <w:t>?</w:t>
            </w:r>
            <w:proofErr w:type="gramEnd"/>
            <w:r w:rsidR="004D2AA6">
              <w:rPr>
                <w:rFonts w:ascii="Calibri" w:hAnsi="Calibri"/>
              </w:rPr>
              <w:t xml:space="preserve"> </w:t>
            </w:r>
            <w:r w:rsidR="004D2AA6">
              <w:t xml:space="preserve"> </w:t>
            </w:r>
          </w:p>
        </w:tc>
        <w:tc>
          <w:tcPr>
            <w:tcW w:w="4820" w:type="dxa"/>
            <w:vMerge/>
          </w:tcPr>
          <w:p w14:paraId="3B9E97D5" w14:textId="77777777" w:rsidR="004D2AA6" w:rsidRPr="000A6423" w:rsidRDefault="004D2AA6" w:rsidP="00746DD3">
            <w:pPr>
              <w:spacing w:line="240" w:lineRule="atLeast"/>
              <w:rPr>
                <w:rFonts w:ascii="Calibri" w:hAnsi="Calibri"/>
                <w:noProof/>
              </w:rPr>
            </w:pPr>
          </w:p>
        </w:tc>
      </w:tr>
    </w:tbl>
    <w:p w14:paraId="09AE3902" w14:textId="7244CA62" w:rsidR="00BA77C2" w:rsidRDefault="00BA77C2"/>
    <w:tbl>
      <w:tblPr>
        <w:tblW w:w="9498" w:type="dxa"/>
        <w:tblInd w:w="-14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426"/>
        <w:gridCol w:w="4352"/>
        <w:gridCol w:w="610"/>
        <w:gridCol w:w="3258"/>
        <w:gridCol w:w="144"/>
      </w:tblGrid>
      <w:tr w:rsidR="00BA77C2" w14:paraId="49B742EB" w14:textId="77777777" w:rsidTr="00736DC5">
        <w:tc>
          <w:tcPr>
            <w:tcW w:w="708" w:type="dxa"/>
          </w:tcPr>
          <w:p w14:paraId="1052D093" w14:textId="1365693C" w:rsidR="00BA77C2" w:rsidRPr="00F4582F" w:rsidRDefault="00BA77C2" w:rsidP="00BA77C2">
            <w:pPr>
              <w:pStyle w:val="berschrift3"/>
              <w:rPr>
                <w:noProof/>
              </w:rPr>
            </w:pPr>
            <w:r>
              <w:rPr>
                <w:noProof/>
              </w:rPr>
              <w:t>2.2</w:t>
            </w:r>
          </w:p>
        </w:tc>
        <w:tc>
          <w:tcPr>
            <w:tcW w:w="5388" w:type="dxa"/>
            <w:gridSpan w:val="3"/>
          </w:tcPr>
          <w:p w14:paraId="437BE5B8" w14:textId="0E552993" w:rsidR="00BA77C2" w:rsidRPr="00C63632" w:rsidRDefault="00BA77C2" w:rsidP="00BA77C2">
            <w:pPr>
              <w:pStyle w:val="berschrift3"/>
            </w:pPr>
            <w:r>
              <w:t>Gleichwertige Anteile erklären</w:t>
            </w:r>
          </w:p>
        </w:tc>
        <w:tc>
          <w:tcPr>
            <w:tcW w:w="3402" w:type="dxa"/>
            <w:gridSpan w:val="2"/>
          </w:tcPr>
          <w:p w14:paraId="0328A7BA" w14:textId="1309DB05" w:rsidR="00BA77C2" w:rsidRDefault="00736DC5" w:rsidP="00BA77C2">
            <w:pPr>
              <w:spacing w:line="240" w:lineRule="atLeast"/>
              <w:rPr>
                <w:rFonts w:ascii="Calibri" w:eastAsia="Calibri" w:hAnsi="Calibri" w:cs="Times New Roman"/>
              </w:rPr>
            </w:pPr>
            <w:r w:rsidRPr="00736DC5">
              <w:rPr>
                <w:rFonts w:ascii="Calibri" w:hAnsi="Calibri"/>
                <w:noProof/>
              </w:rPr>
              <mc:AlternateContent>
                <mc:Choice Requires="wpg">
                  <w:drawing>
                    <wp:anchor distT="0" distB="0" distL="114300" distR="114300" simplePos="0" relativeHeight="253619200" behindDoc="0" locked="0" layoutInCell="1" allowOverlap="1" wp14:anchorId="5D327C76" wp14:editId="67F9AED5">
                      <wp:simplePos x="0" y="0"/>
                      <wp:positionH relativeFrom="column">
                        <wp:posOffset>43193</wp:posOffset>
                      </wp:positionH>
                      <wp:positionV relativeFrom="paragraph">
                        <wp:posOffset>418465</wp:posOffset>
                      </wp:positionV>
                      <wp:extent cx="2269490" cy="428625"/>
                      <wp:effectExtent l="0" t="0" r="0" b="3175"/>
                      <wp:wrapNone/>
                      <wp:docPr id="282348050" name="Gruppieren 8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269490" cy="428625"/>
                                <a:chOff x="0" y="0"/>
                                <a:chExt cx="2269643" cy="429240"/>
                              </a:xfrm>
                            </wpg:grpSpPr>
                            <wpg:grpSp>
                              <wpg:cNvPr id="1353794345" name="Gruppieren 1353794345"/>
                              <wpg:cNvGrpSpPr/>
                              <wpg:grpSpPr>
                                <a:xfrm>
                                  <a:off x="0" y="35902"/>
                                  <a:ext cx="165746" cy="357436"/>
                                  <a:chOff x="0" y="35902"/>
                                  <a:chExt cx="167285" cy="358409"/>
                                </a:xfrm>
                              </wpg:grpSpPr>
                              <wps:wsp>
                                <wps:cNvPr id="1772558710" name="Textfeld 3"/>
                                <wps:cNvSpPr txBox="1"/>
                                <wps:spPr>
                                  <a:xfrm>
                                    <a:off x="0" y="35902"/>
                                    <a:ext cx="159527" cy="1845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6774F8A3" w14:textId="77777777" w:rsidR="00736DC5" w:rsidRDefault="00736DC5" w:rsidP="00736DC5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  <w:t>1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spAutoFit/>
                                </wps:bodyPr>
                              </wps:wsp>
                              <wps:wsp>
                                <wps:cNvPr id="868210" name="Textfeld 3"/>
                                <wps:cNvSpPr txBox="1"/>
                                <wps:spPr>
                                  <a:xfrm>
                                    <a:off x="4964" y="230369"/>
                                    <a:ext cx="162321" cy="16394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0D736E7E" w14:textId="77777777" w:rsidR="00736DC5" w:rsidRDefault="00736DC5" w:rsidP="00736DC5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  <w:t>3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082528110" name="Gerade Verbindung 2082528110"/>
                                <wps:cNvCnPr/>
                                <wps:spPr>
                                  <a:xfrm>
                                    <a:off x="12604" y="225672"/>
                                    <a:ext cx="145286" cy="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g:grpSp>
                              <wpg:cNvPr id="1405253334" name="Gruppieren 1405253334"/>
                              <wpg:cNvGrpSpPr/>
                              <wpg:grpSpPr>
                                <a:xfrm>
                                  <a:off x="148730" y="28548"/>
                                  <a:ext cx="375828" cy="378723"/>
                                  <a:chOff x="148730" y="28548"/>
                                  <a:chExt cx="375828" cy="378723"/>
                                </a:xfrm>
                              </wpg:grpSpPr>
                              <wpg:grpSp>
                                <wpg:cNvPr id="1161811127" name="Gruppieren 1161811127"/>
                                <wpg:cNvGrpSpPr/>
                                <wpg:grpSpPr>
                                  <a:xfrm>
                                    <a:off x="313866" y="49755"/>
                                    <a:ext cx="166011" cy="357516"/>
                                    <a:chOff x="313865" y="49755"/>
                                    <a:chExt cx="167552" cy="358489"/>
                                  </a:xfrm>
                                </wpg:grpSpPr>
                                <wps:wsp>
                                  <wps:cNvPr id="1860559534" name="Textfeld 3"/>
                                  <wps:cNvSpPr txBox="1"/>
                                  <wps:spPr>
                                    <a:xfrm>
                                      <a:off x="313865" y="49755"/>
                                      <a:ext cx="159583" cy="18465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2062931E" w14:textId="77777777" w:rsidR="00736DC5" w:rsidRDefault="00736DC5" w:rsidP="00736DC5">
                                        <w:pPr>
                                          <w:jc w:val="center"/>
                                          <w:rPr>
                                            <w:rFonts w:ascii="Calibri" w:eastAsia="Calibri" w:hAnsi="Calibri"/>
                                            <w:color w:val="000000" w:themeColor="text1"/>
                                            <w:kern w:val="24"/>
                                          </w:rPr>
                                        </w:pPr>
                                        <w:r>
                                          <w:rPr>
                                            <w:rFonts w:ascii="Calibri" w:eastAsia="Calibri" w:hAnsi="Calibri"/>
                                            <w:color w:val="000000" w:themeColor="text1"/>
                                            <w:kern w:val="24"/>
                                          </w:rPr>
                                          <w:t>1</w:t>
                                        </w:r>
                                      </w:p>
                                    </w:txbxContent>
                                  </wps:txbx>
                                  <wps:bodyPr rot="0" spcFirstLastPara="0" vert="horz" wrap="square" lIns="0" tIns="0" rIns="0" bIns="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spAutoFit/>
                                  </wps:bodyPr>
                                </wps:wsp>
                                <wps:wsp>
                                  <wps:cNvPr id="934373395" name="Textfeld 3"/>
                                  <wps:cNvSpPr txBox="1"/>
                                  <wps:spPr>
                                    <a:xfrm>
                                      <a:off x="319096" y="244302"/>
                                      <a:ext cx="162321" cy="16394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00B2BA59" w14:textId="77777777" w:rsidR="00736DC5" w:rsidRDefault="00736DC5" w:rsidP="00736DC5">
                                        <w:pPr>
                                          <w:jc w:val="center"/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</w:rPr>
                                        </w:pPr>
                                        <w:r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</w:rPr>
                                          <w:t>6</w:t>
                                        </w:r>
                                      </w:p>
                                    </w:txbxContent>
                                  </wps:txbx>
                                  <wps:bodyPr rot="0" spcFirstLastPara="0" vert="horz" wrap="square" lIns="0" tIns="0" rIns="0" bIns="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879744572" name="Gerade Verbindung 879744572"/>
                                  <wps:cNvCnPr/>
                                  <wps:spPr>
                                    <a:xfrm>
                                      <a:off x="326736" y="239605"/>
                                      <a:ext cx="145286" cy="0"/>
                                    </a:xfrm>
                                    <a:prstGeom prst="line">
                                      <a:avLst/>
                                    </a:prstGeom>
                                    <a:ln w="1270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wpg:grpSp>
                              <pic:pic xmlns:pic="http://schemas.openxmlformats.org/drawingml/2006/picture">
                                <pic:nvPicPr>
                                  <pic:cNvPr id="1079318369" name="Grafik 1079318369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50" cstate="print">
                                    <a:duotone>
                                      <a:schemeClr val="accent3">
                                        <a:shade val="45000"/>
                                        <a:satMod val="135000"/>
                                      </a:schemeClr>
                                      <a:prstClr val="white"/>
                                    </a:duotone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1" r="4035" b="51794"/>
                                  <a:stretch>
                                    <a:fillRect/>
                                  </a:stretch>
                                </pic:blipFill>
                                <pic:spPr>
                                  <a:xfrm flipV="1">
                                    <a:off x="261274" y="28548"/>
                                    <a:ext cx="263284" cy="184076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wps:wsp>
                                <wps:cNvPr id="1964775482" name="Textfeld 398"/>
                                <wps:cNvSpPr txBox="1"/>
                                <wps:spPr>
                                  <a:xfrm>
                                    <a:off x="148730" y="117797"/>
                                    <a:ext cx="155099" cy="21631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63A390A4" w14:textId="77777777" w:rsidR="00736DC5" w:rsidRDefault="00736DC5" w:rsidP="00736DC5">
                                      <w:pP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  <w:sz w:val="32"/>
                                          <w:szCs w:val="32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  <w:sz w:val="32"/>
                                          <w:szCs w:val="32"/>
                                        </w:rPr>
                                        <w:t xml:space="preserve">=     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3600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g:grpSp>
                              <wpg:cNvPr id="1330019815" name="Gruppieren 1330019815"/>
                              <wpg:cNvGrpSpPr/>
                              <wpg:grpSpPr>
                                <a:xfrm>
                                  <a:off x="512394" y="28557"/>
                                  <a:ext cx="395562" cy="378714"/>
                                  <a:chOff x="512394" y="28557"/>
                                  <a:chExt cx="395562" cy="378714"/>
                                </a:xfrm>
                              </wpg:grpSpPr>
                              <wpg:grpSp>
                                <wpg:cNvPr id="2058160422" name="Gruppieren 2058160422"/>
                                <wpg:cNvGrpSpPr/>
                                <wpg:grpSpPr>
                                  <a:xfrm>
                                    <a:off x="697239" y="49755"/>
                                    <a:ext cx="166037" cy="357516"/>
                                    <a:chOff x="697237" y="49755"/>
                                    <a:chExt cx="167578" cy="358489"/>
                                  </a:xfrm>
                                </wpg:grpSpPr>
                                <wps:wsp>
                                  <wps:cNvPr id="1143442512" name="Textfeld 3"/>
                                  <wps:cNvSpPr txBox="1"/>
                                  <wps:spPr>
                                    <a:xfrm>
                                      <a:off x="697237" y="49755"/>
                                      <a:ext cx="159583" cy="18465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14F0D925" w14:textId="77777777" w:rsidR="00736DC5" w:rsidRDefault="00736DC5" w:rsidP="00736DC5">
                                        <w:pPr>
                                          <w:jc w:val="center"/>
                                          <w:rPr>
                                            <w:rFonts w:ascii="Calibri" w:eastAsia="Calibri" w:hAnsi="Calibri"/>
                                            <w:color w:val="000000" w:themeColor="text1"/>
                                            <w:kern w:val="24"/>
                                          </w:rPr>
                                        </w:pPr>
                                        <w:r>
                                          <w:rPr>
                                            <w:rFonts w:ascii="Calibri" w:eastAsia="Calibri" w:hAnsi="Calibri"/>
                                            <w:color w:val="000000" w:themeColor="text1"/>
                                            <w:kern w:val="24"/>
                                          </w:rPr>
                                          <w:t>1</w:t>
                                        </w:r>
                                      </w:p>
                                    </w:txbxContent>
                                  </wps:txbx>
                                  <wps:bodyPr rot="0" spcFirstLastPara="0" vert="horz" wrap="square" lIns="0" tIns="0" rIns="0" bIns="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spAutoFit/>
                                  </wps:bodyPr>
                                </wps:wsp>
                                <wps:wsp>
                                  <wps:cNvPr id="1760119280" name="Textfeld 3"/>
                                  <wps:cNvSpPr txBox="1"/>
                                  <wps:spPr>
                                    <a:xfrm>
                                      <a:off x="702494" y="244302"/>
                                      <a:ext cx="162321" cy="16394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50031CA5" w14:textId="30CA9119" w:rsidR="00736DC5" w:rsidRDefault="006A412E" w:rsidP="00736DC5">
                                        <w:pPr>
                                          <w:jc w:val="center"/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</w:rPr>
                                        </w:pPr>
                                        <w:r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</w:rPr>
                                          <w:t>9</w:t>
                                        </w:r>
                                      </w:p>
                                    </w:txbxContent>
                                  </wps:txbx>
                                  <wps:bodyPr rot="0" spcFirstLastPara="0" vert="horz" wrap="square" lIns="0" tIns="0" rIns="0" bIns="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2045887464" name="Gerade Verbindung 2045887464"/>
                                  <wps:cNvCnPr/>
                                  <wps:spPr>
                                    <a:xfrm>
                                      <a:off x="710134" y="239605"/>
                                      <a:ext cx="145286" cy="0"/>
                                    </a:xfrm>
                                    <a:prstGeom prst="line">
                                      <a:avLst/>
                                    </a:prstGeom>
                                    <a:ln w="1270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wpg:grpSp>
                              <pic:pic xmlns:pic="http://schemas.openxmlformats.org/drawingml/2006/picture">
                                <pic:nvPicPr>
                                  <pic:cNvPr id="1339968558" name="Grafik 1339968558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4" cstate="print">
                                    <a:duotone>
                                      <a:schemeClr val="accent3">
                                        <a:shade val="45000"/>
                                        <a:satMod val="135000"/>
                                      </a:schemeClr>
                                      <a:prstClr val="white"/>
                                    </a:duotone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1" r="4035" b="51794"/>
                                  <a:stretch>
                                    <a:fillRect/>
                                  </a:stretch>
                                </pic:blipFill>
                                <pic:spPr>
                                  <a:xfrm flipV="1">
                                    <a:off x="644672" y="28557"/>
                                    <a:ext cx="263284" cy="184076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wps:wsp>
                                <wps:cNvPr id="1276314227" name="Textfeld 398"/>
                                <wps:cNvSpPr txBox="1"/>
                                <wps:spPr>
                                  <a:xfrm>
                                    <a:off x="512394" y="111210"/>
                                    <a:ext cx="155099" cy="21631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0D08359C" w14:textId="77777777" w:rsidR="00736DC5" w:rsidRDefault="00736DC5" w:rsidP="00736DC5">
                                      <w:pP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  <w:sz w:val="32"/>
                                          <w:szCs w:val="32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  <w:sz w:val="32"/>
                                          <w:szCs w:val="32"/>
                                        </w:rPr>
                                        <w:t xml:space="preserve">=     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3600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g:grpSp>
                              <wpg:cNvPr id="109103085" name="Gruppieren 109103085"/>
                              <wpg:cNvGrpSpPr/>
                              <wpg:grpSpPr>
                                <a:xfrm>
                                  <a:off x="881738" y="6587"/>
                                  <a:ext cx="415300" cy="422653"/>
                                  <a:chOff x="881738" y="6587"/>
                                  <a:chExt cx="415300" cy="422653"/>
                                </a:xfrm>
                              </wpg:grpSpPr>
                              <wpg:grpSp>
                                <wpg:cNvPr id="1861910256" name="Gruppieren 1861910256"/>
                                <wpg:cNvGrpSpPr/>
                                <wpg:grpSpPr>
                                  <a:xfrm>
                                    <a:off x="881738" y="6587"/>
                                    <a:ext cx="415298" cy="378714"/>
                                    <a:chOff x="881738" y="6587"/>
                                    <a:chExt cx="415298" cy="378714"/>
                                  </a:xfrm>
                                </wpg:grpSpPr>
                                <wpg:grpSp>
                                  <wpg:cNvPr id="1327692570" name="Gruppieren 1327692570"/>
                                  <wpg:cNvGrpSpPr/>
                                  <wpg:grpSpPr>
                                    <a:xfrm>
                                      <a:off x="1086289" y="27816"/>
                                      <a:ext cx="166063" cy="357485"/>
                                      <a:chOff x="1086290" y="27816"/>
                                      <a:chExt cx="167605" cy="358458"/>
                                    </a:xfrm>
                                  </wpg:grpSpPr>
                                  <wps:wsp>
                                    <wps:cNvPr id="425555198" name="Textfeld 3"/>
                                    <wps:cNvSpPr txBox="1"/>
                                    <wps:spPr>
                                      <a:xfrm>
                                        <a:off x="1086290" y="27816"/>
                                        <a:ext cx="159583" cy="184651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26EF2D88" w14:textId="77777777" w:rsidR="00736DC5" w:rsidRDefault="00736DC5" w:rsidP="00736DC5">
                                          <w:pPr>
                                            <w:jc w:val="center"/>
                                            <w:rPr>
                                              <w:rFonts w:ascii="Calibri" w:eastAsia="Calibri" w:hAnsi="Calibri"/>
                                              <w:color w:val="000000" w:themeColor="text1"/>
                                              <w:kern w:val="24"/>
                                            </w:rPr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 w:themeColor="text1"/>
                                              <w:kern w:val="24"/>
                                            </w:rPr>
                                            <w:t>1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spAutoFit/>
                                    </wps:bodyPr>
                                  </wps:wsp>
                                  <wps:wsp>
                                    <wps:cNvPr id="1442213781" name="Textfeld 3"/>
                                    <wps:cNvSpPr txBox="1"/>
                                    <wps:spPr>
                                      <a:xfrm>
                                        <a:off x="1091574" y="222332"/>
                                        <a:ext cx="162321" cy="163942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1B19A727" w14:textId="77777777" w:rsidR="00736DC5" w:rsidRDefault="00736DC5" w:rsidP="00736DC5">
                                          <w:pPr>
                                            <w:jc w:val="center"/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kern w:val="24"/>
                                            </w:rPr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kern w:val="24"/>
                                            </w:rPr>
                                            <w:t>6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1097782344" name="Gerade Verbindung 1097782344"/>
                                    <wps:cNvCnPr/>
                                    <wps:spPr>
                                      <a:xfrm>
                                        <a:off x="1099214" y="217635"/>
                                        <a:ext cx="145286" cy="0"/>
                                      </a:xfrm>
                                      <a:prstGeom prst="line">
                                        <a:avLst/>
                                      </a:prstGeom>
                                      <a:ln w="12700"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</wpg:grpSp>
                                <pic:pic xmlns:pic="http://schemas.openxmlformats.org/drawingml/2006/picture">
                                  <pic:nvPicPr>
                                    <pic:cNvPr id="933691558" name="Grafik 933691558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24" cstate="print">
                                      <a:duotone>
                                        <a:schemeClr val="accent3">
                                          <a:shade val="45000"/>
                                          <a:satMod val="135000"/>
                                        </a:schemeClr>
                                        <a:prstClr val="white"/>
                                      </a:duotone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" r="4035" b="5179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 flipV="1">
                                      <a:off x="1033752" y="6587"/>
                                      <a:ext cx="263284" cy="18407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  <wps:wsp>
                                  <wps:cNvPr id="943552503" name="Textfeld 398"/>
                                  <wps:cNvSpPr txBox="1"/>
                                  <wps:spPr>
                                    <a:xfrm>
                                      <a:off x="881738" y="95827"/>
                                      <a:ext cx="155099" cy="2163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024965BD" w14:textId="77777777" w:rsidR="00736DC5" w:rsidRDefault="00736DC5" w:rsidP="00736DC5">
                                        <w:pPr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  <w:sz w:val="32"/>
                                            <w:szCs w:val="32"/>
                                          </w:rPr>
                                        </w:pPr>
                                        <w:r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  <w:sz w:val="32"/>
                                            <w:szCs w:val="32"/>
                                          </w:rPr>
                                          <w:t xml:space="preserve">=     </w:t>
                                        </w:r>
                                      </w:p>
                                    </w:txbxContent>
                                  </wps:txbx>
                                  <wps:bodyPr rot="0" spcFirstLastPara="0" vert="horz" wrap="square" lIns="3600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wpg:grpSp>
                              <pic:pic xmlns:pic="http://schemas.openxmlformats.org/drawingml/2006/picture">
                                <pic:nvPicPr>
                                  <pic:cNvPr id="851410842" name="Grafik 851410842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4" cstate="print">
                                    <a:duotone>
                                      <a:schemeClr val="accent3">
                                        <a:shade val="45000"/>
                                        <a:satMod val="135000"/>
                                      </a:schemeClr>
                                      <a:prstClr val="white"/>
                                    </a:duotone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1" r="4035" b="51794"/>
                                  <a:stretch>
                                    <a:fillRect/>
                                  </a:stretch>
                                </pic:blipFill>
                                <pic:spPr>
                                  <a:xfrm flipV="1">
                                    <a:off x="1033754" y="245164"/>
                                    <a:ext cx="263284" cy="184076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wpg:grpSp>
                            <wpg:grpSp>
                              <wpg:cNvPr id="446339178" name="Gruppieren 446339178"/>
                              <wpg:cNvGrpSpPr/>
                              <wpg:grpSpPr>
                                <a:xfrm>
                                  <a:off x="1266913" y="0"/>
                                  <a:ext cx="388986" cy="429240"/>
                                  <a:chOff x="1266913" y="0"/>
                                  <a:chExt cx="388986" cy="429240"/>
                                </a:xfrm>
                              </wpg:grpSpPr>
                              <wpg:grpSp>
                                <wpg:cNvPr id="675235250" name="Gruppieren 675235250"/>
                                <wpg:cNvGrpSpPr/>
                                <wpg:grpSpPr>
                                  <a:xfrm>
                                    <a:off x="1266913" y="0"/>
                                    <a:ext cx="388984" cy="385301"/>
                                    <a:chOff x="1266913" y="0"/>
                                    <a:chExt cx="388984" cy="385301"/>
                                  </a:xfrm>
                                </wpg:grpSpPr>
                                <wpg:grpSp>
                                  <wpg:cNvPr id="891730779" name="Gruppieren 891730779"/>
                                  <wpg:cNvGrpSpPr/>
                                  <wpg:grpSpPr>
                                    <a:xfrm>
                                      <a:off x="1445127" y="27816"/>
                                      <a:ext cx="166087" cy="357485"/>
                                      <a:chOff x="1445127" y="27816"/>
                                      <a:chExt cx="167629" cy="358458"/>
                                    </a:xfrm>
                                  </wpg:grpSpPr>
                                  <wps:wsp>
                                    <wps:cNvPr id="174818366" name="Textfeld 3"/>
                                    <wps:cNvSpPr txBox="1"/>
                                    <wps:spPr>
                                      <a:xfrm>
                                        <a:off x="1445127" y="27816"/>
                                        <a:ext cx="159583" cy="184651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64B59AE8" w14:textId="77777777" w:rsidR="00736DC5" w:rsidRDefault="00736DC5" w:rsidP="00736DC5">
                                          <w:pPr>
                                            <w:jc w:val="center"/>
                                            <w:rPr>
                                              <w:rFonts w:ascii="Calibri" w:eastAsia="Calibri" w:hAnsi="Calibri"/>
                                              <w:color w:val="000000" w:themeColor="text1"/>
                                              <w:kern w:val="24"/>
                                            </w:rPr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 w:themeColor="text1"/>
                                              <w:kern w:val="24"/>
                                            </w:rPr>
                                            <w:t>1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spAutoFit/>
                                    </wps:bodyPr>
                                  </wps:wsp>
                                  <wps:wsp>
                                    <wps:cNvPr id="1601803510" name="Textfeld 3"/>
                                    <wps:cNvSpPr txBox="1"/>
                                    <wps:spPr>
                                      <a:xfrm>
                                        <a:off x="1450435" y="222332"/>
                                        <a:ext cx="162321" cy="163942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1ADA0740" w14:textId="77777777" w:rsidR="00736DC5" w:rsidRDefault="00736DC5" w:rsidP="00736DC5">
                                          <w:pPr>
                                            <w:jc w:val="center"/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kern w:val="24"/>
                                            </w:rPr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kern w:val="24"/>
                                            </w:rPr>
                                            <w:t>6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284147848" name="Gerade Verbindung 284147848"/>
                                    <wps:cNvCnPr/>
                                    <wps:spPr>
                                      <a:xfrm>
                                        <a:off x="1458075" y="217635"/>
                                        <a:ext cx="145286" cy="0"/>
                                      </a:xfrm>
                                      <a:prstGeom prst="line">
                                        <a:avLst/>
                                      </a:prstGeom>
                                      <a:ln w="12700"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</wpg:grpSp>
                                <pic:pic xmlns:pic="http://schemas.openxmlformats.org/drawingml/2006/picture">
                                  <pic:nvPicPr>
                                    <pic:cNvPr id="1915986999" name="Grafik 1915986999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24" cstate="print">
                                      <a:duotone>
                                        <a:schemeClr val="accent3">
                                          <a:shade val="45000"/>
                                          <a:satMod val="135000"/>
                                        </a:schemeClr>
                                        <a:prstClr val="white"/>
                                      </a:duotone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" r="4035" b="5179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 flipV="1">
                                      <a:off x="1392613" y="0"/>
                                      <a:ext cx="263284" cy="18407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  <wps:wsp>
                                  <wps:cNvPr id="1976550534" name="Textfeld 398"/>
                                  <wps:cNvSpPr txBox="1"/>
                                  <wps:spPr>
                                    <a:xfrm>
                                      <a:off x="1266913" y="95827"/>
                                      <a:ext cx="155099" cy="2163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0A7205E3" w14:textId="77777777" w:rsidR="00736DC5" w:rsidRDefault="00736DC5" w:rsidP="00736DC5">
                                        <w:pPr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  <w:sz w:val="32"/>
                                            <w:szCs w:val="32"/>
                                          </w:rPr>
                                        </w:pPr>
                                        <w:r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  <w:sz w:val="32"/>
                                            <w:szCs w:val="32"/>
                                          </w:rPr>
                                          <w:t xml:space="preserve">=     </w:t>
                                        </w:r>
                                      </w:p>
                                    </w:txbxContent>
                                  </wps:txbx>
                                  <wps:bodyPr rot="0" spcFirstLastPara="0" vert="horz" wrap="square" lIns="3600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wpg:grpSp>
                              <pic:pic xmlns:pic="http://schemas.openxmlformats.org/drawingml/2006/picture">
                                <pic:nvPicPr>
                                  <pic:cNvPr id="1829932298" name="Grafik 1829932298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4" cstate="print">
                                    <a:duotone>
                                      <a:schemeClr val="accent3">
                                        <a:shade val="45000"/>
                                        <a:satMod val="135000"/>
                                      </a:schemeClr>
                                      <a:prstClr val="white"/>
                                    </a:duotone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1" r="4035" b="51794"/>
                                  <a:stretch>
                                    <a:fillRect/>
                                  </a:stretch>
                                </pic:blipFill>
                                <pic:spPr>
                                  <a:xfrm flipV="1">
                                    <a:off x="1392615" y="245164"/>
                                    <a:ext cx="263284" cy="184076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wpg:grpSp>
                            <wps:wsp>
                              <wps:cNvPr id="834347339" name="Textfeld 398"/>
                              <wps:cNvSpPr txBox="1"/>
                              <wps:spPr>
                                <a:xfrm>
                                  <a:off x="1655896" y="108668"/>
                                  <a:ext cx="613747" cy="278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75C2DC9" w14:textId="77777777" w:rsidR="00736DC5" w:rsidRDefault="00736DC5" w:rsidP="00736DC5">
                                    <w:pPr>
                                      <w:rPr>
                                        <w:rFonts w:ascii="Calibri" w:eastAsia="Calibri" w:hAnsi="Calibri"/>
                                        <w:color w:val="000000"/>
                                        <w:kern w:val="24"/>
                                        <w:sz w:val="32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ascii="Calibri" w:eastAsia="Calibri" w:hAnsi="Calibri"/>
                                        <w:color w:val="000000"/>
                                        <w:kern w:val="24"/>
                                        <w:sz w:val="32"/>
                                        <w:szCs w:val="32"/>
                                      </w:rPr>
                                      <w:t>=  …</w:t>
                                    </w:r>
                                  </w:p>
                                </w:txbxContent>
                              </wps:txbx>
                              <wps:bodyPr rot="0" spcFirstLastPara="0" vert="horz" wrap="square" lIns="3600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D327C76" id="Gruppieren 86" o:spid="_x0000_s1104" style="position:absolute;margin-left:3.4pt;margin-top:32.95pt;width:178.7pt;height:33.75pt;z-index:253619200" coordsize="22696,4292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">
                      <v:group id="Gruppieren 1353794345" o:spid="_x0000_s1105" style="position:absolute;top:359;width:1657;height:3574" coordorigin=",35902" coordsize="167285,35840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">
                        <v:shape id="Textfeld 3" o:spid="_x0000_s1106" type="#_x0000_t202" style="position:absolute;top:35902;width:159527;height:18457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" filled="f" stroked="f" strokeweight=".5pt">
                          <v:textbox style="mso-fit-shape-to-text:t" inset="0,0,0,0">
                            <w:txbxContent>
                              <w:p w14:paraId="6774F8A3" w14:textId="77777777" w:rsidR="00736DC5" w:rsidRDefault="00736DC5" w:rsidP="00736DC5">
                                <w:pPr>
                                  <w:jc w:val="center"/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</w:rPr>
                                  <w:t>1</w:t>
                                </w:r>
                              </w:p>
                            </w:txbxContent>
                          </v:textbox>
                        </v:shape>
                        <v:shape id="Textfeld 3" o:spid="_x0000_s1107" type="#_x0000_t202" style="position:absolute;left:4964;top:230369;width:162321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" filled="f" stroked="f" strokeweight=".5pt">
                          <v:textbox inset="0,0,0,0">
                            <w:txbxContent>
                              <w:p w14:paraId="0D736E7E" w14:textId="77777777" w:rsidR="00736DC5" w:rsidRDefault="00736DC5" w:rsidP="00736DC5">
                                <w:pPr>
                                  <w:jc w:val="center"/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</w:rPr>
                                  <w:t>3</w:t>
                                </w:r>
                              </w:p>
                            </w:txbxContent>
                          </v:textbox>
                        </v:shape>
                        <v:line id="Gerade Verbindung 2082528110" o:spid="_x0000_s1108" style="position:absolute;visibility:visible;mso-wrap-style:square" from="12604,225672" to="157890,22567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" strokecolor="black [3213]" strokeweight="1pt">
                          <v:stroke joinstyle="miter"/>
                        </v:line>
                      </v:group>
                      <v:group id="Gruppieren 1405253334" o:spid="_x0000_s1109" style="position:absolute;left:1487;top:285;width:3758;height:3787" coordorigin="1487,285" coordsize="3758,378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">
                        <v:group id="Gruppieren 1161811127" o:spid="_x0000_s1110" style="position:absolute;left:3138;top:497;width:1660;height:3575" coordorigin="313865,49755" coordsize="167552,35848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">
                          <v:shape id="Textfeld 3" o:spid="_x0000_s1111" type="#_x0000_t202" style="position:absolute;left:313865;top:49755;width:159583;height:18465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" filled="f" stroked="f" strokeweight=".5pt">
                            <v:textbox style="mso-fit-shape-to-text:t" inset="0,0,0,0">
                              <w:txbxContent>
                                <w:p w14:paraId="2062931E" w14:textId="77777777" w:rsidR="00736DC5" w:rsidRDefault="00736DC5" w:rsidP="00736DC5">
                                  <w:pPr>
                                    <w:jc w:val="center"/>
                                    <w:rPr>
                                      <w:rFonts w:ascii="Calibri" w:eastAsia="Calibri" w:hAnsi="Calibri"/>
                                      <w:color w:val="000000" w:themeColor="text1"/>
                                      <w:kern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/>
                                      <w:color w:val="000000" w:themeColor="text1"/>
                                      <w:kern w:val="24"/>
                                    </w:rPr>
                                    <w:t>1</w:t>
                                  </w:r>
                                </w:p>
                              </w:txbxContent>
                            </v:textbox>
                          </v:shape>
                          <v:shape id="Textfeld 3" o:spid="_x0000_s1112" type="#_x0000_t202" style="position:absolute;left:319096;top:244302;width:162321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" filled="f" stroked="f" strokeweight=".5pt">
                            <v:textbox inset="0,0,0,0">
                              <w:txbxContent>
                                <w:p w14:paraId="00B2BA59" w14:textId="77777777" w:rsidR="00736DC5" w:rsidRDefault="00736DC5" w:rsidP="00736DC5">
                                  <w:pPr>
                                    <w:jc w:val="center"/>
                                    <w:rPr>
                                      <w:rFonts w:ascii="Calibri" w:eastAsia="Calibri" w:hAnsi="Calibri"/>
                                      <w:color w:val="000000"/>
                                      <w:kern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/>
                                      <w:color w:val="000000"/>
                                      <w:kern w:val="24"/>
                                    </w:rPr>
                                    <w:t>6</w:t>
                                  </w:r>
                                </w:p>
                              </w:txbxContent>
                            </v:textbox>
                          </v:shape>
                          <v:line id="Gerade Verbindung 879744572" o:spid="_x0000_s1113" style="position:absolute;visibility:visible;mso-wrap-style:square" from="326736,239605" to="472022,23960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" strokecolor="black [3213]" strokeweight="1pt">
                            <v:stroke joinstyle="miter"/>
                          </v:line>
                        </v:group>
                        <v:shape id="Grafik 1079318369" o:spid="_x0000_s1114" type="#_x0000_t75" style="position:absolute;left:2612;top:285;width:2633;height:1841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">
                          <v:imagedata r:id="rId51" o:title="" cropbottom="33944f" cropleft="1f" cropright="2644f" recolortarget="#333 [1446]"/>
                        </v:shape>
                        <v:shape id="Textfeld 398" o:spid="_x0000_s1115" type="#_x0000_t202" style="position:absolute;left:1487;top:1177;width:1551;height:216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" filled="f" stroked="f" strokeweight=".5pt">
                          <v:textbox inset="1mm">
                            <w:txbxContent>
                              <w:p w14:paraId="63A390A4" w14:textId="77777777" w:rsidR="00736DC5" w:rsidRDefault="00736DC5" w:rsidP="00736DC5">
                                <w:pPr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  <w:sz w:val="32"/>
                                    <w:szCs w:val="32"/>
                                  </w:rPr>
                                  <w:t xml:space="preserve">=     </w:t>
                                </w:r>
                              </w:p>
                            </w:txbxContent>
                          </v:textbox>
                        </v:shape>
                      </v:group>
                      <v:group id="Gruppieren 1330019815" o:spid="_x0000_s1116" style="position:absolute;left:5123;top:285;width:3956;height:3787" coordorigin="5123,285" coordsize="3955,378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">
                        <v:group id="Gruppieren 2058160422" o:spid="_x0000_s1117" style="position:absolute;left:6972;top:497;width:1660;height:3575" coordorigin="6972,497" coordsize="1675,35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">
                          <v:shape id="Textfeld 3" o:spid="_x0000_s1118" type="#_x0000_t202" style="position:absolute;left:6972;top:497;width:1596;height:184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" filled="f" stroked="f" strokeweight=".5pt">
                            <v:textbox style="mso-fit-shape-to-text:t" inset="0,0,0,0">
                              <w:txbxContent>
                                <w:p w14:paraId="14F0D925" w14:textId="77777777" w:rsidR="00736DC5" w:rsidRDefault="00736DC5" w:rsidP="00736DC5">
                                  <w:pPr>
                                    <w:jc w:val="center"/>
                                    <w:rPr>
                                      <w:rFonts w:ascii="Calibri" w:eastAsia="Calibri" w:hAnsi="Calibri"/>
                                      <w:color w:val="000000" w:themeColor="text1"/>
                                      <w:kern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/>
                                      <w:color w:val="000000" w:themeColor="text1"/>
                                      <w:kern w:val="24"/>
                                    </w:rPr>
                                    <w:t>1</w:t>
                                  </w:r>
                                </w:p>
                              </w:txbxContent>
                            </v:textbox>
                          </v:shape>
                          <v:shape id="Textfeld 3" o:spid="_x0000_s1119" type="#_x0000_t202" style="position:absolute;left:7024;top:2443;width:1624;height:163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" filled="f" stroked="f" strokeweight=".5pt">
                            <v:textbox inset="0,0,0,0">
                              <w:txbxContent>
                                <w:p w14:paraId="50031CA5" w14:textId="30CA9119" w:rsidR="00736DC5" w:rsidRDefault="006A412E" w:rsidP="00736DC5">
                                  <w:pPr>
                                    <w:jc w:val="center"/>
                                    <w:rPr>
                                      <w:rFonts w:ascii="Calibri" w:eastAsia="Calibri" w:hAnsi="Calibri"/>
                                      <w:color w:val="000000"/>
                                      <w:kern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/>
                                      <w:color w:val="000000"/>
                                      <w:kern w:val="24"/>
                                    </w:rPr>
                                    <w:t>9</w:t>
                                  </w:r>
                                </w:p>
                              </w:txbxContent>
                            </v:textbox>
                          </v:shape>
                          <v:line id="Gerade Verbindung 2045887464" o:spid="_x0000_s1120" style="position:absolute;visibility:visible;mso-wrap-style:square" from="7101,2396" to="8554,239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" strokecolor="black [3213]" strokeweight="1pt">
                            <v:stroke joinstyle="miter"/>
                          </v:line>
                        </v:group>
                        <v:shape id="Grafik 1339968558" o:spid="_x0000_s1121" type="#_x0000_t75" style="position:absolute;left:6446;top:285;width:2633;height:1841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">
                          <v:imagedata r:id="rId25" o:title="" cropbottom="33944f" cropleft="1f" cropright="2644f" recolortarget="#333 [1446]"/>
                        </v:shape>
                        <v:shape id="Textfeld 398" o:spid="_x0000_s1122" type="#_x0000_t202" style="position:absolute;left:5123;top:1112;width:1551;height:216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" filled="f" stroked="f" strokeweight=".5pt">
                          <v:textbox inset="1mm">
                            <w:txbxContent>
                              <w:p w14:paraId="0D08359C" w14:textId="77777777" w:rsidR="00736DC5" w:rsidRDefault="00736DC5" w:rsidP="00736DC5">
                                <w:pPr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  <w:sz w:val="32"/>
                                    <w:szCs w:val="32"/>
                                  </w:rPr>
                                  <w:t xml:space="preserve">=     </w:t>
                                </w:r>
                              </w:p>
                            </w:txbxContent>
                          </v:textbox>
                        </v:shape>
                      </v:group>
                      <v:group id="Gruppieren 109103085" o:spid="_x0000_s1123" style="position:absolute;left:8817;top:65;width:4153;height:4227" coordorigin="8817,65" coordsize="4153,422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">
                        <v:group id="Gruppieren 1861910256" o:spid="_x0000_s1124" style="position:absolute;left:8817;top:65;width:4153;height:3788" coordorigin="8817,65" coordsize="4152,378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">
                          <v:group id="Gruppieren 1327692570" o:spid="_x0000_s1125" style="position:absolute;left:10862;top:278;width:1661;height:3575" coordorigin="10862,278" coordsize="1676,35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">
                            <v:shape id="Textfeld 3" o:spid="_x0000_s1126" type="#_x0000_t202" style="position:absolute;left:10862;top:278;width:1596;height:184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" filled="f" stroked="f" strokeweight=".5pt">
                              <v:textbox style="mso-fit-shape-to-text:t" inset="0,0,0,0">
                                <w:txbxContent>
                                  <w:p w14:paraId="26EF2D88" w14:textId="77777777" w:rsidR="00736DC5" w:rsidRDefault="00736DC5" w:rsidP="00736DC5">
                                    <w:pPr>
                                      <w:jc w:val="center"/>
                                      <w:rPr>
                                        <w:rFonts w:ascii="Calibri" w:eastAsia="Calibri" w:hAnsi="Calibri"/>
                                        <w:color w:val="000000" w:themeColor="text1"/>
                                        <w:kern w:val="24"/>
                                      </w:rPr>
                                    </w:pPr>
                                    <w:r>
                                      <w:rPr>
                                        <w:rFonts w:ascii="Calibri" w:eastAsia="Calibri" w:hAnsi="Calibri"/>
                                        <w:color w:val="000000" w:themeColor="text1"/>
                                        <w:kern w:val="24"/>
                                      </w:rPr>
                                      <w:t>1</w:t>
                                    </w:r>
                                  </w:p>
                                </w:txbxContent>
                              </v:textbox>
                            </v:shape>
                            <v:shape id="Textfeld 3" o:spid="_x0000_s1127" type="#_x0000_t202" style="position:absolute;left:10915;top:2223;width:1623;height:163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" filled="f" stroked="f" strokeweight=".5pt">
                              <v:textbox inset="0,0,0,0">
                                <w:txbxContent>
                                  <w:p w14:paraId="1B19A727" w14:textId="77777777" w:rsidR="00736DC5" w:rsidRDefault="00736DC5" w:rsidP="00736DC5">
                                    <w:pPr>
                                      <w:jc w:val="center"/>
                                      <w:rPr>
                                        <w:rFonts w:ascii="Calibri" w:eastAsia="Calibri" w:hAnsi="Calibri"/>
                                        <w:color w:val="000000"/>
                                        <w:kern w:val="24"/>
                                      </w:rPr>
                                    </w:pPr>
                                    <w:r>
                                      <w:rPr>
                                        <w:rFonts w:ascii="Calibri" w:eastAsia="Calibri" w:hAnsi="Calibri"/>
                                        <w:color w:val="000000"/>
                                        <w:kern w:val="24"/>
                                      </w:rPr>
                                      <w:t>6</w:t>
                                    </w:r>
                                  </w:p>
                                </w:txbxContent>
                              </v:textbox>
                            </v:shape>
                            <v:line id="Gerade Verbindung 1097782344" o:spid="_x0000_s1128" style="position:absolute;visibility:visible;mso-wrap-style:square" from="10992,2176" to="12445,217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" strokecolor="black [3213]" strokeweight="1pt">
                              <v:stroke joinstyle="miter"/>
                            </v:line>
                          </v:group>
                          <v:shape id="Grafik 933691558" o:spid="_x0000_s1129" type="#_x0000_t75" style="position:absolute;left:10337;top:65;width:2633;height:1841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">
                            <v:imagedata r:id="rId25" o:title="" cropbottom="33944f" cropleft="1f" cropright="2644f" recolortarget="#333 [1446]"/>
                          </v:shape>
                          <v:shape id="Textfeld 398" o:spid="_x0000_s1130" type="#_x0000_t202" style="position:absolute;left:8817;top:958;width:1551;height:216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" filled="f" stroked="f" strokeweight=".5pt">
                            <v:textbox inset="1mm">
                              <w:txbxContent>
                                <w:p w14:paraId="024965BD" w14:textId="77777777" w:rsidR="00736DC5" w:rsidRDefault="00736DC5" w:rsidP="00736DC5">
                                  <w:pPr>
                                    <w:rPr>
                                      <w:rFonts w:ascii="Calibri" w:eastAsia="Calibri" w:hAnsi="Calibri"/>
                                      <w:color w:val="000000"/>
                                      <w:kern w:val="24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/>
                                      <w:color w:val="000000"/>
                                      <w:kern w:val="24"/>
                                      <w:sz w:val="32"/>
                                      <w:szCs w:val="32"/>
                                    </w:rPr>
                                    <w:t xml:space="preserve">=     </w:t>
                                  </w:r>
                                </w:p>
                              </w:txbxContent>
                            </v:textbox>
                          </v:shape>
                        </v:group>
                        <v:shape id="Grafik 851410842" o:spid="_x0000_s1131" type="#_x0000_t75" style="position:absolute;left:10337;top:2451;width:2633;height:1841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">
                          <v:imagedata r:id="rId25" o:title="" cropbottom="33944f" cropleft="1f" cropright="2644f" recolortarget="#333 [1446]"/>
                        </v:shape>
                      </v:group>
                      <v:group id="Gruppieren 446339178" o:spid="_x0000_s1132" style="position:absolute;left:12669;width:3889;height:4292" coordorigin="12669" coordsize="3889,42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">
                        <v:group id="Gruppieren 675235250" o:spid="_x0000_s1133" style="position:absolute;left:12669;width:3889;height:3853" coordorigin="12669" coordsize="3889,385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">
                          <v:group id="Gruppieren 891730779" o:spid="_x0000_s1134" style="position:absolute;left:14451;top:278;width:1661;height:3575" coordorigin="14451,278" coordsize="1676,35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">
                            <v:shape id="Textfeld 3" o:spid="_x0000_s1135" type="#_x0000_t202" style="position:absolute;left:14451;top:278;width:1596;height:184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" filled="f" stroked="f" strokeweight=".5pt">
                              <v:textbox style="mso-fit-shape-to-text:t" inset="0,0,0,0">
                                <w:txbxContent>
                                  <w:p w14:paraId="64B59AE8" w14:textId="77777777" w:rsidR="00736DC5" w:rsidRDefault="00736DC5" w:rsidP="00736DC5">
                                    <w:pPr>
                                      <w:jc w:val="center"/>
                                      <w:rPr>
                                        <w:rFonts w:ascii="Calibri" w:eastAsia="Calibri" w:hAnsi="Calibri"/>
                                        <w:color w:val="000000" w:themeColor="text1"/>
                                        <w:kern w:val="24"/>
                                      </w:rPr>
                                    </w:pPr>
                                    <w:r>
                                      <w:rPr>
                                        <w:rFonts w:ascii="Calibri" w:eastAsia="Calibri" w:hAnsi="Calibri"/>
                                        <w:color w:val="000000" w:themeColor="text1"/>
                                        <w:kern w:val="24"/>
                                      </w:rPr>
                                      <w:t>1</w:t>
                                    </w:r>
                                  </w:p>
                                </w:txbxContent>
                              </v:textbox>
                            </v:shape>
                            <v:shape id="Textfeld 3" o:spid="_x0000_s1136" type="#_x0000_t202" style="position:absolute;left:14504;top:2223;width:1623;height:163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" filled="f" stroked="f" strokeweight=".5pt">
                              <v:textbox inset="0,0,0,0">
                                <w:txbxContent>
                                  <w:p w14:paraId="1ADA0740" w14:textId="77777777" w:rsidR="00736DC5" w:rsidRDefault="00736DC5" w:rsidP="00736DC5">
                                    <w:pPr>
                                      <w:jc w:val="center"/>
                                      <w:rPr>
                                        <w:rFonts w:ascii="Calibri" w:eastAsia="Calibri" w:hAnsi="Calibri"/>
                                        <w:color w:val="000000"/>
                                        <w:kern w:val="24"/>
                                      </w:rPr>
                                    </w:pPr>
                                    <w:r>
                                      <w:rPr>
                                        <w:rFonts w:ascii="Calibri" w:eastAsia="Calibri" w:hAnsi="Calibri"/>
                                        <w:color w:val="000000"/>
                                        <w:kern w:val="24"/>
                                      </w:rPr>
                                      <w:t>6</w:t>
                                    </w:r>
                                  </w:p>
                                </w:txbxContent>
                              </v:textbox>
                            </v:shape>
                            <v:line id="Gerade Verbindung 284147848" o:spid="_x0000_s1137" style="position:absolute;visibility:visible;mso-wrap-style:square" from="14580,2176" to="16033,217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" strokecolor="black [3213]" strokeweight="1pt">
                              <v:stroke joinstyle="miter"/>
                            </v:line>
                          </v:group>
                          <v:shape id="Grafik 1915986999" o:spid="_x0000_s1138" type="#_x0000_t75" style="position:absolute;left:13926;width:2632;height:1840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">
                            <v:imagedata r:id="rId25" o:title="" cropbottom="33944f" cropleft="1f" cropright="2644f" recolortarget="#333 [1446]"/>
                          </v:shape>
                          <v:shape id="Textfeld 398" o:spid="_x0000_s1139" type="#_x0000_t202" style="position:absolute;left:12669;top:958;width:1551;height:216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" filled="f" stroked="f" strokeweight=".5pt">
                            <v:textbox inset="1mm">
                              <w:txbxContent>
                                <w:p w14:paraId="0A7205E3" w14:textId="77777777" w:rsidR="00736DC5" w:rsidRDefault="00736DC5" w:rsidP="00736DC5">
                                  <w:pPr>
                                    <w:rPr>
                                      <w:rFonts w:ascii="Calibri" w:eastAsia="Calibri" w:hAnsi="Calibri"/>
                                      <w:color w:val="000000"/>
                                      <w:kern w:val="24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/>
                                      <w:color w:val="000000"/>
                                      <w:kern w:val="24"/>
                                      <w:sz w:val="32"/>
                                      <w:szCs w:val="32"/>
                                    </w:rPr>
                                    <w:t xml:space="preserve">=     </w:t>
                                  </w:r>
                                </w:p>
                              </w:txbxContent>
                            </v:textbox>
                          </v:shape>
                        </v:group>
                        <v:shape id="Grafik 1829932298" o:spid="_x0000_s1140" type="#_x0000_t75" style="position:absolute;left:13926;top:2451;width:2632;height:1841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">
                          <v:imagedata r:id="rId25" o:title="" cropbottom="33944f" cropleft="1f" cropright="2644f" recolortarget="#333 [1446]"/>
                        </v:shape>
                      </v:group>
                      <v:shape id="Textfeld 398" o:spid="_x0000_s1141" type="#_x0000_t202" style="position:absolute;left:16558;top:1086;width:6138;height:278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" filled="f" stroked="f" strokeweight=".5pt">
                        <v:textbox inset="1mm">
                          <w:txbxContent>
                            <w:p w14:paraId="075C2DC9" w14:textId="77777777" w:rsidR="00736DC5" w:rsidRDefault="00736DC5" w:rsidP="00736DC5">
                              <w:pPr>
                                <w:rPr>
                                  <w:rFonts w:ascii="Calibri" w:eastAsia="Calibri" w:hAnsi="Calibri"/>
                                  <w:color w:val="000000"/>
                                  <w:kern w:val="24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Calibri" w:eastAsia="Calibri" w:hAnsi="Calibri"/>
                                  <w:color w:val="000000"/>
                                  <w:kern w:val="24"/>
                                  <w:sz w:val="32"/>
                                  <w:szCs w:val="32"/>
                                </w:rPr>
                                <w:t>=  …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</w:tr>
      <w:tr w:rsidR="00BA77C2" w14:paraId="5C7DB951" w14:textId="70D19F58" w:rsidTr="00736DC5">
        <w:tc>
          <w:tcPr>
            <w:tcW w:w="708" w:type="dxa"/>
          </w:tcPr>
          <w:p w14:paraId="646C8467" w14:textId="77777777" w:rsidR="00BA77C2" w:rsidRDefault="00BA77C2" w:rsidP="00E13C64">
            <w:pPr>
              <w:spacing w:line="240" w:lineRule="atLeast"/>
              <w:rPr>
                <w:noProof/>
              </w:rPr>
            </w:pPr>
            <w:r w:rsidRPr="00F4582F">
              <w:rPr>
                <w:noProof/>
              </w:rPr>
              <w:drawing>
                <wp:inline distT="0" distB="0" distL="0" distR="0" wp14:anchorId="02044604" wp14:editId="16D47A98">
                  <wp:extent cx="287640" cy="338400"/>
                  <wp:effectExtent l="0" t="0" r="0" b="5080"/>
                  <wp:docPr id="22297" name="Grafik 222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40" cy="33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" w:type="dxa"/>
          </w:tcPr>
          <w:p w14:paraId="32205C0E" w14:textId="07988E6D" w:rsidR="00BA77C2" w:rsidRDefault="00BA77C2" w:rsidP="00E13C64">
            <w:pPr>
              <w:pStyle w:val="Nummerierung"/>
              <w:spacing w:line="240" w:lineRule="atLeast"/>
            </w:pPr>
            <w:r>
              <w:t>a)</w:t>
            </w:r>
          </w:p>
        </w:tc>
        <w:tc>
          <w:tcPr>
            <w:tcW w:w="4962" w:type="dxa"/>
            <w:gridSpan w:val="2"/>
          </w:tcPr>
          <w:p w14:paraId="1E78497F" w14:textId="721747A1" w:rsidR="00BA77C2" w:rsidRDefault="000C1BDC" w:rsidP="00E13C64">
            <w:pPr>
              <w:spacing w:line="240" w:lineRule="atLeast"/>
              <w:rPr>
                <w:rFonts w:ascii="Calibri" w:hAnsi="Calibri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3362176" behindDoc="0" locked="0" layoutInCell="1" allowOverlap="1" wp14:anchorId="03A9EFD0" wp14:editId="252B69D5">
                      <wp:simplePos x="0" y="0"/>
                      <wp:positionH relativeFrom="column">
                        <wp:posOffset>1681480</wp:posOffset>
                      </wp:positionH>
                      <wp:positionV relativeFrom="paragraph">
                        <wp:posOffset>98925</wp:posOffset>
                      </wp:positionV>
                      <wp:extent cx="175260" cy="317616"/>
                      <wp:effectExtent l="0" t="0" r="2540" b="0"/>
                      <wp:wrapNone/>
                      <wp:docPr id="136984585" name="Gruppieren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5260" cy="317616"/>
                                <a:chOff x="57419" y="-4831"/>
                                <a:chExt cx="176511" cy="318283"/>
                              </a:xfrm>
                            </wpg:grpSpPr>
                            <wps:wsp>
                              <wps:cNvPr id="136984586" name="Textfeld 3"/>
                              <wps:cNvSpPr txBox="1"/>
                              <wps:spPr>
                                <a:xfrm>
                                  <a:off x="73976" y="-4831"/>
                                  <a:ext cx="159954" cy="18439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474C369" w14:textId="7673DA57" w:rsidR="000C1BDC" w:rsidRPr="006A412E" w:rsidRDefault="000C1BDC" w:rsidP="000C1BDC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6A412E">
                                      <w:rPr>
                                        <w:sz w:val="18"/>
                                        <w:szCs w:val="18"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6984587" name="Textfeld 3"/>
                              <wps:cNvSpPr txBox="1"/>
                              <wps:spPr>
                                <a:xfrm>
                                  <a:off x="70694" y="149510"/>
                                  <a:ext cx="127984" cy="1639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2683BF5" w14:textId="558C42A0" w:rsidR="000C1BDC" w:rsidRPr="006A412E" w:rsidRDefault="000C1BDC" w:rsidP="000C1BDC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6A412E">
                                      <w:rPr>
                                        <w:sz w:val="18"/>
                                        <w:szCs w:val="18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6984588" name="Gerade Verbindung 1"/>
                              <wps:cNvCnPr/>
                              <wps:spPr>
                                <a:xfrm>
                                  <a:off x="57419" y="179565"/>
                                  <a:ext cx="108468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3A9EFD0" id="_x0000_s1142" style="position:absolute;margin-left:132.4pt;margin-top:7.8pt;width:13.8pt;height:25pt;z-index:253362176;mso-width-relative:margin;mso-height-relative:margin" coordorigin="57419,-4831" coordsize="176511,31828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">
                      <v:shape id="Textfeld 3" o:spid="_x0000_s1143" type="#_x0000_t202" style="position:absolute;left:73976;top:-4831;width:159954;height:1843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" filled="f" stroked="f" strokeweight=".5pt">
                        <v:textbox style="mso-fit-shape-to-text:t" inset="0,0,0,0">
                          <w:txbxContent>
                            <w:p w14:paraId="2474C369" w14:textId="7673DA57" w:rsidR="000C1BDC" w:rsidRPr="006A412E" w:rsidRDefault="000C1BDC" w:rsidP="000C1BDC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6A412E">
                                <w:rPr>
                                  <w:sz w:val="18"/>
                                  <w:szCs w:val="18"/>
                                </w:rPr>
                                <w:t>1</w:t>
                              </w:r>
                            </w:p>
                          </w:txbxContent>
                        </v:textbox>
                      </v:shape>
                      <v:shape id="Textfeld 3" o:spid="_x0000_s1144" type="#_x0000_t202" style="position:absolute;left:70694;top:149510;width:127984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2683BF5" w14:textId="558C42A0" w:rsidR="000C1BDC" w:rsidRPr="006A412E" w:rsidRDefault="000C1BDC" w:rsidP="000C1BDC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6A412E">
                                <w:rPr>
                                  <w:sz w:val="18"/>
                                  <w:szCs w:val="18"/>
                                </w:rPr>
                                <w:t>3</w:t>
                              </w:r>
                            </w:p>
                          </w:txbxContent>
                        </v:textbox>
                      </v:shape>
                      <v:line id="Gerade Verbindung 1" o:spid="_x0000_s1145" style="position:absolute;visibility:visible;mso-wrap-style:square" from="57419,179565" to="165887,17956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" strokecolor="black [3213]" strokeweight="1pt">
                        <v:stroke joinstyle="miter"/>
                      </v:line>
                    </v:group>
                  </w:pict>
                </mc:Fallback>
              </mc:AlternateContent>
            </w:r>
            <w:r w:rsidR="00BA77C2" w:rsidRPr="00C63632">
              <w:rPr>
                <w:rFonts w:ascii="Calibri" w:hAnsi="Calibri"/>
              </w:rPr>
              <w:t>Finde möglichst viele</w:t>
            </w:r>
            <w:r w:rsidR="00BA77C2">
              <w:rPr>
                <w:rFonts w:ascii="Calibri" w:hAnsi="Calibri"/>
              </w:rPr>
              <w:t xml:space="preserve"> gleichwertige (also gleich große) </w:t>
            </w:r>
            <w:r w:rsidR="00BA77C2">
              <w:rPr>
                <w:rFonts w:ascii="Calibri" w:hAnsi="Calibri"/>
              </w:rPr>
              <w:br/>
              <w:t>Anteile in der Streifentafel</w:t>
            </w:r>
            <w:r w:rsidR="00FC3FE7">
              <w:rPr>
                <w:rFonts w:ascii="Calibri" w:hAnsi="Calibri"/>
              </w:rPr>
              <w:t xml:space="preserve"> zu</w:t>
            </w:r>
            <w:r>
              <w:rPr>
                <w:rFonts w:ascii="Calibri" w:hAnsi="Calibri"/>
              </w:rPr>
              <w:t xml:space="preserve">  </w:t>
            </w:r>
            <w:r w:rsidR="00BA77C2">
              <w:rPr>
                <w:rFonts w:ascii="Calibri" w:hAnsi="Calibri"/>
              </w:rPr>
              <w:t xml:space="preserve"> </w:t>
            </w:r>
            <w:proofErr w:type="gramStart"/>
            <w:r>
              <w:rPr>
                <w:rFonts w:ascii="Calibri" w:hAnsi="Calibri"/>
              </w:rPr>
              <w:t xml:space="preserve">  </w:t>
            </w:r>
            <w:r w:rsidR="00BA77C2">
              <w:rPr>
                <w:rFonts w:ascii="Calibri" w:eastAsiaTheme="minorEastAsia" w:hAnsi="Calibri"/>
              </w:rPr>
              <w:t>.</w:t>
            </w:r>
            <w:proofErr w:type="gramEnd"/>
            <w:r w:rsidR="00BA77C2" w:rsidRPr="00C63632">
              <w:rPr>
                <w:rFonts w:ascii="Calibri" w:hAnsi="Calibri"/>
              </w:rPr>
              <w:t xml:space="preserve"> </w:t>
            </w:r>
            <w:r w:rsidR="00BA77C2">
              <w:rPr>
                <w:rFonts w:ascii="Calibri" w:hAnsi="Calibri"/>
              </w:rPr>
              <w:t>Was fällt Dir auf?</w:t>
            </w:r>
            <w:r w:rsidR="00736DC5" w:rsidRPr="00736DC5">
              <w:rPr>
                <w:noProof/>
              </w:rPr>
              <w:t xml:space="preserve"> </w:t>
            </w:r>
          </w:p>
          <w:p w14:paraId="0B6FD652" w14:textId="0A7801E4" w:rsidR="00BA77C2" w:rsidRPr="00C63632" w:rsidRDefault="00BA77C2" w:rsidP="00E13C64">
            <w:pPr>
              <w:spacing w:line="240" w:lineRule="atLeast"/>
              <w:rPr>
                <w:rFonts w:ascii="Calibri" w:hAnsi="Calibri"/>
              </w:rPr>
            </w:pPr>
          </w:p>
        </w:tc>
        <w:tc>
          <w:tcPr>
            <w:tcW w:w="3402" w:type="dxa"/>
            <w:gridSpan w:val="2"/>
          </w:tcPr>
          <w:p w14:paraId="29819E25" w14:textId="40BBD211" w:rsidR="00BA77C2" w:rsidRDefault="00BA77C2" w:rsidP="00BA77C2">
            <w:pPr>
              <w:spacing w:line="240" w:lineRule="atLeast"/>
              <w:rPr>
                <w:rFonts w:ascii="Calibri" w:hAnsi="Calibri"/>
              </w:rPr>
            </w:pPr>
          </w:p>
          <w:p w14:paraId="34DAF62B" w14:textId="1F6185F7" w:rsidR="00BA77C2" w:rsidRPr="00C63632" w:rsidRDefault="00BA77C2" w:rsidP="00E13C64">
            <w:pPr>
              <w:spacing w:line="240" w:lineRule="atLeast"/>
              <w:rPr>
                <w:rFonts w:ascii="Calibri" w:hAnsi="Calibri"/>
              </w:rPr>
            </w:pPr>
          </w:p>
        </w:tc>
      </w:tr>
      <w:tr w:rsidR="00BA77C2" w14:paraId="193EDAD6" w14:textId="77777777" w:rsidTr="00736DC5">
        <w:tc>
          <w:tcPr>
            <w:tcW w:w="708" w:type="dxa"/>
          </w:tcPr>
          <w:p w14:paraId="75609E84" w14:textId="77777777" w:rsidR="00BA77C2" w:rsidRPr="00F4582F" w:rsidRDefault="00BA77C2" w:rsidP="00E13C64">
            <w:pPr>
              <w:spacing w:line="240" w:lineRule="atLeast"/>
              <w:rPr>
                <w:noProof/>
              </w:rPr>
            </w:pPr>
          </w:p>
        </w:tc>
        <w:tc>
          <w:tcPr>
            <w:tcW w:w="426" w:type="dxa"/>
          </w:tcPr>
          <w:p w14:paraId="16AE27B7" w14:textId="77777777" w:rsidR="00BA77C2" w:rsidRDefault="00BA77C2" w:rsidP="00E13C64">
            <w:pPr>
              <w:pStyle w:val="Nummerierung"/>
              <w:spacing w:line="240" w:lineRule="atLeast"/>
            </w:pPr>
          </w:p>
        </w:tc>
        <w:tc>
          <w:tcPr>
            <w:tcW w:w="4962" w:type="dxa"/>
            <w:gridSpan w:val="2"/>
          </w:tcPr>
          <w:p w14:paraId="32365167" w14:textId="77777777" w:rsidR="00BA77C2" w:rsidRPr="00C63632" w:rsidRDefault="00BA77C2" w:rsidP="00E13C64">
            <w:pPr>
              <w:spacing w:line="240" w:lineRule="atLeast"/>
              <w:rPr>
                <w:rFonts w:ascii="Calibri" w:hAnsi="Calibri"/>
              </w:rPr>
            </w:pPr>
          </w:p>
        </w:tc>
        <w:tc>
          <w:tcPr>
            <w:tcW w:w="3402" w:type="dxa"/>
            <w:gridSpan w:val="2"/>
          </w:tcPr>
          <w:p w14:paraId="68DD9F8D" w14:textId="77777777" w:rsidR="00BA77C2" w:rsidRDefault="00BA77C2" w:rsidP="00BA77C2">
            <w:pPr>
              <w:spacing w:line="240" w:lineRule="atLeast"/>
              <w:rPr>
                <w:rFonts w:ascii="Calibri" w:eastAsia="Calibri" w:hAnsi="Calibri" w:cs="Times New Roman"/>
              </w:rPr>
            </w:pPr>
          </w:p>
        </w:tc>
      </w:tr>
      <w:tr w:rsidR="00FC3FE7" w14:paraId="26E92D3C" w14:textId="77777777" w:rsidTr="00736DC5">
        <w:tc>
          <w:tcPr>
            <w:tcW w:w="708" w:type="dxa"/>
            <w:vMerge w:val="restart"/>
          </w:tcPr>
          <w:p w14:paraId="1E7F94E1" w14:textId="68C3CB6B" w:rsidR="00FC3FE7" w:rsidRPr="00F4582F" w:rsidRDefault="00FC3FE7" w:rsidP="00E13C64">
            <w:pPr>
              <w:spacing w:line="240" w:lineRule="atLeast"/>
              <w:rPr>
                <w:noProof/>
              </w:rPr>
            </w:pPr>
            <w:r w:rsidRPr="00F4582F">
              <w:rPr>
                <w:noProof/>
              </w:rPr>
              <w:drawing>
                <wp:inline distT="0" distB="0" distL="0" distR="0" wp14:anchorId="3A5FBF62" wp14:editId="0BCA7D50">
                  <wp:extent cx="287640" cy="338400"/>
                  <wp:effectExtent l="0" t="0" r="0" b="5080"/>
                  <wp:docPr id="53" name="Grafik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40" cy="33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" w:type="dxa"/>
          </w:tcPr>
          <w:p w14:paraId="1F7F3B6F" w14:textId="66C49935" w:rsidR="00FC3FE7" w:rsidRDefault="00FC3FE7" w:rsidP="00E13C64">
            <w:pPr>
              <w:pStyle w:val="Nummerierung"/>
              <w:spacing w:line="240" w:lineRule="atLeast"/>
            </w:pPr>
            <w:r>
              <w:t>b)</w:t>
            </w:r>
          </w:p>
        </w:tc>
        <w:tc>
          <w:tcPr>
            <w:tcW w:w="8364" w:type="dxa"/>
            <w:gridSpan w:val="4"/>
          </w:tcPr>
          <w:p w14:paraId="7DDD1E87" w14:textId="4FE16BE3" w:rsidR="00FC3FE7" w:rsidRPr="0069100A" w:rsidRDefault="00FC3FE7" w:rsidP="00BA77C2">
            <w:pPr>
              <w:spacing w:line="240" w:lineRule="atLeast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Erkläre: Was genau bedeutet der Ausdruck „Anteile sind gleichwertig“?</w:t>
            </w:r>
          </w:p>
        </w:tc>
      </w:tr>
      <w:tr w:rsidR="00FC3FE7" w14:paraId="32F1A0B2" w14:textId="77777777" w:rsidTr="00736DC5">
        <w:tc>
          <w:tcPr>
            <w:tcW w:w="708" w:type="dxa"/>
            <w:vMerge/>
          </w:tcPr>
          <w:p w14:paraId="50635DC8" w14:textId="77777777" w:rsidR="00FC3FE7" w:rsidRPr="00F4582F" w:rsidRDefault="00FC3FE7" w:rsidP="00FA78E9">
            <w:pPr>
              <w:spacing w:line="240" w:lineRule="atLeast"/>
              <w:rPr>
                <w:noProof/>
              </w:rPr>
            </w:pPr>
          </w:p>
        </w:tc>
        <w:tc>
          <w:tcPr>
            <w:tcW w:w="426" w:type="dxa"/>
          </w:tcPr>
          <w:p w14:paraId="0F119102" w14:textId="77777777" w:rsidR="00FC3FE7" w:rsidRDefault="00FC3FE7" w:rsidP="00FA78E9">
            <w:pPr>
              <w:pStyle w:val="Nummerierung"/>
              <w:spacing w:line="240" w:lineRule="atLeast"/>
            </w:pPr>
          </w:p>
        </w:tc>
        <w:tc>
          <w:tcPr>
            <w:tcW w:w="4962" w:type="dxa"/>
            <w:gridSpan w:val="2"/>
          </w:tcPr>
          <w:p w14:paraId="2FF4BAEA" w14:textId="77777777" w:rsidR="00FC3FE7" w:rsidRPr="00C63632" w:rsidRDefault="00FC3FE7" w:rsidP="00FA78E9">
            <w:pPr>
              <w:spacing w:line="240" w:lineRule="atLeast"/>
              <w:rPr>
                <w:rFonts w:ascii="Calibri" w:hAnsi="Calibri"/>
              </w:rPr>
            </w:pPr>
          </w:p>
        </w:tc>
        <w:tc>
          <w:tcPr>
            <w:tcW w:w="3402" w:type="dxa"/>
            <w:gridSpan w:val="2"/>
          </w:tcPr>
          <w:p w14:paraId="5AB37DE5" w14:textId="77777777" w:rsidR="00FC3FE7" w:rsidRDefault="00FC3FE7" w:rsidP="00FA78E9">
            <w:pPr>
              <w:spacing w:line="240" w:lineRule="atLeast"/>
              <w:rPr>
                <w:rFonts w:ascii="Calibri" w:eastAsia="Calibri" w:hAnsi="Calibri" w:cs="Times New Roman"/>
              </w:rPr>
            </w:pPr>
          </w:p>
        </w:tc>
      </w:tr>
      <w:tr w:rsidR="0014332E" w14:paraId="0A579A13" w14:textId="77777777" w:rsidTr="00736DC5">
        <w:tc>
          <w:tcPr>
            <w:tcW w:w="708" w:type="dxa"/>
          </w:tcPr>
          <w:p w14:paraId="5E3B34BC" w14:textId="171451B6" w:rsidR="0014332E" w:rsidRDefault="0014332E" w:rsidP="00E13C64">
            <w:pPr>
              <w:spacing w:line="240" w:lineRule="atLeast"/>
              <w:rPr>
                <w:noProof/>
              </w:rPr>
            </w:pPr>
          </w:p>
        </w:tc>
        <w:tc>
          <w:tcPr>
            <w:tcW w:w="426" w:type="dxa"/>
            <w:tcBorders>
              <w:right w:val="dashSmallGap" w:sz="12" w:space="0" w:color="A6A6A6" w:themeColor="background1" w:themeShade="A6"/>
            </w:tcBorders>
          </w:tcPr>
          <w:p w14:paraId="2063081C" w14:textId="4639F4C6" w:rsidR="0014332E" w:rsidRDefault="0014332E" w:rsidP="00E13C64">
            <w:pPr>
              <w:pStyle w:val="Nummerierung"/>
              <w:spacing w:line="240" w:lineRule="atLeast"/>
            </w:pPr>
          </w:p>
        </w:tc>
        <w:tc>
          <w:tcPr>
            <w:tcW w:w="4352" w:type="dxa"/>
            <w:tcBorders>
              <w:top w:val="dashSmallGap" w:sz="12" w:space="0" w:color="A6A6A6" w:themeColor="background1" w:themeShade="A6"/>
              <w:left w:val="dashSmallGap" w:sz="12" w:space="0" w:color="A6A6A6" w:themeColor="background1" w:themeShade="A6"/>
              <w:bottom w:val="dashSmallGap" w:sz="12" w:space="0" w:color="A6A6A6" w:themeColor="background1" w:themeShade="A6"/>
              <w:right w:val="dashSmallGap" w:sz="12" w:space="0" w:color="A6A6A6" w:themeColor="background1" w:themeShade="A6"/>
            </w:tcBorders>
            <w:shd w:val="clear" w:color="auto" w:fill="FFFFFF" w:themeFill="background1"/>
            <w:tcMar>
              <w:top w:w="57" w:type="dxa"/>
              <w:left w:w="85" w:type="dxa"/>
              <w:bottom w:w="28" w:type="dxa"/>
              <w:right w:w="57" w:type="dxa"/>
            </w:tcMar>
          </w:tcPr>
          <w:p w14:paraId="5B7DC309" w14:textId="73D68D55" w:rsidR="0014332E" w:rsidRPr="00BA77C2" w:rsidRDefault="0014332E" w:rsidP="0014332E">
            <w:pPr>
              <w:pBdr>
                <w:right w:val="single" w:sz="4" w:space="4" w:color="BFBFBF" w:themeColor="background1" w:themeShade="BF"/>
              </w:pBdr>
              <w:shd w:val="clear" w:color="auto" w:fill="FFFFFF" w:themeFill="background1"/>
              <w:spacing w:line="240" w:lineRule="atLeast"/>
              <w:rPr>
                <w:rFonts w:ascii="Calibri" w:hAnsi="Calibri"/>
                <w:b/>
                <w:bCs/>
              </w:rPr>
            </w:pPr>
            <w:r w:rsidRPr="00BA77C2">
              <w:rPr>
                <w:rFonts w:ascii="Calibri" w:hAnsi="Calibri"/>
                <w:b/>
                <w:bCs/>
              </w:rPr>
              <w:t xml:space="preserve">Satzbausteine, die dir </w:t>
            </w:r>
            <w:r>
              <w:rPr>
                <w:rFonts w:ascii="Calibri" w:hAnsi="Calibri"/>
                <w:b/>
                <w:bCs/>
              </w:rPr>
              <w:t xml:space="preserve">dabei </w:t>
            </w:r>
            <w:r w:rsidRPr="00BA77C2">
              <w:rPr>
                <w:rFonts w:ascii="Calibri" w:hAnsi="Calibri"/>
                <w:b/>
                <w:bCs/>
              </w:rPr>
              <w:t>helfen können:</w:t>
            </w:r>
          </w:p>
          <w:p w14:paraId="02B018E0" w14:textId="77777777" w:rsidR="0014332E" w:rsidRDefault="0014332E" w:rsidP="0014332E">
            <w:pPr>
              <w:pBdr>
                <w:right w:val="single" w:sz="4" w:space="4" w:color="BFBFBF" w:themeColor="background1" w:themeShade="BF"/>
              </w:pBdr>
              <w:spacing w:line="240" w:lineRule="atLeast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… das Ganze …</w:t>
            </w:r>
          </w:p>
          <w:p w14:paraId="38B6EC5E" w14:textId="77777777" w:rsidR="0014332E" w:rsidRDefault="0014332E" w:rsidP="0014332E">
            <w:pPr>
              <w:pBdr>
                <w:right w:val="single" w:sz="4" w:space="4" w:color="BFBFBF" w:themeColor="background1" w:themeShade="BF"/>
              </w:pBdr>
              <w:spacing w:line="240" w:lineRule="atLeast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… der Teil …</w:t>
            </w:r>
          </w:p>
          <w:p w14:paraId="5C96A552" w14:textId="77777777" w:rsidR="0014332E" w:rsidRDefault="0014332E" w:rsidP="0014332E">
            <w:pPr>
              <w:pBdr>
                <w:right w:val="single" w:sz="4" w:space="4" w:color="BFBFBF" w:themeColor="background1" w:themeShade="BF"/>
              </w:pBdr>
              <w:spacing w:line="240" w:lineRule="atLeast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… der Anteil …</w:t>
            </w:r>
          </w:p>
          <w:p w14:paraId="1A511D19" w14:textId="01A2045F" w:rsidR="0014332E" w:rsidRDefault="0014332E" w:rsidP="0014332E">
            <w:pPr>
              <w:pBdr>
                <w:right w:val="single" w:sz="4" w:space="4" w:color="BFBFBF" w:themeColor="background1" w:themeShade="BF"/>
              </w:pBdr>
              <w:spacing w:line="240" w:lineRule="atLeast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…</w:t>
            </w:r>
            <w:r w:rsidR="00233266">
              <w:rPr>
                <w:rFonts w:ascii="Calibri" w:hAnsi="Calibri"/>
              </w:rPr>
              <w:t xml:space="preserve"> </w:t>
            </w:r>
            <w:proofErr w:type="spellStart"/>
            <w:r>
              <w:rPr>
                <w:rFonts w:ascii="Calibri" w:hAnsi="Calibri"/>
              </w:rPr>
              <w:t>tel</w:t>
            </w:r>
            <w:proofErr w:type="spellEnd"/>
            <w:r>
              <w:rPr>
                <w:rFonts w:ascii="Calibri" w:hAnsi="Calibri"/>
              </w:rPr>
              <w:t xml:space="preserve"> – Felder …</w:t>
            </w:r>
          </w:p>
          <w:p w14:paraId="34D6078C" w14:textId="77777777" w:rsidR="0014332E" w:rsidRDefault="0014332E" w:rsidP="0014332E">
            <w:pPr>
              <w:pBdr>
                <w:right w:val="single" w:sz="4" w:space="4" w:color="BFBFBF" w:themeColor="background1" w:themeShade="BF"/>
              </w:pBdr>
              <w:spacing w:line="240" w:lineRule="atLeast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… beide Male gleich groß …</w:t>
            </w:r>
          </w:p>
          <w:p w14:paraId="11EC59EF" w14:textId="1D59C7A7" w:rsidR="0014332E" w:rsidRDefault="0014332E" w:rsidP="0014332E">
            <w:pPr>
              <w:pBdr>
                <w:right w:val="single" w:sz="4" w:space="4" w:color="BFBFBF" w:themeColor="background1" w:themeShade="BF"/>
              </w:pBdr>
              <w:spacing w:line="240" w:lineRule="atLeast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… genauso lang wie …</w:t>
            </w:r>
          </w:p>
          <w:p w14:paraId="3CCB8913" w14:textId="201D3842" w:rsidR="0014332E" w:rsidRDefault="0014332E" w:rsidP="0014332E">
            <w:pPr>
              <w:pBdr>
                <w:right w:val="single" w:sz="4" w:space="4" w:color="BFBFBF" w:themeColor="background1" w:themeShade="BF"/>
              </w:pBdr>
              <w:spacing w:line="240" w:lineRule="atLeast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… ist gleichwertig zu</w:t>
            </w:r>
            <w:r w:rsidR="00974D7B">
              <w:rPr>
                <w:rFonts w:ascii="Calibri" w:hAnsi="Calibri"/>
              </w:rPr>
              <w:t xml:space="preserve"> …</w:t>
            </w:r>
          </w:p>
        </w:tc>
        <w:tc>
          <w:tcPr>
            <w:tcW w:w="4012" w:type="dxa"/>
            <w:gridSpan w:val="3"/>
            <w:tcBorders>
              <w:left w:val="dashSmallGap" w:sz="12" w:space="0" w:color="A6A6A6" w:themeColor="background1" w:themeShade="A6"/>
            </w:tcBorders>
            <w:shd w:val="clear" w:color="auto" w:fill="FFFFFF" w:themeFill="background1"/>
          </w:tcPr>
          <w:p w14:paraId="7DE78711" w14:textId="79AA292D" w:rsidR="0014332E" w:rsidRDefault="0014332E" w:rsidP="0014332E">
            <w:pPr>
              <w:pBdr>
                <w:left w:val="single" w:sz="4" w:space="4" w:color="BFBFBF" w:themeColor="background1" w:themeShade="BF"/>
                <w:right w:val="single" w:sz="4" w:space="4" w:color="BFBFBF" w:themeColor="background1" w:themeShade="BF"/>
              </w:pBdr>
              <w:spacing w:line="240" w:lineRule="atLeast"/>
              <w:rPr>
                <w:rFonts w:ascii="Calibri" w:hAnsi="Calibri"/>
              </w:rPr>
            </w:pPr>
          </w:p>
          <w:p w14:paraId="6FA09A04" w14:textId="77777777" w:rsidR="0014332E" w:rsidRDefault="0014332E" w:rsidP="00E13C64">
            <w:pPr>
              <w:spacing w:line="240" w:lineRule="atLeast"/>
              <w:rPr>
                <w:rFonts w:ascii="Calibri" w:hAnsi="Calibri"/>
              </w:rPr>
            </w:pPr>
          </w:p>
          <w:p w14:paraId="7ECC9AB2" w14:textId="4239BC09" w:rsidR="0014332E" w:rsidRPr="00C63632" w:rsidRDefault="0014332E" w:rsidP="00E13C64">
            <w:pPr>
              <w:spacing w:line="240" w:lineRule="atLeast"/>
              <w:rPr>
                <w:rFonts w:ascii="Calibri" w:hAnsi="Calibri"/>
              </w:rPr>
            </w:pPr>
          </w:p>
        </w:tc>
      </w:tr>
      <w:tr w:rsidR="0014332E" w14:paraId="21978BBC" w14:textId="77777777" w:rsidTr="00736DC5">
        <w:tc>
          <w:tcPr>
            <w:tcW w:w="708" w:type="dxa"/>
          </w:tcPr>
          <w:p w14:paraId="383E86F0" w14:textId="77777777" w:rsidR="0014332E" w:rsidRPr="005A2E03" w:rsidRDefault="0014332E" w:rsidP="00E13C64">
            <w:pPr>
              <w:spacing w:line="240" w:lineRule="atLeast"/>
              <w:rPr>
                <w:rFonts w:ascii="Calibri" w:eastAsia="Calibri" w:hAnsi="Calibri" w:cs="Times New Roman"/>
                <w:noProof/>
                <w:lang w:eastAsia="de-DE"/>
              </w:rPr>
            </w:pPr>
          </w:p>
        </w:tc>
        <w:tc>
          <w:tcPr>
            <w:tcW w:w="426" w:type="dxa"/>
          </w:tcPr>
          <w:p w14:paraId="51CB640D" w14:textId="77777777" w:rsidR="0014332E" w:rsidRDefault="0014332E" w:rsidP="00E13C64">
            <w:pPr>
              <w:pStyle w:val="Nummerierung"/>
              <w:spacing w:line="240" w:lineRule="atLeast"/>
            </w:pPr>
          </w:p>
        </w:tc>
        <w:tc>
          <w:tcPr>
            <w:tcW w:w="8364" w:type="dxa"/>
            <w:gridSpan w:val="4"/>
          </w:tcPr>
          <w:p w14:paraId="02CA2FC7" w14:textId="524994CC" w:rsidR="0014332E" w:rsidRDefault="0014332E" w:rsidP="00E13C64">
            <w:pPr>
              <w:spacing w:line="240" w:lineRule="atLeast"/>
              <w:rPr>
                <w:rFonts w:ascii="Calibri" w:hAnsi="Calibri"/>
                <w:noProof/>
              </w:rPr>
            </w:pPr>
          </w:p>
        </w:tc>
      </w:tr>
      <w:tr w:rsidR="00930181" w14:paraId="3B518401" w14:textId="77777777" w:rsidTr="00736DC5">
        <w:tc>
          <w:tcPr>
            <w:tcW w:w="708" w:type="dxa"/>
          </w:tcPr>
          <w:p w14:paraId="2BD952C6" w14:textId="77777777" w:rsidR="00930181" w:rsidRDefault="00FF5334" w:rsidP="00E13C64">
            <w:pPr>
              <w:spacing w:line="240" w:lineRule="atLeast"/>
              <w:rPr>
                <w:noProof/>
              </w:rPr>
            </w:pPr>
            <w:r w:rsidRPr="005A2E03">
              <w:rPr>
                <w:rFonts w:ascii="Calibri" w:eastAsia="Calibri" w:hAnsi="Calibri" w:cs="Times New Roman"/>
                <w:noProof/>
                <w:lang w:eastAsia="de-DE"/>
              </w:rPr>
              <mc:AlternateContent>
                <mc:Choice Requires="wpg">
                  <w:drawing>
                    <wp:anchor distT="0" distB="0" distL="114300" distR="114300" simplePos="0" relativeHeight="252982272" behindDoc="0" locked="0" layoutInCell="1" allowOverlap="1" wp14:anchorId="792E377E" wp14:editId="48E57A2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1270</wp:posOffset>
                      </wp:positionV>
                      <wp:extent cx="229870" cy="167640"/>
                      <wp:effectExtent l="0" t="0" r="0" b="0"/>
                      <wp:wrapNone/>
                      <wp:docPr id="1080283015" name="Gruppieren 71">
                        <a:hlinkClick xmlns:a="http://schemas.openxmlformats.org/drawingml/2006/main" r:id="rId53"/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29870" cy="167640"/>
                                <a:chOff x="0" y="266"/>
                                <a:chExt cx="229870" cy="167640"/>
                              </a:xfrm>
                            </wpg:grpSpPr>
                            <wps:wsp>
                              <wps:cNvPr id="710698129" name="Abgerundetes Rechteck 6"/>
                              <wps:cNvSpPr/>
                              <wps:spPr>
                                <a:xfrm>
                                  <a:off x="0" y="266"/>
                                  <a:ext cx="229870" cy="16764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rgbClr val="327A86"/>
                                </a:solidFill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57105864" name="Dreieck 7">
                                <a:hlinkClick r:id="rId53"/>
                              </wps:cNvPr>
                              <wps:cNvSpPr/>
                              <wps:spPr>
                                <a:xfrm rot="5400000">
                                  <a:off x="71642" y="27663"/>
                                  <a:ext cx="86995" cy="105410"/>
                                </a:xfrm>
                                <a:prstGeom prst="triangl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976DB26" id="Gruppieren 71" o:spid="_x0000_s1026" href="https://mathe-sicher-koennen.dzlm.de/erklaervideos?nid=694" style="position:absolute;margin-left:0;margin-top:.1pt;width:18.1pt;height:13.2pt;z-index:252982272" coordorigin=",266" coordsize="229870,1676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" o:button="t">
                      <v:roundrect id="Abgerundetes Rechteck 6" o:spid="_x0000_s1027" style="position:absolute;top:266;width:229870;height:167640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" fillcolor="#327a86" stroked="f" strokeweight="1pt">
                        <v:stroke joinstyle="miter"/>
                      </v:roundrect>
                      <v:shapetype id="_x0000_t5" coordsize="21600,21600" o:spt="5" adj="10800" path="m@0,l,21600r21600,xe">
                        <v:stroke joinstyle="miter"/>
                        <v:formulas>
                          <v:f eqn="val #0"/>
                          <v:f eqn="prod #0 1 2"/>
                          <v:f eqn="sum @1 10800 0"/>
                        </v:formulas>
  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  <v:handles>
                          <v:h position="#0,topLeft" xrange="0,21600"/>
                        </v:handles>
                      </v:shapetype>
                      <v:shape id="Dreieck 7" o:spid="_x0000_s1028" type="#_x0000_t5" href="https://mathe-sicher-koennen.dzlm.de/erklaervideos?nid=694" style="position:absolute;left:71642;top:27663;width:86995;height:105410;rotation: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" o:button="t" stroked="f" strokeweight="1pt">
                        <v:fill o:detectmouseclick="t"/>
                      </v:shape>
                    </v:group>
                  </w:pict>
                </mc:Fallback>
              </mc:AlternateContent>
            </w:r>
            <w:r w:rsidR="00CB1428">
              <w:rPr>
                <w:noProof/>
              </w:rPr>
              <w:t xml:space="preserve">        </w:t>
            </w:r>
          </w:p>
          <w:p w14:paraId="2DB5B599" w14:textId="02E419BA" w:rsidR="00CB1428" w:rsidRPr="00A42631" w:rsidRDefault="00CB1428" w:rsidP="00E13C64">
            <w:pPr>
              <w:spacing w:line="240" w:lineRule="atLeast"/>
              <w:rPr>
                <w:noProof/>
                <w:sz w:val="13"/>
                <w:szCs w:val="13"/>
              </w:rPr>
            </w:pPr>
            <w:r w:rsidRPr="00A42631">
              <w:rPr>
                <w:noProof/>
                <w:color w:val="327A86" w:themeColor="text2"/>
                <w:sz w:val="13"/>
                <w:szCs w:val="13"/>
              </w:rPr>
              <w:t>B2A</w:t>
            </w:r>
          </w:p>
        </w:tc>
        <w:tc>
          <w:tcPr>
            <w:tcW w:w="426" w:type="dxa"/>
          </w:tcPr>
          <w:p w14:paraId="2F0470E5" w14:textId="208B10E4" w:rsidR="00930181" w:rsidRDefault="00F17268" w:rsidP="00E13C64">
            <w:pPr>
              <w:pStyle w:val="Nummerierung"/>
              <w:spacing w:line="240" w:lineRule="atLeast"/>
            </w:pPr>
            <w:r>
              <w:t>c</w:t>
            </w:r>
            <w:r w:rsidR="00930181">
              <w:t>)</w:t>
            </w:r>
          </w:p>
        </w:tc>
        <w:tc>
          <w:tcPr>
            <w:tcW w:w="8364" w:type="dxa"/>
            <w:gridSpan w:val="4"/>
          </w:tcPr>
          <w:p w14:paraId="3CA71BD9" w14:textId="3BEF8D58" w:rsidR="00FF5334" w:rsidRDefault="00FC3FE7" w:rsidP="00E13C64">
            <w:pPr>
              <w:spacing w:line="240" w:lineRule="atLeast"/>
              <w:rPr>
                <w:rFonts w:ascii="Calibri" w:hAnsi="Calibri"/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3082624" behindDoc="0" locked="0" layoutInCell="1" allowOverlap="1" wp14:anchorId="41A610DF" wp14:editId="25B3502F">
                  <wp:simplePos x="0" y="0"/>
                  <wp:positionH relativeFrom="column">
                    <wp:posOffset>4585335</wp:posOffset>
                  </wp:positionH>
                  <wp:positionV relativeFrom="paragraph">
                    <wp:posOffset>4273</wp:posOffset>
                  </wp:positionV>
                  <wp:extent cx="665748" cy="665748"/>
                  <wp:effectExtent l="0" t="0" r="0" b="0"/>
                  <wp:wrapNone/>
                  <wp:docPr id="1230814727" name="Grafik 76" descr="Vorschau Ihres QR Cod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qrcode-preview-image" descr="Vorschau Ihres QR Cod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748" cy="6657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77C3F">
              <w:rPr>
                <w:rFonts w:ascii="Calibri" w:hAnsi="Calibri"/>
                <w:noProof/>
              </w:rPr>
              <w:t>Schaue dir das Erklärvideo</w:t>
            </w:r>
            <w:r w:rsidR="00233266">
              <w:rPr>
                <w:rFonts w:ascii="Calibri" w:hAnsi="Calibri"/>
                <w:noProof/>
              </w:rPr>
              <w:t xml:space="preserve"> an</w:t>
            </w:r>
            <w:r w:rsidR="00F77C3F">
              <w:rPr>
                <w:rFonts w:ascii="Calibri" w:hAnsi="Calibri"/>
                <w:noProof/>
              </w:rPr>
              <w:t xml:space="preserve">. </w:t>
            </w:r>
          </w:p>
          <w:p w14:paraId="617083EC" w14:textId="23D0C89A" w:rsidR="00930181" w:rsidRDefault="00930181" w:rsidP="00E13C64">
            <w:pPr>
              <w:spacing w:line="240" w:lineRule="atLeast"/>
              <w:rPr>
                <w:rFonts w:ascii="Calibri" w:hAnsi="Calibri"/>
                <w:noProof/>
              </w:rPr>
            </w:pPr>
            <w:r>
              <w:rPr>
                <w:rFonts w:ascii="Calibri" w:hAnsi="Calibri"/>
                <w:noProof/>
              </w:rPr>
              <w:t xml:space="preserve">Vergleiche deine Erklärungen mit dem Erklärvideo. </w:t>
            </w:r>
          </w:p>
          <w:p w14:paraId="423D902A" w14:textId="77777777" w:rsidR="00FE5ECA" w:rsidRDefault="00FE5ECA" w:rsidP="00E13C64">
            <w:pPr>
              <w:spacing w:line="240" w:lineRule="atLeast"/>
              <w:rPr>
                <w:rFonts w:ascii="Calibri" w:hAnsi="Calibri"/>
                <w:noProof/>
              </w:rPr>
            </w:pPr>
          </w:p>
          <w:p w14:paraId="586BD183" w14:textId="35766AB3" w:rsidR="003A6C58" w:rsidRPr="00EE11DC" w:rsidRDefault="00D277C5" w:rsidP="00E13C64">
            <w:pPr>
              <w:spacing w:line="240" w:lineRule="atLeast"/>
              <w:rPr>
                <w:rFonts w:ascii="Calibri" w:hAnsi="Calibri"/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245440" behindDoc="0" locked="0" layoutInCell="1" allowOverlap="1" wp14:anchorId="356437A2" wp14:editId="3D7AA9A7">
                      <wp:simplePos x="0" y="0"/>
                      <wp:positionH relativeFrom="column">
                        <wp:posOffset>4510686</wp:posOffset>
                      </wp:positionH>
                      <wp:positionV relativeFrom="paragraph">
                        <wp:posOffset>146269</wp:posOffset>
                      </wp:positionV>
                      <wp:extent cx="937895" cy="404734"/>
                      <wp:effectExtent l="0" t="0" r="1905" b="1905"/>
                      <wp:wrapNone/>
                      <wp:docPr id="1093017939" name="Textfeld 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37895" cy="40473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AF3C252" w14:textId="343BC1C0" w:rsidR="00563CEA" w:rsidRPr="00563CEA" w:rsidRDefault="00563CEA" w:rsidP="00563CEA">
                                  <w:pPr>
                                    <w:spacing w:line="216" w:lineRule="auto"/>
                                    <w:rPr>
                                      <w:color w:val="327A86" w:themeColor="text2"/>
                                      <w:sz w:val="14"/>
                                      <w:szCs w:val="14"/>
                                    </w:rPr>
                                  </w:pPr>
                                  <w:hyperlink r:id="rId55" w:history="1">
                                    <w:r w:rsidRPr="00563CEA">
                                      <w:rPr>
                                        <w:rStyle w:val="Hyperlink"/>
                                        <w:noProof/>
                                        <w:sz w:val="14"/>
                                        <w:szCs w:val="14"/>
                                        <w:u w:val="none"/>
                                      </w:rPr>
                                      <w:t>mathe-sicher-koennen.dzlm.de/erklaervideos?nid=694</w:t>
                                    </w:r>
                                  </w:hyperlink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6437A2" id="Textfeld 78" o:spid="_x0000_s1146" type="#_x0000_t202" style="position:absolute;margin-left:355.15pt;margin-top:11.5pt;width:73.85pt;height:31.85pt;z-index:2532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" fillcolor="white [3201]" stroked="f" strokeweight=".5pt">
                      <v:textbox>
                        <w:txbxContent>
                          <w:p w14:paraId="1AF3C252" w14:textId="343BC1C0" w:rsidR="00563CEA" w:rsidRPr="00563CEA" w:rsidRDefault="00563CEA" w:rsidP="00563CEA">
                            <w:pPr>
                              <w:spacing w:line="216" w:lineRule="auto"/>
                              <w:rPr>
                                <w:color w:val="327A86" w:themeColor="text2"/>
                                <w:sz w:val="14"/>
                                <w:szCs w:val="14"/>
                              </w:rPr>
                            </w:pPr>
                            <w:hyperlink r:id="rId56" w:history="1">
                              <w:r w:rsidRPr="00563CEA">
                                <w:rPr>
                                  <w:rStyle w:val="Hyperlink"/>
                                  <w:noProof/>
                                  <w:sz w:val="14"/>
                                  <w:szCs w:val="14"/>
                                  <w:u w:val="none"/>
                                </w:rPr>
                                <w:t>mathe-sicher-koennen.dzlm.de/erklaervideos?nid=694</w:t>
                              </w:r>
                            </w:hyperlink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003560" w14:paraId="0F1C0DD5" w14:textId="77777777" w:rsidTr="00351002">
        <w:tc>
          <w:tcPr>
            <w:tcW w:w="708" w:type="dxa"/>
          </w:tcPr>
          <w:p w14:paraId="5DBE84AC" w14:textId="77777777" w:rsidR="00003560" w:rsidRDefault="00F02B3B" w:rsidP="00E13C64">
            <w:pPr>
              <w:spacing w:line="240" w:lineRule="atLeast"/>
              <w:rPr>
                <w:noProof/>
              </w:rPr>
            </w:pPr>
            <w:r w:rsidRPr="00AF3168">
              <w:rPr>
                <w:noProof/>
              </w:rPr>
              <w:drawing>
                <wp:inline distT="0" distB="0" distL="0" distR="0" wp14:anchorId="18F8445F" wp14:editId="5C091A92">
                  <wp:extent cx="360000" cy="313831"/>
                  <wp:effectExtent l="0" t="0" r="2540" b="0"/>
                  <wp:docPr id="19" name="Grafik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" cy="31383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" w:type="dxa"/>
          </w:tcPr>
          <w:p w14:paraId="70F4960B" w14:textId="1213C589" w:rsidR="00003560" w:rsidRDefault="00F17268" w:rsidP="00E13C64">
            <w:pPr>
              <w:pStyle w:val="Nummerierung"/>
              <w:spacing w:line="240" w:lineRule="atLeast"/>
            </w:pPr>
            <w:r>
              <w:t>d</w:t>
            </w:r>
            <w:r w:rsidR="00930181">
              <w:t>)</w:t>
            </w:r>
          </w:p>
        </w:tc>
        <w:tc>
          <w:tcPr>
            <w:tcW w:w="8364" w:type="dxa"/>
            <w:gridSpan w:val="4"/>
          </w:tcPr>
          <w:p w14:paraId="489ECC9A" w14:textId="1B5F636F" w:rsidR="00003560" w:rsidRPr="00C63632" w:rsidRDefault="00003560" w:rsidP="00E13C64">
            <w:pPr>
              <w:spacing w:line="240" w:lineRule="atLeast"/>
              <w:rPr>
                <w:rFonts w:ascii="Calibri" w:hAnsi="Calibri"/>
              </w:rPr>
            </w:pPr>
            <w:r w:rsidRPr="00003560">
              <w:rPr>
                <w:rFonts w:ascii="Calibri" w:hAnsi="Calibri"/>
              </w:rPr>
              <w:t xml:space="preserve">Nennt euch gegenseitig einen Anteil aus der Streifentafel und </w:t>
            </w:r>
            <w:r w:rsidR="00BA77C2">
              <w:rPr>
                <w:rFonts w:ascii="Calibri" w:hAnsi="Calibri"/>
              </w:rPr>
              <w:br/>
            </w:r>
            <w:r w:rsidRPr="00003560">
              <w:rPr>
                <w:rFonts w:ascii="Calibri" w:hAnsi="Calibri"/>
              </w:rPr>
              <w:t>findet dazu gleich große Anteile. Wechselt euch ab.</w:t>
            </w:r>
            <w:r w:rsidR="00563CEA">
              <w:rPr>
                <w:noProof/>
              </w:rPr>
              <w:t xml:space="preserve"> </w:t>
            </w:r>
          </w:p>
        </w:tc>
      </w:tr>
      <w:tr w:rsidR="00BE1EF5" w14:paraId="66B0BD08" w14:textId="77777777" w:rsidTr="00351002">
        <w:trPr>
          <w:trHeight w:val="154"/>
        </w:trPr>
        <w:tc>
          <w:tcPr>
            <w:tcW w:w="708" w:type="dxa"/>
          </w:tcPr>
          <w:p w14:paraId="38225F7A" w14:textId="78665372" w:rsidR="00BE1EF5" w:rsidRDefault="00003560" w:rsidP="00E13C64">
            <w:pPr>
              <w:pStyle w:val="berschrift3"/>
              <w:spacing w:line="240" w:lineRule="atLeast"/>
              <w:rPr>
                <w:noProof/>
              </w:rPr>
            </w:pPr>
            <w:r>
              <w:rPr>
                <w:noProof/>
              </w:rPr>
              <w:lastRenderedPageBreak/>
              <w:t>2.</w:t>
            </w:r>
            <w:r w:rsidR="00772878">
              <w:rPr>
                <w:noProof/>
              </w:rPr>
              <w:t>3</w:t>
            </w:r>
          </w:p>
        </w:tc>
        <w:tc>
          <w:tcPr>
            <w:tcW w:w="8790" w:type="dxa"/>
            <w:gridSpan w:val="5"/>
          </w:tcPr>
          <w:p w14:paraId="19B598B9" w14:textId="797C974D" w:rsidR="00BE1EF5" w:rsidRPr="00BA77C2" w:rsidRDefault="00716E62" w:rsidP="00E13C64">
            <w:pPr>
              <w:pStyle w:val="berschrift3"/>
              <w:spacing w:line="240" w:lineRule="atLeast"/>
              <w:rPr>
                <w:color w:val="FF00FF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103104" behindDoc="0" locked="0" layoutInCell="1" allowOverlap="1" wp14:anchorId="26CBB27A" wp14:editId="0B00759D">
                      <wp:simplePos x="0" y="0"/>
                      <wp:positionH relativeFrom="column">
                        <wp:posOffset>4759325</wp:posOffset>
                      </wp:positionH>
                      <wp:positionV relativeFrom="paragraph">
                        <wp:posOffset>757555</wp:posOffset>
                      </wp:positionV>
                      <wp:extent cx="1013460" cy="385445"/>
                      <wp:effectExtent l="0" t="0" r="0" b="0"/>
                      <wp:wrapNone/>
                      <wp:docPr id="1793628965" name="Textfeld 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13460" cy="3854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DCC10F6" w14:textId="77777777" w:rsidR="009F4661" w:rsidRPr="009F4661" w:rsidRDefault="009F4661" w:rsidP="009F4661">
                                  <w:pPr>
                                    <w:spacing w:line="216" w:lineRule="auto"/>
                                    <w:rPr>
                                      <w:color w:val="327A86"/>
                                      <w:sz w:val="13"/>
                                      <w:szCs w:val="13"/>
                                    </w:rPr>
                                  </w:pPr>
                                  <w:r w:rsidRPr="009F4661">
                                    <w:rPr>
                                      <w:color w:val="327A86"/>
                                      <w:sz w:val="13"/>
                                      <w:szCs w:val="13"/>
                                    </w:rPr>
                                    <w:t>dzlm.de/</w:t>
                                  </w:r>
                                  <w:proofErr w:type="spellStart"/>
                                  <w:r w:rsidRPr="009F4661">
                                    <w:rPr>
                                      <w:color w:val="327A86"/>
                                      <w:sz w:val="13"/>
                                      <w:szCs w:val="13"/>
                                    </w:rPr>
                                    <w:t>vam</w:t>
                                  </w:r>
                                  <w:proofErr w:type="spellEnd"/>
                                  <w:r w:rsidRPr="009F4661">
                                    <w:rPr>
                                      <w:color w:val="327A86"/>
                                      <w:sz w:val="13"/>
                                      <w:szCs w:val="13"/>
                                    </w:rPr>
                                    <w:t>/msk-bruchstreifen.html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CBB27A" id="_x0000_s1147" type="#_x0000_t202" style="position:absolute;margin-left:374.75pt;margin-top:59.65pt;width:79.8pt;height:30.35pt;z-index:25310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" filled="f" stroked="f" strokeweight=".5pt">
                      <v:textbox>
                        <w:txbxContent>
                          <w:p w14:paraId="0DCC10F6" w14:textId="77777777" w:rsidR="009F4661" w:rsidRPr="009F4661" w:rsidRDefault="009F4661" w:rsidP="009F4661">
                            <w:pPr>
                              <w:spacing w:line="216" w:lineRule="auto"/>
                              <w:rPr>
                                <w:color w:val="327A86"/>
                                <w:sz w:val="13"/>
                                <w:szCs w:val="13"/>
                              </w:rPr>
                            </w:pPr>
                            <w:r w:rsidRPr="009F4661">
                              <w:rPr>
                                <w:color w:val="327A86"/>
                                <w:sz w:val="13"/>
                                <w:szCs w:val="13"/>
                              </w:rPr>
                              <w:t>dzlm.de/</w:t>
                            </w:r>
                            <w:proofErr w:type="spellStart"/>
                            <w:r w:rsidRPr="009F4661">
                              <w:rPr>
                                <w:color w:val="327A86"/>
                                <w:sz w:val="13"/>
                                <w:szCs w:val="13"/>
                              </w:rPr>
                              <w:t>vam</w:t>
                            </w:r>
                            <w:proofErr w:type="spellEnd"/>
                            <w:r w:rsidRPr="009F4661">
                              <w:rPr>
                                <w:color w:val="327A86"/>
                                <w:sz w:val="13"/>
                                <w:szCs w:val="13"/>
                              </w:rPr>
                              <w:t>/msk-bruchstreifen.html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A2E03">
              <w:rPr>
                <w:rFonts w:eastAsia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3102080" behindDoc="0" locked="0" layoutInCell="1" allowOverlap="1" wp14:anchorId="459F843E" wp14:editId="5FE5B93E">
                      <wp:simplePos x="0" y="0"/>
                      <wp:positionH relativeFrom="column">
                        <wp:posOffset>4129036</wp:posOffset>
                      </wp:positionH>
                      <wp:positionV relativeFrom="paragraph">
                        <wp:posOffset>133350</wp:posOffset>
                      </wp:positionV>
                      <wp:extent cx="789305" cy="460375"/>
                      <wp:effectExtent l="0" t="0" r="0" b="0"/>
                      <wp:wrapNone/>
                      <wp:docPr id="282206676" name="Textfeld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89305" cy="4603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AE0D159" w14:textId="77777777" w:rsidR="009F4661" w:rsidRPr="005A2E03" w:rsidRDefault="009F4661" w:rsidP="009F4661">
                                  <w:pPr>
                                    <w:kinsoku w:val="0"/>
                                    <w:overflowPunct w:val="0"/>
                                    <w:spacing w:line="240" w:lineRule="auto"/>
                                    <w:textAlignment w:val="baseline"/>
                                    <w:rPr>
                                      <w:rFonts w:cs="Calibri"/>
                                      <w:color w:val="000000"/>
                                      <w:kern w:val="24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color w:val="000000"/>
                                      <w:kern w:val="24"/>
                                      <w:sz w:val="16"/>
                                      <w:szCs w:val="16"/>
                                    </w:rPr>
                                    <w:t>Digitale</w:t>
                                  </w:r>
                                  <w:r w:rsidRPr="005A2E03">
                                    <w:rPr>
                                      <w:rFonts w:cs="Calibri"/>
                                      <w:color w:val="000000"/>
                                      <w:kern w:val="24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5A2E03">
                                    <w:rPr>
                                      <w:rFonts w:cs="Calibri"/>
                                      <w:color w:val="000000"/>
                                      <w:kern w:val="24"/>
                                      <w:sz w:val="16"/>
                                      <w:szCs w:val="16"/>
                                    </w:rPr>
                                    <w:br/>
                                    <w:t>Bruchstreifen</w:t>
                                  </w:r>
                                </w:p>
                              </w:txbxContent>
                            </wps:txbx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9F843E" id="_x0000_s1148" type="#_x0000_t202" style="position:absolute;margin-left:325.1pt;margin-top:10.5pt;width:62.15pt;height:36.25pt;z-index:25310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" filled="f" stroked="f">
                      <v:textbox>
                        <w:txbxContent>
                          <w:p w14:paraId="2AE0D159" w14:textId="77777777" w:rsidR="009F4661" w:rsidRPr="005A2E03" w:rsidRDefault="009F4661" w:rsidP="009F4661">
                            <w:pPr>
                              <w:kinsoku w:val="0"/>
                              <w:overflowPunct w:val="0"/>
                              <w:spacing w:line="240" w:lineRule="auto"/>
                              <w:textAlignment w:val="baseline"/>
                              <w:rPr>
                                <w:rFonts w:cs="Calibri"/>
                                <w:color w:val="000000"/>
                                <w:kern w:val="2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Calibri"/>
                                <w:color w:val="000000"/>
                                <w:kern w:val="24"/>
                                <w:sz w:val="16"/>
                                <w:szCs w:val="16"/>
                              </w:rPr>
                              <w:t>Digitale</w:t>
                            </w:r>
                            <w:r w:rsidRPr="005A2E03">
                              <w:rPr>
                                <w:rFonts w:cs="Calibri"/>
                                <w:color w:val="000000"/>
                                <w:kern w:val="24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5A2E03">
                              <w:rPr>
                                <w:rFonts w:cs="Calibri"/>
                                <w:color w:val="000000"/>
                                <w:kern w:val="24"/>
                                <w:sz w:val="16"/>
                                <w:szCs w:val="16"/>
                              </w:rPr>
                              <w:br/>
                              <w:t>Bruchstreifen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A77C2">
              <w:t>Gröber oder feiner einteilen</w:t>
            </w:r>
          </w:p>
        </w:tc>
      </w:tr>
      <w:tr w:rsidR="008C3B54" w14:paraId="53733EE5" w14:textId="77777777" w:rsidTr="00351002">
        <w:tc>
          <w:tcPr>
            <w:tcW w:w="708" w:type="dxa"/>
          </w:tcPr>
          <w:p w14:paraId="5D9F9342" w14:textId="6FC8DF98" w:rsidR="008C3B54" w:rsidRDefault="008C3B54" w:rsidP="00E13C64">
            <w:pPr>
              <w:pStyle w:val="Nummerierung"/>
            </w:pPr>
            <w:r w:rsidRPr="005A2E03">
              <w:rPr>
                <w:rFonts w:ascii="Calibri" w:eastAsia="Calibri" w:hAnsi="Calibri" w:cs="Times New Roman"/>
                <w:noProof/>
                <w:lang w:eastAsia="de-DE"/>
              </w:rPr>
              <mc:AlternateContent>
                <mc:Choice Requires="wpg">
                  <w:drawing>
                    <wp:anchor distT="0" distB="0" distL="114300" distR="114300" simplePos="0" relativeHeight="252990464" behindDoc="0" locked="0" layoutInCell="1" allowOverlap="1" wp14:anchorId="73972D19" wp14:editId="268D3471">
                      <wp:simplePos x="0" y="0"/>
                      <wp:positionH relativeFrom="column">
                        <wp:posOffset>31750</wp:posOffset>
                      </wp:positionH>
                      <wp:positionV relativeFrom="paragraph">
                        <wp:posOffset>12565</wp:posOffset>
                      </wp:positionV>
                      <wp:extent cx="274955" cy="197485"/>
                      <wp:effectExtent l="0" t="0" r="4445" b="5715"/>
                      <wp:wrapNone/>
                      <wp:docPr id="8" name="Gruppieren 425">
                        <a:hlinkClick xmlns:a="http://schemas.openxmlformats.org/drawingml/2006/main" r:id="rId38"/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74955" cy="197485"/>
                                <a:chOff x="0" y="0"/>
                                <a:chExt cx="275475" cy="197485"/>
                              </a:xfrm>
                            </wpg:grpSpPr>
                            <wps:wsp>
                              <wps:cNvPr id="9" name="Abgerundetes Rechteck 421"/>
                              <wps:cNvSpPr/>
                              <wps:spPr>
                                <a:xfrm>
                                  <a:off x="0" y="4714"/>
                                  <a:ext cx="275475" cy="191434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rgbClr val="327A86"/>
                                </a:solidFill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0" name="Grafik 424" descr="Zahnräder mit einfarbiger Füllu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9">
                                  <a:extLst>
                                    <a:ext uri="{96DAC541-7B7A-43D3-8B79-37D633B846F1}">
                                      <asvg:svgBlip xmlns:asvg="http://schemas.microsoft.com/office/drawing/2016/SVG/main" r:embed="rId4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7707" y="0"/>
                                  <a:ext cx="197485" cy="1974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548CFF9" id="Gruppieren 425" o:spid="_x0000_s1026" href="https://dzlm.de/vam/msk-bruchstreifen.html" style="position:absolute;margin-left:2.5pt;margin-top:1pt;width:21.65pt;height:15.55pt;z-index:252990464" coordsize="275475,197485" o:gfxdata="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" o:button="t">
                      <v:roundrect id="Abgerundetes Rechteck 421" o:spid="_x0000_s1027" style="position:absolute;top:4714;width:275475;height:191434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" fillcolor="#327a86" stroked="f" strokeweight="1pt">
                        <v:stroke joinstyle="miter"/>
                      </v:roundrect>
                      <v:shape id="Grafik 424" o:spid="_x0000_s1028" type="#_x0000_t75" alt="Zahnräder mit einfarbiger Füllung" style="position:absolute;left:37707;width:197485;height:19748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">
                        <v:imagedata r:id="rId59" o:title="Zahnräder mit einfarbiger Füllung"/>
                      </v:shape>
                    </v:group>
                  </w:pict>
                </mc:Fallback>
              </mc:AlternateContent>
            </w:r>
          </w:p>
        </w:tc>
        <w:tc>
          <w:tcPr>
            <w:tcW w:w="426" w:type="dxa"/>
          </w:tcPr>
          <w:p w14:paraId="55A7F2B5" w14:textId="77777777" w:rsidR="008C3B54" w:rsidRDefault="008C3B54" w:rsidP="008C3B54">
            <w:pPr>
              <w:pStyle w:val="Nummerierung"/>
            </w:pPr>
            <w:r>
              <w:t>a)</w:t>
            </w:r>
          </w:p>
          <w:p w14:paraId="06552FBC" w14:textId="77777777" w:rsidR="008C3B54" w:rsidRDefault="008C3B54" w:rsidP="00C619BA">
            <w:pPr>
              <w:spacing w:line="240" w:lineRule="atLeast"/>
              <w:rPr>
                <w:noProof/>
              </w:rPr>
            </w:pPr>
          </w:p>
        </w:tc>
        <w:tc>
          <w:tcPr>
            <w:tcW w:w="8364" w:type="dxa"/>
            <w:gridSpan w:val="4"/>
          </w:tcPr>
          <w:p w14:paraId="7283FCD5" w14:textId="2ED8BBDD" w:rsidR="008C3B54" w:rsidRDefault="006A412E" w:rsidP="008C3B54">
            <w:pPr>
              <w:spacing w:line="240" w:lineRule="atLeast"/>
              <w:rPr>
                <w:rFonts w:eastAsiaTheme="minorEastAsia"/>
                <w:noProof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3379584" behindDoc="0" locked="0" layoutInCell="1" allowOverlap="1" wp14:anchorId="3EB40292" wp14:editId="7195ADF9">
                      <wp:simplePos x="0" y="0"/>
                      <wp:positionH relativeFrom="column">
                        <wp:posOffset>342900</wp:posOffset>
                      </wp:positionH>
                      <wp:positionV relativeFrom="paragraph">
                        <wp:posOffset>86360</wp:posOffset>
                      </wp:positionV>
                      <wp:extent cx="181745" cy="317500"/>
                      <wp:effectExtent l="0" t="0" r="8890" b="0"/>
                      <wp:wrapNone/>
                      <wp:docPr id="2104210498" name="Gruppieren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1745" cy="317500"/>
                                <a:chOff x="50888" y="-4831"/>
                                <a:chExt cx="183042" cy="318283"/>
                              </a:xfrm>
                            </wpg:grpSpPr>
                            <wps:wsp>
                              <wps:cNvPr id="2104210499" name="Textfeld 3"/>
                              <wps:cNvSpPr txBox="1"/>
                              <wps:spPr>
                                <a:xfrm>
                                  <a:off x="73976" y="-4831"/>
                                  <a:ext cx="159954" cy="18439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D780C3C" w14:textId="00E4DA1B" w:rsidR="005E69F8" w:rsidRPr="006A412E" w:rsidRDefault="005E69F8" w:rsidP="005E69F8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6A412E">
                                      <w:rPr>
                                        <w:sz w:val="18"/>
                                        <w:szCs w:val="18"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104210500" name="Textfeld 3"/>
                              <wps:cNvSpPr txBox="1"/>
                              <wps:spPr>
                                <a:xfrm>
                                  <a:off x="70694" y="149510"/>
                                  <a:ext cx="127984" cy="1639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7A4865" w14:textId="668FF973" w:rsidR="005E69F8" w:rsidRPr="006A412E" w:rsidRDefault="005E69F8" w:rsidP="005E69F8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6A412E">
                                      <w:rPr>
                                        <w:sz w:val="18"/>
                                        <w:szCs w:val="18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04210501" name="Gerade Verbindung 1"/>
                              <wps:cNvCnPr/>
                              <wps:spPr>
                                <a:xfrm>
                                  <a:off x="50888" y="179565"/>
                                  <a:ext cx="90642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EB40292" id="_x0000_s1149" style="position:absolute;margin-left:27pt;margin-top:6.8pt;width:14.3pt;height:25pt;z-index:253379584;mso-width-relative:margin;mso-height-relative:margin" coordorigin="50888,-4831" coordsize="183042,31828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">
                      <v:shape id="Textfeld 3" o:spid="_x0000_s1150" type="#_x0000_t202" style="position:absolute;left:73976;top:-4831;width:159954;height:1843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" filled="f" stroked="f" strokeweight=".5pt">
                        <v:textbox style="mso-fit-shape-to-text:t" inset="0,0,0,0">
                          <w:txbxContent>
                            <w:p w14:paraId="7D780C3C" w14:textId="00E4DA1B" w:rsidR="005E69F8" w:rsidRPr="006A412E" w:rsidRDefault="005E69F8" w:rsidP="005E69F8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6A412E">
                                <w:rPr>
                                  <w:sz w:val="18"/>
                                  <w:szCs w:val="18"/>
                                </w:rPr>
                                <w:t>1</w:t>
                              </w:r>
                            </w:p>
                          </w:txbxContent>
                        </v:textbox>
                      </v:shape>
                      <v:shape id="Textfeld 3" o:spid="_x0000_s1151" type="#_x0000_t202" style="position:absolute;left:70694;top:149510;width:127984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017A4865" w14:textId="668FF973" w:rsidR="005E69F8" w:rsidRPr="006A412E" w:rsidRDefault="005E69F8" w:rsidP="005E69F8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6A412E">
                                <w:rPr>
                                  <w:sz w:val="18"/>
                                  <w:szCs w:val="18"/>
                                </w:rPr>
                                <w:t>3</w:t>
                              </w:r>
                            </w:p>
                          </w:txbxContent>
                        </v:textbox>
                      </v:shape>
                      <v:line id="Gerade Verbindung 1" o:spid="_x0000_s1152" style="position:absolute;visibility:visible;mso-wrap-style:square" from="50888,179565" to="141530,17956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" strokecolor="black [3213]" strokeweight="1pt">
                        <v:stroke joinstyle="miter"/>
                      </v:line>
                    </v:group>
                  </w:pict>
                </mc:Fallback>
              </mc:AlternateContent>
            </w:r>
            <w:r w:rsidR="00CB1428">
              <w:rPr>
                <w:rFonts w:ascii="Calibri" w:eastAsia="Times New Roman" w:hAnsi="Calibri" w:cs="Times New Roman"/>
                <w:noProof/>
                <w:lang w:eastAsia="de-DE"/>
              </w:rPr>
              <w:drawing>
                <wp:anchor distT="0" distB="0" distL="114300" distR="114300" simplePos="0" relativeHeight="253545472" behindDoc="0" locked="0" layoutInCell="1" allowOverlap="1" wp14:anchorId="7467503E" wp14:editId="54CBB388">
                  <wp:simplePos x="0" y="0"/>
                  <wp:positionH relativeFrom="column">
                    <wp:posOffset>4558665</wp:posOffset>
                  </wp:positionH>
                  <wp:positionV relativeFrom="paragraph">
                    <wp:posOffset>-293370</wp:posOffset>
                  </wp:positionV>
                  <wp:extent cx="647700" cy="647700"/>
                  <wp:effectExtent l="0" t="0" r="0" b="0"/>
                  <wp:wrapNone/>
                  <wp:docPr id="1727019482" name="Grafik 74">
                    <a:hlinkClick xmlns:a="http://schemas.openxmlformats.org/drawingml/2006/main" r:id="rId3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5281987" name="Grafik 74">
                            <a:hlinkClick r:id="rId38"/>
                          </pic:cNvPr>
                          <pic:cNvPicPr/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C3B54">
              <w:rPr>
                <w:noProof/>
              </w:rPr>
              <w:t>Nutz</w:t>
            </w:r>
            <w:r w:rsidR="008674C1">
              <w:rPr>
                <w:noProof/>
              </w:rPr>
              <w:t>t</w:t>
            </w:r>
            <w:r w:rsidR="008C3B54">
              <w:rPr>
                <w:noProof/>
              </w:rPr>
              <w:t xml:space="preserve"> die digitalen Bruchstreifen zur Bearbeitung der Aufgabe: </w:t>
            </w:r>
            <w:r w:rsidR="008C3B54">
              <w:rPr>
                <w:noProof/>
              </w:rPr>
              <w:br/>
              <w:t>Stell</w:t>
            </w:r>
            <m:oMath>
              <m:r>
                <m:rPr>
                  <m:sty m:val="p"/>
                </m:rPr>
                <w:rPr>
                  <w:rFonts w:ascii="Cambria Math" w:hAnsi="Cambria Math"/>
                  <w:noProof/>
                </w:rPr>
                <m:t>t</m:t>
              </m:r>
              <m:r>
                <w:rPr>
                  <w:rFonts w:ascii="Cambria Math" w:hAnsi="Cambria Math"/>
                  <w:noProof/>
                </w:rPr>
                <m:t xml:space="preserve">     </m:t>
              </m:r>
            </m:oMath>
            <w:r w:rsidR="008C3B54">
              <w:rPr>
                <w:rFonts w:eastAsiaTheme="minorEastAsia"/>
                <w:noProof/>
              </w:rPr>
              <w:t xml:space="preserve">mit den digitalen Bruchstreifen dar. </w:t>
            </w:r>
          </w:p>
          <w:p w14:paraId="4DE13320" w14:textId="1A6A43D9" w:rsidR="008C3B54" w:rsidRPr="008C3B54" w:rsidRDefault="00FA1EFA" w:rsidP="008C3B54">
            <w:pPr>
              <w:spacing w:before="120" w:line="240" w:lineRule="atLeast"/>
              <w:rPr>
                <w:rFonts w:eastAsiaTheme="minorEastAsia"/>
                <w:noProof/>
              </w:rPr>
            </w:pPr>
            <w:r w:rsidRPr="004077DC">
              <w:rPr>
                <w:noProof/>
              </w:rPr>
              <w:drawing>
                <wp:anchor distT="0" distB="0" distL="114300" distR="114300" simplePos="0" relativeHeight="253963264" behindDoc="0" locked="0" layoutInCell="1" allowOverlap="1" wp14:anchorId="3444C4E0" wp14:editId="4279C6C8">
                  <wp:simplePos x="0" y="0"/>
                  <wp:positionH relativeFrom="column">
                    <wp:posOffset>338638</wp:posOffset>
                  </wp:positionH>
                  <wp:positionV relativeFrom="paragraph">
                    <wp:posOffset>48895</wp:posOffset>
                  </wp:positionV>
                  <wp:extent cx="265157" cy="263434"/>
                  <wp:effectExtent l="0" t="0" r="1905" b="3810"/>
                  <wp:wrapNone/>
                  <wp:docPr id="2098807679" name="Grafik 1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7C3F2B-E854-E71C-1DAA-7795F92135E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Grafik 13">
                            <a:extLst>
                              <a:ext uri="{FF2B5EF4-FFF2-40B4-BE49-F238E27FC236}">
                                <a16:creationId xmlns:a16="http://schemas.microsoft.com/office/drawing/2014/main" id="{007C3F2B-E854-E71C-1DAA-7795F92135E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30" t="6067" r="79453" b="487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157" cy="2634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077DC">
              <w:rPr>
                <w:noProof/>
              </w:rPr>
              <w:drawing>
                <wp:anchor distT="0" distB="0" distL="114300" distR="114300" simplePos="0" relativeHeight="253957120" behindDoc="0" locked="0" layoutInCell="1" allowOverlap="1" wp14:anchorId="1686FEC1" wp14:editId="4B3B8D3A">
                  <wp:simplePos x="0" y="0"/>
                  <wp:positionH relativeFrom="column">
                    <wp:posOffset>879927</wp:posOffset>
                  </wp:positionH>
                  <wp:positionV relativeFrom="paragraph">
                    <wp:posOffset>15240</wp:posOffset>
                  </wp:positionV>
                  <wp:extent cx="292100" cy="306705"/>
                  <wp:effectExtent l="0" t="0" r="0" b="0"/>
                  <wp:wrapNone/>
                  <wp:docPr id="1270449178" name="Grafik 1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7C3F2B-E854-E71C-1DAA-7795F92135E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Grafik 13">
                            <a:extLst>
                              <a:ext uri="{FF2B5EF4-FFF2-40B4-BE49-F238E27FC236}">
                                <a16:creationId xmlns:a16="http://schemas.microsoft.com/office/drawing/2014/main" id="{007C3F2B-E854-E71C-1DAA-7795F92135E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1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899" r="39038" b="4736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100" cy="3067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C3B54">
              <w:rPr>
                <w:rFonts w:eastAsiaTheme="minorEastAsia"/>
                <w:noProof/>
              </w:rPr>
              <w:t>Zieh</w:t>
            </w:r>
            <w:r w:rsidR="008674C1">
              <w:rPr>
                <w:rFonts w:eastAsiaTheme="minorEastAsia"/>
                <w:noProof/>
              </w:rPr>
              <w:t>t</w:t>
            </w:r>
            <w:r w:rsidR="008C3B54">
              <w:rPr>
                <w:rFonts w:eastAsiaTheme="minorEastAsia"/>
                <w:noProof/>
              </w:rPr>
              <w:t xml:space="preserve">     </w:t>
            </w:r>
            <w:r>
              <w:rPr>
                <w:rFonts w:eastAsiaTheme="minorEastAsia"/>
                <w:noProof/>
              </w:rPr>
              <w:t xml:space="preserve">     </w:t>
            </w:r>
            <w:r w:rsidR="008C3B54">
              <w:rPr>
                <w:rFonts w:eastAsiaTheme="minorEastAsia"/>
                <w:noProof/>
              </w:rPr>
              <w:t xml:space="preserve">oder      </w:t>
            </w:r>
            <w:r>
              <w:rPr>
                <w:rFonts w:eastAsiaTheme="minorEastAsia"/>
                <w:noProof/>
              </w:rPr>
              <w:t xml:space="preserve"> </w:t>
            </w:r>
            <w:r w:rsidR="008C3B54">
              <w:rPr>
                <w:rFonts w:eastAsiaTheme="minorEastAsia"/>
                <w:noProof/>
              </w:rPr>
              <w:t xml:space="preserve">  auf </w:t>
            </w:r>
            <w:r w:rsidR="008674C1">
              <w:rPr>
                <w:rFonts w:eastAsiaTheme="minorEastAsia"/>
                <w:noProof/>
              </w:rPr>
              <w:t xml:space="preserve">euren </w:t>
            </w:r>
            <w:r w:rsidR="008C3B54">
              <w:rPr>
                <w:rFonts w:eastAsiaTheme="minorEastAsia"/>
                <w:noProof/>
              </w:rPr>
              <w:t>Drittel-Bruchstreifen.</w:t>
            </w:r>
          </w:p>
        </w:tc>
      </w:tr>
      <w:tr w:rsidR="008C3B54" w14:paraId="725D6B61" w14:textId="77777777" w:rsidTr="00351002">
        <w:tc>
          <w:tcPr>
            <w:tcW w:w="708" w:type="dxa"/>
          </w:tcPr>
          <w:p w14:paraId="529BEF77" w14:textId="62882EFF" w:rsidR="008C3B54" w:rsidRDefault="008C3B54" w:rsidP="00E13C64">
            <w:pPr>
              <w:pStyle w:val="Nummerierung"/>
            </w:pPr>
            <w:r w:rsidRPr="00BA77C2">
              <w:rPr>
                <w:rFonts w:ascii="Calibri" w:eastAsia="Calibri" w:hAnsi="Calibri" w:cs="Times New Roman"/>
                <w:b w:val="0"/>
                <w:strike/>
                <w:noProof/>
                <w:color w:val="327A86"/>
                <w:lang w:eastAsia="de-DE"/>
              </w:rPr>
              <w:drawing>
                <wp:anchor distT="0" distB="0" distL="114300" distR="114300" simplePos="0" relativeHeight="253224960" behindDoc="0" locked="0" layoutInCell="1" allowOverlap="1" wp14:anchorId="2E53DBFF" wp14:editId="5C1F93E6">
                  <wp:simplePos x="0" y="0"/>
                  <wp:positionH relativeFrom="column">
                    <wp:posOffset>12970</wp:posOffset>
                  </wp:positionH>
                  <wp:positionV relativeFrom="paragraph">
                    <wp:posOffset>35425</wp:posOffset>
                  </wp:positionV>
                  <wp:extent cx="359410" cy="271780"/>
                  <wp:effectExtent l="0" t="0" r="2540" b="0"/>
                  <wp:wrapSquare wrapText="bothSides"/>
                  <wp:docPr id="159219897" name="Grafik 1592198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9410" cy="2717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6" w:type="dxa"/>
          </w:tcPr>
          <w:p w14:paraId="433E7F13" w14:textId="77777777" w:rsidR="008C3B54" w:rsidRDefault="008C3B54" w:rsidP="00C619BA">
            <w:pPr>
              <w:spacing w:line="240" w:lineRule="atLeast"/>
              <w:rPr>
                <w:noProof/>
              </w:rPr>
            </w:pPr>
          </w:p>
        </w:tc>
        <w:tc>
          <w:tcPr>
            <w:tcW w:w="8364" w:type="dxa"/>
            <w:gridSpan w:val="4"/>
          </w:tcPr>
          <w:p w14:paraId="6D6CF4C6" w14:textId="50F6E0CB" w:rsidR="008C3B54" w:rsidRDefault="008C3B54" w:rsidP="008C3B54">
            <w:pPr>
              <w:spacing w:before="120" w:line="240" w:lineRule="atLeast"/>
              <w:rPr>
                <w:rFonts w:eastAsiaTheme="minorEastAsia"/>
                <w:noProof/>
              </w:rPr>
            </w:pPr>
            <w:r>
              <w:rPr>
                <w:rFonts w:eastAsiaTheme="minorEastAsia"/>
                <w:noProof/>
              </w:rPr>
              <w:t xml:space="preserve">Was könnt ihr beobachten? </w:t>
            </w:r>
          </w:p>
          <w:p w14:paraId="07F745A5" w14:textId="54F676D8" w:rsidR="008C3B54" w:rsidRDefault="008C3B54" w:rsidP="009A01B2">
            <w:pPr>
              <w:pStyle w:val="Listenabsatz"/>
            </w:pPr>
            <w:r>
              <w:t>Was passiert, wenn ihr andere Zahlen wählt?</w:t>
            </w:r>
          </w:p>
          <w:p w14:paraId="34378C34" w14:textId="22F45396" w:rsidR="008C3B54" w:rsidRDefault="008C3B54" w:rsidP="009A01B2">
            <w:pPr>
              <w:pStyle w:val="Listenabsatz"/>
            </w:pPr>
            <w:r>
              <w:t>Was passiert, wenn ihr andere Bruchstreifen wählt und über diese eine Zahl zieht?</w:t>
            </w:r>
          </w:p>
          <w:p w14:paraId="4F9DC362" w14:textId="261628B4" w:rsidR="00942B5F" w:rsidRDefault="001F7845" w:rsidP="00351002">
            <w:pPr>
              <w:pStyle w:val="Listenabsatz"/>
            </w:pPr>
            <w:r>
              <mc:AlternateContent>
                <mc:Choice Requires="wpg">
                  <w:drawing>
                    <wp:anchor distT="0" distB="0" distL="114300" distR="114300" simplePos="0" relativeHeight="253993984" behindDoc="0" locked="0" layoutInCell="1" allowOverlap="1" wp14:anchorId="35281C28" wp14:editId="4A3C939C">
                      <wp:simplePos x="0" y="0"/>
                      <wp:positionH relativeFrom="column">
                        <wp:posOffset>338455</wp:posOffset>
                      </wp:positionH>
                      <wp:positionV relativeFrom="paragraph">
                        <wp:posOffset>278809</wp:posOffset>
                      </wp:positionV>
                      <wp:extent cx="236855" cy="317500"/>
                      <wp:effectExtent l="0" t="0" r="4445" b="0"/>
                      <wp:wrapNone/>
                      <wp:docPr id="38500587" name="Gruppieren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6855" cy="317500"/>
                                <a:chOff x="50888" y="-4831"/>
                                <a:chExt cx="183042" cy="318283"/>
                              </a:xfrm>
                            </wpg:grpSpPr>
                            <wps:wsp>
                              <wps:cNvPr id="1978496699" name="Textfeld 3"/>
                              <wps:cNvSpPr txBox="1"/>
                              <wps:spPr>
                                <a:xfrm>
                                  <a:off x="73976" y="-4831"/>
                                  <a:ext cx="159954" cy="18439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7690718" w14:textId="689E0F23" w:rsidR="00942B5F" w:rsidRPr="006A412E" w:rsidRDefault="00942B5F" w:rsidP="00942B5F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szCs w:val="18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31465189" name="Textfeld 3"/>
                              <wps:cNvSpPr txBox="1"/>
                              <wps:spPr>
                                <a:xfrm>
                                  <a:off x="70694" y="149510"/>
                                  <a:ext cx="127984" cy="1639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37B81B7" w14:textId="13E53DF0" w:rsidR="00942B5F" w:rsidRPr="006A412E" w:rsidRDefault="00942B5F" w:rsidP="00942B5F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szCs w:val="18"/>
                                      </w:rPr>
                                      <w:t>6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81446789" name="Gerade Verbindung 1"/>
                              <wps:cNvCnPr/>
                              <wps:spPr>
                                <a:xfrm>
                                  <a:off x="50888" y="179565"/>
                                  <a:ext cx="90642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5281C28" id="_x0000_s1153" style="position:absolute;left:0;text-align:left;margin-left:26.65pt;margin-top:21.95pt;width:18.65pt;height:25pt;z-index:253993984;mso-width-relative:margin;mso-height-relative:margin" coordorigin="50888,-4831" coordsize="183042,31828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">
                      <v:shape id="Textfeld 3" o:spid="_x0000_s1154" type="#_x0000_t202" style="position:absolute;left:73976;top:-4831;width:159954;height:1843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27690718" w14:textId="689E0F23" w:rsidR="00942B5F" w:rsidRPr="006A412E" w:rsidRDefault="00942B5F" w:rsidP="00942B5F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3</w:t>
                              </w:r>
                            </w:p>
                          </w:txbxContent>
                        </v:textbox>
                      </v:shape>
                      <v:shape id="Textfeld 3" o:spid="_x0000_s1155" type="#_x0000_t202" style="position:absolute;left:70694;top:149510;width:127984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137B81B7" w14:textId="13E53DF0" w:rsidR="00942B5F" w:rsidRPr="006A412E" w:rsidRDefault="00942B5F" w:rsidP="00942B5F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6</w:t>
                              </w:r>
                            </w:p>
                          </w:txbxContent>
                        </v:textbox>
                      </v:shape>
                      <v:line id="Gerade Verbindung 1" o:spid="_x0000_s1156" style="position:absolute;visibility:visible;mso-wrap-style:square" from="50888,179565" to="141530,17956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" strokecolor="black [3213]" strokeweight="1pt">
                        <v:stroke joinstyle="miter"/>
                      </v:line>
                    </v:group>
                  </w:pict>
                </mc:Fallback>
              </mc:AlternateContent>
            </w:r>
            <w:r w:rsidR="005F1615">
              <w:drawing>
                <wp:anchor distT="0" distB="0" distL="114300" distR="114300" simplePos="0" relativeHeight="254001152" behindDoc="0" locked="0" layoutInCell="1" allowOverlap="1" wp14:anchorId="60D5A21D" wp14:editId="74516DEE">
                  <wp:simplePos x="0" y="0"/>
                  <wp:positionH relativeFrom="column">
                    <wp:posOffset>1243330</wp:posOffset>
                  </wp:positionH>
                  <wp:positionV relativeFrom="paragraph">
                    <wp:posOffset>304093</wp:posOffset>
                  </wp:positionV>
                  <wp:extent cx="285750" cy="262890"/>
                  <wp:effectExtent l="0" t="0" r="0" b="3810"/>
                  <wp:wrapNone/>
                  <wp:docPr id="1427566710" name="Grafik 1178" descr="Ein Bild, das Symbol, Logo, Schrift, Grafike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922967" name="Grafik 1178" descr="Ein Bild, das Symbol, Logo, Schrift, Grafiken enthält.&#10;&#10;Automatisch generierte Beschreibung"/>
                          <pic:cNvPicPr/>
                        </pic:nvPicPr>
                        <pic:blipFill>
                          <a:blip r:embed="rId62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3">
                                    <a14:imgEffect>
                                      <a14:backgroundRemoval t="10000" b="90000" l="10000" r="9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" cy="262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C3B54">
              <w:t>Wie verändert sich der Teil, wie verändert sich das Ganze, wenn der Streifen feiner eingeteilt wird?</w:t>
            </w:r>
            <w:r w:rsidR="00FA1EFA" w:rsidRPr="004077DC">
              <w:t xml:space="preserve"> </w:t>
            </w:r>
          </w:p>
        </w:tc>
      </w:tr>
      <w:tr w:rsidR="005F1615" w14:paraId="3D330223" w14:textId="77777777" w:rsidTr="00351002">
        <w:tc>
          <w:tcPr>
            <w:tcW w:w="708" w:type="dxa"/>
          </w:tcPr>
          <w:p w14:paraId="75876B3B" w14:textId="77777777" w:rsidR="005F1615" w:rsidRPr="00BA77C2" w:rsidRDefault="005F1615" w:rsidP="00E13C64">
            <w:pPr>
              <w:pStyle w:val="Nummerierung"/>
              <w:rPr>
                <w:rFonts w:ascii="Calibri" w:eastAsia="Calibri" w:hAnsi="Calibri" w:cs="Times New Roman"/>
                <w:b w:val="0"/>
                <w:strike/>
                <w:noProof/>
                <w:color w:val="327A86"/>
                <w:lang w:eastAsia="de-DE"/>
              </w:rPr>
            </w:pPr>
          </w:p>
        </w:tc>
        <w:tc>
          <w:tcPr>
            <w:tcW w:w="426" w:type="dxa"/>
          </w:tcPr>
          <w:p w14:paraId="6729BE94" w14:textId="64795C72" w:rsidR="005F1615" w:rsidRPr="00351002" w:rsidRDefault="005F1615" w:rsidP="00C619BA">
            <w:pPr>
              <w:spacing w:line="240" w:lineRule="atLeast"/>
              <w:rPr>
                <w:b/>
                <w:bCs/>
                <w:noProof/>
              </w:rPr>
            </w:pPr>
            <w:r w:rsidRPr="00351002">
              <w:rPr>
                <w:b/>
                <w:bCs/>
                <w:noProof/>
                <w:color w:val="327A86" w:themeColor="text2"/>
              </w:rPr>
              <w:t>b)</w:t>
            </w:r>
          </w:p>
        </w:tc>
        <w:tc>
          <w:tcPr>
            <w:tcW w:w="8364" w:type="dxa"/>
            <w:gridSpan w:val="4"/>
          </w:tcPr>
          <w:p w14:paraId="47810F41" w14:textId="792D1C45" w:rsidR="005F1615" w:rsidRDefault="005F1615" w:rsidP="00351002">
            <w:pPr>
              <w:spacing w:after="240" w:line="240" w:lineRule="atLeast"/>
              <w:rPr>
                <w:rFonts w:eastAsiaTheme="minorEastAsia"/>
                <w:noProof/>
              </w:rPr>
            </w:pPr>
            <w:r>
              <w:t>Stellt       dar und zieht         auf den Streifen. Was könnt ihr beobachten?</w:t>
            </w:r>
          </w:p>
        </w:tc>
      </w:tr>
      <w:tr w:rsidR="008C3B54" w14:paraId="2CCC9473" w14:textId="77777777" w:rsidTr="00351002">
        <w:tc>
          <w:tcPr>
            <w:tcW w:w="708" w:type="dxa"/>
          </w:tcPr>
          <w:p w14:paraId="36B855D3" w14:textId="3471C7A4" w:rsidR="008C3B54" w:rsidRDefault="008C3B54" w:rsidP="008C3B54">
            <w:pPr>
              <w:pStyle w:val="Nummerierung"/>
            </w:pPr>
          </w:p>
        </w:tc>
        <w:tc>
          <w:tcPr>
            <w:tcW w:w="426" w:type="dxa"/>
          </w:tcPr>
          <w:p w14:paraId="58C161F5" w14:textId="3B245383" w:rsidR="008C3B54" w:rsidRPr="008C3B54" w:rsidRDefault="00663201" w:rsidP="008C3B54">
            <w:pPr>
              <w:spacing w:line="240" w:lineRule="atLeast"/>
              <w:rPr>
                <w:b/>
                <w:bCs/>
                <w:noProof/>
              </w:rPr>
            </w:pPr>
            <w:r>
              <w:rPr>
                <w:b/>
                <w:bCs/>
                <w:noProof/>
                <w:color w:val="327A86"/>
              </w:rPr>
              <mc:AlternateContent>
                <mc:Choice Requires="wpg">
                  <w:drawing>
                    <wp:anchor distT="0" distB="0" distL="114300" distR="114300" simplePos="0" relativeHeight="253661184" behindDoc="0" locked="0" layoutInCell="1" allowOverlap="1" wp14:anchorId="058C9C2E" wp14:editId="58B28E6C">
                      <wp:simplePos x="0" y="0"/>
                      <wp:positionH relativeFrom="column">
                        <wp:posOffset>270510</wp:posOffset>
                      </wp:positionH>
                      <wp:positionV relativeFrom="paragraph">
                        <wp:posOffset>774700</wp:posOffset>
                      </wp:positionV>
                      <wp:extent cx="3834765" cy="181610"/>
                      <wp:effectExtent l="0" t="0" r="635" b="0"/>
                      <wp:wrapNone/>
                      <wp:docPr id="977321848" name="Gruppieren 42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834765" cy="181610"/>
                                <a:chOff x="0" y="0"/>
                                <a:chExt cx="3834765" cy="181610"/>
                              </a:xfrm>
                            </wpg:grpSpPr>
                            <wps:wsp>
                              <wps:cNvPr id="1834326775" name="Textfeld 424"/>
                              <wps:cNvSpPr txBox="1"/>
                              <wps:spPr>
                                <a:xfrm>
                                  <a:off x="0" y="0"/>
                                  <a:ext cx="155575" cy="1809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D84C865" w14:textId="3944BFAE" w:rsidR="00BA5A6A" w:rsidRDefault="00BA5A6A" w:rsidP="00BA5A6A">
                                    <w:pPr>
                                      <w:jc w:val="center"/>
                                    </w:pPr>
                                    <w:r>
                                      <w:t>0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12351489" name="Textfeld 424"/>
                              <wps:cNvSpPr txBox="1"/>
                              <wps:spPr>
                                <a:xfrm>
                                  <a:off x="3679190" y="635"/>
                                  <a:ext cx="155575" cy="1809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75A27BF" w14:textId="1CC62E54" w:rsidR="00BA5A6A" w:rsidRDefault="00BA5A6A" w:rsidP="00BA5A6A">
                                    <w:pPr>
                                      <w:jc w:val="center"/>
                                    </w:pPr>
                                    <w:r>
                                      <w:t>1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58C9C2E" id="Gruppieren 427" o:spid="_x0000_s1157" style="position:absolute;margin-left:21.3pt;margin-top:61pt;width:301.95pt;height:14.3pt;z-index:253661184" coordsize="38347,181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">
                      <v:shape id="Textfeld 424" o:spid="_x0000_s1158" type="#_x0000_t202" style="position:absolute;width:1555;height:180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" fillcolor="white [3212]" stroked="f" strokeweight=".5pt">
                        <v:textbox inset="0,0,0,0">
                          <w:txbxContent>
                            <w:p w14:paraId="7D84C865" w14:textId="3944BFAE" w:rsidR="00BA5A6A" w:rsidRDefault="00BA5A6A" w:rsidP="00BA5A6A">
                              <w:pPr>
                                <w:jc w:val="center"/>
                              </w:pPr>
                              <w:r>
                                <w:t>0</w:t>
                              </w:r>
                            </w:p>
                          </w:txbxContent>
                        </v:textbox>
                      </v:shape>
                      <v:shape id="Textfeld 424" o:spid="_x0000_s1159" type="#_x0000_t202" style="position:absolute;left:36791;top:6;width:1556;height:181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" fillcolor="white [3212]" stroked="f" strokeweight=".5pt">
                        <v:textbox inset="0,0,0,0">
                          <w:txbxContent>
                            <w:p w14:paraId="075A27BF" w14:textId="1CC62E54" w:rsidR="00BA5A6A" w:rsidRDefault="00BA5A6A" w:rsidP="00BA5A6A">
                              <w:pPr>
                                <w:jc w:val="center"/>
                              </w:pPr>
                              <w:r>
                                <w:t>1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5F1615">
              <w:rPr>
                <w:b/>
                <w:bCs/>
                <w:color w:val="327A86"/>
              </w:rPr>
              <w:t>c</w:t>
            </w:r>
            <w:r w:rsidR="008C3B54" w:rsidRPr="008C3B54">
              <w:rPr>
                <w:b/>
                <w:bCs/>
                <w:color w:val="327A86"/>
              </w:rPr>
              <w:t>)</w:t>
            </w:r>
          </w:p>
        </w:tc>
        <w:tc>
          <w:tcPr>
            <w:tcW w:w="8364" w:type="dxa"/>
            <w:gridSpan w:val="4"/>
          </w:tcPr>
          <w:p w14:paraId="6E3F45B0" w14:textId="7FC59285" w:rsidR="008C3B54" w:rsidRDefault="008C3B54" w:rsidP="008C3B54">
            <w:pPr>
              <w:spacing w:line="240" w:lineRule="atLeast"/>
              <w:rPr>
                <w:noProof/>
              </w:rPr>
            </w:pPr>
            <w:r>
              <w:rPr>
                <w:noProof/>
              </w:rPr>
              <w:t xml:space="preserve">Markiere im Viertel-Streifen und im Sechzehntel-Streifen jeweils </w:t>
            </w:r>
            <w:r>
              <w:rPr>
                <w:noProof/>
              </w:rPr>
              <w:br/>
              <w:t xml:space="preserve">den gleich großen Anteil zu sechs Achtel. </w:t>
            </w:r>
            <w:r w:rsidR="00942B5F">
              <w:rPr>
                <w:noProof/>
              </w:rPr>
              <w:t>Kontrolliere mit den digitalen Bruchstreifen.</w:t>
            </w:r>
          </w:p>
          <w:p w14:paraId="0C61683A" w14:textId="1A531827" w:rsidR="008C3B54" w:rsidRDefault="00942B5F" w:rsidP="008C3B54">
            <w:pPr>
              <w:spacing w:line="240" w:lineRule="atLeas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229056" behindDoc="0" locked="0" layoutInCell="1" allowOverlap="1" wp14:anchorId="59FEBD26" wp14:editId="36D8E061">
                      <wp:simplePos x="0" y="0"/>
                      <wp:positionH relativeFrom="column">
                        <wp:posOffset>4343802</wp:posOffset>
                      </wp:positionH>
                      <wp:positionV relativeFrom="paragraph">
                        <wp:posOffset>41484</wp:posOffset>
                      </wp:positionV>
                      <wp:extent cx="1452880" cy="466090"/>
                      <wp:effectExtent l="0" t="0" r="7620" b="92710"/>
                      <wp:wrapNone/>
                      <wp:docPr id="1817639041" name="Sprechblase: rechteckig mit abgerundeten Ecken 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52880" cy="466090"/>
                              </a:xfrm>
                              <a:prstGeom prst="wedgeRoundRectCallout">
                                <a:avLst>
                                  <a:gd name="adj1" fmla="val -31697"/>
                                  <a:gd name="adj2" fmla="val 63643"/>
                                  <a:gd name="adj3" fmla="val 16667"/>
                                </a:avLst>
                              </a:prstGeom>
                              <a:noFill/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B112125" w14:textId="77777777" w:rsidR="008C3B54" w:rsidRPr="009F4661" w:rsidRDefault="008C3B54" w:rsidP="009F4661">
                                  <w:pPr>
                                    <w:spacing w:line="240" w:lineRule="auto"/>
                                    <w:rPr>
                                      <w:color w:val="000000"/>
                                      <w:sz w:val="19"/>
                                      <w:szCs w:val="19"/>
                                    </w:rPr>
                                  </w:pPr>
                                  <w:r w:rsidRPr="009F4661">
                                    <w:rPr>
                                      <w:color w:val="000000"/>
                                      <w:sz w:val="19"/>
                                      <w:szCs w:val="19"/>
                                    </w:rPr>
                                    <w:t>Von unten nach oben teile ich die Streifen gröber ein.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45720" rIns="3600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FEBD26" id="Sprechblase: rechteckig mit abgerundeten Ecken 70" o:spid="_x0000_s1160" type="#_x0000_t62" style="position:absolute;margin-left:342.05pt;margin-top:3.25pt;width:114.4pt;height:36.7pt;z-index:25322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" adj="3953,24547" filled="f" strokecolor="#bfbfbf [2412]" strokeweight="1pt">
                      <v:textbox inset="1mm,,1mm">
                        <w:txbxContent>
                          <w:p w14:paraId="7B112125" w14:textId="77777777" w:rsidR="008C3B54" w:rsidRPr="009F4661" w:rsidRDefault="008C3B54" w:rsidP="009F4661">
                            <w:pPr>
                              <w:spacing w:line="240" w:lineRule="auto"/>
                              <w:rPr>
                                <w:color w:val="000000"/>
                                <w:sz w:val="19"/>
                                <w:szCs w:val="19"/>
                              </w:rPr>
                            </w:pPr>
                            <w:r w:rsidRPr="009F4661">
                              <w:rPr>
                                <w:color w:val="000000"/>
                                <w:sz w:val="19"/>
                                <w:szCs w:val="19"/>
                              </w:rPr>
                              <w:t>Von unten nach oben teile ich die Streifen gröber ein.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FE83325" w14:textId="62A54EB8" w:rsidR="008C3B54" w:rsidRDefault="00942B5F" w:rsidP="008C3B54">
            <w:pPr>
              <w:spacing w:line="240" w:lineRule="atLeast"/>
            </w:pPr>
            <w:r>
              <w:rPr>
                <w:noProof/>
              </w:rPr>
              <w:drawing>
                <wp:anchor distT="0" distB="0" distL="114300" distR="114300" simplePos="0" relativeHeight="253991936" behindDoc="0" locked="0" layoutInCell="1" allowOverlap="1" wp14:anchorId="04909F41" wp14:editId="207C9645">
                  <wp:simplePos x="0" y="0"/>
                  <wp:positionH relativeFrom="column">
                    <wp:posOffset>4073669</wp:posOffset>
                  </wp:positionH>
                  <wp:positionV relativeFrom="paragraph">
                    <wp:posOffset>289150</wp:posOffset>
                  </wp:positionV>
                  <wp:extent cx="286047" cy="263163"/>
                  <wp:effectExtent l="0" t="0" r="6350" b="3810"/>
                  <wp:wrapNone/>
                  <wp:docPr id="153922967" name="Grafik 1178" descr="Ein Bild, das Symbol, Logo, Schrift, Grafike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922967" name="Grafik 1178" descr="Ein Bild, das Symbol, Logo, Schrift, Grafiken enthält.&#10;&#10;Automatisch generierte Beschreibung"/>
                          <pic:cNvPicPr/>
                        </pic:nvPicPr>
                        <pic:blipFill>
                          <a:blip r:embed="rId62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4">
                                    <a14:imgEffect>
                                      <a14:backgroundRemoval t="10000" b="90000" l="10000" r="9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047" cy="2631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A1EFA" w:rsidRPr="004077DC">
              <w:rPr>
                <w:noProof/>
              </w:rPr>
              <w:drawing>
                <wp:anchor distT="0" distB="0" distL="114300" distR="114300" simplePos="0" relativeHeight="253965312" behindDoc="0" locked="0" layoutInCell="1" allowOverlap="1" wp14:anchorId="602F860F" wp14:editId="2E0A4C58">
                  <wp:simplePos x="0" y="0"/>
                  <wp:positionH relativeFrom="column">
                    <wp:posOffset>4083446</wp:posOffset>
                  </wp:positionH>
                  <wp:positionV relativeFrom="paragraph">
                    <wp:posOffset>824085</wp:posOffset>
                  </wp:positionV>
                  <wp:extent cx="265157" cy="263434"/>
                  <wp:effectExtent l="0" t="0" r="1905" b="3810"/>
                  <wp:wrapNone/>
                  <wp:docPr id="1712259880" name="Grafik 1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7C3F2B-E854-E71C-1DAA-7795F92135E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Grafik 13">
                            <a:extLst>
                              <a:ext uri="{FF2B5EF4-FFF2-40B4-BE49-F238E27FC236}">
                                <a16:creationId xmlns:a16="http://schemas.microsoft.com/office/drawing/2014/main" id="{007C3F2B-E854-E71C-1DAA-7795F92135E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30" t="6067" r="79453" b="487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157" cy="2634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63201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3683712" behindDoc="0" locked="0" layoutInCell="1" allowOverlap="1" wp14:anchorId="58E9DEEF" wp14:editId="550EB421">
                      <wp:simplePos x="0" y="0"/>
                      <wp:positionH relativeFrom="column">
                        <wp:posOffset>5715</wp:posOffset>
                      </wp:positionH>
                      <wp:positionV relativeFrom="paragraph">
                        <wp:posOffset>759460</wp:posOffset>
                      </wp:positionV>
                      <wp:extent cx="3825240" cy="339590"/>
                      <wp:effectExtent l="0" t="0" r="0" b="3810"/>
                      <wp:wrapNone/>
                      <wp:docPr id="1754530419" name="Gruppieren 42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825240" cy="339590"/>
                                <a:chOff x="0" y="0"/>
                                <a:chExt cx="3825240" cy="339590"/>
                              </a:xfrm>
                            </wpg:grpSpPr>
                            <wps:wsp>
                              <wps:cNvPr id="12555315" name="Textfeld 424"/>
                              <wps:cNvSpPr txBox="1"/>
                              <wps:spPr>
                                <a:xfrm>
                                  <a:off x="3669665" y="74930"/>
                                  <a:ext cx="155575" cy="1809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610D802" w14:textId="36A2288F" w:rsidR="00BA5A6A" w:rsidRDefault="00BA5A6A" w:rsidP="00BA5A6A">
                                    <w:pPr>
                                      <w:jc w:val="center"/>
                                    </w:pPr>
                                    <w:r>
                                      <w:t>1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5747967" name="Textfeld 424"/>
                              <wps:cNvSpPr txBox="1"/>
                              <wps:spPr>
                                <a:xfrm>
                                  <a:off x="0" y="76200"/>
                                  <a:ext cx="155575" cy="1809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9166033" w14:textId="77777777" w:rsidR="00BA5A6A" w:rsidRDefault="00BA5A6A" w:rsidP="00BA5A6A">
                                    <w:pPr>
                                      <w:jc w:val="center"/>
                                    </w:pPr>
                                    <w:r>
                                      <w:t>0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80196769" name="Textfeld 425"/>
                              <wps:cNvSpPr txBox="1"/>
                              <wps:spPr>
                                <a:xfrm>
                                  <a:off x="319405" y="74295"/>
                                  <a:ext cx="3187220" cy="2652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835EE60" w14:textId="77777777" w:rsidR="00BA5A6A" w:rsidRDefault="00BA5A6A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52118063" name="Gruppieren 2"/>
                              <wpg:cNvGrpSpPr/>
                              <wpg:grpSpPr>
                                <a:xfrm>
                                  <a:off x="427990" y="0"/>
                                  <a:ext cx="158750" cy="304165"/>
                                  <a:chOff x="34787" y="-4831"/>
                                  <a:chExt cx="159954" cy="305281"/>
                                </a:xfrm>
                              </wpg:grpSpPr>
                              <wps:wsp>
                                <wps:cNvPr id="1968200810" name="Textfeld 3"/>
                                <wps:cNvSpPr txBox="1"/>
                                <wps:spPr>
                                  <a:xfrm>
                                    <a:off x="34787" y="-4831"/>
                                    <a:ext cx="159954" cy="18439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1B47EB23" w14:textId="77777777" w:rsidR="00BA5A6A" w:rsidRPr="00BA5A6A" w:rsidRDefault="00BA5A6A" w:rsidP="00BA5A6A">
                                      <w:pPr>
                                        <w:jc w:val="center"/>
                                        <w:rPr>
                                          <w:sz w:val="16"/>
                                          <w:szCs w:val="16"/>
                                        </w:rPr>
                                      </w:pPr>
                                      <w:r w:rsidRPr="00BA5A6A">
                                        <w:rPr>
                                          <w:sz w:val="16"/>
                                          <w:szCs w:val="16"/>
                                        </w:rPr>
                                        <w:t>1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spAutoFit/>
                                </wps:bodyPr>
                              </wps:wsp>
                              <wps:wsp>
                                <wps:cNvPr id="520645428" name="Textfeld 3"/>
                                <wps:cNvSpPr txBox="1"/>
                                <wps:spPr>
                                  <a:xfrm>
                                    <a:off x="44568" y="136508"/>
                                    <a:ext cx="127984" cy="16394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31144E45" w14:textId="77777777" w:rsidR="00BA5A6A" w:rsidRPr="00BA5A6A" w:rsidRDefault="00BA5A6A" w:rsidP="00BA5A6A">
                                      <w:pPr>
                                        <w:jc w:val="center"/>
                                        <w:rPr>
                                          <w:sz w:val="16"/>
                                          <w:szCs w:val="16"/>
                                        </w:rPr>
                                      </w:pPr>
                                      <w:r w:rsidRPr="00BA5A6A">
                                        <w:rPr>
                                          <w:sz w:val="16"/>
                                          <w:szCs w:val="16"/>
                                        </w:rPr>
                                        <w:t>8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68245652" name="Gerade Verbindung 1"/>
                                <wps:cNvCnPr/>
                                <wps:spPr>
                                  <a:xfrm>
                                    <a:off x="63951" y="179565"/>
                                    <a:ext cx="90642" cy="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g:grpSp>
                              <wpg:cNvPr id="1977723423" name="Gruppieren 2"/>
                              <wpg:cNvGrpSpPr/>
                              <wpg:grpSpPr>
                                <a:xfrm>
                                  <a:off x="850900" y="0"/>
                                  <a:ext cx="158750" cy="304165"/>
                                  <a:chOff x="21725" y="-4831"/>
                                  <a:chExt cx="159954" cy="305281"/>
                                </a:xfrm>
                              </wpg:grpSpPr>
                              <wps:wsp>
                                <wps:cNvPr id="914834775" name="Textfeld 3"/>
                                <wps:cNvSpPr txBox="1"/>
                                <wps:spPr>
                                  <a:xfrm>
                                    <a:off x="21725" y="-4831"/>
                                    <a:ext cx="159954" cy="18439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59261933" w14:textId="0B59A435" w:rsidR="00BA5A6A" w:rsidRPr="00BA5A6A" w:rsidRDefault="00BA5A6A" w:rsidP="00BA5A6A">
                                      <w:pPr>
                                        <w:jc w:val="center"/>
                                        <w:rPr>
                                          <w:sz w:val="16"/>
                                          <w:szCs w:val="16"/>
                                        </w:rPr>
                                      </w:pPr>
                                      <w:r>
                                        <w:rPr>
                                          <w:sz w:val="16"/>
                                          <w:szCs w:val="16"/>
                                        </w:rPr>
                                        <w:t>2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spAutoFit/>
                                </wps:bodyPr>
                              </wps:wsp>
                              <wps:wsp>
                                <wps:cNvPr id="899618860" name="Textfeld 3"/>
                                <wps:cNvSpPr txBox="1"/>
                                <wps:spPr>
                                  <a:xfrm>
                                    <a:off x="44568" y="136508"/>
                                    <a:ext cx="127984" cy="16394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46C9BED7" w14:textId="77777777" w:rsidR="00BA5A6A" w:rsidRPr="00BA5A6A" w:rsidRDefault="00BA5A6A" w:rsidP="00BA5A6A">
                                      <w:pPr>
                                        <w:jc w:val="center"/>
                                        <w:rPr>
                                          <w:sz w:val="16"/>
                                          <w:szCs w:val="16"/>
                                        </w:rPr>
                                      </w:pPr>
                                      <w:r w:rsidRPr="00BA5A6A">
                                        <w:rPr>
                                          <w:sz w:val="16"/>
                                          <w:szCs w:val="16"/>
                                        </w:rPr>
                                        <w:t>8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36553841" name="Gerade Verbindung 1"/>
                                <wps:cNvCnPr/>
                                <wps:spPr>
                                  <a:xfrm>
                                    <a:off x="63951" y="179565"/>
                                    <a:ext cx="90642" cy="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g:grpSp>
                              <wpg:cNvPr id="1461482114" name="Gruppieren 2"/>
                              <wpg:cNvGrpSpPr/>
                              <wpg:grpSpPr>
                                <a:xfrm>
                                  <a:off x="1354455" y="0"/>
                                  <a:ext cx="158750" cy="304165"/>
                                  <a:chOff x="28256" y="-4831"/>
                                  <a:chExt cx="159954" cy="305281"/>
                                </a:xfrm>
                              </wpg:grpSpPr>
                              <wps:wsp>
                                <wps:cNvPr id="971260345" name="Textfeld 3"/>
                                <wps:cNvSpPr txBox="1"/>
                                <wps:spPr>
                                  <a:xfrm>
                                    <a:off x="28256" y="-4831"/>
                                    <a:ext cx="159954" cy="18439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36389B3C" w14:textId="47E5FB06" w:rsidR="00BA5A6A" w:rsidRPr="00BA5A6A" w:rsidRDefault="00BA5A6A" w:rsidP="00BA5A6A">
                                      <w:pPr>
                                        <w:jc w:val="center"/>
                                        <w:rPr>
                                          <w:sz w:val="16"/>
                                          <w:szCs w:val="16"/>
                                        </w:rPr>
                                      </w:pPr>
                                      <w:r>
                                        <w:rPr>
                                          <w:sz w:val="16"/>
                                          <w:szCs w:val="16"/>
                                        </w:rPr>
                                        <w:t>3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spAutoFit/>
                                </wps:bodyPr>
                              </wps:wsp>
                              <wps:wsp>
                                <wps:cNvPr id="1934507489" name="Textfeld 3"/>
                                <wps:cNvSpPr txBox="1"/>
                                <wps:spPr>
                                  <a:xfrm>
                                    <a:off x="44568" y="136508"/>
                                    <a:ext cx="127984" cy="16394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32C5028B" w14:textId="77777777" w:rsidR="00BA5A6A" w:rsidRPr="00BA5A6A" w:rsidRDefault="00BA5A6A" w:rsidP="00BA5A6A">
                                      <w:pPr>
                                        <w:jc w:val="center"/>
                                        <w:rPr>
                                          <w:sz w:val="16"/>
                                          <w:szCs w:val="16"/>
                                        </w:rPr>
                                      </w:pPr>
                                      <w:r w:rsidRPr="00BA5A6A">
                                        <w:rPr>
                                          <w:sz w:val="16"/>
                                          <w:szCs w:val="16"/>
                                        </w:rPr>
                                        <w:t>8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441946644" name="Gerade Verbindung 1"/>
                                <wps:cNvCnPr/>
                                <wps:spPr>
                                  <a:xfrm>
                                    <a:off x="63951" y="179565"/>
                                    <a:ext cx="90642" cy="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g:grpSp>
                              <wpg:cNvPr id="1731494251" name="Gruppieren 2"/>
                              <wpg:cNvGrpSpPr/>
                              <wpg:grpSpPr>
                                <a:xfrm>
                                  <a:off x="1805305" y="0"/>
                                  <a:ext cx="158750" cy="304165"/>
                                  <a:chOff x="28256" y="-4831"/>
                                  <a:chExt cx="159954" cy="305281"/>
                                </a:xfrm>
                              </wpg:grpSpPr>
                              <wps:wsp>
                                <wps:cNvPr id="1721597544" name="Textfeld 3"/>
                                <wps:cNvSpPr txBox="1"/>
                                <wps:spPr>
                                  <a:xfrm>
                                    <a:off x="28256" y="-4831"/>
                                    <a:ext cx="159954" cy="18439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26693D06" w14:textId="2853AF9C" w:rsidR="00BA5A6A" w:rsidRPr="00BA5A6A" w:rsidRDefault="00BA5A6A" w:rsidP="00BA5A6A">
                                      <w:pPr>
                                        <w:jc w:val="center"/>
                                        <w:rPr>
                                          <w:sz w:val="16"/>
                                          <w:szCs w:val="16"/>
                                        </w:rPr>
                                      </w:pPr>
                                      <w:r>
                                        <w:rPr>
                                          <w:sz w:val="16"/>
                                          <w:szCs w:val="16"/>
                                        </w:rPr>
                                        <w:t>4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spAutoFit/>
                                </wps:bodyPr>
                              </wps:wsp>
                              <wps:wsp>
                                <wps:cNvPr id="156035712" name="Textfeld 3"/>
                                <wps:cNvSpPr txBox="1"/>
                                <wps:spPr>
                                  <a:xfrm>
                                    <a:off x="44568" y="136508"/>
                                    <a:ext cx="127984" cy="16394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54988BA0" w14:textId="77777777" w:rsidR="00BA5A6A" w:rsidRPr="00BA5A6A" w:rsidRDefault="00BA5A6A" w:rsidP="00BA5A6A">
                                      <w:pPr>
                                        <w:jc w:val="center"/>
                                        <w:rPr>
                                          <w:sz w:val="16"/>
                                          <w:szCs w:val="16"/>
                                        </w:rPr>
                                      </w:pPr>
                                      <w:r w:rsidRPr="00BA5A6A">
                                        <w:rPr>
                                          <w:sz w:val="16"/>
                                          <w:szCs w:val="16"/>
                                        </w:rPr>
                                        <w:t>8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99133849" name="Gerade Verbindung 1"/>
                                <wps:cNvCnPr/>
                                <wps:spPr>
                                  <a:xfrm>
                                    <a:off x="63951" y="179565"/>
                                    <a:ext cx="90642" cy="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g:grpSp>
                              <wpg:cNvPr id="1840767605" name="Gruppieren 2"/>
                              <wpg:cNvGrpSpPr/>
                              <wpg:grpSpPr>
                                <a:xfrm>
                                  <a:off x="2295525" y="0"/>
                                  <a:ext cx="158750" cy="304165"/>
                                  <a:chOff x="34787" y="-4831"/>
                                  <a:chExt cx="159954" cy="305281"/>
                                </a:xfrm>
                              </wpg:grpSpPr>
                              <wps:wsp>
                                <wps:cNvPr id="351345557" name="Textfeld 3"/>
                                <wps:cNvSpPr txBox="1"/>
                                <wps:spPr>
                                  <a:xfrm>
                                    <a:off x="34787" y="-4831"/>
                                    <a:ext cx="159954" cy="18439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0A58EAA9" w14:textId="59062D67" w:rsidR="00BA5A6A" w:rsidRPr="00BA5A6A" w:rsidRDefault="00BA5A6A" w:rsidP="00BA5A6A">
                                      <w:pPr>
                                        <w:jc w:val="center"/>
                                        <w:rPr>
                                          <w:sz w:val="16"/>
                                          <w:szCs w:val="16"/>
                                        </w:rPr>
                                      </w:pPr>
                                      <w:r>
                                        <w:rPr>
                                          <w:sz w:val="16"/>
                                          <w:szCs w:val="16"/>
                                        </w:rPr>
                                        <w:t>5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spAutoFit/>
                                </wps:bodyPr>
                              </wps:wsp>
                              <wps:wsp>
                                <wps:cNvPr id="28229142" name="Textfeld 3"/>
                                <wps:cNvSpPr txBox="1"/>
                                <wps:spPr>
                                  <a:xfrm>
                                    <a:off x="44568" y="136508"/>
                                    <a:ext cx="127984" cy="16394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7626B3AF" w14:textId="77777777" w:rsidR="00BA5A6A" w:rsidRPr="00BA5A6A" w:rsidRDefault="00BA5A6A" w:rsidP="00BA5A6A">
                                      <w:pPr>
                                        <w:jc w:val="center"/>
                                        <w:rPr>
                                          <w:sz w:val="16"/>
                                          <w:szCs w:val="16"/>
                                        </w:rPr>
                                      </w:pPr>
                                      <w:r w:rsidRPr="00BA5A6A">
                                        <w:rPr>
                                          <w:sz w:val="16"/>
                                          <w:szCs w:val="16"/>
                                        </w:rPr>
                                        <w:t>8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34896767" name="Gerade Verbindung 1"/>
                                <wps:cNvCnPr/>
                                <wps:spPr>
                                  <a:xfrm>
                                    <a:off x="63951" y="179565"/>
                                    <a:ext cx="90642" cy="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g:grpSp>
                              <wpg:cNvPr id="1999805243" name="Gruppieren 2"/>
                              <wpg:cNvGrpSpPr/>
                              <wpg:grpSpPr>
                                <a:xfrm>
                                  <a:off x="2763520" y="0"/>
                                  <a:ext cx="158750" cy="304165"/>
                                  <a:chOff x="21722" y="-4831"/>
                                  <a:chExt cx="159954" cy="305281"/>
                                </a:xfrm>
                              </wpg:grpSpPr>
                              <wps:wsp>
                                <wps:cNvPr id="591242583" name="Textfeld 3"/>
                                <wps:cNvSpPr txBox="1"/>
                                <wps:spPr>
                                  <a:xfrm>
                                    <a:off x="21722" y="-4831"/>
                                    <a:ext cx="159954" cy="18439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4DFA1FC0" w14:textId="154C42B9" w:rsidR="00BA5A6A" w:rsidRPr="00BA5A6A" w:rsidRDefault="00BA5A6A" w:rsidP="00BA5A6A">
                                      <w:pPr>
                                        <w:jc w:val="center"/>
                                        <w:rPr>
                                          <w:sz w:val="16"/>
                                          <w:szCs w:val="16"/>
                                        </w:rPr>
                                      </w:pPr>
                                      <w:r>
                                        <w:rPr>
                                          <w:sz w:val="16"/>
                                          <w:szCs w:val="16"/>
                                        </w:rPr>
                                        <w:t>6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spAutoFit/>
                                </wps:bodyPr>
                              </wps:wsp>
                              <wps:wsp>
                                <wps:cNvPr id="435103338" name="Textfeld 3"/>
                                <wps:cNvSpPr txBox="1"/>
                                <wps:spPr>
                                  <a:xfrm>
                                    <a:off x="44568" y="136508"/>
                                    <a:ext cx="127984" cy="16394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2A91A77C" w14:textId="77777777" w:rsidR="00BA5A6A" w:rsidRPr="00BA5A6A" w:rsidRDefault="00BA5A6A" w:rsidP="00BA5A6A">
                                      <w:pPr>
                                        <w:jc w:val="center"/>
                                        <w:rPr>
                                          <w:sz w:val="16"/>
                                          <w:szCs w:val="16"/>
                                        </w:rPr>
                                      </w:pPr>
                                      <w:r w:rsidRPr="00BA5A6A">
                                        <w:rPr>
                                          <w:sz w:val="16"/>
                                          <w:szCs w:val="16"/>
                                        </w:rPr>
                                        <w:t>8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44953085" name="Gerade Verbindung 1"/>
                                <wps:cNvCnPr/>
                                <wps:spPr>
                                  <a:xfrm>
                                    <a:off x="63951" y="179565"/>
                                    <a:ext cx="90642" cy="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g:grpSp>
                              <wpg:cNvPr id="826476838" name="Gruppieren 2"/>
                              <wpg:cNvGrpSpPr/>
                              <wpg:grpSpPr>
                                <a:xfrm>
                                  <a:off x="3229610" y="0"/>
                                  <a:ext cx="158750" cy="304165"/>
                                  <a:chOff x="34787" y="-4831"/>
                                  <a:chExt cx="159954" cy="305281"/>
                                </a:xfrm>
                              </wpg:grpSpPr>
                              <wps:wsp>
                                <wps:cNvPr id="1493956394" name="Textfeld 3"/>
                                <wps:cNvSpPr txBox="1"/>
                                <wps:spPr>
                                  <a:xfrm>
                                    <a:off x="34787" y="-4831"/>
                                    <a:ext cx="159954" cy="18439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17FA5975" w14:textId="4919322A" w:rsidR="00BA5A6A" w:rsidRPr="00BA5A6A" w:rsidRDefault="00BA5A6A" w:rsidP="00BA5A6A">
                                      <w:pPr>
                                        <w:jc w:val="center"/>
                                        <w:rPr>
                                          <w:sz w:val="16"/>
                                          <w:szCs w:val="16"/>
                                        </w:rPr>
                                      </w:pPr>
                                      <w:r>
                                        <w:rPr>
                                          <w:sz w:val="16"/>
                                          <w:szCs w:val="16"/>
                                        </w:rPr>
                                        <w:t>7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spAutoFit/>
                                </wps:bodyPr>
                              </wps:wsp>
                              <wps:wsp>
                                <wps:cNvPr id="949861339" name="Textfeld 3"/>
                                <wps:cNvSpPr txBox="1"/>
                                <wps:spPr>
                                  <a:xfrm>
                                    <a:off x="44568" y="136508"/>
                                    <a:ext cx="127984" cy="16394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7FC783C4" w14:textId="77777777" w:rsidR="00BA5A6A" w:rsidRPr="00BA5A6A" w:rsidRDefault="00BA5A6A" w:rsidP="00BA5A6A">
                                      <w:pPr>
                                        <w:jc w:val="center"/>
                                        <w:rPr>
                                          <w:sz w:val="16"/>
                                          <w:szCs w:val="16"/>
                                        </w:rPr>
                                      </w:pPr>
                                      <w:r w:rsidRPr="00BA5A6A">
                                        <w:rPr>
                                          <w:sz w:val="16"/>
                                          <w:szCs w:val="16"/>
                                        </w:rPr>
                                        <w:t>8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21149601" name="Gerade Verbindung 1"/>
                                <wps:cNvCnPr/>
                                <wps:spPr>
                                  <a:xfrm>
                                    <a:off x="63951" y="179565"/>
                                    <a:ext cx="90642" cy="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8E9DEEF" id="Gruppieren 426" o:spid="_x0000_s1161" style="position:absolute;margin-left:.45pt;margin-top:59.8pt;width:301.2pt;height:26.75pt;z-index:253683712" coordsize="38252,339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">
                      <v:shape id="Textfeld 424" o:spid="_x0000_s1162" type="#_x0000_t202" style="position:absolute;left:36696;top:749;width:1556;height:181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" fillcolor="white [3212]" stroked="f" strokeweight=".5pt">
                        <v:textbox inset="0,0,0,0">
                          <w:txbxContent>
                            <w:p w14:paraId="7610D802" w14:textId="36A2288F" w:rsidR="00BA5A6A" w:rsidRDefault="00BA5A6A" w:rsidP="00BA5A6A">
                              <w:pPr>
                                <w:jc w:val="center"/>
                              </w:pPr>
                              <w:r>
                                <w:t>1</w:t>
                              </w:r>
                            </w:p>
                          </w:txbxContent>
                        </v:textbox>
                      </v:shape>
                      <v:shape id="Textfeld 424" o:spid="_x0000_s1163" type="#_x0000_t202" style="position:absolute;top:762;width:1555;height:180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" fillcolor="white [3212]" stroked="f" strokeweight=".5pt">
                        <v:textbox inset="0,0,0,0">
                          <w:txbxContent>
                            <w:p w14:paraId="39166033" w14:textId="77777777" w:rsidR="00BA5A6A" w:rsidRDefault="00BA5A6A" w:rsidP="00BA5A6A">
                              <w:pPr>
                                <w:jc w:val="center"/>
                              </w:pPr>
                              <w:r>
                                <w:t>0</w:t>
                              </w:r>
                            </w:p>
                          </w:txbxContent>
                        </v:textbox>
                      </v:shape>
                      <v:shape id="Textfeld 425" o:spid="_x0000_s1164" type="#_x0000_t202" style="position:absolute;left:3194;top:742;width:31872;height:265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" fillcolor="white [3201]" stroked="f" strokeweight=".5pt">
                        <v:textbox>
                          <w:txbxContent>
                            <w:p w14:paraId="7835EE60" w14:textId="77777777" w:rsidR="00BA5A6A" w:rsidRDefault="00BA5A6A"/>
                          </w:txbxContent>
                        </v:textbox>
                      </v:shape>
                      <v:group id="_x0000_s1165" style="position:absolute;left:4279;width:1588;height:3041" coordorigin="34787,-4831" coordsize="159954,30528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">
                        <v:shape id="Textfeld 3" o:spid="_x0000_s1166" type="#_x0000_t202" style="position:absolute;left:34787;top:-4831;width:159954;height:1843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" filled="f" stroked="f" strokeweight=".5pt">
                          <v:textbox style="mso-fit-shape-to-text:t" inset="0,0,0,0">
                            <w:txbxContent>
                              <w:p w14:paraId="1B47EB23" w14:textId="77777777" w:rsidR="00BA5A6A" w:rsidRPr="00BA5A6A" w:rsidRDefault="00BA5A6A" w:rsidP="00BA5A6A">
                                <w:pPr>
                                  <w:jc w:val="center"/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BA5A6A">
                                  <w:rPr>
                                    <w:sz w:val="16"/>
                                    <w:szCs w:val="16"/>
                                  </w:rPr>
                                  <w:t>1</w:t>
                                </w:r>
                              </w:p>
                            </w:txbxContent>
                          </v:textbox>
                        </v:shape>
                        <v:shape id="Textfeld 3" o:spid="_x0000_s1167" type="#_x0000_t202" style="position:absolute;left:44568;top:136508;width:127984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" filled="f" stroked="f" strokeweight=".5pt">
                          <v:textbox inset="0,0,0,0">
                            <w:txbxContent>
                              <w:p w14:paraId="31144E45" w14:textId="77777777" w:rsidR="00BA5A6A" w:rsidRPr="00BA5A6A" w:rsidRDefault="00BA5A6A" w:rsidP="00BA5A6A">
                                <w:pPr>
                                  <w:jc w:val="center"/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BA5A6A">
                                  <w:rPr>
                                    <w:sz w:val="16"/>
                                    <w:szCs w:val="16"/>
                                  </w:rPr>
                                  <w:t>8</w:t>
                                </w:r>
                              </w:p>
                            </w:txbxContent>
                          </v:textbox>
                        </v:shape>
                        <v:line id="Gerade Verbindung 1" o:spid="_x0000_s1168" style="position:absolute;visibility:visible;mso-wrap-style:square" from="63951,179565" to="154593,17956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" strokecolor="black [3213]" strokeweight="1pt">
                          <v:stroke joinstyle="miter"/>
                        </v:line>
                      </v:group>
                      <v:group id="_x0000_s1169" style="position:absolute;left:8509;width:1587;height:3041" coordorigin="21725,-4831" coordsize="159954,30528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">
                        <v:shape id="Textfeld 3" o:spid="_x0000_s1170" type="#_x0000_t202" style="position:absolute;left:21725;top:-4831;width:159954;height:1843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" filled="f" stroked="f" strokeweight=".5pt">
                          <v:textbox style="mso-fit-shape-to-text:t" inset="0,0,0,0">
                            <w:txbxContent>
                              <w:p w14:paraId="59261933" w14:textId="0B59A435" w:rsidR="00BA5A6A" w:rsidRPr="00BA5A6A" w:rsidRDefault="00BA5A6A" w:rsidP="00BA5A6A">
                                <w:pPr>
                                  <w:jc w:val="center"/>
                                  <w:rPr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sz w:val="16"/>
                                    <w:szCs w:val="16"/>
                                  </w:rPr>
                                  <w:t>2</w:t>
                                </w:r>
                              </w:p>
                            </w:txbxContent>
                          </v:textbox>
                        </v:shape>
                        <v:shape id="Textfeld 3" o:spid="_x0000_s1171" type="#_x0000_t202" style="position:absolute;left:44568;top:136508;width:127984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" filled="f" stroked="f" strokeweight=".5pt">
                          <v:textbox inset="0,0,0,0">
                            <w:txbxContent>
                              <w:p w14:paraId="46C9BED7" w14:textId="77777777" w:rsidR="00BA5A6A" w:rsidRPr="00BA5A6A" w:rsidRDefault="00BA5A6A" w:rsidP="00BA5A6A">
                                <w:pPr>
                                  <w:jc w:val="center"/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BA5A6A">
                                  <w:rPr>
                                    <w:sz w:val="16"/>
                                    <w:szCs w:val="16"/>
                                  </w:rPr>
                                  <w:t>8</w:t>
                                </w:r>
                              </w:p>
                            </w:txbxContent>
                          </v:textbox>
                        </v:shape>
                        <v:line id="Gerade Verbindung 1" o:spid="_x0000_s1172" style="position:absolute;visibility:visible;mso-wrap-style:square" from="63951,179565" to="154593,17956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" strokecolor="black [3213]" strokeweight="1pt">
                          <v:stroke joinstyle="miter"/>
                        </v:line>
                      </v:group>
                      <v:group id="_x0000_s1173" style="position:absolute;left:13544;width:1588;height:3041" coordorigin="28256,-4831" coordsize="159954,30528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">
                        <v:shape id="Textfeld 3" o:spid="_x0000_s1174" type="#_x0000_t202" style="position:absolute;left:28256;top:-4831;width:159954;height:1843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" filled="f" stroked="f" strokeweight=".5pt">
                          <v:textbox style="mso-fit-shape-to-text:t" inset="0,0,0,0">
                            <w:txbxContent>
                              <w:p w14:paraId="36389B3C" w14:textId="47E5FB06" w:rsidR="00BA5A6A" w:rsidRPr="00BA5A6A" w:rsidRDefault="00BA5A6A" w:rsidP="00BA5A6A">
                                <w:pPr>
                                  <w:jc w:val="center"/>
                                  <w:rPr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sz w:val="16"/>
                                    <w:szCs w:val="16"/>
                                  </w:rPr>
                                  <w:t>3</w:t>
                                </w:r>
                              </w:p>
                            </w:txbxContent>
                          </v:textbox>
                        </v:shape>
                        <v:shape id="Textfeld 3" o:spid="_x0000_s1175" type="#_x0000_t202" style="position:absolute;left:44568;top:136508;width:127984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" filled="f" stroked="f" strokeweight=".5pt">
                          <v:textbox inset="0,0,0,0">
                            <w:txbxContent>
                              <w:p w14:paraId="32C5028B" w14:textId="77777777" w:rsidR="00BA5A6A" w:rsidRPr="00BA5A6A" w:rsidRDefault="00BA5A6A" w:rsidP="00BA5A6A">
                                <w:pPr>
                                  <w:jc w:val="center"/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BA5A6A">
                                  <w:rPr>
                                    <w:sz w:val="16"/>
                                    <w:szCs w:val="16"/>
                                  </w:rPr>
                                  <w:t>8</w:t>
                                </w:r>
                              </w:p>
                            </w:txbxContent>
                          </v:textbox>
                        </v:shape>
                        <v:line id="Gerade Verbindung 1" o:spid="_x0000_s1176" style="position:absolute;visibility:visible;mso-wrap-style:square" from="63951,179565" to="154593,17956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" strokecolor="black [3213]" strokeweight="1pt">
                          <v:stroke joinstyle="miter"/>
                        </v:line>
                      </v:group>
                      <v:group id="_x0000_s1177" style="position:absolute;left:18053;width:1587;height:3041" coordorigin="28256,-4831" coordsize="159954,30528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">
                        <v:shape id="Textfeld 3" o:spid="_x0000_s1178" type="#_x0000_t202" style="position:absolute;left:28256;top:-4831;width:159954;height:1843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" filled="f" stroked="f" strokeweight=".5pt">
                          <v:textbox style="mso-fit-shape-to-text:t" inset="0,0,0,0">
                            <w:txbxContent>
                              <w:p w14:paraId="26693D06" w14:textId="2853AF9C" w:rsidR="00BA5A6A" w:rsidRPr="00BA5A6A" w:rsidRDefault="00BA5A6A" w:rsidP="00BA5A6A">
                                <w:pPr>
                                  <w:jc w:val="center"/>
                                  <w:rPr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sz w:val="16"/>
                                    <w:szCs w:val="16"/>
                                  </w:rPr>
                                  <w:t>4</w:t>
                                </w:r>
                              </w:p>
                            </w:txbxContent>
                          </v:textbox>
                        </v:shape>
                        <v:shape id="Textfeld 3" o:spid="_x0000_s1179" type="#_x0000_t202" style="position:absolute;left:44568;top:136508;width:127984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" filled="f" stroked="f" strokeweight=".5pt">
                          <v:textbox inset="0,0,0,0">
                            <w:txbxContent>
                              <w:p w14:paraId="54988BA0" w14:textId="77777777" w:rsidR="00BA5A6A" w:rsidRPr="00BA5A6A" w:rsidRDefault="00BA5A6A" w:rsidP="00BA5A6A">
                                <w:pPr>
                                  <w:jc w:val="center"/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BA5A6A">
                                  <w:rPr>
                                    <w:sz w:val="16"/>
                                    <w:szCs w:val="16"/>
                                  </w:rPr>
                                  <w:t>8</w:t>
                                </w:r>
                              </w:p>
                            </w:txbxContent>
                          </v:textbox>
                        </v:shape>
                        <v:line id="Gerade Verbindung 1" o:spid="_x0000_s1180" style="position:absolute;visibility:visible;mso-wrap-style:square" from="63951,179565" to="154593,17956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" strokecolor="black [3213]" strokeweight="1pt">
                          <v:stroke joinstyle="miter"/>
                        </v:line>
                      </v:group>
                      <v:group id="_x0000_s1181" style="position:absolute;left:22955;width:1587;height:3041" coordorigin="34787,-4831" coordsize="159954,30528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">
                        <v:shape id="Textfeld 3" o:spid="_x0000_s1182" type="#_x0000_t202" style="position:absolute;left:34787;top:-4831;width:159954;height:1843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" filled="f" stroked="f" strokeweight=".5pt">
                          <v:textbox style="mso-fit-shape-to-text:t" inset="0,0,0,0">
                            <w:txbxContent>
                              <w:p w14:paraId="0A58EAA9" w14:textId="59062D67" w:rsidR="00BA5A6A" w:rsidRPr="00BA5A6A" w:rsidRDefault="00BA5A6A" w:rsidP="00BA5A6A">
                                <w:pPr>
                                  <w:jc w:val="center"/>
                                  <w:rPr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sz w:val="16"/>
                                    <w:szCs w:val="16"/>
                                  </w:rPr>
                                  <w:t>5</w:t>
                                </w:r>
                              </w:p>
                            </w:txbxContent>
                          </v:textbox>
                        </v:shape>
                        <v:shape id="Textfeld 3" o:spid="_x0000_s1183" type="#_x0000_t202" style="position:absolute;left:44568;top:136508;width:127984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" filled="f" stroked="f" strokeweight=".5pt">
                          <v:textbox inset="0,0,0,0">
                            <w:txbxContent>
                              <w:p w14:paraId="7626B3AF" w14:textId="77777777" w:rsidR="00BA5A6A" w:rsidRPr="00BA5A6A" w:rsidRDefault="00BA5A6A" w:rsidP="00BA5A6A">
                                <w:pPr>
                                  <w:jc w:val="center"/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BA5A6A">
                                  <w:rPr>
                                    <w:sz w:val="16"/>
                                    <w:szCs w:val="16"/>
                                  </w:rPr>
                                  <w:t>8</w:t>
                                </w:r>
                              </w:p>
                            </w:txbxContent>
                          </v:textbox>
                        </v:shape>
                        <v:line id="Gerade Verbindung 1" o:spid="_x0000_s1184" style="position:absolute;visibility:visible;mso-wrap-style:square" from="63951,179565" to="154593,17956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" strokecolor="black [3213]" strokeweight="1pt">
                          <v:stroke joinstyle="miter"/>
                        </v:line>
                      </v:group>
                      <v:group id="_x0000_s1185" style="position:absolute;left:27635;width:1587;height:3041" coordorigin="21722,-4831" coordsize="159954,30528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">
                        <v:shape id="Textfeld 3" o:spid="_x0000_s1186" type="#_x0000_t202" style="position:absolute;left:21722;top:-4831;width:159954;height:1843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" filled="f" stroked="f" strokeweight=".5pt">
                          <v:textbox style="mso-fit-shape-to-text:t" inset="0,0,0,0">
                            <w:txbxContent>
                              <w:p w14:paraId="4DFA1FC0" w14:textId="154C42B9" w:rsidR="00BA5A6A" w:rsidRPr="00BA5A6A" w:rsidRDefault="00BA5A6A" w:rsidP="00BA5A6A">
                                <w:pPr>
                                  <w:jc w:val="center"/>
                                  <w:rPr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sz w:val="16"/>
                                    <w:szCs w:val="16"/>
                                  </w:rPr>
                                  <w:t>6</w:t>
                                </w:r>
                              </w:p>
                            </w:txbxContent>
                          </v:textbox>
                        </v:shape>
                        <v:shape id="Textfeld 3" o:spid="_x0000_s1187" type="#_x0000_t202" style="position:absolute;left:44568;top:136508;width:127984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" filled="f" stroked="f" strokeweight=".5pt">
                          <v:textbox inset="0,0,0,0">
                            <w:txbxContent>
                              <w:p w14:paraId="2A91A77C" w14:textId="77777777" w:rsidR="00BA5A6A" w:rsidRPr="00BA5A6A" w:rsidRDefault="00BA5A6A" w:rsidP="00BA5A6A">
                                <w:pPr>
                                  <w:jc w:val="center"/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BA5A6A">
                                  <w:rPr>
                                    <w:sz w:val="16"/>
                                    <w:szCs w:val="16"/>
                                  </w:rPr>
                                  <w:t>8</w:t>
                                </w:r>
                              </w:p>
                            </w:txbxContent>
                          </v:textbox>
                        </v:shape>
                        <v:line id="Gerade Verbindung 1" o:spid="_x0000_s1188" style="position:absolute;visibility:visible;mso-wrap-style:square" from="63951,179565" to="154593,17956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" strokecolor="black [3213]" strokeweight="1pt">
                          <v:stroke joinstyle="miter"/>
                        </v:line>
                      </v:group>
                      <v:group id="_x0000_s1189" style="position:absolute;left:32296;width:1587;height:3041" coordorigin="34787,-4831" coordsize="159954,30528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">
                        <v:shape id="Textfeld 3" o:spid="_x0000_s1190" type="#_x0000_t202" style="position:absolute;left:34787;top:-4831;width:159954;height:1843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" filled="f" stroked="f" strokeweight=".5pt">
                          <v:textbox style="mso-fit-shape-to-text:t" inset="0,0,0,0">
                            <w:txbxContent>
                              <w:p w14:paraId="17FA5975" w14:textId="4919322A" w:rsidR="00BA5A6A" w:rsidRPr="00BA5A6A" w:rsidRDefault="00BA5A6A" w:rsidP="00BA5A6A">
                                <w:pPr>
                                  <w:jc w:val="center"/>
                                  <w:rPr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sz w:val="16"/>
                                    <w:szCs w:val="16"/>
                                  </w:rPr>
                                  <w:t>7</w:t>
                                </w:r>
                              </w:p>
                            </w:txbxContent>
                          </v:textbox>
                        </v:shape>
                        <v:shape id="Textfeld 3" o:spid="_x0000_s1191" type="#_x0000_t202" style="position:absolute;left:44568;top:136508;width:127984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" filled="f" stroked="f" strokeweight=".5pt">
                          <v:textbox inset="0,0,0,0">
                            <w:txbxContent>
                              <w:p w14:paraId="7FC783C4" w14:textId="77777777" w:rsidR="00BA5A6A" w:rsidRPr="00BA5A6A" w:rsidRDefault="00BA5A6A" w:rsidP="00BA5A6A">
                                <w:pPr>
                                  <w:jc w:val="center"/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BA5A6A">
                                  <w:rPr>
                                    <w:sz w:val="16"/>
                                    <w:szCs w:val="16"/>
                                  </w:rPr>
                                  <w:t>8</w:t>
                                </w:r>
                              </w:p>
                            </w:txbxContent>
                          </v:textbox>
                        </v:shape>
                        <v:line id="Gerade Verbindung 1" o:spid="_x0000_s1192" style="position:absolute;visibility:visible;mso-wrap-style:square" from="63951,179565" to="154593,17956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" strokecolor="black [3213]" strokeweight="1pt">
                          <v:stroke joinstyle="miter"/>
                        </v:line>
                      </v:group>
                    </v:group>
                  </w:pict>
                </mc:Fallback>
              </mc:AlternateContent>
            </w:r>
            <w:r w:rsidR="00B55A93"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3230080" behindDoc="0" locked="0" layoutInCell="1" allowOverlap="1" wp14:anchorId="72230C2D" wp14:editId="61D987B7">
                      <wp:simplePos x="0" y="0"/>
                      <wp:positionH relativeFrom="column">
                        <wp:posOffset>3905250</wp:posOffset>
                      </wp:positionH>
                      <wp:positionV relativeFrom="paragraph">
                        <wp:posOffset>1280795</wp:posOffset>
                      </wp:positionV>
                      <wp:extent cx="1444625" cy="419100"/>
                      <wp:effectExtent l="0" t="323850" r="22225" b="19050"/>
                      <wp:wrapNone/>
                      <wp:docPr id="1624678753" name="Sprechblase: rechteckig mit abgerundeten Ecken 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4625" cy="419100"/>
                              </a:xfrm>
                              <a:prstGeom prst="wedgeRoundRectCallout">
                                <a:avLst>
                                  <a:gd name="adj1" fmla="val -16936"/>
                                  <a:gd name="adj2" fmla="val -122001"/>
                                  <a:gd name="adj3" fmla="val 16667"/>
                                </a:avLst>
                              </a:prstGeom>
                              <a:noFill/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70BEB6A" w14:textId="77777777" w:rsidR="008C3B54" w:rsidRPr="009F4661" w:rsidRDefault="008C3B54" w:rsidP="009F4661">
                                  <w:pPr>
                                    <w:spacing w:line="240" w:lineRule="auto"/>
                                    <w:rPr>
                                      <w:color w:val="000000"/>
                                      <w:sz w:val="19"/>
                                      <w:szCs w:val="19"/>
                                    </w:rPr>
                                  </w:pPr>
                                  <w:r w:rsidRPr="009F4661">
                                    <w:rPr>
                                      <w:color w:val="000000"/>
                                      <w:sz w:val="19"/>
                                      <w:szCs w:val="19"/>
                                    </w:rPr>
                                    <w:t>Von oben nach unten teile ich die Streifen feiner ein.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45720" rIns="3600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230C2D" id="Sprechblase: rechteckig mit abgerundeten Ecken 71" o:spid="_x0000_s1193" type="#_x0000_t62" style="position:absolute;margin-left:307.5pt;margin-top:100.85pt;width:113.75pt;height:33pt;z-index:25323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" adj="7142,-15552" filled="f" strokecolor="#bfbfbf [2412]" strokeweight="1pt">
                      <v:textbox inset="1mm,,1mm">
                        <w:txbxContent>
                          <w:p w14:paraId="170BEB6A" w14:textId="77777777" w:rsidR="008C3B54" w:rsidRPr="009F4661" w:rsidRDefault="008C3B54" w:rsidP="009F4661">
                            <w:pPr>
                              <w:spacing w:line="240" w:lineRule="auto"/>
                              <w:rPr>
                                <w:color w:val="000000"/>
                                <w:sz w:val="19"/>
                                <w:szCs w:val="19"/>
                              </w:rPr>
                            </w:pPr>
                            <w:r w:rsidRPr="009F4661">
                              <w:rPr>
                                <w:color w:val="000000"/>
                                <w:sz w:val="19"/>
                                <w:szCs w:val="19"/>
                              </w:rPr>
                              <w:t>Von oben nach unten teile ich die Streifen feiner ein.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C3B54"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3236224" behindDoc="0" locked="0" layoutInCell="1" allowOverlap="1" wp14:anchorId="4DDE711B" wp14:editId="26D7BD01">
                      <wp:simplePos x="0" y="0"/>
                      <wp:positionH relativeFrom="column">
                        <wp:posOffset>4330065</wp:posOffset>
                      </wp:positionH>
                      <wp:positionV relativeFrom="paragraph">
                        <wp:posOffset>827270</wp:posOffset>
                      </wp:positionV>
                      <wp:extent cx="616045" cy="272374"/>
                      <wp:effectExtent l="0" t="0" r="0" b="0"/>
                      <wp:wrapNone/>
                      <wp:docPr id="866541003" name="Textfeld 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6045" cy="27237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189E0B" w14:textId="64687819" w:rsidR="008C3B54" w:rsidRPr="008C3B54" w:rsidRDefault="008C3B54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8C3B54">
                                    <w:rPr>
                                      <w:sz w:val="18"/>
                                      <w:szCs w:val="18"/>
                                    </w:rPr>
                                    <w:t>Jonas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DE711B" id="Textfeld 77" o:spid="_x0000_s1194" type="#_x0000_t202" style="position:absolute;margin-left:340.95pt;margin-top:65.15pt;width:48.5pt;height:21.45pt;z-index:2532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" filled="f" stroked="f" strokeweight=".5pt">
                      <v:textbox>
                        <w:txbxContent>
                          <w:p w14:paraId="13189E0B" w14:textId="64687819" w:rsidR="008C3B54" w:rsidRPr="008C3B54" w:rsidRDefault="008C3B54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8C3B54">
                              <w:rPr>
                                <w:sz w:val="18"/>
                                <w:szCs w:val="18"/>
                              </w:rPr>
                              <w:t>Jonas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C3B54" w:rsidRPr="00201117">
              <w:rPr>
                <w:noProof/>
                <w:lang w:eastAsia="de-DE"/>
              </w:rPr>
              <w:drawing>
                <wp:anchor distT="0" distB="0" distL="114300" distR="114300" simplePos="0" relativeHeight="253228032" behindDoc="0" locked="0" layoutInCell="1" allowOverlap="1" wp14:anchorId="4E530275" wp14:editId="457BAA26">
                  <wp:simplePos x="0" y="0"/>
                  <wp:positionH relativeFrom="column">
                    <wp:posOffset>4266565</wp:posOffset>
                  </wp:positionH>
                  <wp:positionV relativeFrom="paragraph">
                    <wp:posOffset>290830</wp:posOffset>
                  </wp:positionV>
                  <wp:extent cx="579120" cy="615950"/>
                  <wp:effectExtent l="0" t="0" r="0" b="6350"/>
                  <wp:wrapNone/>
                  <wp:docPr id="1546196740" name="Grafik 15461967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489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120" cy="615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  <w:r w:rsidR="008C3B54" w:rsidRPr="00C63632">
              <w:rPr>
                <w:rFonts w:ascii="Calibri" w:hAnsi="Calibri"/>
                <w:noProof/>
              </w:rPr>
              <w:drawing>
                <wp:inline distT="0" distB="0" distL="0" distR="0" wp14:anchorId="3B64E404" wp14:editId="4A8659A1">
                  <wp:extent cx="4168877" cy="1410937"/>
                  <wp:effectExtent l="0" t="0" r="0" b="0"/>
                  <wp:docPr id="44" name="Grafik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2.2.eps"/>
                          <pic:cNvPicPr/>
                        </pic:nvPicPr>
                        <pic:blipFill rotWithShape="1"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062" r="12002" b="13727"/>
                          <a:stretch/>
                        </pic:blipFill>
                        <pic:spPr bwMode="auto">
                          <a:xfrm>
                            <a:off x="0" y="0"/>
                            <a:ext cx="4206681" cy="14237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DD7D9D6" w14:textId="1C8AE766" w:rsidR="008C3B54" w:rsidRDefault="008C3B54" w:rsidP="008C3B54">
            <w:pPr>
              <w:spacing w:line="240" w:lineRule="atLeast"/>
              <w:rPr>
                <w:noProof/>
              </w:rPr>
            </w:pPr>
          </w:p>
        </w:tc>
      </w:tr>
      <w:tr w:rsidR="008C3B54" w14:paraId="2A9918EC" w14:textId="77777777" w:rsidTr="00351002">
        <w:tc>
          <w:tcPr>
            <w:tcW w:w="708" w:type="dxa"/>
          </w:tcPr>
          <w:p w14:paraId="2A09F701" w14:textId="0CE51F30" w:rsidR="008C3B54" w:rsidRDefault="008C3B54" w:rsidP="008C3B54">
            <w:pPr>
              <w:pStyle w:val="Nummerierung"/>
              <w:spacing w:line="240" w:lineRule="atLeast"/>
            </w:pPr>
            <w:r w:rsidRPr="00F4582F">
              <w:rPr>
                <w:noProof/>
              </w:rPr>
              <w:drawing>
                <wp:inline distT="0" distB="0" distL="0" distR="0" wp14:anchorId="08C45D6F" wp14:editId="1F29534D">
                  <wp:extent cx="287640" cy="338400"/>
                  <wp:effectExtent l="0" t="0" r="0" b="5080"/>
                  <wp:docPr id="22298" name="Grafik 222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40" cy="33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" w:type="dxa"/>
          </w:tcPr>
          <w:p w14:paraId="2622563E" w14:textId="77777777" w:rsidR="008C3B54" w:rsidRDefault="008C3B54" w:rsidP="008C3B54">
            <w:pPr>
              <w:spacing w:line="240" w:lineRule="atLeast"/>
            </w:pPr>
          </w:p>
          <w:p w14:paraId="5B55BB0D" w14:textId="380A72FC" w:rsidR="008C3B54" w:rsidRDefault="008C3B54" w:rsidP="008C3B54">
            <w:pPr>
              <w:spacing w:line="240" w:lineRule="atLeast"/>
              <w:rPr>
                <w:noProof/>
              </w:rPr>
            </w:pPr>
          </w:p>
        </w:tc>
        <w:tc>
          <w:tcPr>
            <w:tcW w:w="8364" w:type="dxa"/>
            <w:gridSpan w:val="4"/>
          </w:tcPr>
          <w:p w14:paraId="7C13CCED" w14:textId="3FE61899" w:rsidR="008C3B54" w:rsidRDefault="008C3B54" w:rsidP="008C3B54">
            <w:pPr>
              <w:rPr>
                <w:noProof/>
              </w:rPr>
            </w:pPr>
            <w:r>
              <w:rPr>
                <w:noProof/>
              </w:rPr>
              <w:t xml:space="preserve">Erkläre mit den Bruchstreifen: </w:t>
            </w:r>
          </w:p>
          <w:p w14:paraId="1EA98CBF" w14:textId="77777777" w:rsidR="008C3B54" w:rsidRDefault="008C3B54" w:rsidP="009A01B2">
            <w:pPr>
              <w:pStyle w:val="Listenabsatz"/>
            </w:pPr>
            <w:r>
              <w:t>Wie genau unterscheiden sich die drei Bruchstreifen?</w:t>
            </w:r>
          </w:p>
          <w:p w14:paraId="69893D65" w14:textId="4F7C7A1A" w:rsidR="008C3B54" w:rsidRDefault="008C3B54" w:rsidP="009A01B2">
            <w:pPr>
              <w:pStyle w:val="Listenabsatz"/>
            </w:pPr>
            <w:r>
              <w:t xml:space="preserve">Was passiert beim „feiner einteilen“ (mit dem Ganzen, dem Teil, dem Anteil)? </w:t>
            </w:r>
          </w:p>
          <w:p w14:paraId="51054CDE" w14:textId="0F1C570B" w:rsidR="008C3B54" w:rsidRDefault="008C3B54" w:rsidP="009A01B2">
            <w:pPr>
              <w:pStyle w:val="Listenabsatz"/>
            </w:pPr>
            <w:r>
              <w:t>Was passiert beim „gröber einteilen“ (mit dem Ganzen, dem Teil, dem Anteil)?</w:t>
            </w:r>
          </w:p>
          <w:p w14:paraId="5362C02E" w14:textId="77777777" w:rsidR="008C3B54" w:rsidRDefault="008C3B54" w:rsidP="008C3B54">
            <w:pPr>
              <w:spacing w:line="240" w:lineRule="atLeast"/>
            </w:pPr>
          </w:p>
          <w:tbl>
            <w:tblPr>
              <w:tblStyle w:val="MSKTabelle"/>
              <w:tblW w:w="8064" w:type="dxa"/>
              <w:tblLayout w:type="fixed"/>
              <w:tblLook w:val="0600" w:firstRow="0" w:lastRow="0" w:firstColumn="0" w:lastColumn="0" w:noHBand="1" w:noVBand="1"/>
            </w:tblPr>
            <w:tblGrid>
              <w:gridCol w:w="8064"/>
            </w:tblGrid>
            <w:tr w:rsidR="008C3B54" w14:paraId="5982D1F2" w14:textId="77777777" w:rsidTr="00A42631">
              <w:trPr>
                <w:trHeight w:val="2508"/>
              </w:trPr>
              <w:tc>
                <w:tcPr>
                  <w:tcW w:w="8064" w:type="dxa"/>
                </w:tcPr>
                <w:p w14:paraId="0E739542" w14:textId="77777777" w:rsidR="008C3B54" w:rsidRDefault="008C3B54" w:rsidP="008C3B54">
                  <w:pPr>
                    <w:spacing w:line="240" w:lineRule="atLeast"/>
                  </w:pPr>
                </w:p>
                <w:p w14:paraId="0331B1B6" w14:textId="77777777" w:rsidR="008C3B54" w:rsidRDefault="008C3B54" w:rsidP="008C3B54">
                  <w:pPr>
                    <w:spacing w:line="240" w:lineRule="atLeast"/>
                  </w:pPr>
                </w:p>
                <w:p w14:paraId="2AD6C9CC" w14:textId="77777777" w:rsidR="008C3B54" w:rsidRDefault="008C3B54" w:rsidP="008C3B54">
                  <w:pPr>
                    <w:spacing w:line="240" w:lineRule="atLeast"/>
                  </w:pPr>
                </w:p>
                <w:p w14:paraId="0D085AA0" w14:textId="77777777" w:rsidR="008C3B54" w:rsidRDefault="008C3B54" w:rsidP="008C3B54">
                  <w:pPr>
                    <w:spacing w:line="240" w:lineRule="atLeast"/>
                  </w:pPr>
                </w:p>
                <w:p w14:paraId="1489527E" w14:textId="77777777" w:rsidR="008C3B54" w:rsidRDefault="008C3B54" w:rsidP="008C3B54">
                  <w:pPr>
                    <w:spacing w:line="240" w:lineRule="atLeast"/>
                  </w:pPr>
                </w:p>
                <w:p w14:paraId="732E5F3F" w14:textId="77777777" w:rsidR="008C3B54" w:rsidRDefault="008C3B54" w:rsidP="008C3B54">
                  <w:pPr>
                    <w:tabs>
                      <w:tab w:val="left" w:pos="2469"/>
                    </w:tabs>
                    <w:spacing w:line="240" w:lineRule="atLeast"/>
                  </w:pPr>
                </w:p>
                <w:p w14:paraId="5508EBEC" w14:textId="77777777" w:rsidR="008C3B54" w:rsidRDefault="008C3B54" w:rsidP="008C3B54">
                  <w:pPr>
                    <w:spacing w:line="240" w:lineRule="atLeast"/>
                  </w:pPr>
                </w:p>
                <w:p w14:paraId="524F961F" w14:textId="77777777" w:rsidR="008C3B54" w:rsidRDefault="008C3B54" w:rsidP="008C3B54">
                  <w:pPr>
                    <w:spacing w:line="240" w:lineRule="atLeast"/>
                  </w:pPr>
                </w:p>
                <w:p w14:paraId="523F17D9" w14:textId="77777777" w:rsidR="008C3B54" w:rsidRDefault="008C3B54" w:rsidP="008C3B54">
                  <w:pPr>
                    <w:spacing w:line="240" w:lineRule="atLeast"/>
                  </w:pPr>
                </w:p>
              </w:tc>
            </w:tr>
          </w:tbl>
          <w:p w14:paraId="0ABD2342" w14:textId="77777777" w:rsidR="008C3B54" w:rsidRDefault="008C3B54" w:rsidP="008C3B54">
            <w:pPr>
              <w:spacing w:line="240" w:lineRule="atLeast"/>
            </w:pPr>
            <w:r>
              <w:t xml:space="preserve"> </w:t>
            </w:r>
          </w:p>
          <w:tbl>
            <w:tblPr>
              <w:tblStyle w:val="MSKTabelle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97"/>
              <w:gridCol w:w="3641"/>
              <w:gridCol w:w="373"/>
              <w:gridCol w:w="3521"/>
            </w:tblGrid>
            <w:tr w:rsidR="008C3B54" w14:paraId="7C22BDA7" w14:textId="77777777" w:rsidTr="00A42631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254"/>
              </w:trPr>
              <w:tc>
                <w:tcPr>
                  <w:tcW w:w="8032" w:type="dxa"/>
                  <w:gridSpan w:val="4"/>
                  <w:tcBorders>
                    <w:top w:val="dashSmallGap" w:sz="12" w:space="0" w:color="A6A6A6" w:themeColor="background1" w:themeShade="A6"/>
                    <w:left w:val="dashSmallGap" w:sz="12" w:space="0" w:color="A6A6A6" w:themeColor="background1" w:themeShade="A6"/>
                    <w:bottom w:val="nil"/>
                    <w:right w:val="dashSmallGap" w:sz="12" w:space="0" w:color="A6A6A6" w:themeColor="background1" w:themeShade="A6"/>
                  </w:tcBorders>
                  <w:shd w:val="clear" w:color="auto" w:fill="auto"/>
                  <w:tcMar>
                    <w:top w:w="57" w:type="dxa"/>
                    <w:bottom w:w="57" w:type="dxa"/>
                  </w:tcMar>
                  <w:vAlign w:val="center"/>
                </w:tcPr>
                <w:p w14:paraId="14FE5580" w14:textId="77777777" w:rsidR="008C3B54" w:rsidRDefault="008C3B54" w:rsidP="008C3B54">
                  <w:pPr>
                    <w:spacing w:line="240" w:lineRule="atLeast"/>
                    <w:jc w:val="left"/>
                  </w:pPr>
                  <w:r>
                    <w:t>Satzbausteine, die dir helfen können:</w:t>
                  </w:r>
                </w:p>
              </w:tc>
            </w:tr>
            <w:tr w:rsidR="008C3B54" w14:paraId="3F95D05F" w14:textId="77777777" w:rsidTr="00A42631">
              <w:trPr>
                <w:trHeight w:val="300"/>
              </w:trPr>
              <w:tc>
                <w:tcPr>
                  <w:tcW w:w="497" w:type="dxa"/>
                  <w:tcBorders>
                    <w:top w:val="nil"/>
                    <w:left w:val="dashSmallGap" w:sz="12" w:space="0" w:color="A6A6A6" w:themeColor="background1" w:themeShade="A6"/>
                    <w:bottom w:val="nil"/>
                    <w:right w:val="nil"/>
                  </w:tcBorders>
                  <w:vAlign w:val="center"/>
                </w:tcPr>
                <w:p w14:paraId="5BD2ABAC" w14:textId="77777777" w:rsidR="008C3B54" w:rsidRPr="00CE0BF2" w:rsidRDefault="008C3B54" w:rsidP="008C3B54">
                  <w:pPr>
                    <w:spacing w:line="240" w:lineRule="atLeast"/>
                    <w:rPr>
                      <w:b/>
                      <w:sz w:val="28"/>
                      <w:szCs w:val="28"/>
                    </w:rPr>
                  </w:pPr>
                  <w:r w:rsidRPr="00CE0BF2">
                    <w:rPr>
                      <w:sz w:val="28"/>
                      <w:szCs w:val="28"/>
                    </w:rPr>
                    <w:sym w:font="Wingdings" w:char="F0E2"/>
                  </w:r>
                </w:p>
              </w:tc>
              <w:tc>
                <w:tcPr>
                  <w:tcW w:w="364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C10D700" w14:textId="77777777" w:rsidR="008C3B54" w:rsidRPr="0097371C" w:rsidRDefault="008C3B54" w:rsidP="008C3B54">
                  <w:pPr>
                    <w:spacing w:line="240" w:lineRule="atLeast"/>
                    <w:rPr>
                      <w:i/>
                      <w:iCs/>
                    </w:rPr>
                  </w:pPr>
                  <w:r w:rsidRPr="0097371C">
                    <w:rPr>
                      <w:i/>
                      <w:iCs/>
                    </w:rPr>
                    <w:t xml:space="preserve">Wenn ich feiner einteile: </w:t>
                  </w:r>
                </w:p>
              </w:tc>
              <w:tc>
                <w:tcPr>
                  <w:tcW w:w="37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D14FBF4" w14:textId="77777777" w:rsidR="008C3B54" w:rsidRPr="00CE0BF2" w:rsidRDefault="008C3B54" w:rsidP="008C3B54">
                  <w:pPr>
                    <w:spacing w:line="240" w:lineRule="atLeast"/>
                    <w:rPr>
                      <w:b/>
                      <w:sz w:val="28"/>
                      <w:szCs w:val="28"/>
                    </w:rPr>
                  </w:pPr>
                  <w:r w:rsidRPr="00CE0BF2">
                    <w:rPr>
                      <w:sz w:val="28"/>
                      <w:szCs w:val="28"/>
                    </w:rPr>
                    <w:sym w:font="Wingdings" w:char="F0E1"/>
                  </w:r>
                </w:p>
              </w:tc>
              <w:tc>
                <w:tcPr>
                  <w:tcW w:w="3520" w:type="dxa"/>
                  <w:tcBorders>
                    <w:top w:val="nil"/>
                    <w:left w:val="nil"/>
                    <w:bottom w:val="nil"/>
                    <w:right w:val="dashSmallGap" w:sz="12" w:space="0" w:color="A6A6A6" w:themeColor="background1" w:themeShade="A6"/>
                  </w:tcBorders>
                  <w:vAlign w:val="center"/>
                </w:tcPr>
                <w:p w14:paraId="5912C17D" w14:textId="77777777" w:rsidR="008C3B54" w:rsidRPr="0097371C" w:rsidRDefault="008C3B54" w:rsidP="008C3B54">
                  <w:pPr>
                    <w:spacing w:line="240" w:lineRule="atLeast"/>
                    <w:rPr>
                      <w:i/>
                      <w:iCs/>
                    </w:rPr>
                  </w:pPr>
                  <w:r w:rsidRPr="0097371C">
                    <w:rPr>
                      <w:i/>
                      <w:iCs/>
                    </w:rPr>
                    <w:t xml:space="preserve"> Wenn ich gröber einteile: </w:t>
                  </w:r>
                </w:p>
              </w:tc>
            </w:tr>
            <w:tr w:rsidR="008C3B54" w14:paraId="4972D043" w14:textId="77777777" w:rsidTr="00A42631">
              <w:trPr>
                <w:trHeight w:val="1803"/>
              </w:trPr>
              <w:tc>
                <w:tcPr>
                  <w:tcW w:w="4138" w:type="dxa"/>
                  <w:gridSpan w:val="2"/>
                  <w:tcBorders>
                    <w:top w:val="nil"/>
                    <w:left w:val="dashSmallGap" w:sz="12" w:space="0" w:color="A6A6A6" w:themeColor="background1" w:themeShade="A6"/>
                    <w:bottom w:val="dashSmallGap" w:sz="12" w:space="0" w:color="A6A6A6" w:themeColor="background1" w:themeShade="A6"/>
                    <w:right w:val="nil"/>
                  </w:tcBorders>
                </w:tcPr>
                <w:p w14:paraId="71679EEE" w14:textId="77777777" w:rsidR="008C3B54" w:rsidRDefault="008C3B54" w:rsidP="009A01B2">
                  <w:pPr>
                    <w:pStyle w:val="Listenabsatz"/>
                  </w:pPr>
                  <w:r>
                    <w:t xml:space="preserve">Aus einem großen Feld werden immer </w:t>
                  </w:r>
                  <w:r w:rsidRPr="00CE3A95">
                    <w:t>...</w:t>
                  </w:r>
                </w:p>
                <w:p w14:paraId="2F49092C" w14:textId="77777777" w:rsidR="008C3B54" w:rsidRPr="00CE3A95" w:rsidRDefault="008C3B54" w:rsidP="009A01B2">
                  <w:pPr>
                    <w:pStyle w:val="Listenabsatz"/>
                  </w:pPr>
                  <w:r w:rsidRPr="00CE3A95">
                    <w:t>... ist genauso groß wie</w:t>
                  </w:r>
                  <w:r>
                    <w:t xml:space="preserve"> </w:t>
                  </w:r>
                  <w:r w:rsidRPr="00CE3A95">
                    <w:t>...</w:t>
                  </w:r>
                </w:p>
                <w:p w14:paraId="1FF1A870" w14:textId="77777777" w:rsidR="008C3B54" w:rsidRPr="00CE3A95" w:rsidRDefault="008C3B54" w:rsidP="009A01B2">
                  <w:pPr>
                    <w:pStyle w:val="Listenabsatz"/>
                  </w:pPr>
                  <w:r w:rsidRPr="00CE3A95">
                    <w:t>... ist gleichwertig zu ...</w:t>
                  </w:r>
                </w:p>
                <w:p w14:paraId="14D7A728" w14:textId="77777777" w:rsidR="008C3B54" w:rsidRPr="00CE3A95" w:rsidRDefault="008C3B54" w:rsidP="009A01B2">
                  <w:pPr>
                    <w:pStyle w:val="Listenabsatz"/>
                  </w:pPr>
                  <w:r w:rsidRPr="00CE3A95">
                    <w:t xml:space="preserve">... </w:t>
                  </w:r>
                  <w:r>
                    <w:t xml:space="preserve">wird eingeteilt/zerlegt in  </w:t>
                  </w:r>
                  <w:r w:rsidRPr="00CE3A95">
                    <w:t>...</w:t>
                  </w:r>
                </w:p>
                <w:p w14:paraId="30347489" w14:textId="0FC26543" w:rsidR="008C3B54" w:rsidRDefault="008C3B54" w:rsidP="009A01B2">
                  <w:pPr>
                    <w:pStyle w:val="Listenabsatz"/>
                  </w:pPr>
                  <w:r w:rsidRPr="00CE3A95">
                    <w:t>… werden kleiner</w:t>
                  </w:r>
                  <w:r w:rsidR="00B55A93">
                    <w:t>.</w:t>
                  </w:r>
                </w:p>
                <w:p w14:paraId="1615EA5F" w14:textId="63C89959" w:rsidR="008C3B54" w:rsidRDefault="008C3B54" w:rsidP="009A01B2">
                  <w:pPr>
                    <w:pStyle w:val="Listenabsatz"/>
                  </w:pPr>
                  <w:r>
                    <w:t>Insgesamt sind es jetzt  … feinere Felder.</w:t>
                  </w:r>
                </w:p>
                <w:p w14:paraId="67677ECA" w14:textId="314FE74E" w:rsidR="008C3B54" w:rsidRDefault="008C3B54" w:rsidP="009A01B2">
                  <w:pPr>
                    <w:pStyle w:val="Listenabsatz"/>
                  </w:pPr>
                  <w:r>
                    <w:t>…</w:t>
                  </w:r>
                </w:p>
              </w:tc>
              <w:tc>
                <w:tcPr>
                  <w:tcW w:w="3894" w:type="dxa"/>
                  <w:gridSpan w:val="2"/>
                  <w:tcBorders>
                    <w:top w:val="nil"/>
                    <w:left w:val="nil"/>
                    <w:bottom w:val="dashSmallGap" w:sz="12" w:space="0" w:color="A6A6A6" w:themeColor="background1" w:themeShade="A6"/>
                    <w:right w:val="dashSmallGap" w:sz="12" w:space="0" w:color="A6A6A6" w:themeColor="background1" w:themeShade="A6"/>
                  </w:tcBorders>
                </w:tcPr>
                <w:p w14:paraId="0877EF1E" w14:textId="7156C1B2" w:rsidR="008C3B54" w:rsidRPr="00CE0BF2" w:rsidRDefault="008C3B54" w:rsidP="009A01B2">
                  <w:pPr>
                    <w:pStyle w:val="Listenabsatz"/>
                  </w:pPr>
                  <w:r>
                    <w:t xml:space="preserve"> Aus mehreren kleineren Feldern wird …</w:t>
                  </w:r>
                  <w:r w:rsidRPr="00CE0BF2">
                    <w:t xml:space="preserve"> ist genauso groß wie</w:t>
                  </w:r>
                  <w:r>
                    <w:t xml:space="preserve"> </w:t>
                  </w:r>
                  <w:r w:rsidRPr="00CE0BF2">
                    <w:t>...</w:t>
                  </w:r>
                </w:p>
                <w:p w14:paraId="7C1CFC4E" w14:textId="77777777" w:rsidR="008C3B54" w:rsidRPr="00CE0BF2" w:rsidRDefault="008C3B54" w:rsidP="009A01B2">
                  <w:pPr>
                    <w:pStyle w:val="Listenabsatz"/>
                  </w:pPr>
                  <w:r w:rsidRPr="00CE0BF2">
                    <w:t>... ist gleichwertig zu</w:t>
                  </w:r>
                  <w:r>
                    <w:t xml:space="preserve"> </w:t>
                  </w:r>
                  <w:r w:rsidRPr="00CE0BF2">
                    <w:t>...</w:t>
                  </w:r>
                </w:p>
                <w:p w14:paraId="7F083531" w14:textId="2851AD52" w:rsidR="008C3B54" w:rsidRPr="00CE0BF2" w:rsidRDefault="008C3B54" w:rsidP="009A01B2">
                  <w:pPr>
                    <w:pStyle w:val="Listenabsatz"/>
                  </w:pPr>
                  <w:r w:rsidRPr="00CE0BF2">
                    <w:t>...</w:t>
                  </w:r>
                  <w:r w:rsidR="00B55A93">
                    <w:t xml:space="preserve"> </w:t>
                  </w:r>
                  <w:r>
                    <w:t xml:space="preserve">werden zusammengefasst zu </w:t>
                  </w:r>
                  <w:r w:rsidRPr="00CE0BF2">
                    <w:t>...</w:t>
                  </w:r>
                </w:p>
                <w:p w14:paraId="78ED988D" w14:textId="4E8B062D" w:rsidR="008C3B54" w:rsidRPr="00F47D41" w:rsidRDefault="008C3B54" w:rsidP="009A01B2">
                  <w:pPr>
                    <w:pStyle w:val="Listenabsatz"/>
                    <w:rPr>
                      <w:color w:val="008000"/>
                    </w:rPr>
                  </w:pPr>
                  <w:r w:rsidRPr="00CE0BF2">
                    <w:t>... werden größer</w:t>
                  </w:r>
                  <w:r w:rsidR="00B55A93">
                    <w:t>.</w:t>
                  </w:r>
                </w:p>
                <w:p w14:paraId="4E024DE3" w14:textId="6072EC97" w:rsidR="008C3B54" w:rsidRPr="00CE0BF2" w:rsidRDefault="008C3B54" w:rsidP="009A01B2">
                  <w:pPr>
                    <w:pStyle w:val="Listenabsatz"/>
                    <w:rPr>
                      <w:color w:val="008000"/>
                    </w:rPr>
                  </w:pPr>
                  <w:r>
                    <w:t>Insgesamt sind es jetzt …  gröbere Felder.</w:t>
                  </w:r>
                </w:p>
              </w:tc>
            </w:tr>
          </w:tbl>
          <w:p w14:paraId="02F5CBD3" w14:textId="77777777" w:rsidR="008C3B54" w:rsidRDefault="008C3B54" w:rsidP="008C3B54">
            <w:pPr>
              <w:spacing w:line="240" w:lineRule="atLeast"/>
              <w:rPr>
                <w:noProof/>
              </w:rPr>
            </w:pPr>
          </w:p>
        </w:tc>
      </w:tr>
      <w:tr w:rsidR="008C3B54" w14:paraId="02704E49" w14:textId="77777777" w:rsidTr="00736DC5">
        <w:tc>
          <w:tcPr>
            <w:tcW w:w="708" w:type="dxa"/>
          </w:tcPr>
          <w:p w14:paraId="5B160AC5" w14:textId="61697BD8" w:rsidR="008C3B54" w:rsidRPr="0093552E" w:rsidRDefault="008C3B54" w:rsidP="008C3B54">
            <w:pPr>
              <w:pStyle w:val="berschrift3"/>
              <w:spacing w:line="240" w:lineRule="atLeast"/>
            </w:pPr>
            <w:r>
              <w:lastRenderedPageBreak/>
              <w:br w:type="page"/>
              <w:t>2.4</w:t>
            </w:r>
          </w:p>
        </w:tc>
        <w:tc>
          <w:tcPr>
            <w:tcW w:w="8790" w:type="dxa"/>
            <w:gridSpan w:val="5"/>
          </w:tcPr>
          <w:p w14:paraId="77A7FBB5" w14:textId="08307089" w:rsidR="008C3B54" w:rsidRPr="0093552E" w:rsidRDefault="005E69F8" w:rsidP="008C3B54">
            <w:pPr>
              <w:pStyle w:val="berschrift3"/>
              <w:spacing w:line="240" w:lineRule="atLeast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3381632" behindDoc="0" locked="0" layoutInCell="1" allowOverlap="1" wp14:anchorId="69FB2B60" wp14:editId="6C60112B">
                      <wp:simplePos x="0" y="0"/>
                      <wp:positionH relativeFrom="column">
                        <wp:posOffset>727748</wp:posOffset>
                      </wp:positionH>
                      <wp:positionV relativeFrom="paragraph">
                        <wp:posOffset>356216</wp:posOffset>
                      </wp:positionV>
                      <wp:extent cx="158820" cy="317616"/>
                      <wp:effectExtent l="0" t="0" r="6350" b="0"/>
                      <wp:wrapNone/>
                      <wp:docPr id="2104210502" name="Gruppieren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8820" cy="317616"/>
                                <a:chOff x="40892" y="-4831"/>
                                <a:chExt cx="159954" cy="318283"/>
                              </a:xfrm>
                            </wpg:grpSpPr>
                            <wps:wsp>
                              <wps:cNvPr id="2104210503" name="Textfeld 3"/>
                              <wps:cNvSpPr txBox="1"/>
                              <wps:spPr>
                                <a:xfrm>
                                  <a:off x="40892" y="-4831"/>
                                  <a:ext cx="159954" cy="18439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DF84B9F" w14:textId="3C61A119" w:rsidR="005E69F8" w:rsidRPr="00663201" w:rsidRDefault="005E69F8" w:rsidP="00161D09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663201">
                                      <w:rPr>
                                        <w:sz w:val="18"/>
                                        <w:szCs w:val="18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104210504" name="Textfeld 3"/>
                              <wps:cNvSpPr txBox="1"/>
                              <wps:spPr>
                                <a:xfrm>
                                  <a:off x="54152" y="149510"/>
                                  <a:ext cx="127984" cy="1639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79E4A8" w14:textId="086E05BE" w:rsidR="005E69F8" w:rsidRPr="00663201" w:rsidRDefault="005E69F8" w:rsidP="00161D09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663201">
                                      <w:rPr>
                                        <w:sz w:val="18"/>
                                        <w:szCs w:val="18"/>
                                      </w:rPr>
                                      <w:t>6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04210505" name="Gerade Verbindung 1"/>
                              <wps:cNvCnPr/>
                              <wps:spPr>
                                <a:xfrm>
                                  <a:off x="57419" y="179565"/>
                                  <a:ext cx="108468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9FB2B60" id="_x0000_s1195" style="position:absolute;margin-left:57.3pt;margin-top:28.05pt;width:12.5pt;height:25pt;z-index:253381632;mso-width-relative:margin;mso-height-relative:margin" coordorigin="40892,-4831" coordsize="159954,31828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">
                      <v:shape id="Textfeld 3" o:spid="_x0000_s1196" type="#_x0000_t202" style="position:absolute;left:40892;top:-4831;width:159954;height:1843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4DF84B9F" w14:textId="3C61A119" w:rsidR="005E69F8" w:rsidRPr="00663201" w:rsidRDefault="005E69F8" w:rsidP="00161D09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663201">
                                <w:rPr>
                                  <w:sz w:val="18"/>
                                  <w:szCs w:val="18"/>
                                </w:rPr>
                                <w:t>4</w:t>
                              </w:r>
                            </w:p>
                          </w:txbxContent>
                        </v:textbox>
                      </v:shape>
                      <v:shape id="Textfeld 3" o:spid="_x0000_s1197" type="#_x0000_t202" style="position:absolute;left:54152;top:149510;width:127984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4979E4A8" w14:textId="086E05BE" w:rsidR="005E69F8" w:rsidRPr="00663201" w:rsidRDefault="005E69F8" w:rsidP="00161D09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663201">
                                <w:rPr>
                                  <w:sz w:val="18"/>
                                  <w:szCs w:val="18"/>
                                </w:rPr>
                                <w:t>6</w:t>
                              </w:r>
                            </w:p>
                          </w:txbxContent>
                        </v:textbox>
                      </v:shape>
                      <v:line id="Gerade Verbindung 1" o:spid="_x0000_s1198" style="position:absolute;visibility:visible;mso-wrap-style:square" from="57419,179565" to="165887,17956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" strokecolor="black [3213]" strokeweight="1pt">
                        <v:stroke joinstyle="miter"/>
                      </v:line>
                    </v:group>
                  </w:pict>
                </mc:Fallback>
              </mc:AlternateContent>
            </w:r>
            <w:r w:rsidR="008C3B54" w:rsidRPr="00CE3A95">
              <w:t>Gleich große Anteile ablesen und einzeichnen</w:t>
            </w:r>
          </w:p>
        </w:tc>
      </w:tr>
      <w:tr w:rsidR="008C3B54" w14:paraId="099585BD" w14:textId="77777777" w:rsidTr="00736DC5">
        <w:trPr>
          <w:gridAfter w:val="1"/>
          <w:wAfter w:w="144" w:type="dxa"/>
        </w:trPr>
        <w:tc>
          <w:tcPr>
            <w:tcW w:w="708" w:type="dxa"/>
          </w:tcPr>
          <w:p w14:paraId="2977FFFE" w14:textId="77777777" w:rsidR="008C3B54" w:rsidRDefault="008C3B54" w:rsidP="008C3B54">
            <w:pPr>
              <w:spacing w:line="240" w:lineRule="atLeast"/>
              <w:rPr>
                <w:noProof/>
              </w:rPr>
            </w:pPr>
          </w:p>
        </w:tc>
        <w:tc>
          <w:tcPr>
            <w:tcW w:w="426" w:type="dxa"/>
          </w:tcPr>
          <w:p w14:paraId="7BA472F6" w14:textId="77777777" w:rsidR="008C3B54" w:rsidRPr="007A149C" w:rsidRDefault="008C3B54" w:rsidP="008C3B54">
            <w:pPr>
              <w:pStyle w:val="Nummerierung"/>
              <w:spacing w:line="240" w:lineRule="atLeast"/>
            </w:pPr>
            <w:r>
              <w:t>a)</w:t>
            </w:r>
          </w:p>
        </w:tc>
        <w:tc>
          <w:tcPr>
            <w:tcW w:w="8220" w:type="dxa"/>
            <w:gridSpan w:val="3"/>
          </w:tcPr>
          <w:p w14:paraId="6EDB4758" w14:textId="051B2A82" w:rsidR="008C3B54" w:rsidRPr="00CE3A95" w:rsidRDefault="005E69F8" w:rsidP="00A42631">
            <w:pPr>
              <w:pStyle w:val="Nummerierung"/>
              <w:spacing w:after="120" w:line="240" w:lineRule="atLeast"/>
              <w:rPr>
                <w:b w:val="0"/>
                <w:color w:val="auto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3383680" behindDoc="0" locked="0" layoutInCell="1" allowOverlap="1" wp14:anchorId="6C92E37B" wp14:editId="374BA167">
                      <wp:simplePos x="0" y="0"/>
                      <wp:positionH relativeFrom="column">
                        <wp:posOffset>3070299</wp:posOffset>
                      </wp:positionH>
                      <wp:positionV relativeFrom="paragraph">
                        <wp:posOffset>-78740</wp:posOffset>
                      </wp:positionV>
                      <wp:extent cx="175260" cy="317616"/>
                      <wp:effectExtent l="0" t="0" r="15240" b="6350"/>
                      <wp:wrapNone/>
                      <wp:docPr id="2104210506" name="Gruppieren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5260" cy="317616"/>
                                <a:chOff x="57419" y="-4831"/>
                                <a:chExt cx="176511" cy="318283"/>
                              </a:xfrm>
                            </wpg:grpSpPr>
                            <wps:wsp>
                              <wps:cNvPr id="2104210507" name="Textfeld 3"/>
                              <wps:cNvSpPr txBox="1"/>
                              <wps:spPr>
                                <a:xfrm>
                                  <a:off x="73976" y="-4831"/>
                                  <a:ext cx="159954" cy="18439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2C30514" w14:textId="7FDEEC56" w:rsidR="005E69F8" w:rsidRPr="00663201" w:rsidRDefault="005E69F8" w:rsidP="005E69F8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663201">
                                      <w:rPr>
                                        <w:sz w:val="18"/>
                                        <w:szCs w:val="18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104210508" name="Textfeld 3"/>
                              <wps:cNvSpPr txBox="1"/>
                              <wps:spPr>
                                <a:xfrm>
                                  <a:off x="70694" y="149510"/>
                                  <a:ext cx="127984" cy="1639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EA6B20B" w14:textId="261DA6CA" w:rsidR="005E69F8" w:rsidRPr="00663201" w:rsidRDefault="005E69F8" w:rsidP="005E69F8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663201">
                                      <w:rPr>
                                        <w:sz w:val="18"/>
                                        <w:szCs w:val="18"/>
                                      </w:rPr>
                                      <w:t>6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04210509" name="Gerade Verbindung 1"/>
                              <wps:cNvCnPr/>
                              <wps:spPr>
                                <a:xfrm>
                                  <a:off x="57419" y="179565"/>
                                  <a:ext cx="108468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C92E37B" id="_x0000_s1199" style="position:absolute;margin-left:241.75pt;margin-top:-6.2pt;width:13.8pt;height:25pt;z-index:253383680;mso-width-relative:margin;mso-height-relative:margin" coordorigin="57419,-4831" coordsize="176511,31828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">
                      <v:shape id="Textfeld 3" o:spid="_x0000_s1200" type="#_x0000_t202" style="position:absolute;left:73976;top:-4831;width:159954;height:1843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32C30514" w14:textId="7FDEEC56" w:rsidR="005E69F8" w:rsidRPr="00663201" w:rsidRDefault="005E69F8" w:rsidP="005E69F8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663201">
                                <w:rPr>
                                  <w:sz w:val="18"/>
                                  <w:szCs w:val="18"/>
                                </w:rPr>
                                <w:t>4</w:t>
                              </w:r>
                            </w:p>
                          </w:txbxContent>
                        </v:textbox>
                      </v:shape>
                      <v:shape id="Textfeld 3" o:spid="_x0000_s1201" type="#_x0000_t202" style="position:absolute;left:70694;top:149510;width:127984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EA6B20B" w14:textId="261DA6CA" w:rsidR="005E69F8" w:rsidRPr="00663201" w:rsidRDefault="005E69F8" w:rsidP="005E69F8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663201">
                                <w:rPr>
                                  <w:sz w:val="18"/>
                                  <w:szCs w:val="18"/>
                                </w:rPr>
                                <w:t>6</w:t>
                              </w:r>
                            </w:p>
                          </w:txbxContent>
                        </v:textbox>
                      </v:shape>
                      <v:line id="Gerade Verbindung 1" o:spid="_x0000_s1202" style="position:absolute;visibility:visible;mso-wrap-style:square" from="57419,179565" to="165887,17956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" strokecolor="black [3213]" strokeweight="1pt">
                        <v:stroke joinstyle="miter"/>
                      </v:line>
                    </v:group>
                  </w:pict>
                </mc:Fallback>
              </mc:AlternateContent>
            </w:r>
            <w:r w:rsidR="008C3B54" w:rsidRPr="00CE3A95">
              <w:rPr>
                <w:b w:val="0"/>
                <w:color w:val="auto"/>
              </w:rPr>
              <w:t>Zeichn</w:t>
            </w:r>
            <w:r w:rsidR="008C3B54" w:rsidRPr="003A5D9A">
              <w:rPr>
                <w:b w:val="0"/>
                <w:color w:val="auto"/>
              </w:rPr>
              <w:t>e</w:t>
            </w:r>
            <w:r>
              <w:rPr>
                <w:b w:val="0"/>
                <w:color w:val="auto"/>
              </w:rPr>
              <w:t xml:space="preserve">     </w:t>
            </w:r>
            <m:oMath>
              <m:r>
                <m:rPr>
                  <m:sty m:val="bi"/>
                </m:rPr>
                <w:rPr>
                  <w:rFonts w:ascii="Cambria Math" w:eastAsia="Times New Roman" w:hAnsi="Cambria Math" w:cs="Times New Roman"/>
                  <w:color w:val="0D0D0D"/>
                  <w:szCs w:val="24"/>
                  <w:lang w:eastAsia="de-DE"/>
                </w:rPr>
                <m:t xml:space="preserve"> </m:t>
              </m:r>
            </m:oMath>
            <w:r w:rsidR="008C3B54" w:rsidRPr="003A5D9A">
              <w:rPr>
                <w:b w:val="0"/>
                <w:color w:val="auto"/>
              </w:rPr>
              <w:t>ein. Welche Anteil</w:t>
            </w:r>
            <w:r w:rsidR="008C3B54">
              <w:rPr>
                <w:b w:val="0"/>
                <w:color w:val="auto"/>
              </w:rPr>
              <w:t>e</w:t>
            </w:r>
            <w:r w:rsidR="008C3B54" w:rsidRPr="003A5D9A">
              <w:rPr>
                <w:b w:val="0"/>
                <w:color w:val="auto"/>
              </w:rPr>
              <w:t xml:space="preserve"> </w:t>
            </w:r>
            <w:r w:rsidR="008C3B54">
              <w:rPr>
                <w:b w:val="0"/>
                <w:color w:val="auto"/>
              </w:rPr>
              <w:t>sind</w:t>
            </w:r>
            <w:r w:rsidR="008C3B54" w:rsidRPr="003A5D9A">
              <w:rPr>
                <w:b w:val="0"/>
                <w:color w:val="auto"/>
              </w:rPr>
              <w:t xml:space="preserve"> genauso groß wie</w:t>
            </w:r>
            <w:r>
              <w:rPr>
                <w:b w:val="0"/>
                <w:color w:val="auto"/>
              </w:rPr>
              <w:t xml:space="preserve">   </w:t>
            </w:r>
            <w:proofErr w:type="gramStart"/>
            <w:r>
              <w:rPr>
                <w:b w:val="0"/>
                <w:color w:val="auto"/>
              </w:rPr>
              <w:t xml:space="preserve">  </w:t>
            </w:r>
            <w:r w:rsidR="008C3B54" w:rsidRPr="003A5D9A">
              <w:rPr>
                <w:b w:val="0"/>
                <w:color w:val="auto"/>
              </w:rPr>
              <w:t>?</w:t>
            </w:r>
            <w:proofErr w:type="gramEnd"/>
          </w:p>
          <w:p w14:paraId="38F14AE9" w14:textId="24385B86" w:rsidR="008C3B54" w:rsidRDefault="008C3B54" w:rsidP="008C3B54">
            <w:pPr>
              <w:spacing w:line="240" w:lineRule="atLeast"/>
            </w:pPr>
            <w:r w:rsidRPr="00CE0BF2">
              <w:t>Teile dafür den unteren Bruchstreifen passend ein.</w:t>
            </w:r>
          </w:p>
          <w:p w14:paraId="211BF97A" w14:textId="54313A40" w:rsidR="008C3B54" w:rsidRPr="00CE3A95" w:rsidRDefault="008C3B54" w:rsidP="008C3B54">
            <w:pPr>
              <w:spacing w:line="240" w:lineRule="atLeast"/>
            </w:pPr>
            <w:r>
              <w:t>Finde mit der Streifentafel</w:t>
            </w:r>
            <w:r w:rsidR="00942B5F">
              <w:t xml:space="preserve"> oder den digitalen Bruchstreifen</w:t>
            </w:r>
            <w:r>
              <w:t xml:space="preserve"> weitere Anteile, die genauso groß sind wie vier Sechstel. </w:t>
            </w:r>
          </w:p>
          <w:p w14:paraId="50974B60" w14:textId="77777777" w:rsidR="008C3B54" w:rsidRDefault="008C3B54" w:rsidP="009A01B2">
            <w:pPr>
              <w:pStyle w:val="Listenabsatz"/>
            </w:pPr>
            <w:r w:rsidRPr="00CE3A95">
              <w:t xml:space="preserve">Wo hast du gröber eingeteilt, wo feiner eingeteilt? </w:t>
            </w:r>
          </w:p>
          <w:p w14:paraId="0F3A0FE0" w14:textId="55D696DE" w:rsidR="00942B5F" w:rsidRDefault="00942B5F" w:rsidP="009A01B2">
            <w:pPr>
              <w:pStyle w:val="Listenabsatz"/>
            </w:pPr>
            <w:r>
              <w:t>Warum kannst du den Anteil 4/6 nicht in einem Halbe-Streifen vergröbern?</w:t>
            </w:r>
          </w:p>
          <w:p w14:paraId="6EF27812" w14:textId="2C9CE2EA" w:rsidR="008C3B54" w:rsidRDefault="008C3B54" w:rsidP="009A01B2">
            <w:pPr>
              <w:pStyle w:val="Listenabsatz"/>
            </w:pPr>
            <w:r w:rsidRPr="00CE3A95">
              <w:t xml:space="preserve">Wie viele </w:t>
            </w:r>
            <w:r>
              <w:t xml:space="preserve">Felder </w:t>
            </w:r>
            <w:r w:rsidRPr="00CE3A95">
              <w:t>sind es</w:t>
            </w:r>
            <w:r>
              <w:t xml:space="preserve"> insgesamt</w:t>
            </w:r>
            <w:r w:rsidRPr="00CE3A95">
              <w:t>?</w:t>
            </w:r>
            <w:r>
              <w:t xml:space="preserve"> </w:t>
            </w:r>
          </w:p>
          <w:p w14:paraId="20CC3E8D" w14:textId="19BA0812" w:rsidR="008C3B54" w:rsidRDefault="008C3B54" w:rsidP="009A01B2">
            <w:pPr>
              <w:pStyle w:val="Listenabsatz"/>
            </w:pPr>
            <w:r>
              <w:t xml:space="preserve">Wie viele Felder gehören zum Teil? </w:t>
            </w:r>
            <w:r w:rsidRPr="00CE3A95">
              <w:t xml:space="preserve"> </w:t>
            </w:r>
            <w:r>
              <w:br/>
            </w:r>
            <w:r w:rsidRPr="00CE3A95">
              <w:t>Schreibe unter die Streifen.</w:t>
            </w:r>
          </w:p>
          <w:tbl>
            <w:tblPr>
              <w:tblStyle w:val="MSKTabelle"/>
              <w:tblW w:w="804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778"/>
              <w:gridCol w:w="7262"/>
            </w:tblGrid>
            <w:tr w:rsidR="008C3B54" w14:paraId="35DB2DE4" w14:textId="77777777" w:rsidTr="00B31521">
              <w:trPr>
                <w:trHeight w:val="1321"/>
              </w:trPr>
              <w:tc>
                <w:tcPr>
                  <w:tcW w:w="778" w:type="dxa"/>
                  <w:vAlign w:val="center"/>
                </w:tcPr>
                <w:p w14:paraId="5688608B" w14:textId="161C6B16" w:rsidR="008C3B54" w:rsidRPr="00502804" w:rsidRDefault="00BA1532" w:rsidP="008C3B54">
                  <w:pPr>
                    <w:keepNext/>
                    <w:spacing w:line="240" w:lineRule="atLeast"/>
                    <w:rPr>
                      <w:rFonts w:ascii="Calibri" w:eastAsia="Times New Roman" w:hAnsi="Calibri" w:cs="Times New Roman"/>
                      <w:color w:val="000000"/>
                      <w:lang w:eastAsia="de-DE"/>
                    </w:rPr>
                  </w:pPr>
                  <w:r>
                    <w:rPr>
                      <w:rFonts w:ascii="Calibri" w:eastAsia="Times New Roman" w:hAnsi="Calibri" w:cs="Times New Roman"/>
                      <w:noProof/>
                      <w:color w:val="000000"/>
                      <w:lang w:eastAsia="de-DE"/>
                    </w:rPr>
                    <mc:AlternateContent>
                      <mc:Choice Requires="wpg">
                        <w:drawing>
                          <wp:anchor distT="0" distB="0" distL="114300" distR="114300" simplePos="0" relativeHeight="253692928" behindDoc="0" locked="0" layoutInCell="1" allowOverlap="1" wp14:anchorId="5B44F5FE" wp14:editId="3021293C">
                            <wp:simplePos x="0" y="0"/>
                            <wp:positionH relativeFrom="column">
                              <wp:posOffset>-10079</wp:posOffset>
                            </wp:positionH>
                            <wp:positionV relativeFrom="paragraph">
                              <wp:posOffset>167951</wp:posOffset>
                            </wp:positionV>
                            <wp:extent cx="372245" cy="2184873"/>
                            <wp:effectExtent l="0" t="0" r="0" b="0"/>
                            <wp:wrapNone/>
                            <wp:docPr id="863830292" name="Gruppieren 428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372245" cy="2184873"/>
                                      <a:chOff x="0" y="0"/>
                                      <a:chExt cx="372245" cy="2184873"/>
                                    </a:xfrm>
                                  </wpg:grpSpPr>
                                  <pic:pic xmlns:pic="http://schemas.openxmlformats.org/drawingml/2006/picture">
                                    <pic:nvPicPr>
                                      <pic:cNvPr id="2081095744" name="Grafik 1233325805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67" cstate="print">
                                        <a:duotone>
                                          <a:schemeClr val="accent6">
                                            <a:shade val="45000"/>
                                            <a:satMod val="135000"/>
                                          </a:schemeClr>
                                          <a:prstClr val="white"/>
                                        </a:duotone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 flipV="1">
                                        <a:off x="6485" y="0"/>
                                        <a:ext cx="365760" cy="48577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  <pic:pic xmlns:pic="http://schemas.openxmlformats.org/drawingml/2006/picture">
                                    <pic:nvPicPr>
                                      <pic:cNvPr id="325199537" name="Grafik 1825826032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67" cstate="print">
                                        <a:duotone>
                                          <a:schemeClr val="accent6">
                                            <a:shade val="45000"/>
                                            <a:satMod val="135000"/>
                                          </a:schemeClr>
                                          <a:prstClr val="white"/>
                                        </a:duotone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 flipV="1">
                                        <a:off x="0" y="849549"/>
                                        <a:ext cx="365760" cy="48577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  <pic:pic xmlns:pic="http://schemas.openxmlformats.org/drawingml/2006/picture">
                                    <pic:nvPicPr>
                                      <pic:cNvPr id="1164619896" name="Grafik 768152106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67" cstate="print">
                                        <a:duotone>
                                          <a:schemeClr val="accent6">
                                            <a:shade val="45000"/>
                                            <a:satMod val="135000"/>
                                          </a:schemeClr>
                                          <a:prstClr val="white"/>
                                        </a:duotone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 flipV="1">
                                        <a:off x="0" y="1699098"/>
                                        <a:ext cx="365760" cy="48577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wpg:wg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group w14:anchorId="005AB5D7" id="Gruppieren 428" o:spid="_x0000_s1026" style="position:absolute;margin-left:-.8pt;margin-top:13.2pt;width:29.3pt;height:172.05pt;z-index:253692928" coordsize="3722,2184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">
                            <v:shape id="Grafik 1233325805" o:spid="_x0000_s1027" type="#_x0000_t75" style="position:absolute;left:64;width:3658;height:4857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">
                              <v:imagedata r:id="rId72" o:title="" recolortarget="#727272 [1449]"/>
                            </v:shape>
                            <v:shape id="Grafik 1825826032" o:spid="_x0000_s1028" type="#_x0000_t75" style="position:absolute;top:8495;width:3657;height:4858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">
                              <v:imagedata r:id="rId72" o:title="" recolortarget="#727272 [1449]"/>
                            </v:shape>
                            <v:shape id="Grafik 768152106" o:spid="_x0000_s1029" type="#_x0000_t75" style="position:absolute;top:16990;width:3657;height:4858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">
                              <v:imagedata r:id="rId72" o:title="" recolortarget="#727272 [1449]"/>
                            </v:shape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7262" w:type="dxa"/>
                  <w:vAlign w:val="center"/>
                </w:tcPr>
                <w:p w14:paraId="48EC8C9D" w14:textId="4CF58D63" w:rsidR="008C3B54" w:rsidRPr="00D94851" w:rsidRDefault="008C3B54" w:rsidP="008C3B54">
                  <w:pPr>
                    <w:pStyle w:val="Ausflltext"/>
                    <w:spacing w:line="240" w:lineRule="atLeast"/>
                    <w:rPr>
                      <w:rFonts w:ascii="Calibri" w:hAnsi="Calibri"/>
                      <w:noProof/>
                    </w:rPr>
                  </w:pPr>
                  <w:r w:rsidRPr="00C63632">
                    <w:rPr>
                      <w:rFonts w:ascii="Calibri" w:hAnsi="Calibri"/>
                      <w:noProof/>
                    </w:rPr>
                    <w:drawing>
                      <wp:inline distT="0" distB="0" distL="0" distR="0" wp14:anchorId="6656EB11" wp14:editId="18121D87">
                        <wp:extent cx="4500000" cy="265007"/>
                        <wp:effectExtent l="0" t="0" r="0" b="1905"/>
                        <wp:docPr id="27" name="Grafik 2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" name="6er.eps"/>
                                <pic:cNvPicPr/>
                              </pic:nvPicPr>
                              <pic:blipFill>
                                <a:blip r:embed="rId3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500000" cy="26500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8C3B54" w14:paraId="4405C36C" w14:textId="77777777" w:rsidTr="00B31521">
              <w:trPr>
                <w:trHeight w:val="1321"/>
              </w:trPr>
              <w:tc>
                <w:tcPr>
                  <w:tcW w:w="778" w:type="dxa"/>
                  <w:vAlign w:val="center"/>
                </w:tcPr>
                <w:p w14:paraId="347C48EA" w14:textId="55710180" w:rsidR="008C3B54" w:rsidRPr="00502804" w:rsidRDefault="008C3B54" w:rsidP="008C3B54">
                  <w:pPr>
                    <w:pStyle w:val="Ausflltext"/>
                    <w:spacing w:line="240" w:lineRule="atLeast"/>
                    <w:rPr>
                      <w:rFonts w:ascii="Calibri" w:hAnsi="Calibri"/>
                      <w:noProof/>
                    </w:rPr>
                  </w:pPr>
                </w:p>
              </w:tc>
              <w:tc>
                <w:tcPr>
                  <w:tcW w:w="7262" w:type="dxa"/>
                  <w:vAlign w:val="center"/>
                </w:tcPr>
                <w:p w14:paraId="1F05FE9E" w14:textId="24F28A04" w:rsidR="008C3B54" w:rsidRDefault="008C3B54" w:rsidP="008C3B54">
                  <w:pPr>
                    <w:pStyle w:val="Ausflltext"/>
                    <w:spacing w:line="240" w:lineRule="atLeast"/>
                  </w:pPr>
                  <w:r w:rsidRPr="00C63632">
                    <w:rPr>
                      <w:rFonts w:ascii="Calibri" w:hAnsi="Calibri"/>
                      <w:noProof/>
                    </w:rPr>
                    <w:drawing>
                      <wp:inline distT="0" distB="0" distL="0" distR="0" wp14:anchorId="1777EEBC" wp14:editId="0A037F64">
                        <wp:extent cx="4500000" cy="261523"/>
                        <wp:effectExtent l="0" t="0" r="0" b="5715"/>
                        <wp:docPr id="62" name="Grafik 6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" name="9er.eps"/>
                                <pic:cNvPicPr/>
                              </pic:nvPicPr>
                              <pic:blipFill>
                                <a:blip r:embed="rId7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500000" cy="26152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8C3B54" w14:paraId="07DBDB3C" w14:textId="77777777" w:rsidTr="00B31521">
              <w:trPr>
                <w:trHeight w:val="1321"/>
              </w:trPr>
              <w:tc>
                <w:tcPr>
                  <w:tcW w:w="778" w:type="dxa"/>
                  <w:vAlign w:val="center"/>
                </w:tcPr>
                <w:p w14:paraId="2C26DFC6" w14:textId="49E515CA" w:rsidR="008C3B54" w:rsidRPr="00502804" w:rsidRDefault="008C3B54" w:rsidP="008C3B54">
                  <w:pPr>
                    <w:pStyle w:val="Ausflltext"/>
                    <w:spacing w:line="240" w:lineRule="atLeast"/>
                    <w:rPr>
                      <w:rFonts w:ascii="Calibri" w:hAnsi="Calibri"/>
                      <w:noProof/>
                    </w:rPr>
                  </w:pPr>
                </w:p>
              </w:tc>
              <w:tc>
                <w:tcPr>
                  <w:tcW w:w="7262" w:type="dxa"/>
                  <w:vAlign w:val="center"/>
                </w:tcPr>
                <w:p w14:paraId="6A638B17" w14:textId="51124A3B" w:rsidR="008C3B54" w:rsidRPr="00C63632" w:rsidRDefault="008C3B54" w:rsidP="008C3B54">
                  <w:pPr>
                    <w:pStyle w:val="Ausflltext"/>
                    <w:spacing w:line="240" w:lineRule="atLeast"/>
                    <w:rPr>
                      <w:rFonts w:ascii="Calibri" w:hAnsi="Calibri"/>
                      <w:noProof/>
                    </w:rPr>
                  </w:pPr>
                  <w:r w:rsidRPr="00C63632">
                    <w:rPr>
                      <w:rFonts w:ascii="Calibri" w:hAnsi="Calibri"/>
                      <w:noProof/>
                    </w:rPr>
                    <w:drawing>
                      <wp:inline distT="0" distB="0" distL="0" distR="0" wp14:anchorId="159E2BDA" wp14:editId="433ACD69">
                        <wp:extent cx="4500000" cy="261523"/>
                        <wp:effectExtent l="0" t="0" r="0" b="5715"/>
                        <wp:docPr id="22273" name="Grafik 2227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" name="leer.eps"/>
                                <pic:cNvPicPr/>
                              </pic:nvPicPr>
                              <pic:blipFill>
                                <a:blip r:embed="rId7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500000" cy="26152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876332A" w14:textId="77777777" w:rsidR="008C3B54" w:rsidRDefault="008C3B54" w:rsidP="008C3B54">
            <w:pPr>
              <w:spacing w:line="240" w:lineRule="atLeast"/>
            </w:pPr>
            <w:r>
              <w:t xml:space="preserve"> </w:t>
            </w:r>
          </w:p>
        </w:tc>
      </w:tr>
      <w:tr w:rsidR="008C3B54" w14:paraId="7614CFFB" w14:textId="77777777" w:rsidTr="00736DC5">
        <w:trPr>
          <w:gridAfter w:val="1"/>
          <w:wAfter w:w="144" w:type="dxa"/>
        </w:trPr>
        <w:tc>
          <w:tcPr>
            <w:tcW w:w="708" w:type="dxa"/>
          </w:tcPr>
          <w:p w14:paraId="48384EF8" w14:textId="04340CBD" w:rsidR="008C3B54" w:rsidRPr="00F4582F" w:rsidRDefault="008C3B54" w:rsidP="008C3B54">
            <w:pPr>
              <w:spacing w:line="240" w:lineRule="atLeast"/>
              <w:rPr>
                <w:noProof/>
              </w:rPr>
            </w:pPr>
            <w:r w:rsidRPr="00F4582F">
              <w:rPr>
                <w:noProof/>
              </w:rPr>
              <w:drawing>
                <wp:inline distT="0" distB="0" distL="0" distR="0" wp14:anchorId="0CE5E5BE" wp14:editId="137C991B">
                  <wp:extent cx="361850" cy="273600"/>
                  <wp:effectExtent l="0" t="0" r="635" b="0"/>
                  <wp:docPr id="54" name="Grafik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850" cy="27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" w:type="dxa"/>
          </w:tcPr>
          <w:p w14:paraId="333A597C" w14:textId="77777777" w:rsidR="008C3B54" w:rsidRDefault="008C3B54" w:rsidP="008C3B54">
            <w:pPr>
              <w:pStyle w:val="Nummerierung"/>
              <w:spacing w:line="240" w:lineRule="atLeast"/>
            </w:pPr>
            <w:r>
              <w:t>b)</w:t>
            </w:r>
          </w:p>
        </w:tc>
        <w:tc>
          <w:tcPr>
            <w:tcW w:w="8220" w:type="dxa"/>
            <w:gridSpan w:val="3"/>
          </w:tcPr>
          <w:p w14:paraId="6087B845" w14:textId="75C9BFB9" w:rsidR="008C3B54" w:rsidRDefault="005E69F8" w:rsidP="00A42631">
            <w:pPr>
              <w:spacing w:after="60" w:line="240" w:lineRule="atLeast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3385728" behindDoc="0" locked="0" layoutInCell="1" allowOverlap="1" wp14:anchorId="59631231" wp14:editId="6B7BBE3D">
                      <wp:simplePos x="0" y="0"/>
                      <wp:positionH relativeFrom="column">
                        <wp:posOffset>2663825</wp:posOffset>
                      </wp:positionH>
                      <wp:positionV relativeFrom="paragraph">
                        <wp:posOffset>90795</wp:posOffset>
                      </wp:positionV>
                      <wp:extent cx="175260" cy="317616"/>
                      <wp:effectExtent l="0" t="0" r="15240" b="6350"/>
                      <wp:wrapNone/>
                      <wp:docPr id="2104210510" name="Gruppieren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5260" cy="317616"/>
                                <a:chOff x="57419" y="-4831"/>
                                <a:chExt cx="176511" cy="318283"/>
                              </a:xfrm>
                            </wpg:grpSpPr>
                            <wps:wsp>
                              <wps:cNvPr id="2104210511" name="Textfeld 3"/>
                              <wps:cNvSpPr txBox="1"/>
                              <wps:spPr>
                                <a:xfrm>
                                  <a:off x="73976" y="-4831"/>
                                  <a:ext cx="159954" cy="18439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F08CCEE" w14:textId="5A945D7C" w:rsidR="005E69F8" w:rsidRPr="00F27A63" w:rsidRDefault="005E69F8" w:rsidP="005E69F8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F27A63">
                                      <w:rPr>
                                        <w:sz w:val="18"/>
                                        <w:szCs w:val="18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104210512" name="Textfeld 3"/>
                              <wps:cNvSpPr txBox="1"/>
                              <wps:spPr>
                                <a:xfrm>
                                  <a:off x="70694" y="149510"/>
                                  <a:ext cx="127984" cy="1639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FAAB0F0" w14:textId="08D3508A" w:rsidR="005E69F8" w:rsidRPr="00F27A63" w:rsidRDefault="005E69F8" w:rsidP="005E69F8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F27A63">
                                      <w:rPr>
                                        <w:sz w:val="18"/>
                                        <w:szCs w:val="18"/>
                                      </w:rPr>
                                      <w:t>6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04210513" name="Gerade Verbindung 1"/>
                              <wps:cNvCnPr/>
                              <wps:spPr>
                                <a:xfrm>
                                  <a:off x="57419" y="179565"/>
                                  <a:ext cx="108468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9631231" id="_x0000_s1203" style="position:absolute;margin-left:209.75pt;margin-top:7.15pt;width:13.8pt;height:25pt;z-index:253385728;mso-width-relative:margin;mso-height-relative:margin" coordorigin="57419,-4831" coordsize="176511,31828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">
                      <v:shape id="Textfeld 3" o:spid="_x0000_s1204" type="#_x0000_t202" style="position:absolute;left:73976;top:-4831;width:159954;height:1843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" filled="f" stroked="f" strokeweight=".5pt">
                        <v:textbox style="mso-fit-shape-to-text:t" inset="0,0,0,0">
                          <w:txbxContent>
                            <w:p w14:paraId="4F08CCEE" w14:textId="5A945D7C" w:rsidR="005E69F8" w:rsidRPr="00F27A63" w:rsidRDefault="005E69F8" w:rsidP="005E69F8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F27A63">
                                <w:rPr>
                                  <w:sz w:val="18"/>
                                  <w:szCs w:val="18"/>
                                </w:rPr>
                                <w:t>4</w:t>
                              </w:r>
                            </w:p>
                          </w:txbxContent>
                        </v:textbox>
                      </v:shape>
                      <v:shape id="Textfeld 3" o:spid="_x0000_s1205" type="#_x0000_t202" style="position:absolute;left:70694;top:149510;width:127984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FAAB0F0" w14:textId="08D3508A" w:rsidR="005E69F8" w:rsidRPr="00F27A63" w:rsidRDefault="005E69F8" w:rsidP="005E69F8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F27A63">
                                <w:rPr>
                                  <w:sz w:val="18"/>
                                  <w:szCs w:val="18"/>
                                </w:rPr>
                                <w:t>6</w:t>
                              </w:r>
                            </w:p>
                          </w:txbxContent>
                        </v:textbox>
                      </v:shape>
                      <v:line id="Gerade Verbindung 1" o:spid="_x0000_s1206" style="position:absolute;visibility:visible;mso-wrap-style:square" from="57419,179565" to="165887,17956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" strokecolor="black [3213]" strokeweight="1pt">
                        <v:stroke joinstyle="miter"/>
                      </v:line>
                    </v:group>
                  </w:pict>
                </mc:Fallback>
              </mc:AlternateContent>
            </w:r>
            <w:r w:rsidR="008C3B54" w:rsidRPr="00C63632">
              <w:t xml:space="preserve">Man findet durch Verfeinern des </w:t>
            </w:r>
            <w:r w:rsidR="008C3B54">
              <w:t>Sechstel-</w:t>
            </w:r>
            <w:r w:rsidR="008C3B54" w:rsidRPr="00C63632">
              <w:t>Streifens nicht so leicht eine Anzahl von Neunteln, die zusammen genauso groß ist wie</w:t>
            </w:r>
            <w:r>
              <w:t xml:space="preserve">      . W</w:t>
            </w:r>
            <w:r w:rsidR="008C3B54" w:rsidRPr="00C63632">
              <w:t>arum?</w:t>
            </w:r>
          </w:p>
          <w:p w14:paraId="2CC6D40E" w14:textId="0D21614D" w:rsidR="008C3B54" w:rsidRDefault="008C3B54" w:rsidP="008C3B54">
            <w:pPr>
              <w:spacing w:line="240" w:lineRule="atLeast"/>
            </w:pPr>
            <w:r w:rsidRPr="005F7CEC">
              <w:t xml:space="preserve">Welcher Streifen kann dir beim Verfeinern </w:t>
            </w:r>
            <w:r>
              <w:t xml:space="preserve">von Sechsteln </w:t>
            </w:r>
            <w:r w:rsidRPr="005F7CEC">
              <w:t>zu Neunteln weiterhelfen?</w:t>
            </w:r>
          </w:p>
          <w:p w14:paraId="62C1D79A" w14:textId="77777777" w:rsidR="008C3B54" w:rsidRDefault="008C3B54" w:rsidP="008C3B54">
            <w:pPr>
              <w:spacing w:line="240" w:lineRule="atLeast"/>
            </w:pPr>
          </w:p>
          <w:tbl>
            <w:tblPr>
              <w:tblStyle w:val="MSKTabelle"/>
              <w:tblW w:w="8000" w:type="dxa"/>
              <w:tblLayout w:type="fixed"/>
              <w:tblLook w:val="0600" w:firstRow="0" w:lastRow="0" w:firstColumn="0" w:lastColumn="0" w:noHBand="1" w:noVBand="1"/>
            </w:tblPr>
            <w:tblGrid>
              <w:gridCol w:w="8000"/>
            </w:tblGrid>
            <w:tr w:rsidR="008C3B54" w14:paraId="16A3F4D4" w14:textId="77777777" w:rsidTr="00A873FD">
              <w:trPr>
                <w:trHeight w:val="1638"/>
              </w:trPr>
              <w:tc>
                <w:tcPr>
                  <w:tcW w:w="8000" w:type="dxa"/>
                </w:tcPr>
                <w:p w14:paraId="417929D4" w14:textId="77777777" w:rsidR="008C3B54" w:rsidRDefault="008C3B54" w:rsidP="008C3B54">
                  <w:pPr>
                    <w:spacing w:line="240" w:lineRule="atLeast"/>
                  </w:pPr>
                </w:p>
                <w:p w14:paraId="60467FA8" w14:textId="77777777" w:rsidR="008C3B54" w:rsidRDefault="008C3B54" w:rsidP="008C3B54">
                  <w:pPr>
                    <w:spacing w:line="240" w:lineRule="atLeast"/>
                  </w:pPr>
                </w:p>
                <w:p w14:paraId="0B9C417A" w14:textId="1B532A77" w:rsidR="008C3B54" w:rsidRDefault="008C3B54" w:rsidP="008C3B54">
                  <w:pPr>
                    <w:spacing w:line="240" w:lineRule="atLeast"/>
                  </w:pPr>
                </w:p>
                <w:p w14:paraId="6090D2DF" w14:textId="77777777" w:rsidR="008C3B54" w:rsidRDefault="008C3B54" w:rsidP="008C3B54">
                  <w:pPr>
                    <w:spacing w:line="240" w:lineRule="atLeast"/>
                  </w:pPr>
                </w:p>
                <w:p w14:paraId="048898F3" w14:textId="77777777" w:rsidR="008C3B54" w:rsidRDefault="008C3B54" w:rsidP="008C3B54">
                  <w:pPr>
                    <w:spacing w:line="240" w:lineRule="atLeast"/>
                  </w:pPr>
                </w:p>
                <w:p w14:paraId="07605B87" w14:textId="77777777" w:rsidR="008C3B54" w:rsidRDefault="008C3B54" w:rsidP="008C3B54">
                  <w:pPr>
                    <w:spacing w:line="240" w:lineRule="atLeast"/>
                  </w:pPr>
                </w:p>
              </w:tc>
            </w:tr>
          </w:tbl>
          <w:p w14:paraId="2AF437FE" w14:textId="596C2BF1" w:rsidR="008C3B54" w:rsidRDefault="003A5DF0" w:rsidP="008C3B54">
            <w:pPr>
              <w:spacing w:line="240" w:lineRule="atLeast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3387776" behindDoc="0" locked="0" layoutInCell="1" allowOverlap="1" wp14:anchorId="7EE7E4DB" wp14:editId="053E117D">
                      <wp:simplePos x="0" y="0"/>
                      <wp:positionH relativeFrom="column">
                        <wp:posOffset>2180690</wp:posOffset>
                      </wp:positionH>
                      <wp:positionV relativeFrom="paragraph">
                        <wp:posOffset>51592</wp:posOffset>
                      </wp:positionV>
                      <wp:extent cx="185782" cy="317560"/>
                      <wp:effectExtent l="0" t="0" r="5080" b="0"/>
                      <wp:wrapNone/>
                      <wp:docPr id="2104210514" name="Gruppieren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5782" cy="317560"/>
                                <a:chOff x="46821" y="-4831"/>
                                <a:chExt cx="187109" cy="318227"/>
                              </a:xfrm>
                            </wpg:grpSpPr>
                            <wps:wsp>
                              <wps:cNvPr id="2104210515" name="Textfeld 3"/>
                              <wps:cNvSpPr txBox="1"/>
                              <wps:spPr>
                                <a:xfrm>
                                  <a:off x="73976" y="-4831"/>
                                  <a:ext cx="159954" cy="18439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22E077C" w14:textId="2DC58697" w:rsidR="003A5DF0" w:rsidRPr="00F27A63" w:rsidRDefault="003A5DF0" w:rsidP="003A5DF0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F27A63">
                                      <w:rPr>
                                        <w:sz w:val="18"/>
                                        <w:szCs w:val="18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104210516" name="Textfeld 3"/>
                              <wps:cNvSpPr txBox="1"/>
                              <wps:spPr>
                                <a:xfrm>
                                  <a:off x="46821" y="149454"/>
                                  <a:ext cx="163236" cy="1639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3FE130B" w14:textId="0DC91B23" w:rsidR="003A5DF0" w:rsidRPr="00F27A63" w:rsidRDefault="003A5DF0" w:rsidP="003A5DF0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F27A63">
                                      <w:rPr>
                                        <w:sz w:val="18"/>
                                        <w:szCs w:val="18"/>
                                      </w:rPr>
                                      <w:t>10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04210517" name="Gerade Verbindung 1"/>
                              <wps:cNvCnPr/>
                              <wps:spPr>
                                <a:xfrm>
                                  <a:off x="57419" y="179565"/>
                                  <a:ext cx="108468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EE7E4DB" id="_x0000_s1207" style="position:absolute;margin-left:171.7pt;margin-top:4.05pt;width:14.65pt;height:25pt;z-index:253387776;mso-width-relative:margin;mso-height-relative:margin" coordorigin="46821,-4831" coordsize="187109,31822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">
                      <v:shape id="Textfeld 3" o:spid="_x0000_s1208" type="#_x0000_t202" style="position:absolute;left:73976;top:-4831;width:159954;height:1843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22E077C" w14:textId="2DC58697" w:rsidR="003A5DF0" w:rsidRPr="00F27A63" w:rsidRDefault="003A5DF0" w:rsidP="003A5DF0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F27A63">
                                <w:rPr>
                                  <w:sz w:val="18"/>
                                  <w:szCs w:val="18"/>
                                </w:rPr>
                                <w:t>4</w:t>
                              </w:r>
                            </w:p>
                          </w:txbxContent>
                        </v:textbox>
                      </v:shape>
                      <v:shape id="Textfeld 3" o:spid="_x0000_s1209" type="#_x0000_t202" style="position:absolute;left:46821;top:149454;width:163236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3FE130B" w14:textId="0DC91B23" w:rsidR="003A5DF0" w:rsidRPr="00F27A63" w:rsidRDefault="003A5DF0" w:rsidP="003A5DF0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F27A63">
                                <w:rPr>
                                  <w:sz w:val="18"/>
                                  <w:szCs w:val="18"/>
                                </w:rPr>
                                <w:t>10</w:t>
                              </w:r>
                            </w:p>
                          </w:txbxContent>
                        </v:textbox>
                      </v:shape>
                      <v:line id="Gerade Verbindung 1" o:spid="_x0000_s1210" style="position:absolute;visibility:visible;mso-wrap-style:square" from="57419,179565" to="165887,17956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" strokecolor="black [3213]" strokeweight="1pt">
                        <v:stroke joinstyle="miter"/>
                      </v:line>
                    </v:group>
                  </w:pict>
                </mc:Fallback>
              </mc:AlternateContent>
            </w:r>
            <w:r w:rsidR="008C3B54">
              <w:t xml:space="preserve"> </w:t>
            </w:r>
          </w:p>
        </w:tc>
      </w:tr>
      <w:tr w:rsidR="008C3B54" w14:paraId="19F57CDE" w14:textId="77777777" w:rsidTr="00736DC5">
        <w:trPr>
          <w:gridAfter w:val="1"/>
          <w:wAfter w:w="144" w:type="dxa"/>
        </w:trPr>
        <w:tc>
          <w:tcPr>
            <w:tcW w:w="708" w:type="dxa"/>
          </w:tcPr>
          <w:p w14:paraId="177BBFAE" w14:textId="0CAFBBB2" w:rsidR="008C3B54" w:rsidRDefault="008C3B54" w:rsidP="008C3B54">
            <w:pPr>
              <w:spacing w:line="240" w:lineRule="atLeast"/>
            </w:pPr>
            <w:r w:rsidRPr="00F4582F">
              <w:rPr>
                <w:noProof/>
              </w:rPr>
              <w:drawing>
                <wp:inline distT="0" distB="0" distL="0" distR="0" wp14:anchorId="4C70BAB0" wp14:editId="772AF419">
                  <wp:extent cx="287640" cy="338400"/>
                  <wp:effectExtent l="0" t="0" r="0" b="5080"/>
                  <wp:docPr id="22299" name="Grafik 222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40" cy="33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" w:type="dxa"/>
          </w:tcPr>
          <w:p w14:paraId="0175347B" w14:textId="77777777" w:rsidR="008C3B54" w:rsidRDefault="008C3B54" w:rsidP="008C3B54">
            <w:pPr>
              <w:pStyle w:val="Nummerierung"/>
              <w:spacing w:line="240" w:lineRule="atLeast"/>
            </w:pPr>
            <w:r>
              <w:t>c)</w:t>
            </w:r>
          </w:p>
        </w:tc>
        <w:tc>
          <w:tcPr>
            <w:tcW w:w="8220" w:type="dxa"/>
            <w:gridSpan w:val="3"/>
          </w:tcPr>
          <w:p w14:paraId="086B03FD" w14:textId="70EB11EA" w:rsidR="008C3B54" w:rsidRDefault="008C3B54" w:rsidP="008C3B54">
            <w:pPr>
              <w:spacing w:line="240" w:lineRule="atLeast"/>
            </w:pPr>
            <w:r>
              <w:t xml:space="preserve">Finde wie in </w:t>
            </w:r>
            <w:r w:rsidRPr="00F43DA2">
              <w:rPr>
                <w:rFonts w:ascii="Calibri" w:hAnsi="Calibri"/>
                <w:b/>
                <w:bCs/>
                <w:color w:val="327A86"/>
              </w:rPr>
              <w:t>a)</w:t>
            </w:r>
            <w:r w:rsidRPr="00F43DA2">
              <w:rPr>
                <w:color w:val="327A86"/>
              </w:rPr>
              <w:t xml:space="preserve"> </w:t>
            </w:r>
            <w:r>
              <w:t>gleich große Anteile zu</w:t>
            </w:r>
            <w:r w:rsidR="003A5DF0">
              <w:t xml:space="preserve">  </w:t>
            </w:r>
            <w:r w:rsidR="005E69F8">
              <w:t xml:space="preserve">  </w:t>
            </w:r>
            <w:proofErr w:type="gramStart"/>
            <w:r w:rsidR="005E69F8">
              <w:t xml:space="preserve">  </w:t>
            </w:r>
            <w:r w:rsidR="00CD41E0">
              <w:t>.</w:t>
            </w:r>
            <w:proofErr w:type="gramEnd"/>
          </w:p>
          <w:p w14:paraId="0C84C852" w14:textId="561BAA52" w:rsidR="008C3B54" w:rsidRDefault="008C3B54" w:rsidP="008C3B54">
            <w:pPr>
              <w:spacing w:line="240" w:lineRule="atLeast"/>
            </w:pPr>
            <w:r>
              <w:t xml:space="preserve">Zeichne dafür mehrere 20 cm lange Streifen untereinander und </w:t>
            </w:r>
            <w:proofErr w:type="spellStart"/>
            <w:r>
              <w:t>teile</w:t>
            </w:r>
            <w:proofErr w:type="spellEnd"/>
            <w:r>
              <w:t xml:space="preserve"> sie passend ein. </w:t>
            </w:r>
          </w:p>
          <w:p w14:paraId="3EF388AB" w14:textId="77777777" w:rsidR="008C3B54" w:rsidRDefault="008C3B54" w:rsidP="008C3B54">
            <w:pPr>
              <w:spacing w:line="240" w:lineRule="atLeast"/>
            </w:pPr>
            <w:r>
              <w:t>Was fällt dir bei der Einteilung der Streifen auf?</w:t>
            </w:r>
          </w:p>
          <w:p w14:paraId="1FCEEDBA" w14:textId="77777777" w:rsidR="008C3B54" w:rsidRDefault="008C3B54" w:rsidP="008C3B54">
            <w:pPr>
              <w:spacing w:line="240" w:lineRule="atLeast"/>
            </w:pPr>
          </w:p>
          <w:tbl>
            <w:tblPr>
              <w:tblStyle w:val="MSKTabelle"/>
              <w:tblW w:w="8000" w:type="dxa"/>
              <w:tblLayout w:type="fixed"/>
              <w:tblLook w:val="0600" w:firstRow="0" w:lastRow="0" w:firstColumn="0" w:lastColumn="0" w:noHBand="1" w:noVBand="1"/>
            </w:tblPr>
            <w:tblGrid>
              <w:gridCol w:w="8000"/>
            </w:tblGrid>
            <w:tr w:rsidR="008C3B54" w14:paraId="7E2B206E" w14:textId="77777777" w:rsidTr="00A873FD">
              <w:trPr>
                <w:trHeight w:val="2175"/>
              </w:trPr>
              <w:tc>
                <w:tcPr>
                  <w:tcW w:w="8000" w:type="dxa"/>
                </w:tcPr>
                <w:p w14:paraId="6082B7BC" w14:textId="77777777" w:rsidR="008C3B54" w:rsidRDefault="008C3B54" w:rsidP="008C3B54">
                  <w:pPr>
                    <w:spacing w:line="240" w:lineRule="atLeast"/>
                  </w:pPr>
                </w:p>
                <w:p w14:paraId="11CF85DC" w14:textId="77777777" w:rsidR="008C3B54" w:rsidRDefault="008C3B54" w:rsidP="008C3B54">
                  <w:pPr>
                    <w:spacing w:line="240" w:lineRule="atLeast"/>
                  </w:pPr>
                </w:p>
                <w:p w14:paraId="614F053D" w14:textId="77777777" w:rsidR="008C3B54" w:rsidRDefault="008C3B54" w:rsidP="008C3B54">
                  <w:pPr>
                    <w:spacing w:line="240" w:lineRule="atLeast"/>
                  </w:pPr>
                </w:p>
                <w:p w14:paraId="2F88D778" w14:textId="77777777" w:rsidR="008C3B54" w:rsidRDefault="008C3B54" w:rsidP="008C3B54">
                  <w:pPr>
                    <w:spacing w:line="240" w:lineRule="atLeast"/>
                  </w:pPr>
                </w:p>
                <w:p w14:paraId="4726D185" w14:textId="77777777" w:rsidR="008C3B54" w:rsidRDefault="008C3B54" w:rsidP="008C3B54">
                  <w:pPr>
                    <w:spacing w:line="240" w:lineRule="atLeast"/>
                  </w:pPr>
                </w:p>
                <w:p w14:paraId="3740AD83" w14:textId="77777777" w:rsidR="008C3B54" w:rsidRDefault="008C3B54" w:rsidP="008C3B54">
                  <w:pPr>
                    <w:spacing w:line="240" w:lineRule="atLeast"/>
                  </w:pPr>
                </w:p>
                <w:p w14:paraId="474D5E65" w14:textId="77777777" w:rsidR="008C3B54" w:rsidRDefault="008C3B54" w:rsidP="008C3B54">
                  <w:pPr>
                    <w:spacing w:line="240" w:lineRule="atLeast"/>
                  </w:pPr>
                </w:p>
              </w:tc>
            </w:tr>
          </w:tbl>
          <w:p w14:paraId="578810B3" w14:textId="77777777" w:rsidR="008C3B54" w:rsidRPr="00C63632" w:rsidRDefault="008C3B54" w:rsidP="008C3B54">
            <w:pPr>
              <w:spacing w:line="240" w:lineRule="atLeast"/>
            </w:pPr>
          </w:p>
        </w:tc>
      </w:tr>
      <w:tr w:rsidR="008C3B54" w14:paraId="74801C02" w14:textId="77777777" w:rsidTr="00736DC5">
        <w:tc>
          <w:tcPr>
            <w:tcW w:w="708" w:type="dxa"/>
          </w:tcPr>
          <w:p w14:paraId="79C42251" w14:textId="6DCC00D6" w:rsidR="008C3B54" w:rsidRDefault="008C3B54" w:rsidP="008C3B54">
            <w:pPr>
              <w:pStyle w:val="berschrift3"/>
              <w:spacing w:line="240" w:lineRule="atLeast"/>
              <w:rPr>
                <w:noProof/>
              </w:rPr>
            </w:pPr>
            <w:r>
              <w:rPr>
                <w:noProof/>
              </w:rPr>
              <w:lastRenderedPageBreak/>
              <w:t>2.5</w:t>
            </w:r>
          </w:p>
        </w:tc>
        <w:tc>
          <w:tcPr>
            <w:tcW w:w="8790" w:type="dxa"/>
            <w:gridSpan w:val="5"/>
          </w:tcPr>
          <w:p w14:paraId="74657D2D" w14:textId="4BECE228" w:rsidR="008C3B54" w:rsidRPr="0097371C" w:rsidRDefault="00CD41E0" w:rsidP="008C3B54">
            <w:pPr>
              <w:pStyle w:val="berschrift3"/>
              <w:spacing w:line="240" w:lineRule="atLeast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3395968" behindDoc="0" locked="0" layoutInCell="1" allowOverlap="1" wp14:anchorId="385F633E" wp14:editId="2990A387">
                      <wp:simplePos x="0" y="0"/>
                      <wp:positionH relativeFrom="column">
                        <wp:posOffset>3657840</wp:posOffset>
                      </wp:positionH>
                      <wp:positionV relativeFrom="paragraph">
                        <wp:posOffset>324485</wp:posOffset>
                      </wp:positionV>
                      <wp:extent cx="175260" cy="305973"/>
                      <wp:effectExtent l="0" t="0" r="2540" b="0"/>
                      <wp:wrapNone/>
                      <wp:docPr id="2104210531" name="Gruppieren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5260" cy="305973"/>
                                <a:chOff x="57419" y="-4831"/>
                                <a:chExt cx="176511" cy="306729"/>
                              </a:xfrm>
                            </wpg:grpSpPr>
                            <wps:wsp>
                              <wps:cNvPr id="2104210532" name="Textfeld 3"/>
                              <wps:cNvSpPr txBox="1"/>
                              <wps:spPr>
                                <a:xfrm>
                                  <a:off x="73976" y="-4831"/>
                                  <a:ext cx="159954" cy="18439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4A21A23" w14:textId="7722BDBE" w:rsidR="003A5DF0" w:rsidRPr="00BA1532" w:rsidRDefault="003A5DF0" w:rsidP="003A5DF0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BA1532">
                                      <w:rPr>
                                        <w:sz w:val="18"/>
                                        <w:szCs w:val="18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104210533" name="Textfeld 3"/>
                              <wps:cNvSpPr txBox="1"/>
                              <wps:spPr>
                                <a:xfrm>
                                  <a:off x="70694" y="137956"/>
                                  <a:ext cx="127984" cy="1639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A802FEF" w14:textId="0AD60C6D" w:rsidR="003A5DF0" w:rsidRPr="00BA1532" w:rsidRDefault="003A5DF0" w:rsidP="003A5DF0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BA1532">
                                      <w:rPr>
                                        <w:sz w:val="18"/>
                                        <w:szCs w:val="18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04210534" name="Gerade Verbindung 1"/>
                              <wps:cNvCnPr/>
                              <wps:spPr>
                                <a:xfrm>
                                  <a:off x="57419" y="179565"/>
                                  <a:ext cx="108468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85F633E" id="_x0000_s1211" style="position:absolute;margin-left:4in;margin-top:25.55pt;width:13.8pt;height:24.1pt;z-index:253395968;mso-width-relative:margin;mso-height-relative:margin" coordorigin="57419,-4831" coordsize="176511,30672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">
                      <v:shape id="Textfeld 3" o:spid="_x0000_s1212" type="#_x0000_t202" style="position:absolute;left:73976;top:-4831;width:159954;height:1843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4A21A23" w14:textId="7722BDBE" w:rsidR="003A5DF0" w:rsidRPr="00BA1532" w:rsidRDefault="003A5DF0" w:rsidP="003A5DF0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BA1532">
                                <w:rPr>
                                  <w:sz w:val="18"/>
                                  <w:szCs w:val="18"/>
                                </w:rPr>
                                <w:t>3</w:t>
                              </w:r>
                            </w:p>
                          </w:txbxContent>
                        </v:textbox>
                      </v:shape>
                      <v:shape id="Textfeld 3" o:spid="_x0000_s1213" type="#_x0000_t202" style="position:absolute;left:70694;top:137956;width:127984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3A802FEF" w14:textId="0AD60C6D" w:rsidR="003A5DF0" w:rsidRPr="00BA1532" w:rsidRDefault="003A5DF0" w:rsidP="003A5DF0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BA1532">
                                <w:rPr>
                                  <w:sz w:val="18"/>
                                  <w:szCs w:val="18"/>
                                </w:rPr>
                                <w:t>4</w:t>
                              </w:r>
                            </w:p>
                          </w:txbxContent>
                        </v:textbox>
                      </v:shape>
                      <v:line id="Gerade Verbindung 1" o:spid="_x0000_s1214" style="position:absolute;visibility:visible;mso-wrap-style:square" from="57419,179565" to="165887,17956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" strokecolor="black [3213]" strokeweight="1pt">
                        <v:stroke joinstyle="miter"/>
                      </v:line>
                    </v:group>
                  </w:pict>
                </mc:Fallback>
              </mc:AlternateContent>
            </w:r>
            <w:r w:rsidR="008C3B54" w:rsidRPr="00E147FB">
              <w:t>Wenn die Streifentafel nicht reicht</w:t>
            </w:r>
          </w:p>
        </w:tc>
      </w:tr>
      <w:tr w:rsidR="008C3B54" w14:paraId="5C9247B5" w14:textId="77777777" w:rsidTr="00736DC5">
        <w:trPr>
          <w:gridAfter w:val="1"/>
          <w:wAfter w:w="144" w:type="dxa"/>
        </w:trPr>
        <w:tc>
          <w:tcPr>
            <w:tcW w:w="708" w:type="dxa"/>
          </w:tcPr>
          <w:p w14:paraId="71BF71E2" w14:textId="77777777" w:rsidR="008C3B54" w:rsidRDefault="008C3B54" w:rsidP="008C3B54">
            <w:pPr>
              <w:spacing w:line="240" w:lineRule="atLeast"/>
              <w:rPr>
                <w:noProof/>
              </w:rPr>
            </w:pPr>
          </w:p>
        </w:tc>
        <w:tc>
          <w:tcPr>
            <w:tcW w:w="426" w:type="dxa"/>
          </w:tcPr>
          <w:p w14:paraId="5880E05D" w14:textId="55B7811E" w:rsidR="008C3B54" w:rsidRDefault="008C3B54" w:rsidP="008C3B54">
            <w:pPr>
              <w:pStyle w:val="Nummerierung"/>
              <w:spacing w:line="240" w:lineRule="atLeast"/>
            </w:pPr>
            <w:r>
              <w:t>a)</w:t>
            </w:r>
          </w:p>
        </w:tc>
        <w:tc>
          <w:tcPr>
            <w:tcW w:w="8220" w:type="dxa"/>
            <w:gridSpan w:val="3"/>
          </w:tcPr>
          <w:p w14:paraId="632C33F6" w14:textId="625B467F" w:rsidR="008C3B54" w:rsidRPr="00C63632" w:rsidRDefault="003A5DF0" w:rsidP="00A42631">
            <w:pPr>
              <w:spacing w:after="60" w:line="240" w:lineRule="atLeast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3398016" behindDoc="0" locked="0" layoutInCell="1" allowOverlap="1" wp14:anchorId="3C0220F8" wp14:editId="693D8B88">
                      <wp:simplePos x="0" y="0"/>
                      <wp:positionH relativeFrom="column">
                        <wp:posOffset>3341370</wp:posOffset>
                      </wp:positionH>
                      <wp:positionV relativeFrom="paragraph">
                        <wp:posOffset>137160</wp:posOffset>
                      </wp:positionV>
                      <wp:extent cx="171942" cy="297806"/>
                      <wp:effectExtent l="0" t="0" r="6350" b="7620"/>
                      <wp:wrapNone/>
                      <wp:docPr id="2104210535" name="Gruppieren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1942" cy="297806"/>
                                <a:chOff x="57419" y="3356"/>
                                <a:chExt cx="173169" cy="298542"/>
                              </a:xfrm>
                            </wpg:grpSpPr>
                            <wps:wsp>
                              <wps:cNvPr id="2104210536" name="Textfeld 3"/>
                              <wps:cNvSpPr txBox="1"/>
                              <wps:spPr>
                                <a:xfrm>
                                  <a:off x="70634" y="3356"/>
                                  <a:ext cx="159954" cy="18439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736A6F9" w14:textId="50A76260" w:rsidR="003A5DF0" w:rsidRPr="00BA1532" w:rsidRDefault="003A5DF0" w:rsidP="003A5DF0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BA1532">
                                      <w:rPr>
                                        <w:sz w:val="18"/>
                                        <w:szCs w:val="18"/>
                                      </w:rPr>
                                      <w:t>6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104210537" name="Textfeld 3"/>
                              <wps:cNvSpPr txBox="1"/>
                              <wps:spPr>
                                <a:xfrm>
                                  <a:off x="74563" y="137956"/>
                                  <a:ext cx="127984" cy="1639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4BAA0D" w14:textId="4075E03B" w:rsidR="003A5DF0" w:rsidRPr="00BA1532" w:rsidRDefault="003A5DF0" w:rsidP="003A5DF0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BA1532">
                                      <w:rPr>
                                        <w:sz w:val="18"/>
                                        <w:szCs w:val="18"/>
                                      </w:rPr>
                                      <w:t>8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04210538" name="Gerade Verbindung 1"/>
                              <wps:cNvCnPr/>
                              <wps:spPr>
                                <a:xfrm>
                                  <a:off x="57419" y="179565"/>
                                  <a:ext cx="108468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C0220F8" id="_x0000_s1215" style="position:absolute;margin-left:263.1pt;margin-top:10.8pt;width:13.55pt;height:23.45pt;z-index:253398016;mso-width-relative:margin;mso-height-relative:margin" coordorigin="57419,3356" coordsize="173169,298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">
                      <v:shape id="Textfeld 3" o:spid="_x0000_s1216" type="#_x0000_t202" style="position:absolute;left:70634;top:3356;width:159954;height:1843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736A6F9" w14:textId="50A76260" w:rsidR="003A5DF0" w:rsidRPr="00BA1532" w:rsidRDefault="003A5DF0" w:rsidP="003A5DF0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BA1532">
                                <w:rPr>
                                  <w:sz w:val="18"/>
                                  <w:szCs w:val="18"/>
                                </w:rPr>
                                <w:t>6</w:t>
                              </w:r>
                            </w:p>
                          </w:txbxContent>
                        </v:textbox>
                      </v:shape>
                      <v:shape id="Textfeld 3" o:spid="_x0000_s1217" type="#_x0000_t202" style="position:absolute;left:74563;top:137956;width:127984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2B4BAA0D" w14:textId="4075E03B" w:rsidR="003A5DF0" w:rsidRPr="00BA1532" w:rsidRDefault="003A5DF0" w:rsidP="003A5DF0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BA1532">
                                <w:rPr>
                                  <w:sz w:val="18"/>
                                  <w:szCs w:val="18"/>
                                </w:rPr>
                                <w:t>8</w:t>
                              </w:r>
                            </w:p>
                          </w:txbxContent>
                        </v:textbox>
                      </v:shape>
                      <v:line id="Gerade Verbindung 1" o:spid="_x0000_s1218" style="position:absolute;visibility:visible;mso-wrap-style:square" from="57419,179565" to="165887,17956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" strokecolor="black [3213]" strokeweight="1pt">
                        <v:stroke joinstyle="miter"/>
                      </v:line>
                    </v:group>
                  </w:pict>
                </mc:Fallback>
              </mc:AlternateContent>
            </w:r>
            <w:r w:rsidR="008C3B54" w:rsidRPr="00C63632">
              <w:t>Zeichne eine</w:t>
            </w:r>
            <w:r w:rsidR="00161D09">
              <w:t>n</w:t>
            </w:r>
            <w:r w:rsidR="008C3B54" w:rsidRPr="00C63632">
              <w:t xml:space="preserve"> langen Streifen </w:t>
            </w:r>
            <w:r w:rsidR="00161D09">
              <w:t xml:space="preserve">ins Heft </w:t>
            </w:r>
            <w:r w:rsidR="008C3B54" w:rsidRPr="00C63632">
              <w:t>und trage den Anteil</w:t>
            </w:r>
            <w:r>
              <w:t xml:space="preserve">      </w:t>
            </w:r>
            <w:r w:rsidR="008C3B54" w:rsidRPr="00C63632">
              <w:t>ein.</w:t>
            </w:r>
          </w:p>
          <w:p w14:paraId="31D25EF3" w14:textId="025088EA" w:rsidR="008C3B54" w:rsidRDefault="008C3B54" w:rsidP="008C3B54">
            <w:pPr>
              <w:spacing w:line="240" w:lineRule="atLeast"/>
            </w:pPr>
            <w:r w:rsidRPr="00C63632">
              <w:t>Wie musst du den Streifen verfeinern, damit du den Anteil</w:t>
            </w:r>
            <w:r w:rsidR="003A5DF0">
              <w:t xml:space="preserve">     </w:t>
            </w:r>
            <w:r w:rsidRPr="00C63632">
              <w:t xml:space="preserve">gut eintragen kannst? </w:t>
            </w:r>
            <w:r w:rsidR="003A5DF0">
              <w:br/>
            </w:r>
            <w:r w:rsidRPr="00C63632">
              <w:t>Zeichne ihn in eine</w:t>
            </w:r>
            <w:r>
              <w:t>n</w:t>
            </w:r>
            <w:r w:rsidRPr="00C63632">
              <w:t xml:space="preserve"> neuen Streifen.</w:t>
            </w:r>
          </w:p>
          <w:p w14:paraId="6E917068" w14:textId="042A237B" w:rsidR="008C3B54" w:rsidRDefault="00CD41E0" w:rsidP="008C3B54">
            <w:pPr>
              <w:spacing w:line="240" w:lineRule="atLeast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3400064" behindDoc="0" locked="0" layoutInCell="1" allowOverlap="1" wp14:anchorId="478D421F" wp14:editId="791ECAF3">
                      <wp:simplePos x="0" y="0"/>
                      <wp:positionH relativeFrom="column">
                        <wp:posOffset>3089243</wp:posOffset>
                      </wp:positionH>
                      <wp:positionV relativeFrom="paragraph">
                        <wp:posOffset>77470</wp:posOffset>
                      </wp:positionV>
                      <wp:extent cx="161290" cy="305370"/>
                      <wp:effectExtent l="0" t="0" r="3810" b="0"/>
                      <wp:wrapNone/>
                      <wp:docPr id="2104210539" name="Gruppieren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290" cy="305370"/>
                                <a:chOff x="28642" y="-4831"/>
                                <a:chExt cx="163236" cy="306660"/>
                              </a:xfrm>
                            </wpg:grpSpPr>
                            <wps:wsp>
                              <wps:cNvPr id="2104210540" name="Textfeld 3"/>
                              <wps:cNvSpPr txBox="1"/>
                              <wps:spPr>
                                <a:xfrm>
                                  <a:off x="31547" y="-4831"/>
                                  <a:ext cx="158604" cy="18457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F09CAF" w14:textId="05280BBB" w:rsidR="003A5DF0" w:rsidRPr="00BA1532" w:rsidRDefault="003A5DF0" w:rsidP="00CD41E0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BA1532">
                                      <w:rPr>
                                        <w:sz w:val="18"/>
                                        <w:szCs w:val="18"/>
                                      </w:rPr>
                                      <w:t>30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104210541" name="Textfeld 3"/>
                              <wps:cNvSpPr txBox="1"/>
                              <wps:spPr>
                                <a:xfrm>
                                  <a:off x="28642" y="137887"/>
                                  <a:ext cx="163236" cy="1639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A262EFA" w14:textId="6C56C5AB" w:rsidR="003A5DF0" w:rsidRPr="00BA1532" w:rsidRDefault="003A5DF0" w:rsidP="00CD41E0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BA1532">
                                      <w:rPr>
                                        <w:sz w:val="18"/>
                                        <w:szCs w:val="18"/>
                                      </w:rPr>
                                      <w:t>40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04210542" name="Gerade Verbindung 1"/>
                              <wps:cNvCnPr/>
                              <wps:spPr>
                                <a:xfrm>
                                  <a:off x="57419" y="179565"/>
                                  <a:ext cx="108468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78D421F" id="_x0000_s1219" style="position:absolute;margin-left:243.25pt;margin-top:6.1pt;width:12.7pt;height:24.05pt;z-index:253400064;mso-width-relative:margin;mso-height-relative:margin" coordorigin="28642,-4831" coordsize="163236,30666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">
                      <v:shape id="Textfeld 3" o:spid="_x0000_s1220" type="#_x0000_t202" style="position:absolute;left:31547;top:-4831;width:158604;height:18457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" filled="f" stroked="f" strokeweight=".5pt">
                        <v:textbox style="mso-fit-shape-to-text:t" inset="0,0,0,0">
                          <w:txbxContent>
                            <w:p w14:paraId="1BF09CAF" w14:textId="05280BBB" w:rsidR="003A5DF0" w:rsidRPr="00BA1532" w:rsidRDefault="003A5DF0" w:rsidP="00CD41E0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BA1532">
                                <w:rPr>
                                  <w:sz w:val="18"/>
                                  <w:szCs w:val="18"/>
                                </w:rPr>
                                <w:t>30</w:t>
                              </w:r>
                            </w:p>
                          </w:txbxContent>
                        </v:textbox>
                      </v:shape>
                      <v:shape id="Textfeld 3" o:spid="_x0000_s1221" type="#_x0000_t202" style="position:absolute;left:28642;top:137887;width:163236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3A262EFA" w14:textId="6C56C5AB" w:rsidR="003A5DF0" w:rsidRPr="00BA1532" w:rsidRDefault="003A5DF0" w:rsidP="00CD41E0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BA1532">
                                <w:rPr>
                                  <w:sz w:val="18"/>
                                  <w:szCs w:val="18"/>
                                </w:rPr>
                                <w:t>40</w:t>
                              </w:r>
                            </w:p>
                          </w:txbxContent>
                        </v:textbox>
                      </v:shape>
                      <v:line id="Gerade Verbindung 1" o:spid="_x0000_s1222" style="position:absolute;visibility:visible;mso-wrap-style:square" from="57419,179565" to="165887,17956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" strokecolor="black [3213]" strokeweight="1pt">
                        <v:stroke joinstyle="miter"/>
                      </v:line>
                    </v:group>
                  </w:pict>
                </mc:Fallback>
              </mc:AlternateContent>
            </w:r>
          </w:p>
        </w:tc>
      </w:tr>
      <w:tr w:rsidR="008C3B54" w14:paraId="7FB170AD" w14:textId="77777777" w:rsidTr="00736DC5">
        <w:trPr>
          <w:gridAfter w:val="1"/>
          <w:wAfter w:w="144" w:type="dxa"/>
        </w:trPr>
        <w:tc>
          <w:tcPr>
            <w:tcW w:w="708" w:type="dxa"/>
          </w:tcPr>
          <w:p w14:paraId="72D5C364" w14:textId="634DAF87" w:rsidR="008C3B54" w:rsidRPr="00F4582F" w:rsidRDefault="008C3B54" w:rsidP="008C3B54">
            <w:pPr>
              <w:spacing w:line="240" w:lineRule="atLeast"/>
              <w:rPr>
                <w:noProof/>
              </w:rPr>
            </w:pPr>
            <w:r w:rsidRPr="00F4582F">
              <w:rPr>
                <w:noProof/>
              </w:rPr>
              <w:drawing>
                <wp:inline distT="0" distB="0" distL="0" distR="0" wp14:anchorId="4E7525CF" wp14:editId="776FB4EB">
                  <wp:extent cx="361850" cy="273600"/>
                  <wp:effectExtent l="0" t="0" r="635" b="0"/>
                  <wp:docPr id="22300" name="Grafik 223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850" cy="27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" w:type="dxa"/>
          </w:tcPr>
          <w:p w14:paraId="0DB5CEF7" w14:textId="5CAEABEA" w:rsidR="008C3B54" w:rsidRPr="007A149C" w:rsidRDefault="008C3B54" w:rsidP="008C3B54">
            <w:pPr>
              <w:pStyle w:val="Nummerierung"/>
              <w:spacing w:line="240" w:lineRule="atLeast"/>
            </w:pPr>
            <w:r>
              <w:t>b)</w:t>
            </w:r>
          </w:p>
        </w:tc>
        <w:tc>
          <w:tcPr>
            <w:tcW w:w="8220" w:type="dxa"/>
            <w:gridSpan w:val="3"/>
          </w:tcPr>
          <w:p w14:paraId="12D1821F" w14:textId="05B46581" w:rsidR="008C3B54" w:rsidRDefault="008C3B54" w:rsidP="008C3B54">
            <w:pPr>
              <w:spacing w:line="240" w:lineRule="atLeast"/>
              <w:rPr>
                <w:rFonts w:ascii="Calibri" w:hAnsi="Calibri"/>
              </w:rPr>
            </w:pPr>
            <w:r w:rsidRPr="00C63632">
              <w:rPr>
                <w:rFonts w:ascii="Calibri" w:hAnsi="Calibri"/>
              </w:rPr>
              <w:t>Wie musst du den Streifen aus</w:t>
            </w:r>
            <w:r>
              <w:rPr>
                <w:rFonts w:ascii="Calibri" w:hAnsi="Calibri"/>
              </w:rPr>
              <w:t xml:space="preserve"> </w:t>
            </w:r>
            <w:r w:rsidRPr="00A42631">
              <w:rPr>
                <w:b/>
                <w:color w:val="327A86" w:themeColor="text2"/>
              </w:rPr>
              <w:t>a)</w:t>
            </w:r>
            <w:r w:rsidRPr="00C63632">
              <w:rPr>
                <w:rFonts w:ascii="Calibri" w:hAnsi="Calibri"/>
                <w:color w:val="808080" w:themeColor="background1" w:themeShade="80"/>
              </w:rPr>
              <w:t xml:space="preserve"> </w:t>
            </w:r>
            <w:r w:rsidRPr="00C63632">
              <w:rPr>
                <w:rFonts w:ascii="Calibri" w:hAnsi="Calibri"/>
              </w:rPr>
              <w:t>verfeinern, damit du</w:t>
            </w:r>
            <w:r w:rsidR="003A5DF0">
              <w:rPr>
                <w:rFonts w:ascii="Calibri" w:hAnsi="Calibri"/>
              </w:rPr>
              <w:t xml:space="preserve">       </w:t>
            </w:r>
            <w:r w:rsidRPr="00C63632">
              <w:rPr>
                <w:rFonts w:ascii="Calibri" w:hAnsi="Calibri"/>
              </w:rPr>
              <w:t>gut eintragen kannst?</w:t>
            </w:r>
          </w:p>
          <w:p w14:paraId="0A798F12" w14:textId="1B5AF2A4" w:rsidR="008C3B54" w:rsidRDefault="008C3B54" w:rsidP="008C3B54">
            <w:pPr>
              <w:spacing w:line="240" w:lineRule="atLeast"/>
              <w:rPr>
                <w:rFonts w:ascii="Calibri" w:hAnsi="Calibri"/>
              </w:rPr>
            </w:pPr>
          </w:p>
          <w:tbl>
            <w:tblPr>
              <w:tblStyle w:val="MSKTabelle"/>
              <w:tblW w:w="7847" w:type="dxa"/>
              <w:tblLayout w:type="fixed"/>
              <w:tblLook w:val="0600" w:firstRow="0" w:lastRow="0" w:firstColumn="0" w:lastColumn="0" w:noHBand="1" w:noVBand="1"/>
            </w:tblPr>
            <w:tblGrid>
              <w:gridCol w:w="7847"/>
            </w:tblGrid>
            <w:tr w:rsidR="008C3B54" w14:paraId="358ECB90" w14:textId="361C1B07" w:rsidTr="00A873FD">
              <w:trPr>
                <w:trHeight w:val="1026"/>
              </w:trPr>
              <w:tc>
                <w:tcPr>
                  <w:tcW w:w="7847" w:type="dxa"/>
                </w:tcPr>
                <w:p w14:paraId="747254AB" w14:textId="0B1B4CDB" w:rsidR="008C3B54" w:rsidRDefault="008C3B54" w:rsidP="008C3B54">
                  <w:pPr>
                    <w:spacing w:line="240" w:lineRule="atLeast"/>
                  </w:pPr>
                </w:p>
                <w:p w14:paraId="612707A0" w14:textId="316027C7" w:rsidR="008C3B54" w:rsidRDefault="008C3B54" w:rsidP="008C3B54">
                  <w:pPr>
                    <w:spacing w:line="240" w:lineRule="atLeast"/>
                  </w:pPr>
                </w:p>
                <w:p w14:paraId="315C675B" w14:textId="50E2DC4D" w:rsidR="008C3B54" w:rsidRDefault="008C3B54" w:rsidP="008C3B54">
                  <w:pPr>
                    <w:spacing w:line="240" w:lineRule="atLeast"/>
                  </w:pPr>
                </w:p>
                <w:p w14:paraId="40F5ECEB" w14:textId="2A2A5C1A" w:rsidR="008C3B54" w:rsidRDefault="008C3B54" w:rsidP="008C3B54">
                  <w:pPr>
                    <w:spacing w:line="240" w:lineRule="atLeast"/>
                  </w:pPr>
                </w:p>
              </w:tc>
            </w:tr>
          </w:tbl>
          <w:p w14:paraId="42242522" w14:textId="6F459D41" w:rsidR="008C3B54" w:rsidRDefault="008C3B54" w:rsidP="008C3B54">
            <w:pPr>
              <w:spacing w:line="240" w:lineRule="atLeast"/>
            </w:pPr>
            <w:r>
              <w:rPr>
                <w:rFonts w:ascii="Calibri" w:hAnsi="Calibri" w:cs="Times New Roman"/>
                <w:color w:val="000000" w:themeColor="text1"/>
                <w:szCs w:val="20"/>
                <w:lang w:eastAsia="de-DE"/>
              </w:rPr>
              <w:t xml:space="preserve"> </w:t>
            </w:r>
          </w:p>
        </w:tc>
      </w:tr>
      <w:tr w:rsidR="008C3B54" w14:paraId="710B5291" w14:textId="77777777" w:rsidTr="00736DC5">
        <w:trPr>
          <w:gridAfter w:val="1"/>
          <w:wAfter w:w="144" w:type="dxa"/>
        </w:trPr>
        <w:tc>
          <w:tcPr>
            <w:tcW w:w="708" w:type="dxa"/>
          </w:tcPr>
          <w:p w14:paraId="553C8931" w14:textId="66CBEB32" w:rsidR="008C3B54" w:rsidRDefault="008C3B54" w:rsidP="008C3B54">
            <w:pPr>
              <w:spacing w:line="240" w:lineRule="atLeast"/>
              <w:rPr>
                <w:noProof/>
              </w:rPr>
            </w:pPr>
            <w:r w:rsidRPr="00AF3168">
              <w:rPr>
                <w:noProof/>
              </w:rPr>
              <w:drawing>
                <wp:inline distT="0" distB="0" distL="0" distR="0" wp14:anchorId="3068CA07" wp14:editId="4DFDCF6E">
                  <wp:extent cx="360000" cy="313831"/>
                  <wp:effectExtent l="0" t="0" r="2540" b="0"/>
                  <wp:docPr id="22302" name="Grafik 223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" cy="31383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" w:type="dxa"/>
          </w:tcPr>
          <w:p w14:paraId="0E680FD2" w14:textId="76E9CB34" w:rsidR="008C3B54" w:rsidRDefault="008C3B54" w:rsidP="008C3B54">
            <w:pPr>
              <w:pStyle w:val="Nummerierung"/>
              <w:spacing w:line="240" w:lineRule="atLeast"/>
            </w:pPr>
            <w:r>
              <w:t>c)</w:t>
            </w:r>
          </w:p>
        </w:tc>
        <w:tc>
          <w:tcPr>
            <w:tcW w:w="8220" w:type="dxa"/>
            <w:gridSpan w:val="3"/>
          </w:tcPr>
          <w:p w14:paraId="493397CC" w14:textId="3B28ECE4" w:rsidR="008C3B54" w:rsidRDefault="008C3B54" w:rsidP="008C3B54">
            <w:pPr>
              <w:tabs>
                <w:tab w:val="left" w:pos="3257"/>
              </w:tabs>
              <w:spacing w:line="240" w:lineRule="atLeast"/>
            </w:pPr>
            <w:r>
              <w:t>Stellt euch gegenseitig Aufgaben zu Anteilen mit Bruchstreifen:</w:t>
            </w:r>
          </w:p>
          <w:p w14:paraId="5B5342E7" w14:textId="30D1AD15" w:rsidR="008C3B54" w:rsidRDefault="008C3B54" w:rsidP="008C3B54">
            <w:pPr>
              <w:tabs>
                <w:tab w:val="left" w:pos="3257"/>
              </w:tabs>
              <w:spacing w:line="240" w:lineRule="atLeast"/>
            </w:pPr>
            <w:r>
              <w:t>Gebt einen Anteil vor und findet gleich große Anteile. Wechselt euch ab.</w:t>
            </w:r>
          </w:p>
          <w:p w14:paraId="243A70EF" w14:textId="77777777" w:rsidR="008C3B54" w:rsidRDefault="008C3B54" w:rsidP="008C3B54">
            <w:pPr>
              <w:tabs>
                <w:tab w:val="left" w:pos="3257"/>
              </w:tabs>
              <w:spacing w:line="240" w:lineRule="atLeast"/>
            </w:pPr>
          </w:p>
        </w:tc>
      </w:tr>
      <w:tr w:rsidR="008C3B54" w14:paraId="382CBAC4" w14:textId="77777777" w:rsidTr="00736DC5">
        <w:tc>
          <w:tcPr>
            <w:tcW w:w="708" w:type="dxa"/>
          </w:tcPr>
          <w:p w14:paraId="5A6B8B65" w14:textId="4C7A4B64" w:rsidR="008C3B54" w:rsidRDefault="008C3B54" w:rsidP="008C3B54">
            <w:pPr>
              <w:pStyle w:val="berschrift3"/>
              <w:spacing w:line="240" w:lineRule="atLeast"/>
              <w:rPr>
                <w:noProof/>
              </w:rPr>
            </w:pPr>
            <w:r>
              <w:rPr>
                <w:noProof/>
              </w:rPr>
              <w:t>2.6</w:t>
            </w:r>
          </w:p>
        </w:tc>
        <w:tc>
          <w:tcPr>
            <w:tcW w:w="8790" w:type="dxa"/>
            <w:gridSpan w:val="5"/>
          </w:tcPr>
          <w:p w14:paraId="6ACF924E" w14:textId="77777777" w:rsidR="008C3B54" w:rsidRDefault="008C3B54" w:rsidP="008C3B54">
            <w:pPr>
              <w:pStyle w:val="berschrift3"/>
              <w:spacing w:line="240" w:lineRule="atLeast"/>
            </w:pPr>
            <w:r w:rsidRPr="00E147FB">
              <w:t>Gleich große Anteile in Situationen finden</w:t>
            </w:r>
          </w:p>
        </w:tc>
      </w:tr>
      <w:tr w:rsidR="008C3B54" w14:paraId="42A67C78" w14:textId="77777777" w:rsidTr="00736DC5">
        <w:trPr>
          <w:trHeight w:val="4597"/>
        </w:trPr>
        <w:tc>
          <w:tcPr>
            <w:tcW w:w="708" w:type="dxa"/>
          </w:tcPr>
          <w:p w14:paraId="2705B192" w14:textId="5FE7ED6B" w:rsidR="008C3B54" w:rsidRPr="00F4582F" w:rsidRDefault="008C3B54" w:rsidP="008C3B54">
            <w:pPr>
              <w:spacing w:line="240" w:lineRule="atLeast"/>
              <w:rPr>
                <w:noProof/>
              </w:rPr>
            </w:pPr>
            <w:r w:rsidRPr="00F4582F">
              <w:rPr>
                <w:noProof/>
              </w:rPr>
              <w:drawing>
                <wp:inline distT="0" distB="0" distL="0" distR="0" wp14:anchorId="12BAC00A" wp14:editId="0EA5530C">
                  <wp:extent cx="361850" cy="273600"/>
                  <wp:effectExtent l="0" t="0" r="635" b="0"/>
                  <wp:docPr id="22301" name="Grafik 223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850" cy="27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90" w:type="dxa"/>
            <w:gridSpan w:val="5"/>
          </w:tcPr>
          <w:p w14:paraId="2079E2A4" w14:textId="77777777" w:rsidR="008C3B54" w:rsidRDefault="008C3B54" w:rsidP="008C3B54">
            <w:pPr>
              <w:tabs>
                <w:tab w:val="left" w:pos="3257"/>
              </w:tabs>
              <w:spacing w:line="240" w:lineRule="atLeast"/>
            </w:pPr>
            <w:r>
              <w:t>Der Schokoriegel ist immer gleich groß, aber anders geschnitten.</w:t>
            </w:r>
          </w:p>
          <w:p w14:paraId="7EF874AE" w14:textId="77777777" w:rsidR="008C3B54" w:rsidRDefault="008C3B54" w:rsidP="008C3B54">
            <w:pPr>
              <w:tabs>
                <w:tab w:val="left" w:pos="3257"/>
              </w:tabs>
              <w:spacing w:line="240" w:lineRule="atLeast"/>
            </w:pPr>
            <w:r>
              <w:t xml:space="preserve">Die Kinder bekommen alle gleich viel vom Schokoriegel, also denselben Anteil. </w:t>
            </w:r>
          </w:p>
          <w:p w14:paraId="1CA145E0" w14:textId="77777777" w:rsidR="008C3B54" w:rsidRDefault="008C3B54" w:rsidP="008C3B54">
            <w:pPr>
              <w:tabs>
                <w:tab w:val="left" w:pos="3257"/>
              </w:tabs>
              <w:spacing w:line="240" w:lineRule="atLeast"/>
            </w:pPr>
            <w:r>
              <w:t>Es teilen sich immer drei Kinder einen ganzen Schokoriegel.</w:t>
            </w:r>
          </w:p>
          <w:p w14:paraId="72027638" w14:textId="77777777" w:rsidR="008C3B54" w:rsidRDefault="008C3B54" w:rsidP="008C3B54">
            <w:pPr>
              <w:tabs>
                <w:tab w:val="left" w:pos="3257"/>
              </w:tabs>
              <w:spacing w:line="240" w:lineRule="atLeast"/>
            </w:pPr>
            <w:r>
              <w:t>Ergänze die Tabelle und überprüfe mit der Streifentafel. Was fällt dir auf?</w:t>
            </w:r>
          </w:p>
          <w:p w14:paraId="637E25FF" w14:textId="77777777" w:rsidR="008C3B54" w:rsidRDefault="008C3B54" w:rsidP="008C3B54">
            <w:pPr>
              <w:tabs>
                <w:tab w:val="left" w:pos="3257"/>
              </w:tabs>
              <w:spacing w:line="240" w:lineRule="atLeast"/>
            </w:pPr>
          </w:p>
          <w:tbl>
            <w:tblPr>
              <w:tblStyle w:val="MSKTabelle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261"/>
              <w:gridCol w:w="2410"/>
              <w:gridCol w:w="1985"/>
              <w:gridCol w:w="1795"/>
            </w:tblGrid>
            <w:tr w:rsidR="007D658E" w14:paraId="57049F6D" w14:textId="77777777" w:rsidTr="000569AA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tcW w:w="2261" w:type="dxa"/>
                  <w:vAlign w:val="center"/>
                </w:tcPr>
                <w:p w14:paraId="14B7C1FE" w14:textId="77777777" w:rsidR="007D658E" w:rsidRPr="00E13D69" w:rsidRDefault="007D658E" w:rsidP="007D658E">
                  <w:pPr>
                    <w:spacing w:line="240" w:lineRule="atLeast"/>
                    <w:rPr>
                      <w:rFonts w:ascii="Calibri" w:hAnsi="Calibri"/>
                      <w:noProof/>
                    </w:rPr>
                  </w:pPr>
                  <w:r w:rsidRPr="00E13D69">
                    <w:rPr>
                      <w:rFonts w:ascii="Calibri" w:hAnsi="Calibri"/>
                      <w:noProof/>
                    </w:rPr>
                    <w:t>Kind</w:t>
                  </w:r>
                  <w:r>
                    <w:rPr>
                      <w:rFonts w:ascii="Calibri" w:hAnsi="Calibri"/>
                      <w:noProof/>
                    </w:rPr>
                    <w:t>er</w:t>
                  </w:r>
                </w:p>
              </w:tc>
              <w:tc>
                <w:tcPr>
                  <w:tcW w:w="2410" w:type="dxa"/>
                  <w:vAlign w:val="center"/>
                </w:tcPr>
                <w:p w14:paraId="6899E0BF" w14:textId="77777777" w:rsidR="007D658E" w:rsidRPr="00E13D69" w:rsidRDefault="007D658E" w:rsidP="007D658E">
                  <w:pPr>
                    <w:spacing w:line="240" w:lineRule="atLeast"/>
                    <w:rPr>
                      <w:rFonts w:ascii="Calibri" w:hAnsi="Calibri"/>
                      <w:noProof/>
                    </w:rPr>
                  </w:pPr>
                  <w:r w:rsidRPr="00E13D69">
                    <w:rPr>
                      <w:rFonts w:ascii="Calibri" w:hAnsi="Calibri"/>
                      <w:noProof/>
                    </w:rPr>
                    <w:t xml:space="preserve">So viele Stücke hat der </w:t>
                  </w:r>
                  <w:r>
                    <w:rPr>
                      <w:rFonts w:ascii="Calibri" w:hAnsi="Calibri"/>
                      <w:noProof/>
                    </w:rPr>
                    <w:t>ganze Sc</w:t>
                  </w:r>
                  <w:r w:rsidRPr="00E13D69">
                    <w:rPr>
                      <w:rFonts w:ascii="Calibri" w:hAnsi="Calibri"/>
                      <w:noProof/>
                    </w:rPr>
                    <w:t>hokoriegel</w:t>
                  </w:r>
                </w:p>
              </w:tc>
              <w:tc>
                <w:tcPr>
                  <w:tcW w:w="1985" w:type="dxa"/>
                  <w:vAlign w:val="center"/>
                </w:tcPr>
                <w:p w14:paraId="724FF76B" w14:textId="77777777" w:rsidR="007D658E" w:rsidRPr="00E13D69" w:rsidRDefault="007D658E" w:rsidP="007D658E">
                  <w:pPr>
                    <w:spacing w:line="240" w:lineRule="atLeast"/>
                    <w:rPr>
                      <w:rFonts w:ascii="Calibri" w:hAnsi="Calibri"/>
                      <w:noProof/>
                    </w:rPr>
                  </w:pPr>
                  <w:r w:rsidRPr="00E13D69">
                    <w:rPr>
                      <w:rFonts w:ascii="Calibri" w:hAnsi="Calibri"/>
                      <w:noProof/>
                    </w:rPr>
                    <w:t>Teil</w:t>
                  </w:r>
                  <w:r>
                    <w:rPr>
                      <w:rFonts w:ascii="Calibri" w:hAnsi="Calibri"/>
                      <w:noProof/>
                    </w:rPr>
                    <w:t xml:space="preserve"> </w:t>
                  </w:r>
                  <w:r w:rsidRPr="00E13D69">
                    <w:rPr>
                      <w:rFonts w:ascii="Calibri" w:hAnsi="Calibri"/>
                      <w:noProof/>
                    </w:rPr>
                    <w:t xml:space="preserve">vom Schokoriegel, den ein Kind bekommt </w:t>
                  </w:r>
                </w:p>
              </w:tc>
              <w:tc>
                <w:tcPr>
                  <w:tcW w:w="1795" w:type="dxa"/>
                  <w:vAlign w:val="center"/>
                </w:tcPr>
                <w:p w14:paraId="00D3C3A1" w14:textId="77777777" w:rsidR="007D658E" w:rsidRPr="00E13D69" w:rsidRDefault="007D658E" w:rsidP="007D658E">
                  <w:pPr>
                    <w:spacing w:line="240" w:lineRule="atLeast"/>
                    <w:rPr>
                      <w:rFonts w:ascii="Calibri" w:hAnsi="Calibri"/>
                      <w:noProof/>
                    </w:rPr>
                  </w:pPr>
                  <w:r w:rsidRPr="00E13D69">
                    <w:rPr>
                      <w:rFonts w:ascii="Calibri" w:hAnsi="Calibri"/>
                      <w:noProof/>
                    </w:rPr>
                    <w:t>Anteil, den ein Kind bekommt</w:t>
                  </w:r>
                </w:p>
              </w:tc>
            </w:tr>
            <w:tr w:rsidR="007D658E" w14:paraId="30354F1B" w14:textId="77777777" w:rsidTr="000569AA">
              <w:tc>
                <w:tcPr>
                  <w:tcW w:w="2261" w:type="dxa"/>
                  <w:vAlign w:val="center"/>
                </w:tcPr>
                <w:p w14:paraId="6764EB51" w14:textId="77777777" w:rsidR="007D658E" w:rsidRPr="00C63632" w:rsidRDefault="007D658E" w:rsidP="007D658E">
                  <w:pPr>
                    <w:pStyle w:val="Ausflltext"/>
                    <w:spacing w:before="60"/>
                    <w:rPr>
                      <w:noProof/>
                    </w:rPr>
                  </w:pPr>
                  <w:r w:rsidRPr="00C63632">
                    <w:rPr>
                      <w:noProof/>
                    </w:rPr>
                    <w:t>Tara</w:t>
                  </w:r>
                  <w:r>
                    <w:rPr>
                      <w:noProof/>
                    </w:rPr>
                    <w:t xml:space="preserve"> und 2 andere </w:t>
                  </w:r>
                </w:p>
              </w:tc>
              <w:tc>
                <w:tcPr>
                  <w:tcW w:w="2410" w:type="dxa"/>
                  <w:vAlign w:val="center"/>
                </w:tcPr>
                <w:p w14:paraId="25A47C1C" w14:textId="77777777" w:rsidR="007D658E" w:rsidRPr="00C63632" w:rsidRDefault="007D658E" w:rsidP="007D658E">
                  <w:pPr>
                    <w:pStyle w:val="Ausflltext"/>
                    <w:spacing w:before="60"/>
                    <w:jc w:val="center"/>
                    <w:rPr>
                      <w:noProof/>
                    </w:rPr>
                  </w:pPr>
                  <w:r w:rsidRPr="00C63632">
                    <w:rPr>
                      <w:noProof/>
                    </w:rPr>
                    <w:t>12</w:t>
                  </w:r>
                </w:p>
              </w:tc>
              <w:tc>
                <w:tcPr>
                  <w:tcW w:w="1985" w:type="dxa"/>
                  <w:vAlign w:val="center"/>
                </w:tcPr>
                <w:p w14:paraId="323A176A" w14:textId="77777777" w:rsidR="007D658E" w:rsidRPr="00C63632" w:rsidRDefault="007D658E" w:rsidP="007D658E">
                  <w:pPr>
                    <w:pStyle w:val="Ausflltext"/>
                    <w:spacing w:before="60"/>
                    <w:jc w:val="center"/>
                    <w:rPr>
                      <w:noProof/>
                    </w:rPr>
                  </w:pPr>
                  <w:r w:rsidRPr="00C63632">
                    <w:rPr>
                      <w:noProof/>
                    </w:rPr>
                    <w:t>4</w:t>
                  </w:r>
                </w:p>
              </w:tc>
              <w:tc>
                <w:tcPr>
                  <w:tcW w:w="1795" w:type="dxa"/>
                  <w:vAlign w:val="center"/>
                </w:tcPr>
                <w:p w14:paraId="79A0FDCB" w14:textId="77777777" w:rsidR="007D658E" w:rsidRPr="00C63632" w:rsidRDefault="007D658E" w:rsidP="007D658E">
                  <w:pPr>
                    <w:pStyle w:val="Ausflltext"/>
                    <w:spacing w:before="60"/>
                    <w:rPr>
                      <w:noProof/>
                    </w:rPr>
                  </w:pPr>
                </w:p>
              </w:tc>
            </w:tr>
            <w:tr w:rsidR="007D658E" w14:paraId="10C082A4" w14:textId="77777777" w:rsidTr="000569AA">
              <w:tc>
                <w:tcPr>
                  <w:tcW w:w="2261" w:type="dxa"/>
                  <w:vAlign w:val="center"/>
                </w:tcPr>
                <w:p w14:paraId="08288A1E" w14:textId="77777777" w:rsidR="007D658E" w:rsidRPr="00C63632" w:rsidRDefault="007D658E" w:rsidP="007D658E">
                  <w:pPr>
                    <w:pStyle w:val="Ausflltext"/>
                    <w:spacing w:before="60"/>
                    <w:ind w:right="-253"/>
                    <w:rPr>
                      <w:noProof/>
                    </w:rPr>
                  </w:pPr>
                  <w:r w:rsidRPr="00C63632">
                    <w:rPr>
                      <w:noProof/>
                    </w:rPr>
                    <w:t>Maurice</w:t>
                  </w:r>
                  <w:r>
                    <w:rPr>
                      <w:noProof/>
                    </w:rPr>
                    <w:t xml:space="preserve"> und 2 andere </w:t>
                  </w:r>
                </w:p>
              </w:tc>
              <w:tc>
                <w:tcPr>
                  <w:tcW w:w="2410" w:type="dxa"/>
                  <w:vAlign w:val="center"/>
                </w:tcPr>
                <w:p w14:paraId="16474312" w14:textId="77777777" w:rsidR="007D658E" w:rsidRPr="00C63632" w:rsidRDefault="007D658E" w:rsidP="007D658E">
                  <w:pPr>
                    <w:pStyle w:val="Ausflltext"/>
                    <w:spacing w:before="60"/>
                    <w:jc w:val="center"/>
                    <w:rPr>
                      <w:noProof/>
                    </w:rPr>
                  </w:pPr>
                  <w:r w:rsidRPr="00C63632">
                    <w:rPr>
                      <w:noProof/>
                    </w:rPr>
                    <w:t>6</w:t>
                  </w:r>
                </w:p>
              </w:tc>
              <w:tc>
                <w:tcPr>
                  <w:tcW w:w="1985" w:type="dxa"/>
                  <w:vAlign w:val="center"/>
                </w:tcPr>
                <w:p w14:paraId="46E4B66C" w14:textId="77777777" w:rsidR="007D658E" w:rsidRPr="00C63632" w:rsidRDefault="007D658E" w:rsidP="007D658E">
                  <w:pPr>
                    <w:pStyle w:val="Ausflltext"/>
                    <w:spacing w:before="60"/>
                    <w:jc w:val="center"/>
                    <w:rPr>
                      <w:noProof/>
                    </w:rPr>
                  </w:pPr>
                </w:p>
              </w:tc>
              <w:tc>
                <w:tcPr>
                  <w:tcW w:w="1795" w:type="dxa"/>
                  <w:vAlign w:val="center"/>
                </w:tcPr>
                <w:p w14:paraId="4F371F81" w14:textId="77777777" w:rsidR="007D658E" w:rsidRPr="00C63632" w:rsidRDefault="007D658E" w:rsidP="007D658E">
                  <w:pPr>
                    <w:pStyle w:val="Ausflltext"/>
                    <w:spacing w:before="60"/>
                    <w:rPr>
                      <w:noProof/>
                    </w:rPr>
                  </w:pPr>
                </w:p>
              </w:tc>
            </w:tr>
            <w:tr w:rsidR="007D658E" w14:paraId="19A47981" w14:textId="77777777" w:rsidTr="000569AA">
              <w:tc>
                <w:tcPr>
                  <w:tcW w:w="2261" w:type="dxa"/>
                  <w:vAlign w:val="center"/>
                </w:tcPr>
                <w:p w14:paraId="44607AD6" w14:textId="77777777" w:rsidR="007D658E" w:rsidRPr="00C63632" w:rsidRDefault="007D658E" w:rsidP="007D658E">
                  <w:pPr>
                    <w:pStyle w:val="Ausflltext"/>
                    <w:spacing w:before="60"/>
                    <w:rPr>
                      <w:noProof/>
                    </w:rPr>
                  </w:pPr>
                  <w:r w:rsidRPr="00C63632">
                    <w:rPr>
                      <w:noProof/>
                    </w:rPr>
                    <w:t>Rico</w:t>
                  </w:r>
                  <w:r>
                    <w:rPr>
                      <w:noProof/>
                    </w:rPr>
                    <w:t xml:space="preserve"> und 2 andere</w:t>
                  </w:r>
                </w:p>
              </w:tc>
              <w:tc>
                <w:tcPr>
                  <w:tcW w:w="2410" w:type="dxa"/>
                  <w:vAlign w:val="center"/>
                </w:tcPr>
                <w:p w14:paraId="4455327E" w14:textId="77777777" w:rsidR="007D658E" w:rsidRPr="00C63632" w:rsidRDefault="007D658E" w:rsidP="007D658E">
                  <w:pPr>
                    <w:pStyle w:val="Ausflltext"/>
                    <w:spacing w:before="60"/>
                    <w:jc w:val="center"/>
                    <w:rPr>
                      <w:noProof/>
                    </w:rPr>
                  </w:pPr>
                  <w:r w:rsidRPr="00C63632">
                    <w:rPr>
                      <w:noProof/>
                    </w:rPr>
                    <w:t>3</w:t>
                  </w:r>
                </w:p>
              </w:tc>
              <w:tc>
                <w:tcPr>
                  <w:tcW w:w="1985" w:type="dxa"/>
                  <w:vAlign w:val="center"/>
                </w:tcPr>
                <w:p w14:paraId="137EE1F2" w14:textId="77777777" w:rsidR="007D658E" w:rsidRPr="00C63632" w:rsidRDefault="007D658E" w:rsidP="007D658E">
                  <w:pPr>
                    <w:pStyle w:val="Ausflltext"/>
                    <w:spacing w:before="60"/>
                    <w:jc w:val="center"/>
                    <w:rPr>
                      <w:noProof/>
                    </w:rPr>
                  </w:pPr>
                </w:p>
              </w:tc>
              <w:tc>
                <w:tcPr>
                  <w:tcW w:w="1795" w:type="dxa"/>
                  <w:vAlign w:val="center"/>
                </w:tcPr>
                <w:p w14:paraId="05AEB00C" w14:textId="77777777" w:rsidR="007D658E" w:rsidRPr="00C63632" w:rsidRDefault="007D658E" w:rsidP="007D658E">
                  <w:pPr>
                    <w:pStyle w:val="Ausflltext"/>
                    <w:spacing w:before="60"/>
                    <w:rPr>
                      <w:noProof/>
                    </w:rPr>
                  </w:pPr>
                </w:p>
              </w:tc>
            </w:tr>
            <w:tr w:rsidR="007D658E" w14:paraId="31B45D0E" w14:textId="77777777" w:rsidTr="000569AA">
              <w:tc>
                <w:tcPr>
                  <w:tcW w:w="2261" w:type="dxa"/>
                  <w:vAlign w:val="center"/>
                </w:tcPr>
                <w:p w14:paraId="55D605BB" w14:textId="77777777" w:rsidR="007D658E" w:rsidRPr="00C63632" w:rsidRDefault="007D658E" w:rsidP="007D658E">
                  <w:pPr>
                    <w:pStyle w:val="Ausflltext"/>
                    <w:spacing w:before="60"/>
                    <w:rPr>
                      <w:noProof/>
                    </w:rPr>
                  </w:pPr>
                  <w:r w:rsidRPr="00C63632">
                    <w:rPr>
                      <w:noProof/>
                    </w:rPr>
                    <w:t>Dilara</w:t>
                  </w:r>
                  <w:r>
                    <w:rPr>
                      <w:noProof/>
                    </w:rPr>
                    <w:t xml:space="preserve"> und 2 andere</w:t>
                  </w:r>
                </w:p>
              </w:tc>
              <w:tc>
                <w:tcPr>
                  <w:tcW w:w="2410" w:type="dxa"/>
                  <w:vAlign w:val="center"/>
                </w:tcPr>
                <w:p w14:paraId="0EA6B5CC" w14:textId="77777777" w:rsidR="007D658E" w:rsidRPr="00C63632" w:rsidRDefault="007D658E" w:rsidP="007D658E">
                  <w:pPr>
                    <w:pStyle w:val="Ausflltext"/>
                    <w:spacing w:before="60"/>
                    <w:jc w:val="center"/>
                    <w:rPr>
                      <w:noProof/>
                    </w:rPr>
                  </w:pPr>
                  <w:r w:rsidRPr="00C63632">
                    <w:rPr>
                      <w:noProof/>
                    </w:rPr>
                    <w:t>9</w:t>
                  </w:r>
                </w:p>
              </w:tc>
              <w:tc>
                <w:tcPr>
                  <w:tcW w:w="1985" w:type="dxa"/>
                  <w:vAlign w:val="center"/>
                </w:tcPr>
                <w:p w14:paraId="2C9904F0" w14:textId="77777777" w:rsidR="007D658E" w:rsidRPr="00C63632" w:rsidRDefault="007D658E" w:rsidP="007D658E">
                  <w:pPr>
                    <w:pStyle w:val="Ausflltext"/>
                    <w:spacing w:before="60"/>
                    <w:jc w:val="center"/>
                    <w:rPr>
                      <w:noProof/>
                    </w:rPr>
                  </w:pPr>
                </w:p>
              </w:tc>
              <w:tc>
                <w:tcPr>
                  <w:tcW w:w="1795" w:type="dxa"/>
                  <w:vAlign w:val="center"/>
                </w:tcPr>
                <w:p w14:paraId="055F3D03" w14:textId="77777777" w:rsidR="007D658E" w:rsidRPr="00C63632" w:rsidRDefault="007D658E" w:rsidP="007D658E">
                  <w:pPr>
                    <w:pStyle w:val="Ausflltext"/>
                    <w:spacing w:before="60"/>
                    <w:rPr>
                      <w:noProof/>
                    </w:rPr>
                  </w:pPr>
                </w:p>
              </w:tc>
            </w:tr>
            <w:tr w:rsidR="007D658E" w14:paraId="07738F4C" w14:textId="77777777" w:rsidTr="000569AA">
              <w:tc>
                <w:tcPr>
                  <w:tcW w:w="2261" w:type="dxa"/>
                  <w:vAlign w:val="center"/>
                </w:tcPr>
                <w:p w14:paraId="6F62A811" w14:textId="77777777" w:rsidR="007D658E" w:rsidRPr="00C63632" w:rsidRDefault="007D658E" w:rsidP="007D658E">
                  <w:pPr>
                    <w:pStyle w:val="Ausflltext"/>
                    <w:spacing w:before="60"/>
                    <w:rPr>
                      <w:noProof/>
                    </w:rPr>
                  </w:pPr>
                  <w:r w:rsidRPr="00C63632">
                    <w:rPr>
                      <w:noProof/>
                    </w:rPr>
                    <w:t>Jonas</w:t>
                  </w:r>
                  <w:r>
                    <w:rPr>
                      <w:noProof/>
                    </w:rPr>
                    <w:t xml:space="preserve"> und 2 andere</w:t>
                  </w:r>
                </w:p>
              </w:tc>
              <w:tc>
                <w:tcPr>
                  <w:tcW w:w="2410" w:type="dxa"/>
                  <w:vAlign w:val="center"/>
                </w:tcPr>
                <w:p w14:paraId="36D6870B" w14:textId="77777777" w:rsidR="007D658E" w:rsidRPr="00C63632" w:rsidRDefault="007D658E" w:rsidP="007D658E">
                  <w:pPr>
                    <w:pStyle w:val="Ausflltext"/>
                    <w:spacing w:before="60"/>
                    <w:jc w:val="center"/>
                    <w:rPr>
                      <w:noProof/>
                    </w:rPr>
                  </w:pPr>
                  <w:r w:rsidRPr="00C63632">
                    <w:rPr>
                      <w:noProof/>
                    </w:rPr>
                    <w:t>15</w:t>
                  </w:r>
                </w:p>
              </w:tc>
              <w:tc>
                <w:tcPr>
                  <w:tcW w:w="1985" w:type="dxa"/>
                  <w:vAlign w:val="center"/>
                </w:tcPr>
                <w:p w14:paraId="5F077601" w14:textId="77777777" w:rsidR="007D658E" w:rsidRPr="00C63632" w:rsidRDefault="007D658E" w:rsidP="007D658E">
                  <w:pPr>
                    <w:pStyle w:val="Ausflltext"/>
                    <w:spacing w:before="60"/>
                    <w:jc w:val="center"/>
                    <w:rPr>
                      <w:noProof/>
                    </w:rPr>
                  </w:pPr>
                </w:p>
              </w:tc>
              <w:tc>
                <w:tcPr>
                  <w:tcW w:w="1795" w:type="dxa"/>
                  <w:vAlign w:val="center"/>
                </w:tcPr>
                <w:p w14:paraId="3C46E95E" w14:textId="77777777" w:rsidR="007D658E" w:rsidRPr="00C63632" w:rsidRDefault="007D658E" w:rsidP="007D658E">
                  <w:pPr>
                    <w:pStyle w:val="Ausflltext"/>
                    <w:spacing w:before="60"/>
                    <w:rPr>
                      <w:noProof/>
                    </w:rPr>
                  </w:pPr>
                </w:p>
              </w:tc>
            </w:tr>
            <w:tr w:rsidR="007D658E" w14:paraId="15A73C3B" w14:textId="77777777" w:rsidTr="000569AA">
              <w:tc>
                <w:tcPr>
                  <w:tcW w:w="2261" w:type="dxa"/>
                  <w:vAlign w:val="center"/>
                </w:tcPr>
                <w:p w14:paraId="774D0968" w14:textId="77777777" w:rsidR="007D658E" w:rsidRPr="00C63632" w:rsidRDefault="007D658E" w:rsidP="007D658E">
                  <w:pPr>
                    <w:pStyle w:val="Ausflltext"/>
                    <w:spacing w:before="60"/>
                    <w:rPr>
                      <w:noProof/>
                    </w:rPr>
                  </w:pPr>
                  <w:r w:rsidRPr="00C63632">
                    <w:rPr>
                      <w:noProof/>
                    </w:rPr>
                    <w:t>Sarah</w:t>
                  </w:r>
                  <w:r>
                    <w:rPr>
                      <w:noProof/>
                    </w:rPr>
                    <w:t xml:space="preserve"> und 2 andere</w:t>
                  </w:r>
                </w:p>
              </w:tc>
              <w:tc>
                <w:tcPr>
                  <w:tcW w:w="2410" w:type="dxa"/>
                  <w:vAlign w:val="center"/>
                </w:tcPr>
                <w:p w14:paraId="616EE0D4" w14:textId="77777777" w:rsidR="007D658E" w:rsidRPr="00C63632" w:rsidRDefault="007D658E" w:rsidP="007D658E">
                  <w:pPr>
                    <w:pStyle w:val="Ausflltext"/>
                    <w:spacing w:before="60"/>
                    <w:jc w:val="center"/>
                    <w:rPr>
                      <w:noProof/>
                    </w:rPr>
                  </w:pPr>
                </w:p>
              </w:tc>
              <w:tc>
                <w:tcPr>
                  <w:tcW w:w="1985" w:type="dxa"/>
                  <w:vAlign w:val="center"/>
                </w:tcPr>
                <w:p w14:paraId="75B3FD34" w14:textId="77777777" w:rsidR="007D658E" w:rsidRPr="00C63632" w:rsidRDefault="007D658E" w:rsidP="007D658E">
                  <w:pPr>
                    <w:pStyle w:val="Ausflltext"/>
                    <w:spacing w:before="60"/>
                    <w:jc w:val="center"/>
                    <w:rPr>
                      <w:noProof/>
                    </w:rPr>
                  </w:pPr>
                  <w:r w:rsidRPr="00C63632">
                    <w:rPr>
                      <w:noProof/>
                    </w:rPr>
                    <w:t>8</w:t>
                  </w:r>
                </w:p>
              </w:tc>
              <w:tc>
                <w:tcPr>
                  <w:tcW w:w="1795" w:type="dxa"/>
                  <w:vAlign w:val="center"/>
                </w:tcPr>
                <w:p w14:paraId="1505AC14" w14:textId="77777777" w:rsidR="007D658E" w:rsidRPr="00C63632" w:rsidRDefault="007D658E" w:rsidP="007D658E">
                  <w:pPr>
                    <w:pStyle w:val="Ausflltext"/>
                    <w:spacing w:before="60"/>
                    <w:rPr>
                      <w:noProof/>
                    </w:rPr>
                  </w:pPr>
                </w:p>
              </w:tc>
            </w:tr>
          </w:tbl>
          <w:p w14:paraId="029C5646" w14:textId="61C2CBCC" w:rsidR="008C3B54" w:rsidRDefault="008C3B54" w:rsidP="008C3B54">
            <w:pPr>
              <w:tabs>
                <w:tab w:val="left" w:pos="3257"/>
              </w:tabs>
              <w:spacing w:line="240" w:lineRule="atLeast"/>
            </w:pPr>
          </w:p>
        </w:tc>
      </w:tr>
      <w:tr w:rsidR="008C3B54" w14:paraId="4BB1D321" w14:textId="77777777" w:rsidTr="00736DC5">
        <w:tc>
          <w:tcPr>
            <w:tcW w:w="708" w:type="dxa"/>
          </w:tcPr>
          <w:p w14:paraId="0801D48D" w14:textId="0AC48B3B" w:rsidR="008C3B54" w:rsidRDefault="008C3B54" w:rsidP="008C3B54">
            <w:pPr>
              <w:pStyle w:val="berschrift3"/>
              <w:spacing w:line="240" w:lineRule="atLeast"/>
              <w:rPr>
                <w:noProof/>
              </w:rPr>
            </w:pPr>
            <w:r>
              <w:rPr>
                <w:noProof/>
              </w:rPr>
              <w:t>2.7</w:t>
            </w:r>
          </w:p>
        </w:tc>
        <w:tc>
          <w:tcPr>
            <w:tcW w:w="8790" w:type="dxa"/>
            <w:gridSpan w:val="5"/>
          </w:tcPr>
          <w:p w14:paraId="4943DE3E" w14:textId="77777777" w:rsidR="008C3B54" w:rsidRDefault="008C3B54" w:rsidP="008C3B54">
            <w:pPr>
              <w:pStyle w:val="berschrift3"/>
              <w:spacing w:line="240" w:lineRule="atLeast"/>
            </w:pPr>
            <w:r w:rsidRPr="005A3044">
              <w:t>Anteile und Teile vergleichen</w:t>
            </w:r>
          </w:p>
        </w:tc>
      </w:tr>
      <w:tr w:rsidR="008C3B54" w14:paraId="5C300D12" w14:textId="77777777" w:rsidTr="00736DC5">
        <w:trPr>
          <w:gridAfter w:val="1"/>
          <w:wAfter w:w="144" w:type="dxa"/>
        </w:trPr>
        <w:tc>
          <w:tcPr>
            <w:tcW w:w="708" w:type="dxa"/>
          </w:tcPr>
          <w:p w14:paraId="7FFD7453" w14:textId="2CC33EA5" w:rsidR="008C3B54" w:rsidRDefault="008C3B54" w:rsidP="008C3B54">
            <w:pPr>
              <w:spacing w:line="240" w:lineRule="atLeast"/>
              <w:rPr>
                <w:noProof/>
              </w:rPr>
            </w:pPr>
            <w:r w:rsidRPr="00F4582F">
              <w:rPr>
                <w:noProof/>
              </w:rPr>
              <w:drawing>
                <wp:inline distT="0" distB="0" distL="0" distR="0" wp14:anchorId="5E9111D3" wp14:editId="6FEA6804">
                  <wp:extent cx="361850" cy="273600"/>
                  <wp:effectExtent l="0" t="0" r="635" b="0"/>
                  <wp:docPr id="22303" name="Grafik 223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850" cy="27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" w:type="dxa"/>
          </w:tcPr>
          <w:p w14:paraId="39647E1A" w14:textId="77777777" w:rsidR="008C3B54" w:rsidRDefault="008C3B54" w:rsidP="008C3B54">
            <w:pPr>
              <w:pStyle w:val="Nummerierung"/>
              <w:spacing w:line="240" w:lineRule="atLeast"/>
            </w:pPr>
            <w:r>
              <w:t>a)</w:t>
            </w:r>
          </w:p>
        </w:tc>
        <w:tc>
          <w:tcPr>
            <w:tcW w:w="8220" w:type="dxa"/>
            <w:gridSpan w:val="3"/>
          </w:tcPr>
          <w:p w14:paraId="5F467F4A" w14:textId="38FAE363" w:rsidR="008C3B54" w:rsidRDefault="00CD41E0" w:rsidP="00A42631">
            <w:pPr>
              <w:tabs>
                <w:tab w:val="left" w:pos="3257"/>
              </w:tabs>
              <w:spacing w:after="60" w:line="240" w:lineRule="atLeast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3389824" behindDoc="0" locked="0" layoutInCell="1" allowOverlap="1" wp14:anchorId="419BFA51" wp14:editId="3931AE78">
                      <wp:simplePos x="0" y="0"/>
                      <wp:positionH relativeFrom="column">
                        <wp:posOffset>532351</wp:posOffset>
                      </wp:positionH>
                      <wp:positionV relativeFrom="paragraph">
                        <wp:posOffset>273050</wp:posOffset>
                      </wp:positionV>
                      <wp:extent cx="189425" cy="317500"/>
                      <wp:effectExtent l="0" t="0" r="1270" b="0"/>
                      <wp:wrapNone/>
                      <wp:docPr id="2104210519" name="Gruppieren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9425" cy="317500"/>
                                <a:chOff x="42940" y="-4831"/>
                                <a:chExt cx="190990" cy="318227"/>
                              </a:xfrm>
                            </wpg:grpSpPr>
                            <wps:wsp>
                              <wps:cNvPr id="2104210520" name="Textfeld 3"/>
                              <wps:cNvSpPr txBox="1"/>
                              <wps:spPr>
                                <a:xfrm>
                                  <a:off x="73976" y="-4831"/>
                                  <a:ext cx="159954" cy="18439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0C6F4C0" w14:textId="66423169" w:rsidR="003A5DF0" w:rsidRPr="00BA1532" w:rsidRDefault="003A5DF0" w:rsidP="003A5DF0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BA1532">
                                      <w:rPr>
                                        <w:sz w:val="18"/>
                                        <w:szCs w:val="1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104210521" name="Textfeld 3"/>
                              <wps:cNvSpPr txBox="1"/>
                              <wps:spPr>
                                <a:xfrm>
                                  <a:off x="42940" y="149454"/>
                                  <a:ext cx="163236" cy="1639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3E7AA7E" w14:textId="146E6DA0" w:rsidR="003A5DF0" w:rsidRPr="00BA1532" w:rsidRDefault="003A5DF0" w:rsidP="003A5DF0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BA1532">
                                      <w:rPr>
                                        <w:sz w:val="18"/>
                                        <w:szCs w:val="18"/>
                                      </w:rPr>
                                      <w:t>14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04210522" name="Gerade Verbindung 1"/>
                              <wps:cNvCnPr/>
                              <wps:spPr>
                                <a:xfrm>
                                  <a:off x="57419" y="179565"/>
                                  <a:ext cx="108468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19BFA51" id="_x0000_s1223" style="position:absolute;margin-left:41.9pt;margin-top:21.5pt;width:14.9pt;height:25pt;z-index:253389824;mso-width-relative:margin;mso-height-relative:margin" coordorigin="42940,-4831" coordsize="190990,31822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">
                      <v:shape id="Textfeld 3" o:spid="_x0000_s1224" type="#_x0000_t202" style="position:absolute;left:73976;top:-4831;width:159954;height:1843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" filled="f" stroked="f" strokeweight=".5pt">
                        <v:textbox style="mso-fit-shape-to-text:t" inset="0,0,0,0">
                          <w:txbxContent>
                            <w:p w14:paraId="50C6F4C0" w14:textId="66423169" w:rsidR="003A5DF0" w:rsidRPr="00BA1532" w:rsidRDefault="003A5DF0" w:rsidP="003A5DF0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BA1532">
                                <w:rPr>
                                  <w:sz w:val="18"/>
                                  <w:szCs w:val="18"/>
                                </w:rPr>
                                <w:t>2</w:t>
                              </w:r>
                            </w:p>
                          </w:txbxContent>
                        </v:textbox>
                      </v:shape>
                      <v:shape id="Textfeld 3" o:spid="_x0000_s1225" type="#_x0000_t202" style="position:absolute;left:42940;top:149454;width:163236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03E7AA7E" w14:textId="146E6DA0" w:rsidR="003A5DF0" w:rsidRPr="00BA1532" w:rsidRDefault="003A5DF0" w:rsidP="003A5DF0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BA1532">
                                <w:rPr>
                                  <w:sz w:val="18"/>
                                  <w:szCs w:val="18"/>
                                </w:rPr>
                                <w:t>14</w:t>
                              </w:r>
                            </w:p>
                          </w:txbxContent>
                        </v:textbox>
                      </v:shape>
                      <v:line id="Gerade Verbindung 1" o:spid="_x0000_s1226" style="position:absolute;visibility:visible;mso-wrap-style:square" from="57419,179565" to="165887,17956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" strokecolor="black [3213]" strokeweight="1pt">
                        <v:stroke joinstyle="miter"/>
                      </v:line>
                    </v:group>
                  </w:pict>
                </mc:Fallback>
              </mc:AlternateContent>
            </w:r>
            <w:r w:rsidR="003A5DF0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3391872" behindDoc="0" locked="0" layoutInCell="1" allowOverlap="1" wp14:anchorId="59ADAAD6" wp14:editId="41FF0510">
                      <wp:simplePos x="0" y="0"/>
                      <wp:positionH relativeFrom="column">
                        <wp:posOffset>847090</wp:posOffset>
                      </wp:positionH>
                      <wp:positionV relativeFrom="paragraph">
                        <wp:posOffset>272415</wp:posOffset>
                      </wp:positionV>
                      <wp:extent cx="179041" cy="317560"/>
                      <wp:effectExtent l="0" t="0" r="0" b="0"/>
                      <wp:wrapNone/>
                      <wp:docPr id="2104210523" name="Gruppieren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9041" cy="317560"/>
                                <a:chOff x="57419" y="-4831"/>
                                <a:chExt cx="180319" cy="318227"/>
                              </a:xfrm>
                            </wpg:grpSpPr>
                            <wps:wsp>
                              <wps:cNvPr id="2104210524" name="Textfeld 3"/>
                              <wps:cNvSpPr txBox="1"/>
                              <wps:spPr>
                                <a:xfrm>
                                  <a:off x="73976" y="-4831"/>
                                  <a:ext cx="159954" cy="18439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BD5BB48" w14:textId="57EA2EED" w:rsidR="003A5DF0" w:rsidRPr="00BA1532" w:rsidRDefault="003A5DF0" w:rsidP="003A5DF0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BA1532">
                                      <w:rPr>
                                        <w:sz w:val="18"/>
                                        <w:szCs w:val="18"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104210525" name="Textfeld 3"/>
                              <wps:cNvSpPr txBox="1"/>
                              <wps:spPr>
                                <a:xfrm>
                                  <a:off x="74502" y="149454"/>
                                  <a:ext cx="163236" cy="1639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9DB175F" w14:textId="4E171309" w:rsidR="003A5DF0" w:rsidRPr="00BA1532" w:rsidRDefault="003A5DF0" w:rsidP="003A5DF0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BA1532">
                                      <w:rPr>
                                        <w:sz w:val="18"/>
                                        <w:szCs w:val="18"/>
                                      </w:rPr>
                                      <w:t>7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04210526" name="Gerade Verbindung 1"/>
                              <wps:cNvCnPr/>
                              <wps:spPr>
                                <a:xfrm>
                                  <a:off x="57419" y="179565"/>
                                  <a:ext cx="108468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9ADAAD6" id="_x0000_s1227" style="position:absolute;margin-left:66.7pt;margin-top:21.45pt;width:14.1pt;height:25pt;z-index:253391872;mso-width-relative:margin;mso-height-relative:margin" coordorigin="57419,-4831" coordsize="180319,31822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">
                      <v:shape id="Textfeld 3" o:spid="_x0000_s1228" type="#_x0000_t202" style="position:absolute;left:73976;top:-4831;width:159954;height:1843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0BD5BB48" w14:textId="57EA2EED" w:rsidR="003A5DF0" w:rsidRPr="00BA1532" w:rsidRDefault="003A5DF0" w:rsidP="003A5DF0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BA1532">
                                <w:rPr>
                                  <w:sz w:val="18"/>
                                  <w:szCs w:val="18"/>
                                </w:rPr>
                                <w:t>1</w:t>
                              </w:r>
                            </w:p>
                          </w:txbxContent>
                        </v:textbox>
                      </v:shape>
                      <v:shape id="Textfeld 3" o:spid="_x0000_s1229" type="#_x0000_t202" style="position:absolute;left:74502;top:149454;width:163236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09DB175F" w14:textId="4E171309" w:rsidR="003A5DF0" w:rsidRPr="00BA1532" w:rsidRDefault="003A5DF0" w:rsidP="003A5DF0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BA1532">
                                <w:rPr>
                                  <w:sz w:val="18"/>
                                  <w:szCs w:val="18"/>
                                </w:rPr>
                                <w:t>7</w:t>
                              </w:r>
                            </w:p>
                          </w:txbxContent>
                        </v:textbox>
                      </v:shape>
                      <v:line id="Gerade Verbindung 1" o:spid="_x0000_s1230" style="position:absolute;visibility:visible;mso-wrap-style:square" from="57419,179565" to="165887,17956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" strokecolor="black [3213]" strokeweight="1pt">
                        <v:stroke joinstyle="miter"/>
                      </v:line>
                    </v:group>
                  </w:pict>
                </mc:Fallback>
              </mc:AlternateContent>
            </w:r>
            <w:r w:rsidR="008C3B54" w:rsidRPr="00C63632">
              <w:rPr>
                <w:rFonts w:ascii="Calibri" w:hAnsi="Calibri"/>
                <w:noProof/>
              </w:rPr>
              <w:drawing>
                <wp:anchor distT="0" distB="0" distL="114300" distR="114300" simplePos="0" relativeHeight="253227008" behindDoc="0" locked="0" layoutInCell="1" allowOverlap="1" wp14:anchorId="2113F033" wp14:editId="253D8DF5">
                  <wp:simplePos x="0" y="0"/>
                  <wp:positionH relativeFrom="margin">
                    <wp:posOffset>4145280</wp:posOffset>
                  </wp:positionH>
                  <wp:positionV relativeFrom="margin">
                    <wp:posOffset>0</wp:posOffset>
                  </wp:positionV>
                  <wp:extent cx="953770" cy="717550"/>
                  <wp:effectExtent l="0" t="0" r="0" b="6350"/>
                  <wp:wrapSquare wrapText="bothSides"/>
                  <wp:docPr id="10138" name="Bild 101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Foto7.JPG"/>
                          <pic:cNvPicPr/>
                        </pic:nvPicPr>
                        <pic:blipFill rotWithShape="1"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953770" cy="717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  <a:ext uri="{FAA26D3D-D897-4be2-8F04-BA451C77F1D7}">
  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C3B54">
              <w:t>Im Bruchpuzzle passt das graue Stück zweimal in das schwarze Stück hinein. Das schwarze Stück ist ein Siebtel, das graue ist ein Vierzehntel, also sind</w:t>
            </w:r>
            <w:r w:rsidR="003A5DF0">
              <w:t xml:space="preserve">       =       . </w:t>
            </w:r>
          </w:p>
          <w:p w14:paraId="5329246B" w14:textId="77777777" w:rsidR="00CD41E0" w:rsidRDefault="00CD41E0" w:rsidP="00A42631">
            <w:pPr>
              <w:tabs>
                <w:tab w:val="left" w:pos="3257"/>
              </w:tabs>
              <w:spacing w:after="60" w:line="240" w:lineRule="atLeast"/>
            </w:pPr>
          </w:p>
          <w:p w14:paraId="2E8E1D8A" w14:textId="25D04E06" w:rsidR="008C3B54" w:rsidRDefault="008C3B54" w:rsidP="008C3B54">
            <w:pPr>
              <w:tabs>
                <w:tab w:val="left" w:pos="3257"/>
              </w:tabs>
              <w:spacing w:line="240" w:lineRule="atLeast"/>
            </w:pPr>
            <w:r>
              <w:t xml:space="preserve">Das gelbe Stück passt dreimal in zwei orange Stücke. </w:t>
            </w:r>
          </w:p>
          <w:p w14:paraId="1D1000F1" w14:textId="2072B182" w:rsidR="008C3B54" w:rsidRDefault="00AB7A0C" w:rsidP="009A01B2">
            <w:pPr>
              <w:pStyle w:val="Listenabsatz"/>
            </w:pPr>
            <w:r w:rsidRPr="00CD41E0">
              <mc:AlternateContent>
                <mc:Choice Requires="wpg">
                  <w:drawing>
                    <wp:anchor distT="0" distB="0" distL="114300" distR="114300" simplePos="0" relativeHeight="253626368" behindDoc="0" locked="0" layoutInCell="1" allowOverlap="1" wp14:anchorId="6A45DA99" wp14:editId="2AB9538B">
                      <wp:simplePos x="0" y="0"/>
                      <wp:positionH relativeFrom="column">
                        <wp:posOffset>3048349</wp:posOffset>
                      </wp:positionH>
                      <wp:positionV relativeFrom="paragraph">
                        <wp:posOffset>200620</wp:posOffset>
                      </wp:positionV>
                      <wp:extent cx="599440" cy="428625"/>
                      <wp:effectExtent l="0" t="0" r="0" b="3175"/>
                      <wp:wrapNone/>
                      <wp:docPr id="688780859" name="Gruppieren 12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99440" cy="428625"/>
                                <a:chOff x="66057" y="643133"/>
                                <a:chExt cx="599772" cy="429240"/>
                              </a:xfrm>
                            </wpg:grpSpPr>
                            <wpg:grpSp>
                              <wpg:cNvPr id="1794608570" name="Gruppieren 1794608570"/>
                              <wpg:cNvGrpSpPr/>
                              <wpg:grpSpPr>
                                <a:xfrm>
                                  <a:off x="66057" y="646571"/>
                                  <a:ext cx="166008" cy="403831"/>
                                  <a:chOff x="66057" y="646572"/>
                                  <a:chExt cx="167549" cy="404931"/>
                                </a:xfrm>
                              </wpg:grpSpPr>
                              <wps:wsp>
                                <wps:cNvPr id="1921510328" name="Textfeld 3"/>
                                <wps:cNvSpPr txBox="1"/>
                                <wps:spPr>
                                  <a:xfrm>
                                    <a:off x="66057" y="646572"/>
                                    <a:ext cx="159583" cy="18465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0E513AB7" w14:textId="65D61DA3" w:rsidR="00CD41E0" w:rsidRDefault="00CD41E0" w:rsidP="00CD41E0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</w:rPr>
                                        <w:t>2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spAutoFit/>
                                </wps:bodyPr>
                              </wps:wsp>
                              <wps:wsp>
                                <wps:cNvPr id="1704542409" name="Textfeld 3"/>
                                <wps:cNvSpPr txBox="1"/>
                                <wps:spPr>
                                  <a:xfrm>
                                    <a:off x="71285" y="887561"/>
                                    <a:ext cx="162321" cy="16394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5D463D58" w14:textId="77777777" w:rsidR="00CD41E0" w:rsidRDefault="00CD41E0" w:rsidP="00CD41E0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  <w:t>8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11316891" name="Gerade Verbindung 811316891"/>
                                <wps:cNvCnPr/>
                                <wps:spPr>
                                  <a:xfrm>
                                    <a:off x="78925" y="873665"/>
                                    <a:ext cx="145286" cy="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g:grpSp>
                              <wpg:cNvPr id="744010236" name="Gruppieren 744010236"/>
                              <wpg:cNvGrpSpPr/>
                              <wpg:grpSpPr>
                                <a:xfrm>
                                  <a:off x="272071" y="643133"/>
                                  <a:ext cx="393758" cy="429240"/>
                                  <a:chOff x="272071" y="643133"/>
                                  <a:chExt cx="393758" cy="429240"/>
                                </a:xfrm>
                              </wpg:grpSpPr>
                              <wpg:grpSp>
                                <wpg:cNvPr id="929246251" name="Gruppieren 929246251"/>
                                <wpg:cNvGrpSpPr/>
                                <wpg:grpSpPr>
                                  <a:xfrm>
                                    <a:off x="272071" y="643133"/>
                                    <a:ext cx="393756" cy="385301"/>
                                    <a:chOff x="272071" y="643133"/>
                                    <a:chExt cx="393756" cy="385301"/>
                                  </a:xfrm>
                                </wpg:grpSpPr>
                                <wpg:grpSp>
                                  <wpg:cNvPr id="113748507" name="Gruppieren 113748507"/>
                                  <wpg:cNvGrpSpPr/>
                                  <wpg:grpSpPr>
                                    <a:xfrm>
                                      <a:off x="455006" y="670949"/>
                                      <a:ext cx="166140" cy="357485"/>
                                      <a:chOff x="455004" y="670949"/>
                                      <a:chExt cx="167682" cy="358458"/>
                                    </a:xfrm>
                                  </wpg:grpSpPr>
                                  <wps:wsp>
                                    <wps:cNvPr id="1345866554" name="Textfeld 3"/>
                                    <wps:cNvSpPr txBox="1"/>
                                    <wps:spPr>
                                      <a:xfrm>
                                        <a:off x="455004" y="670949"/>
                                        <a:ext cx="159583" cy="184651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6AAC4204" w14:textId="77777777" w:rsidR="00CD41E0" w:rsidRDefault="00CD41E0" w:rsidP="00CD41E0">
                                          <w:pPr>
                                            <w:jc w:val="center"/>
                                            <w:rPr>
                                              <w:rFonts w:ascii="Calibri" w:eastAsia="Calibri" w:hAnsi="Calibri"/>
                                              <w:color w:val="000000" w:themeColor="text1"/>
                                              <w:kern w:val="24"/>
                                            </w:rPr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 w:themeColor="text1"/>
                                              <w:kern w:val="24"/>
                                            </w:rPr>
                                            <w:t>1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spAutoFit/>
                                    </wps:bodyPr>
                                  </wps:wsp>
                                  <wps:wsp>
                                    <wps:cNvPr id="642024287" name="Textfeld 3"/>
                                    <wps:cNvSpPr txBox="1"/>
                                    <wps:spPr>
                                      <a:xfrm>
                                        <a:off x="460365" y="865465"/>
                                        <a:ext cx="162321" cy="163942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6D6D869E" w14:textId="77777777" w:rsidR="00CD41E0" w:rsidRDefault="00CD41E0" w:rsidP="00CD41E0">
                                          <w:pPr>
                                            <w:jc w:val="center"/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kern w:val="24"/>
                                            </w:rPr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kern w:val="24"/>
                                            </w:rPr>
                                            <w:t>6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581231872" name="Gerade Verbindung 581231872"/>
                                    <wps:cNvCnPr/>
                                    <wps:spPr>
                                      <a:xfrm>
                                        <a:off x="468005" y="860768"/>
                                        <a:ext cx="145286" cy="0"/>
                                      </a:xfrm>
                                      <a:prstGeom prst="line">
                                        <a:avLst/>
                                      </a:prstGeom>
                                      <a:ln w="12700"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</wpg:grpSp>
                                <pic:pic xmlns:pic="http://schemas.openxmlformats.org/drawingml/2006/picture">
                                  <pic:nvPicPr>
                                    <pic:cNvPr id="3778328" name="Grafik 3778328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0" cstate="print">
                                      <a:duotone>
                                        <a:schemeClr val="accent6">
                                          <a:shade val="45000"/>
                                          <a:satMod val="135000"/>
                                        </a:schemeClr>
                                        <a:prstClr val="white"/>
                                      </a:duotone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" r="4035" b="5179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 flipV="1">
                                      <a:off x="402543" y="643133"/>
                                      <a:ext cx="263284" cy="18407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  <wps:wsp>
                                  <wps:cNvPr id="1340445787" name="Textfeld 398"/>
                                  <wps:cNvSpPr txBox="1"/>
                                  <wps:spPr>
                                    <a:xfrm>
                                      <a:off x="272071" y="738960"/>
                                      <a:ext cx="155099" cy="216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1DD23C35" w14:textId="77777777" w:rsidR="00CD41E0" w:rsidRDefault="00CD41E0" w:rsidP="00CD41E0">
                                        <w:pPr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  <w:sz w:val="32"/>
                                            <w:szCs w:val="32"/>
                                          </w:rPr>
                                        </w:pPr>
                                        <w:r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  <w:sz w:val="32"/>
                                            <w:szCs w:val="32"/>
                                          </w:rPr>
                                          <w:t xml:space="preserve">=     </w:t>
                                        </w:r>
                                      </w:p>
                                    </w:txbxContent>
                                  </wps:txbx>
                                  <wps:bodyPr rot="0" spcFirstLastPara="0" vert="horz" wrap="square" lIns="3600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wpg:grpSp>
                              <pic:pic xmlns:pic="http://schemas.openxmlformats.org/drawingml/2006/picture">
                                <pic:nvPicPr>
                                  <pic:cNvPr id="1466870696" name="Grafik 1466870696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4" cstate="print">
                                    <a:duotone>
                                      <a:schemeClr val="accent6">
                                        <a:shade val="45000"/>
                                        <a:satMod val="135000"/>
                                      </a:schemeClr>
                                      <a:prstClr val="white"/>
                                    </a:duotone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1" r="4035" b="51794"/>
                                  <a:stretch>
                                    <a:fillRect/>
                                  </a:stretch>
                                </pic:blipFill>
                                <pic:spPr>
                                  <a:xfrm flipV="1">
                                    <a:off x="402545" y="888297"/>
                                    <a:ext cx="263284" cy="184076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group w14:anchorId="6A45DA99" id="Gruppieren 126" o:spid="_x0000_s1231" style="position:absolute;left:0;text-align:left;margin-left:240.05pt;margin-top:15.8pt;width:47.2pt;height:33.75pt;z-index:253626368;mso-width-relative:margin" coordorigin="660,6431" coordsize="5997,4292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">
                      <v:group id="Gruppieren 1794608570" o:spid="_x0000_s1232" style="position:absolute;left:660;top:6465;width:1660;height:4039" coordorigin="660,6465" coordsize="1675,404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">
                        <v:shape id="Textfeld 3" o:spid="_x0000_s1233" type="#_x0000_t202" style="position:absolute;left:660;top:6465;width:1596;height:184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" filled="f" stroked="f" strokeweight=".5pt">
                          <v:textbox style="mso-fit-shape-to-text:t" inset="0,0,0,0">
                            <w:txbxContent>
                              <w:p w14:paraId="0E513AB7" w14:textId="65D61DA3" w:rsidR="00CD41E0" w:rsidRDefault="00CD41E0" w:rsidP="00CD41E0">
                                <w:pPr>
                                  <w:jc w:val="center"/>
                                  <w:rPr>
                                    <w:rFonts w:ascii="Calibri" w:eastAsia="Calibri" w:hAnsi="Calibri"/>
                                    <w:color w:val="000000" w:themeColor="text1"/>
                                    <w:kern w:val="24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 w:themeColor="text1"/>
                                    <w:kern w:val="24"/>
                                  </w:rPr>
                                  <w:t>2</w:t>
                                </w:r>
                              </w:p>
                            </w:txbxContent>
                          </v:textbox>
                        </v:shape>
                        <v:shape id="Textfeld 3" o:spid="_x0000_s1234" type="#_x0000_t202" style="position:absolute;left:712;top:8875;width:1624;height:16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" filled="f" stroked="f" strokeweight=".5pt">
                          <v:textbox inset="0,0,0,0">
                            <w:txbxContent>
                              <w:p w14:paraId="5D463D58" w14:textId="77777777" w:rsidR="00CD41E0" w:rsidRDefault="00CD41E0" w:rsidP="00CD41E0">
                                <w:pPr>
                                  <w:jc w:val="center"/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</w:rPr>
                                  <w:t>8</w:t>
                                </w:r>
                              </w:p>
                            </w:txbxContent>
                          </v:textbox>
                        </v:shape>
                        <v:line id="Gerade Verbindung 811316891" o:spid="_x0000_s1235" style="position:absolute;visibility:visible;mso-wrap-style:square" from="789,8736" to="2242,873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" strokecolor="black [3213]" strokeweight="1pt">
                          <v:stroke joinstyle="miter"/>
                        </v:line>
                      </v:group>
                      <v:group id="Gruppieren 744010236" o:spid="_x0000_s1236" style="position:absolute;left:2720;top:6431;width:3938;height:4292" coordorigin="2720,6431" coordsize="3937,42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">
                        <v:group id="Gruppieren 929246251" o:spid="_x0000_s1237" style="position:absolute;left:2720;top:6431;width:3938;height:3853" coordorigin="2720,6431" coordsize="3937,385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">
                          <v:group id="Gruppieren 113748507" o:spid="_x0000_s1238" style="position:absolute;left:4550;top:6709;width:1661;height:3575" coordorigin="4550,6709" coordsize="1676,35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">
                            <v:shape id="Textfeld 3" o:spid="_x0000_s1239" type="#_x0000_t202" style="position:absolute;left:4550;top:6709;width:1595;height:184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" filled="f" stroked="f" strokeweight=".5pt">
                              <v:textbox style="mso-fit-shape-to-text:t" inset="0,0,0,0">
                                <w:txbxContent>
                                  <w:p w14:paraId="6AAC4204" w14:textId="77777777" w:rsidR="00CD41E0" w:rsidRDefault="00CD41E0" w:rsidP="00CD41E0">
                                    <w:pPr>
                                      <w:jc w:val="center"/>
                                      <w:rPr>
                                        <w:rFonts w:ascii="Calibri" w:eastAsia="Calibri" w:hAnsi="Calibri"/>
                                        <w:color w:val="000000" w:themeColor="text1"/>
                                        <w:kern w:val="24"/>
                                      </w:rPr>
                                    </w:pPr>
                                    <w:r>
                                      <w:rPr>
                                        <w:rFonts w:ascii="Calibri" w:eastAsia="Calibri" w:hAnsi="Calibri"/>
                                        <w:color w:val="000000" w:themeColor="text1"/>
                                        <w:kern w:val="24"/>
                                      </w:rPr>
                                      <w:t>1</w:t>
                                    </w:r>
                                  </w:p>
                                </w:txbxContent>
                              </v:textbox>
                            </v:shape>
                            <v:shape id="Textfeld 3" o:spid="_x0000_s1240" type="#_x0000_t202" style="position:absolute;left:4603;top:8654;width:1623;height:16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" filled="f" stroked="f" strokeweight=".5pt">
                              <v:textbox inset="0,0,0,0">
                                <w:txbxContent>
                                  <w:p w14:paraId="6D6D869E" w14:textId="77777777" w:rsidR="00CD41E0" w:rsidRDefault="00CD41E0" w:rsidP="00CD41E0">
                                    <w:pPr>
                                      <w:jc w:val="center"/>
                                      <w:rPr>
                                        <w:rFonts w:ascii="Calibri" w:eastAsia="Calibri" w:hAnsi="Calibri"/>
                                        <w:color w:val="000000"/>
                                        <w:kern w:val="24"/>
                                      </w:rPr>
                                    </w:pPr>
                                    <w:r>
                                      <w:rPr>
                                        <w:rFonts w:ascii="Calibri" w:eastAsia="Calibri" w:hAnsi="Calibri"/>
                                        <w:color w:val="000000"/>
                                        <w:kern w:val="24"/>
                                      </w:rPr>
                                      <w:t>6</w:t>
                                    </w:r>
                                  </w:p>
                                </w:txbxContent>
                              </v:textbox>
                            </v:shape>
                            <v:line id="Gerade Verbindung 581231872" o:spid="_x0000_s1241" style="position:absolute;visibility:visible;mso-wrap-style:square" from="4680,8607" to="6132,860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" strokecolor="black [3213]" strokeweight="1pt">
                              <v:stroke joinstyle="miter"/>
                            </v:line>
                          </v:group>
                          <v:shape id="Grafik 3778328" o:spid="_x0000_s1242" type="#_x0000_t75" style="position:absolute;left:4025;top:6431;width:2633;height:1841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">
                            <v:imagedata r:id="rId51" o:title="" cropbottom="33944f" cropleft="1f" cropright="2644f" recolortarget="#727272 [1449]"/>
                          </v:shape>
                          <v:shape id="Textfeld 398" o:spid="_x0000_s1243" type="#_x0000_t202" style="position:absolute;left:2720;top:7389;width:1551;height:216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" filled="f" stroked="f" strokeweight=".5pt">
                            <v:textbox inset="1mm">
                              <w:txbxContent>
                                <w:p w14:paraId="1DD23C35" w14:textId="77777777" w:rsidR="00CD41E0" w:rsidRDefault="00CD41E0" w:rsidP="00CD41E0">
                                  <w:pPr>
                                    <w:rPr>
                                      <w:rFonts w:ascii="Calibri" w:eastAsia="Calibri" w:hAnsi="Calibri"/>
                                      <w:color w:val="000000"/>
                                      <w:kern w:val="24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/>
                                      <w:color w:val="000000"/>
                                      <w:kern w:val="24"/>
                                      <w:sz w:val="32"/>
                                      <w:szCs w:val="32"/>
                                    </w:rPr>
                                    <w:t xml:space="preserve">=     </w:t>
                                  </w:r>
                                </w:p>
                              </w:txbxContent>
                            </v:textbox>
                          </v:shape>
                        </v:group>
                        <v:shape id="Grafik 1466870696" o:spid="_x0000_s1244" type="#_x0000_t75" style="position:absolute;left:4025;top:8882;width:2633;height:1841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">
                          <v:imagedata r:id="rId25" o:title="" cropbottom="33944f" cropleft="1f" cropright="2644f" recolortarget="#727272 [1449]"/>
                        </v:shape>
                      </v:group>
                    </v:group>
                  </w:pict>
                </mc:Fallback>
              </mc:AlternateContent>
            </w:r>
            <w:r>
              <mc:AlternateContent>
                <mc:Choice Requires="wpg">
                  <w:drawing>
                    <wp:anchor distT="0" distB="0" distL="114300" distR="114300" simplePos="0" relativeHeight="253393920" behindDoc="0" locked="0" layoutInCell="1" allowOverlap="1" wp14:anchorId="60ADC7FA" wp14:editId="6F721DFC">
                      <wp:simplePos x="0" y="0"/>
                      <wp:positionH relativeFrom="column">
                        <wp:posOffset>1645920</wp:posOffset>
                      </wp:positionH>
                      <wp:positionV relativeFrom="paragraph">
                        <wp:posOffset>268415</wp:posOffset>
                      </wp:positionV>
                      <wp:extent cx="184369" cy="317500"/>
                      <wp:effectExtent l="0" t="0" r="6350" b="0"/>
                      <wp:wrapNone/>
                      <wp:docPr id="2104210527" name="Gruppieren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4369" cy="317500"/>
                                <a:chOff x="57419" y="-4831"/>
                                <a:chExt cx="185820" cy="318227"/>
                              </a:xfrm>
                            </wpg:grpSpPr>
                            <wps:wsp>
                              <wps:cNvPr id="2104210528" name="Textfeld 3"/>
                              <wps:cNvSpPr txBox="1"/>
                              <wps:spPr>
                                <a:xfrm>
                                  <a:off x="73976" y="-4831"/>
                                  <a:ext cx="159954" cy="18439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C9D1B99" w14:textId="6B705CDA" w:rsidR="003A5DF0" w:rsidRPr="00BA1532" w:rsidRDefault="003A5DF0" w:rsidP="003A5DF0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BA1532">
                                      <w:rPr>
                                        <w:sz w:val="18"/>
                                        <w:szCs w:val="1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104210529" name="Textfeld 3"/>
                              <wps:cNvSpPr txBox="1"/>
                              <wps:spPr>
                                <a:xfrm>
                                  <a:off x="80003" y="149454"/>
                                  <a:ext cx="163236" cy="1639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AD399C0" w14:textId="50A70D35" w:rsidR="003A5DF0" w:rsidRPr="00BA1532" w:rsidRDefault="003A5DF0" w:rsidP="003A5DF0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BA1532">
                                      <w:rPr>
                                        <w:sz w:val="18"/>
                                        <w:szCs w:val="18"/>
                                      </w:rPr>
                                      <w:t>8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04210530" name="Gerade Verbindung 1"/>
                              <wps:cNvCnPr/>
                              <wps:spPr>
                                <a:xfrm>
                                  <a:off x="57419" y="179565"/>
                                  <a:ext cx="108468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0ADC7FA" id="_x0000_s1245" style="position:absolute;left:0;text-align:left;margin-left:129.6pt;margin-top:21.15pt;width:14.5pt;height:25pt;z-index:253393920;mso-width-relative:margin;mso-height-relative:margin" coordorigin="57419,-4831" coordsize="185820,31822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">
                      <v:shape id="Textfeld 3" o:spid="_x0000_s1246" type="#_x0000_t202" style="position:absolute;left:73976;top:-4831;width:159954;height:1843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" filled="f" stroked="f" strokeweight=".5pt">
                        <v:textbox style="mso-fit-shape-to-text:t" inset="0,0,0,0">
                          <w:txbxContent>
                            <w:p w14:paraId="1C9D1B99" w14:textId="6B705CDA" w:rsidR="003A5DF0" w:rsidRPr="00BA1532" w:rsidRDefault="003A5DF0" w:rsidP="003A5DF0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BA1532">
                                <w:rPr>
                                  <w:sz w:val="18"/>
                                  <w:szCs w:val="18"/>
                                </w:rPr>
                                <w:t>2</w:t>
                              </w:r>
                            </w:p>
                          </w:txbxContent>
                        </v:textbox>
                      </v:shape>
                      <v:shape id="Textfeld 3" o:spid="_x0000_s1247" type="#_x0000_t202" style="position:absolute;left:80003;top:149454;width:163236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AD399C0" w14:textId="50A70D35" w:rsidR="003A5DF0" w:rsidRPr="00BA1532" w:rsidRDefault="003A5DF0" w:rsidP="003A5DF0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BA1532">
                                <w:rPr>
                                  <w:sz w:val="18"/>
                                  <w:szCs w:val="18"/>
                                </w:rPr>
                                <w:t>8</w:t>
                              </w:r>
                            </w:p>
                          </w:txbxContent>
                        </v:textbox>
                      </v:shape>
                      <v:line id="Gerade Verbindung 1" o:spid="_x0000_s1248" style="position:absolute;visibility:visible;mso-wrap-style:square" from="57419,179565" to="165887,17956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" strokecolor="black [3213]" strokeweight="1pt">
                        <v:stroke joinstyle="miter"/>
                      </v:line>
                    </v:group>
                  </w:pict>
                </mc:Fallback>
              </mc:AlternateContent>
            </w:r>
            <w:r w:rsidR="008C3B54">
              <w:t xml:space="preserve">Das orangene Stück ist ein Achtel. </w:t>
            </w:r>
            <w:r>
              <w:br/>
            </w:r>
            <w:r w:rsidR="008C3B54">
              <w:t>Was ist dann das gelbe Stück?</w:t>
            </w:r>
          </w:p>
          <w:p w14:paraId="0A00CDCF" w14:textId="5C64B225" w:rsidR="008C3B54" w:rsidRPr="00CD41E0" w:rsidRDefault="008C3B54" w:rsidP="009A01B2">
            <w:pPr>
              <w:pStyle w:val="Listenabsatz"/>
            </w:pPr>
            <w:r>
              <w:t xml:space="preserve">Wie kannst du dann </w:t>
            </w:r>
            <w:r w:rsidR="003A5DF0">
              <w:t xml:space="preserve">auch    </w:t>
            </w:r>
            <w:r>
              <w:rPr>
                <w:rFonts w:eastAsiaTheme="minorEastAsia"/>
              </w:rPr>
              <w:t xml:space="preserve"> </w:t>
            </w:r>
            <w:r>
              <w:t>anders schreiben?</w:t>
            </w:r>
            <w:r w:rsidRPr="00C63632">
              <w:rPr>
                <w:rFonts w:ascii="Calibri" w:hAnsi="Calibri"/>
              </w:rPr>
              <w:t xml:space="preserve"> </w:t>
            </w:r>
            <w:r>
              <w:br/>
            </w:r>
          </w:p>
          <w:p w14:paraId="5BE430C6" w14:textId="3709F89B" w:rsidR="008C3B54" w:rsidRPr="005A3044" w:rsidRDefault="00DD330A" w:rsidP="008C3B54">
            <w:pPr>
              <w:spacing w:line="240" w:lineRule="atLeast"/>
            </w:pPr>
            <w:r>
              <w:t xml:space="preserve"> </w:t>
            </w:r>
          </w:p>
        </w:tc>
      </w:tr>
      <w:tr w:rsidR="008C3B54" w14:paraId="4FE3DB49" w14:textId="77777777" w:rsidTr="00736DC5">
        <w:trPr>
          <w:gridAfter w:val="1"/>
          <w:wAfter w:w="144" w:type="dxa"/>
        </w:trPr>
        <w:tc>
          <w:tcPr>
            <w:tcW w:w="708" w:type="dxa"/>
          </w:tcPr>
          <w:p w14:paraId="3A725005" w14:textId="77777777" w:rsidR="008C3B54" w:rsidRDefault="008C3B54" w:rsidP="008C3B54">
            <w:pPr>
              <w:spacing w:line="240" w:lineRule="atLeast"/>
              <w:rPr>
                <w:noProof/>
              </w:rPr>
            </w:pPr>
          </w:p>
        </w:tc>
        <w:tc>
          <w:tcPr>
            <w:tcW w:w="426" w:type="dxa"/>
          </w:tcPr>
          <w:p w14:paraId="4E74998C" w14:textId="77777777" w:rsidR="008C3B54" w:rsidRDefault="008C3B54" w:rsidP="008C3B54">
            <w:pPr>
              <w:pStyle w:val="Nummerierung"/>
              <w:spacing w:line="240" w:lineRule="atLeast"/>
            </w:pPr>
            <w:r>
              <w:t>b)</w:t>
            </w:r>
          </w:p>
        </w:tc>
        <w:tc>
          <w:tcPr>
            <w:tcW w:w="8220" w:type="dxa"/>
            <w:gridSpan w:val="3"/>
          </w:tcPr>
          <w:p w14:paraId="6A335F82" w14:textId="1B3575A6" w:rsidR="008C3B54" w:rsidRDefault="008C3B54" w:rsidP="008C3B54">
            <w:pPr>
              <w:tabs>
                <w:tab w:val="left" w:pos="3257"/>
              </w:tabs>
              <w:spacing w:line="240" w:lineRule="atLeast"/>
            </w:pPr>
            <w:r w:rsidRPr="005A3044">
              <w:t>Finde mit dem Puzzle weitere Anteile, die man anders schreiben kann.</w:t>
            </w:r>
            <w:r w:rsidR="00736DC5" w:rsidRPr="00736DC5">
              <w:rPr>
                <w:rFonts w:ascii="Calibri" w:hAnsi="Calibri"/>
              </w:rPr>
              <w:t xml:space="preserve"> </w:t>
            </w:r>
          </w:p>
        </w:tc>
      </w:tr>
    </w:tbl>
    <w:p w14:paraId="73607049" w14:textId="513BF4C6" w:rsidR="003C704E" w:rsidRDefault="003C704E" w:rsidP="00E13C64">
      <w:pPr>
        <w:spacing w:line="240" w:lineRule="atLeast"/>
        <w:sectPr w:rsidR="003C704E" w:rsidSect="001D1C8B">
          <w:headerReference w:type="default" r:id="rId77"/>
          <w:footerReference w:type="default" r:id="rId78"/>
          <w:pgSz w:w="11906" w:h="16838"/>
          <w:pgMar w:top="1474" w:right="1418" w:bottom="1418" w:left="1418" w:header="227" w:footer="567" w:gutter="0"/>
          <w:pgNumType w:start="1"/>
          <w:cols w:space="708"/>
          <w:docGrid w:linePitch="360"/>
        </w:sectPr>
      </w:pPr>
    </w:p>
    <w:tbl>
      <w:tblPr>
        <w:tblW w:w="9072" w:type="dxa"/>
        <w:tblInd w:w="-14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8221"/>
        <w:gridCol w:w="426"/>
      </w:tblGrid>
      <w:tr w:rsidR="00502804" w:rsidRPr="00B73599" w14:paraId="44EAB872" w14:textId="77777777" w:rsidTr="00A42631">
        <w:tc>
          <w:tcPr>
            <w:tcW w:w="425" w:type="dxa"/>
          </w:tcPr>
          <w:p w14:paraId="55C08885" w14:textId="77777777" w:rsidR="00502804" w:rsidRPr="00B73599" w:rsidRDefault="00D32506" w:rsidP="00E13C64">
            <w:pPr>
              <w:keepNext/>
              <w:keepLines/>
              <w:spacing w:after="120" w:line="240" w:lineRule="atLeast"/>
              <w:outlineLvl w:val="0"/>
              <w:rPr>
                <w:rFonts w:asciiTheme="majorHAnsi" w:eastAsiaTheme="majorEastAsia" w:hAnsiTheme="majorHAnsi" w:cstheme="majorBidi"/>
                <w:b/>
                <w:iCs/>
                <w:color w:val="000000" w:themeColor="text1"/>
                <w:sz w:val="30"/>
                <w:szCs w:val="32"/>
              </w:rPr>
            </w:pPr>
            <w:r>
              <w:rPr>
                <w:rFonts w:asciiTheme="majorHAnsi" w:eastAsiaTheme="majorEastAsia" w:hAnsiTheme="majorHAnsi" w:cstheme="majorBidi"/>
                <w:b/>
                <w:iCs/>
                <w:color w:val="000000" w:themeColor="text1"/>
                <w:sz w:val="30"/>
                <w:szCs w:val="32"/>
              </w:rPr>
              <w:lastRenderedPageBreak/>
              <w:t>B</w:t>
            </w:r>
          </w:p>
        </w:tc>
        <w:tc>
          <w:tcPr>
            <w:tcW w:w="8647" w:type="dxa"/>
            <w:gridSpan w:val="2"/>
          </w:tcPr>
          <w:p w14:paraId="564234A6" w14:textId="6E510C7E" w:rsidR="00502804" w:rsidRPr="00B73599" w:rsidRDefault="00502804" w:rsidP="00E13C64">
            <w:pPr>
              <w:keepNext/>
              <w:keepLines/>
              <w:spacing w:after="120" w:line="240" w:lineRule="atLeast"/>
              <w:outlineLvl w:val="0"/>
              <w:rPr>
                <w:rFonts w:asciiTheme="majorHAnsi" w:eastAsiaTheme="majorEastAsia" w:hAnsiTheme="majorHAnsi" w:cstheme="majorBidi"/>
                <w:b/>
                <w:iCs/>
                <w:color w:val="000000" w:themeColor="text1"/>
                <w:sz w:val="30"/>
                <w:szCs w:val="32"/>
              </w:rPr>
            </w:pPr>
            <w:r w:rsidRPr="00B73599">
              <w:rPr>
                <w:rFonts w:asciiTheme="majorHAnsi" w:eastAsiaTheme="majorEastAsia" w:hAnsiTheme="majorHAnsi" w:cstheme="majorBidi"/>
                <w:b/>
                <w:iCs/>
                <w:color w:val="000000" w:themeColor="text1"/>
                <w:sz w:val="30"/>
                <w:szCs w:val="32"/>
              </w:rPr>
              <w:t xml:space="preserve">Kann ich gleichwertige Anteile </w:t>
            </w:r>
            <w:r w:rsidR="007D1456">
              <w:rPr>
                <w:rFonts w:asciiTheme="majorHAnsi" w:eastAsiaTheme="majorEastAsia" w:hAnsiTheme="majorHAnsi" w:cstheme="majorBidi"/>
                <w:b/>
                <w:iCs/>
                <w:color w:val="000000" w:themeColor="text1"/>
                <w:sz w:val="30"/>
                <w:szCs w:val="32"/>
              </w:rPr>
              <w:t>durch Erweitern und Kürzen</w:t>
            </w:r>
            <w:r w:rsidRPr="00B73599">
              <w:rPr>
                <w:rFonts w:asciiTheme="majorHAnsi" w:eastAsiaTheme="majorEastAsia" w:hAnsiTheme="majorHAnsi" w:cstheme="majorBidi"/>
                <w:b/>
                <w:iCs/>
                <w:color w:val="000000" w:themeColor="text1"/>
                <w:sz w:val="30"/>
                <w:szCs w:val="32"/>
              </w:rPr>
              <w:t xml:space="preserve"> finden?</w:t>
            </w:r>
          </w:p>
        </w:tc>
      </w:tr>
      <w:tr w:rsidR="00502804" w:rsidRPr="00B73599" w14:paraId="1470317F" w14:textId="77777777" w:rsidTr="00A42631">
        <w:tc>
          <w:tcPr>
            <w:tcW w:w="425" w:type="dxa"/>
          </w:tcPr>
          <w:p w14:paraId="7BB2B5B7" w14:textId="77777777" w:rsidR="00502804" w:rsidRPr="00B73599" w:rsidRDefault="00502804" w:rsidP="00E13C64">
            <w:pPr>
              <w:keepLines/>
              <w:spacing w:before="240" w:after="240" w:line="240" w:lineRule="atLeast"/>
              <w:outlineLvl w:val="1"/>
              <w:rPr>
                <w:rFonts w:ascii="Calibri" w:eastAsia="MS Gothic" w:hAnsi="Calibri" w:cs="Times New Roman"/>
                <w:b/>
                <w:bCs/>
                <w:color w:val="70BCC9" w:themeColor="text2" w:themeTint="99"/>
                <w:sz w:val="28"/>
                <w:szCs w:val="30"/>
                <w:lang w:eastAsia="de-DE"/>
              </w:rPr>
            </w:pPr>
            <w:r w:rsidRPr="00B73599">
              <w:rPr>
                <w:rFonts w:ascii="Calibri" w:eastAsia="MS Gothic" w:hAnsi="Calibri" w:cs="Times New Roman"/>
                <w:b/>
                <w:bCs/>
                <w:color w:val="70BCC9" w:themeColor="text2" w:themeTint="99"/>
                <w:sz w:val="28"/>
                <w:szCs w:val="30"/>
                <w:lang w:eastAsia="de-DE"/>
              </w:rPr>
              <w:t>1</w:t>
            </w:r>
          </w:p>
        </w:tc>
        <w:tc>
          <w:tcPr>
            <w:tcW w:w="8647" w:type="dxa"/>
            <w:gridSpan w:val="2"/>
          </w:tcPr>
          <w:p w14:paraId="11F2388D" w14:textId="48C6312D" w:rsidR="00502804" w:rsidRPr="00B73599" w:rsidRDefault="003A5DF0" w:rsidP="00E13C64">
            <w:pPr>
              <w:keepLines/>
              <w:spacing w:before="240" w:after="240" w:line="240" w:lineRule="atLeast"/>
              <w:outlineLvl w:val="1"/>
              <w:rPr>
                <w:rFonts w:ascii="Calibri" w:eastAsia="MS Gothic" w:hAnsi="Calibri" w:cs="Times New Roman"/>
                <w:b/>
                <w:bCs/>
                <w:noProof/>
                <w:color w:val="70BCC9" w:themeColor="text2" w:themeTint="99"/>
                <w:sz w:val="28"/>
                <w:szCs w:val="30"/>
                <w:lang w:eastAsia="de-DE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3404160" behindDoc="0" locked="0" layoutInCell="1" allowOverlap="1" wp14:anchorId="4A3551F9" wp14:editId="5DCC8908">
                      <wp:simplePos x="0" y="0"/>
                      <wp:positionH relativeFrom="column">
                        <wp:posOffset>1306384</wp:posOffset>
                      </wp:positionH>
                      <wp:positionV relativeFrom="paragraph">
                        <wp:posOffset>428557</wp:posOffset>
                      </wp:positionV>
                      <wp:extent cx="175906" cy="317500"/>
                      <wp:effectExtent l="0" t="0" r="1905" b="0"/>
                      <wp:wrapNone/>
                      <wp:docPr id="2104210547" name="Gruppieren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5906" cy="317500"/>
                                <a:chOff x="57419" y="-4831"/>
                                <a:chExt cx="177162" cy="318227"/>
                              </a:xfrm>
                            </wpg:grpSpPr>
                            <wps:wsp>
                              <wps:cNvPr id="2104210548" name="Textfeld 3"/>
                              <wps:cNvSpPr txBox="1"/>
                              <wps:spPr>
                                <a:xfrm>
                                  <a:off x="73976" y="-4831"/>
                                  <a:ext cx="159954" cy="18439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AC7CF83" w14:textId="33B28764" w:rsidR="003A5DF0" w:rsidRPr="00CD41E0" w:rsidRDefault="003A5DF0" w:rsidP="003A5DF0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CD41E0">
                                      <w:rPr>
                                        <w:sz w:val="18"/>
                                        <w:szCs w:val="18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104210549" name="Textfeld 3"/>
                              <wps:cNvSpPr txBox="1"/>
                              <wps:spPr>
                                <a:xfrm>
                                  <a:off x="71345" y="149454"/>
                                  <a:ext cx="163236" cy="1639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250F59B" w14:textId="6300D8B3" w:rsidR="003A5DF0" w:rsidRPr="00CD41E0" w:rsidRDefault="003A5DF0" w:rsidP="003A5DF0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CD41E0">
                                      <w:rPr>
                                        <w:sz w:val="18"/>
                                        <w:szCs w:val="18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04210550" name="Gerade Verbindung 1"/>
                              <wps:cNvCnPr/>
                              <wps:spPr>
                                <a:xfrm>
                                  <a:off x="57419" y="179565"/>
                                  <a:ext cx="108468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A3551F9" id="_x0000_s1249" style="position:absolute;margin-left:102.85pt;margin-top:33.75pt;width:13.85pt;height:25pt;z-index:253404160;mso-width-relative:margin;mso-height-relative:margin" coordorigin="57419,-4831" coordsize="177162,31822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">
                      <v:shape id="Textfeld 3" o:spid="_x0000_s1250" type="#_x0000_t202" style="position:absolute;left:73976;top:-4831;width:159954;height:1843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" filled="f" stroked="f" strokeweight=".5pt">
                        <v:textbox style="mso-fit-shape-to-text:t" inset="0,0,0,0">
                          <w:txbxContent>
                            <w:p w14:paraId="4AC7CF83" w14:textId="33B28764" w:rsidR="003A5DF0" w:rsidRPr="00CD41E0" w:rsidRDefault="003A5DF0" w:rsidP="003A5DF0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CD41E0">
                                <w:rPr>
                                  <w:sz w:val="18"/>
                                  <w:szCs w:val="18"/>
                                </w:rPr>
                                <w:t>3</w:t>
                              </w:r>
                            </w:p>
                          </w:txbxContent>
                        </v:textbox>
                      </v:shape>
                      <v:shape id="Textfeld 3" o:spid="_x0000_s1251" type="#_x0000_t202" style="position:absolute;left:71345;top:149454;width:163236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7250F59B" w14:textId="6300D8B3" w:rsidR="003A5DF0" w:rsidRPr="00CD41E0" w:rsidRDefault="003A5DF0" w:rsidP="003A5DF0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CD41E0">
                                <w:rPr>
                                  <w:sz w:val="18"/>
                                  <w:szCs w:val="18"/>
                                </w:rPr>
                                <w:t>4</w:t>
                              </w:r>
                            </w:p>
                          </w:txbxContent>
                        </v:textbox>
                      </v:shape>
                      <v:line id="Gerade Verbindung 1" o:spid="_x0000_s1252" style="position:absolute;visibility:visible;mso-wrap-style:square" from="57419,179565" to="165887,17956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" strokecolor="black [3213]" strokeweight="1pt">
                        <v:stroke joinstyle="miter"/>
                      </v:lin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3402112" behindDoc="0" locked="0" layoutInCell="1" allowOverlap="1" wp14:anchorId="27CCF904" wp14:editId="2D5CD7B8">
                      <wp:simplePos x="0" y="0"/>
                      <wp:positionH relativeFrom="column">
                        <wp:posOffset>820300</wp:posOffset>
                      </wp:positionH>
                      <wp:positionV relativeFrom="paragraph">
                        <wp:posOffset>425537</wp:posOffset>
                      </wp:positionV>
                      <wp:extent cx="199658" cy="317500"/>
                      <wp:effectExtent l="0" t="0" r="10160" b="6350"/>
                      <wp:wrapNone/>
                      <wp:docPr id="2104210543" name="Gruppieren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9658" cy="317500"/>
                                <a:chOff x="32847" y="-4831"/>
                                <a:chExt cx="201083" cy="318227"/>
                              </a:xfrm>
                            </wpg:grpSpPr>
                            <wps:wsp>
                              <wps:cNvPr id="2104210544" name="Textfeld 3"/>
                              <wps:cNvSpPr txBox="1"/>
                              <wps:spPr>
                                <a:xfrm>
                                  <a:off x="73976" y="-4831"/>
                                  <a:ext cx="159954" cy="18439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2066CEB" w14:textId="32862EE8" w:rsidR="003A5DF0" w:rsidRPr="00CD41E0" w:rsidRDefault="003A5DF0" w:rsidP="003A5DF0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CD41E0">
                                      <w:rPr>
                                        <w:sz w:val="18"/>
                                        <w:szCs w:val="18"/>
                                      </w:rPr>
                                      <w:t>9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104210545" name="Textfeld 3"/>
                              <wps:cNvSpPr txBox="1"/>
                              <wps:spPr>
                                <a:xfrm>
                                  <a:off x="32847" y="149454"/>
                                  <a:ext cx="163236" cy="1639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54B3423" w14:textId="60C258FD" w:rsidR="003A5DF0" w:rsidRPr="00CD41E0" w:rsidRDefault="003A5DF0" w:rsidP="003A5DF0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CD41E0">
                                      <w:rPr>
                                        <w:sz w:val="18"/>
                                        <w:szCs w:val="18"/>
                                      </w:rPr>
                                      <w:t>12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04210546" name="Gerade Verbindung 1"/>
                              <wps:cNvCnPr/>
                              <wps:spPr>
                                <a:xfrm>
                                  <a:off x="57419" y="179565"/>
                                  <a:ext cx="108468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7CCF904" id="_x0000_s1253" style="position:absolute;margin-left:64.6pt;margin-top:33.5pt;width:15.7pt;height:25pt;z-index:253402112;mso-width-relative:margin;mso-height-relative:margin" coordorigin="32847,-4831" coordsize="201083,31822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">
                      <v:shape id="Textfeld 3" o:spid="_x0000_s1254" type="#_x0000_t202" style="position:absolute;left:73976;top:-4831;width:159954;height:1843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42066CEB" w14:textId="32862EE8" w:rsidR="003A5DF0" w:rsidRPr="00CD41E0" w:rsidRDefault="003A5DF0" w:rsidP="003A5DF0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CD41E0">
                                <w:rPr>
                                  <w:sz w:val="18"/>
                                  <w:szCs w:val="18"/>
                                </w:rPr>
                                <w:t>9</w:t>
                              </w:r>
                            </w:p>
                          </w:txbxContent>
                        </v:textbox>
                      </v:shape>
                      <v:shape id="Textfeld 3" o:spid="_x0000_s1255" type="#_x0000_t202" style="position:absolute;left:32847;top:149454;width:163236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454B3423" w14:textId="60C258FD" w:rsidR="003A5DF0" w:rsidRPr="00CD41E0" w:rsidRDefault="003A5DF0" w:rsidP="003A5DF0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CD41E0">
                                <w:rPr>
                                  <w:sz w:val="18"/>
                                  <w:szCs w:val="18"/>
                                </w:rPr>
                                <w:t>12</w:t>
                              </w:r>
                            </w:p>
                          </w:txbxContent>
                        </v:textbox>
                      </v:shape>
                      <v:line id="Gerade Verbindung 1" o:spid="_x0000_s1256" style="position:absolute;visibility:visible;mso-wrap-style:square" from="57419,179565" to="165887,17956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" strokecolor="black [3213]" strokeweight="1pt">
                        <v:stroke joinstyle="miter"/>
                      </v:line>
                    </v:group>
                  </w:pict>
                </mc:Fallback>
              </mc:AlternateContent>
            </w:r>
            <w:r w:rsidR="00502804" w:rsidRPr="00502804">
              <w:rPr>
                <w:rFonts w:ascii="Calibri" w:eastAsia="MS Gothic" w:hAnsi="Calibri" w:cs="Times New Roman"/>
                <w:b/>
                <w:bCs/>
                <w:color w:val="70BCC9" w:themeColor="text2" w:themeTint="99"/>
                <w:sz w:val="28"/>
                <w:szCs w:val="30"/>
                <w:lang w:eastAsia="de-DE"/>
              </w:rPr>
              <w:t>Gleichwertige Anteile im Kopf finden</w:t>
            </w:r>
          </w:p>
        </w:tc>
      </w:tr>
      <w:tr w:rsidR="00502804" w:rsidRPr="00B73599" w14:paraId="7B07CA7D" w14:textId="77777777" w:rsidTr="00A42631">
        <w:tc>
          <w:tcPr>
            <w:tcW w:w="425" w:type="dxa"/>
          </w:tcPr>
          <w:p w14:paraId="2F27986C" w14:textId="77777777" w:rsidR="00502804" w:rsidRPr="00B73599" w:rsidRDefault="00502804" w:rsidP="00E13C64">
            <w:pPr>
              <w:spacing w:line="240" w:lineRule="atLeast"/>
              <w:rPr>
                <w:noProof/>
              </w:rPr>
            </w:pPr>
          </w:p>
        </w:tc>
        <w:tc>
          <w:tcPr>
            <w:tcW w:w="8221" w:type="dxa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25"/>
              <w:gridCol w:w="7579"/>
            </w:tblGrid>
            <w:tr w:rsidR="00502804" w:rsidRPr="00B73599" w14:paraId="1C9E8935" w14:textId="77777777" w:rsidTr="00B165C1">
              <w:tc>
                <w:tcPr>
                  <w:tcW w:w="425" w:type="dxa"/>
                </w:tcPr>
                <w:p w14:paraId="1D0F456C" w14:textId="77777777" w:rsidR="00502804" w:rsidRPr="00B73599" w:rsidRDefault="00502804" w:rsidP="00E13C64">
                  <w:pPr>
                    <w:spacing w:line="240" w:lineRule="atLeast"/>
                    <w:rPr>
                      <w:b/>
                      <w:color w:val="327A86" w:themeColor="text2"/>
                    </w:rPr>
                  </w:pPr>
                  <w:r w:rsidRPr="00B73599">
                    <w:rPr>
                      <w:b/>
                      <w:color w:val="70BCC9" w:themeColor="text2" w:themeTint="99"/>
                    </w:rPr>
                    <w:t>a)</w:t>
                  </w:r>
                </w:p>
              </w:tc>
              <w:tc>
                <w:tcPr>
                  <w:tcW w:w="7579" w:type="dxa"/>
                </w:tcPr>
                <w:p w14:paraId="6DE70012" w14:textId="640098EB" w:rsidR="00502804" w:rsidRDefault="00502804" w:rsidP="00A42631">
                  <w:pPr>
                    <w:spacing w:after="60" w:line="240" w:lineRule="atLeast"/>
                  </w:pPr>
                  <w:r>
                    <w:t>Stelle dir</w:t>
                  </w:r>
                  <w:r w:rsidR="003A5DF0">
                    <w:t xml:space="preserve">        und       </w:t>
                  </w:r>
                  <w:r>
                    <w:t>in Bruchstreifen vor.</w:t>
                  </w:r>
                  <w:r>
                    <w:rPr>
                      <w:noProof/>
                    </w:rPr>
                    <w:t xml:space="preserve"> </w:t>
                  </w:r>
                </w:p>
                <w:p w14:paraId="51FAA973" w14:textId="3E49C09A" w:rsidR="00502804" w:rsidRDefault="00502804" w:rsidP="00E13C64">
                  <w:pPr>
                    <w:spacing w:line="240" w:lineRule="atLeast"/>
                  </w:pPr>
                  <w:r>
                    <w:t>Welcher Streifen hat eine feinere Einteilung, also mehr Felder?</w:t>
                  </w:r>
                  <w:r w:rsidR="00161D09">
                    <w:t xml:space="preserve"> Erkläre.</w:t>
                  </w:r>
                </w:p>
                <w:p w14:paraId="714ABF7B" w14:textId="77777777" w:rsidR="00502804" w:rsidRDefault="00502804" w:rsidP="00E13C64">
                  <w:pPr>
                    <w:spacing w:line="240" w:lineRule="atLeast"/>
                  </w:pPr>
                </w:p>
                <w:tbl>
                  <w:tblPr>
                    <w:tblStyle w:val="MSKTabelle"/>
                    <w:tblW w:w="0" w:type="auto"/>
                    <w:tblLayout w:type="fixed"/>
                    <w:tblLook w:val="0600" w:firstRow="0" w:lastRow="0" w:firstColumn="0" w:lastColumn="0" w:noHBand="1" w:noVBand="1"/>
                  </w:tblPr>
                  <w:tblGrid>
                    <w:gridCol w:w="7569"/>
                  </w:tblGrid>
                  <w:tr w:rsidR="00502804" w14:paraId="6072C6E2" w14:textId="77777777" w:rsidTr="00B165C1">
                    <w:tc>
                      <w:tcPr>
                        <w:tcW w:w="7569" w:type="dxa"/>
                      </w:tcPr>
                      <w:p w14:paraId="5BA0BA0F" w14:textId="77777777" w:rsidR="00502804" w:rsidRDefault="00502804" w:rsidP="00E13C64">
                        <w:pPr>
                          <w:spacing w:line="240" w:lineRule="atLeast"/>
                        </w:pPr>
                      </w:p>
                      <w:p w14:paraId="400EAC56" w14:textId="77777777" w:rsidR="00502804" w:rsidRDefault="00502804" w:rsidP="00E13C64">
                        <w:pPr>
                          <w:spacing w:line="240" w:lineRule="atLeast"/>
                        </w:pPr>
                      </w:p>
                      <w:p w14:paraId="0DF645BF" w14:textId="77777777" w:rsidR="00502804" w:rsidRDefault="00502804" w:rsidP="00E13C64">
                        <w:pPr>
                          <w:spacing w:line="240" w:lineRule="atLeast"/>
                        </w:pPr>
                      </w:p>
                      <w:p w14:paraId="3BDE7672" w14:textId="77777777" w:rsidR="00502804" w:rsidRDefault="00502804" w:rsidP="00E13C64">
                        <w:pPr>
                          <w:spacing w:line="240" w:lineRule="atLeast"/>
                        </w:pPr>
                      </w:p>
                    </w:tc>
                  </w:tr>
                </w:tbl>
                <w:p w14:paraId="2E44B347" w14:textId="7AE96359" w:rsidR="00502804" w:rsidRPr="00B73599" w:rsidRDefault="00C7430D" w:rsidP="00E13C64">
                  <w:pPr>
                    <w:spacing w:line="240" w:lineRule="atLeast"/>
                  </w:pPr>
                  <w:r>
                    <w:rPr>
                      <w:noProof/>
                    </w:rPr>
                    <mc:AlternateContent>
                      <mc:Choice Requires="wpg">
                        <w:drawing>
                          <wp:anchor distT="0" distB="0" distL="114300" distR="114300" simplePos="0" relativeHeight="253408256" behindDoc="0" locked="0" layoutInCell="1" allowOverlap="1" wp14:anchorId="66953F25" wp14:editId="631BBA4E">
                            <wp:simplePos x="0" y="0"/>
                            <wp:positionH relativeFrom="column">
                              <wp:posOffset>1985435</wp:posOffset>
                            </wp:positionH>
                            <wp:positionV relativeFrom="paragraph">
                              <wp:posOffset>82759</wp:posOffset>
                            </wp:positionV>
                            <wp:extent cx="175260" cy="317500"/>
                            <wp:effectExtent l="0" t="0" r="15240" b="6350"/>
                            <wp:wrapNone/>
                            <wp:docPr id="2104210555" name="Gruppieren 2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75260" cy="317500"/>
                                      <a:chOff x="57419" y="-4831"/>
                                      <a:chExt cx="176511" cy="318227"/>
                                    </a:xfrm>
                                  </wpg:grpSpPr>
                                  <wps:wsp>
                                    <wps:cNvPr id="2104210556" name="Textfeld 3"/>
                                    <wps:cNvSpPr txBox="1"/>
                                    <wps:spPr>
                                      <a:xfrm>
                                        <a:off x="73976" y="-4831"/>
                                        <a:ext cx="159954" cy="184396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571FB1E4" w14:textId="1ADCD288" w:rsidR="00C7430D" w:rsidRPr="00CD41E0" w:rsidRDefault="00C7430D" w:rsidP="00C7430D">
                                          <w:pPr>
                                            <w:rPr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 w:rsidRPr="00CD41E0">
                                            <w:rPr>
                                              <w:sz w:val="18"/>
                                              <w:szCs w:val="18"/>
                                            </w:rPr>
                                            <w:t>3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spAutoFit/>
                                    </wps:bodyPr>
                                  </wps:wsp>
                                  <wps:wsp>
                                    <wps:cNvPr id="2104210557" name="Textfeld 3"/>
                                    <wps:cNvSpPr txBox="1"/>
                                    <wps:spPr>
                                      <a:xfrm>
                                        <a:off x="70644" y="149454"/>
                                        <a:ext cx="163236" cy="163942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54926593" w14:textId="24855F1C" w:rsidR="00C7430D" w:rsidRPr="00CD41E0" w:rsidRDefault="00C7430D" w:rsidP="00C7430D">
                                          <w:pPr>
                                            <w:rPr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 w:rsidRPr="00CD41E0">
                                            <w:rPr>
                                              <w:sz w:val="18"/>
                                              <w:szCs w:val="18"/>
                                            </w:rPr>
                                            <w:t>4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2104210558" name="Gerade Verbindung 1"/>
                                    <wps:cNvCnPr/>
                                    <wps:spPr>
                                      <a:xfrm>
                                        <a:off x="57419" y="179565"/>
                                        <a:ext cx="108468" cy="0"/>
                                      </a:xfrm>
                                      <a:prstGeom prst="line">
                                        <a:avLst/>
                                      </a:prstGeom>
                                      <a:ln w="12700"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</wpg:wg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group w14:anchorId="66953F25" id="_x0000_s1257" style="position:absolute;margin-left:156.35pt;margin-top:6.5pt;width:13.8pt;height:25pt;z-index:253408256;mso-width-relative:margin;mso-height-relative:margin" coordorigin="57419,-4831" coordsize="176511,31822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">
                            <v:shape id="Textfeld 3" o:spid="_x0000_s1258" type="#_x0000_t202" style="position:absolute;left:73976;top:-4831;width:159954;height:1843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" filled="f" stroked="f" strokeweight=".5pt">
                              <v:textbox style="mso-fit-shape-to-text:t" inset="0,0,0,0">
                                <w:txbxContent>
                                  <w:p w14:paraId="571FB1E4" w14:textId="1ADCD288" w:rsidR="00C7430D" w:rsidRPr="00CD41E0" w:rsidRDefault="00C7430D" w:rsidP="00C7430D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CD41E0">
                                      <w:rPr>
                                        <w:sz w:val="18"/>
                                        <w:szCs w:val="18"/>
                                      </w:rPr>
                                      <w:t>3</w:t>
                                    </w:r>
                                  </w:p>
                                </w:txbxContent>
                              </v:textbox>
                            </v:shape>
                            <v:shape id="Textfeld 3" o:spid="_x0000_s1259" type="#_x0000_t202" style="position:absolute;left:70644;top:149454;width:163236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" filled="f" stroked="f" strokeweight=".5pt">
                              <v:textbox inset="0,0,0,0">
                                <w:txbxContent>
                                  <w:p w14:paraId="54926593" w14:textId="24855F1C" w:rsidR="00C7430D" w:rsidRPr="00CD41E0" w:rsidRDefault="00C7430D" w:rsidP="00C7430D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CD41E0">
                                      <w:rPr>
                                        <w:sz w:val="18"/>
                                        <w:szCs w:val="18"/>
                                      </w:rPr>
                                      <w:t>4</w:t>
                                    </w:r>
                                  </w:p>
                                </w:txbxContent>
                              </v:textbox>
                            </v:shape>
                            <v:line id="Gerade Verbindung 1" o:spid="_x0000_s1260" style="position:absolute;visibility:visible;mso-wrap-style:square" from="57419,179565" to="165887,17956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" strokecolor="black [3213]" strokeweight="1pt">
                              <v:stroke joinstyle="miter"/>
                            </v:line>
                          </v:group>
                        </w:pict>
                      </mc:Fallback>
                    </mc:AlternateContent>
                  </w:r>
                  <w:r w:rsidR="00502804">
                    <w:t xml:space="preserve"> </w:t>
                  </w:r>
                </w:p>
              </w:tc>
            </w:tr>
            <w:tr w:rsidR="00502804" w:rsidRPr="00B73599" w14:paraId="2BC7C807" w14:textId="77777777" w:rsidTr="00B165C1">
              <w:tc>
                <w:tcPr>
                  <w:tcW w:w="425" w:type="dxa"/>
                </w:tcPr>
                <w:p w14:paraId="090264A3" w14:textId="77777777" w:rsidR="00502804" w:rsidRPr="00B73599" w:rsidRDefault="00502804" w:rsidP="00E13C64">
                  <w:pPr>
                    <w:spacing w:line="240" w:lineRule="atLeast"/>
                    <w:rPr>
                      <w:b/>
                      <w:color w:val="70BCC9" w:themeColor="text2" w:themeTint="99"/>
                    </w:rPr>
                  </w:pPr>
                  <w:r>
                    <w:rPr>
                      <w:b/>
                      <w:color w:val="70BCC9" w:themeColor="text2" w:themeTint="99"/>
                    </w:rPr>
                    <w:t>b)</w:t>
                  </w:r>
                </w:p>
              </w:tc>
              <w:tc>
                <w:tcPr>
                  <w:tcW w:w="7579" w:type="dxa"/>
                </w:tcPr>
                <w:p w14:paraId="3BDB8566" w14:textId="5F828084" w:rsidR="00502804" w:rsidRDefault="00C7430D" w:rsidP="00E13C64">
                  <w:pPr>
                    <w:spacing w:line="240" w:lineRule="atLeast"/>
                  </w:pPr>
                  <w:r>
                    <w:rPr>
                      <w:noProof/>
                    </w:rPr>
                    <mc:AlternateContent>
                      <mc:Choice Requires="wpg">
                        <w:drawing>
                          <wp:anchor distT="0" distB="0" distL="114300" distR="114300" simplePos="0" relativeHeight="253406208" behindDoc="0" locked="0" layoutInCell="1" allowOverlap="1" wp14:anchorId="489D1D7D" wp14:editId="0AB1D3EC">
                            <wp:simplePos x="0" y="0"/>
                            <wp:positionH relativeFrom="column">
                              <wp:posOffset>1483516</wp:posOffset>
                            </wp:positionH>
                            <wp:positionV relativeFrom="paragraph">
                              <wp:posOffset>-89317</wp:posOffset>
                            </wp:positionV>
                            <wp:extent cx="199658" cy="317500"/>
                            <wp:effectExtent l="0" t="0" r="10160" b="6350"/>
                            <wp:wrapNone/>
                            <wp:docPr id="2104210551" name="Gruppieren 2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99658" cy="317500"/>
                                      <a:chOff x="32847" y="-4831"/>
                                      <a:chExt cx="201083" cy="318227"/>
                                    </a:xfrm>
                                  </wpg:grpSpPr>
                                  <wps:wsp>
                                    <wps:cNvPr id="2104210552" name="Textfeld 3"/>
                                    <wps:cNvSpPr txBox="1"/>
                                    <wps:spPr>
                                      <a:xfrm>
                                        <a:off x="73976" y="-4831"/>
                                        <a:ext cx="159954" cy="184396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62BEAF7F" w14:textId="2B9E7563" w:rsidR="00C7430D" w:rsidRPr="00CD41E0" w:rsidRDefault="00C7430D" w:rsidP="00C7430D">
                                          <w:pPr>
                                            <w:rPr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 w:rsidRPr="00CD41E0">
                                            <w:rPr>
                                              <w:sz w:val="18"/>
                                              <w:szCs w:val="18"/>
                                            </w:rPr>
                                            <w:t>9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spAutoFit/>
                                    </wps:bodyPr>
                                  </wps:wsp>
                                  <wps:wsp>
                                    <wps:cNvPr id="2104210553" name="Textfeld 3"/>
                                    <wps:cNvSpPr txBox="1"/>
                                    <wps:spPr>
                                      <a:xfrm>
                                        <a:off x="32847" y="149454"/>
                                        <a:ext cx="163236" cy="163942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1658AFF8" w14:textId="790A23FD" w:rsidR="00C7430D" w:rsidRPr="00CD41E0" w:rsidRDefault="00C7430D" w:rsidP="00C7430D">
                                          <w:pPr>
                                            <w:rPr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 w:rsidRPr="00CD41E0">
                                            <w:rPr>
                                              <w:sz w:val="18"/>
                                              <w:szCs w:val="18"/>
                                            </w:rPr>
                                            <w:t>12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2104210554" name="Gerade Verbindung 1"/>
                                    <wps:cNvCnPr/>
                                    <wps:spPr>
                                      <a:xfrm>
                                        <a:off x="57419" y="179565"/>
                                        <a:ext cx="108468" cy="0"/>
                                      </a:xfrm>
                                      <a:prstGeom prst="line">
                                        <a:avLst/>
                                      </a:prstGeom>
                                      <a:ln w="12700"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</wpg:wg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group w14:anchorId="489D1D7D" id="_x0000_s1261" style="position:absolute;margin-left:116.8pt;margin-top:-7.05pt;width:15.7pt;height:25pt;z-index:253406208;mso-width-relative:margin;mso-height-relative:margin" coordorigin="32847,-4831" coordsize="201083,31822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">
                            <v:shape id="Textfeld 3" o:spid="_x0000_s1262" type="#_x0000_t202" style="position:absolute;left:73976;top:-4831;width:159954;height:1843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" filled="f" stroked="f" strokeweight=".5pt">
                              <v:textbox style="mso-fit-shape-to-text:t" inset="0,0,0,0">
                                <w:txbxContent>
                                  <w:p w14:paraId="62BEAF7F" w14:textId="2B9E7563" w:rsidR="00C7430D" w:rsidRPr="00CD41E0" w:rsidRDefault="00C7430D" w:rsidP="00C7430D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CD41E0">
                                      <w:rPr>
                                        <w:sz w:val="18"/>
                                        <w:szCs w:val="18"/>
                                      </w:rPr>
                                      <w:t>9</w:t>
                                    </w:r>
                                  </w:p>
                                </w:txbxContent>
                              </v:textbox>
                            </v:shape>
                            <v:shape id="Textfeld 3" o:spid="_x0000_s1263" type="#_x0000_t202" style="position:absolute;left:32847;top:149454;width:163236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" filled="f" stroked="f" strokeweight=".5pt">
                              <v:textbox inset="0,0,0,0">
                                <w:txbxContent>
                                  <w:p w14:paraId="1658AFF8" w14:textId="790A23FD" w:rsidR="00C7430D" w:rsidRPr="00CD41E0" w:rsidRDefault="00C7430D" w:rsidP="00C7430D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CD41E0">
                                      <w:rPr>
                                        <w:sz w:val="18"/>
                                        <w:szCs w:val="18"/>
                                      </w:rPr>
                                      <w:t>12</w:t>
                                    </w:r>
                                  </w:p>
                                </w:txbxContent>
                              </v:textbox>
                            </v:shape>
                            <v:line id="Gerade Verbindung 1" o:spid="_x0000_s1264" style="position:absolute;visibility:visible;mso-wrap-style:square" from="57419,179565" to="165887,17956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" strokecolor="black [3213]" strokeweight="1pt">
                              <v:stroke joinstyle="miter"/>
                            </v:line>
                          </v:group>
                        </w:pict>
                      </mc:Fallback>
                    </mc:AlternateContent>
                  </w:r>
                  <w:r w:rsidR="00502804">
                    <w:rPr>
                      <w:noProof/>
                    </w:rPr>
                    <w:t>Welcher Anteil ist größer,</w:t>
                  </w:r>
                  <w:r>
                    <w:rPr>
                      <w:noProof/>
                    </w:rPr>
                    <w:t xml:space="preserve">      </w:t>
                  </w:r>
                  <w:r w:rsidR="00502804">
                    <w:rPr>
                      <w:noProof/>
                    </w:rPr>
                    <w:t xml:space="preserve"> </w:t>
                  </w:r>
                  <w:r w:rsidR="00502804">
                    <w:t>oder</w:t>
                  </w:r>
                  <w:r>
                    <w:t xml:space="preserve">      </w:t>
                  </w:r>
                  <w:r w:rsidR="00502804">
                    <w:t>?</w:t>
                  </w:r>
                </w:p>
                <w:p w14:paraId="6F997F21" w14:textId="77777777" w:rsidR="00502804" w:rsidRDefault="00F417FD" w:rsidP="00E13C64">
                  <w:pPr>
                    <w:spacing w:line="240" w:lineRule="atLeast"/>
                  </w:pPr>
                  <w:r>
                    <w:t>Antworte und begründe.</w:t>
                  </w:r>
                </w:p>
                <w:p w14:paraId="6EAF1676" w14:textId="77777777" w:rsidR="00502804" w:rsidRDefault="00502804" w:rsidP="00E13C64">
                  <w:pPr>
                    <w:spacing w:line="240" w:lineRule="atLeast"/>
                  </w:pPr>
                </w:p>
                <w:tbl>
                  <w:tblPr>
                    <w:tblStyle w:val="MSKTabelle"/>
                    <w:tblW w:w="0" w:type="auto"/>
                    <w:tblLayout w:type="fixed"/>
                    <w:tblLook w:val="0600" w:firstRow="0" w:lastRow="0" w:firstColumn="0" w:lastColumn="0" w:noHBand="1" w:noVBand="1"/>
                  </w:tblPr>
                  <w:tblGrid>
                    <w:gridCol w:w="7569"/>
                  </w:tblGrid>
                  <w:tr w:rsidR="00502804" w14:paraId="136750FC" w14:textId="77777777" w:rsidTr="00B165C1">
                    <w:tc>
                      <w:tcPr>
                        <w:tcW w:w="7569" w:type="dxa"/>
                      </w:tcPr>
                      <w:p w14:paraId="4DFDA846" w14:textId="77777777" w:rsidR="00502804" w:rsidRDefault="00502804" w:rsidP="00E13C64">
                        <w:pPr>
                          <w:spacing w:line="240" w:lineRule="atLeast"/>
                        </w:pPr>
                      </w:p>
                      <w:p w14:paraId="172D6591" w14:textId="77777777" w:rsidR="00502804" w:rsidRDefault="00502804" w:rsidP="00E13C64">
                        <w:pPr>
                          <w:spacing w:line="240" w:lineRule="atLeast"/>
                        </w:pPr>
                      </w:p>
                      <w:p w14:paraId="439E20E0" w14:textId="77777777" w:rsidR="00502804" w:rsidRDefault="00502804" w:rsidP="00E13C64">
                        <w:pPr>
                          <w:spacing w:line="240" w:lineRule="atLeast"/>
                        </w:pPr>
                      </w:p>
                      <w:p w14:paraId="246009DE" w14:textId="77777777" w:rsidR="00502804" w:rsidRDefault="00502804" w:rsidP="00E13C64">
                        <w:pPr>
                          <w:spacing w:line="240" w:lineRule="atLeast"/>
                        </w:pPr>
                      </w:p>
                    </w:tc>
                  </w:tr>
                </w:tbl>
                <w:p w14:paraId="7D9A8406" w14:textId="1D4957F2" w:rsidR="00502804" w:rsidRPr="000A45CA" w:rsidRDefault="00CD41E0" w:rsidP="00E13C64">
                  <w:pPr>
                    <w:spacing w:line="240" w:lineRule="atLeast"/>
                  </w:pPr>
                  <w:r>
                    <w:rPr>
                      <w:noProof/>
                    </w:rPr>
                    <mc:AlternateContent>
                      <mc:Choice Requires="wpg">
                        <w:drawing>
                          <wp:anchor distT="0" distB="0" distL="114300" distR="114300" simplePos="0" relativeHeight="253410304" behindDoc="0" locked="0" layoutInCell="1" allowOverlap="1" wp14:anchorId="3CEBC918" wp14:editId="39C73DAB">
                            <wp:simplePos x="0" y="0"/>
                            <wp:positionH relativeFrom="column">
                              <wp:posOffset>2601504</wp:posOffset>
                            </wp:positionH>
                            <wp:positionV relativeFrom="paragraph">
                              <wp:posOffset>81513</wp:posOffset>
                            </wp:positionV>
                            <wp:extent cx="172526" cy="317500"/>
                            <wp:effectExtent l="0" t="0" r="5715" b="0"/>
                            <wp:wrapNone/>
                            <wp:docPr id="2104210559" name="Gruppieren 2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72526" cy="317500"/>
                                      <a:chOff x="36177" y="-4831"/>
                                      <a:chExt cx="174021" cy="318227"/>
                                    </a:xfrm>
                                  </wpg:grpSpPr>
                                  <wps:wsp>
                                    <wps:cNvPr id="376971328" name="Textfeld 3"/>
                                    <wps:cNvSpPr txBox="1"/>
                                    <wps:spPr>
                                      <a:xfrm>
                                        <a:off x="36177" y="-4831"/>
                                        <a:ext cx="160085" cy="184572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0385567B" w14:textId="151396A0" w:rsidR="00C7430D" w:rsidRPr="00CD41E0" w:rsidRDefault="00C7430D" w:rsidP="00A42631">
                                          <w:pPr>
                                            <w:jc w:val="center"/>
                                            <w:rPr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 w:rsidRPr="00CD41E0">
                                            <w:rPr>
                                              <w:sz w:val="18"/>
                                              <w:szCs w:val="18"/>
                                            </w:rPr>
                                            <w:t>12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spAutoFit/>
                                    </wps:bodyPr>
                                  </wps:wsp>
                                  <wps:wsp>
                                    <wps:cNvPr id="376971329" name="Textfeld 3"/>
                                    <wps:cNvSpPr txBox="1"/>
                                    <wps:spPr>
                                      <a:xfrm>
                                        <a:off x="46962" y="149454"/>
                                        <a:ext cx="163236" cy="163942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71946276" w14:textId="2B863964" w:rsidR="00C7430D" w:rsidRPr="00CD41E0" w:rsidRDefault="00C7430D" w:rsidP="00C7430D">
                                          <w:pPr>
                                            <w:rPr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 w:rsidRPr="00CD41E0">
                                            <w:rPr>
                                              <w:sz w:val="18"/>
                                              <w:szCs w:val="18"/>
                                            </w:rPr>
                                            <w:t>36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376971330" name="Gerade Verbindung 1"/>
                                    <wps:cNvCnPr/>
                                    <wps:spPr>
                                      <a:xfrm>
                                        <a:off x="57419" y="179565"/>
                                        <a:ext cx="108468" cy="0"/>
                                      </a:xfrm>
                                      <a:prstGeom prst="line">
                                        <a:avLst/>
                                      </a:prstGeom>
                                      <a:ln w="12700"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</wpg:wg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group w14:anchorId="3CEBC918" id="_x0000_s1265" style="position:absolute;margin-left:204.85pt;margin-top:6.4pt;width:13.6pt;height:25pt;z-index:253410304;mso-width-relative:margin;mso-height-relative:margin" coordorigin="36177,-4831" coordsize="174021,31822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">
                            <v:shape id="Textfeld 3" o:spid="_x0000_s1266" type="#_x0000_t202" style="position:absolute;left:36177;top:-4831;width:160085;height:18457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" filled="f" stroked="f" strokeweight=".5pt">
                              <v:textbox style="mso-fit-shape-to-text:t" inset="0,0,0,0">
                                <w:txbxContent>
                                  <w:p w14:paraId="0385567B" w14:textId="151396A0" w:rsidR="00C7430D" w:rsidRPr="00CD41E0" w:rsidRDefault="00C7430D" w:rsidP="00A42631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CD41E0">
                                      <w:rPr>
                                        <w:sz w:val="18"/>
                                        <w:szCs w:val="18"/>
                                      </w:rPr>
                                      <w:t>12</w:t>
                                    </w:r>
                                  </w:p>
                                </w:txbxContent>
                              </v:textbox>
                            </v:shape>
                            <v:shape id="Textfeld 3" o:spid="_x0000_s1267" type="#_x0000_t202" style="position:absolute;left:46962;top:149454;width:163236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" filled="f" stroked="f" strokeweight=".5pt">
                              <v:textbox inset="0,0,0,0">
                                <w:txbxContent>
                                  <w:p w14:paraId="71946276" w14:textId="2B863964" w:rsidR="00C7430D" w:rsidRPr="00CD41E0" w:rsidRDefault="00C7430D" w:rsidP="00C7430D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CD41E0">
                                      <w:rPr>
                                        <w:sz w:val="18"/>
                                        <w:szCs w:val="18"/>
                                      </w:rPr>
                                      <w:t>36</w:t>
                                    </w:r>
                                  </w:p>
                                </w:txbxContent>
                              </v:textbox>
                            </v:shape>
                            <v:line id="Gerade Verbindung 1" o:spid="_x0000_s1268" style="position:absolute;visibility:visible;mso-wrap-style:square" from="57419,179565" to="165887,17956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" strokecolor="black [3213]" strokeweight="1pt">
                              <v:stroke joinstyle="miter"/>
                            </v:line>
                          </v:group>
                        </w:pict>
                      </mc:Fallback>
                    </mc:AlternateContent>
                  </w:r>
                  <w:r w:rsidR="00502804">
                    <w:t xml:space="preserve"> </w:t>
                  </w:r>
                </w:p>
              </w:tc>
            </w:tr>
            <w:tr w:rsidR="00502804" w:rsidRPr="00B73599" w14:paraId="1308EE09" w14:textId="77777777" w:rsidTr="00B165C1">
              <w:tc>
                <w:tcPr>
                  <w:tcW w:w="425" w:type="dxa"/>
                </w:tcPr>
                <w:p w14:paraId="2A51731C" w14:textId="77777777" w:rsidR="00502804" w:rsidRDefault="00502804" w:rsidP="00E13C64">
                  <w:pPr>
                    <w:spacing w:line="240" w:lineRule="atLeast"/>
                    <w:rPr>
                      <w:b/>
                      <w:color w:val="70BCC9" w:themeColor="text2" w:themeTint="99"/>
                    </w:rPr>
                  </w:pPr>
                  <w:r>
                    <w:rPr>
                      <w:b/>
                      <w:color w:val="70BCC9" w:themeColor="text2" w:themeTint="99"/>
                    </w:rPr>
                    <w:t>c)</w:t>
                  </w:r>
                </w:p>
              </w:tc>
              <w:tc>
                <w:tcPr>
                  <w:tcW w:w="7579" w:type="dxa"/>
                </w:tcPr>
                <w:p w14:paraId="11B9C65A" w14:textId="21BFA114" w:rsidR="00502804" w:rsidRDefault="00CE0026" w:rsidP="00E13C64">
                  <w:pPr>
                    <w:spacing w:line="240" w:lineRule="atLeast"/>
                    <w:rPr>
                      <w:noProof/>
                    </w:rPr>
                  </w:pPr>
                  <w:r>
                    <w:rPr>
                      <w:noProof/>
                    </w:rPr>
                    <mc:AlternateContent>
                      <mc:Choice Requires="wpg">
                        <w:drawing>
                          <wp:anchor distT="0" distB="0" distL="114300" distR="114300" simplePos="0" relativeHeight="253563904" behindDoc="0" locked="0" layoutInCell="1" allowOverlap="1" wp14:anchorId="3D5F4467" wp14:editId="0C1DD7BF">
                            <wp:simplePos x="0" y="0"/>
                            <wp:positionH relativeFrom="column">
                              <wp:posOffset>3281367</wp:posOffset>
                            </wp:positionH>
                            <wp:positionV relativeFrom="paragraph">
                              <wp:posOffset>19273</wp:posOffset>
                            </wp:positionV>
                            <wp:extent cx="1420495" cy="580802"/>
                            <wp:effectExtent l="0" t="0" r="0" b="3810"/>
                            <wp:wrapNone/>
                            <wp:docPr id="865556985" name="Gruppieren 399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420495" cy="580802"/>
                                      <a:chOff x="-54254" y="0"/>
                                      <a:chExt cx="1421162" cy="581614"/>
                                    </a:xfrm>
                                  </wpg:grpSpPr>
                                  <pic:pic xmlns:pic="http://schemas.openxmlformats.org/drawingml/2006/picture">
                                    <pic:nvPicPr>
                                      <pic:cNvPr id="813353058" name="Grafik 1247826393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24" cstate="print">
                                        <a:duotone>
                                          <a:schemeClr val="accent6">
                                            <a:shade val="45000"/>
                                            <a:satMod val="135000"/>
                                          </a:schemeClr>
                                          <a:prstClr val="white"/>
                                        </a:duotone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 flipV="1">
                                        <a:off x="340963" y="0"/>
                                        <a:ext cx="429260" cy="57023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  <pic:pic xmlns:pic="http://schemas.openxmlformats.org/drawingml/2006/picture">
                                    <pic:nvPicPr>
                                      <pic:cNvPr id="1528453475" name="Grafik 295634061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24" cstate="print">
                                        <a:duotone>
                                          <a:schemeClr val="accent6">
                                            <a:shade val="45000"/>
                                            <a:satMod val="135000"/>
                                          </a:schemeClr>
                                          <a:prstClr val="white"/>
                                        </a:duotone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 flipV="1">
                                        <a:off x="937648" y="0"/>
                                        <a:ext cx="429260" cy="57023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  <wpg:grpSp>
                                    <wpg:cNvPr id="1507828467" name="Gruppieren 2"/>
                                    <wpg:cNvGrpSpPr/>
                                    <wpg:grpSpPr>
                                      <a:xfrm>
                                        <a:off x="-54254" y="62011"/>
                                        <a:ext cx="275995" cy="519603"/>
                                        <a:chOff x="-12834" y="10729"/>
                                        <a:chExt cx="277966" cy="521083"/>
                                      </a:xfrm>
                                    </wpg:grpSpPr>
                                    <wps:wsp>
                                      <wps:cNvPr id="1019956372" name="Textfeld 3"/>
                                      <wps:cNvSpPr txBox="1"/>
                                      <wps:spPr>
                                        <a:xfrm>
                                          <a:off x="10599" y="10729"/>
                                          <a:ext cx="254533" cy="1846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6350"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14:paraId="60BF5247" w14:textId="77777777" w:rsidR="006B4905" w:rsidRPr="00CE0026" w:rsidRDefault="006B4905" w:rsidP="006B4905">
                                            <w:pPr>
                                              <w:rPr>
                                                <w:sz w:val="24"/>
                                                <w:szCs w:val="24"/>
                                              </w:rPr>
                                            </w:pPr>
                                            <w:r w:rsidRPr="00CE0026">
                                              <w:rPr>
                                                <w:sz w:val="24"/>
                                                <w:szCs w:val="24"/>
                                              </w:rPr>
                                              <w:t>12</w:t>
                                            </w:r>
                                          </w:p>
                                        </w:txbxContent>
                                      </wps:txbx>
    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    <a:prstTxWarp prst="textNoShape">
                                          <a:avLst/>
                                        </a:prstTxWarp>
                                        <a:spAutoFit/>
                                      </wps:bodyPr>
                                    </wps:wsp>
                                    <wps:wsp>
                                      <wps:cNvPr id="167081382" name="Textfeld 3"/>
                                      <wps:cNvSpPr txBox="1"/>
                                      <wps:spPr>
                                        <a:xfrm>
                                          <a:off x="10663" y="254173"/>
                                          <a:ext cx="253870" cy="277639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6350"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14:paraId="26C4489C" w14:textId="77777777" w:rsidR="006B4905" w:rsidRPr="00CE0026" w:rsidRDefault="006B4905" w:rsidP="006B4905">
                                            <w:pPr>
                                              <w:rPr>
                                                <w:sz w:val="24"/>
                                                <w:szCs w:val="24"/>
                                              </w:rPr>
                                            </w:pPr>
                                            <w:r w:rsidRPr="00CE0026">
                                              <w:rPr>
                                                <w:sz w:val="24"/>
                                                <w:szCs w:val="24"/>
                                              </w:rPr>
                                              <w:t>36</w:t>
                                            </w:r>
                                          </w:p>
                                        </w:txbxContent>
                                      </wps:txbx>
    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  <wps:wsp>
                                      <wps:cNvPr id="25821130" name="Gerade Verbindung 1"/>
                                      <wps:cNvCnPr/>
                                      <wps:spPr>
                                        <a:xfrm>
                                          <a:off x="-12834" y="226226"/>
                                          <a:ext cx="217603" cy="0"/>
                                        </a:xfrm>
                                        <a:prstGeom prst="line">
                                          <a:avLst/>
                                        </a:prstGeom>
                                        <a:ln w="12700">
                                          <a:solidFill>
                                            <a:schemeClr val="tx1"/>
                                          </a:solidFill>
                                        </a:ln>
                                      </wps:spPr>
                                      <wps:style>
                                        <a:lnRef idx="1">
                                          <a:schemeClr val="accent1"/>
                                        </a:lnRef>
                                        <a:fillRef idx="0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tx1"/>
                                        </a:fontRef>
                                      </wps:style>
                                      <wps:bodyPr/>
                                    </wps:wsp>
                                  </wpg:grpSp>
                                  <wps:wsp>
                                    <wps:cNvPr id="521802387" name="Textfeld 398"/>
                                    <wps:cNvSpPr txBox="1"/>
                                    <wps:spPr>
                                      <a:xfrm>
                                        <a:off x="139485" y="162732"/>
                                        <a:ext cx="875654" cy="356461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532241D7" w14:textId="77777777" w:rsidR="006B4905" w:rsidRPr="00D8792C" w:rsidRDefault="006B4905" w:rsidP="006B4905">
                                          <w:pPr>
                                            <w:rPr>
                                              <w:sz w:val="44"/>
                                              <w:szCs w:val="44"/>
                                            </w:rPr>
                                          </w:pPr>
                                          <w:r w:rsidRPr="00D8792C">
                                            <w:rPr>
                                              <w:sz w:val="44"/>
                                              <w:szCs w:val="44"/>
                                            </w:rPr>
                                            <w:t xml:space="preserve">=     </w:t>
                                          </w:r>
                                          <w:r>
                                            <w:rPr>
                                              <w:sz w:val="44"/>
                                              <w:szCs w:val="44"/>
                                            </w:rPr>
                                            <w:t xml:space="preserve"> </w:t>
                                          </w:r>
                                          <w:r w:rsidRPr="00D8792C">
                                            <w:rPr>
                                              <w:sz w:val="44"/>
                                              <w:szCs w:val="44"/>
                                            </w:rPr>
                                            <w:t>=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group w14:anchorId="3D5F4467" id="_x0000_s1269" style="position:absolute;margin-left:258.4pt;margin-top:1.5pt;width:111.85pt;height:45.75pt;z-index:253563904;mso-width-relative:margin;mso-height-relative:margin" coordorigin="-542" coordsize="14211,581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">
                            <v:shape id="Grafik 1247826393" o:spid="_x0000_s1270" type="#_x0000_t75" style="position:absolute;left:3409;width:4293;height:5702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">
                              <v:imagedata r:id="rId25" o:title="" recolortarget="#727272 [1449]"/>
                            </v:shape>
                            <v:shape id="Grafik 295634061" o:spid="_x0000_s1271" type="#_x0000_t75" style="position:absolute;left:9376;width:4293;height:5702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">
                              <v:imagedata r:id="rId25" o:title="" recolortarget="#727272 [1449]"/>
                            </v:shape>
                            <v:group id="_x0000_s1272" style="position:absolute;left:-542;top:620;width:2759;height:5196" coordorigin="-128,107" coordsize="2779,521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">
                              <v:shape id="Textfeld 3" o:spid="_x0000_s1273" type="#_x0000_t202" style="position:absolute;left:105;top:107;width:2546;height:184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" filled="f" stroked="f" strokeweight=".5pt">
                                <v:textbox style="mso-fit-shape-to-text:t" inset="0,0,0,0">
                                  <w:txbxContent>
                                    <w:p w14:paraId="60BF5247" w14:textId="77777777" w:rsidR="006B4905" w:rsidRPr="00CE0026" w:rsidRDefault="006B4905" w:rsidP="006B4905">
                                      <w:pPr>
                                        <w:rPr>
                                          <w:sz w:val="24"/>
                                          <w:szCs w:val="24"/>
                                        </w:rPr>
                                      </w:pPr>
                                      <w:r w:rsidRPr="00CE0026">
                                        <w:rPr>
                                          <w:sz w:val="24"/>
                                          <w:szCs w:val="24"/>
                                        </w:rPr>
                                        <w:t>12</w:t>
                                      </w:r>
                                    </w:p>
                                  </w:txbxContent>
                                </v:textbox>
                              </v:shape>
                              <v:shape id="Textfeld 3" o:spid="_x0000_s1274" type="#_x0000_t202" style="position:absolute;left:106;top:2541;width:2539;height:277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" filled="f" stroked="f" strokeweight=".5pt">
                                <v:textbox inset="0,0,0,0">
                                  <w:txbxContent>
                                    <w:p w14:paraId="26C4489C" w14:textId="77777777" w:rsidR="006B4905" w:rsidRPr="00CE0026" w:rsidRDefault="006B4905" w:rsidP="006B4905">
                                      <w:pPr>
                                        <w:rPr>
                                          <w:sz w:val="24"/>
                                          <w:szCs w:val="24"/>
                                        </w:rPr>
                                      </w:pPr>
                                      <w:r w:rsidRPr="00CE0026">
                                        <w:rPr>
                                          <w:sz w:val="24"/>
                                          <w:szCs w:val="24"/>
                                        </w:rPr>
                                        <w:t>36</w:t>
                                      </w:r>
                                    </w:p>
                                  </w:txbxContent>
                                </v:textbox>
                              </v:shape>
                              <v:line id="Gerade Verbindung 1" o:spid="_x0000_s1275" style="position:absolute;visibility:visible;mso-wrap-style:square" from="-128,2262" to="2047,226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" strokecolor="black [3213]" strokeweight="1pt">
                                <v:stroke joinstyle="miter"/>
                              </v:line>
                            </v:group>
                            <v:shape id="Textfeld 398" o:spid="_x0000_s1276" type="#_x0000_t202" style="position:absolute;left:1394;top:1627;width:8757;height:356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" filled="f" stroked="f" strokeweight=".5pt">
                              <v:textbox>
                                <w:txbxContent>
                                  <w:p w14:paraId="532241D7" w14:textId="77777777" w:rsidR="006B4905" w:rsidRPr="00D8792C" w:rsidRDefault="006B4905" w:rsidP="006B4905">
                                    <w:pPr>
                                      <w:rPr>
                                        <w:sz w:val="44"/>
                                        <w:szCs w:val="44"/>
                                      </w:rPr>
                                    </w:pPr>
                                    <w:r w:rsidRPr="00D8792C">
                                      <w:rPr>
                                        <w:sz w:val="44"/>
                                        <w:szCs w:val="44"/>
                                      </w:rPr>
                                      <w:t xml:space="preserve">=     </w:t>
                                    </w:r>
                                    <w:r>
                                      <w:rPr>
                                        <w:sz w:val="44"/>
                                        <w:szCs w:val="44"/>
                                      </w:rPr>
                                      <w:t xml:space="preserve"> </w:t>
                                    </w:r>
                                    <w:r w:rsidRPr="00D8792C">
                                      <w:rPr>
                                        <w:sz w:val="44"/>
                                        <w:szCs w:val="44"/>
                                      </w:rPr>
                                      <w:t>=</w:t>
                                    </w:r>
                                  </w:p>
                                </w:txbxContent>
                              </v:textbox>
                            </v:shape>
                          </v:group>
                        </w:pict>
                      </mc:Fallback>
                    </mc:AlternateContent>
                  </w:r>
                  <w:r w:rsidR="00502804">
                    <w:t>Finde zwei Brüche, die genauso groß sind w</w:t>
                  </w:r>
                  <w:r w:rsidR="00C7430D">
                    <w:t xml:space="preserve">ie    </w:t>
                  </w:r>
                  <w:proofErr w:type="gramStart"/>
                  <w:r w:rsidR="00C7430D">
                    <w:t xml:space="preserve">  .</w:t>
                  </w:r>
                  <w:proofErr w:type="gramEnd"/>
                </w:p>
                <w:p w14:paraId="1EFB219F" w14:textId="33661FAD" w:rsidR="00502804" w:rsidRDefault="00F417FD" w:rsidP="00E13C64">
                  <w:pPr>
                    <w:spacing w:line="240" w:lineRule="atLeast"/>
                    <w:rPr>
                      <w:noProof/>
                    </w:rPr>
                  </w:pPr>
                  <w:r>
                    <w:rPr>
                      <w:noProof/>
                    </w:rPr>
                    <w:t>Begründe.</w:t>
                  </w:r>
                </w:p>
                <w:p w14:paraId="234589B6" w14:textId="3040CE86" w:rsidR="00502804" w:rsidRPr="00111F13" w:rsidRDefault="00502804" w:rsidP="00E13C64">
                  <w:pPr>
                    <w:spacing w:line="240" w:lineRule="atLeast"/>
                    <w:rPr>
                      <w:noProof/>
                    </w:rPr>
                  </w:pPr>
                </w:p>
                <w:p w14:paraId="3DC0C064" w14:textId="77777777" w:rsidR="00502804" w:rsidRDefault="00502804" w:rsidP="00E13C64">
                  <w:pPr>
                    <w:spacing w:line="240" w:lineRule="atLeast"/>
                  </w:pPr>
                </w:p>
                <w:tbl>
                  <w:tblPr>
                    <w:tblStyle w:val="MSKTabelle"/>
                    <w:tblW w:w="0" w:type="auto"/>
                    <w:tblLayout w:type="fixed"/>
                    <w:tblLook w:val="0600" w:firstRow="0" w:lastRow="0" w:firstColumn="0" w:lastColumn="0" w:noHBand="1" w:noVBand="1"/>
                  </w:tblPr>
                  <w:tblGrid>
                    <w:gridCol w:w="7569"/>
                  </w:tblGrid>
                  <w:tr w:rsidR="00502804" w14:paraId="01AA4D7B" w14:textId="77777777" w:rsidTr="00B165C1">
                    <w:tc>
                      <w:tcPr>
                        <w:tcW w:w="7569" w:type="dxa"/>
                      </w:tcPr>
                      <w:p w14:paraId="26A19BCA" w14:textId="77777777" w:rsidR="00502804" w:rsidRDefault="00502804" w:rsidP="00E13C64">
                        <w:pPr>
                          <w:spacing w:line="240" w:lineRule="atLeast"/>
                        </w:pPr>
                      </w:p>
                      <w:p w14:paraId="20E25799" w14:textId="77777777" w:rsidR="00502804" w:rsidRDefault="00502804" w:rsidP="00E13C64">
                        <w:pPr>
                          <w:spacing w:line="240" w:lineRule="atLeast"/>
                        </w:pPr>
                      </w:p>
                      <w:p w14:paraId="26473970" w14:textId="77777777" w:rsidR="00502804" w:rsidRDefault="00502804" w:rsidP="00E13C64">
                        <w:pPr>
                          <w:spacing w:line="240" w:lineRule="atLeast"/>
                        </w:pPr>
                      </w:p>
                      <w:p w14:paraId="157341A6" w14:textId="77777777" w:rsidR="00502804" w:rsidRDefault="00502804" w:rsidP="00E13C64">
                        <w:pPr>
                          <w:spacing w:line="240" w:lineRule="atLeast"/>
                        </w:pPr>
                      </w:p>
                    </w:tc>
                  </w:tr>
                </w:tbl>
                <w:p w14:paraId="7D6B28CB" w14:textId="31FC7AA5" w:rsidR="00502804" w:rsidRDefault="00502804" w:rsidP="00E13C64">
                  <w:pPr>
                    <w:spacing w:line="240" w:lineRule="atLeast"/>
                    <w:rPr>
                      <w:noProof/>
                    </w:rPr>
                  </w:pPr>
                </w:p>
              </w:tc>
            </w:tr>
          </w:tbl>
          <w:p w14:paraId="58A078B4" w14:textId="77777777" w:rsidR="00502804" w:rsidRPr="00B73599" w:rsidRDefault="00502804" w:rsidP="00E13C64">
            <w:pPr>
              <w:spacing w:line="240" w:lineRule="atLeast"/>
            </w:pPr>
          </w:p>
        </w:tc>
        <w:tc>
          <w:tcPr>
            <w:tcW w:w="426" w:type="dxa"/>
            <w:vAlign w:val="bottom"/>
          </w:tcPr>
          <w:p w14:paraId="1F437C64" w14:textId="6DAFE62D" w:rsidR="00502804" w:rsidRPr="00B73599" w:rsidRDefault="00502804" w:rsidP="00E13C64">
            <w:pPr>
              <w:spacing w:line="240" w:lineRule="atLeast"/>
              <w:jc w:val="right"/>
            </w:pPr>
          </w:p>
        </w:tc>
      </w:tr>
      <w:tr w:rsidR="00F417FD" w:rsidRPr="00B73599" w14:paraId="4EA91BDA" w14:textId="77777777" w:rsidTr="00A42631">
        <w:tc>
          <w:tcPr>
            <w:tcW w:w="425" w:type="dxa"/>
          </w:tcPr>
          <w:p w14:paraId="74F00628" w14:textId="77777777" w:rsidR="00F417FD" w:rsidRPr="00B73599" w:rsidRDefault="00F417FD" w:rsidP="00E13C64">
            <w:pPr>
              <w:keepLines/>
              <w:spacing w:before="240" w:after="240" w:line="240" w:lineRule="atLeast"/>
              <w:outlineLvl w:val="1"/>
              <w:rPr>
                <w:rFonts w:ascii="Calibri" w:eastAsia="MS Gothic" w:hAnsi="Calibri" w:cs="Times New Roman"/>
                <w:b/>
                <w:bCs/>
                <w:noProof/>
                <w:color w:val="70BCC9" w:themeColor="text2" w:themeTint="99"/>
                <w:sz w:val="28"/>
                <w:szCs w:val="30"/>
                <w:lang w:eastAsia="de-DE"/>
              </w:rPr>
            </w:pPr>
            <w:r>
              <w:rPr>
                <w:rFonts w:ascii="Calibri" w:eastAsia="MS Gothic" w:hAnsi="Calibri" w:cs="Times New Roman"/>
                <w:b/>
                <w:bCs/>
                <w:noProof/>
                <w:color w:val="70BCC9" w:themeColor="text2" w:themeTint="99"/>
                <w:sz w:val="28"/>
                <w:szCs w:val="30"/>
                <w:lang w:eastAsia="de-DE"/>
              </w:rPr>
              <w:t>2</w:t>
            </w:r>
          </w:p>
        </w:tc>
        <w:tc>
          <w:tcPr>
            <w:tcW w:w="8221" w:type="dxa"/>
          </w:tcPr>
          <w:p w14:paraId="37292A56" w14:textId="45F865D6" w:rsidR="00F417FD" w:rsidRPr="00B73599" w:rsidRDefault="00F417FD" w:rsidP="00E13C64">
            <w:pPr>
              <w:keepLines/>
              <w:spacing w:before="240" w:after="240" w:line="240" w:lineRule="atLeast"/>
              <w:outlineLvl w:val="1"/>
              <w:rPr>
                <w:rFonts w:ascii="Calibri" w:eastAsia="MS Gothic" w:hAnsi="Calibri" w:cs="Times New Roman"/>
                <w:b/>
                <w:bCs/>
                <w:color w:val="70BCC9" w:themeColor="text2" w:themeTint="99"/>
                <w:sz w:val="28"/>
                <w:szCs w:val="30"/>
                <w:lang w:eastAsia="de-DE"/>
              </w:rPr>
            </w:pPr>
            <w:r w:rsidRPr="00111F13">
              <w:rPr>
                <w:rFonts w:ascii="Calibri" w:eastAsia="MS Gothic" w:hAnsi="Calibri" w:cs="Times New Roman"/>
                <w:b/>
                <w:bCs/>
                <w:color w:val="70BCC9" w:themeColor="text2" w:themeTint="99"/>
                <w:sz w:val="28"/>
                <w:szCs w:val="30"/>
                <w:lang w:eastAsia="de-DE"/>
              </w:rPr>
              <w:t>Gleichwertige Brüche durch Erweitern und Kürzen finden</w:t>
            </w:r>
          </w:p>
        </w:tc>
        <w:tc>
          <w:tcPr>
            <w:tcW w:w="426" w:type="dxa"/>
            <w:vMerge w:val="restart"/>
            <w:vAlign w:val="bottom"/>
          </w:tcPr>
          <w:p w14:paraId="4149FE2F" w14:textId="2D1DDCE4" w:rsidR="00F417FD" w:rsidRPr="00B73599" w:rsidRDefault="00F417FD" w:rsidP="00E13C64">
            <w:pPr>
              <w:spacing w:line="240" w:lineRule="atLeast"/>
              <w:jc w:val="right"/>
            </w:pPr>
          </w:p>
        </w:tc>
      </w:tr>
      <w:tr w:rsidR="00F417FD" w:rsidRPr="00B73599" w14:paraId="562B92C2" w14:textId="77777777" w:rsidTr="00A42631">
        <w:trPr>
          <w:trHeight w:val="163"/>
        </w:trPr>
        <w:tc>
          <w:tcPr>
            <w:tcW w:w="425" w:type="dxa"/>
          </w:tcPr>
          <w:p w14:paraId="489E5EAD" w14:textId="77777777" w:rsidR="00F417FD" w:rsidRPr="00B73599" w:rsidRDefault="00F417FD" w:rsidP="00E13C64">
            <w:pPr>
              <w:spacing w:line="240" w:lineRule="atLeast"/>
              <w:rPr>
                <w:noProof/>
              </w:rPr>
            </w:pPr>
          </w:p>
        </w:tc>
        <w:tc>
          <w:tcPr>
            <w:tcW w:w="8221" w:type="dxa"/>
          </w:tcPr>
          <w:tbl>
            <w:tblPr>
              <w:tblStyle w:val="EinfacheTabelle4"/>
              <w:tblW w:w="0" w:type="auto"/>
              <w:tblLayout w:type="fixed"/>
              <w:tblCellMar>
                <w:left w:w="0" w:type="dxa"/>
                <w:right w:w="0" w:type="dxa"/>
              </w:tblCellMar>
              <w:tblLook w:val="0600" w:firstRow="0" w:lastRow="0" w:firstColumn="0" w:lastColumn="0" w:noHBand="1" w:noVBand="1"/>
            </w:tblPr>
            <w:tblGrid>
              <w:gridCol w:w="425"/>
              <w:gridCol w:w="7579"/>
            </w:tblGrid>
            <w:tr w:rsidR="00F417FD" w14:paraId="0C128321" w14:textId="77777777" w:rsidTr="00DC14C3">
              <w:tc>
                <w:tcPr>
                  <w:tcW w:w="425" w:type="dxa"/>
                </w:tcPr>
                <w:p w14:paraId="7EA2DC93" w14:textId="77777777" w:rsidR="00F417FD" w:rsidRPr="00F417FD" w:rsidRDefault="00F417FD" w:rsidP="00E13C64">
                  <w:pPr>
                    <w:pStyle w:val="Nummerierung"/>
                    <w:spacing w:line="240" w:lineRule="atLeast"/>
                    <w:rPr>
                      <w:color w:val="70BCC9" w:themeColor="text2" w:themeTint="99"/>
                    </w:rPr>
                  </w:pPr>
                  <w:r w:rsidRPr="00F417FD">
                    <w:rPr>
                      <w:color w:val="70BCC9" w:themeColor="text2" w:themeTint="99"/>
                    </w:rPr>
                    <w:t>a)</w:t>
                  </w:r>
                </w:p>
              </w:tc>
              <w:tc>
                <w:tcPr>
                  <w:tcW w:w="7579" w:type="dxa"/>
                </w:tcPr>
                <w:tbl>
                  <w:tblPr>
                    <w:tblStyle w:val="EinfacheTabelle4"/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25"/>
                    <w:gridCol w:w="3379"/>
                    <w:gridCol w:w="425"/>
                    <w:gridCol w:w="3379"/>
                  </w:tblGrid>
                  <w:tr w:rsidR="00F417FD" w:rsidRPr="00DC14C3" w14:paraId="241333E6" w14:textId="77777777" w:rsidTr="00B165C1">
                    <w:tr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425" w:type="dxa"/>
                      </w:tcPr>
                      <w:p w14:paraId="48F4E96A" w14:textId="77777777" w:rsidR="00F417FD" w:rsidRPr="00DC14C3" w:rsidRDefault="00F417FD" w:rsidP="00E13C64">
                        <w:pPr>
                          <w:spacing w:line="240" w:lineRule="atLeast"/>
                        </w:pPr>
                        <w:r w:rsidRPr="00DC14C3">
                          <w:t>(1)</w:t>
                        </w:r>
                      </w:p>
                    </w:tc>
                    <w:tc>
                      <w:tcPr>
                        <w:tcW w:w="3379" w:type="dxa"/>
                      </w:tcPr>
                      <w:p w14:paraId="76AB64A4" w14:textId="73A04A1B" w:rsidR="00F417FD" w:rsidRPr="00DC14C3" w:rsidRDefault="00F417FD" w:rsidP="00E13C64">
                        <w:pPr>
                          <w:spacing w:line="240" w:lineRule="atLeast"/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noProof/>
                          </w:rPr>
                        </w:pPr>
                        <w:r w:rsidRPr="00DC14C3">
                          <w:rPr>
                            <w:noProof/>
                          </w:rPr>
                          <w:t>Erweitere den Bruch mit 7</w:t>
                        </w:r>
                        <w:r w:rsidR="001277B3">
                          <w:rPr>
                            <w:noProof/>
                          </w:rPr>
                          <w:t>.</w:t>
                        </w:r>
                      </w:p>
                      <w:p w14:paraId="2840DF51" w14:textId="0A0E1E58" w:rsidR="00F417FD" w:rsidRPr="00DC14C3" w:rsidRDefault="006443F6" w:rsidP="00E13C64">
                        <w:pPr>
                          <w:spacing w:line="240" w:lineRule="atLeast"/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</w:pPr>
                        <w:r>
                          <w:rPr>
                            <w:noProof/>
                          </w:rPr>
                          <mc:AlternateContent>
                            <mc:Choice Requires="wpg">
                              <w:drawing>
                                <wp:anchor distT="0" distB="0" distL="114300" distR="114300" simplePos="0" relativeHeight="253566976" behindDoc="0" locked="0" layoutInCell="1" allowOverlap="1" wp14:anchorId="5AAECF23" wp14:editId="14B850D9">
                                  <wp:simplePos x="0" y="0"/>
                                  <wp:positionH relativeFrom="column">
                                    <wp:posOffset>8681</wp:posOffset>
                                  </wp:positionH>
                                  <wp:positionV relativeFrom="paragraph">
                                    <wp:posOffset>93044</wp:posOffset>
                                  </wp:positionV>
                                  <wp:extent cx="605425" cy="429902"/>
                                  <wp:effectExtent l="0" t="0" r="4445" b="1905"/>
                                  <wp:wrapNone/>
                                  <wp:docPr id="1554896448" name="Gruppieren 386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Group">
                                      <wpg:wgp>
                                        <wpg:cNvGrpSpPr/>
                                        <wpg:grpSpPr>
                                          <a:xfrm>
                                            <a:off x="0" y="0"/>
                                            <a:ext cx="605425" cy="429902"/>
                                            <a:chOff x="0" y="0"/>
                                            <a:chExt cx="605425" cy="429902"/>
                                          </a:xfrm>
                                        </wpg:grpSpPr>
                                        <wpg:grpSp>
                                          <wpg:cNvPr id="1745297818" name="Gruppieren 2"/>
                                          <wpg:cNvGrpSpPr/>
                                          <wpg:grpSpPr>
                                            <a:xfrm>
                                              <a:off x="0" y="13349"/>
                                              <a:ext cx="198482" cy="317500"/>
                                              <a:chOff x="33763" y="-4831"/>
                                              <a:chExt cx="200167" cy="318227"/>
                                            </a:xfrm>
                                          </wpg:grpSpPr>
                                          <wps:wsp>
                                            <wps:cNvPr id="1768884791" name="Textfeld 3"/>
                                            <wps:cNvSpPr txBox="1"/>
                                            <wps:spPr>
                                              <a:xfrm>
                                                <a:off x="73976" y="-4831"/>
                                                <a:ext cx="159954" cy="184396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 w="6350">
                                                <a:noFill/>
                                              </a:ln>
                                            </wps:spPr>
                                            <wps:txbx>
                                              <w:txbxContent>
                                                <w:p w14:paraId="496E650B" w14:textId="27B6F630" w:rsidR="00A42631" w:rsidRPr="00C44D86" w:rsidRDefault="00A42631" w:rsidP="00A42631">
                                                  <w:r>
                                                    <w:t>3</w:t>
                                                  </w:r>
                                                </w:p>
                                              </w:txbxContent>
                                            </wps:txbx>
          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          <a:prstTxWarp prst="textNoShape">
                                                <a:avLst/>
                                              </a:prstTxWarp>
                                              <a:spAutoFit/>
                                            </wps:bodyPr>
                                          </wps:wsp>
                                          <wps:wsp>
                                            <wps:cNvPr id="2083144952" name="Textfeld 3"/>
                                            <wps:cNvSpPr txBox="1"/>
                                            <wps:spPr>
                                              <a:xfrm>
                                                <a:off x="33763" y="149454"/>
                                                <a:ext cx="162321" cy="163942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 w="6350">
                                                <a:noFill/>
                                              </a:ln>
                                            </wps:spPr>
                                            <wps:txbx>
                                              <w:txbxContent>
                                                <w:p w14:paraId="2B2736C2" w14:textId="3BBE9094" w:rsidR="00A42631" w:rsidRPr="00C44D86" w:rsidRDefault="00A42631" w:rsidP="00A42631">
                                                  <w:pPr>
                                                    <w:jc w:val="center"/>
                                                  </w:pPr>
                                                  <w:r>
                                                    <w:t>5</w:t>
                                                  </w:r>
                                                </w:p>
                                              </w:txbxContent>
                                            </wps:txbx>
          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          <a:prstTxWarp prst="textNoShape">
                                                <a:avLst/>
                                              </a:prstTxWarp>
                                              <a:noAutofit/>
                                            </wps:bodyPr>
                                          </wps:wsp>
                                          <wps:wsp>
                                            <wps:cNvPr id="1371808373" name="Gerade Verbindung 1"/>
                                            <wps:cNvCnPr/>
                                            <wps:spPr>
                                              <a:xfrm>
                                                <a:off x="57419" y="179565"/>
                                                <a:ext cx="108468" cy="0"/>
                                              </a:xfrm>
                                              <a:prstGeom prst="line">
                                                <a:avLst/>
                                              </a:prstGeom>
                                              <a:ln w="12700">
                                                <a:solidFill>
                                                  <a:schemeClr val="tx1"/>
                                                </a:solidFill>
                                              </a:ln>
                                            </wps:spPr>
                                            <wps:style>
                                              <a:lnRef idx="1">
                                                <a:schemeClr val="accent1"/>
                                              </a:lnRef>
                                              <a:fillRef idx="0">
                                                <a:schemeClr val="accent1"/>
                                              </a:fillRef>
                                              <a:effectRef idx="0">
                                                <a:schemeClr val="accent1"/>
                                              </a:effectRef>
                                              <a:fontRef idx="minor">
                                                <a:schemeClr val="tx1"/>
                                              </a:fontRef>
                                            </wps:style>
                                            <wps:bodyPr/>
                                          </wps:wsp>
                                        </wpg:grpSp>
                                        <wpg:grpSp>
                                          <wpg:cNvPr id="1201864186" name="Gruppieren 399"/>
                                          <wpg:cNvGrpSpPr/>
                                          <wpg:grpSpPr>
                                            <a:xfrm>
                                              <a:off x="126815" y="0"/>
                                              <a:ext cx="478610" cy="429902"/>
                                              <a:chOff x="139485" y="1"/>
                                              <a:chExt cx="564997" cy="430663"/>
                                            </a:xfrm>
                                          </wpg:grpSpPr>
                                          <pic:pic xmlns:pic="http://schemas.openxmlformats.org/drawingml/2006/picture">
                                            <pic:nvPicPr>
                                              <pic:cNvPr id="1552505748" name="Grafik 1247826393"/>
                                              <pic:cNvPicPr>
                                                <a:picLocks noChangeAspect="1"/>
                                              </pic:cNvPicPr>
                                            </pic:nvPicPr>
                                            <pic:blipFill>
                                              <a:blip r:embed="rId79" cstate="print">
                                                <a:duotone>
                                                  <a:schemeClr val="accent6">
                                                    <a:shade val="45000"/>
                                                    <a:satMod val="135000"/>
                                                  </a:schemeClr>
                                                  <a:prstClr val="white"/>
                                                </a:duotone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 flipV="1">
                                                <a:off x="380356" y="1"/>
                                                <a:ext cx="324126" cy="43057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  <wps:wsp>
                                            <wps:cNvPr id="1328352791" name="Textfeld 398"/>
                                            <wps:cNvSpPr txBox="1"/>
                                            <wps:spPr>
                                              <a:xfrm>
                                                <a:off x="139485" y="74203"/>
                                                <a:ext cx="221485" cy="356461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 w="6350">
                                                <a:noFill/>
                                              </a:ln>
                                            </wps:spPr>
                                            <wps:txbx>
                                              <w:txbxContent>
                                                <w:p w14:paraId="2FC133A8" w14:textId="7D5B2F5F" w:rsidR="006B4905" w:rsidRPr="006443F6" w:rsidRDefault="006B4905" w:rsidP="006B4905">
                                                  <w:pPr>
                                                    <w:rPr>
                                                      <w:sz w:val="36"/>
                                                      <w:szCs w:val="36"/>
                                                    </w:rPr>
                                                  </w:pPr>
                                                  <w:r w:rsidRPr="006443F6">
                                                    <w:rPr>
                                                      <w:sz w:val="36"/>
                                                      <w:szCs w:val="36"/>
                                                    </w:rPr>
                                                    <w:t xml:space="preserve">=     </w:t>
                                                  </w:r>
                                                </w:p>
                                              </w:txbxContent>
                                            </wps:txbx>
      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      <a:prstTxWarp prst="textNoShape">
                                                <a:avLst/>
                                              </a:prstTxWarp>
                                              <a:noAutofit/>
                                            </wps:bodyPr>
                                          </wps:wsp>
                                        </wpg:grpSp>
                                      </wpg:wg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</wp:anchor>
                              </w:drawing>
                            </mc:Choice>
                            <mc:Fallback>
                              <w:pict>
                                <v:group w14:anchorId="5AAECF23" id="Gruppieren 386" o:spid="_x0000_s1277" style="position:absolute;margin-left:.7pt;margin-top:7.35pt;width:47.65pt;height:33.85pt;z-index:253566976;mso-width-relative:margin" coordsize="6054,429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">
                                  <v:group id="_x0000_s1278" style="position:absolute;top:133;width:1984;height:3175" coordorigin="33763,-4831" coordsize="200167,31822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">
                                    <v:shape id="Textfeld 3" o:spid="_x0000_s1279" type="#_x0000_t202" style="position:absolute;left:73976;top:-4831;width:159954;height:1843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" filled="f" stroked="f" strokeweight=".5pt">
                                      <v:textbox style="mso-fit-shape-to-text:t" inset="0,0,0,0">
                                        <w:txbxContent>
                                          <w:p w14:paraId="496E650B" w14:textId="27B6F630" w:rsidR="00A42631" w:rsidRPr="00C44D86" w:rsidRDefault="00A42631" w:rsidP="00A42631">
                                            <w:r>
                                              <w:t>3</w:t>
                                            </w:r>
                                          </w:p>
                                        </w:txbxContent>
                                      </v:textbox>
                                    </v:shape>
                                    <v:shape id="Textfeld 3" o:spid="_x0000_s1280" type="#_x0000_t202" style="position:absolute;left:33763;top:149454;width:162321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" filled="f" stroked="f" strokeweight=".5pt">
                                      <v:textbox inset="0,0,0,0">
                                        <w:txbxContent>
                                          <w:p w14:paraId="2B2736C2" w14:textId="3BBE9094" w:rsidR="00A42631" w:rsidRPr="00C44D86" w:rsidRDefault="00A42631" w:rsidP="00A42631">
                                            <w:pPr>
                                              <w:jc w:val="center"/>
                                            </w:pPr>
                                            <w:r>
                                              <w:t>5</w:t>
                                            </w:r>
                                          </w:p>
                                        </w:txbxContent>
                                      </v:textbox>
                                    </v:shape>
                                    <v:line id="Gerade Verbindung 1" o:spid="_x0000_s1281" style="position:absolute;visibility:visible;mso-wrap-style:square" from="57419,179565" to="165887,17956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" strokecolor="black [3213]" strokeweight="1pt">
                                      <v:stroke joinstyle="miter"/>
                                    </v:line>
                                  </v:group>
                                  <v:group id="_x0000_s1282" style="position:absolute;left:1268;width:4786;height:4299" coordorigin="1394" coordsize="5649,430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">
                                    <v:shape id="Grafik 1247826393" o:spid="_x0000_s1283" type="#_x0000_t75" style="position:absolute;left:3803;width:3241;height:4305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">
                                      <v:imagedata r:id="rId80" o:title="" recolortarget="#727272 [1449]"/>
                                    </v:shape>
                                    <v:shape id="Textfeld 398" o:spid="_x0000_s1284" type="#_x0000_t202" style="position:absolute;left:1394;top:742;width:2215;height:356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" filled="f" stroked="f" strokeweight=".5pt">
                                      <v:textbox>
                                        <w:txbxContent>
                                          <w:p w14:paraId="2FC133A8" w14:textId="7D5B2F5F" w:rsidR="006B4905" w:rsidRPr="006443F6" w:rsidRDefault="006B4905" w:rsidP="006B4905">
                                            <w:pPr>
                                              <w:rPr>
                                                <w:sz w:val="36"/>
                                                <w:szCs w:val="36"/>
                                              </w:rPr>
                                            </w:pPr>
                                            <w:r w:rsidRPr="006443F6">
                                              <w:rPr>
                                                <w:sz w:val="36"/>
                                                <w:szCs w:val="36"/>
                                              </w:rPr>
                                              <w:t xml:space="preserve">=     </w:t>
                                            </w:r>
                                          </w:p>
                                        </w:txbxContent>
                                      </v:textbox>
                                    </v:shape>
                                  </v:group>
                                </v:group>
                              </w:pict>
                            </mc:Fallback>
                          </mc:AlternateContent>
                        </w:r>
                      </w:p>
                      <w:p w14:paraId="5BC3E417" w14:textId="18585F05" w:rsidR="00F417FD" w:rsidRPr="00B113AD" w:rsidRDefault="00F417FD" w:rsidP="00E13C64">
                        <w:pPr>
                          <w:spacing w:line="240" w:lineRule="atLeast"/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rFonts w:eastAsiaTheme="minorEastAsia"/>
                          </w:rPr>
                        </w:pPr>
                      </w:p>
                      <w:p w14:paraId="05123301" w14:textId="123E3945" w:rsidR="00F417FD" w:rsidRPr="00DC14C3" w:rsidRDefault="00F417FD" w:rsidP="00E13C64">
                        <w:pPr>
                          <w:spacing w:line="240" w:lineRule="atLeast"/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</w:pPr>
                      </w:p>
                    </w:tc>
                    <w:tc>
                      <w:tcPr>
                        <w:tcW w:w="425" w:type="dxa"/>
                      </w:tcPr>
                      <w:p w14:paraId="263B6F61" w14:textId="1800C8AA" w:rsidR="00F417FD" w:rsidRPr="00DC14C3" w:rsidRDefault="006443F6" w:rsidP="00E13C64">
                        <w:pPr>
                          <w:spacing w:line="240" w:lineRule="atLeast"/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</w:pPr>
                        <w:r>
                          <w:rPr>
                            <w:noProof/>
                          </w:rPr>
                          <mc:AlternateContent>
                            <mc:Choice Requires="wpg">
                              <w:drawing>
                                <wp:anchor distT="0" distB="0" distL="114300" distR="114300" simplePos="0" relativeHeight="253569024" behindDoc="0" locked="0" layoutInCell="1" allowOverlap="1" wp14:anchorId="3E883604" wp14:editId="7E02459B">
                                  <wp:simplePos x="0" y="0"/>
                                  <wp:positionH relativeFrom="column">
                                    <wp:posOffset>269240</wp:posOffset>
                                  </wp:positionH>
                                  <wp:positionV relativeFrom="paragraph">
                                    <wp:posOffset>213995</wp:posOffset>
                                  </wp:positionV>
                                  <wp:extent cx="605155" cy="429895"/>
                                  <wp:effectExtent l="0" t="0" r="4445" b="1905"/>
                                  <wp:wrapNone/>
                                  <wp:docPr id="71575828" name="Gruppieren 386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Group">
                                      <wpg:wgp>
                                        <wpg:cNvGrpSpPr/>
                                        <wpg:grpSpPr>
                                          <a:xfrm>
                                            <a:off x="0" y="0"/>
                                            <a:ext cx="605155" cy="429895"/>
                                            <a:chOff x="0" y="0"/>
                                            <a:chExt cx="605425" cy="429902"/>
                                          </a:xfrm>
                                        </wpg:grpSpPr>
                                        <wpg:grpSp>
                                          <wpg:cNvPr id="427216272" name="Gruppieren 2"/>
                                          <wpg:cNvGrpSpPr/>
                                          <wpg:grpSpPr>
                                            <a:xfrm>
                                              <a:off x="0" y="13349"/>
                                              <a:ext cx="171250" cy="357544"/>
                                              <a:chOff x="33763" y="-4831"/>
                                              <a:chExt cx="172703" cy="358363"/>
                                            </a:xfrm>
                                          </wpg:grpSpPr>
                                          <wps:wsp>
                                            <wps:cNvPr id="26832861" name="Textfeld 3"/>
                                            <wps:cNvSpPr txBox="1"/>
                                            <wps:spPr>
                                              <a:xfrm>
                                                <a:off x="47008" y="-4831"/>
                                                <a:ext cx="159458" cy="184572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 w="6350">
                                                <a:noFill/>
                                              </a:ln>
                                            </wps:spPr>
                                            <wps:txbx>
                                              <w:txbxContent>
                                                <w:p w14:paraId="65EB8668" w14:textId="4DE3FA43" w:rsidR="006443F6" w:rsidRPr="00C44D86" w:rsidRDefault="006443F6" w:rsidP="006443F6">
                                                  <w:r>
                                                    <w:t>24</w:t>
                                                  </w:r>
                                                </w:p>
                                              </w:txbxContent>
                                            </wps:txbx>
          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          <a:prstTxWarp prst="textNoShape">
                                                <a:avLst/>
                                              </a:prstTxWarp>
                                              <a:spAutoFit/>
                                            </wps:bodyPr>
                                          </wps:wsp>
                                          <wps:wsp>
                                            <wps:cNvPr id="181155636" name="Textfeld 3"/>
                                            <wps:cNvSpPr txBox="1"/>
                                            <wps:spPr>
                                              <a:xfrm>
                                                <a:off x="33763" y="189590"/>
                                                <a:ext cx="162321" cy="163942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 w="6350">
                                                <a:noFill/>
                                              </a:ln>
                                            </wps:spPr>
                                            <wps:txbx>
                                              <w:txbxContent>
                                                <w:p w14:paraId="1790263D" w14:textId="568384A4" w:rsidR="006443F6" w:rsidRPr="00C44D86" w:rsidRDefault="006443F6" w:rsidP="006443F6">
                                                  <w:pPr>
                                                    <w:jc w:val="center"/>
                                                  </w:pPr>
                                                  <w:r>
                                                    <w:t>36</w:t>
                                                  </w:r>
                                                </w:p>
                                              </w:txbxContent>
                                            </wps:txbx>
          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          <a:prstTxWarp prst="textNoShape">
                                                <a:avLst/>
                                              </a:prstTxWarp>
                                              <a:noAutofit/>
                                            </wps:bodyPr>
                                          </wps:wsp>
                                          <wps:wsp>
                                            <wps:cNvPr id="1962682359" name="Gerade Verbindung 1"/>
                                            <wps:cNvCnPr/>
                                            <wps:spPr>
                                              <a:xfrm>
                                                <a:off x="57419" y="184893"/>
                                                <a:ext cx="145286" cy="0"/>
                                              </a:xfrm>
                                              <a:prstGeom prst="line">
                                                <a:avLst/>
                                              </a:prstGeom>
                                              <a:ln w="12700">
                                                <a:solidFill>
                                                  <a:schemeClr val="tx1"/>
                                                </a:solidFill>
                                              </a:ln>
                                            </wps:spPr>
                                            <wps:style>
                                              <a:lnRef idx="1">
                                                <a:schemeClr val="accent1"/>
                                              </a:lnRef>
                                              <a:fillRef idx="0">
                                                <a:schemeClr val="accent1"/>
                                              </a:fillRef>
                                              <a:effectRef idx="0">
                                                <a:schemeClr val="accent1"/>
                                              </a:effectRef>
                                              <a:fontRef idx="minor">
                                                <a:schemeClr val="tx1"/>
                                              </a:fontRef>
                                            </wps:style>
                                            <wps:bodyPr/>
                                          </wps:wsp>
                                        </wpg:grpSp>
                                        <wpg:grpSp>
                                          <wpg:cNvPr id="763956602" name="Gruppieren 399"/>
                                          <wpg:cNvGrpSpPr/>
                                          <wpg:grpSpPr>
                                            <a:xfrm>
                                              <a:off x="126815" y="0"/>
                                              <a:ext cx="478610" cy="429902"/>
                                              <a:chOff x="139485" y="1"/>
                                              <a:chExt cx="564997" cy="430663"/>
                                            </a:xfrm>
                                          </wpg:grpSpPr>
                                          <pic:pic xmlns:pic="http://schemas.openxmlformats.org/drawingml/2006/picture">
                                            <pic:nvPicPr>
                                              <pic:cNvPr id="912080464" name="Grafik 1247826393"/>
                                              <pic:cNvPicPr>
                                                <a:picLocks noChangeAspect="1"/>
                                              </pic:cNvPicPr>
                                            </pic:nvPicPr>
                                            <pic:blipFill>
                                              <a:blip r:embed="rId79" cstate="print">
                                                <a:duotone>
                                                  <a:schemeClr val="accent6">
                                                    <a:shade val="45000"/>
                                                    <a:satMod val="135000"/>
                                                  </a:schemeClr>
                                                  <a:prstClr val="white"/>
                                                </a:duotone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 flipV="1">
                                                <a:off x="380356" y="1"/>
                                                <a:ext cx="324126" cy="43057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  <wps:wsp>
                                            <wps:cNvPr id="2028565151" name="Textfeld 398"/>
                                            <wps:cNvSpPr txBox="1"/>
                                            <wps:spPr>
                                              <a:xfrm>
                                                <a:off x="139485" y="74203"/>
                                                <a:ext cx="221485" cy="356461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 w="6350">
                                                <a:noFill/>
                                              </a:ln>
                                            </wps:spPr>
                                            <wps:txbx>
                                              <w:txbxContent>
                                                <w:p w14:paraId="1017BF90" w14:textId="77777777" w:rsidR="006443F6" w:rsidRPr="006443F6" w:rsidRDefault="006443F6" w:rsidP="006443F6">
                                                  <w:pPr>
                                                    <w:rPr>
                                                      <w:sz w:val="36"/>
                                                      <w:szCs w:val="36"/>
                                                    </w:rPr>
                                                  </w:pPr>
                                                  <w:r w:rsidRPr="006443F6">
                                                    <w:rPr>
                                                      <w:sz w:val="36"/>
                                                      <w:szCs w:val="36"/>
                                                    </w:rPr>
                                                    <w:t xml:space="preserve">=     </w:t>
                                                  </w:r>
                                                </w:p>
                                              </w:txbxContent>
                                            </wps:txbx>
      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      <a:prstTxWarp prst="textNoShape">
                                                <a:avLst/>
                                              </a:prstTxWarp>
                                              <a:noAutofit/>
                                            </wps:bodyPr>
                                          </wps:wsp>
                                        </wpg:grpSp>
                                      </wpg:wg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</wp:anchor>
                              </w:drawing>
                            </mc:Choice>
                            <mc:Fallback>
                              <w:pict>
                                <v:group w14:anchorId="3E883604" id="_x0000_s1285" style="position:absolute;margin-left:21.2pt;margin-top:16.85pt;width:47.65pt;height:33.85pt;z-index:253569024;mso-width-relative:margin" coordsize="6054,429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">
                                  <v:group id="_x0000_s1286" style="position:absolute;top:133;width:1712;height:3575" coordorigin="33763,-4831" coordsize="172703,35836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">
                                    <v:shape id="Textfeld 3" o:spid="_x0000_s1287" type="#_x0000_t202" style="position:absolute;left:47008;top:-4831;width:159458;height:18457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" filled="f" stroked="f" strokeweight=".5pt">
                                      <v:textbox style="mso-fit-shape-to-text:t" inset="0,0,0,0">
                                        <w:txbxContent>
                                          <w:p w14:paraId="65EB8668" w14:textId="4DE3FA43" w:rsidR="006443F6" w:rsidRPr="00C44D86" w:rsidRDefault="006443F6" w:rsidP="006443F6">
                                            <w:r>
                                              <w:t>24</w:t>
                                            </w:r>
                                          </w:p>
                                        </w:txbxContent>
                                      </v:textbox>
                                    </v:shape>
                                    <v:shape id="Textfeld 3" o:spid="_x0000_s1288" type="#_x0000_t202" style="position:absolute;left:33763;top:189590;width:162321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" filled="f" stroked="f" strokeweight=".5pt">
                                      <v:textbox inset="0,0,0,0">
                                        <w:txbxContent>
                                          <w:p w14:paraId="1790263D" w14:textId="568384A4" w:rsidR="006443F6" w:rsidRPr="00C44D86" w:rsidRDefault="006443F6" w:rsidP="006443F6">
                                            <w:pPr>
                                              <w:jc w:val="center"/>
                                            </w:pPr>
                                            <w:r>
                                              <w:t>36</w:t>
                                            </w:r>
                                          </w:p>
                                        </w:txbxContent>
                                      </v:textbox>
                                    </v:shape>
                                    <v:line id="Gerade Verbindung 1" o:spid="_x0000_s1289" style="position:absolute;visibility:visible;mso-wrap-style:square" from="57419,184893" to="202705,18489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" strokecolor="black [3213]" strokeweight="1pt">
                                      <v:stroke joinstyle="miter"/>
                                    </v:line>
                                  </v:group>
                                  <v:group id="_x0000_s1290" style="position:absolute;left:1268;width:4786;height:4299" coordorigin="1394" coordsize="5649,430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">
                                    <v:shape id="Grafik 1247826393" o:spid="_x0000_s1291" type="#_x0000_t75" style="position:absolute;left:3803;width:3241;height:4305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">
                                      <v:imagedata r:id="rId80" o:title="" recolortarget="#727272 [1449]"/>
                                    </v:shape>
                                    <v:shape id="Textfeld 398" o:spid="_x0000_s1292" type="#_x0000_t202" style="position:absolute;left:1394;top:742;width:2215;height:356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" filled="f" stroked="f" strokeweight=".5pt">
                                      <v:textbox>
                                        <w:txbxContent>
                                          <w:p w14:paraId="1017BF90" w14:textId="77777777" w:rsidR="006443F6" w:rsidRPr="006443F6" w:rsidRDefault="006443F6" w:rsidP="006443F6">
                                            <w:pPr>
                                              <w:rPr>
                                                <w:sz w:val="36"/>
                                                <w:szCs w:val="36"/>
                                              </w:rPr>
                                            </w:pPr>
                                            <w:r w:rsidRPr="006443F6">
                                              <w:rPr>
                                                <w:sz w:val="36"/>
                                                <w:szCs w:val="36"/>
                                              </w:rPr>
                                              <w:t xml:space="preserve">=     </w:t>
                                            </w:r>
                                          </w:p>
                                        </w:txbxContent>
                                      </v:textbox>
                                    </v:shape>
                                  </v:group>
                                </v:group>
                              </w:pict>
                            </mc:Fallback>
                          </mc:AlternateContent>
                        </w:r>
                        <w:r w:rsidR="00F417FD" w:rsidRPr="00DC14C3">
                          <w:t>(2)</w:t>
                        </w:r>
                      </w:p>
                    </w:tc>
                    <w:tc>
                      <w:tcPr>
                        <w:tcW w:w="3379" w:type="dxa"/>
                      </w:tcPr>
                      <w:p w14:paraId="35B78F79" w14:textId="56CA0FC1" w:rsidR="00F417FD" w:rsidRPr="006443F6" w:rsidRDefault="00F417FD" w:rsidP="00E13C64">
                        <w:pPr>
                          <w:spacing w:line="240" w:lineRule="atLeast"/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noProof/>
                          </w:rPr>
                        </w:pPr>
                        <w:r w:rsidRPr="00DC14C3">
                          <w:rPr>
                            <w:noProof/>
                          </w:rPr>
                          <w:t>Kürze den Bruch mit 6</w:t>
                        </w:r>
                        <w:r w:rsidR="001277B3">
                          <w:rPr>
                            <w:noProof/>
                          </w:rPr>
                          <w:t>.</w:t>
                        </w:r>
                        <w:r w:rsidR="006443F6">
                          <w:rPr>
                            <w:noProof/>
                          </w:rPr>
                          <w:t xml:space="preserve"> </w:t>
                        </w:r>
                      </w:p>
                      <w:p w14:paraId="61AE5B04" w14:textId="024E7C3C" w:rsidR="006443F6" w:rsidRDefault="006443F6" w:rsidP="00E13C64">
                        <w:pPr>
                          <w:spacing w:line="240" w:lineRule="atLeast"/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Cs w:val="0"/>
                          </w:rPr>
                        </w:pPr>
                      </w:p>
                      <w:p w14:paraId="43A32C69" w14:textId="77777777" w:rsidR="006443F6" w:rsidRPr="00DC14C3" w:rsidRDefault="006443F6" w:rsidP="00E13C64">
                        <w:pPr>
                          <w:spacing w:line="240" w:lineRule="atLeast"/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</w:pPr>
                      </w:p>
                      <w:p w14:paraId="5E07DF22" w14:textId="7454BCE8" w:rsidR="00F417FD" w:rsidRPr="00B113AD" w:rsidRDefault="00F417FD" w:rsidP="00E13C64">
                        <w:pPr>
                          <w:spacing w:line="240" w:lineRule="atLeast"/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rFonts w:eastAsiaTheme="minorEastAsia"/>
                          </w:rPr>
                        </w:pPr>
                      </w:p>
                      <w:p w14:paraId="6F0814CF" w14:textId="77777777" w:rsidR="00F417FD" w:rsidRPr="00DC14C3" w:rsidRDefault="00F417FD" w:rsidP="00E13C64">
                        <w:pPr>
                          <w:spacing w:line="240" w:lineRule="atLeast"/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</w:pPr>
                      </w:p>
                    </w:tc>
                  </w:tr>
                </w:tbl>
                <w:p w14:paraId="0FBACB36" w14:textId="77777777" w:rsidR="00F417FD" w:rsidRPr="00DC14C3" w:rsidRDefault="00F417FD" w:rsidP="00E13C64">
                  <w:pPr>
                    <w:spacing w:line="240" w:lineRule="atLeast"/>
                  </w:pPr>
                </w:p>
              </w:tc>
            </w:tr>
            <w:tr w:rsidR="00F417FD" w14:paraId="5C5F6D2E" w14:textId="77777777" w:rsidTr="00DC14C3">
              <w:tc>
                <w:tcPr>
                  <w:tcW w:w="425" w:type="dxa"/>
                </w:tcPr>
                <w:p w14:paraId="3D3D386B" w14:textId="18EF4202" w:rsidR="00F417FD" w:rsidRPr="00F417FD" w:rsidRDefault="00F417FD" w:rsidP="00E13C64">
                  <w:pPr>
                    <w:pStyle w:val="Nummerierung"/>
                    <w:spacing w:line="240" w:lineRule="atLeast"/>
                    <w:rPr>
                      <w:color w:val="70BCC9" w:themeColor="text2" w:themeTint="99"/>
                    </w:rPr>
                  </w:pPr>
                  <w:r w:rsidRPr="00F417FD">
                    <w:rPr>
                      <w:color w:val="70BCC9" w:themeColor="text2" w:themeTint="99"/>
                    </w:rPr>
                    <w:t>b)</w:t>
                  </w:r>
                </w:p>
              </w:tc>
              <w:tc>
                <w:tcPr>
                  <w:tcW w:w="7579" w:type="dxa"/>
                </w:tcPr>
                <w:p w14:paraId="70AA39E2" w14:textId="0390BAF6" w:rsidR="00F417FD" w:rsidRPr="00DC14C3" w:rsidRDefault="00F417FD" w:rsidP="00E13C64">
                  <w:pPr>
                    <w:spacing w:line="240" w:lineRule="atLeast"/>
                  </w:pPr>
                  <w:r w:rsidRPr="00DC14C3">
                    <w:t>Erweitere die Brüche</w:t>
                  </w:r>
                  <w:r w:rsidR="001277B3">
                    <w:t>.</w:t>
                  </w:r>
                </w:p>
                <w:p w14:paraId="4D7B8B36" w14:textId="25D41BCA" w:rsidR="00F417FD" w:rsidRPr="00DC14C3" w:rsidRDefault="00AB7A0C" w:rsidP="00E13C64">
                  <w:pPr>
                    <w:spacing w:line="240" w:lineRule="atLeast"/>
                  </w:pPr>
                  <w:r w:rsidRPr="0061226B">
                    <w:rPr>
                      <w:noProof/>
                    </w:rPr>
                    <mc:AlternateContent>
                      <mc:Choice Requires="wpg">
                        <w:drawing>
                          <wp:anchor distT="0" distB="0" distL="114300" distR="114300" simplePos="0" relativeHeight="253573120" behindDoc="0" locked="0" layoutInCell="1" allowOverlap="1" wp14:anchorId="4C2E6779" wp14:editId="2F8E9604">
                            <wp:simplePos x="0" y="0"/>
                            <wp:positionH relativeFrom="column">
                              <wp:posOffset>282847</wp:posOffset>
                            </wp:positionH>
                            <wp:positionV relativeFrom="paragraph">
                              <wp:posOffset>148961</wp:posOffset>
                            </wp:positionV>
                            <wp:extent cx="793371" cy="471837"/>
                            <wp:effectExtent l="0" t="0" r="0" b="0"/>
                            <wp:wrapNone/>
                            <wp:docPr id="18" name="Gruppieren 17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E8BF6DA5-11EF-CE36-05F2-AA2A3C6518C6}"/>
                                </a:ext>
                              </a:extLst>
                            </wp:docPr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793371" cy="471837"/>
                                      <a:chOff x="0" y="0"/>
                                      <a:chExt cx="550995" cy="472210"/>
                                    </a:xfrm>
                                  </wpg:grpSpPr>
                                  <wpg:grpSp>
                                    <wpg:cNvPr id="452995207" name="Gruppieren 452995207">
                                      <a:extLst>
                                        <a:ext uri="{FF2B5EF4-FFF2-40B4-BE49-F238E27FC236}">
                                          <a16:creationId xmlns:a16="http://schemas.microsoft.com/office/drawing/2014/main" id="{738B0339-2BF8-3EF4-9C6B-DF4F56BB7D2C}"/>
                                        </a:ext>
                                      </a:extLst>
                                    </wpg:cNvPr>
                                    <wpg:cNvGrpSpPr/>
                                    <wpg:grpSpPr>
                                      <a:xfrm>
                                        <a:off x="335519" y="5378"/>
                                        <a:ext cx="165804" cy="357539"/>
                                        <a:chOff x="335519" y="5378"/>
                                        <a:chExt cx="167285" cy="358363"/>
                                      </a:xfrm>
                                    </wpg:grpSpPr>
                                    <wps:wsp>
                                      <wps:cNvPr id="636966039" name="Textfeld 3">
                                        <a:extLst>
                                          <a:ext uri="{FF2B5EF4-FFF2-40B4-BE49-F238E27FC236}">
                                            <a16:creationId xmlns:a16="http://schemas.microsoft.com/office/drawing/2014/main" id="{32978B74-6A27-3193-A4F8-6D0C4737FCBF}"/>
                                          </a:ext>
                                        </a:extLst>
                                      </wps:cNvPr>
                                      <wps:cNvSpPr txBox="1"/>
                                      <wps:spPr>
                                        <a:xfrm>
                                          <a:off x="335519" y="5378"/>
                                          <a:ext cx="159458" cy="1799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6350"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14:paraId="0EA72B92" w14:textId="77777777" w:rsidR="0061226B" w:rsidRDefault="0061226B" w:rsidP="0061226B">
                                            <w:pPr>
                                              <w:jc w:val="center"/>
                                              <w:rPr>
                                                <w:rFonts w:ascii="Calibri" w:eastAsia="Calibri" w:hAnsi="Calibri"/>
                                                <w:color w:val="000000" w:themeColor="text1"/>
                                                <w:kern w:val="24"/>
                                                <w:sz w:val="24"/>
                                                <w:szCs w:val="24"/>
                                              </w:rPr>
                                            </w:pPr>
                                            <w:r>
                                              <w:rPr>
                                                <w:rFonts w:ascii="Calibri" w:eastAsia="Calibri" w:hAnsi="Calibri"/>
                                                <w:color w:val="000000" w:themeColor="text1"/>
                                                <w:kern w:val="24"/>
                                              </w:rPr>
                                              <w:t>63</w:t>
                                            </w:r>
                                          </w:p>
                                        </w:txbxContent>
                                      </wps:txbx>
  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  <a:prstTxWarp prst="textNoShape">
                                          <a:avLst/>
                                        </a:prstTxWarp>
                                        <a:spAutoFit/>
                                      </wps:bodyPr>
                                    </wps:wsp>
                                    <wps:wsp>
                                      <wps:cNvPr id="110446093" name="Textfeld 3">
                                        <a:extLst>
                                          <a:ext uri="{FF2B5EF4-FFF2-40B4-BE49-F238E27FC236}">
                                            <a16:creationId xmlns:a16="http://schemas.microsoft.com/office/drawing/2014/main" id="{C810F92B-0E22-12D2-4E80-6C3ACA30851E}"/>
                                          </a:ext>
                                        </a:extLst>
                                      </wps:cNvPr>
                                      <wps:cNvSpPr txBox="1"/>
                                      <wps:spPr>
                                        <a:xfrm>
                                          <a:off x="340483" y="199799"/>
                                          <a:ext cx="162321" cy="163942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6350"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14:paraId="3E3F38E9" w14:textId="77777777" w:rsidR="0061226B" w:rsidRDefault="0061226B" w:rsidP="0061226B">
                                            <w:pPr>
                                              <w:rPr>
                                                <w:rFonts w:ascii="Calibri" w:eastAsia="Calibri" w:hAnsi="Calibri"/>
                                                <w:color w:val="000000" w:themeColor="text1"/>
                                                <w:kern w:val="24"/>
                                                <w:sz w:val="24"/>
                                                <w:szCs w:val="24"/>
                                              </w:rPr>
                                            </w:pPr>
                                            <w:r>
                                              <w:rPr>
                                                <w:rFonts w:ascii="Calibri" w:eastAsia="Calibri" w:hAnsi="Calibri"/>
                                                <w:color w:val="000000" w:themeColor="text1"/>
                                                <w:kern w:val="24"/>
                                              </w:rPr>
                                              <w:t>11</w:t>
                                            </w:r>
                                          </w:p>
                                        </w:txbxContent>
                                      </wps:txbx>
  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  <wps:wsp>
                                      <wps:cNvPr id="450866506" name="Gerade Verbindung 450866506">
                                        <a:extLst>
                                          <a:ext uri="{FF2B5EF4-FFF2-40B4-BE49-F238E27FC236}">
                                            <a16:creationId xmlns:a16="http://schemas.microsoft.com/office/drawing/2014/main" id="{76859A78-EFC3-343A-459A-E35C74CD6C8C}"/>
                                          </a:ext>
                                        </a:extLst>
                                      </wps:cNvPr>
                                      <wps:cNvCnPr/>
                                      <wps:spPr>
                                        <a:xfrm>
                                          <a:off x="348123" y="195102"/>
                                          <a:ext cx="145286" cy="0"/>
                                        </a:xfrm>
                                        <a:prstGeom prst="line">
                                          <a:avLst/>
                                        </a:prstGeom>
                                        <a:ln w="12700">
                                          <a:solidFill>
                                            <a:schemeClr val="tx1"/>
                                          </a:solidFill>
                                        </a:ln>
                                      </wps:spPr>
                                      <wps:style>
                                        <a:lnRef idx="1">
                                          <a:schemeClr val="accent1"/>
                                        </a:lnRef>
                                        <a:fillRef idx="0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tx1"/>
                                        </a:fontRef>
                                      </wps:style>
                                      <wps:bodyPr/>
                                    </wps:wsp>
                                  </wpg:grpSp>
                                  <wpg:grpSp>
                                    <wpg:cNvPr id="126526929" name="Gruppieren 126526929">
                                      <a:extLst>
                                        <a:ext uri="{FF2B5EF4-FFF2-40B4-BE49-F238E27FC236}">
                                          <a16:creationId xmlns:a16="http://schemas.microsoft.com/office/drawing/2014/main" id="{752A1DEF-0403-B4F5-80EC-98500BC51E6C}"/>
                                        </a:ext>
                                      </a:extLst>
                                    </wpg:cNvPr>
                                    <wpg:cNvGrpSpPr/>
                                    <wpg:grpSpPr>
                                      <a:xfrm>
                                        <a:off x="0" y="0"/>
                                        <a:ext cx="187084" cy="357538"/>
                                        <a:chOff x="0" y="0"/>
                                        <a:chExt cx="188755" cy="358363"/>
                                      </a:xfrm>
                                    </wpg:grpSpPr>
                                    <wps:wsp>
                                      <wps:cNvPr id="2026071450" name="Textfeld 3">
                                        <a:extLst>
                                          <a:ext uri="{FF2B5EF4-FFF2-40B4-BE49-F238E27FC236}">
                                            <a16:creationId xmlns:a16="http://schemas.microsoft.com/office/drawing/2014/main" id="{D5C3586B-9B62-6359-59AF-C9284325045E}"/>
                                          </a:ext>
                                        </a:extLst>
                                      </wps:cNvPr>
                                      <wps:cNvSpPr txBox="1"/>
                                      <wps:spPr>
                                        <a:xfrm>
                                          <a:off x="0" y="0"/>
                                          <a:ext cx="159458" cy="184572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6350"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14:paraId="1A771751" w14:textId="77777777" w:rsidR="0061226B" w:rsidRDefault="0061226B" w:rsidP="0061226B">
                                            <w:pPr>
                                              <w:jc w:val="center"/>
                                              <w:rPr>
                                                <w:rFonts w:ascii="Calibri" w:eastAsia="Calibri" w:hAnsi="Calibri"/>
                                                <w:color w:val="000000" w:themeColor="text1"/>
                                                <w:kern w:val="24"/>
                                                <w:sz w:val="24"/>
                                                <w:szCs w:val="24"/>
                                              </w:rPr>
                                            </w:pPr>
                                            <w:r>
                                              <w:rPr>
                                                <w:rFonts w:ascii="Calibri" w:eastAsia="Calibri" w:hAnsi="Calibri"/>
                                                <w:color w:val="000000" w:themeColor="text1"/>
                                                <w:kern w:val="24"/>
                                              </w:rPr>
                                              <w:t>7</w:t>
                                            </w:r>
                                          </w:p>
                                        </w:txbxContent>
                                      </wps:txbx>
  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  <a:prstTxWarp prst="textNoShape">
                                          <a:avLst/>
                                        </a:prstTxWarp>
                                        <a:spAutoFit/>
                                      </wps:bodyPr>
                                    </wps:wsp>
                                    <wps:wsp>
                                      <wps:cNvPr id="1265816797" name="Textfeld 3">
                                        <a:extLst>
                                          <a:ext uri="{FF2B5EF4-FFF2-40B4-BE49-F238E27FC236}">
                                            <a16:creationId xmlns:a16="http://schemas.microsoft.com/office/drawing/2014/main" id="{CC834AF7-32C0-09D8-D3A6-25D129243A3C}"/>
                                          </a:ext>
                                        </a:extLst>
                                      </wps:cNvPr>
                                      <wps:cNvSpPr txBox="1"/>
                                      <wps:spPr>
                                        <a:xfrm>
                                          <a:off x="26434" y="194421"/>
                                          <a:ext cx="162321" cy="163942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6350"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14:paraId="65C63BA4" w14:textId="77777777" w:rsidR="0061226B" w:rsidRDefault="0061226B" w:rsidP="0061226B">
                                            <w:pPr>
                                              <w:rPr>
                                                <w:rFonts w:ascii="Calibri" w:eastAsia="Calibri" w:hAnsi="Calibri"/>
                                                <w:color w:val="000000" w:themeColor="text1"/>
                                                <w:kern w:val="24"/>
                                                <w:sz w:val="24"/>
                                                <w:szCs w:val="24"/>
                                              </w:rPr>
                                            </w:pPr>
                                            <w:r>
                                              <w:rPr>
                                                <w:rFonts w:ascii="Calibri" w:eastAsia="Calibri" w:hAnsi="Calibri"/>
                                                <w:color w:val="000000" w:themeColor="text1"/>
                                                <w:kern w:val="24"/>
                                              </w:rPr>
                                              <w:t>11</w:t>
                                            </w:r>
                                          </w:p>
                                        </w:txbxContent>
                                      </wps:txbx>
  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  <wps:wsp>
                                      <wps:cNvPr id="1113461612" name="Gerade Verbindung 1113461612">
                                        <a:extLst>
                                          <a:ext uri="{FF2B5EF4-FFF2-40B4-BE49-F238E27FC236}">
                                            <a16:creationId xmlns:a16="http://schemas.microsoft.com/office/drawing/2014/main" id="{1CA2C1B6-C59C-3AB5-DB8A-56709FB1736E}"/>
                                          </a:ext>
                                        </a:extLst>
                                      </wps:cNvPr>
                                      <wps:cNvCnPr/>
                                      <wps:spPr>
                                        <a:xfrm>
                                          <a:off x="8312" y="189724"/>
                                          <a:ext cx="145286" cy="0"/>
                                        </a:xfrm>
                                        <a:prstGeom prst="line">
                                          <a:avLst/>
                                        </a:prstGeom>
                                        <a:ln w="12700">
                                          <a:solidFill>
                                            <a:schemeClr val="tx1"/>
                                          </a:solidFill>
                                        </a:ln>
                                      </wps:spPr>
                                      <wps:style>
                                        <a:lnRef idx="1">
                                          <a:schemeClr val="accent1"/>
                                        </a:lnRef>
                                        <a:fillRef idx="0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tx1"/>
                                        </a:fontRef>
                                      </wps:style>
                                      <wps:bodyPr/>
                                    </wps:wsp>
                                  </wpg:grpSp>
                                  <wpg:grpSp>
                                    <wpg:cNvPr id="703477142" name="Gruppieren 703477142">
                                      <a:extLst>
                                        <a:ext uri="{FF2B5EF4-FFF2-40B4-BE49-F238E27FC236}">
                                          <a16:creationId xmlns:a16="http://schemas.microsoft.com/office/drawing/2014/main" id="{4266C563-3FEA-35C0-D359-4B186CCE32ED}"/>
                                        </a:ext>
                                      </a:extLst>
                                    </wpg:cNvPr>
                                    <wpg:cNvGrpSpPr/>
                                    <wpg:grpSpPr>
                                      <a:xfrm>
                                        <a:off x="195592" y="73323"/>
                                        <a:ext cx="355403" cy="398887"/>
                                        <a:chOff x="195592" y="73323"/>
                                        <a:chExt cx="419740" cy="399601"/>
                                      </a:xfrm>
                                    </wpg:grpSpPr>
                                    <pic:pic xmlns:pic="http://schemas.openxmlformats.org/drawingml/2006/picture">
                                      <pic:nvPicPr>
                                        <pic:cNvPr id="342778574" name="Grafik 342778574">
                                          <a:extLst>
                                            <a:ext uri="{FF2B5EF4-FFF2-40B4-BE49-F238E27FC236}">
                                              <a16:creationId xmlns:a16="http://schemas.microsoft.com/office/drawing/2014/main" id="{63D1141D-95FE-F057-4AC3-A87DE2723ADA}"/>
                                            </a:ext>
                                          </a:extLst>
                                        </pic:cNvPr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24" cstate="print">
                                          <a:duotone>
                                            <a:schemeClr val="accent6">
                                              <a:shade val="45000"/>
                                              <a:satMod val="135000"/>
                                            </a:schemeClr>
                                            <a:prstClr val="white"/>
                                          </a:duotone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l="1" r="4035" b="51794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 flipV="1">
                                          <a:off x="290686" y="227950"/>
                                          <a:ext cx="324646" cy="24497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  <wps:wsp>
                                      <wps:cNvPr id="1642388075" name="Textfeld 398">
                                        <a:extLst>
                                          <a:ext uri="{FF2B5EF4-FFF2-40B4-BE49-F238E27FC236}">
                                            <a16:creationId xmlns:a16="http://schemas.microsoft.com/office/drawing/2014/main" id="{910C0972-9CD7-4F64-D5DA-6ED58F590249}"/>
                                          </a:ext>
                                        </a:extLst>
                                      </wps:cNvPr>
                                      <wps:cNvSpPr txBox="1"/>
                                      <wps:spPr>
                                        <a:xfrm>
                                          <a:off x="195592" y="73323"/>
                                          <a:ext cx="183237" cy="22840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6350"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14:paraId="00EAEBC8" w14:textId="77777777" w:rsidR="0061226B" w:rsidRDefault="0061226B" w:rsidP="0061226B">
                                            <w:pPr>
                                              <w:rPr>
                                                <w:rFonts w:ascii="Calibri" w:eastAsia="Calibri" w:hAnsi="Calibri"/>
                                                <w:color w:val="000000" w:themeColor="text1"/>
                                                <w:kern w:val="24"/>
                                                <w:sz w:val="28"/>
                                                <w:szCs w:val="28"/>
                                              </w:rPr>
                                            </w:pPr>
                                            <w:r>
                                              <w:rPr>
                                                <w:rFonts w:ascii="Calibri" w:eastAsia="Calibri" w:hAnsi="Calibri"/>
                                                <w:color w:val="000000" w:themeColor="text1"/>
                                                <w:kern w:val="24"/>
                                                <w:sz w:val="28"/>
                                                <w:szCs w:val="28"/>
                                              </w:rPr>
                                              <w:t>=</w:t>
                                            </w:r>
                                            <w:r>
                                              <w:rPr>
                                                <w:rFonts w:ascii="Calibri" w:eastAsia="Calibri" w:hAnsi="Calibri"/>
                                                <w:color w:val="000000" w:themeColor="text1"/>
                                                <w:kern w:val="24"/>
                                              </w:rPr>
                                              <w:t xml:space="preserve">     </w:t>
                                            </w:r>
                                          </w:p>
                                        </w:txbxContent>
                                      </wps:txbx>
                                      <wps:bodyPr rot="0" spcFirstLastPara="0" vert="horz" wrap="square" lIns="36000" tIns="45720" rIns="91440" bIns="45720" numCol="1" spcCol="0" rtlCol="0" fromWordArt="0" anchor="t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</wpg:grpSp>
                                </wpg:wg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group w14:anchorId="4C2E6779" id="Gruppieren 17" o:spid="_x0000_s1293" style="position:absolute;margin-left:22.25pt;margin-top:11.75pt;width:62.45pt;height:37.15pt;z-index:253573120;mso-width-relative:margin;mso-height-relative:margin" coordsize="5509,4722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">
                            <v:group id="Gruppieren 452995207" o:spid="_x0000_s1294" style="position:absolute;left:3355;top:53;width:1658;height:3576" coordorigin="335519,5378" coordsize="167285,35836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">
                              <v:shape id="Textfeld 3" o:spid="_x0000_s1295" type="#_x0000_t202" style="position:absolute;left:335519;top:5378;width:159458;height:17995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" filled="f" stroked="f" strokeweight=".5pt">
                                <v:textbox style="mso-fit-shape-to-text:t" inset="0,0,0,0">
                                  <w:txbxContent>
                                    <w:p w14:paraId="0EA72B92" w14:textId="77777777" w:rsidR="0061226B" w:rsidRDefault="0061226B" w:rsidP="0061226B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  <w:sz w:val="24"/>
                                          <w:szCs w:val="24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</w:rPr>
                                        <w:t>63</w:t>
                                      </w:r>
                                    </w:p>
                                  </w:txbxContent>
                                </v:textbox>
                              </v:shape>
                              <v:shape id="Textfeld 3" o:spid="_x0000_s1296" type="#_x0000_t202" style="position:absolute;left:340483;top:199799;width:162321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" filled="f" stroked="f" strokeweight=".5pt">
                                <v:textbox inset="0,0,0,0">
                                  <w:txbxContent>
                                    <w:p w14:paraId="3E3F38E9" w14:textId="77777777" w:rsidR="0061226B" w:rsidRDefault="0061226B" w:rsidP="0061226B">
                                      <w:pPr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  <w:sz w:val="24"/>
                                          <w:szCs w:val="24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</w:rPr>
                                        <w:t>11</w:t>
                                      </w:r>
                                    </w:p>
                                  </w:txbxContent>
                                </v:textbox>
                              </v:shape>
                              <v:line id="Gerade Verbindung 450866506" o:spid="_x0000_s1297" style="position:absolute;visibility:visible;mso-wrap-style:square" from="348123,195102" to="493409,19510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" strokecolor="black [3213]" strokeweight="1pt">
                                <v:stroke joinstyle="miter"/>
                              </v:line>
                            </v:group>
                            <v:group id="Gruppieren 126526929" o:spid="_x0000_s1298" style="position:absolute;width:1870;height:3575" coordsize="188755,35836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">
                              <v:shape id="Textfeld 3" o:spid="_x0000_s1299" type="#_x0000_t202" style="position:absolute;width:159458;height:18457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" filled="f" stroked="f" strokeweight=".5pt">
                                <v:textbox style="mso-fit-shape-to-text:t" inset="0,0,0,0">
                                  <w:txbxContent>
                                    <w:p w14:paraId="1A771751" w14:textId="77777777" w:rsidR="0061226B" w:rsidRDefault="0061226B" w:rsidP="0061226B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  <w:sz w:val="24"/>
                                          <w:szCs w:val="24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</w:rPr>
                                        <w:t>7</w:t>
                                      </w:r>
                                    </w:p>
                                  </w:txbxContent>
                                </v:textbox>
                              </v:shape>
                              <v:shape id="Textfeld 3" o:spid="_x0000_s1300" type="#_x0000_t202" style="position:absolute;left:26434;top:194421;width:162321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" filled="f" stroked="f" strokeweight=".5pt">
                                <v:textbox inset="0,0,0,0">
                                  <w:txbxContent>
                                    <w:p w14:paraId="65C63BA4" w14:textId="77777777" w:rsidR="0061226B" w:rsidRDefault="0061226B" w:rsidP="0061226B">
                                      <w:pPr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  <w:sz w:val="24"/>
                                          <w:szCs w:val="24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</w:rPr>
                                        <w:t>11</w:t>
                                      </w:r>
                                    </w:p>
                                  </w:txbxContent>
                                </v:textbox>
                              </v:shape>
                              <v:line id="Gerade Verbindung 1113461612" o:spid="_x0000_s1301" style="position:absolute;visibility:visible;mso-wrap-style:square" from="8312,189724" to="153598,18972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" strokecolor="black [3213]" strokeweight="1pt">
                                <v:stroke joinstyle="miter"/>
                              </v:line>
                            </v:group>
                            <v:group id="Gruppieren 703477142" o:spid="_x0000_s1302" style="position:absolute;left:1955;top:733;width:3554;height:3989" coordorigin="1955,733" coordsize="4197,39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">
                              <v:shape id="Grafik 342778574" o:spid="_x0000_s1303" type="#_x0000_t75" style="position:absolute;left:2906;top:2279;width:3247;height:2450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">
                                <v:imagedata r:id="rId25" o:title="" cropbottom="33944f" cropleft="1f" cropright="2644f" recolortarget="#727272 [1449]"/>
                              </v:shape>
                              <v:shape id="Textfeld 398" o:spid="_x0000_s1304" type="#_x0000_t202" style="position:absolute;left:1955;top:733;width:1833;height:22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" filled="f" stroked="f" strokeweight=".5pt">
                                <v:textbox inset="1mm">
                                  <w:txbxContent>
                                    <w:p w14:paraId="00EAEBC8" w14:textId="77777777" w:rsidR="0061226B" w:rsidRDefault="0061226B" w:rsidP="0061226B">
                                      <w:pPr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  <w:sz w:val="28"/>
                                          <w:szCs w:val="28"/>
                                        </w:rPr>
                                        <w:t>=</w:t>
                                      </w:r>
                                      <w:r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</w:rPr>
                                        <w:t xml:space="preserve">     </w:t>
                                      </w:r>
                                    </w:p>
                                  </w:txbxContent>
                                </v:textbox>
                              </v:shape>
                            </v:group>
                          </v:group>
                        </w:pict>
                      </mc:Fallback>
                    </mc:AlternateContent>
                  </w:r>
                </w:p>
                <w:tbl>
                  <w:tblPr>
                    <w:tblStyle w:val="EinfacheTabelle4"/>
                    <w:tblW w:w="7608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25"/>
                    <w:gridCol w:w="1562"/>
                    <w:gridCol w:w="1817"/>
                    <w:gridCol w:w="425"/>
                    <w:gridCol w:w="1585"/>
                    <w:gridCol w:w="1794"/>
                  </w:tblGrid>
                  <w:tr w:rsidR="00F417FD" w:rsidRPr="00DC14C3" w14:paraId="7A011CDF" w14:textId="77777777" w:rsidTr="00EF5D1E">
                    <w:tr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425" w:type="dxa"/>
                      </w:tcPr>
                      <w:p w14:paraId="1798770D" w14:textId="6618DB84" w:rsidR="00F417FD" w:rsidRPr="00DC14C3" w:rsidRDefault="00F417FD" w:rsidP="00E13C64">
                        <w:pPr>
                          <w:spacing w:line="240" w:lineRule="atLeast"/>
                        </w:pPr>
                        <w:r w:rsidRPr="00DC14C3">
                          <w:t>(1)</w:t>
                        </w:r>
                      </w:p>
                    </w:tc>
                    <w:tc>
                      <w:tcPr>
                        <w:tcW w:w="1562" w:type="dxa"/>
                        <w:vAlign w:val="center"/>
                      </w:tcPr>
                      <w:p w14:paraId="4F1BFECB" w14:textId="5EC77B5A" w:rsidR="00F417FD" w:rsidRPr="00F66E2F" w:rsidRDefault="00F417FD" w:rsidP="00E13C64">
                        <w:pPr>
                          <w:spacing w:line="240" w:lineRule="atLeast"/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rFonts w:eastAsiaTheme="minorEastAsia"/>
                          </w:rPr>
                        </w:pPr>
                      </w:p>
                    </w:tc>
                    <w:tc>
                      <w:tcPr>
                        <w:tcW w:w="1817" w:type="dxa"/>
                      </w:tcPr>
                      <w:p w14:paraId="000AA01F" w14:textId="25758DB7" w:rsidR="00F417FD" w:rsidRPr="00DC14C3" w:rsidRDefault="00F417FD" w:rsidP="00E13C64">
                        <w:pPr>
                          <w:spacing w:line="240" w:lineRule="atLeast"/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</w:pPr>
                        <w:r w:rsidRPr="00DC14C3">
                          <w:t xml:space="preserve">Es wurde mit </w:t>
                        </w:r>
                        <w:r w:rsidR="00B113AD">
                          <w:br/>
                        </w:r>
                        <w:r w:rsidRPr="0061226B">
                          <w:rPr>
                            <w:color w:val="808080"/>
                          </w:rPr>
                          <w:t xml:space="preserve">_____ </w:t>
                        </w:r>
                        <w:r w:rsidRPr="00DC14C3">
                          <w:t>erweitert.</w:t>
                        </w:r>
                      </w:p>
                      <w:p w14:paraId="32AD67BB" w14:textId="77777777" w:rsidR="00F417FD" w:rsidRPr="00DC14C3" w:rsidRDefault="00F417FD" w:rsidP="00E13C64">
                        <w:pPr>
                          <w:spacing w:line="240" w:lineRule="atLeast"/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</w:pPr>
                      </w:p>
                    </w:tc>
                    <w:tc>
                      <w:tcPr>
                        <w:tcW w:w="425" w:type="dxa"/>
                      </w:tcPr>
                      <w:p w14:paraId="417139B1" w14:textId="61E34FAC" w:rsidR="00F417FD" w:rsidRPr="00DC14C3" w:rsidRDefault="00F417FD" w:rsidP="00E13C64">
                        <w:pPr>
                          <w:spacing w:line="240" w:lineRule="atLeast"/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</w:pPr>
                        <w:r w:rsidRPr="00DC14C3">
                          <w:t>(2)</w:t>
                        </w:r>
                      </w:p>
                    </w:tc>
                    <w:tc>
                      <w:tcPr>
                        <w:tcW w:w="1585" w:type="dxa"/>
                      </w:tcPr>
                      <w:p w14:paraId="4F0B49BA" w14:textId="25E4A3B8" w:rsidR="00F417FD" w:rsidRPr="00DC14C3" w:rsidRDefault="00AB7A0C" w:rsidP="00E13C64">
                        <w:pPr>
                          <w:spacing w:line="240" w:lineRule="atLeast"/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</w:pPr>
                        <w:r w:rsidRPr="0061226B">
                          <w:rPr>
                            <w:noProof/>
                          </w:rPr>
                          <mc:AlternateContent>
                            <mc:Choice Requires="wpg">
                              <w:drawing>
                                <wp:anchor distT="0" distB="0" distL="114300" distR="114300" simplePos="0" relativeHeight="253575168" behindDoc="0" locked="0" layoutInCell="1" allowOverlap="1" wp14:anchorId="03CC2B30" wp14:editId="3C26977E">
                                  <wp:simplePos x="0" y="0"/>
                                  <wp:positionH relativeFrom="column">
                                    <wp:posOffset>25936</wp:posOffset>
                                  </wp:positionH>
                                  <wp:positionV relativeFrom="paragraph">
                                    <wp:posOffset>14407</wp:posOffset>
                                  </wp:positionV>
                                  <wp:extent cx="791692" cy="437069"/>
                                  <wp:effectExtent l="0" t="0" r="0" b="7620"/>
                                  <wp:wrapNone/>
                                  <wp:docPr id="516900328" name="Gruppieren 17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Group">
                                      <wpg:wgp>
                                        <wpg:cNvGrpSpPr/>
                                        <wpg:grpSpPr>
                                          <a:xfrm>
                                            <a:off x="0" y="0"/>
                                            <a:ext cx="791692" cy="437069"/>
                                            <a:chOff x="0" y="-75106"/>
                                            <a:chExt cx="549573" cy="438023"/>
                                          </a:xfrm>
                                        </wpg:grpSpPr>
                                        <wpg:grpSp>
                                          <wpg:cNvPr id="1470378551" name="Gruppieren 1470378551"/>
                                          <wpg:cNvGrpSpPr/>
                                          <wpg:grpSpPr>
                                            <a:xfrm>
                                              <a:off x="335519" y="5378"/>
                                              <a:ext cx="165804" cy="357539"/>
                                              <a:chOff x="335519" y="5378"/>
                                              <a:chExt cx="167285" cy="358363"/>
                                            </a:xfrm>
                                          </wpg:grpSpPr>
                                          <wps:wsp>
                                            <wps:cNvPr id="605341533" name="Textfeld 3"/>
                                            <wps:cNvSpPr txBox="1"/>
                                            <wps:spPr>
                                              <a:xfrm>
                                                <a:off x="335519" y="5378"/>
                                                <a:ext cx="159593" cy="1849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 w="6350">
                                                <a:noFill/>
                                              </a:ln>
                                            </wps:spPr>
                                            <wps:txbx>
                                              <w:txbxContent>
                                                <w:p w14:paraId="70BFCE3B" w14:textId="77777777" w:rsidR="0061226B" w:rsidRDefault="0061226B" w:rsidP="0061226B">
                                                  <w:pPr>
                                                    <w:jc w:val="center"/>
                                                    <w:rPr>
                                                      <w:rFonts w:ascii="Calibri" w:eastAsia="Calibri" w:hAnsi="Calibri"/>
                                                      <w:color w:val="000000" w:themeColor="text1"/>
                                                      <w:kern w:val="24"/>
                                                      <w:sz w:val="24"/>
                                                      <w:szCs w:val="24"/>
                                                    </w:rPr>
                                                  </w:pPr>
                                                  <w:r>
                                                    <w:rPr>
                                                      <w:rFonts w:ascii="Calibri" w:eastAsia="Calibri" w:hAnsi="Calibri"/>
                                                      <w:color w:val="000000" w:themeColor="text1"/>
                                                      <w:kern w:val="24"/>
                                                    </w:rPr>
                                                    <w:t>63</w:t>
                                                  </w:r>
                                                </w:p>
                                              </w:txbxContent>
                                            </wps:txbx>
        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        <a:prstTxWarp prst="textNoShape">
                                                <a:avLst/>
                                              </a:prstTxWarp>
                                              <a:spAutoFit/>
                                            </wps:bodyPr>
                                          </wps:wsp>
                                          <wps:wsp>
                                            <wps:cNvPr id="179119092" name="Textfeld 3"/>
                                            <wps:cNvSpPr txBox="1"/>
                                            <wps:spPr>
                                              <a:xfrm>
                                                <a:off x="340483" y="199799"/>
                                                <a:ext cx="162321" cy="163942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 w="6350">
                                                <a:noFill/>
                                              </a:ln>
                                            </wps:spPr>
                                            <wps:txbx>
                                              <w:txbxContent>
                                                <w:p w14:paraId="01FB0B6B" w14:textId="3729D6CE" w:rsidR="0061226B" w:rsidRDefault="0061226B" w:rsidP="00AB7A0C">
                                                  <w:pPr>
                                                    <w:jc w:val="center"/>
                                                    <w:rPr>
                                                      <w:rFonts w:ascii="Calibri" w:eastAsia="Calibri" w:hAnsi="Calibri"/>
                                                      <w:color w:val="000000" w:themeColor="text1"/>
                                                      <w:kern w:val="24"/>
                                                      <w:sz w:val="24"/>
                                                      <w:szCs w:val="24"/>
                                                    </w:rPr>
                                                  </w:pPr>
                                                  <w:r>
                                                    <w:rPr>
                                                      <w:rFonts w:ascii="Calibri" w:eastAsia="Calibri" w:hAnsi="Calibri"/>
                                                      <w:color w:val="000000" w:themeColor="text1"/>
                                                      <w:kern w:val="24"/>
                                                    </w:rPr>
                                                    <w:t>48</w:t>
                                                  </w:r>
                                                </w:p>
                                              </w:txbxContent>
                                            </wps:txbx>
        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        <a:prstTxWarp prst="textNoShape">
                                                <a:avLst/>
                                              </a:prstTxWarp>
                                              <a:noAutofit/>
                                            </wps:bodyPr>
                                          </wps:wsp>
                                          <wps:wsp>
                                            <wps:cNvPr id="1567744507" name="Gerade Verbindung 1567744507"/>
                                            <wps:cNvCnPr/>
                                            <wps:spPr>
                                              <a:xfrm>
                                                <a:off x="348123" y="195102"/>
                                                <a:ext cx="145286" cy="0"/>
                                              </a:xfrm>
                                              <a:prstGeom prst="line">
                                                <a:avLst/>
                                              </a:prstGeom>
                                              <a:ln w="12700">
                                                <a:solidFill>
                                                  <a:schemeClr val="tx1"/>
                                                </a:solidFill>
                                              </a:ln>
                                            </wps:spPr>
                                            <wps:style>
                                              <a:lnRef idx="1">
                                                <a:schemeClr val="accent1"/>
                                              </a:lnRef>
                                              <a:fillRef idx="0">
                                                <a:schemeClr val="accent1"/>
                                              </a:fillRef>
                                              <a:effectRef idx="0">
                                                <a:schemeClr val="accent1"/>
                                              </a:effectRef>
                                              <a:fontRef idx="minor">
                                                <a:schemeClr val="tx1"/>
                                              </a:fontRef>
                                            </wps:style>
                                            <wps:bodyPr/>
                                          </wps:wsp>
                                        </wpg:grpSp>
                                        <wpg:grpSp>
                                          <wpg:cNvPr id="2072458493" name="Gruppieren 2072458493"/>
                                          <wpg:cNvGrpSpPr/>
                                          <wpg:grpSpPr>
                                            <a:xfrm>
                                              <a:off x="0" y="0"/>
                                              <a:ext cx="187084" cy="357538"/>
                                              <a:chOff x="0" y="0"/>
                                              <a:chExt cx="188755" cy="358363"/>
                                            </a:xfrm>
                                          </wpg:grpSpPr>
                                          <wps:wsp>
                                            <wps:cNvPr id="406567461" name="Textfeld 3"/>
                                            <wps:cNvSpPr txBox="1"/>
                                            <wps:spPr>
                                              <a:xfrm>
                                                <a:off x="0" y="0"/>
                                                <a:ext cx="159458" cy="184572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 w="6350">
                                                <a:noFill/>
                                              </a:ln>
                                            </wps:spPr>
                                            <wps:txbx>
                                              <w:txbxContent>
                                                <w:p w14:paraId="53E0A92B" w14:textId="5DA14881" w:rsidR="0061226B" w:rsidRDefault="0061226B" w:rsidP="0061226B">
                                                  <w:pPr>
                                                    <w:jc w:val="center"/>
                                                    <w:rPr>
                                                      <w:rFonts w:ascii="Calibri" w:eastAsia="Calibri" w:hAnsi="Calibri"/>
                                                      <w:color w:val="000000" w:themeColor="text1"/>
                                                      <w:kern w:val="24"/>
                                                      <w:sz w:val="24"/>
                                                      <w:szCs w:val="24"/>
                                                    </w:rPr>
                                                  </w:pPr>
                                                  <w:r>
                                                    <w:rPr>
                                                      <w:rFonts w:ascii="Calibri" w:eastAsia="Calibri" w:hAnsi="Calibri"/>
                                                      <w:color w:val="000000" w:themeColor="text1"/>
                                                      <w:kern w:val="24"/>
                                                    </w:rPr>
                                                    <w:t>8</w:t>
                                                  </w:r>
                                                </w:p>
                                              </w:txbxContent>
                                            </wps:txbx>
        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        <a:prstTxWarp prst="textNoShape">
                                                <a:avLst/>
                                              </a:prstTxWarp>
                                              <a:spAutoFit/>
                                            </wps:bodyPr>
                                          </wps:wsp>
                                          <wps:wsp>
                                            <wps:cNvPr id="1432519425" name="Textfeld 3"/>
                                            <wps:cNvSpPr txBox="1"/>
                                            <wps:spPr>
                                              <a:xfrm>
                                                <a:off x="26434" y="194421"/>
                                                <a:ext cx="162321" cy="163942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 w="6350">
                                                <a:noFill/>
                                              </a:ln>
                                            </wps:spPr>
                                            <wps:txbx>
                                              <w:txbxContent>
                                                <w:p w14:paraId="1DF66A55" w14:textId="7890BF7A" w:rsidR="0061226B" w:rsidRDefault="0061226B" w:rsidP="0061226B">
                                                  <w:pPr>
                                                    <w:rPr>
                                                      <w:rFonts w:ascii="Calibri" w:eastAsia="Calibri" w:hAnsi="Calibri"/>
                                                      <w:color w:val="000000" w:themeColor="text1"/>
                                                      <w:kern w:val="24"/>
                                                      <w:sz w:val="24"/>
                                                      <w:szCs w:val="24"/>
                                                    </w:rPr>
                                                  </w:pPr>
                                                  <w:r>
                                                    <w:rPr>
                                                      <w:rFonts w:ascii="Calibri" w:eastAsia="Calibri" w:hAnsi="Calibri"/>
                                                      <w:color w:val="000000" w:themeColor="text1"/>
                                                      <w:kern w:val="24"/>
                                                    </w:rPr>
                                                    <w:t>12</w:t>
                                                  </w:r>
                                                </w:p>
                                              </w:txbxContent>
                                            </wps:txbx>
        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        <a:prstTxWarp prst="textNoShape">
                                                <a:avLst/>
                                              </a:prstTxWarp>
                                              <a:noAutofit/>
                                            </wps:bodyPr>
                                          </wps:wsp>
                                          <wps:wsp>
                                            <wps:cNvPr id="1422153742" name="Gerade Verbindung 1422153742"/>
                                            <wps:cNvCnPr/>
                                            <wps:spPr>
                                              <a:xfrm>
                                                <a:off x="8312" y="189724"/>
                                                <a:ext cx="145286" cy="0"/>
                                              </a:xfrm>
                                              <a:prstGeom prst="line">
                                                <a:avLst/>
                                              </a:prstGeom>
                                              <a:ln w="12700">
                                                <a:solidFill>
                                                  <a:schemeClr val="tx1"/>
                                                </a:solidFill>
                                              </a:ln>
                                            </wps:spPr>
                                            <wps:style>
                                              <a:lnRef idx="1">
                                                <a:schemeClr val="accent1"/>
                                              </a:lnRef>
                                              <a:fillRef idx="0">
                                                <a:schemeClr val="accent1"/>
                                              </a:fillRef>
                                              <a:effectRef idx="0">
                                                <a:schemeClr val="accent1"/>
                                              </a:effectRef>
                                              <a:fontRef idx="minor">
                                                <a:schemeClr val="tx1"/>
                                              </a:fontRef>
                                            </wps:style>
                                            <wps:bodyPr/>
                                          </wps:wsp>
                                        </wpg:grpSp>
                                        <wpg:grpSp>
                                          <wpg:cNvPr id="1249586961" name="Gruppieren 1249586961"/>
                                          <wpg:cNvGrpSpPr/>
                                          <wpg:grpSpPr>
                                            <a:xfrm>
                                              <a:off x="195592" y="-75106"/>
                                              <a:ext cx="353981" cy="376426"/>
                                              <a:chOff x="195592" y="-75370"/>
                                              <a:chExt cx="418060" cy="377097"/>
                                            </a:xfrm>
                                          </wpg:grpSpPr>
                                          <pic:pic xmlns:pic="http://schemas.openxmlformats.org/drawingml/2006/picture">
                                            <pic:nvPicPr>
                                              <pic:cNvPr id="337647900" name="Grafik 337647900"/>
                                              <pic:cNvPicPr>
                                                <a:picLocks noChangeAspect="1"/>
                                              </pic:cNvPicPr>
                                            </pic:nvPicPr>
                                            <pic:blipFill>
                                              <a:blip r:embed="rId24" cstate="print">
                                                <a:duotone>
                                                  <a:schemeClr val="accent6">
                                                    <a:shade val="45000"/>
                                                    <a:satMod val="135000"/>
                                                  </a:schemeClr>
                                                  <a:prstClr val="white"/>
                                                </a:duotone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 l="1" r="4035" b="51794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 flipV="1">
                                                <a:off x="289133" y="-75370"/>
                                                <a:ext cx="324519" cy="244876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  <wps:wsp>
                                            <wps:cNvPr id="1649042124" name="Textfeld 398"/>
                                            <wps:cNvSpPr txBox="1"/>
                                            <wps:spPr>
                                              <a:xfrm>
                                                <a:off x="195592" y="73323"/>
                                                <a:ext cx="183237" cy="228404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 w="6350">
                                                <a:noFill/>
                                              </a:ln>
                                            </wps:spPr>
                                            <wps:txbx>
                                              <w:txbxContent>
                                                <w:p w14:paraId="477BE7A3" w14:textId="77777777" w:rsidR="0061226B" w:rsidRDefault="0061226B" w:rsidP="0061226B">
                                                  <w:pPr>
                                                    <w:rPr>
                                                      <w:rFonts w:ascii="Calibri" w:eastAsia="Calibri" w:hAnsi="Calibri"/>
                                                      <w:color w:val="000000" w:themeColor="text1"/>
                                                      <w:kern w:val="24"/>
                                                      <w:sz w:val="28"/>
                                                      <w:szCs w:val="28"/>
                                                    </w:rPr>
                                                  </w:pPr>
                                                  <w:r>
                                                    <w:rPr>
                                                      <w:rFonts w:ascii="Calibri" w:eastAsia="Calibri" w:hAnsi="Calibri"/>
                                                      <w:color w:val="000000" w:themeColor="text1"/>
                                                      <w:kern w:val="24"/>
                                                      <w:sz w:val="28"/>
                                                      <w:szCs w:val="28"/>
                                                    </w:rPr>
                                                    <w:t>=</w:t>
                                                  </w:r>
                                                  <w:r>
                                                    <w:rPr>
                                                      <w:rFonts w:ascii="Calibri" w:eastAsia="Calibri" w:hAnsi="Calibri"/>
                                                      <w:color w:val="000000" w:themeColor="text1"/>
                                                      <w:kern w:val="24"/>
                                                    </w:rPr>
                                                    <w:t xml:space="preserve">     </w:t>
                                                  </w:r>
                                                </w:p>
                                              </w:txbxContent>
                                            </wps:txbx>
                                            <wps:bodyPr rot="0" spcFirstLastPara="0" vert="horz" wrap="square" lIns="36000" tIns="45720" rIns="91440" bIns="45720" numCol="1" spcCol="0" rtlCol="0" fromWordArt="0" anchor="t" anchorCtr="0" forceAA="0" compatLnSpc="1">
                                              <a:prstTxWarp prst="textNoShape">
                                                <a:avLst/>
                                              </a:prstTxWarp>
                                              <a:noAutofit/>
                                            </wps:bodyPr>
                                          </wps:wsp>
                                        </wpg:grpSp>
                                      </wpg:wg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group w14:anchorId="03CC2B30" id="_x0000_s1305" style="position:absolute;margin-left:2.05pt;margin-top:1.15pt;width:62.35pt;height:34.4pt;z-index:253575168;mso-width-relative:margin;mso-height-relative:margin" coordorigin=",-751" coordsize="5495,438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">
                                  <v:group id="Gruppieren 1470378551" o:spid="_x0000_s1306" style="position:absolute;left:3355;top:53;width:1658;height:3576" coordorigin="335519,5378" coordsize="167285,35836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">
                                    <v:shape id="Textfeld 3" o:spid="_x0000_s1307" type="#_x0000_t202" style="position:absolute;left:335519;top:5378;width:159593;height:18490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" filled="f" stroked="f" strokeweight=".5pt">
                                      <v:textbox style="mso-fit-shape-to-text:t" inset="0,0,0,0">
                                        <w:txbxContent>
                                          <w:p w14:paraId="70BFCE3B" w14:textId="77777777" w:rsidR="0061226B" w:rsidRDefault="0061226B" w:rsidP="0061226B">
                                            <w:pPr>
                                              <w:jc w:val="center"/>
                                              <w:rPr>
                                                <w:rFonts w:ascii="Calibri" w:eastAsia="Calibri" w:hAnsi="Calibri"/>
                                                <w:color w:val="000000" w:themeColor="text1"/>
                                                <w:kern w:val="24"/>
                                                <w:sz w:val="24"/>
                                                <w:szCs w:val="24"/>
                                              </w:rPr>
                                            </w:pPr>
                                            <w:r>
                                              <w:rPr>
                                                <w:rFonts w:ascii="Calibri" w:eastAsia="Calibri" w:hAnsi="Calibri"/>
                                                <w:color w:val="000000" w:themeColor="text1"/>
                                                <w:kern w:val="24"/>
                                              </w:rPr>
                                              <w:t>63</w:t>
                                            </w:r>
                                          </w:p>
                                        </w:txbxContent>
                                      </v:textbox>
                                    </v:shape>
                                    <v:shape id="Textfeld 3" o:spid="_x0000_s1308" type="#_x0000_t202" style="position:absolute;left:340483;top:199799;width:162321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" filled="f" stroked="f" strokeweight=".5pt">
                                      <v:textbox inset="0,0,0,0">
                                        <w:txbxContent>
                                          <w:p w14:paraId="01FB0B6B" w14:textId="3729D6CE" w:rsidR="0061226B" w:rsidRDefault="0061226B" w:rsidP="00AB7A0C">
                                            <w:pPr>
                                              <w:jc w:val="center"/>
                                              <w:rPr>
                                                <w:rFonts w:ascii="Calibri" w:eastAsia="Calibri" w:hAnsi="Calibri"/>
                                                <w:color w:val="000000" w:themeColor="text1"/>
                                                <w:kern w:val="24"/>
                                                <w:sz w:val="24"/>
                                                <w:szCs w:val="24"/>
                                              </w:rPr>
                                            </w:pPr>
                                            <w:r>
                                              <w:rPr>
                                                <w:rFonts w:ascii="Calibri" w:eastAsia="Calibri" w:hAnsi="Calibri"/>
                                                <w:color w:val="000000" w:themeColor="text1"/>
                                                <w:kern w:val="24"/>
                                              </w:rPr>
                                              <w:t>48</w:t>
                                            </w:r>
                                          </w:p>
                                        </w:txbxContent>
                                      </v:textbox>
                                    </v:shape>
                                    <v:line id="Gerade Verbindung 1567744507" o:spid="_x0000_s1309" style="position:absolute;visibility:visible;mso-wrap-style:square" from="348123,195102" to="493409,19510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" strokecolor="black [3213]" strokeweight="1pt">
                                      <v:stroke joinstyle="miter"/>
                                    </v:line>
                                  </v:group>
                                  <v:group id="Gruppieren 2072458493" o:spid="_x0000_s1310" style="position:absolute;width:1870;height:3575" coordsize="188755,35836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">
                                    <v:shape id="Textfeld 3" o:spid="_x0000_s1311" type="#_x0000_t202" style="position:absolute;width:159458;height:18457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" filled="f" stroked="f" strokeweight=".5pt">
                                      <v:textbox style="mso-fit-shape-to-text:t" inset="0,0,0,0">
                                        <w:txbxContent>
                                          <w:p w14:paraId="53E0A92B" w14:textId="5DA14881" w:rsidR="0061226B" w:rsidRDefault="0061226B" w:rsidP="0061226B">
                                            <w:pPr>
                                              <w:jc w:val="center"/>
                                              <w:rPr>
                                                <w:rFonts w:ascii="Calibri" w:eastAsia="Calibri" w:hAnsi="Calibri"/>
                                                <w:color w:val="000000" w:themeColor="text1"/>
                                                <w:kern w:val="24"/>
                                                <w:sz w:val="24"/>
                                                <w:szCs w:val="24"/>
                                              </w:rPr>
                                            </w:pPr>
                                            <w:r>
                                              <w:rPr>
                                                <w:rFonts w:ascii="Calibri" w:eastAsia="Calibri" w:hAnsi="Calibri"/>
                                                <w:color w:val="000000" w:themeColor="text1"/>
                                                <w:kern w:val="24"/>
                                              </w:rPr>
                                              <w:t>8</w:t>
                                            </w:r>
                                          </w:p>
                                        </w:txbxContent>
                                      </v:textbox>
                                    </v:shape>
                                    <v:shape id="Textfeld 3" o:spid="_x0000_s1312" type="#_x0000_t202" style="position:absolute;left:26434;top:194421;width:162321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" filled="f" stroked="f" strokeweight=".5pt">
                                      <v:textbox inset="0,0,0,0">
                                        <w:txbxContent>
                                          <w:p w14:paraId="1DF66A55" w14:textId="7890BF7A" w:rsidR="0061226B" w:rsidRDefault="0061226B" w:rsidP="0061226B">
                                            <w:pPr>
                                              <w:rPr>
                                                <w:rFonts w:ascii="Calibri" w:eastAsia="Calibri" w:hAnsi="Calibri"/>
                                                <w:color w:val="000000" w:themeColor="text1"/>
                                                <w:kern w:val="24"/>
                                                <w:sz w:val="24"/>
                                                <w:szCs w:val="24"/>
                                              </w:rPr>
                                            </w:pPr>
                                            <w:r>
                                              <w:rPr>
                                                <w:rFonts w:ascii="Calibri" w:eastAsia="Calibri" w:hAnsi="Calibri"/>
                                                <w:color w:val="000000" w:themeColor="text1"/>
                                                <w:kern w:val="24"/>
                                              </w:rPr>
                                              <w:t>12</w:t>
                                            </w:r>
                                          </w:p>
                                        </w:txbxContent>
                                      </v:textbox>
                                    </v:shape>
                                    <v:line id="Gerade Verbindung 1422153742" o:spid="_x0000_s1313" style="position:absolute;visibility:visible;mso-wrap-style:square" from="8312,189724" to="153598,18972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" strokecolor="black [3213]" strokeweight="1pt">
                                      <v:stroke joinstyle="miter"/>
                                    </v:line>
                                  </v:group>
                                  <v:group id="Gruppieren 1249586961" o:spid="_x0000_s1314" style="position:absolute;left:1955;top:-751;width:3540;height:3764" coordorigin="1955,-753" coordsize="4180,37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">
                                    <v:shape id="Grafik 337647900" o:spid="_x0000_s1315" type="#_x0000_t75" style="position:absolute;left:2891;top:-753;width:3245;height:2448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">
                                      <v:imagedata r:id="rId25" o:title="" cropbottom="33944f" cropleft="1f" cropright="2644f" recolortarget="#727272 [1449]"/>
                                    </v:shape>
                                    <v:shape id="Textfeld 398" o:spid="_x0000_s1316" type="#_x0000_t202" style="position:absolute;left:1955;top:733;width:1833;height:22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" filled="f" stroked="f" strokeweight=".5pt">
                                      <v:textbox inset="1mm">
                                        <w:txbxContent>
                                          <w:p w14:paraId="477BE7A3" w14:textId="77777777" w:rsidR="0061226B" w:rsidRDefault="0061226B" w:rsidP="0061226B">
                                            <w:pPr>
                                              <w:rPr>
                                                <w:rFonts w:ascii="Calibri" w:eastAsia="Calibri" w:hAnsi="Calibri"/>
                                                <w:color w:val="000000" w:themeColor="text1"/>
                                                <w:kern w:val="24"/>
                                                <w:sz w:val="28"/>
                                                <w:szCs w:val="28"/>
                                              </w:rPr>
                                            </w:pPr>
                                            <w:r>
                                              <w:rPr>
                                                <w:rFonts w:ascii="Calibri" w:eastAsia="Calibri" w:hAnsi="Calibri"/>
                                                <w:color w:val="000000" w:themeColor="text1"/>
                                                <w:kern w:val="24"/>
                                                <w:sz w:val="28"/>
                                                <w:szCs w:val="28"/>
                                              </w:rPr>
                                              <w:t>=</w:t>
                                            </w:r>
                                            <w:r>
                                              <w:rPr>
                                                <w:rFonts w:ascii="Calibri" w:eastAsia="Calibri" w:hAnsi="Calibri"/>
                                                <w:color w:val="000000" w:themeColor="text1"/>
                                                <w:kern w:val="24"/>
                                              </w:rPr>
                                              <w:t xml:space="preserve">     </w:t>
                                            </w:r>
                                          </w:p>
                                        </w:txbxContent>
                                      </v:textbox>
                                    </v:shape>
                                  </v:group>
                                </v:group>
                              </w:pict>
                            </mc:Fallback>
                          </mc:AlternateContent>
                        </w:r>
                      </w:p>
                    </w:tc>
                    <w:tc>
                      <w:tcPr>
                        <w:tcW w:w="1794" w:type="dxa"/>
                      </w:tcPr>
                      <w:p w14:paraId="7F183B55" w14:textId="784E3C8A" w:rsidR="00F417FD" w:rsidRPr="00DC14C3" w:rsidRDefault="00F417FD" w:rsidP="00E13C64">
                        <w:pPr>
                          <w:spacing w:line="240" w:lineRule="atLeast"/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</w:pPr>
                        <w:r w:rsidRPr="00DC14C3">
                          <w:t xml:space="preserve">Es wurde mit </w:t>
                        </w:r>
                        <w:r w:rsidR="00B113AD">
                          <w:br/>
                        </w:r>
                        <w:r w:rsidRPr="0061226B">
                          <w:rPr>
                            <w:color w:val="808080"/>
                          </w:rPr>
                          <w:t xml:space="preserve">_____ </w:t>
                        </w:r>
                        <w:r w:rsidRPr="00DC14C3">
                          <w:t>erweitert.</w:t>
                        </w:r>
                      </w:p>
                      <w:p w14:paraId="4F03499C" w14:textId="77777777" w:rsidR="00F417FD" w:rsidRDefault="00F417FD" w:rsidP="00E13C64">
                        <w:pPr>
                          <w:spacing w:line="240" w:lineRule="atLeast"/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Cs w:val="0"/>
                          </w:rPr>
                        </w:pPr>
                      </w:p>
                      <w:p w14:paraId="5FA9391E" w14:textId="77777777" w:rsidR="0061226B" w:rsidRPr="00DC14C3" w:rsidRDefault="0061226B" w:rsidP="00E13C64">
                        <w:pPr>
                          <w:spacing w:line="240" w:lineRule="atLeast"/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</w:pPr>
                      </w:p>
                    </w:tc>
                  </w:tr>
                </w:tbl>
                <w:p w14:paraId="17BD8336" w14:textId="77777777" w:rsidR="00F417FD" w:rsidRPr="00DC14C3" w:rsidRDefault="00F417FD" w:rsidP="00E13C64">
                  <w:pPr>
                    <w:spacing w:line="240" w:lineRule="atLeast"/>
                  </w:pPr>
                </w:p>
              </w:tc>
            </w:tr>
            <w:tr w:rsidR="00F417FD" w14:paraId="6091D58D" w14:textId="77777777" w:rsidTr="00DC14C3">
              <w:tc>
                <w:tcPr>
                  <w:tcW w:w="425" w:type="dxa"/>
                </w:tcPr>
                <w:p w14:paraId="53EC7140" w14:textId="77777777" w:rsidR="00F417FD" w:rsidRPr="00F417FD" w:rsidRDefault="00F417FD" w:rsidP="00E13C64">
                  <w:pPr>
                    <w:pStyle w:val="Nummerierung"/>
                    <w:spacing w:line="240" w:lineRule="atLeast"/>
                    <w:rPr>
                      <w:color w:val="70BCC9" w:themeColor="text2" w:themeTint="99"/>
                    </w:rPr>
                  </w:pPr>
                  <w:r>
                    <w:rPr>
                      <w:color w:val="70BCC9" w:themeColor="text2" w:themeTint="99"/>
                    </w:rPr>
                    <w:t>c)</w:t>
                  </w:r>
                </w:p>
              </w:tc>
              <w:tc>
                <w:tcPr>
                  <w:tcW w:w="7579" w:type="dxa"/>
                </w:tcPr>
                <w:p w14:paraId="30C18189" w14:textId="1A41AEFF" w:rsidR="00F417FD" w:rsidRPr="00DC14C3" w:rsidRDefault="00F417FD" w:rsidP="00E13C64">
                  <w:pPr>
                    <w:spacing w:line="240" w:lineRule="atLeast"/>
                  </w:pPr>
                  <w:r w:rsidRPr="00DC14C3">
                    <w:t>Kürze die Brüche</w:t>
                  </w:r>
                  <w:r w:rsidR="001277B3">
                    <w:t>.</w:t>
                  </w:r>
                </w:p>
                <w:p w14:paraId="0A934415" w14:textId="56067E8B" w:rsidR="00F417FD" w:rsidRPr="00DC14C3" w:rsidRDefault="00AB7A0C" w:rsidP="00E13C64">
                  <w:pPr>
                    <w:spacing w:line="240" w:lineRule="atLeast"/>
                  </w:pPr>
                  <w:r w:rsidRPr="0061226B">
                    <w:rPr>
                      <w:noProof/>
                    </w:rPr>
                    <mc:AlternateContent>
                      <mc:Choice Requires="wpg">
                        <w:drawing>
                          <wp:anchor distT="0" distB="0" distL="114300" distR="114300" simplePos="0" relativeHeight="253577216" behindDoc="0" locked="0" layoutInCell="1" allowOverlap="1" wp14:anchorId="3BC703E2" wp14:editId="1AAEBA1C">
                            <wp:simplePos x="0" y="0"/>
                            <wp:positionH relativeFrom="column">
                              <wp:posOffset>2741039</wp:posOffset>
                            </wp:positionH>
                            <wp:positionV relativeFrom="paragraph">
                              <wp:posOffset>165067</wp:posOffset>
                            </wp:positionV>
                            <wp:extent cx="792013" cy="443195"/>
                            <wp:effectExtent l="0" t="0" r="0" b="1905"/>
                            <wp:wrapNone/>
                            <wp:docPr id="1124549064" name="Gruppieren 17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792013" cy="443195"/>
                                      <a:chOff x="0" y="-81060"/>
                                      <a:chExt cx="549561" cy="443977"/>
                                    </a:xfrm>
                                  </wpg:grpSpPr>
                                  <wpg:grpSp>
                                    <wpg:cNvPr id="1801235465" name="Gruppieren 1801235465"/>
                                    <wpg:cNvGrpSpPr/>
                                    <wpg:grpSpPr>
                                      <a:xfrm>
                                        <a:off x="335519" y="5378"/>
                                        <a:ext cx="165804" cy="357539"/>
                                        <a:chOff x="335519" y="5378"/>
                                        <a:chExt cx="167285" cy="358363"/>
                                      </a:xfrm>
                                    </wpg:grpSpPr>
                                    <wps:wsp>
                                      <wps:cNvPr id="613233975" name="Textfeld 3"/>
                                      <wps:cNvSpPr txBox="1"/>
                                      <wps:spPr>
                                        <a:xfrm>
                                          <a:off x="335519" y="5378"/>
                                          <a:ext cx="159593" cy="1849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6350"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14:paraId="0E594A11" w14:textId="77777777" w:rsidR="0061226B" w:rsidRDefault="0061226B" w:rsidP="0061226B">
                                            <w:pPr>
                                              <w:jc w:val="center"/>
                                              <w:rPr>
                                                <w:rFonts w:ascii="Calibri" w:eastAsia="Calibri" w:hAnsi="Calibri"/>
                                                <w:color w:val="000000" w:themeColor="text1"/>
                                                <w:kern w:val="24"/>
                                                <w:sz w:val="24"/>
                                                <w:szCs w:val="24"/>
                                              </w:rPr>
                                            </w:pPr>
                                            <w:r>
                                              <w:rPr>
                                                <w:rFonts w:ascii="Calibri" w:eastAsia="Calibri" w:hAnsi="Calibri"/>
                                                <w:color w:val="000000" w:themeColor="text1"/>
                                                <w:kern w:val="24"/>
                                              </w:rPr>
                                              <w:t>63</w:t>
                                            </w:r>
                                          </w:p>
                                        </w:txbxContent>
                                      </wps:txbx>
  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  <a:prstTxWarp prst="textNoShape">
                                          <a:avLst/>
                                        </a:prstTxWarp>
                                        <a:spAutoFit/>
                                      </wps:bodyPr>
                                    </wps:wsp>
                                    <wps:wsp>
                                      <wps:cNvPr id="1067204937" name="Textfeld 3"/>
                                      <wps:cNvSpPr txBox="1"/>
                                      <wps:spPr>
                                        <a:xfrm>
                                          <a:off x="340483" y="199799"/>
                                          <a:ext cx="162321" cy="163942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6350"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14:paraId="1BCEFDED" w14:textId="289C9F84" w:rsidR="0061226B" w:rsidRDefault="0061226B" w:rsidP="0061226B">
                                            <w:pPr>
                                              <w:jc w:val="center"/>
                                              <w:rPr>
                                                <w:rFonts w:ascii="Calibri" w:eastAsia="Calibri" w:hAnsi="Calibri"/>
                                                <w:color w:val="000000" w:themeColor="text1"/>
                                                <w:kern w:val="24"/>
                                                <w:sz w:val="24"/>
                                                <w:szCs w:val="24"/>
                                              </w:rPr>
                                            </w:pPr>
                                            <w:r>
                                              <w:rPr>
                                                <w:rFonts w:ascii="Calibri" w:eastAsia="Calibri" w:hAnsi="Calibri"/>
                                                <w:color w:val="000000" w:themeColor="text1"/>
                                                <w:kern w:val="24"/>
                                              </w:rPr>
                                              <w:t>9</w:t>
                                            </w:r>
                                          </w:p>
                                        </w:txbxContent>
                                      </wps:txbx>
  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  <wps:wsp>
                                      <wps:cNvPr id="1891206999" name="Gerade Verbindung 1891206999"/>
                                      <wps:cNvCnPr/>
                                      <wps:spPr>
                                        <a:xfrm>
                                          <a:off x="348123" y="195102"/>
                                          <a:ext cx="145286" cy="0"/>
                                        </a:xfrm>
                                        <a:prstGeom prst="line">
                                          <a:avLst/>
                                        </a:prstGeom>
                                        <a:ln w="12700">
                                          <a:solidFill>
                                            <a:schemeClr val="tx1"/>
                                          </a:solidFill>
                                        </a:ln>
                                      </wps:spPr>
                                      <wps:style>
                                        <a:lnRef idx="1">
                                          <a:schemeClr val="accent1"/>
                                        </a:lnRef>
                                        <a:fillRef idx="0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tx1"/>
                                        </a:fontRef>
                                      </wps:style>
                                      <wps:bodyPr/>
                                    </wps:wsp>
                                  </wpg:grpSp>
                                  <wpg:grpSp>
                                    <wpg:cNvPr id="1696125745" name="Gruppieren 1696125745"/>
                                    <wpg:cNvGrpSpPr/>
                                    <wpg:grpSpPr>
                                      <a:xfrm>
                                        <a:off x="0" y="0"/>
                                        <a:ext cx="187084" cy="357538"/>
                                        <a:chOff x="0" y="0"/>
                                        <a:chExt cx="188755" cy="358363"/>
                                      </a:xfrm>
                                    </wpg:grpSpPr>
                                    <wps:wsp>
                                      <wps:cNvPr id="438952421" name="Textfeld 3"/>
                                      <wps:cNvSpPr txBox="1"/>
                                      <wps:spPr>
                                        <a:xfrm>
                                          <a:off x="0" y="0"/>
                                          <a:ext cx="159458" cy="184572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6350"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14:paraId="0F3970D4" w14:textId="2BBDBB85" w:rsidR="0061226B" w:rsidRDefault="0061226B" w:rsidP="0061226B">
                                            <w:pPr>
                                              <w:jc w:val="center"/>
                                              <w:rPr>
                                                <w:rFonts w:ascii="Calibri" w:eastAsia="Calibri" w:hAnsi="Calibri"/>
                                                <w:color w:val="000000" w:themeColor="text1"/>
                                                <w:kern w:val="24"/>
                                                <w:sz w:val="24"/>
                                                <w:szCs w:val="24"/>
                                              </w:rPr>
                                            </w:pPr>
                                            <w:r>
                                              <w:rPr>
                                                <w:rFonts w:ascii="Calibri" w:eastAsia="Calibri" w:hAnsi="Calibri"/>
                                                <w:color w:val="000000" w:themeColor="text1"/>
                                                <w:kern w:val="24"/>
                                              </w:rPr>
                                              <w:t>56</w:t>
                                            </w:r>
                                          </w:p>
                                        </w:txbxContent>
                                      </wps:txbx>
  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  <a:prstTxWarp prst="textNoShape">
                                          <a:avLst/>
                                        </a:prstTxWarp>
                                        <a:spAutoFit/>
                                      </wps:bodyPr>
                                    </wps:wsp>
                                    <wps:wsp>
                                      <wps:cNvPr id="1224986648" name="Textfeld 3"/>
                                      <wps:cNvSpPr txBox="1"/>
                                      <wps:spPr>
                                        <a:xfrm>
                                          <a:off x="26434" y="194421"/>
                                          <a:ext cx="162321" cy="163942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6350"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14:paraId="01DFE46E" w14:textId="4DE7F8AC" w:rsidR="0061226B" w:rsidRDefault="0061226B" w:rsidP="0061226B">
                                            <w:pPr>
                                              <w:rPr>
                                                <w:rFonts w:ascii="Calibri" w:eastAsia="Calibri" w:hAnsi="Calibri"/>
                                                <w:color w:val="000000" w:themeColor="text1"/>
                                                <w:kern w:val="24"/>
                                                <w:sz w:val="24"/>
                                                <w:szCs w:val="24"/>
                                              </w:rPr>
                                            </w:pPr>
                                            <w:r>
                                              <w:rPr>
                                                <w:rFonts w:ascii="Calibri" w:eastAsia="Calibri" w:hAnsi="Calibri"/>
                                                <w:color w:val="000000" w:themeColor="text1"/>
                                                <w:kern w:val="24"/>
                                              </w:rPr>
                                              <w:t>63</w:t>
                                            </w:r>
                                          </w:p>
                                        </w:txbxContent>
                                      </wps:txbx>
  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  <wps:wsp>
                                      <wps:cNvPr id="1594302443" name="Gerade Verbindung 1594302443"/>
                                      <wps:cNvCnPr/>
                                      <wps:spPr>
                                        <a:xfrm>
                                          <a:off x="8312" y="189724"/>
                                          <a:ext cx="145286" cy="0"/>
                                        </a:xfrm>
                                        <a:prstGeom prst="line">
                                          <a:avLst/>
                                        </a:prstGeom>
                                        <a:ln w="12700">
                                          <a:solidFill>
                                            <a:schemeClr val="tx1"/>
                                          </a:solidFill>
                                        </a:ln>
                                      </wps:spPr>
                                      <wps:style>
                                        <a:lnRef idx="1">
                                          <a:schemeClr val="accent1"/>
                                        </a:lnRef>
                                        <a:fillRef idx="0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tx1"/>
                                        </a:fontRef>
                                      </wps:style>
                                      <wps:bodyPr/>
                                    </wps:wsp>
                                  </wpg:grpSp>
                                  <wpg:grpSp>
                                    <wpg:cNvPr id="1607702129" name="Gruppieren 1607702129"/>
                                    <wpg:cNvGrpSpPr/>
                                    <wpg:grpSpPr>
                                      <a:xfrm>
                                        <a:off x="195592" y="-81060"/>
                                        <a:ext cx="353969" cy="382380"/>
                                        <a:chOff x="195592" y="-81335"/>
                                        <a:chExt cx="418048" cy="383062"/>
                                      </a:xfrm>
                                    </wpg:grpSpPr>
                                    <pic:pic xmlns:pic="http://schemas.openxmlformats.org/drawingml/2006/picture">
                                      <pic:nvPicPr>
                                        <pic:cNvPr id="649961193" name="Grafik 649961193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24" cstate="print">
                                          <a:duotone>
                                            <a:schemeClr val="accent6">
                                              <a:shade val="45000"/>
                                              <a:satMod val="135000"/>
                                            </a:schemeClr>
                                            <a:prstClr val="white"/>
                                          </a:duotone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l="1" r="4035" b="51794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 flipV="1">
                                          <a:off x="289121" y="-81335"/>
                                          <a:ext cx="324519" cy="244876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  <wps:wsp>
                                      <wps:cNvPr id="543732577" name="Textfeld 398"/>
                                      <wps:cNvSpPr txBox="1"/>
                                      <wps:spPr>
                                        <a:xfrm>
                                          <a:off x="195592" y="73323"/>
                                          <a:ext cx="183237" cy="22840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6350"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14:paraId="290C3A28" w14:textId="77777777" w:rsidR="0061226B" w:rsidRDefault="0061226B" w:rsidP="0061226B">
                                            <w:pPr>
                                              <w:rPr>
                                                <w:rFonts w:ascii="Calibri" w:eastAsia="Calibri" w:hAnsi="Calibri"/>
                                                <w:color w:val="000000" w:themeColor="text1"/>
                                                <w:kern w:val="24"/>
                                                <w:sz w:val="28"/>
                                                <w:szCs w:val="28"/>
                                              </w:rPr>
                                            </w:pPr>
                                            <w:r>
                                              <w:rPr>
                                                <w:rFonts w:ascii="Calibri" w:eastAsia="Calibri" w:hAnsi="Calibri"/>
                                                <w:color w:val="000000" w:themeColor="text1"/>
                                                <w:kern w:val="24"/>
                                                <w:sz w:val="28"/>
                                                <w:szCs w:val="28"/>
                                              </w:rPr>
                                              <w:t>=</w:t>
                                            </w:r>
                                            <w:r>
                                              <w:rPr>
                                                <w:rFonts w:ascii="Calibri" w:eastAsia="Calibri" w:hAnsi="Calibri"/>
                                                <w:color w:val="000000" w:themeColor="text1"/>
                                                <w:kern w:val="24"/>
                                              </w:rPr>
                                              <w:t xml:space="preserve">     </w:t>
                                            </w:r>
                                          </w:p>
                                        </w:txbxContent>
                                      </wps:txbx>
                                      <wps:bodyPr rot="0" spcFirstLastPara="0" vert="horz" wrap="square" lIns="36000" tIns="45720" rIns="91440" bIns="45720" numCol="1" spcCol="0" rtlCol="0" fromWordArt="0" anchor="t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</wpg:grpSp>
                                </wpg:wg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group w14:anchorId="3BC703E2" id="_x0000_s1317" style="position:absolute;margin-left:215.85pt;margin-top:13pt;width:62.35pt;height:34.9pt;z-index:253577216;mso-width-relative:margin;mso-height-relative:margin" coordorigin=",-810" coordsize="5495,443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">
                            <v:group id="Gruppieren 1801235465" o:spid="_x0000_s1318" style="position:absolute;left:3355;top:53;width:1658;height:3576" coordorigin="335519,5378" coordsize="167285,35836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">
                              <v:shape id="Textfeld 3" o:spid="_x0000_s1319" type="#_x0000_t202" style="position:absolute;left:335519;top:5378;width:159593;height:18490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" filled="f" stroked="f" strokeweight=".5pt">
                                <v:textbox style="mso-fit-shape-to-text:t" inset="0,0,0,0">
                                  <w:txbxContent>
                                    <w:p w14:paraId="0E594A11" w14:textId="77777777" w:rsidR="0061226B" w:rsidRDefault="0061226B" w:rsidP="0061226B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  <w:sz w:val="24"/>
                                          <w:szCs w:val="24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</w:rPr>
                                        <w:t>63</w:t>
                                      </w:r>
                                    </w:p>
                                  </w:txbxContent>
                                </v:textbox>
                              </v:shape>
                              <v:shape id="Textfeld 3" o:spid="_x0000_s1320" type="#_x0000_t202" style="position:absolute;left:340483;top:199799;width:162321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" filled="f" stroked="f" strokeweight=".5pt">
                                <v:textbox inset="0,0,0,0">
                                  <w:txbxContent>
                                    <w:p w14:paraId="1BCEFDED" w14:textId="289C9F84" w:rsidR="0061226B" w:rsidRDefault="0061226B" w:rsidP="0061226B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  <w:sz w:val="24"/>
                                          <w:szCs w:val="24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</w:rPr>
                                        <w:t>9</w:t>
                                      </w:r>
                                    </w:p>
                                  </w:txbxContent>
                                </v:textbox>
                              </v:shape>
                              <v:line id="Gerade Verbindung 1891206999" o:spid="_x0000_s1321" style="position:absolute;visibility:visible;mso-wrap-style:square" from="348123,195102" to="493409,19510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" strokecolor="black [3213]" strokeweight="1pt">
                                <v:stroke joinstyle="miter"/>
                              </v:line>
                            </v:group>
                            <v:group id="Gruppieren 1696125745" o:spid="_x0000_s1322" style="position:absolute;width:1870;height:3575" coordsize="188755,35836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">
                              <v:shape id="Textfeld 3" o:spid="_x0000_s1323" type="#_x0000_t202" style="position:absolute;width:159458;height:18457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" filled="f" stroked="f" strokeweight=".5pt">
                                <v:textbox style="mso-fit-shape-to-text:t" inset="0,0,0,0">
                                  <w:txbxContent>
                                    <w:p w14:paraId="0F3970D4" w14:textId="2BBDBB85" w:rsidR="0061226B" w:rsidRDefault="0061226B" w:rsidP="0061226B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  <w:sz w:val="24"/>
                                          <w:szCs w:val="24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</w:rPr>
                                        <w:t>56</w:t>
                                      </w:r>
                                    </w:p>
                                  </w:txbxContent>
                                </v:textbox>
                              </v:shape>
                              <v:shape id="Textfeld 3" o:spid="_x0000_s1324" type="#_x0000_t202" style="position:absolute;left:26434;top:194421;width:162321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" filled="f" stroked="f" strokeweight=".5pt">
                                <v:textbox inset="0,0,0,0">
                                  <w:txbxContent>
                                    <w:p w14:paraId="01DFE46E" w14:textId="4DE7F8AC" w:rsidR="0061226B" w:rsidRDefault="0061226B" w:rsidP="0061226B">
                                      <w:pPr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  <w:sz w:val="24"/>
                                          <w:szCs w:val="24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</w:rPr>
                                        <w:t>63</w:t>
                                      </w:r>
                                    </w:p>
                                  </w:txbxContent>
                                </v:textbox>
                              </v:shape>
                              <v:line id="Gerade Verbindung 1594302443" o:spid="_x0000_s1325" style="position:absolute;visibility:visible;mso-wrap-style:square" from="8312,189724" to="153598,18972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" strokecolor="black [3213]" strokeweight="1pt">
                                <v:stroke joinstyle="miter"/>
                              </v:line>
                            </v:group>
                            <v:group id="Gruppieren 1607702129" o:spid="_x0000_s1326" style="position:absolute;left:1955;top:-810;width:3540;height:3823" coordorigin="1955,-813" coordsize="4180,38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">
                              <v:shape id="Grafik 649961193" o:spid="_x0000_s1327" type="#_x0000_t75" style="position:absolute;left:2891;top:-813;width:3245;height:2448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">
                                <v:imagedata r:id="rId25" o:title="" cropbottom="33944f" cropleft="1f" cropright="2644f" recolortarget="#727272 [1449]"/>
                              </v:shape>
                              <v:shape id="Textfeld 398" o:spid="_x0000_s1328" type="#_x0000_t202" style="position:absolute;left:1955;top:733;width:1833;height:22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" filled="f" stroked="f" strokeweight=".5pt">
                                <v:textbox inset="1mm">
                                  <w:txbxContent>
                                    <w:p w14:paraId="290C3A28" w14:textId="77777777" w:rsidR="0061226B" w:rsidRDefault="0061226B" w:rsidP="0061226B">
                                      <w:pPr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  <w:sz w:val="28"/>
                                          <w:szCs w:val="28"/>
                                        </w:rPr>
                                        <w:t>=</w:t>
                                      </w:r>
                                      <w:r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</w:rPr>
                                        <w:t xml:space="preserve">     </w:t>
                                      </w:r>
                                    </w:p>
                                  </w:txbxContent>
                                </v:textbox>
                              </v:shape>
                            </v:group>
                          </v:group>
                        </w:pict>
                      </mc:Fallback>
                    </mc:AlternateContent>
                  </w:r>
                </w:p>
                <w:tbl>
                  <w:tblPr>
                    <w:tblStyle w:val="EinfacheTabelle4"/>
                    <w:tblW w:w="7608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25"/>
                    <w:gridCol w:w="1562"/>
                    <w:gridCol w:w="1817"/>
                    <w:gridCol w:w="425"/>
                    <w:gridCol w:w="1585"/>
                    <w:gridCol w:w="1794"/>
                  </w:tblGrid>
                  <w:tr w:rsidR="00F417FD" w:rsidRPr="00DC14C3" w14:paraId="59CEC397" w14:textId="77777777" w:rsidTr="00EF5D1E">
                    <w:tr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425" w:type="dxa"/>
                      </w:tcPr>
                      <w:p w14:paraId="4EA78EE7" w14:textId="3DD3C29C" w:rsidR="00F417FD" w:rsidRPr="00DC14C3" w:rsidRDefault="00F417FD" w:rsidP="00E13C64">
                        <w:pPr>
                          <w:spacing w:line="240" w:lineRule="atLeast"/>
                        </w:pPr>
                        <w:r w:rsidRPr="00DC14C3">
                          <w:t>(1)</w:t>
                        </w:r>
                      </w:p>
                    </w:tc>
                    <w:tc>
                      <w:tcPr>
                        <w:tcW w:w="1562" w:type="dxa"/>
                      </w:tcPr>
                      <w:p w14:paraId="0D221361" w14:textId="52318425" w:rsidR="00F417FD" w:rsidRPr="00F66E2F" w:rsidRDefault="00AB7A0C" w:rsidP="00E13C64">
                        <w:pPr>
                          <w:spacing w:line="240" w:lineRule="atLeast"/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rFonts w:eastAsiaTheme="minorEastAsia"/>
                          </w:rPr>
                        </w:pPr>
                        <w:r w:rsidRPr="0061226B">
                          <w:rPr>
                            <w:noProof/>
                          </w:rPr>
                          <mc:AlternateContent>
                            <mc:Choice Requires="wpg">
                              <w:drawing>
                                <wp:anchor distT="0" distB="0" distL="114300" distR="114300" simplePos="0" relativeHeight="253579264" behindDoc="0" locked="0" layoutInCell="1" allowOverlap="1" wp14:anchorId="0975856B" wp14:editId="65C6E792">
                                  <wp:simplePos x="0" y="0"/>
                                  <wp:positionH relativeFrom="column">
                                    <wp:posOffset>42660</wp:posOffset>
                                  </wp:positionH>
                                  <wp:positionV relativeFrom="paragraph">
                                    <wp:posOffset>78014</wp:posOffset>
                                  </wp:positionV>
                                  <wp:extent cx="794515" cy="466095"/>
                                  <wp:effectExtent l="0" t="0" r="0" b="3810"/>
                                  <wp:wrapNone/>
                                  <wp:docPr id="1491215531" name="Gruppieren 17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Group">
                                      <wpg:wgp>
                                        <wpg:cNvGrpSpPr/>
                                        <wpg:grpSpPr>
                                          <a:xfrm>
                                            <a:off x="0" y="0"/>
                                            <a:ext cx="794515" cy="466095"/>
                                            <a:chOff x="-607" y="0"/>
                                            <a:chExt cx="551678" cy="466335"/>
                                          </a:xfrm>
                                        </wpg:grpSpPr>
                                        <wpg:grpSp>
                                          <wpg:cNvPr id="1001135656" name="Gruppieren 1001135656"/>
                                          <wpg:cNvGrpSpPr/>
                                          <wpg:grpSpPr>
                                            <a:xfrm>
                                              <a:off x="339643" y="5378"/>
                                              <a:ext cx="161681" cy="357539"/>
                                              <a:chOff x="339679" y="5378"/>
                                              <a:chExt cx="163125" cy="358363"/>
                                            </a:xfrm>
                                          </wpg:grpSpPr>
                                          <wps:wsp>
                                            <wps:cNvPr id="2146624662" name="Textfeld 3"/>
                                            <wps:cNvSpPr txBox="1"/>
                                            <wps:spPr>
                                              <a:xfrm>
                                                <a:off x="339679" y="5378"/>
                                                <a:ext cx="159458" cy="17995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 w="6350">
                                                <a:noFill/>
                                              </a:ln>
                                            </wps:spPr>
                                            <wps:txbx>
                                              <w:txbxContent>
                                                <w:p w14:paraId="2A53B3C8" w14:textId="5324C36E" w:rsidR="00EF5D1E" w:rsidRDefault="00EF5D1E" w:rsidP="00EF5D1E">
                                                  <w:pPr>
                                                    <w:jc w:val="center"/>
                                                    <w:rPr>
                                                      <w:rFonts w:ascii="Calibri" w:eastAsia="Calibri" w:hAnsi="Calibri"/>
                                                      <w:color w:val="000000" w:themeColor="text1"/>
                                                      <w:kern w:val="24"/>
                                                      <w:sz w:val="24"/>
                                                      <w:szCs w:val="24"/>
                                                    </w:rPr>
                                                  </w:pPr>
                                                  <w:r>
                                                    <w:rPr>
                                                      <w:rFonts w:ascii="Calibri" w:eastAsia="Calibri" w:hAnsi="Calibri"/>
                                                      <w:color w:val="000000" w:themeColor="text1"/>
                                                      <w:kern w:val="24"/>
                                                    </w:rPr>
                                                    <w:t>7</w:t>
                                                  </w:r>
                                                </w:p>
                                              </w:txbxContent>
                                            </wps:txbx>
        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        <a:prstTxWarp prst="textNoShape">
                                                <a:avLst/>
                                              </a:prstTxWarp>
                                              <a:spAutoFit/>
                                            </wps:bodyPr>
                                          </wps:wsp>
                                          <wps:wsp>
                                            <wps:cNvPr id="315159585" name="Textfeld 3"/>
                                            <wps:cNvSpPr txBox="1"/>
                                            <wps:spPr>
                                              <a:xfrm>
                                                <a:off x="340483" y="199799"/>
                                                <a:ext cx="162321" cy="163942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 w="6350">
                                                <a:noFill/>
                                              </a:ln>
                                            </wps:spPr>
                                            <wps:txbx>
                                              <w:txbxContent>
                                                <w:p w14:paraId="6454C160" w14:textId="77777777" w:rsidR="00EF5D1E" w:rsidRDefault="00EF5D1E" w:rsidP="00EF5D1E">
                                                  <w:pPr>
                                                    <w:rPr>
                                                      <w:rFonts w:ascii="Calibri" w:eastAsia="Calibri" w:hAnsi="Calibri"/>
                                                      <w:color w:val="000000" w:themeColor="text1"/>
                                                      <w:kern w:val="24"/>
                                                      <w:sz w:val="24"/>
                                                      <w:szCs w:val="24"/>
                                                    </w:rPr>
                                                  </w:pPr>
                                                  <w:r>
                                                    <w:rPr>
                                                      <w:rFonts w:ascii="Calibri" w:eastAsia="Calibri" w:hAnsi="Calibri"/>
                                                      <w:color w:val="000000" w:themeColor="text1"/>
                                                      <w:kern w:val="24"/>
                                                    </w:rPr>
                                                    <w:t>11</w:t>
                                                  </w:r>
                                                </w:p>
                                              </w:txbxContent>
                                            </wps:txbx>
        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        <a:prstTxWarp prst="textNoShape">
                                                <a:avLst/>
                                              </a:prstTxWarp>
                                              <a:noAutofit/>
                                            </wps:bodyPr>
                                          </wps:wsp>
                                          <wps:wsp>
                                            <wps:cNvPr id="1070707930" name="Gerade Verbindung 1070707930"/>
                                            <wps:cNvCnPr/>
                                            <wps:spPr>
                                              <a:xfrm>
                                                <a:off x="348123" y="195102"/>
                                                <a:ext cx="145286" cy="0"/>
                                              </a:xfrm>
                                              <a:prstGeom prst="line">
                                                <a:avLst/>
                                              </a:prstGeom>
                                              <a:ln w="12700">
                                                <a:solidFill>
                                                  <a:schemeClr val="tx1"/>
                                                </a:solidFill>
                                              </a:ln>
                                            </wps:spPr>
                                            <wps:style>
                                              <a:lnRef idx="1">
                                                <a:schemeClr val="accent1"/>
                                              </a:lnRef>
                                              <a:fillRef idx="0">
                                                <a:schemeClr val="accent1"/>
                                              </a:fillRef>
                                              <a:effectRef idx="0">
                                                <a:schemeClr val="accent1"/>
                                              </a:effectRef>
                                              <a:fontRef idx="minor">
                                                <a:schemeClr val="tx1"/>
                                              </a:fontRef>
                                            </wps:style>
                                            <wps:bodyPr/>
                                          </wps:wsp>
                                        </wpg:grpSp>
                                        <wpg:grpSp>
                                          <wpg:cNvPr id="190075951" name="Gruppieren 190075951"/>
                                          <wpg:cNvGrpSpPr/>
                                          <wpg:grpSpPr>
                                            <a:xfrm>
                                              <a:off x="-607" y="0"/>
                                              <a:ext cx="160884" cy="357538"/>
                                              <a:chOff x="-612" y="0"/>
                                              <a:chExt cx="162321" cy="358363"/>
                                            </a:xfrm>
                                          </wpg:grpSpPr>
                                          <wps:wsp>
                                            <wps:cNvPr id="1059496832" name="Textfeld 3"/>
                                            <wps:cNvSpPr txBox="1"/>
                                            <wps:spPr>
                                              <a:xfrm>
                                                <a:off x="0" y="0"/>
                                                <a:ext cx="159458" cy="184572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 w="6350">
                                                <a:noFill/>
                                              </a:ln>
                                            </wps:spPr>
                                            <wps:txbx>
                                              <w:txbxContent>
                                                <w:p w14:paraId="56EF33CC" w14:textId="5F89FC62" w:rsidR="00EF5D1E" w:rsidRDefault="00EF5D1E" w:rsidP="00EF5D1E">
                                                  <w:pPr>
                                                    <w:jc w:val="center"/>
                                                    <w:rPr>
                                                      <w:rFonts w:ascii="Calibri" w:eastAsia="Calibri" w:hAnsi="Calibri"/>
                                                      <w:color w:val="000000" w:themeColor="text1"/>
                                                      <w:kern w:val="24"/>
                                                      <w:sz w:val="24"/>
                                                      <w:szCs w:val="24"/>
                                                    </w:rPr>
                                                  </w:pPr>
                                                  <w:r>
                                                    <w:rPr>
                                                      <w:rFonts w:ascii="Calibri" w:eastAsia="Calibri" w:hAnsi="Calibri"/>
                                                      <w:color w:val="000000" w:themeColor="text1"/>
                                                      <w:kern w:val="24"/>
                                                    </w:rPr>
                                                    <w:t>35</w:t>
                                                  </w:r>
                                                </w:p>
                                              </w:txbxContent>
                                            </wps:txbx>
        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        <a:prstTxWarp prst="textNoShape">
                                                <a:avLst/>
                                              </a:prstTxWarp>
                                              <a:spAutoFit/>
                                            </wps:bodyPr>
                                          </wps:wsp>
                                          <wps:wsp>
                                            <wps:cNvPr id="132620090" name="Textfeld 3"/>
                                            <wps:cNvSpPr txBox="1"/>
                                            <wps:spPr>
                                              <a:xfrm>
                                                <a:off x="-612" y="194421"/>
                                                <a:ext cx="162321" cy="163942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 w="6350">
                                                <a:noFill/>
                                              </a:ln>
                                            </wps:spPr>
                                            <wps:txbx>
                                              <w:txbxContent>
                                                <w:p w14:paraId="56546329" w14:textId="5B3FABA8" w:rsidR="00EF5D1E" w:rsidRDefault="00EF5D1E" w:rsidP="00EF5D1E">
                                                  <w:pPr>
                                                    <w:rPr>
                                                      <w:rFonts w:ascii="Calibri" w:eastAsia="Calibri" w:hAnsi="Calibri"/>
                                                      <w:color w:val="000000" w:themeColor="text1"/>
                                                      <w:kern w:val="24"/>
                                                      <w:sz w:val="24"/>
                                                      <w:szCs w:val="24"/>
                                                    </w:rPr>
                                                  </w:pPr>
                                                  <w:r>
                                                    <w:rPr>
                                                      <w:rFonts w:ascii="Calibri" w:eastAsia="Calibri" w:hAnsi="Calibri"/>
                                                      <w:color w:val="000000" w:themeColor="text1"/>
                                                      <w:kern w:val="24"/>
                                                    </w:rPr>
                                                    <w:t>120</w:t>
                                                  </w:r>
                                                </w:p>
                                              </w:txbxContent>
                                            </wps:txbx>
        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        <a:prstTxWarp prst="textNoShape">
                                                <a:avLst/>
                                              </a:prstTxWarp>
                                              <a:noAutofit/>
                                            </wps:bodyPr>
                                          </wps:wsp>
                                          <wps:wsp>
                                            <wps:cNvPr id="212446142" name="Gerade Verbindung 212446142"/>
                                            <wps:cNvCnPr/>
                                            <wps:spPr>
                                              <a:xfrm>
                                                <a:off x="8312" y="189724"/>
                                                <a:ext cx="145286" cy="0"/>
                                              </a:xfrm>
                                              <a:prstGeom prst="line">
                                                <a:avLst/>
                                              </a:prstGeom>
                                              <a:ln w="12700">
                                                <a:solidFill>
                                                  <a:schemeClr val="tx1"/>
                                                </a:solidFill>
                                              </a:ln>
                                            </wps:spPr>
                                            <wps:style>
                                              <a:lnRef idx="1">
                                                <a:schemeClr val="accent1"/>
                                              </a:lnRef>
                                              <a:fillRef idx="0">
                                                <a:schemeClr val="accent1"/>
                                              </a:fillRef>
                                              <a:effectRef idx="0">
                                                <a:schemeClr val="accent1"/>
                                              </a:effectRef>
                                              <a:fontRef idx="minor">
                                                <a:schemeClr val="tx1"/>
                                              </a:fontRef>
                                            </wps:style>
                                            <wps:bodyPr/>
                                          </wps:wsp>
                                        </wpg:grpSp>
                                        <wpg:grpSp>
                                          <wpg:cNvPr id="416078953" name="Gruppieren 416078953"/>
                                          <wpg:cNvGrpSpPr/>
                                          <wpg:grpSpPr>
                                            <a:xfrm>
                                              <a:off x="195592" y="73323"/>
                                              <a:ext cx="355479" cy="393012"/>
                                              <a:chOff x="195592" y="73323"/>
                                              <a:chExt cx="419831" cy="393715"/>
                                            </a:xfrm>
                                          </wpg:grpSpPr>
                                          <pic:pic xmlns:pic="http://schemas.openxmlformats.org/drawingml/2006/picture">
                                            <pic:nvPicPr>
                                              <pic:cNvPr id="1730346827" name="Grafik 1730346827"/>
                                              <pic:cNvPicPr>
                                                <a:picLocks noChangeAspect="1"/>
                                              </pic:cNvPicPr>
                                            </pic:nvPicPr>
                                            <pic:blipFill>
                                              <a:blip r:embed="rId24" cstate="print">
                                                <a:duotone>
                                                  <a:schemeClr val="accent6">
                                                    <a:shade val="45000"/>
                                                    <a:satMod val="135000"/>
                                                  </a:schemeClr>
                                                  <a:prstClr val="white"/>
                                                </a:duotone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 l="1" r="4035" b="51794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 flipV="1">
                                                <a:off x="290681" y="221992"/>
                                                <a:ext cx="324742" cy="245046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  <wps:wsp>
                                            <wps:cNvPr id="771699028" name="Textfeld 398"/>
                                            <wps:cNvSpPr txBox="1"/>
                                            <wps:spPr>
                                              <a:xfrm>
                                                <a:off x="195592" y="73323"/>
                                                <a:ext cx="183237" cy="228404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 w="6350">
                                                <a:noFill/>
                                              </a:ln>
                                            </wps:spPr>
                                            <wps:txbx>
                                              <w:txbxContent>
                                                <w:p w14:paraId="35A318E4" w14:textId="77777777" w:rsidR="00EF5D1E" w:rsidRDefault="00EF5D1E" w:rsidP="00EF5D1E">
                                                  <w:pPr>
                                                    <w:rPr>
                                                      <w:rFonts w:ascii="Calibri" w:eastAsia="Calibri" w:hAnsi="Calibri"/>
                                                      <w:color w:val="000000" w:themeColor="text1"/>
                                                      <w:kern w:val="24"/>
                                                      <w:sz w:val="28"/>
                                                      <w:szCs w:val="28"/>
                                                    </w:rPr>
                                                  </w:pPr>
                                                  <w:r>
                                                    <w:rPr>
                                                      <w:rFonts w:ascii="Calibri" w:eastAsia="Calibri" w:hAnsi="Calibri"/>
                                                      <w:color w:val="000000" w:themeColor="text1"/>
                                                      <w:kern w:val="24"/>
                                                      <w:sz w:val="28"/>
                                                      <w:szCs w:val="28"/>
                                                    </w:rPr>
                                                    <w:t>=</w:t>
                                                  </w:r>
                                                  <w:r>
                                                    <w:rPr>
                                                      <w:rFonts w:ascii="Calibri" w:eastAsia="Calibri" w:hAnsi="Calibri"/>
                                                      <w:color w:val="000000" w:themeColor="text1"/>
                                                      <w:kern w:val="24"/>
                                                    </w:rPr>
                                                    <w:t xml:space="preserve">     </w:t>
                                                  </w:r>
                                                </w:p>
                                              </w:txbxContent>
                                            </wps:txbx>
                                            <wps:bodyPr rot="0" spcFirstLastPara="0" vert="horz" wrap="square" lIns="36000" tIns="45720" rIns="91440" bIns="45720" numCol="1" spcCol="0" rtlCol="0" fromWordArt="0" anchor="t" anchorCtr="0" forceAA="0" compatLnSpc="1">
                                              <a:prstTxWarp prst="textNoShape">
                                                <a:avLst/>
                                              </a:prstTxWarp>
                                              <a:noAutofit/>
                                            </wps:bodyPr>
                                          </wps:wsp>
                                        </wpg:grpSp>
                                      </wpg:wg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group w14:anchorId="0975856B" id="_x0000_s1329" style="position:absolute;margin-left:3.35pt;margin-top:6.15pt;width:62.55pt;height:36.7pt;z-index:253579264;mso-width-relative:margin;mso-height-relative:margin" coordorigin="-6" coordsize="5516,4663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">
                                  <v:group id="Gruppieren 1001135656" o:spid="_x0000_s1330" style="position:absolute;left:3396;top:53;width:1617;height:3576" coordorigin="339679,5378" coordsize="163125,35836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">
                                    <v:shape id="Textfeld 3" o:spid="_x0000_s1331" type="#_x0000_t202" style="position:absolute;left:339679;top:5378;width:159458;height:17995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" filled="f" stroked="f" strokeweight=".5pt">
                                      <v:textbox style="mso-fit-shape-to-text:t" inset="0,0,0,0">
                                        <w:txbxContent>
                                          <w:p w14:paraId="2A53B3C8" w14:textId="5324C36E" w:rsidR="00EF5D1E" w:rsidRDefault="00EF5D1E" w:rsidP="00EF5D1E">
                                            <w:pPr>
                                              <w:jc w:val="center"/>
                                              <w:rPr>
                                                <w:rFonts w:ascii="Calibri" w:eastAsia="Calibri" w:hAnsi="Calibri"/>
                                                <w:color w:val="000000" w:themeColor="text1"/>
                                                <w:kern w:val="24"/>
                                                <w:sz w:val="24"/>
                                                <w:szCs w:val="24"/>
                                              </w:rPr>
                                            </w:pPr>
                                            <w:r>
                                              <w:rPr>
                                                <w:rFonts w:ascii="Calibri" w:eastAsia="Calibri" w:hAnsi="Calibri"/>
                                                <w:color w:val="000000" w:themeColor="text1"/>
                                                <w:kern w:val="24"/>
                                              </w:rPr>
                                              <w:t>7</w:t>
                                            </w:r>
                                          </w:p>
                                        </w:txbxContent>
                                      </v:textbox>
                                    </v:shape>
                                    <v:shape id="Textfeld 3" o:spid="_x0000_s1332" type="#_x0000_t202" style="position:absolute;left:340483;top:199799;width:162321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" filled="f" stroked="f" strokeweight=".5pt">
                                      <v:textbox inset="0,0,0,0">
                                        <w:txbxContent>
                                          <w:p w14:paraId="6454C160" w14:textId="77777777" w:rsidR="00EF5D1E" w:rsidRDefault="00EF5D1E" w:rsidP="00EF5D1E">
                                            <w:pPr>
                                              <w:rPr>
                                                <w:rFonts w:ascii="Calibri" w:eastAsia="Calibri" w:hAnsi="Calibri"/>
                                                <w:color w:val="000000" w:themeColor="text1"/>
                                                <w:kern w:val="24"/>
                                                <w:sz w:val="24"/>
                                                <w:szCs w:val="24"/>
                                              </w:rPr>
                                            </w:pPr>
                                            <w:r>
                                              <w:rPr>
                                                <w:rFonts w:ascii="Calibri" w:eastAsia="Calibri" w:hAnsi="Calibri"/>
                                                <w:color w:val="000000" w:themeColor="text1"/>
                                                <w:kern w:val="24"/>
                                              </w:rPr>
                                              <w:t>11</w:t>
                                            </w:r>
                                          </w:p>
                                        </w:txbxContent>
                                      </v:textbox>
                                    </v:shape>
                                    <v:line id="Gerade Verbindung 1070707930" o:spid="_x0000_s1333" style="position:absolute;visibility:visible;mso-wrap-style:square" from="348123,195102" to="493409,19510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" strokecolor="black [3213]" strokeweight="1pt">
                                      <v:stroke joinstyle="miter"/>
                                    </v:line>
                                  </v:group>
                                  <v:group id="Gruppieren 190075951" o:spid="_x0000_s1334" style="position:absolute;left:-6;width:1608;height:3575" coordorigin="-612" coordsize="162321,35836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">
                                    <v:shape id="Textfeld 3" o:spid="_x0000_s1335" type="#_x0000_t202" style="position:absolute;width:159458;height:18457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" filled="f" stroked="f" strokeweight=".5pt">
                                      <v:textbox style="mso-fit-shape-to-text:t" inset="0,0,0,0">
                                        <w:txbxContent>
                                          <w:p w14:paraId="56EF33CC" w14:textId="5F89FC62" w:rsidR="00EF5D1E" w:rsidRDefault="00EF5D1E" w:rsidP="00EF5D1E">
                                            <w:pPr>
                                              <w:jc w:val="center"/>
                                              <w:rPr>
                                                <w:rFonts w:ascii="Calibri" w:eastAsia="Calibri" w:hAnsi="Calibri"/>
                                                <w:color w:val="000000" w:themeColor="text1"/>
                                                <w:kern w:val="24"/>
                                                <w:sz w:val="24"/>
                                                <w:szCs w:val="24"/>
                                              </w:rPr>
                                            </w:pPr>
                                            <w:r>
                                              <w:rPr>
                                                <w:rFonts w:ascii="Calibri" w:eastAsia="Calibri" w:hAnsi="Calibri"/>
                                                <w:color w:val="000000" w:themeColor="text1"/>
                                                <w:kern w:val="24"/>
                                              </w:rPr>
                                              <w:t>35</w:t>
                                            </w:r>
                                          </w:p>
                                        </w:txbxContent>
                                      </v:textbox>
                                    </v:shape>
                                    <v:shape id="Textfeld 3" o:spid="_x0000_s1336" type="#_x0000_t202" style="position:absolute;left:-612;top:194421;width:162321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" filled="f" stroked="f" strokeweight=".5pt">
                                      <v:textbox inset="0,0,0,0">
                                        <w:txbxContent>
                                          <w:p w14:paraId="56546329" w14:textId="5B3FABA8" w:rsidR="00EF5D1E" w:rsidRDefault="00EF5D1E" w:rsidP="00EF5D1E">
                                            <w:pPr>
                                              <w:rPr>
                                                <w:rFonts w:ascii="Calibri" w:eastAsia="Calibri" w:hAnsi="Calibri"/>
                                                <w:color w:val="000000" w:themeColor="text1"/>
                                                <w:kern w:val="24"/>
                                                <w:sz w:val="24"/>
                                                <w:szCs w:val="24"/>
                                              </w:rPr>
                                            </w:pPr>
                                            <w:r>
                                              <w:rPr>
                                                <w:rFonts w:ascii="Calibri" w:eastAsia="Calibri" w:hAnsi="Calibri"/>
                                                <w:color w:val="000000" w:themeColor="text1"/>
                                                <w:kern w:val="24"/>
                                              </w:rPr>
                                              <w:t>120</w:t>
                                            </w:r>
                                          </w:p>
                                        </w:txbxContent>
                                      </v:textbox>
                                    </v:shape>
                                    <v:line id="Gerade Verbindung 212446142" o:spid="_x0000_s1337" style="position:absolute;visibility:visible;mso-wrap-style:square" from="8312,189724" to="153598,18972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" strokecolor="black [3213]" strokeweight="1pt">
                                      <v:stroke joinstyle="miter"/>
                                    </v:line>
                                  </v:group>
                                  <v:group id="Gruppieren 416078953" o:spid="_x0000_s1338" style="position:absolute;left:1955;top:733;width:3555;height:3930" coordorigin="1955,733" coordsize="4198,393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">
                                    <v:shape id="Grafik 1730346827" o:spid="_x0000_s1339" type="#_x0000_t75" style="position:absolute;left:2906;top:2219;width:3248;height:2451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">
                                      <v:imagedata r:id="rId25" o:title="" cropbottom="33944f" cropleft="1f" cropright="2644f" recolortarget="#727272 [1449]"/>
                                    </v:shape>
                                    <v:shape id="Textfeld 398" o:spid="_x0000_s1340" type="#_x0000_t202" style="position:absolute;left:1955;top:733;width:1833;height:22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" filled="f" stroked="f" strokeweight=".5pt">
                                      <v:textbox inset="1mm">
                                        <w:txbxContent>
                                          <w:p w14:paraId="35A318E4" w14:textId="77777777" w:rsidR="00EF5D1E" w:rsidRDefault="00EF5D1E" w:rsidP="00EF5D1E">
                                            <w:pPr>
                                              <w:rPr>
                                                <w:rFonts w:ascii="Calibri" w:eastAsia="Calibri" w:hAnsi="Calibri"/>
                                                <w:color w:val="000000" w:themeColor="text1"/>
                                                <w:kern w:val="24"/>
                                                <w:sz w:val="28"/>
                                                <w:szCs w:val="28"/>
                                              </w:rPr>
                                            </w:pPr>
                                            <w:r>
                                              <w:rPr>
                                                <w:rFonts w:ascii="Calibri" w:eastAsia="Calibri" w:hAnsi="Calibri"/>
                                                <w:color w:val="000000" w:themeColor="text1"/>
                                                <w:kern w:val="24"/>
                                                <w:sz w:val="28"/>
                                                <w:szCs w:val="28"/>
                                              </w:rPr>
                                              <w:t>=</w:t>
                                            </w:r>
                                            <w:r>
                                              <w:rPr>
                                                <w:rFonts w:ascii="Calibri" w:eastAsia="Calibri" w:hAnsi="Calibri"/>
                                                <w:color w:val="000000" w:themeColor="text1"/>
                                                <w:kern w:val="24"/>
                                              </w:rPr>
                                              <w:t xml:space="preserve">     </w:t>
                                            </w:r>
                                          </w:p>
                                        </w:txbxContent>
                                      </v:textbox>
                                    </v:shape>
                                  </v:group>
                                </v:group>
                              </w:pict>
                            </mc:Fallback>
                          </mc:AlternateContent>
                        </w:r>
                      </w:p>
                    </w:tc>
                    <w:tc>
                      <w:tcPr>
                        <w:tcW w:w="1817" w:type="dxa"/>
                      </w:tcPr>
                      <w:p w14:paraId="6B10DC3D" w14:textId="77777777" w:rsidR="00F417FD" w:rsidRDefault="00F417FD" w:rsidP="00E13C64">
                        <w:pPr>
                          <w:spacing w:line="240" w:lineRule="atLeast"/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Cs w:val="0"/>
                          </w:rPr>
                        </w:pPr>
                        <w:r w:rsidRPr="00DC14C3">
                          <w:t xml:space="preserve">Es wurde mit </w:t>
                        </w:r>
                        <w:r w:rsidR="00B113AD">
                          <w:br/>
                        </w:r>
                        <w:r w:rsidRPr="0061226B">
                          <w:rPr>
                            <w:color w:val="808080"/>
                          </w:rPr>
                          <w:t>_____</w:t>
                        </w:r>
                        <w:r w:rsidRPr="00DC14C3">
                          <w:t xml:space="preserve"> gekürzt.</w:t>
                        </w:r>
                      </w:p>
                      <w:p w14:paraId="6560583B" w14:textId="77777777" w:rsidR="00EF5D1E" w:rsidRDefault="00EF5D1E" w:rsidP="00E13C64">
                        <w:pPr>
                          <w:spacing w:line="240" w:lineRule="atLeast"/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Cs w:val="0"/>
                          </w:rPr>
                        </w:pPr>
                      </w:p>
                      <w:p w14:paraId="6F4E3372" w14:textId="76F5E681" w:rsidR="00EF5D1E" w:rsidRPr="00DC14C3" w:rsidRDefault="00EF5D1E" w:rsidP="00E13C64">
                        <w:pPr>
                          <w:spacing w:line="240" w:lineRule="atLeast"/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</w:pPr>
                      </w:p>
                    </w:tc>
                    <w:tc>
                      <w:tcPr>
                        <w:tcW w:w="425" w:type="dxa"/>
                      </w:tcPr>
                      <w:p w14:paraId="261899FF" w14:textId="77777777" w:rsidR="00F417FD" w:rsidRPr="00DC14C3" w:rsidRDefault="00F417FD" w:rsidP="00E13C64">
                        <w:pPr>
                          <w:spacing w:line="240" w:lineRule="atLeast"/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</w:pPr>
                        <w:r w:rsidRPr="00DC14C3">
                          <w:t>(2)</w:t>
                        </w:r>
                      </w:p>
                    </w:tc>
                    <w:tc>
                      <w:tcPr>
                        <w:tcW w:w="1585" w:type="dxa"/>
                      </w:tcPr>
                      <w:p w14:paraId="18D88F99" w14:textId="70AE8EBF" w:rsidR="00F417FD" w:rsidRPr="00F66E2F" w:rsidRDefault="00F417FD" w:rsidP="00E13C64">
                        <w:pPr>
                          <w:spacing w:line="240" w:lineRule="atLeast"/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rFonts w:eastAsiaTheme="minorEastAsia"/>
                          </w:rPr>
                        </w:pPr>
                      </w:p>
                    </w:tc>
                    <w:tc>
                      <w:tcPr>
                        <w:tcW w:w="1794" w:type="dxa"/>
                      </w:tcPr>
                      <w:p w14:paraId="1E016D21" w14:textId="77777777" w:rsidR="00F417FD" w:rsidRDefault="00F417FD" w:rsidP="00E13C64">
                        <w:pPr>
                          <w:spacing w:line="240" w:lineRule="atLeast"/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Cs w:val="0"/>
                          </w:rPr>
                        </w:pPr>
                        <w:r w:rsidRPr="00DC14C3">
                          <w:t xml:space="preserve">Es wurde mit </w:t>
                        </w:r>
                        <w:r w:rsidR="00B113AD">
                          <w:br/>
                        </w:r>
                        <w:r w:rsidRPr="0061226B">
                          <w:rPr>
                            <w:color w:val="808080"/>
                          </w:rPr>
                          <w:t xml:space="preserve">_____ </w:t>
                        </w:r>
                        <w:r w:rsidR="00CB1428">
                          <w:t>gekürzt</w:t>
                        </w:r>
                        <w:r w:rsidRPr="00DC14C3">
                          <w:t>.</w:t>
                        </w:r>
                      </w:p>
                      <w:p w14:paraId="4709B0C1" w14:textId="73A7F2C6" w:rsidR="00EF5D1E" w:rsidRPr="00DC14C3" w:rsidRDefault="00EF5D1E" w:rsidP="00E13C64">
                        <w:pPr>
                          <w:spacing w:line="240" w:lineRule="atLeast"/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</w:pPr>
                      </w:p>
                    </w:tc>
                  </w:tr>
                </w:tbl>
                <w:p w14:paraId="6C324BC6" w14:textId="77777777" w:rsidR="00F417FD" w:rsidRPr="00DC14C3" w:rsidRDefault="00F417FD" w:rsidP="00E13C64">
                  <w:pPr>
                    <w:spacing w:line="240" w:lineRule="atLeast"/>
                  </w:pPr>
                </w:p>
              </w:tc>
            </w:tr>
          </w:tbl>
          <w:p w14:paraId="55BA6E58" w14:textId="77777777" w:rsidR="00F417FD" w:rsidRPr="00B73599" w:rsidRDefault="00F417FD" w:rsidP="00E13C64">
            <w:pPr>
              <w:spacing w:line="240" w:lineRule="atLeast"/>
            </w:pPr>
          </w:p>
        </w:tc>
        <w:tc>
          <w:tcPr>
            <w:tcW w:w="426" w:type="dxa"/>
            <w:vMerge/>
            <w:vAlign w:val="bottom"/>
          </w:tcPr>
          <w:p w14:paraId="6C2803ED" w14:textId="77777777" w:rsidR="00F417FD" w:rsidRPr="00B73599" w:rsidRDefault="00F417FD" w:rsidP="00E13C64">
            <w:pPr>
              <w:spacing w:line="240" w:lineRule="atLeast"/>
              <w:rPr>
                <w:noProof/>
              </w:rPr>
            </w:pPr>
          </w:p>
        </w:tc>
      </w:tr>
    </w:tbl>
    <w:p w14:paraId="60A9F976" w14:textId="02C02CB4" w:rsidR="003C704E" w:rsidRDefault="003C704E" w:rsidP="00E13C64">
      <w:pPr>
        <w:spacing w:line="240" w:lineRule="atLeast"/>
      </w:pPr>
    </w:p>
    <w:p w14:paraId="40FC77F2" w14:textId="7B1917F1" w:rsidR="00C25C46" w:rsidRDefault="00C25C46" w:rsidP="00E13C64">
      <w:pPr>
        <w:spacing w:line="240" w:lineRule="atLeast"/>
      </w:pPr>
    </w:p>
    <w:p w14:paraId="73D40DAA" w14:textId="3C25C752" w:rsidR="006B4905" w:rsidRDefault="006B4905" w:rsidP="00E13C64">
      <w:pPr>
        <w:spacing w:line="240" w:lineRule="atLeast"/>
        <w:sectPr w:rsidR="006B4905" w:rsidSect="001D1C8B">
          <w:headerReference w:type="default" r:id="rId81"/>
          <w:headerReference w:type="first" r:id="rId82"/>
          <w:pgSz w:w="11906" w:h="16838"/>
          <w:pgMar w:top="1474" w:right="1418" w:bottom="1418" w:left="1418" w:header="227" w:footer="567" w:gutter="0"/>
          <w:pgNumType w:start="1" w:chapStyle="4"/>
          <w:cols w:space="708"/>
          <w:docGrid w:linePitch="360"/>
        </w:sectPr>
      </w:pPr>
    </w:p>
    <w:tbl>
      <w:tblPr>
        <w:tblW w:w="9356" w:type="dxa"/>
        <w:tblInd w:w="-14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425"/>
        <w:gridCol w:w="8179"/>
        <w:gridCol w:w="43"/>
      </w:tblGrid>
      <w:tr w:rsidR="00C25C46" w14:paraId="0E373333" w14:textId="77777777" w:rsidTr="00513E9A">
        <w:tc>
          <w:tcPr>
            <w:tcW w:w="709" w:type="dxa"/>
          </w:tcPr>
          <w:p w14:paraId="291D1EE2" w14:textId="77777777" w:rsidR="00C25C46" w:rsidRDefault="00C25C46" w:rsidP="00E13C64">
            <w:pPr>
              <w:pStyle w:val="berschrift1"/>
              <w:spacing w:line="240" w:lineRule="atLeast"/>
            </w:pPr>
            <w:bookmarkStart w:id="1" w:name="_Hlk120184449"/>
            <w:r>
              <w:lastRenderedPageBreak/>
              <w:t>B</w:t>
            </w:r>
          </w:p>
        </w:tc>
        <w:tc>
          <w:tcPr>
            <w:tcW w:w="8647" w:type="dxa"/>
            <w:gridSpan w:val="3"/>
          </w:tcPr>
          <w:p w14:paraId="5D367BC6" w14:textId="506C9452" w:rsidR="00C25C46" w:rsidRPr="001C0C6A" w:rsidRDefault="00F950FF" w:rsidP="00E13C64">
            <w:pPr>
              <w:pStyle w:val="berschrift1"/>
              <w:spacing w:line="240" w:lineRule="atLeast"/>
            </w:pPr>
            <w:r>
              <w:t>Ich kann</w:t>
            </w:r>
            <w:r w:rsidR="00C25C46" w:rsidRPr="00722C3F">
              <w:t xml:space="preserve"> gleichwertige Brüche durch Erweitern und Kürzen finden</w:t>
            </w:r>
          </w:p>
        </w:tc>
      </w:tr>
      <w:tr w:rsidR="00C25C46" w14:paraId="33979731" w14:textId="77777777" w:rsidTr="00513E9A">
        <w:tc>
          <w:tcPr>
            <w:tcW w:w="709" w:type="dxa"/>
          </w:tcPr>
          <w:p w14:paraId="76B3DDF3" w14:textId="77777777" w:rsidR="00C25C46" w:rsidRPr="00C83502" w:rsidRDefault="00C25C46" w:rsidP="00E13C64">
            <w:pPr>
              <w:pStyle w:val="berschrift2"/>
              <w:spacing w:line="240" w:lineRule="atLeast"/>
            </w:pPr>
            <w:r w:rsidRPr="00C83502">
              <w:t>1</w:t>
            </w:r>
          </w:p>
        </w:tc>
        <w:tc>
          <w:tcPr>
            <w:tcW w:w="8647" w:type="dxa"/>
            <w:gridSpan w:val="3"/>
          </w:tcPr>
          <w:p w14:paraId="6D56BCD8" w14:textId="77777777" w:rsidR="00C25C46" w:rsidRPr="00C83502" w:rsidRDefault="00C25C46" w:rsidP="00E13C64">
            <w:pPr>
              <w:pStyle w:val="berschrift2"/>
              <w:spacing w:line="240" w:lineRule="atLeast"/>
            </w:pPr>
            <w:r w:rsidRPr="00C83502">
              <w:t>Gleichwertige Anteile im Kopf finden</w:t>
            </w:r>
          </w:p>
        </w:tc>
      </w:tr>
      <w:tr w:rsidR="00C25C46" w:rsidRPr="00252562" w14:paraId="2602E622" w14:textId="77777777" w:rsidTr="00513E9A">
        <w:tc>
          <w:tcPr>
            <w:tcW w:w="709" w:type="dxa"/>
          </w:tcPr>
          <w:p w14:paraId="598FFBDB" w14:textId="77777777" w:rsidR="00C25C46" w:rsidRPr="00252562" w:rsidRDefault="00C25C46" w:rsidP="00E13C64">
            <w:pPr>
              <w:pStyle w:val="berschrift3"/>
              <w:spacing w:line="240" w:lineRule="atLeast"/>
              <w:rPr>
                <w:noProof/>
              </w:rPr>
            </w:pPr>
            <w:r>
              <w:rPr>
                <w:noProof/>
              </w:rPr>
              <w:t>1.1</w:t>
            </w:r>
          </w:p>
        </w:tc>
        <w:tc>
          <w:tcPr>
            <w:tcW w:w="8647" w:type="dxa"/>
            <w:gridSpan w:val="3"/>
          </w:tcPr>
          <w:p w14:paraId="03BDDE39" w14:textId="2D38DF2E" w:rsidR="00C25C46" w:rsidRPr="00252562" w:rsidRDefault="00FC6094" w:rsidP="00E13C64">
            <w:pPr>
              <w:pStyle w:val="berschrift3"/>
              <w:spacing w:line="240" w:lineRule="atLeast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3581312" behindDoc="0" locked="0" layoutInCell="1" allowOverlap="1" wp14:anchorId="681F01B9" wp14:editId="38E38196">
                      <wp:simplePos x="0" y="0"/>
                      <wp:positionH relativeFrom="column">
                        <wp:posOffset>816292</wp:posOffset>
                      </wp:positionH>
                      <wp:positionV relativeFrom="paragraph">
                        <wp:posOffset>339521</wp:posOffset>
                      </wp:positionV>
                      <wp:extent cx="162050" cy="294307"/>
                      <wp:effectExtent l="0" t="0" r="3175" b="0"/>
                      <wp:wrapNone/>
                      <wp:docPr id="1374087626" name="Gruppieren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2050" cy="294307"/>
                                <a:chOff x="33289" y="7632"/>
                                <a:chExt cx="163414" cy="294982"/>
                              </a:xfrm>
                            </wpg:grpSpPr>
                            <wps:wsp>
                              <wps:cNvPr id="1788859722" name="Textfeld 3"/>
                              <wps:cNvSpPr txBox="1"/>
                              <wps:spPr>
                                <a:xfrm>
                                  <a:off x="33289" y="7632"/>
                                  <a:ext cx="159954" cy="18439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9B41E0F" w14:textId="77777777" w:rsidR="00FC6094" w:rsidRPr="00BA1532" w:rsidRDefault="00FC6094" w:rsidP="00FC6094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BA1532">
                                      <w:rPr>
                                        <w:sz w:val="18"/>
                                        <w:szCs w:val="18"/>
                                      </w:rPr>
                                      <w:t>8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709054996" name="Textfeld 3"/>
                              <wps:cNvSpPr txBox="1"/>
                              <wps:spPr>
                                <a:xfrm>
                                  <a:off x="33467" y="138672"/>
                                  <a:ext cx="163236" cy="1639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DF1FE16" w14:textId="77777777" w:rsidR="00FC6094" w:rsidRPr="00BA1532" w:rsidRDefault="00FC6094" w:rsidP="00FC6094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BA1532">
                                      <w:rPr>
                                        <w:sz w:val="18"/>
                                        <w:szCs w:val="18"/>
                                      </w:rPr>
                                      <w:t>10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872652" name="Gerade Verbindung 1"/>
                              <wps:cNvCnPr/>
                              <wps:spPr>
                                <a:xfrm>
                                  <a:off x="57419" y="179565"/>
                                  <a:ext cx="108468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81F01B9" id="_x0000_s1341" style="position:absolute;margin-left:64.25pt;margin-top:26.75pt;width:12.75pt;height:23.15pt;z-index:253581312;mso-width-relative:margin;mso-height-relative:margin" coordorigin="33289,7632" coordsize="163414,29498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">
                      <v:shape id="Textfeld 3" o:spid="_x0000_s1342" type="#_x0000_t202" style="position:absolute;left:33289;top:7632;width:159954;height:1843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9B41E0F" w14:textId="77777777" w:rsidR="00FC6094" w:rsidRPr="00BA1532" w:rsidRDefault="00FC6094" w:rsidP="00FC6094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BA1532">
                                <w:rPr>
                                  <w:sz w:val="18"/>
                                  <w:szCs w:val="18"/>
                                </w:rPr>
                                <w:t>8</w:t>
                              </w:r>
                            </w:p>
                          </w:txbxContent>
                        </v:textbox>
                      </v:shape>
                      <v:shape id="Textfeld 3" o:spid="_x0000_s1343" type="#_x0000_t202" style="position:absolute;left:33467;top:138672;width:163236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DF1FE16" w14:textId="77777777" w:rsidR="00FC6094" w:rsidRPr="00BA1532" w:rsidRDefault="00FC6094" w:rsidP="00FC6094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BA1532">
                                <w:rPr>
                                  <w:sz w:val="18"/>
                                  <w:szCs w:val="18"/>
                                </w:rPr>
                                <w:t>10</w:t>
                              </w:r>
                            </w:p>
                          </w:txbxContent>
                        </v:textbox>
                      </v:shape>
                      <v:line id="Gerade Verbindung 1" o:spid="_x0000_s1344" style="position:absolute;visibility:visible;mso-wrap-style:square" from="57419,179565" to="165887,17956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" strokecolor="black [3213]" strokeweight="1pt">
                        <v:stroke joinstyle="miter"/>
                      </v:line>
                    </v:group>
                  </w:pict>
                </mc:Fallback>
              </mc:AlternateContent>
            </w:r>
            <w:r w:rsidR="00C25C46" w:rsidRPr="004118F0">
              <w:t xml:space="preserve">Die Streifentafel </w:t>
            </w:r>
            <w:r w:rsidR="00FA1EFA">
              <w:t xml:space="preserve">oder die digitalen Bruchstreifen </w:t>
            </w:r>
            <w:r w:rsidR="00C25C46" w:rsidRPr="004118F0">
              <w:t>nutzen</w:t>
            </w:r>
          </w:p>
        </w:tc>
      </w:tr>
      <w:tr w:rsidR="00C25C46" w:rsidRPr="00252562" w14:paraId="40807A44" w14:textId="77777777" w:rsidTr="00A42631">
        <w:trPr>
          <w:gridAfter w:val="1"/>
          <w:wAfter w:w="43" w:type="dxa"/>
        </w:trPr>
        <w:tc>
          <w:tcPr>
            <w:tcW w:w="709" w:type="dxa"/>
          </w:tcPr>
          <w:p w14:paraId="58436D62" w14:textId="19393A8A" w:rsidR="00C25C46" w:rsidRPr="00252562" w:rsidRDefault="00161D09" w:rsidP="00E13C64">
            <w:pPr>
              <w:spacing w:line="240" w:lineRule="atLeast"/>
              <w:rPr>
                <w:noProof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3980672" behindDoc="0" locked="0" layoutInCell="1" allowOverlap="1" wp14:anchorId="43878584" wp14:editId="4119FA6F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0</wp:posOffset>
                      </wp:positionV>
                      <wp:extent cx="274955" cy="197485"/>
                      <wp:effectExtent l="0" t="0" r="4445" b="5715"/>
                      <wp:wrapNone/>
                      <wp:docPr id="34617233" name="Gruppieren 4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74955" cy="197485"/>
                                <a:chOff x="0" y="0"/>
                                <a:chExt cx="275475" cy="197485"/>
                              </a:xfrm>
                            </wpg:grpSpPr>
                            <wps:wsp>
                              <wps:cNvPr id="1978204375" name="Abgerundetes Rechteck 421"/>
                              <wps:cNvSpPr/>
                              <wps:spPr>
                                <a:xfrm>
                                  <a:off x="0" y="4714"/>
                                  <a:ext cx="275475" cy="191434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rgbClr val="327A86"/>
                                </a:solidFill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02308175" name="Grafik 402308175" descr="Zahnräder mit einfarbiger Füllu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9">
                                  <a:extLst>
                                    <a:ext uri="{96DAC541-7B7A-43D3-8B79-37D633B846F1}">
                                      <asvg:svgBlip xmlns:asvg="http://schemas.microsoft.com/office/drawing/2016/SVG/main" r:embed="rId4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7707" y="0"/>
                                  <a:ext cx="197485" cy="1974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7B8E3B8" id="Gruppieren 425" o:spid="_x0000_s1026" style="position:absolute;margin-left:.2pt;margin-top:0;width:21.65pt;height:15.55pt;z-index:253980672" coordsize="275475,197485" o:gfxdata="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">
                      <v:roundrect id="Abgerundetes Rechteck 421" o:spid="_x0000_s1027" style="position:absolute;top:4714;width:275475;height:191434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" fillcolor="#327a86" stroked="f" strokeweight="1pt">
                        <v:stroke joinstyle="miter"/>
                      </v:roundrect>
                      <v:shape id="Grafik 402308175" o:spid="_x0000_s1028" type="#_x0000_t75" alt="Zahnräder mit einfarbiger Füllung" style="position:absolute;left:37707;width:197485;height:19748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">
                        <v:imagedata r:id="rId59" o:title="Zahnräder mit einfarbiger Füllung"/>
                      </v:shape>
                    </v:group>
                  </w:pict>
                </mc:Fallback>
              </mc:AlternateContent>
            </w:r>
          </w:p>
        </w:tc>
        <w:tc>
          <w:tcPr>
            <w:tcW w:w="425" w:type="dxa"/>
          </w:tcPr>
          <w:p w14:paraId="2DC829EF" w14:textId="4B1EDE63" w:rsidR="00C25C46" w:rsidRPr="008C3B54" w:rsidRDefault="00C25C46" w:rsidP="00E13C64">
            <w:pPr>
              <w:pStyle w:val="Nummerierung"/>
              <w:spacing w:line="240" w:lineRule="atLeast"/>
              <w:rPr>
                <w:color w:val="327A86"/>
              </w:rPr>
            </w:pPr>
            <w:r w:rsidRPr="008C3B54">
              <w:rPr>
                <w:color w:val="327A86"/>
              </w:rPr>
              <w:t>a)</w:t>
            </w:r>
          </w:p>
        </w:tc>
        <w:tc>
          <w:tcPr>
            <w:tcW w:w="8179" w:type="dxa"/>
          </w:tcPr>
          <w:p w14:paraId="043561AB" w14:textId="2F133C9E" w:rsidR="00C25C46" w:rsidRDefault="00B37037" w:rsidP="00A42631">
            <w:pPr>
              <w:spacing w:after="60" w:line="240" w:lineRule="auto"/>
            </w:pPr>
            <w:r>
              <w:rPr>
                <w:noProof/>
              </w:rPr>
              <w:drawing>
                <wp:anchor distT="0" distB="0" distL="114300" distR="114300" simplePos="0" relativeHeight="252850176" behindDoc="0" locked="0" layoutInCell="1" allowOverlap="1" wp14:anchorId="0D4EF9E3" wp14:editId="4CE62722">
                  <wp:simplePos x="0" y="0"/>
                  <wp:positionH relativeFrom="column">
                    <wp:posOffset>3902710</wp:posOffset>
                  </wp:positionH>
                  <wp:positionV relativeFrom="paragraph">
                    <wp:posOffset>-470071</wp:posOffset>
                  </wp:positionV>
                  <wp:extent cx="1266282" cy="1341120"/>
                  <wp:effectExtent l="25400" t="25400" r="92710" b="93980"/>
                  <wp:wrapNone/>
                  <wp:docPr id="22284" name="Grafik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284" name="Grafik 2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3"/>
                          <a:srcRect b="33378"/>
                          <a:stretch/>
                        </pic:blipFill>
                        <pic:spPr>
                          <a:xfrm>
                            <a:off x="0" y="0"/>
                            <a:ext cx="1266282" cy="1341120"/>
                          </a:xfrm>
                          <a:prstGeom prst="rect">
                            <a:avLst/>
                          </a:prstGeom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  <w:r w:rsidR="00C7430D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3414400" behindDoc="0" locked="0" layoutInCell="1" allowOverlap="1" wp14:anchorId="6F3D9E87" wp14:editId="2B95A236">
                      <wp:simplePos x="0" y="0"/>
                      <wp:positionH relativeFrom="column">
                        <wp:posOffset>3532188</wp:posOffset>
                      </wp:positionH>
                      <wp:positionV relativeFrom="paragraph">
                        <wp:posOffset>89535</wp:posOffset>
                      </wp:positionV>
                      <wp:extent cx="162050" cy="294307"/>
                      <wp:effectExtent l="0" t="0" r="3175" b="0"/>
                      <wp:wrapNone/>
                      <wp:docPr id="376971335" name="Gruppieren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2050" cy="294307"/>
                                <a:chOff x="33289" y="7632"/>
                                <a:chExt cx="163414" cy="294982"/>
                              </a:xfrm>
                            </wpg:grpSpPr>
                            <wps:wsp>
                              <wps:cNvPr id="376971336" name="Textfeld 3"/>
                              <wps:cNvSpPr txBox="1"/>
                              <wps:spPr>
                                <a:xfrm>
                                  <a:off x="33289" y="7632"/>
                                  <a:ext cx="159954" cy="18439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D40C07A" w14:textId="57546CD2" w:rsidR="00C7430D" w:rsidRPr="00BA1532" w:rsidRDefault="00C7430D" w:rsidP="00A42631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BA1532">
                                      <w:rPr>
                                        <w:sz w:val="18"/>
                                        <w:szCs w:val="18"/>
                                      </w:rPr>
                                      <w:t>8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76971337" name="Textfeld 3"/>
                              <wps:cNvSpPr txBox="1"/>
                              <wps:spPr>
                                <a:xfrm>
                                  <a:off x="33467" y="138672"/>
                                  <a:ext cx="163236" cy="1639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BEADAB6" w14:textId="5CDF96AB" w:rsidR="00C7430D" w:rsidRPr="00BA1532" w:rsidRDefault="00C7430D" w:rsidP="00FC6094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BA1532">
                                      <w:rPr>
                                        <w:sz w:val="18"/>
                                        <w:szCs w:val="18"/>
                                      </w:rPr>
                                      <w:t>10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6971338" name="Gerade Verbindung 1"/>
                              <wps:cNvCnPr/>
                              <wps:spPr>
                                <a:xfrm>
                                  <a:off x="57419" y="179565"/>
                                  <a:ext cx="108468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F3D9E87" id="_x0000_s1345" style="position:absolute;margin-left:278.15pt;margin-top:7.05pt;width:12.75pt;height:23.15pt;z-index:253414400;mso-width-relative:margin;mso-height-relative:margin" coordorigin="33289,7632" coordsize="163414,29498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">
                      <v:shape id="Textfeld 3" o:spid="_x0000_s1346" type="#_x0000_t202" style="position:absolute;left:33289;top:7632;width:159954;height:1843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4D40C07A" w14:textId="57546CD2" w:rsidR="00C7430D" w:rsidRPr="00BA1532" w:rsidRDefault="00C7430D" w:rsidP="00A42631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BA1532">
                                <w:rPr>
                                  <w:sz w:val="18"/>
                                  <w:szCs w:val="18"/>
                                </w:rPr>
                                <w:t>8</w:t>
                              </w:r>
                            </w:p>
                          </w:txbxContent>
                        </v:textbox>
                      </v:shape>
                      <v:shape id="Textfeld 3" o:spid="_x0000_s1347" type="#_x0000_t202" style="position:absolute;left:33467;top:138672;width:163236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4BEADAB6" w14:textId="5CDF96AB" w:rsidR="00C7430D" w:rsidRPr="00BA1532" w:rsidRDefault="00C7430D" w:rsidP="00FC6094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BA1532">
                                <w:rPr>
                                  <w:sz w:val="18"/>
                                  <w:szCs w:val="18"/>
                                </w:rPr>
                                <w:t>10</w:t>
                              </w:r>
                            </w:p>
                          </w:txbxContent>
                        </v:textbox>
                      </v:shape>
                      <v:line id="Gerade Verbindung 1" o:spid="_x0000_s1348" style="position:absolute;visibility:visible;mso-wrap-style:square" from="57419,179565" to="165887,17956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" strokecolor="black [3213]" strokeweight="1pt">
                        <v:stroke joinstyle="miter"/>
                      </v:line>
                    </v:group>
                  </w:pict>
                </mc:Fallback>
              </mc:AlternateContent>
            </w:r>
            <w:r w:rsidR="00C25C46">
              <w:t>Markiere</w:t>
            </w:r>
            <w:r w:rsidR="00C7430D">
              <w:t xml:space="preserve">      </w:t>
            </w:r>
            <w:r w:rsidR="00E72068">
              <w:t xml:space="preserve">in </w:t>
            </w:r>
            <w:r w:rsidR="00C25C46">
              <w:t xml:space="preserve">der Streifentafel und </w:t>
            </w:r>
            <w:r w:rsidR="00A14690">
              <w:t>suche gleich große A</w:t>
            </w:r>
            <w:r w:rsidR="00C25C46">
              <w:t>nteile:</w:t>
            </w:r>
          </w:p>
          <w:p w14:paraId="4AD494ED" w14:textId="4E2DD829" w:rsidR="00C7430D" w:rsidRDefault="00FC6094" w:rsidP="00A42631">
            <w:pPr>
              <w:pStyle w:val="Listenabsatz"/>
              <w:spacing w:after="60" w:line="240" w:lineRule="auto"/>
              <w:contextualSpacing w:val="0"/>
            </w:pPr>
            <w:r>
              <mc:AlternateContent>
                <mc:Choice Requires="wpg">
                  <w:drawing>
                    <wp:anchor distT="0" distB="0" distL="114300" distR="114300" simplePos="0" relativeHeight="253583360" behindDoc="0" locked="0" layoutInCell="1" allowOverlap="1" wp14:anchorId="5916FBCC" wp14:editId="0AEF2246">
                      <wp:simplePos x="0" y="0"/>
                      <wp:positionH relativeFrom="column">
                        <wp:posOffset>3501971</wp:posOffset>
                      </wp:positionH>
                      <wp:positionV relativeFrom="paragraph">
                        <wp:posOffset>129971</wp:posOffset>
                      </wp:positionV>
                      <wp:extent cx="162050" cy="294307"/>
                      <wp:effectExtent l="0" t="0" r="3175" b="0"/>
                      <wp:wrapNone/>
                      <wp:docPr id="584247483" name="Gruppieren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2050" cy="294307"/>
                                <a:chOff x="33289" y="7632"/>
                                <a:chExt cx="163414" cy="294982"/>
                              </a:xfrm>
                            </wpg:grpSpPr>
                            <wps:wsp>
                              <wps:cNvPr id="1520619268" name="Textfeld 3"/>
                              <wps:cNvSpPr txBox="1"/>
                              <wps:spPr>
                                <a:xfrm>
                                  <a:off x="33289" y="7632"/>
                                  <a:ext cx="159954" cy="18439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7FE87D4" w14:textId="77777777" w:rsidR="00FC6094" w:rsidRPr="00BA1532" w:rsidRDefault="00FC6094" w:rsidP="00FC6094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BA1532">
                                      <w:rPr>
                                        <w:sz w:val="18"/>
                                        <w:szCs w:val="18"/>
                                      </w:rPr>
                                      <w:t>8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941387605" name="Textfeld 3"/>
                              <wps:cNvSpPr txBox="1"/>
                              <wps:spPr>
                                <a:xfrm>
                                  <a:off x="33467" y="138672"/>
                                  <a:ext cx="163236" cy="1639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AAD9600" w14:textId="77777777" w:rsidR="00FC6094" w:rsidRPr="00BA1532" w:rsidRDefault="00FC6094" w:rsidP="00FC6094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BA1532">
                                      <w:rPr>
                                        <w:sz w:val="18"/>
                                        <w:szCs w:val="18"/>
                                      </w:rPr>
                                      <w:t>10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359161" name="Gerade Verbindung 1"/>
                              <wps:cNvCnPr/>
                              <wps:spPr>
                                <a:xfrm>
                                  <a:off x="57419" y="179565"/>
                                  <a:ext cx="108468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916FBCC" id="_x0000_s1349" style="position:absolute;left:0;text-align:left;margin-left:275.75pt;margin-top:10.25pt;width:12.75pt;height:23.15pt;z-index:253583360;mso-width-relative:margin;mso-height-relative:margin" coordorigin="33289,7632" coordsize="163414,29498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">
                      <v:shape id="Textfeld 3" o:spid="_x0000_s1350" type="#_x0000_t202" style="position:absolute;left:33289;top:7632;width:159954;height:1843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7FE87D4" w14:textId="77777777" w:rsidR="00FC6094" w:rsidRPr="00BA1532" w:rsidRDefault="00FC6094" w:rsidP="00FC6094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BA1532">
                                <w:rPr>
                                  <w:sz w:val="18"/>
                                  <w:szCs w:val="18"/>
                                </w:rPr>
                                <w:t>8</w:t>
                              </w:r>
                            </w:p>
                          </w:txbxContent>
                        </v:textbox>
                      </v:shape>
                      <v:shape id="Textfeld 3" o:spid="_x0000_s1351" type="#_x0000_t202" style="position:absolute;left:33467;top:138672;width:163236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" filled="f" stroked="f" strokeweight=".5pt">
                        <v:textbox inset="0,0,0,0">
                          <w:txbxContent>
                            <w:p w14:paraId="1AAD9600" w14:textId="77777777" w:rsidR="00FC6094" w:rsidRPr="00BA1532" w:rsidRDefault="00FC6094" w:rsidP="00FC6094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BA1532">
                                <w:rPr>
                                  <w:sz w:val="18"/>
                                  <w:szCs w:val="18"/>
                                </w:rPr>
                                <w:t>10</w:t>
                              </w:r>
                            </w:p>
                          </w:txbxContent>
                        </v:textbox>
                      </v:shape>
                      <v:line id="Gerade Verbindung 1" o:spid="_x0000_s1352" style="position:absolute;visibility:visible;mso-wrap-style:square" from="57419,179565" to="165887,17956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" strokecolor="black [3213]" strokeweight="1pt">
                        <v:stroke joinstyle="miter"/>
                      </v:line>
                    </v:group>
                  </w:pict>
                </mc:Fallback>
              </mc:AlternateContent>
            </w:r>
            <w:r w:rsidR="00C25C46">
              <w:t xml:space="preserve">Welche Anteile </w:t>
            </w:r>
            <w:r w:rsidR="00A14690">
              <w:t xml:space="preserve">sind gröber eingeteilt, aber gleich </w:t>
            </w:r>
            <w:r w:rsidR="00C7430D">
              <w:t>groß wie       ?</w:t>
            </w:r>
          </w:p>
          <w:p w14:paraId="3C0AE4B9" w14:textId="318D8AEE" w:rsidR="00C25C46" w:rsidRDefault="00C25C46" w:rsidP="00A42631">
            <w:pPr>
              <w:pStyle w:val="Listenabsatz"/>
              <w:spacing w:after="60" w:line="240" w:lineRule="auto"/>
              <w:contextualSpacing w:val="0"/>
            </w:pPr>
            <w:r>
              <w:t xml:space="preserve">Welche Anteile </w:t>
            </w:r>
            <w:r w:rsidR="00A14690">
              <w:t xml:space="preserve">sind </w:t>
            </w:r>
            <w:r w:rsidR="00A14690" w:rsidRPr="009A01B2">
              <w:t>feiner</w:t>
            </w:r>
            <w:r w:rsidR="00A14690">
              <w:t xml:space="preserve"> eingeteilt, aber gleich groß </w:t>
            </w:r>
            <w:r w:rsidR="00C7430D">
              <w:t>wie       ?</w:t>
            </w:r>
          </w:p>
          <w:p w14:paraId="08F56028" w14:textId="740625FC" w:rsidR="00C25C46" w:rsidRDefault="00C25C46" w:rsidP="00A42631">
            <w:pPr>
              <w:pStyle w:val="Listenabsatz"/>
              <w:spacing w:after="60" w:line="240" w:lineRule="auto"/>
              <w:contextualSpacing w:val="0"/>
            </w:pPr>
            <w:r>
              <w:t>Was passiert beim Vergröbern und Verfeinern mit de</w:t>
            </w:r>
            <w:r w:rsidR="00150C06">
              <w:t xml:space="preserve">n </w:t>
            </w:r>
            <w:r w:rsidR="006D5E24">
              <w:t xml:space="preserve">Feldern </w:t>
            </w:r>
            <w:r w:rsidR="009A01B2">
              <w:br/>
            </w:r>
            <w:r w:rsidR="00150C06">
              <w:t>im</w:t>
            </w:r>
            <w:r>
              <w:t xml:space="preserve"> Streifen? Erkläre.</w:t>
            </w:r>
          </w:p>
          <w:p w14:paraId="2A134666" w14:textId="710C7A87" w:rsidR="00C25C46" w:rsidRPr="00CE7DCF" w:rsidRDefault="00B37037" w:rsidP="00E13C64">
            <w:pPr>
              <w:spacing w:line="240" w:lineRule="atLeast"/>
            </w:pPr>
            <w:r w:rsidRPr="005A2E03">
              <w:rPr>
                <w:rFonts w:ascii="Calibri" w:eastAsia="Times New Roman" w:hAnsi="Calibri" w:cs="Times New Roman"/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3984768" behindDoc="0" locked="0" layoutInCell="1" allowOverlap="1" wp14:anchorId="2C7305C1" wp14:editId="71FA11A9">
                      <wp:simplePos x="0" y="0"/>
                      <wp:positionH relativeFrom="column">
                        <wp:posOffset>3724526</wp:posOffset>
                      </wp:positionH>
                      <wp:positionV relativeFrom="paragraph">
                        <wp:posOffset>153168</wp:posOffset>
                      </wp:positionV>
                      <wp:extent cx="789305" cy="460375"/>
                      <wp:effectExtent l="0" t="0" r="0" b="0"/>
                      <wp:wrapNone/>
                      <wp:docPr id="761544418" name="Textfeld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89305" cy="4603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E4D932D" w14:textId="77777777" w:rsidR="00B37037" w:rsidRPr="005A2E03" w:rsidRDefault="00B37037" w:rsidP="00B37037">
                                  <w:pPr>
                                    <w:kinsoku w:val="0"/>
                                    <w:overflowPunct w:val="0"/>
                                    <w:spacing w:line="240" w:lineRule="auto"/>
                                    <w:textAlignment w:val="baseline"/>
                                    <w:rPr>
                                      <w:rFonts w:cs="Calibri"/>
                                      <w:color w:val="000000"/>
                                      <w:kern w:val="24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color w:val="000000"/>
                                      <w:kern w:val="24"/>
                                      <w:sz w:val="16"/>
                                      <w:szCs w:val="16"/>
                                    </w:rPr>
                                    <w:t>Digitale</w:t>
                                  </w:r>
                                  <w:r w:rsidRPr="005A2E03">
                                    <w:rPr>
                                      <w:rFonts w:cs="Calibri"/>
                                      <w:color w:val="000000"/>
                                      <w:kern w:val="24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5A2E03">
                                    <w:rPr>
                                      <w:rFonts w:cs="Calibri"/>
                                      <w:color w:val="000000"/>
                                      <w:kern w:val="24"/>
                                      <w:sz w:val="16"/>
                                      <w:szCs w:val="16"/>
                                    </w:rPr>
                                    <w:br/>
                                    <w:t>Bruchstreifen</w:t>
                                  </w:r>
                                </w:p>
                              </w:txbxContent>
                            </wps:txbx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7305C1" id="_x0000_s1353" type="#_x0000_t202" style="position:absolute;margin-left:293.25pt;margin-top:12.05pt;width:62.15pt;height:36.25pt;z-index:253984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" filled="f" stroked="f">
                      <v:textbox>
                        <w:txbxContent>
                          <w:p w14:paraId="5E4D932D" w14:textId="77777777" w:rsidR="00B37037" w:rsidRPr="005A2E03" w:rsidRDefault="00B37037" w:rsidP="00B37037">
                            <w:pPr>
                              <w:kinsoku w:val="0"/>
                              <w:overflowPunct w:val="0"/>
                              <w:spacing w:line="240" w:lineRule="auto"/>
                              <w:textAlignment w:val="baseline"/>
                              <w:rPr>
                                <w:rFonts w:cs="Calibri"/>
                                <w:color w:val="000000"/>
                                <w:kern w:val="2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Calibri"/>
                                <w:color w:val="000000"/>
                                <w:kern w:val="24"/>
                                <w:sz w:val="16"/>
                                <w:szCs w:val="16"/>
                              </w:rPr>
                              <w:t>Digitale</w:t>
                            </w:r>
                            <w:r w:rsidRPr="005A2E03">
                              <w:rPr>
                                <w:rFonts w:cs="Calibri"/>
                                <w:color w:val="000000"/>
                                <w:kern w:val="24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5A2E03">
                              <w:rPr>
                                <w:rFonts w:cs="Calibri"/>
                                <w:color w:val="000000"/>
                                <w:kern w:val="24"/>
                                <w:sz w:val="16"/>
                                <w:szCs w:val="16"/>
                              </w:rPr>
                              <w:br/>
                              <w:t>Bruchstreifen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827A4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3418496" behindDoc="0" locked="0" layoutInCell="1" allowOverlap="1" wp14:anchorId="776E185D" wp14:editId="6975654B">
                      <wp:simplePos x="0" y="0"/>
                      <wp:positionH relativeFrom="column">
                        <wp:posOffset>2155825</wp:posOffset>
                      </wp:positionH>
                      <wp:positionV relativeFrom="paragraph">
                        <wp:posOffset>108268</wp:posOffset>
                      </wp:positionV>
                      <wp:extent cx="162810" cy="288962"/>
                      <wp:effectExtent l="0" t="0" r="2540" b="3175"/>
                      <wp:wrapNone/>
                      <wp:docPr id="376971343" name="Gruppieren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2810" cy="288962"/>
                                <a:chOff x="28027" y="12407"/>
                                <a:chExt cx="164774" cy="290185"/>
                              </a:xfrm>
                            </wpg:grpSpPr>
                            <wps:wsp>
                              <wps:cNvPr id="376971344" name="Textfeld 3"/>
                              <wps:cNvSpPr txBox="1"/>
                              <wps:spPr>
                                <a:xfrm>
                                  <a:off x="32847" y="12407"/>
                                  <a:ext cx="159954" cy="18439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012C6C1" w14:textId="3DAA90F7" w:rsidR="00C7430D" w:rsidRPr="00BA1532" w:rsidRDefault="00C7430D" w:rsidP="00A42631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BA1532">
                                      <w:rPr>
                                        <w:sz w:val="18"/>
                                        <w:szCs w:val="18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76971345" name="Textfeld 3"/>
                              <wps:cNvSpPr txBox="1"/>
                              <wps:spPr>
                                <a:xfrm>
                                  <a:off x="28027" y="138650"/>
                                  <a:ext cx="163236" cy="1639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75D312" w14:textId="53882AF2" w:rsidR="00C7430D" w:rsidRPr="00BA1532" w:rsidRDefault="00C7430D" w:rsidP="00A42631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BA1532">
                                      <w:rPr>
                                        <w:sz w:val="18"/>
                                        <w:szCs w:val="18"/>
                                      </w:rPr>
                                      <w:t>6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6971346" name="Gerade Verbindung 1"/>
                              <wps:cNvCnPr/>
                              <wps:spPr>
                                <a:xfrm>
                                  <a:off x="51975" y="184956"/>
                                  <a:ext cx="108468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76E185D" id="_x0000_s1354" style="position:absolute;margin-left:169.75pt;margin-top:8.55pt;width:12.8pt;height:22.75pt;z-index:253418496;mso-width-relative:margin;mso-height-relative:margin" coordorigin="28027,12407" coordsize="164774,29018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">
                      <v:shape id="Textfeld 3" o:spid="_x0000_s1355" type="#_x0000_t202" style="position:absolute;left:32847;top:12407;width:159954;height:1843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6012C6C1" w14:textId="3DAA90F7" w:rsidR="00C7430D" w:rsidRPr="00BA1532" w:rsidRDefault="00C7430D" w:rsidP="00A42631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BA1532">
                                <w:rPr>
                                  <w:sz w:val="18"/>
                                  <w:szCs w:val="18"/>
                                </w:rPr>
                                <w:t>5</w:t>
                              </w:r>
                            </w:p>
                          </w:txbxContent>
                        </v:textbox>
                      </v:shape>
                      <v:shape id="Textfeld 3" o:spid="_x0000_s1356" type="#_x0000_t202" style="position:absolute;left:28027;top:138650;width:163236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375D312" w14:textId="53882AF2" w:rsidR="00C7430D" w:rsidRPr="00BA1532" w:rsidRDefault="00C7430D" w:rsidP="00A42631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BA1532">
                                <w:rPr>
                                  <w:sz w:val="18"/>
                                  <w:szCs w:val="18"/>
                                </w:rPr>
                                <w:t>6</w:t>
                              </w:r>
                            </w:p>
                          </w:txbxContent>
                        </v:textbox>
                      </v:shape>
                      <v:line id="Gerade Verbindung 1" o:spid="_x0000_s1357" style="position:absolute;visibility:visible;mso-wrap-style:square" from="51975,184956" to="160443,18495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" strokecolor="black [3213]" strokeweight="1pt">
                        <v:stroke joinstyle="miter"/>
                      </v:line>
                    </v:group>
                  </w:pict>
                </mc:Fallback>
              </mc:AlternateContent>
            </w:r>
            <w:r w:rsidR="00C25C46">
              <w:t xml:space="preserve"> </w:t>
            </w:r>
          </w:p>
        </w:tc>
      </w:tr>
      <w:tr w:rsidR="00C25C46" w:rsidRPr="00252562" w14:paraId="6434BC69" w14:textId="77777777" w:rsidTr="00A42631">
        <w:trPr>
          <w:gridAfter w:val="1"/>
          <w:wAfter w:w="43" w:type="dxa"/>
        </w:trPr>
        <w:tc>
          <w:tcPr>
            <w:tcW w:w="709" w:type="dxa"/>
          </w:tcPr>
          <w:p w14:paraId="1BDF59EC" w14:textId="77777777" w:rsidR="00C25C46" w:rsidRPr="00252562" w:rsidRDefault="00C25C46" w:rsidP="00E13C64">
            <w:pPr>
              <w:spacing w:line="240" w:lineRule="atLeast"/>
              <w:rPr>
                <w:noProof/>
              </w:rPr>
            </w:pPr>
          </w:p>
        </w:tc>
        <w:tc>
          <w:tcPr>
            <w:tcW w:w="425" w:type="dxa"/>
          </w:tcPr>
          <w:p w14:paraId="628976B1" w14:textId="77777777" w:rsidR="00C25C46" w:rsidRPr="008C3B54" w:rsidRDefault="00C25C46" w:rsidP="00E13C64">
            <w:pPr>
              <w:pStyle w:val="Nummerierung"/>
              <w:spacing w:line="240" w:lineRule="atLeast"/>
              <w:rPr>
                <w:color w:val="327A86"/>
              </w:rPr>
            </w:pPr>
            <w:r w:rsidRPr="008C3B54">
              <w:rPr>
                <w:color w:val="327A86"/>
              </w:rPr>
              <w:t>b)</w:t>
            </w:r>
          </w:p>
        </w:tc>
        <w:tc>
          <w:tcPr>
            <w:tcW w:w="8179" w:type="dxa"/>
          </w:tcPr>
          <w:p w14:paraId="4E9B5AD6" w14:textId="7A636C06" w:rsidR="00C25C46" w:rsidRDefault="00B37037" w:rsidP="00A42631">
            <w:pPr>
              <w:spacing w:after="60" w:line="240" w:lineRule="atLeast"/>
            </w:pPr>
            <w:r>
              <w:rPr>
                <w:rFonts w:eastAsia="Times New Roman"/>
                <w:noProof/>
              </w:rPr>
              <w:drawing>
                <wp:anchor distT="0" distB="0" distL="114300" distR="114300" simplePos="0" relativeHeight="253986816" behindDoc="0" locked="0" layoutInCell="1" allowOverlap="1" wp14:anchorId="26CF049E" wp14:editId="635C44C3">
                  <wp:simplePos x="0" y="0"/>
                  <wp:positionH relativeFrom="column">
                    <wp:posOffset>4481560</wp:posOffset>
                  </wp:positionH>
                  <wp:positionV relativeFrom="paragraph">
                    <wp:posOffset>-69656</wp:posOffset>
                  </wp:positionV>
                  <wp:extent cx="647700" cy="647700"/>
                  <wp:effectExtent l="0" t="0" r="0" b="0"/>
                  <wp:wrapNone/>
                  <wp:docPr id="587252761" name="Grafik 74">
                    <a:hlinkClick xmlns:a="http://schemas.openxmlformats.org/drawingml/2006/main" r:id="rId3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5281987" name="Grafik 74">
                            <a:hlinkClick r:id="rId38"/>
                          </pic:cNvPr>
                          <pic:cNvPicPr/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25C46">
              <w:t xml:space="preserve">Finde wie in </w:t>
            </w:r>
            <w:r w:rsidR="00C25C46" w:rsidRPr="008C3B54">
              <w:rPr>
                <w:b/>
                <w:bCs/>
                <w:color w:val="327A86"/>
              </w:rPr>
              <w:t>a)</w:t>
            </w:r>
            <w:r w:rsidR="00C25C46">
              <w:t xml:space="preserve"> gleich große Anteile zu</w:t>
            </w:r>
            <w:r w:rsidR="00C7430D">
              <w:t xml:space="preserve">      </w:t>
            </w:r>
            <w:r w:rsidR="00150C06">
              <w:t xml:space="preserve">und schreibe sie auf. </w:t>
            </w:r>
          </w:p>
          <w:p w14:paraId="7E998FF6" w14:textId="69D6EE9B" w:rsidR="00C25C46" w:rsidRPr="00CE7DCF" w:rsidRDefault="00B37037" w:rsidP="00E13C64">
            <w:pPr>
              <w:spacing w:line="240" w:lineRule="atLeas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985792" behindDoc="0" locked="0" layoutInCell="1" allowOverlap="1" wp14:anchorId="372ED0BD" wp14:editId="444E2D55">
                      <wp:simplePos x="0" y="0"/>
                      <wp:positionH relativeFrom="column">
                        <wp:posOffset>3700540</wp:posOffset>
                      </wp:positionH>
                      <wp:positionV relativeFrom="paragraph">
                        <wp:posOffset>62549</wp:posOffset>
                      </wp:positionV>
                      <wp:extent cx="1013460" cy="385445"/>
                      <wp:effectExtent l="0" t="0" r="0" b="0"/>
                      <wp:wrapNone/>
                      <wp:docPr id="374622818" name="Textfeld 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13460" cy="3854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1140747" w14:textId="77777777" w:rsidR="00B37037" w:rsidRPr="009F4661" w:rsidRDefault="00B37037" w:rsidP="00B37037">
                                  <w:pPr>
                                    <w:spacing w:line="216" w:lineRule="auto"/>
                                    <w:rPr>
                                      <w:color w:val="327A86"/>
                                      <w:sz w:val="13"/>
                                      <w:szCs w:val="13"/>
                                    </w:rPr>
                                  </w:pPr>
                                  <w:r w:rsidRPr="009F4661">
                                    <w:rPr>
                                      <w:color w:val="327A86"/>
                                      <w:sz w:val="13"/>
                                      <w:szCs w:val="13"/>
                                    </w:rPr>
                                    <w:t>dzlm.de/</w:t>
                                  </w:r>
                                  <w:proofErr w:type="spellStart"/>
                                  <w:r w:rsidRPr="009F4661">
                                    <w:rPr>
                                      <w:color w:val="327A86"/>
                                      <w:sz w:val="13"/>
                                      <w:szCs w:val="13"/>
                                    </w:rPr>
                                    <w:t>vam</w:t>
                                  </w:r>
                                  <w:proofErr w:type="spellEnd"/>
                                  <w:r w:rsidRPr="009F4661">
                                    <w:rPr>
                                      <w:color w:val="327A86"/>
                                      <w:sz w:val="13"/>
                                      <w:szCs w:val="13"/>
                                    </w:rPr>
                                    <w:t>/msk-bruchstreifen.html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2ED0BD" id="_x0000_s1358" type="#_x0000_t202" style="position:absolute;margin-left:291.4pt;margin-top:4.95pt;width:79.8pt;height:30.35pt;z-index:253985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" filled="f" stroked="f" strokeweight=".5pt">
                      <v:textbox>
                        <w:txbxContent>
                          <w:p w14:paraId="61140747" w14:textId="77777777" w:rsidR="00B37037" w:rsidRPr="009F4661" w:rsidRDefault="00B37037" w:rsidP="00B37037">
                            <w:pPr>
                              <w:spacing w:line="216" w:lineRule="auto"/>
                              <w:rPr>
                                <w:color w:val="327A86"/>
                                <w:sz w:val="13"/>
                                <w:szCs w:val="13"/>
                              </w:rPr>
                            </w:pPr>
                            <w:r w:rsidRPr="009F4661">
                              <w:rPr>
                                <w:color w:val="327A86"/>
                                <w:sz w:val="13"/>
                                <w:szCs w:val="13"/>
                              </w:rPr>
                              <w:t>dzlm.de/</w:t>
                            </w:r>
                            <w:proofErr w:type="spellStart"/>
                            <w:r w:rsidRPr="009F4661">
                              <w:rPr>
                                <w:color w:val="327A86"/>
                                <w:sz w:val="13"/>
                                <w:szCs w:val="13"/>
                              </w:rPr>
                              <w:t>vam</w:t>
                            </w:r>
                            <w:proofErr w:type="spellEnd"/>
                            <w:r w:rsidRPr="009F4661">
                              <w:rPr>
                                <w:color w:val="327A86"/>
                                <w:sz w:val="13"/>
                                <w:szCs w:val="13"/>
                              </w:rPr>
                              <w:t>/msk-bruchstreifen.html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25C46">
              <w:t>Warum findest du für diesen Anteil keinen gröberen Streifen?</w:t>
            </w:r>
            <w:r w:rsidR="00C25C46" w:rsidRPr="000A6423">
              <w:rPr>
                <w:rFonts w:ascii="Calibri" w:hAnsi="Calibri"/>
                <w:noProof/>
              </w:rPr>
              <w:t xml:space="preserve"> </w:t>
            </w:r>
          </w:p>
        </w:tc>
      </w:tr>
    </w:tbl>
    <w:p w14:paraId="562D05A6" w14:textId="2FC58F21" w:rsidR="006259AD" w:rsidRDefault="00FA1EFA" w:rsidP="00E13C64">
      <w:pPr>
        <w:spacing w:line="240" w:lineRule="atLeas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3974528" behindDoc="0" locked="0" layoutInCell="1" allowOverlap="1" wp14:anchorId="23C30606" wp14:editId="0682CF6D">
                <wp:simplePos x="0" y="0"/>
                <wp:positionH relativeFrom="column">
                  <wp:posOffset>5883651</wp:posOffset>
                </wp:positionH>
                <wp:positionV relativeFrom="paragraph">
                  <wp:posOffset>-1482683</wp:posOffset>
                </wp:positionV>
                <wp:extent cx="567466" cy="842736"/>
                <wp:effectExtent l="0" t="0" r="4445" b="0"/>
                <wp:wrapNone/>
                <wp:docPr id="623892185" name="Gruppieren 11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7466" cy="842736"/>
                          <a:chOff x="0" y="0"/>
                          <a:chExt cx="567466" cy="842736"/>
                        </a:xfrm>
                      </wpg:grpSpPr>
                      <pic:pic xmlns:pic="http://schemas.openxmlformats.org/drawingml/2006/picture">
                        <pic:nvPicPr>
                          <pic:cNvPr id="1234389750" name="Grafik 13">
                            <a:extLst>
                              <a:ext uri="{FF2B5EF4-FFF2-40B4-BE49-F238E27FC236}">
                                <a16:creationId xmlns:a16="http://schemas.microsoft.com/office/drawing/2014/main" id="{007C3F2B-E854-E71C-1DAA-7795F92135E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1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498" t="52174" r="3867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895" cy="2787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87276177" name="Grafik 13">
                            <a:extLst>
                              <a:ext uri="{FF2B5EF4-FFF2-40B4-BE49-F238E27FC236}">
                                <a16:creationId xmlns:a16="http://schemas.microsoft.com/office/drawing/2014/main" id="{007C3F2B-E854-E71C-1DAA-7795F92135E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4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2174" r="783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1871" y="120460"/>
                            <a:ext cx="315595" cy="279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87919935" name="Grafik 13">
                            <a:extLst>
                              <a:ext uri="{FF2B5EF4-FFF2-40B4-BE49-F238E27FC236}">
                                <a16:creationId xmlns:a16="http://schemas.microsoft.com/office/drawing/2014/main" id="{007C3F2B-E854-E71C-1DAA-7795F92135E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4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30" t="6067" r="79453" b="487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3083" y="350429"/>
                            <a:ext cx="264795" cy="2628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9662520" name="Grafik 13">
                            <a:extLst>
                              <a:ext uri="{FF2B5EF4-FFF2-40B4-BE49-F238E27FC236}">
                                <a16:creationId xmlns:a16="http://schemas.microsoft.com/office/drawing/2014/main" id="{007C3F2B-E854-E71C-1DAA-7795F92135E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4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349" r="58748" b="5217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7117" y="563971"/>
                            <a:ext cx="304165" cy="2787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1A9E322" id="Gruppieren 1174" o:spid="_x0000_s1026" style="position:absolute;margin-left:463.3pt;margin-top:-116.75pt;width:44.7pt;height:66.35pt;z-index:253974528" coordsize="5674,8427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">
                <v:shape id="Grafik 13" o:spid="_x0000_s1027" type="#_x0000_t75" style="position:absolute;width:3028;height:278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">
                  <v:imagedata r:id="rId87" o:title="" croptop="34193f" cropleft="26541f" cropright="25343f" chromakey="white"/>
                </v:shape>
                <v:shape id="Grafik 13" o:spid="_x0000_s1028" type="#_x0000_t75" style="position:absolute;left:2518;top:1204;width:3156;height:279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">
                  <v:imagedata r:id="rId88" o:title="" croptop="34193f" cropright="51345f" chromakey="white"/>
                </v:shape>
                <v:shape id="Grafik 13" o:spid="_x0000_s1029" type="#_x0000_t75" style="position:absolute;left:930;top:3504;width:2648;height:262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">
                  <v:imagedata r:id="rId88" o:title="" croptop="3976f" cropbottom="31954f" cropleft="1527f" cropright="52070f" chromakey="white"/>
                </v:shape>
                <v:shape id="Grafik 13" o:spid="_x0000_s1030" type="#_x0000_t75" style="position:absolute;left:1971;top:5639;width:3041;height:278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">
                  <v:imagedata r:id="rId88" o:title="" cropbottom="34193f" cropleft="13336f" cropright="38501f" chromakey="white"/>
                </v:shape>
              </v:group>
            </w:pict>
          </mc:Fallback>
        </mc:AlternateContent>
      </w:r>
    </w:p>
    <w:tbl>
      <w:tblPr>
        <w:tblW w:w="9356" w:type="dxa"/>
        <w:tblInd w:w="-14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425"/>
        <w:gridCol w:w="8179"/>
        <w:gridCol w:w="43"/>
      </w:tblGrid>
      <w:tr w:rsidR="00C25C46" w14:paraId="3A75A513" w14:textId="77777777" w:rsidTr="00513E9A">
        <w:tc>
          <w:tcPr>
            <w:tcW w:w="709" w:type="dxa"/>
          </w:tcPr>
          <w:p w14:paraId="33D9EBB1" w14:textId="77777777" w:rsidR="00C25C46" w:rsidRPr="001312A6" w:rsidRDefault="00C25C46" w:rsidP="00E13C64">
            <w:pPr>
              <w:pStyle w:val="berschrift3"/>
              <w:spacing w:line="240" w:lineRule="atLeast"/>
            </w:pPr>
            <w:r>
              <w:t>1.2</w:t>
            </w:r>
          </w:p>
        </w:tc>
        <w:tc>
          <w:tcPr>
            <w:tcW w:w="8647" w:type="dxa"/>
            <w:gridSpan w:val="3"/>
          </w:tcPr>
          <w:p w14:paraId="4A33A60A" w14:textId="070F3EF4" w:rsidR="00C25C46" w:rsidRPr="001312A6" w:rsidRDefault="00C25C46" w:rsidP="00E13C64">
            <w:pPr>
              <w:pStyle w:val="berschrift3"/>
              <w:spacing w:line="240" w:lineRule="atLeast"/>
            </w:pPr>
            <w:r w:rsidRPr="00217D94">
              <w:t>Gleich große Anteile durch Verfeinern im Kopf finden</w:t>
            </w:r>
          </w:p>
        </w:tc>
      </w:tr>
      <w:tr w:rsidR="00C25C46" w:rsidRPr="00252562" w14:paraId="577A638B" w14:textId="77777777" w:rsidTr="00A42631">
        <w:trPr>
          <w:gridAfter w:val="1"/>
          <w:wAfter w:w="43" w:type="dxa"/>
        </w:trPr>
        <w:tc>
          <w:tcPr>
            <w:tcW w:w="709" w:type="dxa"/>
          </w:tcPr>
          <w:p w14:paraId="4E4AA2C4" w14:textId="77777777" w:rsidR="00C25C46" w:rsidRPr="00252562" w:rsidRDefault="00C25C46" w:rsidP="00E13C64">
            <w:pPr>
              <w:spacing w:line="240" w:lineRule="atLeast"/>
              <w:rPr>
                <w:noProof/>
              </w:rPr>
            </w:pPr>
          </w:p>
        </w:tc>
        <w:tc>
          <w:tcPr>
            <w:tcW w:w="425" w:type="dxa"/>
          </w:tcPr>
          <w:p w14:paraId="20532361" w14:textId="2B94D111" w:rsidR="00C25C46" w:rsidRPr="00114AE7" w:rsidRDefault="0069100A" w:rsidP="00E13C64">
            <w:pPr>
              <w:pStyle w:val="Nummerierung"/>
              <w:spacing w:line="240" w:lineRule="atLeas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942336" behindDoc="0" locked="0" layoutInCell="1" allowOverlap="1" wp14:anchorId="6F74B018" wp14:editId="0026660A">
                      <wp:simplePos x="0" y="0"/>
                      <wp:positionH relativeFrom="column">
                        <wp:posOffset>200660</wp:posOffset>
                      </wp:positionH>
                      <wp:positionV relativeFrom="paragraph">
                        <wp:posOffset>10795</wp:posOffset>
                      </wp:positionV>
                      <wp:extent cx="1743075" cy="714375"/>
                      <wp:effectExtent l="12700" t="0" r="530225" b="22225"/>
                      <wp:wrapNone/>
                      <wp:docPr id="2012537515" name="Wolkenförmige Legende 2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43075" cy="714375"/>
                              </a:xfrm>
                              <a:prstGeom prst="cloudCallout">
                                <a:avLst>
                                  <a:gd name="adj1" fmla="val 78750"/>
                                  <a:gd name="adj2" fmla="val -5938"/>
                                </a:avLst>
                              </a:prstGeom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  <a:extLst>
                                <a:ext uri="{FAA26D3D-D897-4be2-8F04-BA451C77F1D7}">
      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    </a:ext>
                                <a:ext uri="{C572A759-6A51-4108-AA02-DFA0A04FC94B}">
    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    </a:ext>
                              </a:extLst>
                            </wps:spPr>
                            <wps:style>
                              <a:lnRef idx="2">
                                <a:schemeClr val="accent3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90F14C6" w14:textId="77777777" w:rsidR="00A14690" w:rsidRDefault="00A14690" w:rsidP="00A1469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F74B018"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      <v:formulas>
                        <v:f eqn="sum #0 0 10800"/>
                        <v:f eqn="sum #1 0 10800"/>
                        <v:f eqn="cosatan2 10800 @0 @1"/>
                        <v:f eqn="sinatan2 10800 @0 @1"/>
                        <v:f eqn="sum @2 10800 0"/>
                        <v:f eqn="sum @3 10800 0"/>
                        <v:f eqn="sum @4 0 #0"/>
                        <v:f eqn="sum @5 0 #1"/>
                        <v:f eqn="mod @6 @7 0"/>
                        <v:f eqn="prod 600 11 1"/>
                        <v:f eqn="sum @8 0 @9"/>
                        <v:f eqn="prod @10 1 3"/>
                        <v:f eqn="prod 600 3 1"/>
                        <v:f eqn="sum @11 @12 0"/>
                        <v:f eqn="prod @13 @6 @8"/>
                        <v:f eqn="prod @13 @7 @8"/>
                        <v:f eqn="sum @14 #0 0"/>
                        <v:f eqn="sum @15 #1 0"/>
                        <v:f eqn="prod 600 8 1"/>
                        <v:f eqn="prod @11 2 1"/>
                        <v:f eqn="sum @18 @19 0"/>
                        <v:f eqn="prod @20 @6 @8"/>
                        <v:f eqn="prod @20 @7 @8"/>
                        <v:f eqn="sum @21 #0 0"/>
                        <v:f eqn="sum @22 #1 0"/>
                        <v:f eqn="prod 600 2 1"/>
                        <v:f eqn="sum #0 600 0"/>
                        <v:f eqn="sum #0 0 600"/>
                        <v:f eqn="sum #1 600 0"/>
                        <v:f eqn="sum #1 0 600"/>
                        <v:f eqn="sum @16 @25 0"/>
                        <v:f eqn="sum @16 0 @25"/>
                        <v:f eqn="sum @17 @25 0"/>
                        <v:f eqn="sum @17 0 @25"/>
                        <v:f eqn="sum @23 @12 0"/>
                        <v:f eqn="sum @23 0 @12"/>
                        <v:f eqn="sum @24 @12 0"/>
                        <v:f eqn="sum @24 0 @12"/>
                        <v:f eqn="val #0"/>
                        <v:f eqn="val #1"/>
                      </v:formulas>
                      <v:path o:extrusionok="f" o:connecttype="custom" o:connectlocs="67,10800;10800,21577;21582,10800;10800,1235;@38,@39" textboxrect="2977,3262,17087,17337"/>
                      <v:handles>
                        <v:h position="#0,#1"/>
                      </v:handles>
                      <o:complex v:ext="view"/>
                    </v:shapetype>
                    <v:shape id="Wolkenförmige Legende 222" o:spid="_x0000_s1359" type="#_x0000_t106" style="position:absolute;margin-left:15.8pt;margin-top:.85pt;width:137.25pt;height:56.25pt;z-index:25294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" adj="27810,9517" fillcolor="white [3201]" strokecolor="#bfbfbf [2412]" strokeweight="1pt">
                      <v:stroke joinstyle="miter"/>
                      <v:textbox>
                        <w:txbxContent>
                          <w:p w14:paraId="090F14C6" w14:textId="77777777" w:rsidR="00A14690" w:rsidRDefault="00A14690" w:rsidP="00A1469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25C46" w:rsidRPr="00114AE7">
              <w:t>a)</w:t>
            </w:r>
          </w:p>
        </w:tc>
        <w:tc>
          <w:tcPr>
            <w:tcW w:w="8179" w:type="dxa"/>
          </w:tcPr>
          <w:p w14:paraId="65465209" w14:textId="6FCC1CA1" w:rsidR="00F950FF" w:rsidRDefault="00A14690" w:rsidP="00E13C64">
            <w:pPr>
              <w:spacing w:line="240" w:lineRule="atLeast"/>
            </w:pPr>
            <w:r>
              <w:rPr>
                <w:noProof/>
              </w:rPr>
              <w:drawing>
                <wp:anchor distT="0" distB="0" distL="114300" distR="114300" simplePos="0" relativeHeight="252944384" behindDoc="0" locked="0" layoutInCell="1" allowOverlap="1" wp14:anchorId="444AA51F" wp14:editId="3CA9868F">
                  <wp:simplePos x="0" y="0"/>
                  <wp:positionH relativeFrom="column">
                    <wp:posOffset>547370</wp:posOffset>
                  </wp:positionH>
                  <wp:positionV relativeFrom="paragraph">
                    <wp:posOffset>120032</wp:posOffset>
                  </wp:positionV>
                  <wp:extent cx="555751" cy="514350"/>
                  <wp:effectExtent l="0" t="0" r="3175" b="0"/>
                  <wp:wrapNone/>
                  <wp:docPr id="1695045405" name="Grafik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284" name="Grafik 2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3"/>
                          <a:srcRect b="33378"/>
                          <a:stretch/>
                        </pic:blipFill>
                        <pic:spPr>
                          <a:xfrm>
                            <a:off x="0" y="0"/>
                            <a:ext cx="555751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14:ligatures w14:val="standardContextual"/>
              </w:rPr>
              <mc:AlternateContent>
                <mc:Choice Requires="wpg">
                  <w:drawing>
                    <wp:anchor distT="0" distB="0" distL="114300" distR="114300" simplePos="0" relativeHeight="252940288" behindDoc="0" locked="0" layoutInCell="1" allowOverlap="1" wp14:anchorId="218D22BD" wp14:editId="3BB76AA3">
                      <wp:simplePos x="0" y="0"/>
                      <wp:positionH relativeFrom="column">
                        <wp:posOffset>2019300</wp:posOffset>
                      </wp:positionH>
                      <wp:positionV relativeFrom="paragraph">
                        <wp:posOffset>5715</wp:posOffset>
                      </wp:positionV>
                      <wp:extent cx="626957" cy="772886"/>
                      <wp:effectExtent l="0" t="0" r="0" b="1905"/>
                      <wp:wrapNone/>
                      <wp:docPr id="1331199106" name="Gruppieren 2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26957" cy="772886"/>
                                <a:chOff x="-19536" y="-26137"/>
                                <a:chExt cx="627018" cy="7732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21767359" name="Grafik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9" cstate="print">
                                  <a:clrChange>
                                    <a:clrFrom>
                                      <a:srgbClr val="FFFFFF">
                                        <a:alpha val="0"/>
                                      </a:srgbClr>
                                    </a:clrFrom>
                                    <a:clrTo>
                                      <a:srgbClr val="FFFFFF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 flipH="1">
                                  <a:off x="-19536" y="-26137"/>
                                  <a:ext cx="627018" cy="6299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25046923" name="Textfeld 12"/>
                              <wps:cNvSpPr txBox="1"/>
                              <wps:spPr>
                                <a:xfrm>
                                  <a:off x="161127" y="600201"/>
                                  <a:ext cx="349885" cy="14686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28FA572" w14:textId="77777777" w:rsidR="002E6426" w:rsidRPr="008C3B54" w:rsidRDefault="002E6426" w:rsidP="002E6426">
                                    <w:pPr>
                                      <w:pStyle w:val="Transcript"/>
                                      <w:rPr>
                                        <w:sz w:val="18"/>
                                        <w:szCs w:val="16"/>
                                      </w:rPr>
                                    </w:pPr>
                                    <w:r w:rsidRPr="008C3B54">
                                      <w:rPr>
                                        <w:sz w:val="18"/>
                                        <w:szCs w:val="16"/>
                                      </w:rPr>
                                      <w:t>Emily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18D22BD" id="Gruppieren 21" o:spid="_x0000_s1360" style="position:absolute;margin-left:159pt;margin-top:.45pt;width:49.35pt;height:60.85pt;z-index:252940288;mso-width-relative:margin;mso-height-relative:margin" coordorigin="-195,-261" coordsize="6270,7732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">
                      <v:shape id="Grafik 3" o:spid="_x0000_s1361" type="#_x0000_t75" style="position:absolute;left:-195;top:-261;width:6269;height:6298;flip:x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">
                        <v:imagedata r:id="rId90" o:title="" chromakey="white"/>
                      </v:shape>
                      <v:shape id="_x0000_s1362" type="#_x0000_t202" style="position:absolute;left:1611;top:6002;width:3499;height:146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" filled="f" stroked="f" strokeweight=".5pt">
                        <v:textbox inset="0,0,0,0">
                          <w:txbxContent>
                            <w:p w14:paraId="328FA572" w14:textId="77777777" w:rsidR="002E6426" w:rsidRPr="008C3B54" w:rsidRDefault="002E6426" w:rsidP="002E6426">
                              <w:pPr>
                                <w:pStyle w:val="Transcript"/>
                                <w:rPr>
                                  <w:sz w:val="18"/>
                                  <w:szCs w:val="16"/>
                                </w:rPr>
                              </w:pPr>
                              <w:r w:rsidRPr="008C3B54">
                                <w:rPr>
                                  <w:sz w:val="18"/>
                                  <w:szCs w:val="16"/>
                                </w:rPr>
                                <w:t>Emily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2C31F74E" w14:textId="4D70935E" w:rsidR="00F950FF" w:rsidRDefault="0069100A" w:rsidP="00E13C64">
            <w:pPr>
              <w:spacing w:line="240" w:lineRule="atLeas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938240" behindDoc="0" locked="0" layoutInCell="1" allowOverlap="1" wp14:anchorId="7DCD2928" wp14:editId="0DC9D245">
                      <wp:simplePos x="0" y="0"/>
                      <wp:positionH relativeFrom="column">
                        <wp:posOffset>2744617</wp:posOffset>
                      </wp:positionH>
                      <wp:positionV relativeFrom="paragraph">
                        <wp:posOffset>3389</wp:posOffset>
                      </wp:positionV>
                      <wp:extent cx="2116695" cy="527050"/>
                      <wp:effectExtent l="177800" t="0" r="17145" b="19050"/>
                      <wp:wrapNone/>
                      <wp:docPr id="22305" name="Rechteckige Legende 223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16695" cy="527050"/>
                              </a:xfrm>
                              <a:prstGeom prst="wedgeRoundRectCallout">
                                <a:avLst>
                                  <a:gd name="adj1" fmla="val -57365"/>
                                  <a:gd name="adj2" fmla="val 4738"/>
                                  <a:gd name="adj3" fmla="val 16667"/>
                                </a:avLst>
                              </a:prstGeom>
                              <a:ln/>
                              <a:extLst>
                                <a:ext uri="{FAA26D3D-D897-4be2-8F04-BA451C77F1D7}">
      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    </a:ext>
                                <a:ext uri="{C572A759-6A51-4108-AA02-DFA0A04FC94B}">
    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    </a:ext>
                              </a:extLst>
                            </wps:spPr>
                            <wps:style>
                              <a:lnRef idx="2">
                                <a:schemeClr val="accent3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1C0397C" w14:textId="5F48FED1" w:rsidR="007D11EE" w:rsidRPr="004F6B97" w:rsidRDefault="007D11EE" w:rsidP="0069100A">
                                  <w:pPr>
                                    <w:pStyle w:val="Transcript"/>
                                  </w:pPr>
                                  <w:r>
                                    <w:t>Ich brauch</w:t>
                                  </w:r>
                                  <w:r w:rsidR="00CB1428">
                                    <w:t>e</w:t>
                                  </w:r>
                                  <w:r>
                                    <w:t xml:space="preserve"> die Streifen nicht mehr, ich stelle sie mir im Kopf vor!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7DCD2928" id="Rechteckige Legende 22306" o:spid="_x0000_s1363" type="#_x0000_t62" style="position:absolute;margin-left:216.1pt;margin-top:.25pt;width:166.65pt;height:41.5pt;z-index:25293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" adj="-1591,11823" fillcolor="white [3201]" strokecolor="#737373 [3206]" strokeweight="1pt">
                      <v:textbox>
                        <w:txbxContent>
                          <w:p w14:paraId="21C0397C" w14:textId="5F48FED1" w:rsidR="007D11EE" w:rsidRPr="004F6B97" w:rsidRDefault="007D11EE" w:rsidP="0069100A">
                            <w:pPr>
                              <w:pStyle w:val="Transcript"/>
                            </w:pPr>
                            <w:r>
                              <w:t>Ich brauch</w:t>
                            </w:r>
                            <w:r w:rsidR="00CB1428">
                              <w:t>e</w:t>
                            </w:r>
                            <w:r>
                              <w:t xml:space="preserve"> die Streifen nicht mehr, ich stelle sie mir im Kopf vor!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446C117" w14:textId="3F2045E8" w:rsidR="00F950FF" w:rsidRDefault="00F950FF" w:rsidP="00E13C64">
            <w:pPr>
              <w:spacing w:line="240" w:lineRule="atLeast"/>
            </w:pPr>
          </w:p>
          <w:p w14:paraId="65F00B44" w14:textId="160A9090" w:rsidR="00F950FF" w:rsidRDefault="00F950FF" w:rsidP="00E13C64">
            <w:pPr>
              <w:spacing w:line="240" w:lineRule="atLeast"/>
            </w:pPr>
          </w:p>
          <w:p w14:paraId="450658D7" w14:textId="15E28671" w:rsidR="00F950FF" w:rsidRDefault="00C7430D" w:rsidP="00E13C64">
            <w:pPr>
              <w:spacing w:line="240" w:lineRule="atLeast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3420544" behindDoc="0" locked="0" layoutInCell="1" allowOverlap="1" wp14:anchorId="0278A2B0" wp14:editId="447D1164">
                      <wp:simplePos x="0" y="0"/>
                      <wp:positionH relativeFrom="column">
                        <wp:posOffset>1111910</wp:posOffset>
                      </wp:positionH>
                      <wp:positionV relativeFrom="paragraph">
                        <wp:posOffset>90335</wp:posOffset>
                      </wp:positionV>
                      <wp:extent cx="161874" cy="300301"/>
                      <wp:effectExtent l="0" t="0" r="3810" b="5080"/>
                      <wp:wrapNone/>
                      <wp:docPr id="376971347" name="Gruppieren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874" cy="300301"/>
                                <a:chOff x="29772" y="12407"/>
                                <a:chExt cx="163236" cy="300989"/>
                              </a:xfrm>
                            </wpg:grpSpPr>
                            <wps:wsp>
                              <wps:cNvPr id="376971348" name="Textfeld 3"/>
                              <wps:cNvSpPr txBox="1"/>
                              <wps:spPr>
                                <a:xfrm>
                                  <a:off x="32847" y="12407"/>
                                  <a:ext cx="159954" cy="18439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ACBDB0D" w14:textId="29E4703D" w:rsidR="00C7430D" w:rsidRPr="00BA1532" w:rsidRDefault="00C7430D" w:rsidP="00A42631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BA1532">
                                      <w:rPr>
                                        <w:sz w:val="18"/>
                                        <w:szCs w:val="18"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76971349" name="Textfeld 3"/>
                              <wps:cNvSpPr txBox="1"/>
                              <wps:spPr>
                                <a:xfrm>
                                  <a:off x="29772" y="149454"/>
                                  <a:ext cx="163236" cy="1639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559C916" w14:textId="3BB2A456" w:rsidR="00C7430D" w:rsidRPr="00BA1532" w:rsidRDefault="00C7430D" w:rsidP="00A42631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BA1532">
                                      <w:rPr>
                                        <w:sz w:val="18"/>
                                        <w:szCs w:val="18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6971350" name="Gerade Verbindung 1"/>
                              <wps:cNvCnPr/>
                              <wps:spPr>
                                <a:xfrm>
                                  <a:off x="57419" y="193347"/>
                                  <a:ext cx="108468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278A2B0" id="_x0000_s1364" style="position:absolute;margin-left:87.55pt;margin-top:7.1pt;width:12.75pt;height:23.65pt;z-index:253420544;mso-width-relative:margin;mso-height-relative:margin" coordorigin="29772,12407" coordsize="163236,30098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">
                      <v:shape id="Textfeld 3" o:spid="_x0000_s1365" type="#_x0000_t202" style="position:absolute;left:32847;top:12407;width:159954;height:1843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7ACBDB0D" w14:textId="29E4703D" w:rsidR="00C7430D" w:rsidRPr="00BA1532" w:rsidRDefault="00C7430D" w:rsidP="00A42631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BA1532">
                                <w:rPr>
                                  <w:sz w:val="18"/>
                                  <w:szCs w:val="18"/>
                                </w:rPr>
                                <w:t>1</w:t>
                              </w:r>
                            </w:p>
                          </w:txbxContent>
                        </v:textbox>
                      </v:shape>
                      <v:shape id="Textfeld 3" o:spid="_x0000_s1366" type="#_x0000_t202" style="position:absolute;left:29772;top:149454;width:163236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" filled="f" stroked="f" strokeweight=".5pt">
                        <v:textbox inset="0,0,0,0">
                          <w:txbxContent>
                            <w:p w14:paraId="7559C916" w14:textId="3BB2A456" w:rsidR="00C7430D" w:rsidRPr="00BA1532" w:rsidRDefault="00C7430D" w:rsidP="00A42631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BA1532">
                                <w:rPr>
                                  <w:sz w:val="18"/>
                                  <w:szCs w:val="18"/>
                                </w:rPr>
                                <w:t>4</w:t>
                              </w:r>
                            </w:p>
                          </w:txbxContent>
                        </v:textbox>
                      </v:shape>
                      <v:line id="Gerade Verbindung 1" o:spid="_x0000_s1367" style="position:absolute;visibility:visible;mso-wrap-style:square" from="57419,193347" to="165887,19334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" strokecolor="black [3213]" strokeweight="1pt">
                        <v:stroke joinstyle="miter"/>
                      </v:line>
                    </v:group>
                  </w:pict>
                </mc:Fallback>
              </mc:AlternateContent>
            </w:r>
          </w:p>
          <w:p w14:paraId="3081027A" w14:textId="6FDF61DB" w:rsidR="00C25C46" w:rsidRDefault="00C25C46" w:rsidP="00A42631">
            <w:pPr>
              <w:spacing w:after="60" w:line="240" w:lineRule="atLeast"/>
            </w:pPr>
            <w:r>
              <w:t>Stell</w:t>
            </w:r>
            <w:r w:rsidR="00BE6E0C">
              <w:t>e</w:t>
            </w:r>
            <w:r>
              <w:t xml:space="preserve"> dir den Bruch</w:t>
            </w:r>
            <w:r w:rsidR="00C7430D">
              <w:t xml:space="preserve">     </w:t>
            </w:r>
            <m:oMath>
              <m:r>
                <w:rPr>
                  <w:rFonts w:ascii="Cambria Math" w:eastAsia="Cambria" w:hAnsi="Cambria Math" w:cs="Times New Roman"/>
                  <w:noProof/>
                  <w:color w:val="000000"/>
                  <w:szCs w:val="20"/>
                  <w:lang w:eastAsia="de-DE"/>
                </w:rPr>
                <m:t xml:space="preserve"> </m:t>
              </m:r>
            </m:oMath>
            <w:r>
              <w:t xml:space="preserve">im Viertel-Streifen vor. </w:t>
            </w:r>
          </w:p>
          <w:p w14:paraId="63BA7F04" w14:textId="335076AB" w:rsidR="00C25C46" w:rsidRDefault="00C7430D" w:rsidP="009A01B2">
            <w:pPr>
              <w:pStyle w:val="Listenabsatz"/>
            </w:pPr>
            <w:r>
              <mc:AlternateContent>
                <mc:Choice Requires="wpg">
                  <w:drawing>
                    <wp:anchor distT="0" distB="0" distL="114300" distR="114300" simplePos="0" relativeHeight="253422592" behindDoc="0" locked="0" layoutInCell="1" allowOverlap="1" wp14:anchorId="333B9A41" wp14:editId="662AAF8B">
                      <wp:simplePos x="0" y="0"/>
                      <wp:positionH relativeFrom="column">
                        <wp:posOffset>2765425</wp:posOffset>
                      </wp:positionH>
                      <wp:positionV relativeFrom="paragraph">
                        <wp:posOffset>260350</wp:posOffset>
                      </wp:positionV>
                      <wp:extent cx="161874" cy="305064"/>
                      <wp:effectExtent l="0" t="0" r="3810" b="0"/>
                      <wp:wrapNone/>
                      <wp:docPr id="376971351" name="Gruppieren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874" cy="305064"/>
                                <a:chOff x="32847" y="7633"/>
                                <a:chExt cx="163236" cy="305763"/>
                              </a:xfrm>
                            </wpg:grpSpPr>
                            <wps:wsp>
                              <wps:cNvPr id="376971352" name="Textfeld 3"/>
                              <wps:cNvSpPr txBox="1"/>
                              <wps:spPr>
                                <a:xfrm>
                                  <a:off x="32847" y="7633"/>
                                  <a:ext cx="159954" cy="18439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F61E71" w14:textId="4F57385B" w:rsidR="00C7430D" w:rsidRPr="00BA1532" w:rsidRDefault="00C7430D" w:rsidP="00A42631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BA1532">
                                      <w:rPr>
                                        <w:sz w:val="18"/>
                                        <w:szCs w:val="18"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76971353" name="Textfeld 3"/>
                              <wps:cNvSpPr txBox="1"/>
                              <wps:spPr>
                                <a:xfrm>
                                  <a:off x="32847" y="149454"/>
                                  <a:ext cx="163236" cy="1639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5F1888C" w14:textId="6019CEFA" w:rsidR="00C7430D" w:rsidRPr="00BA1532" w:rsidRDefault="00C7430D" w:rsidP="00A42631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BA1532">
                                      <w:rPr>
                                        <w:sz w:val="18"/>
                                        <w:szCs w:val="18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6971354" name="Gerade Verbindung 1"/>
                              <wps:cNvCnPr/>
                              <wps:spPr>
                                <a:xfrm>
                                  <a:off x="57419" y="186456"/>
                                  <a:ext cx="108468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33B9A41" id="_x0000_s1368" style="position:absolute;left:0;text-align:left;margin-left:217.75pt;margin-top:20.5pt;width:12.75pt;height:24pt;z-index:253422592;mso-width-relative:margin;mso-height-relative:margin" coordorigin="32847,7633" coordsize="163236,30576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">
                      <v:shape id="Textfeld 3" o:spid="_x0000_s1369" type="#_x0000_t202" style="position:absolute;left:32847;top:7633;width:159954;height:1843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65F61E71" w14:textId="4F57385B" w:rsidR="00C7430D" w:rsidRPr="00BA1532" w:rsidRDefault="00C7430D" w:rsidP="00A42631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BA1532">
                                <w:rPr>
                                  <w:sz w:val="18"/>
                                  <w:szCs w:val="18"/>
                                </w:rPr>
                                <w:t>1</w:t>
                              </w:r>
                            </w:p>
                          </w:txbxContent>
                        </v:textbox>
                      </v:shape>
                      <v:shape id="Textfeld 3" o:spid="_x0000_s1370" type="#_x0000_t202" style="position:absolute;left:32847;top:149454;width:163236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5F1888C" w14:textId="6019CEFA" w:rsidR="00C7430D" w:rsidRPr="00BA1532" w:rsidRDefault="00C7430D" w:rsidP="00A42631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BA1532">
                                <w:rPr>
                                  <w:sz w:val="18"/>
                                  <w:szCs w:val="18"/>
                                </w:rPr>
                                <w:t>4</w:t>
                              </w:r>
                            </w:p>
                          </w:txbxContent>
                        </v:textbox>
                      </v:shape>
                      <v:line id="Gerade Verbindung 1" o:spid="_x0000_s1371" style="position:absolute;visibility:visible;mso-wrap-style:square" from="57419,186456" to="165887,18645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" strokecolor="black [3213]" strokeweight="1pt">
                        <v:stroke joinstyle="miter"/>
                      </v:line>
                    </v:group>
                  </w:pict>
                </mc:Fallback>
              </mc:AlternateContent>
            </w:r>
            <w:r w:rsidR="00C25C46">
              <w:t>Stell</w:t>
            </w:r>
            <w:r w:rsidR="00BE6E0C">
              <w:t>e</w:t>
            </w:r>
            <w:r w:rsidR="00C25C46">
              <w:t xml:space="preserve"> dir jetzt </w:t>
            </w:r>
            <w:r w:rsidR="00A14690">
              <w:t xml:space="preserve">den gleich langen Teil </w:t>
            </w:r>
            <w:r w:rsidR="00C25C46">
              <w:t>im feineren Zwölftel-Streifen vor</w:t>
            </w:r>
            <w:r w:rsidR="00321AB1">
              <w:t xml:space="preserve">: </w:t>
            </w:r>
            <w:r w:rsidR="00321AB1">
              <w:br/>
            </w:r>
            <w:r w:rsidR="00C25C46">
              <w:t xml:space="preserve">Wie viele </w:t>
            </w:r>
            <w:r w:rsidR="006D5E24">
              <w:t xml:space="preserve">Felder </w:t>
            </w:r>
            <w:r w:rsidR="00C25C46">
              <w:t xml:space="preserve">sind auf dem Zwölftel-Streifen markiert? </w:t>
            </w:r>
          </w:p>
          <w:p w14:paraId="04A7AE20" w14:textId="2168B600" w:rsidR="00C25C46" w:rsidRDefault="00C25C46" w:rsidP="00A42631">
            <w:pPr>
              <w:pStyle w:val="Listenabsatz"/>
              <w:spacing w:after="60"/>
            </w:pPr>
            <w:r>
              <w:t>Wie viele Zwölftel sind also genauso groß wie</w:t>
            </w:r>
            <w:r w:rsidR="00C7430D">
              <w:t xml:space="preserve">    </w:t>
            </w:r>
            <w:r>
              <w:t xml:space="preserve"> </w:t>
            </w:r>
            <m:oMath>
              <m:r>
                <w:rPr>
                  <w:rFonts w:ascii="Cambria Math" w:hAnsi="Cambria Math"/>
                </w:rPr>
                <m:t xml:space="preserve"> </m:t>
              </m:r>
            </m:oMath>
            <w:r>
              <w:t>?</w:t>
            </w:r>
          </w:p>
          <w:p w14:paraId="2FCFA3CB" w14:textId="1A2522B6" w:rsidR="00C25C46" w:rsidRDefault="00C25C46" w:rsidP="00E13C64">
            <w:pPr>
              <w:spacing w:line="240" w:lineRule="atLeast"/>
              <w:ind w:left="284" w:hanging="284"/>
            </w:pPr>
            <w:r>
              <w:t>Kontrolliere mit der Streifentafel</w:t>
            </w:r>
            <w:r w:rsidR="003A2A8D">
              <w:t xml:space="preserve"> oder den </w:t>
            </w:r>
            <w:r w:rsidR="00AB0561">
              <w:t>digitale</w:t>
            </w:r>
            <w:r w:rsidR="003A2A8D">
              <w:t>n Bruchstreifen</w:t>
            </w:r>
            <w:r>
              <w:t>.</w:t>
            </w:r>
          </w:p>
          <w:p w14:paraId="4BCB75FE" w14:textId="5B19B95B" w:rsidR="00C25C46" w:rsidRPr="00252562" w:rsidRDefault="00C827A4" w:rsidP="00E13C64">
            <w:pPr>
              <w:spacing w:line="240" w:lineRule="atLeast"/>
              <w:ind w:left="284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3424640" behindDoc="0" locked="0" layoutInCell="1" allowOverlap="1" wp14:anchorId="5C39C4FD" wp14:editId="7095985A">
                      <wp:simplePos x="0" y="0"/>
                      <wp:positionH relativeFrom="column">
                        <wp:posOffset>511175</wp:posOffset>
                      </wp:positionH>
                      <wp:positionV relativeFrom="paragraph">
                        <wp:posOffset>73135</wp:posOffset>
                      </wp:positionV>
                      <wp:extent cx="161290" cy="293370"/>
                      <wp:effectExtent l="0" t="0" r="3810" b="0"/>
                      <wp:wrapNone/>
                      <wp:docPr id="376971355" name="Gruppieren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290" cy="293370"/>
                                <a:chOff x="32847" y="12407"/>
                                <a:chExt cx="163236" cy="294099"/>
                              </a:xfrm>
                            </wpg:grpSpPr>
                            <wps:wsp>
                              <wps:cNvPr id="376971356" name="Textfeld 3"/>
                              <wps:cNvSpPr txBox="1"/>
                              <wps:spPr>
                                <a:xfrm>
                                  <a:off x="32847" y="12407"/>
                                  <a:ext cx="159954" cy="18439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5290F57" w14:textId="59263771" w:rsidR="00C7430D" w:rsidRPr="00BA1532" w:rsidRDefault="00C7430D" w:rsidP="00A42631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BA1532">
                                      <w:rPr>
                                        <w:sz w:val="18"/>
                                        <w:szCs w:val="18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76971357" name="Textfeld 3"/>
                              <wps:cNvSpPr txBox="1"/>
                              <wps:spPr>
                                <a:xfrm>
                                  <a:off x="32847" y="142564"/>
                                  <a:ext cx="163236" cy="1639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CD9FECF" w14:textId="2A29D619" w:rsidR="00C7430D" w:rsidRPr="00BA1532" w:rsidRDefault="00C7430D" w:rsidP="00A42631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BA1532">
                                      <w:rPr>
                                        <w:sz w:val="18"/>
                                        <w:szCs w:val="18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6971358" name="Gerade Verbindung 1"/>
                              <wps:cNvCnPr/>
                              <wps:spPr>
                                <a:xfrm>
                                  <a:off x="57419" y="193350"/>
                                  <a:ext cx="108468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39C4FD" id="_x0000_s1372" style="position:absolute;left:0;text-align:left;margin-left:40.25pt;margin-top:5.75pt;width:12.7pt;height:23.1pt;z-index:253424640;mso-width-relative:margin;mso-height-relative:margin" coordorigin="32847,12407" coordsize="163236,29409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">
                      <v:shape id="Textfeld 3" o:spid="_x0000_s1373" type="#_x0000_t202" style="position:absolute;left:32847;top:12407;width:159954;height:1843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55290F57" w14:textId="59263771" w:rsidR="00C7430D" w:rsidRPr="00BA1532" w:rsidRDefault="00C7430D" w:rsidP="00A42631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BA1532">
                                <w:rPr>
                                  <w:sz w:val="18"/>
                                  <w:szCs w:val="18"/>
                                </w:rPr>
                                <w:t>3</w:t>
                              </w:r>
                            </w:p>
                          </w:txbxContent>
                        </v:textbox>
                      </v:shape>
                      <v:shape id="Textfeld 3" o:spid="_x0000_s1374" type="#_x0000_t202" style="position:absolute;left:32847;top:142564;width:163236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2CD9FECF" w14:textId="2A29D619" w:rsidR="00C7430D" w:rsidRPr="00BA1532" w:rsidRDefault="00C7430D" w:rsidP="00A42631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BA1532">
                                <w:rPr>
                                  <w:sz w:val="18"/>
                                  <w:szCs w:val="18"/>
                                </w:rPr>
                                <w:t>4</w:t>
                              </w:r>
                            </w:p>
                          </w:txbxContent>
                        </v:textbox>
                      </v:shape>
                      <v:line id="Gerade Verbindung 1" o:spid="_x0000_s1375" style="position:absolute;visibility:visible;mso-wrap-style:square" from="57419,193350" to="165887,19335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" strokecolor="black [3213]" strokeweight="1pt">
                        <v:stroke joinstyle="miter"/>
                      </v:line>
                    </v:group>
                  </w:pict>
                </mc:Fallback>
              </mc:AlternateContent>
            </w:r>
          </w:p>
        </w:tc>
      </w:tr>
      <w:tr w:rsidR="00C25C46" w:rsidRPr="00252562" w14:paraId="5FD6F015" w14:textId="77777777" w:rsidTr="00A42631">
        <w:trPr>
          <w:gridAfter w:val="1"/>
          <w:wAfter w:w="43" w:type="dxa"/>
        </w:trPr>
        <w:tc>
          <w:tcPr>
            <w:tcW w:w="709" w:type="dxa"/>
          </w:tcPr>
          <w:p w14:paraId="0D49B646" w14:textId="77777777" w:rsidR="00C25C46" w:rsidRPr="00252562" w:rsidRDefault="00C25C46" w:rsidP="00E13C64">
            <w:pPr>
              <w:spacing w:line="240" w:lineRule="atLeast"/>
              <w:rPr>
                <w:noProof/>
              </w:rPr>
            </w:pPr>
          </w:p>
        </w:tc>
        <w:tc>
          <w:tcPr>
            <w:tcW w:w="425" w:type="dxa"/>
          </w:tcPr>
          <w:p w14:paraId="5FE248AF" w14:textId="77777777" w:rsidR="00C25C46" w:rsidRPr="00114AE7" w:rsidRDefault="00C25C46" w:rsidP="00E13C64">
            <w:pPr>
              <w:pStyle w:val="Nummerierung"/>
              <w:spacing w:line="240" w:lineRule="atLeast"/>
            </w:pPr>
            <w:r w:rsidRPr="00114AE7">
              <w:t>b)</w:t>
            </w:r>
          </w:p>
        </w:tc>
        <w:tc>
          <w:tcPr>
            <w:tcW w:w="8179" w:type="dxa"/>
          </w:tcPr>
          <w:p w14:paraId="070B56B1" w14:textId="7D8DB3D9" w:rsidR="00C25C46" w:rsidRDefault="00C25C46" w:rsidP="00A42631">
            <w:pPr>
              <w:spacing w:after="60" w:line="240" w:lineRule="atLeast"/>
            </w:pPr>
            <w:r>
              <w:t>Stell</w:t>
            </w:r>
            <w:r w:rsidR="00206DBE">
              <w:t>e</w:t>
            </w:r>
            <w:r>
              <w:t xml:space="preserve"> dir</w:t>
            </w:r>
            <w:r w:rsidR="00C7430D">
              <w:t xml:space="preserve"> </w:t>
            </w:r>
            <m:oMath>
              <m:r>
                <w:rPr>
                  <w:rFonts w:ascii="Cambria Math" w:eastAsia="Cambria" w:hAnsi="Cambria Math" w:cs="Times New Roman"/>
                  <w:noProof/>
                  <w:color w:val="000000"/>
                  <w:szCs w:val="20"/>
                  <w:lang w:eastAsia="de-DE"/>
                </w:rPr>
                <m:t xml:space="preserve">     </m:t>
              </m:r>
            </m:oMath>
            <w:r>
              <w:t>vor.</w:t>
            </w:r>
          </w:p>
          <w:p w14:paraId="5909741B" w14:textId="08FFB87A" w:rsidR="00C25C46" w:rsidRDefault="000E7CC9" w:rsidP="009A01B2">
            <w:pPr>
              <w:pStyle w:val="Listenabsatz"/>
            </w:pPr>
            <w:r>
              <mc:AlternateContent>
                <mc:Choice Requires="wpg">
                  <w:drawing>
                    <wp:anchor distT="0" distB="0" distL="114300" distR="114300" simplePos="0" relativeHeight="253426688" behindDoc="0" locked="0" layoutInCell="1" allowOverlap="1" wp14:anchorId="510D6B49" wp14:editId="155F527A">
                      <wp:simplePos x="0" y="0"/>
                      <wp:positionH relativeFrom="column">
                        <wp:posOffset>2766397</wp:posOffset>
                      </wp:positionH>
                      <wp:positionV relativeFrom="paragraph">
                        <wp:posOffset>276510</wp:posOffset>
                      </wp:positionV>
                      <wp:extent cx="161874" cy="293427"/>
                      <wp:effectExtent l="0" t="0" r="3810" b="0"/>
                      <wp:wrapNone/>
                      <wp:docPr id="376971359" name="Gruppieren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874" cy="293427"/>
                                <a:chOff x="30618" y="12407"/>
                                <a:chExt cx="163236" cy="294099"/>
                              </a:xfrm>
                            </wpg:grpSpPr>
                            <wps:wsp>
                              <wps:cNvPr id="376971360" name="Textfeld 3"/>
                              <wps:cNvSpPr txBox="1"/>
                              <wps:spPr>
                                <a:xfrm>
                                  <a:off x="32847" y="12407"/>
                                  <a:ext cx="159954" cy="18439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0220974" w14:textId="62A8A4F2" w:rsidR="000E7CC9" w:rsidRPr="00BA1532" w:rsidRDefault="007556E6" w:rsidP="00A42631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szCs w:val="18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76971361" name="Textfeld 3"/>
                              <wps:cNvSpPr txBox="1"/>
                              <wps:spPr>
                                <a:xfrm>
                                  <a:off x="30618" y="142564"/>
                                  <a:ext cx="163236" cy="1639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685038" w14:textId="0E313253" w:rsidR="000E7CC9" w:rsidRPr="00BA1532" w:rsidRDefault="000E7CC9" w:rsidP="00A42631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BA1532">
                                      <w:rPr>
                                        <w:sz w:val="18"/>
                                        <w:szCs w:val="18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6971362" name="Gerade Verbindung 1"/>
                              <wps:cNvCnPr/>
                              <wps:spPr>
                                <a:xfrm>
                                  <a:off x="57419" y="179565"/>
                                  <a:ext cx="108468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10D6B49" id="_x0000_s1376" style="position:absolute;left:0;text-align:left;margin-left:217.85pt;margin-top:21.75pt;width:12.75pt;height:23.1pt;z-index:253426688;mso-width-relative:margin;mso-height-relative:margin" coordorigin="30618,12407" coordsize="163236,29409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">
                      <v:shape id="Textfeld 3" o:spid="_x0000_s1377" type="#_x0000_t202" style="position:absolute;left:32847;top:12407;width:159954;height:1843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0220974" w14:textId="62A8A4F2" w:rsidR="000E7CC9" w:rsidRPr="00BA1532" w:rsidRDefault="007556E6" w:rsidP="00A42631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3</w:t>
                              </w:r>
                            </w:p>
                          </w:txbxContent>
                        </v:textbox>
                      </v:shape>
                      <v:shape id="Textfeld 3" o:spid="_x0000_s1378" type="#_x0000_t202" style="position:absolute;left:30618;top:142564;width:163236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1685038" w14:textId="0E313253" w:rsidR="000E7CC9" w:rsidRPr="00BA1532" w:rsidRDefault="000E7CC9" w:rsidP="00A42631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BA1532">
                                <w:rPr>
                                  <w:sz w:val="18"/>
                                  <w:szCs w:val="18"/>
                                </w:rPr>
                                <w:t>4</w:t>
                              </w:r>
                            </w:p>
                          </w:txbxContent>
                        </v:textbox>
                      </v:shape>
                      <v:line id="Gerade Verbindung 1" o:spid="_x0000_s1379" style="position:absolute;visibility:visible;mso-wrap-style:square" from="57419,179565" to="165887,17956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" strokecolor="black [3213]" strokeweight="1pt">
                        <v:stroke joinstyle="miter"/>
                      </v:line>
                    </v:group>
                  </w:pict>
                </mc:Fallback>
              </mc:AlternateContent>
            </w:r>
            <w:r w:rsidR="00802179">
              <w:t xml:space="preserve">Stelle dir </w:t>
            </w:r>
            <w:r w:rsidR="00321AB1">
              <w:t>den gleich langen Teil</w:t>
            </w:r>
            <w:r w:rsidR="00802179" w:rsidRPr="00321AB1">
              <w:rPr>
                <w:rFonts w:ascii="Calibri" w:eastAsia="Cambria" w:hAnsi="Calibri" w:cs="Times New Roman"/>
                <w:color w:val="000000"/>
                <w:szCs w:val="20"/>
                <w:lang w:eastAsia="de-DE"/>
              </w:rPr>
              <w:t xml:space="preserve"> </w:t>
            </w:r>
            <w:r w:rsidR="00802179">
              <w:t>im feineren Zwölftel-Streifen vor</w:t>
            </w:r>
            <w:r w:rsidR="00321AB1">
              <w:t xml:space="preserve">: </w:t>
            </w:r>
            <w:r w:rsidR="00321AB1">
              <w:br/>
            </w:r>
            <w:r w:rsidR="00C25C46">
              <w:t xml:space="preserve">Wie viele </w:t>
            </w:r>
            <w:r w:rsidR="001B6B82">
              <w:t xml:space="preserve">Felder </w:t>
            </w:r>
            <w:r w:rsidR="00C25C46">
              <w:t>sind jetzt auf dem Zwölftel-Streifen markiert?</w:t>
            </w:r>
          </w:p>
          <w:p w14:paraId="5AB8054D" w14:textId="216EF47D" w:rsidR="00C25C46" w:rsidRDefault="00C25C46" w:rsidP="00A42631">
            <w:pPr>
              <w:pStyle w:val="Listenabsatz"/>
              <w:spacing w:after="60"/>
            </w:pPr>
            <w:r>
              <w:t>Wie viele Zwölftel sind also genauso groß wie</w:t>
            </w:r>
            <w:r w:rsidR="00C7430D">
              <w:t xml:space="preserve">      ?</w:t>
            </w:r>
          </w:p>
          <w:p w14:paraId="60B03E7A" w14:textId="0977E897" w:rsidR="00C25C46" w:rsidRDefault="00C25C46" w:rsidP="00E13C64">
            <w:pPr>
              <w:spacing w:line="240" w:lineRule="atLeast"/>
            </w:pPr>
            <w:r>
              <w:t>Kontrolliere mit der Streifentafel</w:t>
            </w:r>
            <w:r w:rsidR="003A2A8D">
              <w:t xml:space="preserve"> oder den </w:t>
            </w:r>
            <w:r w:rsidR="00AB0561">
              <w:t>digitale</w:t>
            </w:r>
            <w:r w:rsidR="003A2A8D">
              <w:t>n Bruchstreifen</w:t>
            </w:r>
            <w:r>
              <w:t>.</w:t>
            </w:r>
          </w:p>
          <w:p w14:paraId="6459B08D" w14:textId="77777777" w:rsidR="00C25C46" w:rsidRPr="00CE7DCF" w:rsidRDefault="00C25C46" w:rsidP="00E13C64">
            <w:pPr>
              <w:spacing w:line="240" w:lineRule="atLeast"/>
            </w:pPr>
          </w:p>
        </w:tc>
      </w:tr>
      <w:tr w:rsidR="00DC14C3" w:rsidRPr="00252562" w14:paraId="52259496" w14:textId="77777777" w:rsidTr="00A42631">
        <w:trPr>
          <w:gridAfter w:val="1"/>
          <w:wAfter w:w="43" w:type="dxa"/>
        </w:trPr>
        <w:tc>
          <w:tcPr>
            <w:tcW w:w="709" w:type="dxa"/>
          </w:tcPr>
          <w:p w14:paraId="53C52DD2" w14:textId="77777777" w:rsidR="00DC14C3" w:rsidRDefault="00DC14C3" w:rsidP="00E13C64">
            <w:pPr>
              <w:spacing w:line="240" w:lineRule="atLeast"/>
              <w:rPr>
                <w:noProof/>
              </w:rPr>
            </w:pPr>
            <w:r w:rsidRPr="00F4582F">
              <w:rPr>
                <w:noProof/>
              </w:rPr>
              <w:drawing>
                <wp:inline distT="0" distB="0" distL="0" distR="0" wp14:anchorId="1BEF0EF3" wp14:editId="0F514457">
                  <wp:extent cx="361850" cy="273600"/>
                  <wp:effectExtent l="0" t="0" r="635" b="0"/>
                  <wp:docPr id="22304" name="Grafik 223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850" cy="27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" w:type="dxa"/>
          </w:tcPr>
          <w:p w14:paraId="4E7BA31C" w14:textId="77777777" w:rsidR="00DC14C3" w:rsidRPr="00114AE7" w:rsidRDefault="00DC14C3" w:rsidP="00E13C64">
            <w:pPr>
              <w:pStyle w:val="Nummerierung"/>
              <w:spacing w:line="240" w:lineRule="atLeast"/>
            </w:pPr>
            <w:r w:rsidRPr="00114AE7">
              <w:t>c)</w:t>
            </w:r>
          </w:p>
        </w:tc>
        <w:tc>
          <w:tcPr>
            <w:tcW w:w="8179" w:type="dxa"/>
          </w:tcPr>
          <w:p w14:paraId="782D507F" w14:textId="77777777" w:rsidR="00DC14C3" w:rsidRDefault="00DC14C3" w:rsidP="00E13C64">
            <w:pPr>
              <w:spacing w:line="240" w:lineRule="atLeast"/>
            </w:pPr>
            <w:r w:rsidRPr="009F178D">
              <w:t xml:space="preserve">Vergleiche die Brüche aus </w:t>
            </w:r>
            <w:r w:rsidRPr="00321AB1">
              <w:rPr>
                <w:b/>
                <w:bCs/>
                <w:color w:val="327A86" w:themeColor="text2"/>
              </w:rPr>
              <w:t xml:space="preserve">a) </w:t>
            </w:r>
            <w:r w:rsidRPr="00321AB1">
              <w:t>und</w:t>
            </w:r>
            <w:r w:rsidRPr="00321AB1">
              <w:rPr>
                <w:b/>
                <w:bCs/>
                <w:color w:val="327A86" w:themeColor="text2"/>
              </w:rPr>
              <w:t xml:space="preserve"> b)</w:t>
            </w:r>
            <w:r w:rsidRPr="00321AB1">
              <w:rPr>
                <w:color w:val="327A86" w:themeColor="text2"/>
              </w:rPr>
              <w:t xml:space="preserve"> </w:t>
            </w:r>
            <w:r w:rsidRPr="009F178D">
              <w:t>miteinander: Was bleibt gleich, was ändert sich?</w:t>
            </w:r>
          </w:p>
          <w:p w14:paraId="3BF8C836" w14:textId="224E9BD2" w:rsidR="00DC14C3" w:rsidRPr="00CE7DCF" w:rsidRDefault="000E7CC9" w:rsidP="00E13C64">
            <w:pPr>
              <w:spacing w:line="240" w:lineRule="atLeast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3428736" behindDoc="0" locked="0" layoutInCell="1" allowOverlap="1" wp14:anchorId="41297DAD" wp14:editId="64D650B9">
                      <wp:simplePos x="0" y="0"/>
                      <wp:positionH relativeFrom="column">
                        <wp:posOffset>709222</wp:posOffset>
                      </wp:positionH>
                      <wp:positionV relativeFrom="paragraph">
                        <wp:posOffset>71525</wp:posOffset>
                      </wp:positionV>
                      <wp:extent cx="166149" cy="293427"/>
                      <wp:effectExtent l="0" t="0" r="0" b="0"/>
                      <wp:wrapNone/>
                      <wp:docPr id="376971363" name="Gruppieren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6149" cy="293427"/>
                                <a:chOff x="21603" y="12407"/>
                                <a:chExt cx="167547" cy="294099"/>
                              </a:xfrm>
                            </wpg:grpSpPr>
                            <wps:wsp>
                              <wps:cNvPr id="376971364" name="Textfeld 3"/>
                              <wps:cNvSpPr txBox="1"/>
                              <wps:spPr>
                                <a:xfrm>
                                  <a:off x="21603" y="12407"/>
                                  <a:ext cx="159954" cy="18439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5EE0599" w14:textId="10645054" w:rsidR="000E7CC9" w:rsidRPr="00BA1532" w:rsidRDefault="000E7CC9" w:rsidP="00A42631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BA1532">
                                      <w:rPr>
                                        <w:sz w:val="18"/>
                                        <w:szCs w:val="1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76971365" name="Textfeld 3"/>
                              <wps:cNvSpPr txBox="1"/>
                              <wps:spPr>
                                <a:xfrm>
                                  <a:off x="25914" y="142564"/>
                                  <a:ext cx="163236" cy="1639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C57282E" w14:textId="736A6680" w:rsidR="000E7CC9" w:rsidRPr="00BA1532" w:rsidRDefault="000E7CC9" w:rsidP="00A42631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BA1532">
                                      <w:rPr>
                                        <w:sz w:val="18"/>
                                        <w:szCs w:val="18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6971366" name="Gerade Verbindung 1"/>
                              <wps:cNvCnPr/>
                              <wps:spPr>
                                <a:xfrm>
                                  <a:off x="52715" y="184339"/>
                                  <a:ext cx="108468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1297DAD" id="_x0000_s1380" style="position:absolute;margin-left:55.85pt;margin-top:5.65pt;width:13.1pt;height:23.1pt;z-index:253428736;mso-width-relative:margin;mso-height-relative:margin" coordorigin="21603,12407" coordsize="167547,29409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">
                      <v:shape id="Textfeld 3" o:spid="_x0000_s1381" type="#_x0000_t202" style="position:absolute;left:21603;top:12407;width:159954;height:1843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05EE0599" w14:textId="10645054" w:rsidR="000E7CC9" w:rsidRPr="00BA1532" w:rsidRDefault="000E7CC9" w:rsidP="00A42631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BA1532">
                                <w:rPr>
                                  <w:sz w:val="18"/>
                                  <w:szCs w:val="18"/>
                                </w:rPr>
                                <w:t>2</w:t>
                              </w:r>
                            </w:p>
                          </w:txbxContent>
                        </v:textbox>
                      </v:shape>
                      <v:shape id="Textfeld 3" o:spid="_x0000_s1382" type="#_x0000_t202" style="position:absolute;left:25914;top:142564;width:163236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5C57282E" w14:textId="736A6680" w:rsidR="000E7CC9" w:rsidRPr="00BA1532" w:rsidRDefault="000E7CC9" w:rsidP="00A42631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BA1532">
                                <w:rPr>
                                  <w:sz w:val="18"/>
                                  <w:szCs w:val="18"/>
                                </w:rPr>
                                <w:t>3</w:t>
                              </w:r>
                            </w:p>
                          </w:txbxContent>
                        </v:textbox>
                      </v:shape>
                      <v:line id="Gerade Verbindung 1" o:spid="_x0000_s1383" style="position:absolute;visibility:visible;mso-wrap-style:square" from="52715,184339" to="161183,18433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" strokecolor="black [3213]" strokeweight="1pt">
                        <v:stroke joinstyle="miter"/>
                      </v:line>
                    </v:group>
                  </w:pict>
                </mc:Fallback>
              </mc:AlternateContent>
            </w:r>
            <w:r w:rsidR="00DC14C3">
              <w:t xml:space="preserve"> </w:t>
            </w:r>
          </w:p>
        </w:tc>
      </w:tr>
      <w:tr w:rsidR="00DC14C3" w:rsidRPr="00252562" w14:paraId="73B80A5F" w14:textId="77777777" w:rsidTr="00A42631">
        <w:trPr>
          <w:gridAfter w:val="1"/>
          <w:wAfter w:w="43" w:type="dxa"/>
        </w:trPr>
        <w:tc>
          <w:tcPr>
            <w:tcW w:w="709" w:type="dxa"/>
          </w:tcPr>
          <w:p w14:paraId="06C21796" w14:textId="77777777" w:rsidR="00DC14C3" w:rsidRPr="00252562" w:rsidRDefault="00DC14C3" w:rsidP="00E13C64">
            <w:pPr>
              <w:spacing w:line="240" w:lineRule="atLeast"/>
              <w:rPr>
                <w:noProof/>
              </w:rPr>
            </w:pPr>
          </w:p>
        </w:tc>
        <w:tc>
          <w:tcPr>
            <w:tcW w:w="425" w:type="dxa"/>
          </w:tcPr>
          <w:p w14:paraId="5F0F87D8" w14:textId="77777777" w:rsidR="00DC14C3" w:rsidRPr="00114AE7" w:rsidRDefault="00DC14C3" w:rsidP="00E13C64">
            <w:pPr>
              <w:pStyle w:val="Nummerierung"/>
              <w:spacing w:line="240" w:lineRule="atLeast"/>
            </w:pPr>
            <w:r w:rsidRPr="00114AE7">
              <w:t>d)</w:t>
            </w:r>
          </w:p>
        </w:tc>
        <w:tc>
          <w:tcPr>
            <w:tcW w:w="8179" w:type="dxa"/>
          </w:tcPr>
          <w:p w14:paraId="040DFB3D" w14:textId="50601E6A" w:rsidR="00DC14C3" w:rsidRDefault="00DC14C3" w:rsidP="00A42631">
            <w:pPr>
              <w:spacing w:after="60" w:line="240" w:lineRule="atLeast"/>
              <w:rPr>
                <w:rFonts w:ascii="Calibri" w:hAnsi="Calibri"/>
                <w:noProof/>
                <w:color w:val="000000" w:themeColor="text1"/>
                <w:szCs w:val="20"/>
              </w:rPr>
            </w:pPr>
            <w:r w:rsidRPr="00C63632">
              <w:rPr>
                <w:rFonts w:ascii="Calibri" w:hAnsi="Calibri"/>
                <w:noProof/>
                <w:color w:val="000000" w:themeColor="text1"/>
                <w:szCs w:val="20"/>
              </w:rPr>
              <w:t>Stell</w:t>
            </w:r>
            <w:r w:rsidR="00206DBE">
              <w:rPr>
                <w:rFonts w:ascii="Calibri" w:hAnsi="Calibri"/>
                <w:noProof/>
                <w:color w:val="000000" w:themeColor="text1"/>
                <w:szCs w:val="20"/>
              </w:rPr>
              <w:t>e</w:t>
            </w:r>
            <w:r w:rsidRPr="00C63632">
              <w:rPr>
                <w:rFonts w:ascii="Calibri" w:hAnsi="Calibri"/>
                <w:noProof/>
                <w:color w:val="000000" w:themeColor="text1"/>
                <w:szCs w:val="20"/>
              </w:rPr>
              <w:t xml:space="preserve"> dir für</w:t>
            </w:r>
            <w:r w:rsidR="000E7CC9">
              <w:rPr>
                <w:rFonts w:ascii="Calibri" w:hAnsi="Calibri"/>
                <w:noProof/>
                <w:color w:val="000000" w:themeColor="text1"/>
                <w:szCs w:val="20"/>
              </w:rPr>
              <w:t xml:space="preserve"> </w:t>
            </w:r>
            <m:oMath>
              <m:r>
                <w:rPr>
                  <w:rFonts w:ascii="Cambria Math" w:hAnsi="Cambria Math"/>
                  <w:noProof/>
                  <w:color w:val="000000" w:themeColor="text1"/>
                  <w:szCs w:val="20"/>
                </w:rPr>
                <m:t xml:space="preserve">     </m:t>
              </m:r>
            </m:oMath>
            <w:r w:rsidRPr="00C63632">
              <w:rPr>
                <w:rFonts w:ascii="Calibri" w:hAnsi="Calibri"/>
                <w:noProof/>
                <w:color w:val="000000" w:themeColor="text1"/>
                <w:szCs w:val="20"/>
              </w:rPr>
              <w:t xml:space="preserve">den gleich großen Anteil </w:t>
            </w:r>
            <w:r w:rsidR="00A14690">
              <w:rPr>
                <w:rFonts w:ascii="Calibri" w:hAnsi="Calibri"/>
                <w:noProof/>
                <w:color w:val="000000" w:themeColor="text1"/>
                <w:szCs w:val="20"/>
              </w:rPr>
              <w:t xml:space="preserve">in </w:t>
            </w:r>
            <w:r>
              <w:rPr>
                <w:rFonts w:ascii="Calibri" w:hAnsi="Calibri"/>
                <w:noProof/>
                <w:color w:val="000000" w:themeColor="text1"/>
                <w:szCs w:val="20"/>
              </w:rPr>
              <w:t>Zwölftel</w:t>
            </w:r>
            <w:r w:rsidR="00A14690">
              <w:rPr>
                <w:rFonts w:ascii="Calibri" w:hAnsi="Calibri"/>
                <w:noProof/>
                <w:color w:val="000000" w:themeColor="text1"/>
                <w:szCs w:val="20"/>
              </w:rPr>
              <w:t>n</w:t>
            </w:r>
            <w:r w:rsidRPr="00C63632">
              <w:rPr>
                <w:rFonts w:ascii="Calibri" w:hAnsi="Calibri"/>
                <w:noProof/>
                <w:color w:val="000000" w:themeColor="text1"/>
                <w:szCs w:val="20"/>
              </w:rPr>
              <w:t xml:space="preserve"> vor. </w:t>
            </w:r>
            <w:r w:rsidR="0050684C">
              <w:rPr>
                <w:rFonts w:ascii="Calibri" w:hAnsi="Calibri"/>
                <w:noProof/>
                <w:color w:val="000000" w:themeColor="text1"/>
                <w:szCs w:val="20"/>
              </w:rPr>
              <w:br/>
            </w:r>
            <w:r w:rsidRPr="00C63632">
              <w:rPr>
                <w:rFonts w:ascii="Calibri" w:hAnsi="Calibri"/>
                <w:noProof/>
                <w:color w:val="000000" w:themeColor="text1"/>
                <w:szCs w:val="20"/>
              </w:rPr>
              <w:t>Kontrolliere mit der Streifentafel</w:t>
            </w:r>
            <w:r w:rsidR="00C2248D">
              <w:rPr>
                <w:rFonts w:ascii="Calibri" w:hAnsi="Calibri"/>
                <w:noProof/>
                <w:color w:val="000000" w:themeColor="text1"/>
                <w:szCs w:val="20"/>
              </w:rPr>
              <w:t xml:space="preserve"> oder den </w:t>
            </w:r>
            <w:r w:rsidR="00AB0561">
              <w:rPr>
                <w:rFonts w:ascii="Calibri" w:hAnsi="Calibri"/>
                <w:noProof/>
                <w:color w:val="000000" w:themeColor="text1"/>
                <w:szCs w:val="20"/>
              </w:rPr>
              <w:t>digitale</w:t>
            </w:r>
            <w:r w:rsidR="00C2248D">
              <w:rPr>
                <w:rFonts w:ascii="Calibri" w:hAnsi="Calibri"/>
                <w:noProof/>
                <w:color w:val="000000" w:themeColor="text1"/>
                <w:szCs w:val="20"/>
              </w:rPr>
              <w:t>n B</w:t>
            </w:r>
            <w:r w:rsidR="0050684C">
              <w:rPr>
                <w:rFonts w:ascii="Calibri" w:hAnsi="Calibri"/>
                <w:noProof/>
                <w:color w:val="000000" w:themeColor="text1"/>
                <w:szCs w:val="20"/>
              </w:rPr>
              <w:t>ru</w:t>
            </w:r>
            <w:r w:rsidR="00C2248D">
              <w:rPr>
                <w:rFonts w:ascii="Calibri" w:hAnsi="Calibri"/>
                <w:noProof/>
                <w:color w:val="000000" w:themeColor="text1"/>
                <w:szCs w:val="20"/>
              </w:rPr>
              <w:t>chstreifen</w:t>
            </w:r>
            <w:r w:rsidRPr="00C63632">
              <w:rPr>
                <w:rFonts w:ascii="Calibri" w:hAnsi="Calibri"/>
                <w:noProof/>
                <w:color w:val="000000" w:themeColor="text1"/>
                <w:szCs w:val="20"/>
              </w:rPr>
              <w:t>.</w:t>
            </w:r>
          </w:p>
          <w:p w14:paraId="276BF58E" w14:textId="66B91536" w:rsidR="00DC14C3" w:rsidRPr="009F178D" w:rsidRDefault="00FC6094" w:rsidP="00E13C64">
            <w:pPr>
              <w:spacing w:line="240" w:lineRule="atLeast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3432832" behindDoc="0" locked="0" layoutInCell="1" allowOverlap="1" wp14:anchorId="216D57B0" wp14:editId="168DB708">
                      <wp:simplePos x="0" y="0"/>
                      <wp:positionH relativeFrom="column">
                        <wp:posOffset>889000</wp:posOffset>
                      </wp:positionH>
                      <wp:positionV relativeFrom="paragraph">
                        <wp:posOffset>78740</wp:posOffset>
                      </wp:positionV>
                      <wp:extent cx="162560" cy="299720"/>
                      <wp:effectExtent l="0" t="0" r="2540" b="5080"/>
                      <wp:wrapNone/>
                      <wp:docPr id="376971371" name="Gruppieren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2560" cy="299720"/>
                                <a:chOff x="28027" y="12407"/>
                                <a:chExt cx="164774" cy="300989"/>
                              </a:xfrm>
                            </wpg:grpSpPr>
                            <wps:wsp>
                              <wps:cNvPr id="376971372" name="Textfeld 3"/>
                              <wps:cNvSpPr txBox="1"/>
                              <wps:spPr>
                                <a:xfrm>
                                  <a:off x="32847" y="12407"/>
                                  <a:ext cx="159954" cy="18439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88F8D3E" w14:textId="4E82DE9C" w:rsidR="000E7CC9" w:rsidRPr="00BA1532" w:rsidRDefault="000E7CC9" w:rsidP="00A42631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BA1532">
                                      <w:rPr>
                                        <w:sz w:val="18"/>
                                        <w:szCs w:val="1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76971373" name="Textfeld 3"/>
                              <wps:cNvSpPr txBox="1"/>
                              <wps:spPr>
                                <a:xfrm>
                                  <a:off x="28027" y="149454"/>
                                  <a:ext cx="163236" cy="1639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6E9F575" w14:textId="0DA2EDB4" w:rsidR="000E7CC9" w:rsidRPr="00BA1532" w:rsidRDefault="000E7CC9" w:rsidP="00A42631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BA1532">
                                      <w:rPr>
                                        <w:sz w:val="18"/>
                                        <w:szCs w:val="18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6971374" name="Gerade Verbindung 1"/>
                              <wps:cNvCnPr/>
                              <wps:spPr>
                                <a:xfrm>
                                  <a:off x="57419" y="186456"/>
                                  <a:ext cx="108468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16D57B0" id="_x0000_s1384" style="position:absolute;margin-left:70pt;margin-top:6.2pt;width:12.8pt;height:23.6pt;z-index:253432832;mso-width-relative:margin;mso-height-relative:margin" coordorigin="28027,12407" coordsize="164774,30098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">
                      <v:shape id="Textfeld 3" o:spid="_x0000_s1385" type="#_x0000_t202" style="position:absolute;left:32847;top:12407;width:159954;height:1843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788F8D3E" w14:textId="4E82DE9C" w:rsidR="000E7CC9" w:rsidRPr="00BA1532" w:rsidRDefault="000E7CC9" w:rsidP="00A42631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BA1532">
                                <w:rPr>
                                  <w:sz w:val="18"/>
                                  <w:szCs w:val="18"/>
                                </w:rPr>
                                <w:t>2</w:t>
                              </w:r>
                            </w:p>
                          </w:txbxContent>
                        </v:textbox>
                      </v:shape>
                      <v:shape id="Textfeld 3" o:spid="_x0000_s1386" type="#_x0000_t202" style="position:absolute;left:28027;top:149454;width:163236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6E9F575" w14:textId="0DA2EDB4" w:rsidR="000E7CC9" w:rsidRPr="00BA1532" w:rsidRDefault="000E7CC9" w:rsidP="00A42631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BA1532">
                                <w:rPr>
                                  <w:sz w:val="18"/>
                                  <w:szCs w:val="18"/>
                                </w:rPr>
                                <w:t>5</w:t>
                              </w:r>
                            </w:p>
                          </w:txbxContent>
                        </v:textbox>
                      </v:shape>
                      <v:line id="Gerade Verbindung 1" o:spid="_x0000_s1387" style="position:absolute;visibility:visible;mso-wrap-style:square" from="57419,186456" to="165887,18645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" strokecolor="black [3213]" strokeweight="1pt">
                        <v:stroke joinstyle="miter"/>
                      </v:line>
                    </v:group>
                  </w:pict>
                </mc:Fallback>
              </mc:AlternateContent>
            </w:r>
            <w:r w:rsidR="00C827A4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3438976" behindDoc="0" locked="0" layoutInCell="1" allowOverlap="1" wp14:anchorId="54810F24" wp14:editId="46096D1A">
                      <wp:simplePos x="0" y="0"/>
                      <wp:positionH relativeFrom="column">
                        <wp:posOffset>1466850</wp:posOffset>
                      </wp:positionH>
                      <wp:positionV relativeFrom="paragraph">
                        <wp:posOffset>77470</wp:posOffset>
                      </wp:positionV>
                      <wp:extent cx="161290" cy="299720"/>
                      <wp:effectExtent l="0" t="0" r="3810" b="5080"/>
                      <wp:wrapNone/>
                      <wp:docPr id="376971388" name="Gruppieren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290" cy="299720"/>
                                <a:chOff x="32847" y="12407"/>
                                <a:chExt cx="163236" cy="300989"/>
                              </a:xfrm>
                            </wpg:grpSpPr>
                            <wps:wsp>
                              <wps:cNvPr id="376971389" name="Textfeld 3"/>
                              <wps:cNvSpPr txBox="1"/>
                              <wps:spPr>
                                <a:xfrm>
                                  <a:off x="32847" y="12407"/>
                                  <a:ext cx="159954" cy="18439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F473643" w14:textId="53EB4159" w:rsidR="000E7CC9" w:rsidRPr="00BA1532" w:rsidRDefault="000E7CC9" w:rsidP="00A42631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BA1532">
                                      <w:rPr>
                                        <w:sz w:val="18"/>
                                        <w:szCs w:val="18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76971390" name="Textfeld 3"/>
                              <wps:cNvSpPr txBox="1"/>
                              <wps:spPr>
                                <a:xfrm>
                                  <a:off x="32847" y="149454"/>
                                  <a:ext cx="163236" cy="1639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9F975BD" w14:textId="0336CF20" w:rsidR="000E7CC9" w:rsidRPr="00BA1532" w:rsidRDefault="000E7CC9" w:rsidP="00A42631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BA1532">
                                      <w:rPr>
                                        <w:sz w:val="18"/>
                                        <w:szCs w:val="18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6971391" name="Gerade Verbindung 1"/>
                              <wps:cNvCnPr/>
                              <wps:spPr>
                                <a:xfrm>
                                  <a:off x="57419" y="186456"/>
                                  <a:ext cx="108468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4810F24" id="_x0000_s1388" style="position:absolute;margin-left:115.5pt;margin-top:6.1pt;width:12.7pt;height:23.6pt;z-index:253438976;mso-width-relative:margin;mso-height-relative:margin" coordorigin="32847,12407" coordsize="163236,30098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">
                      <v:shape id="Textfeld 3" o:spid="_x0000_s1389" type="#_x0000_t202" style="position:absolute;left:32847;top:12407;width:159954;height:1843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4F473643" w14:textId="53EB4159" w:rsidR="000E7CC9" w:rsidRPr="00BA1532" w:rsidRDefault="000E7CC9" w:rsidP="00A42631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BA1532">
                                <w:rPr>
                                  <w:sz w:val="18"/>
                                  <w:szCs w:val="18"/>
                                </w:rPr>
                                <w:t>5</w:t>
                              </w:r>
                            </w:p>
                          </w:txbxContent>
                        </v:textbox>
                      </v:shape>
                      <v:shape id="Textfeld 3" o:spid="_x0000_s1390" type="#_x0000_t202" style="position:absolute;left:32847;top:149454;width:163236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9F975BD" w14:textId="0336CF20" w:rsidR="000E7CC9" w:rsidRPr="00BA1532" w:rsidRDefault="000E7CC9" w:rsidP="00A42631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BA1532">
                                <w:rPr>
                                  <w:sz w:val="18"/>
                                  <w:szCs w:val="18"/>
                                </w:rPr>
                                <w:t>5</w:t>
                              </w:r>
                            </w:p>
                          </w:txbxContent>
                        </v:textbox>
                      </v:shape>
                      <v:line id="Gerade Verbindung 1" o:spid="_x0000_s1391" style="position:absolute;visibility:visible;mso-wrap-style:square" from="57419,186456" to="165887,18645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" strokecolor="black [3213]" strokeweight="1pt">
                        <v:stroke joinstyle="miter"/>
                      </v:line>
                    </v:group>
                  </w:pict>
                </mc:Fallback>
              </mc:AlternateContent>
            </w:r>
            <w:r w:rsidR="00C827A4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3430784" behindDoc="0" locked="0" layoutInCell="1" allowOverlap="1" wp14:anchorId="5F9A60E8" wp14:editId="0CE3B46F">
                      <wp:simplePos x="0" y="0"/>
                      <wp:positionH relativeFrom="column">
                        <wp:posOffset>710961</wp:posOffset>
                      </wp:positionH>
                      <wp:positionV relativeFrom="paragraph">
                        <wp:posOffset>78019</wp:posOffset>
                      </wp:positionV>
                      <wp:extent cx="161290" cy="299720"/>
                      <wp:effectExtent l="0" t="0" r="3810" b="5080"/>
                      <wp:wrapNone/>
                      <wp:docPr id="376971367" name="Gruppieren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290" cy="299720"/>
                                <a:chOff x="32847" y="12407"/>
                                <a:chExt cx="163236" cy="300989"/>
                              </a:xfrm>
                            </wpg:grpSpPr>
                            <wps:wsp>
                              <wps:cNvPr id="376971368" name="Textfeld 3"/>
                              <wps:cNvSpPr txBox="1"/>
                              <wps:spPr>
                                <a:xfrm>
                                  <a:off x="32847" y="12407"/>
                                  <a:ext cx="159954" cy="18439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2FFD0BE" w14:textId="3E85BC80" w:rsidR="000E7CC9" w:rsidRPr="00BA1532" w:rsidRDefault="000E7CC9" w:rsidP="00A42631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BA1532">
                                      <w:rPr>
                                        <w:sz w:val="18"/>
                                        <w:szCs w:val="18"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76971369" name="Textfeld 3"/>
                              <wps:cNvSpPr txBox="1"/>
                              <wps:spPr>
                                <a:xfrm>
                                  <a:off x="32847" y="149454"/>
                                  <a:ext cx="163236" cy="1639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5C0C7AF" w14:textId="2B9D577D" w:rsidR="000E7CC9" w:rsidRPr="00BA1532" w:rsidRDefault="000E7CC9" w:rsidP="00A42631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BA1532">
                                      <w:rPr>
                                        <w:sz w:val="18"/>
                                        <w:szCs w:val="18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6971370" name="Gerade Verbindung 1"/>
                              <wps:cNvCnPr/>
                              <wps:spPr>
                                <a:xfrm>
                                  <a:off x="57419" y="193360"/>
                                  <a:ext cx="108468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F9A60E8" id="_x0000_s1392" style="position:absolute;margin-left:56pt;margin-top:6.15pt;width:12.7pt;height:23.6pt;z-index:253430784;mso-width-relative:margin;mso-height-relative:margin" coordorigin="32847,12407" coordsize="163236,30098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">
                      <v:shape id="Textfeld 3" o:spid="_x0000_s1393" type="#_x0000_t202" style="position:absolute;left:32847;top:12407;width:159954;height:1843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52FFD0BE" w14:textId="3E85BC80" w:rsidR="000E7CC9" w:rsidRPr="00BA1532" w:rsidRDefault="000E7CC9" w:rsidP="00A42631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BA1532">
                                <w:rPr>
                                  <w:sz w:val="18"/>
                                  <w:szCs w:val="18"/>
                                </w:rPr>
                                <w:t>1</w:t>
                              </w:r>
                            </w:p>
                          </w:txbxContent>
                        </v:textbox>
                      </v:shape>
                      <v:shape id="Textfeld 3" o:spid="_x0000_s1394" type="#_x0000_t202" style="position:absolute;left:32847;top:149454;width:163236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55C0C7AF" w14:textId="2B9D577D" w:rsidR="000E7CC9" w:rsidRPr="00BA1532" w:rsidRDefault="000E7CC9" w:rsidP="00A42631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BA1532">
                                <w:rPr>
                                  <w:sz w:val="18"/>
                                  <w:szCs w:val="18"/>
                                </w:rPr>
                                <w:t>5</w:t>
                              </w:r>
                            </w:p>
                          </w:txbxContent>
                        </v:textbox>
                      </v:shape>
                      <v:line id="Gerade Verbindung 1" o:spid="_x0000_s1395" style="position:absolute;visibility:visible;mso-wrap-style:square" from="57419,193360" to="165887,19336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" strokecolor="black [3213]" strokeweight="1pt">
                        <v:stroke joinstyle="miter"/>
                      </v:line>
                    </v:group>
                  </w:pict>
                </mc:Fallback>
              </mc:AlternateContent>
            </w:r>
            <w:r w:rsidR="000E7CC9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3436928" behindDoc="0" locked="0" layoutInCell="1" allowOverlap="1" wp14:anchorId="0209E334" wp14:editId="5E0D79E0">
                      <wp:simplePos x="0" y="0"/>
                      <wp:positionH relativeFrom="column">
                        <wp:posOffset>1273945</wp:posOffset>
                      </wp:positionH>
                      <wp:positionV relativeFrom="paragraph">
                        <wp:posOffset>79375</wp:posOffset>
                      </wp:positionV>
                      <wp:extent cx="161874" cy="300301"/>
                      <wp:effectExtent l="0" t="0" r="10160" b="5080"/>
                      <wp:wrapNone/>
                      <wp:docPr id="376971379" name="Gruppieren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874" cy="300301"/>
                                <a:chOff x="32847" y="12407"/>
                                <a:chExt cx="163236" cy="300989"/>
                              </a:xfrm>
                            </wpg:grpSpPr>
                            <wps:wsp>
                              <wps:cNvPr id="376971380" name="Textfeld 3"/>
                              <wps:cNvSpPr txBox="1"/>
                              <wps:spPr>
                                <a:xfrm>
                                  <a:off x="32847" y="12407"/>
                                  <a:ext cx="159954" cy="18439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BD66DAB" w14:textId="68B49F4B" w:rsidR="000E7CC9" w:rsidRPr="00BA1532" w:rsidRDefault="000E7CC9" w:rsidP="00A42631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BA1532">
                                      <w:rPr>
                                        <w:sz w:val="18"/>
                                        <w:szCs w:val="18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76971381" name="Textfeld 3"/>
                              <wps:cNvSpPr txBox="1"/>
                              <wps:spPr>
                                <a:xfrm>
                                  <a:off x="32847" y="149454"/>
                                  <a:ext cx="163236" cy="1639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88C34D9" w14:textId="744FE194" w:rsidR="000E7CC9" w:rsidRPr="00BA1532" w:rsidRDefault="000E7CC9" w:rsidP="00A42631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BA1532">
                                      <w:rPr>
                                        <w:sz w:val="18"/>
                                        <w:szCs w:val="18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6971382" name="Gerade Verbindung 1"/>
                              <wps:cNvCnPr/>
                              <wps:spPr>
                                <a:xfrm>
                                  <a:off x="57419" y="179565"/>
                                  <a:ext cx="108468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209E334" id="_x0000_s1396" style="position:absolute;margin-left:100.3pt;margin-top:6.25pt;width:12.75pt;height:23.65pt;z-index:253436928;mso-width-relative:margin;mso-height-relative:margin" coordorigin="32847,12407" coordsize="163236,30098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">
                      <v:shape id="Textfeld 3" o:spid="_x0000_s1397" type="#_x0000_t202" style="position:absolute;left:32847;top:12407;width:159954;height:1843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0BD66DAB" w14:textId="68B49F4B" w:rsidR="000E7CC9" w:rsidRPr="00BA1532" w:rsidRDefault="000E7CC9" w:rsidP="00A42631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BA1532">
                                <w:rPr>
                                  <w:sz w:val="18"/>
                                  <w:szCs w:val="18"/>
                                </w:rPr>
                                <w:t>4</w:t>
                              </w:r>
                            </w:p>
                          </w:txbxContent>
                        </v:textbox>
                      </v:shape>
                      <v:shape id="Textfeld 3" o:spid="_x0000_s1398" type="#_x0000_t202" style="position:absolute;left:32847;top:149454;width:163236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188C34D9" w14:textId="744FE194" w:rsidR="000E7CC9" w:rsidRPr="00BA1532" w:rsidRDefault="000E7CC9" w:rsidP="00A42631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BA1532">
                                <w:rPr>
                                  <w:sz w:val="18"/>
                                  <w:szCs w:val="18"/>
                                </w:rPr>
                                <w:t>5</w:t>
                              </w:r>
                            </w:p>
                          </w:txbxContent>
                        </v:textbox>
                      </v:shape>
                      <v:line id="Gerade Verbindung 1" o:spid="_x0000_s1399" style="position:absolute;visibility:visible;mso-wrap-style:square" from="57419,179565" to="165887,17956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" strokecolor="black [3213]" strokeweight="1pt">
                        <v:stroke joinstyle="miter"/>
                      </v:line>
                    </v:group>
                  </w:pict>
                </mc:Fallback>
              </mc:AlternateContent>
            </w:r>
            <w:r w:rsidR="000E7CC9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3434880" behindDoc="0" locked="0" layoutInCell="1" allowOverlap="1" wp14:anchorId="6B15B3A3" wp14:editId="55B363EE">
                      <wp:simplePos x="0" y="0"/>
                      <wp:positionH relativeFrom="column">
                        <wp:posOffset>1078865</wp:posOffset>
                      </wp:positionH>
                      <wp:positionV relativeFrom="paragraph">
                        <wp:posOffset>78740</wp:posOffset>
                      </wp:positionV>
                      <wp:extent cx="161874" cy="300301"/>
                      <wp:effectExtent l="0" t="0" r="10160" b="5080"/>
                      <wp:wrapNone/>
                      <wp:docPr id="376971375" name="Gruppieren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874" cy="300301"/>
                                <a:chOff x="32847" y="12407"/>
                                <a:chExt cx="163236" cy="300989"/>
                              </a:xfrm>
                            </wpg:grpSpPr>
                            <wps:wsp>
                              <wps:cNvPr id="376971376" name="Textfeld 3"/>
                              <wps:cNvSpPr txBox="1"/>
                              <wps:spPr>
                                <a:xfrm>
                                  <a:off x="32847" y="12407"/>
                                  <a:ext cx="159954" cy="18439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789B22B" w14:textId="378DD9BC" w:rsidR="000E7CC9" w:rsidRPr="00BA1532" w:rsidRDefault="000E7CC9" w:rsidP="00A42631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BA1532">
                                      <w:rPr>
                                        <w:sz w:val="18"/>
                                        <w:szCs w:val="18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76971377" name="Textfeld 3"/>
                              <wps:cNvSpPr txBox="1"/>
                              <wps:spPr>
                                <a:xfrm>
                                  <a:off x="32847" y="149454"/>
                                  <a:ext cx="163236" cy="1639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75F9C9" w14:textId="57E6DB96" w:rsidR="000E7CC9" w:rsidRPr="00BA1532" w:rsidRDefault="000E7CC9" w:rsidP="00A42631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BA1532">
                                      <w:rPr>
                                        <w:sz w:val="18"/>
                                        <w:szCs w:val="18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6971378" name="Gerade Verbindung 1"/>
                              <wps:cNvCnPr/>
                              <wps:spPr>
                                <a:xfrm>
                                  <a:off x="57419" y="179565"/>
                                  <a:ext cx="108468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B15B3A3" id="_x0000_s1400" style="position:absolute;margin-left:84.95pt;margin-top:6.2pt;width:12.75pt;height:23.65pt;z-index:253434880;mso-width-relative:margin;mso-height-relative:margin" coordorigin="32847,12407" coordsize="163236,30098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">
                      <v:shape id="Textfeld 3" o:spid="_x0000_s1401" type="#_x0000_t202" style="position:absolute;left:32847;top:12407;width:159954;height:1843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" filled="f" stroked="f" strokeweight=".5pt">
                        <v:textbox style="mso-fit-shape-to-text:t" inset="0,0,0,0">
                          <w:txbxContent>
                            <w:p w14:paraId="5789B22B" w14:textId="378DD9BC" w:rsidR="000E7CC9" w:rsidRPr="00BA1532" w:rsidRDefault="000E7CC9" w:rsidP="00A42631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BA1532">
                                <w:rPr>
                                  <w:sz w:val="18"/>
                                  <w:szCs w:val="18"/>
                                </w:rPr>
                                <w:t>3</w:t>
                              </w:r>
                            </w:p>
                          </w:txbxContent>
                        </v:textbox>
                      </v:shape>
                      <v:shape id="Textfeld 3" o:spid="_x0000_s1402" type="#_x0000_t202" style="position:absolute;left:32847;top:149454;width:163236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075F9C9" w14:textId="57E6DB96" w:rsidR="000E7CC9" w:rsidRPr="00BA1532" w:rsidRDefault="000E7CC9" w:rsidP="00A42631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BA1532">
                                <w:rPr>
                                  <w:sz w:val="18"/>
                                  <w:szCs w:val="18"/>
                                </w:rPr>
                                <w:t>5</w:t>
                              </w:r>
                            </w:p>
                          </w:txbxContent>
                        </v:textbox>
                      </v:shape>
                      <v:line id="Gerade Verbindung 1" o:spid="_x0000_s1403" style="position:absolute;visibility:visible;mso-wrap-style:square" from="57419,179565" to="165887,17956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" strokecolor="black [3213]" strokeweight="1pt">
                        <v:stroke joinstyle="miter"/>
                      </v:line>
                    </v:group>
                  </w:pict>
                </mc:Fallback>
              </mc:AlternateContent>
            </w:r>
          </w:p>
        </w:tc>
      </w:tr>
      <w:tr w:rsidR="00DC14C3" w:rsidRPr="00252562" w14:paraId="748AB50A" w14:textId="77777777" w:rsidTr="00A42631">
        <w:trPr>
          <w:gridAfter w:val="1"/>
          <w:wAfter w:w="43" w:type="dxa"/>
        </w:trPr>
        <w:tc>
          <w:tcPr>
            <w:tcW w:w="709" w:type="dxa"/>
          </w:tcPr>
          <w:p w14:paraId="7672CAC8" w14:textId="77777777" w:rsidR="00DC14C3" w:rsidRPr="00252562" w:rsidRDefault="00DC14C3" w:rsidP="00E13C64">
            <w:pPr>
              <w:spacing w:line="240" w:lineRule="atLeast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393CD95" wp14:editId="44CD3404">
                  <wp:extent cx="360000" cy="272386"/>
                  <wp:effectExtent l="0" t="0" r="2540" b="0"/>
                  <wp:docPr id="22311" name="Grafik 223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" cy="27238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" w:type="dxa"/>
          </w:tcPr>
          <w:p w14:paraId="2CDA46A1" w14:textId="77777777" w:rsidR="00DC14C3" w:rsidRPr="00114AE7" w:rsidRDefault="00DC14C3" w:rsidP="00E13C64">
            <w:pPr>
              <w:pStyle w:val="Nummerierung"/>
              <w:spacing w:line="240" w:lineRule="atLeast"/>
            </w:pPr>
            <w:r>
              <w:t>e)</w:t>
            </w:r>
          </w:p>
        </w:tc>
        <w:tc>
          <w:tcPr>
            <w:tcW w:w="8179" w:type="dxa"/>
          </w:tcPr>
          <w:p w14:paraId="5131C08E" w14:textId="08EB7D16" w:rsidR="00484372" w:rsidRDefault="00DC14C3" w:rsidP="00484372">
            <w:pPr>
              <w:spacing w:after="60" w:line="240" w:lineRule="atLeast"/>
              <w:rPr>
                <w:rFonts w:ascii="Calibri" w:hAnsi="Calibri"/>
                <w:noProof/>
                <w:color w:val="000000" w:themeColor="text1"/>
                <w:szCs w:val="20"/>
              </w:rPr>
            </w:pPr>
            <w:r w:rsidRPr="00C63632">
              <w:rPr>
                <w:rFonts w:ascii="Calibri" w:hAnsi="Calibri"/>
                <w:noProof/>
                <w:color w:val="000000" w:themeColor="text1"/>
                <w:szCs w:val="20"/>
              </w:rPr>
              <w:t>Stell</w:t>
            </w:r>
            <w:r w:rsidR="00206DBE">
              <w:rPr>
                <w:rFonts w:ascii="Calibri" w:hAnsi="Calibri"/>
                <w:noProof/>
                <w:color w:val="000000" w:themeColor="text1"/>
                <w:szCs w:val="20"/>
              </w:rPr>
              <w:t>e</w:t>
            </w:r>
            <w:r w:rsidRPr="00C63632">
              <w:rPr>
                <w:rFonts w:ascii="Calibri" w:hAnsi="Calibri"/>
                <w:noProof/>
                <w:color w:val="000000" w:themeColor="text1"/>
                <w:szCs w:val="20"/>
              </w:rPr>
              <w:t xml:space="preserve"> dir für</w:t>
            </w:r>
            <w:r w:rsidR="000E7CC9">
              <w:rPr>
                <w:rFonts w:ascii="Calibri" w:hAnsi="Calibri"/>
                <w:noProof/>
                <w:color w:val="000000" w:themeColor="text1"/>
                <w:szCs w:val="20"/>
              </w:rPr>
              <w:t xml:space="preserve">      ,    ,     ,     ,    </w:t>
            </w:r>
            <w:r w:rsidRPr="00C63632">
              <w:rPr>
                <w:rFonts w:ascii="Calibri" w:hAnsi="Calibri"/>
                <w:noProof/>
                <w:color w:val="000000" w:themeColor="text1"/>
                <w:szCs w:val="20"/>
              </w:rPr>
              <w:t xml:space="preserve"> </w:t>
            </w:r>
            <m:oMath>
              <m:r>
                <w:rPr>
                  <w:rFonts w:ascii="Cambria Math" w:hAnsi="Cambria Math"/>
                  <w:noProof/>
                  <w:color w:val="000000" w:themeColor="text1"/>
                  <w:szCs w:val="20"/>
                </w:rPr>
                <m:t xml:space="preserve"> </m:t>
              </m:r>
            </m:oMath>
            <w:r w:rsidRPr="00C63632">
              <w:rPr>
                <w:rFonts w:ascii="Calibri" w:hAnsi="Calibri"/>
                <w:noProof/>
                <w:color w:val="000000" w:themeColor="text1"/>
                <w:szCs w:val="20"/>
              </w:rPr>
              <w:t xml:space="preserve">jeweils den gleich großen Anteil im </w:t>
            </w:r>
            <w:r>
              <w:rPr>
                <w:rFonts w:ascii="Calibri" w:hAnsi="Calibri"/>
                <w:noProof/>
                <w:color w:val="000000" w:themeColor="text1"/>
                <w:szCs w:val="20"/>
              </w:rPr>
              <w:t>Zehntel</w:t>
            </w:r>
            <w:r w:rsidRPr="00C63632">
              <w:rPr>
                <w:rFonts w:ascii="Calibri" w:hAnsi="Calibri"/>
                <w:noProof/>
                <w:color w:val="000000" w:themeColor="text1"/>
                <w:szCs w:val="20"/>
              </w:rPr>
              <w:t xml:space="preserve">- und im </w:t>
            </w:r>
          </w:p>
          <w:p w14:paraId="4CD45E96" w14:textId="7174B88D" w:rsidR="00DC14C3" w:rsidRDefault="00484372" w:rsidP="00484372">
            <w:pPr>
              <w:spacing w:line="240" w:lineRule="atLeast"/>
              <w:rPr>
                <w:rFonts w:ascii="Calibri" w:hAnsi="Calibri"/>
                <w:noProof/>
                <w:color w:val="000000" w:themeColor="text1"/>
                <w:szCs w:val="20"/>
              </w:rPr>
            </w:pPr>
            <w:r>
              <w:rPr>
                <w:rFonts w:ascii="Calibri" w:hAnsi="Calibri"/>
                <w:noProof/>
                <w:color w:val="000000" w:themeColor="text1"/>
                <w:szCs w:val="20"/>
              </w:rPr>
              <w:t>F</w:t>
            </w:r>
            <w:r w:rsidR="00DC14C3">
              <w:rPr>
                <w:rFonts w:ascii="Calibri" w:hAnsi="Calibri"/>
                <w:noProof/>
                <w:color w:val="000000" w:themeColor="text1"/>
                <w:szCs w:val="20"/>
              </w:rPr>
              <w:t>ünfzehntel</w:t>
            </w:r>
            <w:r w:rsidR="00DC14C3" w:rsidRPr="00C63632">
              <w:rPr>
                <w:rFonts w:ascii="Calibri" w:hAnsi="Calibri"/>
                <w:noProof/>
                <w:color w:val="000000" w:themeColor="text1"/>
                <w:szCs w:val="20"/>
              </w:rPr>
              <w:t>-Streifen vor. Was stellst du fest? Kontrolliere.</w:t>
            </w:r>
          </w:p>
          <w:p w14:paraId="0A3D8101" w14:textId="77777777" w:rsidR="00DC14C3" w:rsidRPr="00C63632" w:rsidRDefault="00DC14C3" w:rsidP="00E13C64">
            <w:pPr>
              <w:spacing w:line="240" w:lineRule="atLeast"/>
              <w:rPr>
                <w:rFonts w:ascii="Calibri" w:hAnsi="Calibri"/>
                <w:noProof/>
                <w:color w:val="000000" w:themeColor="text1"/>
                <w:szCs w:val="20"/>
              </w:rPr>
            </w:pPr>
          </w:p>
        </w:tc>
      </w:tr>
      <w:tr w:rsidR="00DC14C3" w:rsidRPr="00252562" w14:paraId="3A3178C6" w14:textId="77777777" w:rsidTr="00A42631">
        <w:trPr>
          <w:gridAfter w:val="1"/>
          <w:wAfter w:w="43" w:type="dxa"/>
        </w:trPr>
        <w:tc>
          <w:tcPr>
            <w:tcW w:w="709" w:type="dxa"/>
          </w:tcPr>
          <w:p w14:paraId="08502AE3" w14:textId="77777777" w:rsidR="00DC14C3" w:rsidRPr="00252562" w:rsidRDefault="00DC14C3" w:rsidP="00E13C64">
            <w:pPr>
              <w:spacing w:line="240" w:lineRule="atLeast"/>
              <w:rPr>
                <w:noProof/>
              </w:rPr>
            </w:pPr>
            <w:r w:rsidRPr="00AF3168">
              <w:rPr>
                <w:noProof/>
              </w:rPr>
              <w:drawing>
                <wp:inline distT="0" distB="0" distL="0" distR="0" wp14:anchorId="2BFBB895" wp14:editId="1C3378E8">
                  <wp:extent cx="360000" cy="313831"/>
                  <wp:effectExtent l="0" t="0" r="2540" b="0"/>
                  <wp:docPr id="22308" name="Grafik 223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" cy="31383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" w:type="dxa"/>
          </w:tcPr>
          <w:p w14:paraId="0689E976" w14:textId="77777777" w:rsidR="00DC14C3" w:rsidRDefault="00DC14C3" w:rsidP="00E13C64">
            <w:pPr>
              <w:pStyle w:val="Nummerierung"/>
              <w:spacing w:line="240" w:lineRule="atLeast"/>
            </w:pPr>
            <w:r>
              <w:t>f)</w:t>
            </w:r>
          </w:p>
        </w:tc>
        <w:tc>
          <w:tcPr>
            <w:tcW w:w="8179" w:type="dxa"/>
          </w:tcPr>
          <w:p w14:paraId="6797D20E" w14:textId="77777777" w:rsidR="00161D09" w:rsidRDefault="00DC14C3" w:rsidP="00E13C64">
            <w:pPr>
              <w:spacing w:line="240" w:lineRule="atLeast"/>
              <w:rPr>
                <w:rFonts w:ascii="Calibri" w:hAnsi="Calibri"/>
                <w:szCs w:val="20"/>
              </w:rPr>
            </w:pPr>
            <w:r w:rsidRPr="00C63632">
              <w:rPr>
                <w:rFonts w:ascii="Calibri" w:hAnsi="Calibri"/>
                <w:szCs w:val="20"/>
              </w:rPr>
              <w:t>Eine Person sagt einen Anteil</w:t>
            </w:r>
            <w:r w:rsidR="00161D09">
              <w:rPr>
                <w:rFonts w:ascii="Calibri" w:hAnsi="Calibri"/>
                <w:szCs w:val="20"/>
              </w:rPr>
              <w:t>.</w:t>
            </w:r>
          </w:p>
          <w:p w14:paraId="40FCB827" w14:textId="6F1CDA26" w:rsidR="00DC14C3" w:rsidRPr="00A14690" w:rsidRDefault="00161D09" w:rsidP="00E13C64">
            <w:pPr>
              <w:spacing w:line="240" w:lineRule="atLeast"/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>D</w:t>
            </w:r>
            <w:r w:rsidR="00DC14C3" w:rsidRPr="00C63632">
              <w:rPr>
                <w:rFonts w:ascii="Calibri" w:hAnsi="Calibri"/>
                <w:szCs w:val="20"/>
              </w:rPr>
              <w:t xml:space="preserve">ie andere nennt einen dazu passenden feineren Streifen und einen gleich großen Anteil. </w:t>
            </w:r>
            <w:r w:rsidR="00DC14C3">
              <w:rPr>
                <w:rFonts w:ascii="Calibri" w:hAnsi="Calibri"/>
                <w:szCs w:val="20"/>
              </w:rPr>
              <w:t xml:space="preserve">Erklärt euch dabei gegenseitig, wie ihr den passenden Streifen und Anteil gefunden habt. </w:t>
            </w:r>
            <w:r w:rsidR="00DC14C3" w:rsidRPr="00C63632">
              <w:rPr>
                <w:rFonts w:ascii="Calibri" w:hAnsi="Calibri"/>
                <w:szCs w:val="20"/>
              </w:rPr>
              <w:t>Kontrolliert mit Streifentafel</w:t>
            </w:r>
            <w:r w:rsidR="009D71FF">
              <w:rPr>
                <w:rFonts w:ascii="Calibri" w:hAnsi="Calibri"/>
                <w:szCs w:val="20"/>
              </w:rPr>
              <w:t xml:space="preserve"> oder </w:t>
            </w:r>
            <w:r>
              <w:rPr>
                <w:rFonts w:ascii="Calibri" w:hAnsi="Calibri"/>
                <w:szCs w:val="20"/>
              </w:rPr>
              <w:t xml:space="preserve">digitalen </w:t>
            </w:r>
            <w:r w:rsidR="009D71FF">
              <w:rPr>
                <w:rFonts w:ascii="Calibri" w:hAnsi="Calibri"/>
                <w:szCs w:val="20"/>
              </w:rPr>
              <w:t>Bruchstreifen</w:t>
            </w:r>
            <w:r w:rsidR="00DC14C3">
              <w:rPr>
                <w:rFonts w:ascii="Calibri" w:hAnsi="Calibri"/>
                <w:szCs w:val="20"/>
              </w:rPr>
              <w:t>.</w:t>
            </w:r>
          </w:p>
        </w:tc>
      </w:tr>
    </w:tbl>
    <w:p w14:paraId="16F31E25" w14:textId="6DB721A2" w:rsidR="00C25C46" w:rsidRDefault="00C25C46" w:rsidP="00E13C64">
      <w:pPr>
        <w:spacing w:line="240" w:lineRule="atLeast"/>
      </w:pPr>
    </w:p>
    <w:tbl>
      <w:tblPr>
        <w:tblW w:w="9498" w:type="dxa"/>
        <w:tblInd w:w="-14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425"/>
        <w:gridCol w:w="383"/>
        <w:gridCol w:w="7938"/>
        <w:gridCol w:w="43"/>
      </w:tblGrid>
      <w:tr w:rsidR="00E70231" w14:paraId="620E1460" w14:textId="77777777" w:rsidTr="00513E9A">
        <w:trPr>
          <w:trHeight w:val="661"/>
        </w:trPr>
        <w:tc>
          <w:tcPr>
            <w:tcW w:w="709" w:type="dxa"/>
          </w:tcPr>
          <w:bookmarkEnd w:id="1"/>
          <w:p w14:paraId="0E0C6F02" w14:textId="77777777" w:rsidR="00E70231" w:rsidRDefault="00E70231" w:rsidP="00E13C64">
            <w:pPr>
              <w:pStyle w:val="berschrift3"/>
              <w:spacing w:line="240" w:lineRule="atLeast"/>
              <w:rPr>
                <w:noProof/>
              </w:rPr>
            </w:pPr>
            <w:r>
              <w:rPr>
                <w:noProof/>
              </w:rPr>
              <w:lastRenderedPageBreak/>
              <w:t>1.3</w:t>
            </w:r>
          </w:p>
        </w:tc>
        <w:tc>
          <w:tcPr>
            <w:tcW w:w="8789" w:type="dxa"/>
            <w:gridSpan w:val="4"/>
          </w:tcPr>
          <w:p w14:paraId="0E0B4977" w14:textId="77777777" w:rsidR="00E70231" w:rsidRPr="00D53CEA" w:rsidRDefault="00E70231" w:rsidP="00E13C64">
            <w:pPr>
              <w:pStyle w:val="berschrift3"/>
              <w:spacing w:line="240" w:lineRule="atLeast"/>
            </w:pPr>
            <w:r w:rsidRPr="00E70231">
              <w:t>Gleich große Anteile durch Vergröbern im Kopf finden</w:t>
            </w:r>
          </w:p>
        </w:tc>
      </w:tr>
      <w:tr w:rsidR="00E70231" w14:paraId="12BBAAA0" w14:textId="77777777" w:rsidTr="00A42631">
        <w:trPr>
          <w:gridAfter w:val="1"/>
          <w:wAfter w:w="43" w:type="dxa"/>
          <w:trHeight w:val="2291"/>
        </w:trPr>
        <w:tc>
          <w:tcPr>
            <w:tcW w:w="709" w:type="dxa"/>
          </w:tcPr>
          <w:p w14:paraId="51307EEA" w14:textId="1FFCA35A" w:rsidR="00E70231" w:rsidRDefault="004831C5" w:rsidP="00E13C64">
            <w:pPr>
              <w:spacing w:line="240" w:lineRule="atLeast"/>
            </w:pPr>
            <w:r>
              <w:rPr>
                <w:noProof/>
              </w:rPr>
              <w:drawing>
                <wp:inline distT="0" distB="0" distL="0" distR="0" wp14:anchorId="3A138119" wp14:editId="13E49FA5">
                  <wp:extent cx="360000" cy="272386"/>
                  <wp:effectExtent l="0" t="0" r="2540" b="0"/>
                  <wp:docPr id="1153777517" name="Grafik 11537775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" cy="27238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" w:type="dxa"/>
          </w:tcPr>
          <w:p w14:paraId="4C81C141" w14:textId="7B6499B3" w:rsidR="00E70231" w:rsidRDefault="00E70231" w:rsidP="00E13C64">
            <w:pPr>
              <w:pStyle w:val="Nummerierung"/>
              <w:spacing w:line="240" w:lineRule="atLeast"/>
            </w:pPr>
            <w:r>
              <w:t>a)</w:t>
            </w:r>
          </w:p>
        </w:tc>
        <w:tc>
          <w:tcPr>
            <w:tcW w:w="8321" w:type="dxa"/>
            <w:gridSpan w:val="2"/>
          </w:tcPr>
          <w:p w14:paraId="2C5C324F" w14:textId="685CE6EA" w:rsidR="00E70231" w:rsidRDefault="00E70231" w:rsidP="00E13C64">
            <w:pPr>
              <w:spacing w:line="240" w:lineRule="atLeast"/>
            </w:pPr>
            <w:r>
              <w:t>Gleich</w:t>
            </w:r>
            <w:r w:rsidR="00BE6E0C">
              <w:t xml:space="preserve"> große</w:t>
            </w:r>
            <w:r>
              <w:t xml:space="preserve"> Anteile findet man, wenn man einen Bruchstreifen sucht, </w:t>
            </w:r>
            <w:r w:rsidR="007D1456">
              <w:br/>
            </w:r>
            <w:r>
              <w:t xml:space="preserve">der gröber eingeteilt ist. </w:t>
            </w:r>
          </w:p>
          <w:p w14:paraId="6802D43E" w14:textId="77777777" w:rsidR="00E70231" w:rsidRDefault="00E70231" w:rsidP="00E13C64">
            <w:pPr>
              <w:spacing w:line="240" w:lineRule="atLeast"/>
            </w:pPr>
            <w:r>
              <w:t>Erkläre, wie und warum man so einen gleichwertigen Anteil finden kann.</w:t>
            </w:r>
          </w:p>
          <w:p w14:paraId="4F953CAB" w14:textId="77777777" w:rsidR="00E70231" w:rsidRDefault="00AB7C17" w:rsidP="00E13C64">
            <w:pPr>
              <w:spacing w:line="240" w:lineRule="atLeast"/>
              <w:rPr>
                <w:noProof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2515328" behindDoc="0" locked="0" layoutInCell="1" allowOverlap="1" wp14:anchorId="566AD50B" wp14:editId="6C31754D">
                      <wp:simplePos x="0" y="0"/>
                      <wp:positionH relativeFrom="column">
                        <wp:posOffset>3965093</wp:posOffset>
                      </wp:positionH>
                      <wp:positionV relativeFrom="paragraph">
                        <wp:posOffset>167158</wp:posOffset>
                      </wp:positionV>
                      <wp:extent cx="1298165" cy="727951"/>
                      <wp:effectExtent l="12700" t="0" r="0" b="339090"/>
                      <wp:wrapNone/>
                      <wp:docPr id="22326" name="Gruppieren 2232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98165" cy="727951"/>
                                <a:chOff x="0" y="126124"/>
                                <a:chExt cx="1298165" cy="727951"/>
                              </a:xfrm>
                            </wpg:grpSpPr>
                            <wps:wsp>
                              <wps:cNvPr id="22318" name="Wolkenförmige Legende 222"/>
                              <wps:cNvSpPr/>
                              <wps:spPr>
                                <a:xfrm>
                                  <a:off x="0" y="126124"/>
                                  <a:ext cx="1219200" cy="727951"/>
                                </a:xfrm>
                                <a:prstGeom prst="cloudCallout">
                                  <a:avLst>
                                    <a:gd name="adj1" fmla="val 17145"/>
                                    <a:gd name="adj2" fmla="val 91457"/>
                                  </a:avLst>
                                </a:prstGeom>
                                <a:ln>
                                  <a:solidFill>
                                    <a:schemeClr val="bg1">
                                      <a:lumMod val="75000"/>
                                    </a:schemeClr>
                                  </a:solidFill>
                                </a:ln>
                                <a:extLst>
                                  <a:ext uri="{FAA26D3D-D897-4be2-8F04-BA451C77F1D7}">
        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      </a:ext>
                                  <a:ext uri="{C572A759-6A51-4108-AA02-DFA0A04FC94B}">
      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      </a:ext>
                                </a:extLst>
                              </wps:spPr>
                              <wps:style>
                                <a:lnRef idx="2">
                                  <a:schemeClr val="accent3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3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42AACBE4" w14:textId="77777777" w:rsidR="00A605EA" w:rsidRDefault="00A605EA" w:rsidP="00E70231">
                                    <w:pPr>
                                      <w:jc w:val="center"/>
                                    </w:pPr>
                                  </w:p>
                                </w:txbxContent>
                              </wps:txbx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323" name="Textfeld 22243"/>
                              <wps:cNvSpPr txBox="1"/>
                              <wps:spPr>
                                <a:xfrm>
                                  <a:off x="218586" y="174078"/>
                                  <a:ext cx="1079579" cy="6211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C572A759-6A51-4108-AA02-DFA0A04FC94B}">
      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      </a:ext>
                                </a:extLst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59F3B27E" w14:textId="77777777" w:rsidR="00A605EA" w:rsidRPr="00E028E8" w:rsidRDefault="00A605EA" w:rsidP="0069100A">
                                    <w:pPr>
                                      <w:pStyle w:val="Transcript"/>
                                    </w:pPr>
                                    <w:r w:rsidRPr="00E028E8">
                                      <w:t>Wie viel im gröberen Streifen?</w:t>
                                    </w:r>
                                  </w:p>
                                </w:txbxContent>
                              </wps:txbx>
  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66AD50B" id="Gruppieren 22326" o:spid="_x0000_s1404" style="position:absolute;margin-left:312.2pt;margin-top:13.15pt;width:102.2pt;height:57.3pt;z-index:252515328;mso-width-relative:margin;mso-height-relative:margin" coordorigin=",1261" coordsize="12981,72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">
                      <v:shape id="_x0000_s1405" type="#_x0000_t106" style="position:absolute;top:1261;width:12192;height:7279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" adj="14503,30555" fillcolor="white [3201]" strokecolor="#bfbfbf [2412]" strokeweight="1pt">
                        <v:stroke joinstyle="miter"/>
                        <v:textbox>
                          <w:txbxContent>
                            <w:p w14:paraId="42AACBE4" w14:textId="77777777" w:rsidR="00A605EA" w:rsidRDefault="00A605EA" w:rsidP="00E70231">
                              <w:pPr>
                                <w:jc w:val="center"/>
                              </w:pPr>
                            </w:p>
                          </w:txbxContent>
                        </v:textbox>
                      </v:shape>
                      <v:shape id="Textfeld 22243" o:spid="_x0000_s1406" type="#_x0000_t202" style="position:absolute;left:2185;top:1740;width:10796;height:62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" filled="f" stroked="f">
                        <v:textbox>
                          <w:txbxContent>
                            <w:p w14:paraId="59F3B27E" w14:textId="77777777" w:rsidR="00A605EA" w:rsidRPr="00E028E8" w:rsidRDefault="00A605EA" w:rsidP="0069100A">
                              <w:pPr>
                                <w:pStyle w:val="Transcript"/>
                              </w:pPr>
                              <w:r w:rsidRPr="00E028E8">
                                <w:t>Wie viel im gröberen Streifen?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0A0F945F" w14:textId="35D26EFD" w:rsidR="00E70231" w:rsidRPr="008026EF" w:rsidRDefault="00967846" w:rsidP="0069100A">
            <w:pPr>
              <w:spacing w:line="240" w:lineRule="atLeast"/>
            </w:pPr>
            <w:r w:rsidRPr="004077DC">
              <w:rPr>
                <w:noProof/>
              </w:rPr>
              <w:drawing>
                <wp:anchor distT="0" distB="0" distL="114300" distR="114300" simplePos="0" relativeHeight="253978624" behindDoc="0" locked="0" layoutInCell="1" allowOverlap="1" wp14:anchorId="1A235A6C" wp14:editId="2A7ED6C6">
                  <wp:simplePos x="0" y="0"/>
                  <wp:positionH relativeFrom="column">
                    <wp:posOffset>503741</wp:posOffset>
                  </wp:positionH>
                  <wp:positionV relativeFrom="paragraph">
                    <wp:posOffset>88999</wp:posOffset>
                  </wp:positionV>
                  <wp:extent cx="304709" cy="278765"/>
                  <wp:effectExtent l="0" t="0" r="0" b="635"/>
                  <wp:wrapNone/>
                  <wp:docPr id="1883436766" name="Grafik 1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7C3F2B-E854-E71C-1DAA-7795F92135E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Grafik 13">
                            <a:extLst>
                              <a:ext uri="{FF2B5EF4-FFF2-40B4-BE49-F238E27FC236}">
                                <a16:creationId xmlns:a16="http://schemas.microsoft.com/office/drawing/2014/main" id="{007C3F2B-E854-E71C-1DAA-7795F92135E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1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355" t="52174" r="587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709" cy="2787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45970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3449216" behindDoc="0" locked="0" layoutInCell="1" allowOverlap="1" wp14:anchorId="2D59AB1A" wp14:editId="3291D841">
                      <wp:simplePos x="0" y="0"/>
                      <wp:positionH relativeFrom="column">
                        <wp:posOffset>1008380</wp:posOffset>
                      </wp:positionH>
                      <wp:positionV relativeFrom="paragraph">
                        <wp:posOffset>688431</wp:posOffset>
                      </wp:positionV>
                      <wp:extent cx="161874" cy="300301"/>
                      <wp:effectExtent l="0" t="0" r="3810" b="5080"/>
                      <wp:wrapNone/>
                      <wp:docPr id="81" name="Gruppieren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874" cy="300301"/>
                                <a:chOff x="32847" y="12407"/>
                                <a:chExt cx="163236" cy="300989"/>
                              </a:xfrm>
                            </wpg:grpSpPr>
                            <wps:wsp>
                              <wps:cNvPr id="82" name="Textfeld 3"/>
                              <wps:cNvSpPr txBox="1"/>
                              <wps:spPr>
                                <a:xfrm>
                                  <a:off x="32847" y="12407"/>
                                  <a:ext cx="159954" cy="18439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89F2D96" w14:textId="4E3219D8" w:rsidR="00F45970" w:rsidRPr="00BA1532" w:rsidRDefault="00F45970" w:rsidP="00A42631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BA1532">
                                      <w:rPr>
                                        <w:sz w:val="18"/>
                                        <w:szCs w:val="18"/>
                                      </w:rPr>
                                      <w:t>6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83" name="Textfeld 3"/>
                              <wps:cNvSpPr txBox="1"/>
                              <wps:spPr>
                                <a:xfrm>
                                  <a:off x="32847" y="149454"/>
                                  <a:ext cx="163236" cy="1639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2C27A3A" w14:textId="73165F96" w:rsidR="00F45970" w:rsidRPr="00BA1532" w:rsidRDefault="00F45970" w:rsidP="00A42631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BA1532">
                                      <w:rPr>
                                        <w:sz w:val="18"/>
                                        <w:szCs w:val="18"/>
                                      </w:rPr>
                                      <w:t>8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4" name="Gerade Verbindung 1"/>
                              <wps:cNvCnPr/>
                              <wps:spPr>
                                <a:xfrm>
                                  <a:off x="57419" y="195930"/>
                                  <a:ext cx="108468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D59AB1A" id="_x0000_s1407" style="position:absolute;margin-left:79.4pt;margin-top:54.2pt;width:12.75pt;height:23.65pt;z-index:253449216;mso-width-relative:margin;mso-height-relative:margin" coordorigin="32847,12407" coordsize="163236,30098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">
                      <v:shape id="Textfeld 3" o:spid="_x0000_s1408" type="#_x0000_t202" style="position:absolute;left:32847;top:12407;width:159954;height:1843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" filled="f" stroked="f" strokeweight=".5pt">
                        <v:textbox style="mso-fit-shape-to-text:t" inset="0,0,0,0">
                          <w:txbxContent>
                            <w:p w14:paraId="689F2D96" w14:textId="4E3219D8" w:rsidR="00F45970" w:rsidRPr="00BA1532" w:rsidRDefault="00F45970" w:rsidP="00A42631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BA1532">
                                <w:rPr>
                                  <w:sz w:val="18"/>
                                  <w:szCs w:val="18"/>
                                </w:rPr>
                                <w:t>6</w:t>
                              </w:r>
                            </w:p>
                          </w:txbxContent>
                        </v:textbox>
                      </v:shape>
                      <v:shape id="Textfeld 3" o:spid="_x0000_s1409" type="#_x0000_t202" style="position:absolute;left:32847;top:149454;width:163236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" filled="f" stroked="f" strokeweight=".5pt">
                        <v:textbox inset="0,0,0,0">
                          <w:txbxContent>
                            <w:p w14:paraId="72C27A3A" w14:textId="73165F96" w:rsidR="00F45970" w:rsidRPr="00BA1532" w:rsidRDefault="00F45970" w:rsidP="00A42631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BA1532">
                                <w:rPr>
                                  <w:sz w:val="18"/>
                                  <w:szCs w:val="18"/>
                                </w:rPr>
                                <w:t>8</w:t>
                              </w:r>
                            </w:p>
                          </w:txbxContent>
                        </v:textbox>
                      </v:shape>
                      <v:line id="Gerade Verbindung 1" o:spid="_x0000_s1410" style="position:absolute;visibility:visible;mso-wrap-style:square" from="57419,195930" to="165887,19593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" strokecolor="black [3213]" strokeweight="1pt">
                        <v:stroke joinstyle="miter"/>
                      </v:line>
                    </v:group>
                  </w:pict>
                </mc:Fallback>
              </mc:AlternateContent>
            </w:r>
            <w:r w:rsidR="00E028E8">
              <w:rPr>
                <w:noProof/>
                <w14:ligatures w14:val="standardContextual"/>
              </w:rPr>
              <mc:AlternateContent>
                <mc:Choice Requires="wpg">
                  <w:drawing>
                    <wp:anchor distT="0" distB="0" distL="114300" distR="114300" simplePos="0" relativeHeight="252921856" behindDoc="0" locked="0" layoutInCell="1" allowOverlap="1" wp14:anchorId="7632BCF3" wp14:editId="6FFA0C33">
                      <wp:simplePos x="0" y="0"/>
                      <wp:positionH relativeFrom="column">
                        <wp:posOffset>4765894</wp:posOffset>
                      </wp:positionH>
                      <wp:positionV relativeFrom="paragraph">
                        <wp:posOffset>284918</wp:posOffset>
                      </wp:positionV>
                      <wp:extent cx="657225" cy="755120"/>
                      <wp:effectExtent l="0" t="0" r="0" b="6985"/>
                      <wp:wrapNone/>
                      <wp:docPr id="314192087" name="Gruppieren 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57225" cy="755120"/>
                                <a:chOff x="0" y="0"/>
                                <a:chExt cx="657225" cy="7551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98622642" name="Grafik 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2" cstate="print">
                                  <a:clrChange>
                                    <a:clrFrom>
                                      <a:srgbClr val="FFFFFF">
                                        <a:alpha val="0"/>
                                      </a:srgbClr>
                                    </a:clrFrom>
                                    <a:clrTo>
                                      <a:srgbClr val="FFFFFF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57225" cy="6299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78301601" name="Textfeld 12"/>
                              <wps:cNvSpPr txBox="1"/>
                              <wps:spPr>
                                <a:xfrm>
                                  <a:off x="149043" y="608258"/>
                                  <a:ext cx="349885" cy="14686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109DF87" w14:textId="77777777" w:rsidR="00E028E8" w:rsidRPr="008C3B54" w:rsidRDefault="00E028E8" w:rsidP="00E028E8">
                                    <w:pPr>
                                      <w:pStyle w:val="Transcript"/>
                                      <w:rPr>
                                        <w:sz w:val="18"/>
                                        <w:szCs w:val="16"/>
                                      </w:rPr>
                                    </w:pPr>
                                    <w:r w:rsidRPr="008C3B54">
                                      <w:rPr>
                                        <w:sz w:val="18"/>
                                        <w:szCs w:val="16"/>
                                      </w:rPr>
                                      <w:t>Rico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632BCF3" id="Gruppieren 16" o:spid="_x0000_s1411" style="position:absolute;margin-left:375.25pt;margin-top:22.45pt;width:51.75pt;height:59.45pt;z-index:252921856" coordsize="6572,755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">
                      <v:shape id="Grafik 8" o:spid="_x0000_s1412" type="#_x0000_t75" style="position:absolute;width:6572;height:629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">
                        <v:imagedata r:id="rId93" o:title="" chromakey="white"/>
                      </v:shape>
                      <v:shape id="_x0000_s1413" type="#_x0000_t202" style="position:absolute;left:1490;top:6082;width:3499;height:146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2109DF87" w14:textId="77777777" w:rsidR="00E028E8" w:rsidRPr="008C3B54" w:rsidRDefault="00E028E8" w:rsidP="00E028E8">
                              <w:pPr>
                                <w:pStyle w:val="Transcript"/>
                                <w:rPr>
                                  <w:sz w:val="18"/>
                                  <w:szCs w:val="16"/>
                                </w:rPr>
                              </w:pPr>
                              <w:r w:rsidRPr="008C3B54">
                                <w:rPr>
                                  <w:sz w:val="18"/>
                                  <w:szCs w:val="16"/>
                                </w:rPr>
                                <w:t>Rico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69100A">
              <w:rPr>
                <w:noProof/>
              </w:rPr>
              <w:drawing>
                <wp:inline distT="0" distB="0" distL="0" distR="0" wp14:anchorId="5748A506" wp14:editId="06C67EF5">
                  <wp:extent cx="3865183" cy="469421"/>
                  <wp:effectExtent l="0" t="0" r="0" b="635"/>
                  <wp:docPr id="449279393" name="Grafik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9279393" name="Grafik 449279393"/>
                          <pic:cNvPicPr/>
                        </pic:nvPicPr>
                        <pic:blipFill>
                          <a:blip r:embed="rId94">
                            <a:duotone>
                              <a:schemeClr val="accent3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5">
                                    <a14:imgEffect>
                                      <a14:brightnessContrast bright="43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4536439" cy="5509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B7C17" w14:paraId="096F04BC" w14:textId="77777777" w:rsidTr="00A42631">
        <w:trPr>
          <w:gridAfter w:val="1"/>
          <w:wAfter w:w="43" w:type="dxa"/>
        </w:trPr>
        <w:tc>
          <w:tcPr>
            <w:tcW w:w="709" w:type="dxa"/>
          </w:tcPr>
          <w:p w14:paraId="448D72BF" w14:textId="77777777" w:rsidR="00AB7C17" w:rsidRDefault="00AB7C17" w:rsidP="00E13C64">
            <w:pPr>
              <w:spacing w:line="240" w:lineRule="atLeast"/>
            </w:pPr>
            <w:r>
              <w:rPr>
                <w:noProof/>
              </w:rPr>
              <w:drawing>
                <wp:inline distT="0" distB="0" distL="0" distR="0" wp14:anchorId="4548E723" wp14:editId="21DC1A2B">
                  <wp:extent cx="360000" cy="272386"/>
                  <wp:effectExtent l="0" t="0" r="2540" b="0"/>
                  <wp:docPr id="22327" name="Grafik 223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" cy="27238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" w:type="dxa"/>
          </w:tcPr>
          <w:p w14:paraId="0177F331" w14:textId="77777777" w:rsidR="00AB7C17" w:rsidRDefault="00AB7C17" w:rsidP="00E13C64">
            <w:pPr>
              <w:pStyle w:val="Nummerierung"/>
              <w:spacing w:line="240" w:lineRule="atLeast"/>
            </w:pPr>
            <w:r>
              <w:t>b)</w:t>
            </w:r>
          </w:p>
        </w:tc>
        <w:tc>
          <w:tcPr>
            <w:tcW w:w="8321" w:type="dxa"/>
            <w:gridSpan w:val="2"/>
          </w:tcPr>
          <w:p w14:paraId="71B93E31" w14:textId="6EF1302F" w:rsidR="00AB7C17" w:rsidRDefault="00AB7C17" w:rsidP="00A42631">
            <w:pPr>
              <w:spacing w:after="60" w:line="240" w:lineRule="atLeast"/>
            </w:pPr>
            <w:r>
              <w:t>Stell</w:t>
            </w:r>
            <w:r w:rsidR="00206DBE">
              <w:t>e</w:t>
            </w:r>
            <w:r>
              <w:t xml:space="preserve"> dir auch für</w:t>
            </w:r>
            <w:r w:rsidR="00F45970">
              <w:t xml:space="preserve">  </w:t>
            </w:r>
            <w:r>
              <w:t xml:space="preserve"> </w:t>
            </w:r>
            <w:r w:rsidR="00F45970">
              <w:t xml:space="preserve">   </w:t>
            </w:r>
            <w:r>
              <w:t xml:space="preserve">den gleich großen Anteil im Viertel-Streifen im Kopf vor. </w:t>
            </w:r>
          </w:p>
          <w:p w14:paraId="6A93E21F" w14:textId="5FFD2688" w:rsidR="00AB7C17" w:rsidRDefault="00AB7C17" w:rsidP="00E13C64">
            <w:pPr>
              <w:spacing w:line="240" w:lineRule="atLeast"/>
            </w:pPr>
            <w:r>
              <w:t xml:space="preserve">Wie viele </w:t>
            </w:r>
            <w:r w:rsidR="00BD79A8">
              <w:t xml:space="preserve">Felder </w:t>
            </w:r>
            <w:r>
              <w:t xml:space="preserve">sind dann </w:t>
            </w:r>
            <w:r w:rsidR="00CE75DE">
              <w:t xml:space="preserve">im Viertel-Streifen </w:t>
            </w:r>
            <w:r>
              <w:t>markiert?</w:t>
            </w:r>
            <w:r w:rsidR="00B033AE">
              <w:rPr>
                <w:rFonts w:ascii="Calibri" w:hAnsi="Calibri"/>
                <w:noProof/>
                <w:color w:val="000000" w:themeColor="text1"/>
                <w:szCs w:val="20"/>
              </w:rPr>
              <w:t xml:space="preserve"> </w:t>
            </w:r>
          </w:p>
          <w:p w14:paraId="4656C276" w14:textId="77777777" w:rsidR="00AB7C17" w:rsidRDefault="00AB7C17" w:rsidP="00E13C64">
            <w:pPr>
              <w:spacing w:line="240" w:lineRule="atLeast"/>
            </w:pPr>
          </w:p>
        </w:tc>
      </w:tr>
      <w:tr w:rsidR="00A83C50" w14:paraId="4913B056" w14:textId="77777777" w:rsidTr="00A42631">
        <w:trPr>
          <w:gridAfter w:val="1"/>
          <w:wAfter w:w="43" w:type="dxa"/>
        </w:trPr>
        <w:tc>
          <w:tcPr>
            <w:tcW w:w="709" w:type="dxa"/>
          </w:tcPr>
          <w:p w14:paraId="25418244" w14:textId="095A29E4" w:rsidR="00A83C50" w:rsidRPr="00415AFF" w:rsidRDefault="00A83C50" w:rsidP="00A83C50">
            <w:pPr>
              <w:spacing w:line="240" w:lineRule="atLeast"/>
              <w:rPr>
                <w:rFonts w:cstheme="minorHAnsi"/>
                <w:noProof/>
              </w:rPr>
            </w:pPr>
            <w:r w:rsidRPr="00415AFF">
              <w:rPr>
                <w:rFonts w:cstheme="minorHAnsi"/>
                <w:noProof/>
              </w:rPr>
              <w:drawing>
                <wp:inline distT="0" distB="0" distL="0" distR="0" wp14:anchorId="6305D450" wp14:editId="7E3B3F03">
                  <wp:extent cx="287640" cy="338400"/>
                  <wp:effectExtent l="0" t="0" r="0" b="5080"/>
                  <wp:docPr id="2007571210" name="Grafik 20075712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40" cy="33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" w:type="dxa"/>
          </w:tcPr>
          <w:p w14:paraId="5D2F1EA1" w14:textId="5C2D604C" w:rsidR="00A83C50" w:rsidRDefault="00A83C50" w:rsidP="00A83C50">
            <w:pPr>
              <w:pStyle w:val="Nummerierung"/>
              <w:spacing w:line="240" w:lineRule="atLeast"/>
            </w:pPr>
            <w:r>
              <w:t>c)</w:t>
            </w:r>
          </w:p>
        </w:tc>
        <w:tc>
          <w:tcPr>
            <w:tcW w:w="8321" w:type="dxa"/>
            <w:gridSpan w:val="2"/>
          </w:tcPr>
          <w:p w14:paraId="7D786055" w14:textId="2E637D9F" w:rsidR="00A83C50" w:rsidRDefault="00A83C50" w:rsidP="00A83C50">
            <w:pPr>
              <w:spacing w:line="240" w:lineRule="atLeast"/>
              <w:rPr>
                <w:noProof/>
              </w:rPr>
            </w:pPr>
            <w:r w:rsidRPr="00AB7C17">
              <w:rPr>
                <w:noProof/>
              </w:rPr>
              <w:t>Stell</w:t>
            </w:r>
            <w:r w:rsidR="00206DBE">
              <w:rPr>
                <w:noProof/>
              </w:rPr>
              <w:t>e</w:t>
            </w:r>
            <w:r w:rsidRPr="00AB7C17">
              <w:rPr>
                <w:noProof/>
              </w:rPr>
              <w:t xml:space="preserve"> dir die Anteile</w:t>
            </w:r>
            <w:r>
              <w:rPr>
                <w:noProof/>
              </w:rPr>
              <w:t xml:space="preserve"> wieder</w:t>
            </w:r>
            <w:r w:rsidRPr="00AB7C17">
              <w:rPr>
                <w:noProof/>
              </w:rPr>
              <w:t xml:space="preserve"> zunächst im Kopf vor und erkläre </w:t>
            </w:r>
            <w:r>
              <w:rPr>
                <w:noProof/>
              </w:rPr>
              <w:t>dann</w:t>
            </w:r>
            <w:r w:rsidRPr="00AB7C17">
              <w:rPr>
                <w:noProof/>
              </w:rPr>
              <w:t>:</w:t>
            </w:r>
            <w:r>
              <w:rPr>
                <w:rFonts w:ascii="Calibri" w:hAnsi="Calibri"/>
                <w:noProof/>
                <w:color w:val="000000" w:themeColor="text1"/>
                <w:szCs w:val="20"/>
              </w:rPr>
              <w:t xml:space="preserve"> </w:t>
            </w:r>
          </w:p>
          <w:p w14:paraId="73B6DB9B" w14:textId="2040FDA4" w:rsidR="00A83C50" w:rsidRPr="00AB7C17" w:rsidRDefault="007C4812" w:rsidP="00A83C50">
            <w:pPr>
              <w:spacing w:line="240" w:lineRule="atLeast"/>
              <w:rPr>
                <w:noProof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3447168" behindDoc="0" locked="0" layoutInCell="1" allowOverlap="1" wp14:anchorId="784F404F" wp14:editId="72AB5968">
                      <wp:simplePos x="0" y="0"/>
                      <wp:positionH relativeFrom="column">
                        <wp:posOffset>869139</wp:posOffset>
                      </wp:positionH>
                      <wp:positionV relativeFrom="paragraph">
                        <wp:posOffset>95115</wp:posOffset>
                      </wp:positionV>
                      <wp:extent cx="2606175" cy="306205"/>
                      <wp:effectExtent l="0" t="0" r="0" b="0"/>
                      <wp:wrapNone/>
                      <wp:docPr id="1870007750" name="Gruppieren 43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06175" cy="306205"/>
                                <a:chOff x="0" y="0"/>
                                <a:chExt cx="2606175" cy="306205"/>
                              </a:xfrm>
                            </wpg:grpSpPr>
                            <wpg:grpSp>
                              <wpg:cNvPr id="1370315001" name="Gruppieren 2"/>
                              <wpg:cNvGrpSpPr/>
                              <wpg:grpSpPr>
                                <a:xfrm>
                                  <a:off x="0" y="0"/>
                                  <a:ext cx="161290" cy="299720"/>
                                  <a:chOff x="32847" y="12407"/>
                                  <a:chExt cx="163236" cy="300989"/>
                                </a:xfrm>
                              </wpg:grpSpPr>
                              <wps:wsp>
                                <wps:cNvPr id="235943659" name="Textfeld 3"/>
                                <wps:cNvSpPr txBox="1"/>
                                <wps:spPr>
                                  <a:xfrm>
                                    <a:off x="32847" y="12407"/>
                                    <a:ext cx="160023" cy="18492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49BD963F" w14:textId="22B86E2F" w:rsidR="00F45970" w:rsidRPr="00BA1532" w:rsidRDefault="00F45970" w:rsidP="00A42631">
                                      <w:pPr>
                                        <w:jc w:val="center"/>
                                        <w:rPr>
                                          <w:sz w:val="18"/>
                                          <w:szCs w:val="18"/>
                                        </w:rPr>
                                      </w:pPr>
                                      <w:r w:rsidRPr="00BA1532">
                                        <w:rPr>
                                          <w:sz w:val="18"/>
                                          <w:szCs w:val="18"/>
                                        </w:rPr>
                                        <w:t>12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spAutoFit/>
                                </wps:bodyPr>
                              </wps:wsp>
                              <wps:wsp>
                                <wps:cNvPr id="366375777" name="Textfeld 3"/>
                                <wps:cNvSpPr txBox="1"/>
                                <wps:spPr>
                                  <a:xfrm>
                                    <a:off x="32847" y="149454"/>
                                    <a:ext cx="163236" cy="16394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07216CE7" w14:textId="1867CC88" w:rsidR="00F45970" w:rsidRPr="00BA1532" w:rsidRDefault="00F45970" w:rsidP="00A42631">
                                      <w:pPr>
                                        <w:jc w:val="center"/>
                                        <w:rPr>
                                          <w:sz w:val="18"/>
                                          <w:szCs w:val="18"/>
                                        </w:rPr>
                                      </w:pPr>
                                      <w:r w:rsidRPr="00BA1532">
                                        <w:rPr>
                                          <w:sz w:val="18"/>
                                          <w:szCs w:val="18"/>
                                        </w:rPr>
                                        <w:t>16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61229042" name="Gerade Verbindung 1"/>
                                <wps:cNvCnPr/>
                                <wps:spPr>
                                  <a:xfrm>
                                    <a:off x="57419" y="191808"/>
                                    <a:ext cx="108468" cy="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g:grpSp>
                              <wpg:cNvPr id="1424938267" name="Gruppieren 2"/>
                              <wpg:cNvGrpSpPr/>
                              <wpg:grpSpPr>
                                <a:xfrm>
                                  <a:off x="836579" y="6485"/>
                                  <a:ext cx="161290" cy="299720"/>
                                  <a:chOff x="32847" y="12407"/>
                                  <a:chExt cx="163236" cy="300989"/>
                                </a:xfrm>
                              </wpg:grpSpPr>
                              <wps:wsp>
                                <wps:cNvPr id="931561242" name="Textfeld 3"/>
                                <wps:cNvSpPr txBox="1"/>
                                <wps:spPr>
                                  <a:xfrm>
                                    <a:off x="32847" y="12407"/>
                                    <a:ext cx="159954" cy="18439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410478D6" w14:textId="611E2D82" w:rsidR="00F45970" w:rsidRPr="00BA1532" w:rsidRDefault="00F45970" w:rsidP="00A42631">
                                      <w:pPr>
                                        <w:jc w:val="center"/>
                                        <w:rPr>
                                          <w:sz w:val="18"/>
                                          <w:szCs w:val="18"/>
                                        </w:rPr>
                                      </w:pPr>
                                      <w:r w:rsidRPr="00BA1532">
                                        <w:rPr>
                                          <w:sz w:val="18"/>
                                          <w:szCs w:val="18"/>
                                        </w:rPr>
                                        <w:t>3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spAutoFit/>
                                </wps:bodyPr>
                              </wps:wsp>
                              <wps:wsp>
                                <wps:cNvPr id="1790159506" name="Textfeld 3"/>
                                <wps:cNvSpPr txBox="1"/>
                                <wps:spPr>
                                  <a:xfrm>
                                    <a:off x="32847" y="149454"/>
                                    <a:ext cx="163236" cy="16394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03C49B96" w14:textId="5DC4C597" w:rsidR="00F45970" w:rsidRPr="00BA1532" w:rsidRDefault="00F45970" w:rsidP="00A42631">
                                      <w:pPr>
                                        <w:jc w:val="center"/>
                                        <w:rPr>
                                          <w:sz w:val="18"/>
                                          <w:szCs w:val="18"/>
                                        </w:rPr>
                                      </w:pPr>
                                      <w:r w:rsidRPr="00BA1532">
                                        <w:rPr>
                                          <w:sz w:val="18"/>
                                          <w:szCs w:val="18"/>
                                        </w:rPr>
                                        <w:t>4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210377868" name="Gerade Verbindung 1"/>
                                <wps:cNvCnPr/>
                                <wps:spPr>
                                  <a:xfrm>
                                    <a:off x="57419" y="191808"/>
                                    <a:ext cx="108468" cy="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g:grpSp>
                              <wpg:cNvPr id="1528119989" name="Gruppieren 2"/>
                              <wpg:cNvGrpSpPr/>
                              <wpg:grpSpPr>
                                <a:xfrm>
                                  <a:off x="1297022" y="6485"/>
                                  <a:ext cx="161290" cy="299720"/>
                                  <a:chOff x="32847" y="12407"/>
                                  <a:chExt cx="163236" cy="300989"/>
                                </a:xfrm>
                              </wpg:grpSpPr>
                              <wps:wsp>
                                <wps:cNvPr id="1493259617" name="Textfeld 3"/>
                                <wps:cNvSpPr txBox="1"/>
                                <wps:spPr>
                                  <a:xfrm>
                                    <a:off x="32847" y="12407"/>
                                    <a:ext cx="160023" cy="18492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5DCB3A52" w14:textId="60DD2B3D" w:rsidR="00F45970" w:rsidRPr="00BA1532" w:rsidRDefault="00F45970" w:rsidP="00A42631">
                                      <w:pPr>
                                        <w:jc w:val="center"/>
                                        <w:rPr>
                                          <w:sz w:val="18"/>
                                          <w:szCs w:val="18"/>
                                        </w:rPr>
                                      </w:pPr>
                                      <w:r w:rsidRPr="00BA1532">
                                        <w:rPr>
                                          <w:sz w:val="18"/>
                                          <w:szCs w:val="18"/>
                                        </w:rPr>
                                        <w:t>18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spAutoFit/>
                                </wps:bodyPr>
                              </wps:wsp>
                              <wps:wsp>
                                <wps:cNvPr id="1100676306" name="Textfeld 3"/>
                                <wps:cNvSpPr txBox="1"/>
                                <wps:spPr>
                                  <a:xfrm>
                                    <a:off x="32847" y="149454"/>
                                    <a:ext cx="163236" cy="16394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25A41317" w14:textId="1FD0A6E4" w:rsidR="00F45970" w:rsidRPr="00BA1532" w:rsidRDefault="00F45970" w:rsidP="00A42631">
                                      <w:pPr>
                                        <w:jc w:val="center"/>
                                        <w:rPr>
                                          <w:sz w:val="18"/>
                                          <w:szCs w:val="18"/>
                                        </w:rPr>
                                      </w:pPr>
                                      <w:r w:rsidRPr="00BA1532">
                                        <w:rPr>
                                          <w:sz w:val="18"/>
                                          <w:szCs w:val="18"/>
                                        </w:rPr>
                                        <w:t>24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011440532" name="Gerade Verbindung 1"/>
                                <wps:cNvCnPr/>
                                <wps:spPr>
                                  <a:xfrm>
                                    <a:off x="57419" y="191808"/>
                                    <a:ext cx="108468" cy="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g:grpSp>
                              <wpg:cNvPr id="1426333577" name="Gruppieren 2"/>
                              <wpg:cNvGrpSpPr/>
                              <wpg:grpSpPr>
                                <a:xfrm>
                                  <a:off x="2444885" y="6485"/>
                                  <a:ext cx="161290" cy="299720"/>
                                  <a:chOff x="32847" y="12407"/>
                                  <a:chExt cx="163236" cy="300989"/>
                                </a:xfrm>
                              </wpg:grpSpPr>
                              <wps:wsp>
                                <wps:cNvPr id="2012128291" name="Textfeld 3"/>
                                <wps:cNvSpPr txBox="1"/>
                                <wps:spPr>
                                  <a:xfrm>
                                    <a:off x="32847" y="12407"/>
                                    <a:ext cx="159954" cy="18439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3461C208" w14:textId="3C5E01D1" w:rsidR="00F45970" w:rsidRPr="00BA1532" w:rsidRDefault="00F45970" w:rsidP="00A42631">
                                      <w:pPr>
                                        <w:jc w:val="center"/>
                                        <w:rPr>
                                          <w:sz w:val="18"/>
                                          <w:szCs w:val="18"/>
                                        </w:rPr>
                                      </w:pPr>
                                      <w:r w:rsidRPr="00BA1532">
                                        <w:rPr>
                                          <w:sz w:val="18"/>
                                          <w:szCs w:val="18"/>
                                        </w:rPr>
                                        <w:t>3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spAutoFit/>
                                </wps:bodyPr>
                              </wps:wsp>
                              <wps:wsp>
                                <wps:cNvPr id="814403000" name="Textfeld 3"/>
                                <wps:cNvSpPr txBox="1"/>
                                <wps:spPr>
                                  <a:xfrm>
                                    <a:off x="32847" y="149454"/>
                                    <a:ext cx="163236" cy="16394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0F43A7DB" w14:textId="7D788038" w:rsidR="00F45970" w:rsidRPr="00BA1532" w:rsidRDefault="00F45970" w:rsidP="00A42631">
                                      <w:pPr>
                                        <w:jc w:val="center"/>
                                        <w:rPr>
                                          <w:sz w:val="18"/>
                                          <w:szCs w:val="18"/>
                                        </w:rPr>
                                      </w:pPr>
                                      <w:r w:rsidRPr="00BA1532">
                                        <w:rPr>
                                          <w:sz w:val="18"/>
                                          <w:szCs w:val="18"/>
                                        </w:rPr>
                                        <w:t>4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927887546" name="Gerade Verbindung 1"/>
                                <wps:cNvCnPr/>
                                <wps:spPr>
                                  <a:xfrm>
                                    <a:off x="57419" y="185687"/>
                                    <a:ext cx="108468" cy="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84F404F" id="Gruppieren 430" o:spid="_x0000_s1414" style="position:absolute;margin-left:68.45pt;margin-top:7.5pt;width:205.2pt;height:24.1pt;z-index:253447168" coordsize="26061,306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">
                      <v:group id="_x0000_s1415" style="position:absolute;width:1612;height:2997" coordorigin="32847,12407" coordsize="163236,30098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">
                        <v:shape id="Textfeld 3" o:spid="_x0000_s1416" type="#_x0000_t202" style="position:absolute;left:32847;top:12407;width:160023;height:1849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" filled="f" stroked="f" strokeweight=".5pt">
                          <v:textbox style="mso-fit-shape-to-text:t" inset="0,0,0,0">
                            <w:txbxContent>
                              <w:p w14:paraId="49BD963F" w14:textId="22B86E2F" w:rsidR="00F45970" w:rsidRPr="00BA1532" w:rsidRDefault="00F45970" w:rsidP="00A42631">
                                <w:pPr>
                                  <w:jc w:val="center"/>
                                  <w:rPr>
                                    <w:sz w:val="18"/>
                                    <w:szCs w:val="18"/>
                                  </w:rPr>
                                </w:pPr>
                                <w:r w:rsidRPr="00BA1532">
                                  <w:rPr>
                                    <w:sz w:val="18"/>
                                    <w:szCs w:val="18"/>
                                  </w:rPr>
                                  <w:t>12</w:t>
                                </w:r>
                              </w:p>
                            </w:txbxContent>
                          </v:textbox>
                        </v:shape>
                        <v:shape id="Textfeld 3" o:spid="_x0000_s1417" type="#_x0000_t202" style="position:absolute;left:32847;top:149454;width:163236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" filled="f" stroked="f" strokeweight=".5pt">
                          <v:textbox inset="0,0,0,0">
                            <w:txbxContent>
                              <w:p w14:paraId="07216CE7" w14:textId="1867CC88" w:rsidR="00F45970" w:rsidRPr="00BA1532" w:rsidRDefault="00F45970" w:rsidP="00A42631">
                                <w:pPr>
                                  <w:jc w:val="center"/>
                                  <w:rPr>
                                    <w:sz w:val="18"/>
                                    <w:szCs w:val="18"/>
                                  </w:rPr>
                                </w:pPr>
                                <w:r w:rsidRPr="00BA1532">
                                  <w:rPr>
                                    <w:sz w:val="18"/>
                                    <w:szCs w:val="18"/>
                                  </w:rPr>
                                  <w:t>16</w:t>
                                </w:r>
                              </w:p>
                            </w:txbxContent>
                          </v:textbox>
                        </v:shape>
                        <v:line id="Gerade Verbindung 1" o:spid="_x0000_s1418" style="position:absolute;visibility:visible;mso-wrap-style:square" from="57419,191808" to="165887,19180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" strokecolor="black [3213]" strokeweight="1pt">
                          <v:stroke joinstyle="miter"/>
                        </v:line>
                      </v:group>
                      <v:group id="_x0000_s1419" style="position:absolute;left:8365;top:64;width:1613;height:2998" coordorigin="32847,12407" coordsize="163236,30098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">
                        <v:shape id="Textfeld 3" o:spid="_x0000_s1420" type="#_x0000_t202" style="position:absolute;left:32847;top:12407;width:159954;height:1843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" filled="f" stroked="f" strokeweight=".5pt">
                          <v:textbox style="mso-fit-shape-to-text:t" inset="0,0,0,0">
                            <w:txbxContent>
                              <w:p w14:paraId="410478D6" w14:textId="611E2D82" w:rsidR="00F45970" w:rsidRPr="00BA1532" w:rsidRDefault="00F45970" w:rsidP="00A42631">
                                <w:pPr>
                                  <w:jc w:val="center"/>
                                  <w:rPr>
                                    <w:sz w:val="18"/>
                                    <w:szCs w:val="18"/>
                                  </w:rPr>
                                </w:pPr>
                                <w:r w:rsidRPr="00BA1532">
                                  <w:rPr>
                                    <w:sz w:val="18"/>
                                    <w:szCs w:val="18"/>
                                  </w:rPr>
                                  <w:t>3</w:t>
                                </w:r>
                              </w:p>
                            </w:txbxContent>
                          </v:textbox>
                        </v:shape>
                        <v:shape id="Textfeld 3" o:spid="_x0000_s1421" type="#_x0000_t202" style="position:absolute;left:32847;top:149454;width:163236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" filled="f" stroked="f" strokeweight=".5pt">
                          <v:textbox inset="0,0,0,0">
                            <w:txbxContent>
                              <w:p w14:paraId="03C49B96" w14:textId="5DC4C597" w:rsidR="00F45970" w:rsidRPr="00BA1532" w:rsidRDefault="00F45970" w:rsidP="00A42631">
                                <w:pPr>
                                  <w:jc w:val="center"/>
                                  <w:rPr>
                                    <w:sz w:val="18"/>
                                    <w:szCs w:val="18"/>
                                  </w:rPr>
                                </w:pPr>
                                <w:r w:rsidRPr="00BA1532">
                                  <w:rPr>
                                    <w:sz w:val="18"/>
                                    <w:szCs w:val="18"/>
                                  </w:rPr>
                                  <w:t>4</w:t>
                                </w:r>
                              </w:p>
                            </w:txbxContent>
                          </v:textbox>
                        </v:shape>
                        <v:line id="Gerade Verbindung 1" o:spid="_x0000_s1422" style="position:absolute;visibility:visible;mso-wrap-style:square" from="57419,191808" to="165887,19180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" strokecolor="black [3213]" strokeweight="1pt">
                          <v:stroke joinstyle="miter"/>
                        </v:line>
                      </v:group>
                      <v:group id="_x0000_s1423" style="position:absolute;left:12970;top:64;width:1613;height:2998" coordorigin="32847,12407" coordsize="163236,30098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">
                        <v:shape id="Textfeld 3" o:spid="_x0000_s1424" type="#_x0000_t202" style="position:absolute;left:32847;top:12407;width:160023;height:1849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" filled="f" stroked="f" strokeweight=".5pt">
                          <v:textbox style="mso-fit-shape-to-text:t" inset="0,0,0,0">
                            <w:txbxContent>
                              <w:p w14:paraId="5DCB3A52" w14:textId="60DD2B3D" w:rsidR="00F45970" w:rsidRPr="00BA1532" w:rsidRDefault="00F45970" w:rsidP="00A42631">
                                <w:pPr>
                                  <w:jc w:val="center"/>
                                  <w:rPr>
                                    <w:sz w:val="18"/>
                                    <w:szCs w:val="18"/>
                                  </w:rPr>
                                </w:pPr>
                                <w:r w:rsidRPr="00BA1532">
                                  <w:rPr>
                                    <w:sz w:val="18"/>
                                    <w:szCs w:val="18"/>
                                  </w:rPr>
                                  <w:t>18</w:t>
                                </w:r>
                              </w:p>
                            </w:txbxContent>
                          </v:textbox>
                        </v:shape>
                        <v:shape id="Textfeld 3" o:spid="_x0000_s1425" type="#_x0000_t202" style="position:absolute;left:32847;top:149454;width:163236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" filled="f" stroked="f" strokeweight=".5pt">
                          <v:textbox inset="0,0,0,0">
                            <w:txbxContent>
                              <w:p w14:paraId="25A41317" w14:textId="1FD0A6E4" w:rsidR="00F45970" w:rsidRPr="00BA1532" w:rsidRDefault="00F45970" w:rsidP="00A42631">
                                <w:pPr>
                                  <w:jc w:val="center"/>
                                  <w:rPr>
                                    <w:sz w:val="18"/>
                                    <w:szCs w:val="18"/>
                                  </w:rPr>
                                </w:pPr>
                                <w:r w:rsidRPr="00BA1532">
                                  <w:rPr>
                                    <w:sz w:val="18"/>
                                    <w:szCs w:val="18"/>
                                  </w:rPr>
                                  <w:t>24</w:t>
                                </w:r>
                              </w:p>
                            </w:txbxContent>
                          </v:textbox>
                        </v:shape>
                        <v:line id="Gerade Verbindung 1" o:spid="_x0000_s1426" style="position:absolute;visibility:visible;mso-wrap-style:square" from="57419,191808" to="165887,19180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" strokecolor="black [3213]" strokeweight="1pt">
                          <v:stroke joinstyle="miter"/>
                        </v:line>
                      </v:group>
                      <v:group id="_x0000_s1427" style="position:absolute;left:24448;top:64;width:1613;height:2998" coordorigin="32847,12407" coordsize="163236,30098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">
                        <v:shape id="Textfeld 3" o:spid="_x0000_s1428" type="#_x0000_t202" style="position:absolute;left:32847;top:12407;width:159954;height:1843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" filled="f" stroked="f" strokeweight=".5pt">
                          <v:textbox style="mso-fit-shape-to-text:t" inset="0,0,0,0">
                            <w:txbxContent>
                              <w:p w14:paraId="3461C208" w14:textId="3C5E01D1" w:rsidR="00F45970" w:rsidRPr="00BA1532" w:rsidRDefault="00F45970" w:rsidP="00A42631">
                                <w:pPr>
                                  <w:jc w:val="center"/>
                                  <w:rPr>
                                    <w:sz w:val="18"/>
                                    <w:szCs w:val="18"/>
                                  </w:rPr>
                                </w:pPr>
                                <w:r w:rsidRPr="00BA1532">
                                  <w:rPr>
                                    <w:sz w:val="18"/>
                                    <w:szCs w:val="18"/>
                                  </w:rPr>
                                  <w:t>3</w:t>
                                </w:r>
                              </w:p>
                            </w:txbxContent>
                          </v:textbox>
                        </v:shape>
                        <v:shape id="Textfeld 3" o:spid="_x0000_s1429" type="#_x0000_t202" style="position:absolute;left:32847;top:149454;width:163236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" filled="f" stroked="f" strokeweight=".5pt">
                          <v:textbox inset="0,0,0,0">
                            <w:txbxContent>
                              <w:p w14:paraId="0F43A7DB" w14:textId="7D788038" w:rsidR="00F45970" w:rsidRPr="00BA1532" w:rsidRDefault="00F45970" w:rsidP="00A42631">
                                <w:pPr>
                                  <w:jc w:val="center"/>
                                  <w:rPr>
                                    <w:sz w:val="18"/>
                                    <w:szCs w:val="18"/>
                                  </w:rPr>
                                </w:pPr>
                                <w:r w:rsidRPr="00BA1532">
                                  <w:rPr>
                                    <w:sz w:val="18"/>
                                    <w:szCs w:val="18"/>
                                  </w:rPr>
                                  <w:t>4</w:t>
                                </w:r>
                              </w:p>
                            </w:txbxContent>
                          </v:textbox>
                        </v:shape>
                        <v:line id="Gerade Verbindung 1" o:spid="_x0000_s1430" style="position:absolute;visibility:visible;mso-wrap-style:square" from="57419,185687" to="165887,18568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" strokecolor="black [3213]" strokeweight="1pt">
                          <v:stroke joinstyle="miter"/>
                        </v:line>
                      </v:group>
                    </v:group>
                  </w:pict>
                </mc:Fallback>
              </mc:AlternateContent>
            </w:r>
          </w:p>
        </w:tc>
      </w:tr>
      <w:tr w:rsidR="00A83C50" w14:paraId="1D482B5A" w14:textId="77777777" w:rsidTr="00A42631">
        <w:trPr>
          <w:gridAfter w:val="1"/>
          <w:wAfter w:w="43" w:type="dxa"/>
        </w:trPr>
        <w:tc>
          <w:tcPr>
            <w:tcW w:w="709" w:type="dxa"/>
          </w:tcPr>
          <w:p w14:paraId="36409EAE" w14:textId="77777777" w:rsidR="00A83C50" w:rsidRPr="00415AFF" w:rsidRDefault="00A83C50" w:rsidP="00A83C50">
            <w:pPr>
              <w:spacing w:line="240" w:lineRule="atLeast"/>
              <w:rPr>
                <w:rFonts w:cstheme="minorHAnsi"/>
                <w:noProof/>
              </w:rPr>
            </w:pPr>
          </w:p>
        </w:tc>
        <w:tc>
          <w:tcPr>
            <w:tcW w:w="425" w:type="dxa"/>
          </w:tcPr>
          <w:p w14:paraId="681459B7" w14:textId="77777777" w:rsidR="00A83C50" w:rsidRDefault="00A83C50" w:rsidP="00A83C50">
            <w:pPr>
              <w:pStyle w:val="Nummerierung"/>
              <w:spacing w:line="240" w:lineRule="atLeast"/>
            </w:pPr>
          </w:p>
        </w:tc>
        <w:tc>
          <w:tcPr>
            <w:tcW w:w="383" w:type="dxa"/>
          </w:tcPr>
          <w:p w14:paraId="194DD2A6" w14:textId="0C952C13" w:rsidR="00A83C50" w:rsidRPr="00AB7C17" w:rsidRDefault="00A83C50" w:rsidP="00A83C50">
            <w:pPr>
              <w:spacing w:line="240" w:lineRule="atLeast"/>
              <w:rPr>
                <w:noProof/>
              </w:rPr>
            </w:pPr>
            <w:r>
              <w:rPr>
                <w:noProof/>
              </w:rPr>
              <w:t>(1)</w:t>
            </w:r>
          </w:p>
        </w:tc>
        <w:tc>
          <w:tcPr>
            <w:tcW w:w="7938" w:type="dxa"/>
          </w:tcPr>
          <w:p w14:paraId="6FC2BFE2" w14:textId="5E1B7A72" w:rsidR="00A83C50" w:rsidRPr="00AB7C17" w:rsidRDefault="00A83C50" w:rsidP="00A83C50">
            <w:pPr>
              <w:spacing w:line="240" w:lineRule="atLeast"/>
              <w:rPr>
                <w:noProof/>
              </w:rPr>
            </w:pPr>
            <w:r w:rsidRPr="00C63632">
              <w:rPr>
                <w:rFonts w:ascii="Calibri" w:hAnsi="Calibri"/>
              </w:rPr>
              <w:t>Warum ist</w:t>
            </w:r>
            <w:r w:rsidR="00F45970">
              <w:rPr>
                <w:rFonts w:ascii="Calibri" w:hAnsi="Calibri"/>
              </w:rPr>
              <w:t xml:space="preserve">      </w:t>
            </w:r>
            <w:r w:rsidRPr="00C63632">
              <w:rPr>
                <w:rFonts w:ascii="Calibri" w:hAnsi="Calibri"/>
              </w:rPr>
              <w:t xml:space="preserve"> so groß </w:t>
            </w:r>
            <w:r w:rsidR="00F45970">
              <w:rPr>
                <w:rFonts w:ascii="Calibri" w:hAnsi="Calibri"/>
              </w:rPr>
              <w:t xml:space="preserve">wie   </w:t>
            </w:r>
            <w:proofErr w:type="gramStart"/>
            <w:r w:rsidR="00F45970">
              <w:rPr>
                <w:rFonts w:ascii="Calibri" w:hAnsi="Calibri"/>
              </w:rPr>
              <w:t xml:space="preserve"> </w:t>
            </w:r>
            <w:r w:rsidRPr="00C63632">
              <w:rPr>
                <w:rFonts w:ascii="Calibri" w:hAnsi="Calibri"/>
              </w:rPr>
              <w:t xml:space="preserve"> ?</w:t>
            </w:r>
            <w:proofErr w:type="gramEnd"/>
            <w:r>
              <w:rPr>
                <w:rFonts w:ascii="Calibri" w:hAnsi="Calibri"/>
              </w:rPr>
              <w:t xml:space="preserve">  </w:t>
            </w:r>
            <w:r w:rsidRPr="00C63632">
              <w:rPr>
                <w:rFonts w:ascii="Calibri" w:hAnsi="Calibri"/>
              </w:rPr>
              <w:t>Ist</w:t>
            </w:r>
            <w:r w:rsidR="00F45970">
              <w:rPr>
                <w:rFonts w:ascii="Calibri" w:hAnsi="Calibri"/>
              </w:rPr>
              <w:t xml:space="preserve">   </w:t>
            </w:r>
            <w:r w:rsidRPr="00C63632">
              <w:rPr>
                <w:rFonts w:ascii="Calibri" w:hAnsi="Calibri"/>
              </w:rPr>
              <w:t xml:space="preserve"> </w:t>
            </w:r>
            <w:r w:rsidR="00F45970">
              <w:rPr>
                <w:rFonts w:ascii="Calibri" w:hAnsi="Calibri"/>
              </w:rPr>
              <w:t xml:space="preserve">   </w:t>
            </w:r>
            <w:r w:rsidRPr="00C63632">
              <w:rPr>
                <w:rFonts w:ascii="Calibri" w:hAnsi="Calibri"/>
              </w:rPr>
              <w:t>auch so groß wie</w:t>
            </w:r>
            <w:r w:rsidR="00F45970">
              <w:rPr>
                <w:rFonts w:ascii="Calibri" w:hAnsi="Calibri"/>
              </w:rPr>
              <w:t xml:space="preserve">  </w:t>
            </w:r>
            <m:oMath>
              <m:r>
                <w:rPr>
                  <w:rFonts w:ascii="Cambria Math" w:hAnsi="Cambria Math"/>
                </w:rPr>
                <m:t xml:space="preserve">   </m:t>
              </m:r>
            </m:oMath>
            <w:r w:rsidRPr="00C63632">
              <w:rPr>
                <w:rFonts w:ascii="Calibri" w:hAnsi="Calibri"/>
              </w:rPr>
              <w:t xml:space="preserve">? </w:t>
            </w:r>
          </w:p>
        </w:tc>
      </w:tr>
      <w:tr w:rsidR="00A83C50" w14:paraId="3BD5708E" w14:textId="77777777" w:rsidTr="00A42631">
        <w:trPr>
          <w:gridAfter w:val="1"/>
          <w:wAfter w:w="43" w:type="dxa"/>
        </w:trPr>
        <w:tc>
          <w:tcPr>
            <w:tcW w:w="709" w:type="dxa"/>
          </w:tcPr>
          <w:p w14:paraId="40A07C12" w14:textId="77777777" w:rsidR="00A83C50" w:rsidRPr="00415AFF" w:rsidRDefault="00A83C50" w:rsidP="00A83C50">
            <w:pPr>
              <w:spacing w:line="240" w:lineRule="atLeast"/>
              <w:rPr>
                <w:rFonts w:cstheme="minorHAnsi"/>
                <w:noProof/>
              </w:rPr>
            </w:pPr>
          </w:p>
        </w:tc>
        <w:tc>
          <w:tcPr>
            <w:tcW w:w="425" w:type="dxa"/>
          </w:tcPr>
          <w:p w14:paraId="67C487BE" w14:textId="77777777" w:rsidR="00A83C50" w:rsidRDefault="00A83C50" w:rsidP="00A83C50">
            <w:pPr>
              <w:pStyle w:val="Nummerierung"/>
              <w:spacing w:line="240" w:lineRule="atLeast"/>
            </w:pPr>
          </w:p>
        </w:tc>
        <w:tc>
          <w:tcPr>
            <w:tcW w:w="383" w:type="dxa"/>
          </w:tcPr>
          <w:p w14:paraId="79986F9E" w14:textId="77777777" w:rsidR="00A83C50" w:rsidRPr="00AB7C17" w:rsidRDefault="00A83C50" w:rsidP="00A83C50">
            <w:pPr>
              <w:spacing w:line="240" w:lineRule="atLeast"/>
              <w:rPr>
                <w:noProof/>
              </w:rPr>
            </w:pPr>
          </w:p>
        </w:tc>
        <w:tc>
          <w:tcPr>
            <w:tcW w:w="7938" w:type="dxa"/>
          </w:tcPr>
          <w:p w14:paraId="67FEFA4E" w14:textId="68377636" w:rsidR="00A83C50" w:rsidRPr="00AB7C17" w:rsidRDefault="00C827A4" w:rsidP="00A83C50">
            <w:pPr>
              <w:spacing w:line="240" w:lineRule="atLeast"/>
              <w:rPr>
                <w:noProof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3454336" behindDoc="0" locked="0" layoutInCell="1" allowOverlap="1" wp14:anchorId="2177D4D8" wp14:editId="26BA8863">
                      <wp:simplePos x="0" y="0"/>
                      <wp:positionH relativeFrom="column">
                        <wp:posOffset>3070819</wp:posOffset>
                      </wp:positionH>
                      <wp:positionV relativeFrom="paragraph">
                        <wp:posOffset>109531</wp:posOffset>
                      </wp:positionV>
                      <wp:extent cx="161290" cy="299720"/>
                      <wp:effectExtent l="0" t="0" r="3810" b="5080"/>
                      <wp:wrapNone/>
                      <wp:docPr id="99" name="Gruppieren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290" cy="299720"/>
                                <a:chOff x="32847" y="12407"/>
                                <a:chExt cx="163236" cy="300989"/>
                              </a:xfrm>
                            </wpg:grpSpPr>
                            <wps:wsp>
                              <wps:cNvPr id="102" name="Textfeld 3"/>
                              <wps:cNvSpPr txBox="1"/>
                              <wps:spPr>
                                <a:xfrm>
                                  <a:off x="32847" y="12407"/>
                                  <a:ext cx="159954" cy="18439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822B92F" w14:textId="65F15050" w:rsidR="00F45970" w:rsidRPr="00BA1532" w:rsidRDefault="00F45970" w:rsidP="00A42631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BA1532">
                                      <w:rPr>
                                        <w:sz w:val="18"/>
                                        <w:szCs w:val="18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3" name="Textfeld 3"/>
                              <wps:cNvSpPr txBox="1"/>
                              <wps:spPr>
                                <a:xfrm>
                                  <a:off x="32847" y="149454"/>
                                  <a:ext cx="163236" cy="1639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6B03C" w14:textId="75A2EAA5" w:rsidR="00F45970" w:rsidRPr="00BA1532" w:rsidRDefault="00F45970" w:rsidP="00A42631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BA1532">
                                      <w:rPr>
                                        <w:sz w:val="18"/>
                                        <w:szCs w:val="18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4" name="Gerade Verbindung 1"/>
                              <wps:cNvCnPr/>
                              <wps:spPr>
                                <a:xfrm>
                                  <a:off x="57419" y="179174"/>
                                  <a:ext cx="108468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177D4D8" id="_x0000_s1431" style="position:absolute;margin-left:241.8pt;margin-top:8.6pt;width:12.7pt;height:23.6pt;z-index:253454336;mso-width-relative:margin;mso-height-relative:margin" coordorigin="32847,12407" coordsize="163236,30098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">
                      <v:shape id="Textfeld 3" o:spid="_x0000_s1432" type="#_x0000_t202" style="position:absolute;left:32847;top:12407;width:159954;height:1843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" filled="f" stroked="f" strokeweight=".5pt">
                        <v:textbox style="mso-fit-shape-to-text:t" inset="0,0,0,0">
                          <w:txbxContent>
                            <w:p w14:paraId="7822B92F" w14:textId="65F15050" w:rsidR="00F45970" w:rsidRPr="00BA1532" w:rsidRDefault="00F45970" w:rsidP="00A42631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BA1532">
                                <w:rPr>
                                  <w:sz w:val="18"/>
                                  <w:szCs w:val="18"/>
                                </w:rPr>
                                <w:t>4</w:t>
                              </w:r>
                            </w:p>
                          </w:txbxContent>
                        </v:textbox>
                      </v:shape>
                      <v:shape id="Textfeld 3" o:spid="_x0000_s1433" type="#_x0000_t202" style="position:absolute;left:32847;top:149454;width:163236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" filled="f" stroked="f" strokeweight=".5pt">
                        <v:textbox inset="0,0,0,0">
                          <w:txbxContent>
                            <w:p w14:paraId="6586B03C" w14:textId="75A2EAA5" w:rsidR="00F45970" w:rsidRPr="00BA1532" w:rsidRDefault="00F45970" w:rsidP="00A42631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BA1532">
                                <w:rPr>
                                  <w:sz w:val="18"/>
                                  <w:szCs w:val="18"/>
                                </w:rPr>
                                <w:t>5</w:t>
                              </w:r>
                            </w:p>
                          </w:txbxContent>
                        </v:textbox>
                      </v:shape>
                      <v:line id="Gerade Verbindung 1" o:spid="_x0000_s1434" style="position:absolute;visibility:visible;mso-wrap-style:square" from="57419,179174" to="165887,17917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" strokecolor="black [3213]" strokeweight="1pt">
                        <v:stroke joinstyle="miter"/>
                      </v:lin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3453312" behindDoc="0" locked="0" layoutInCell="1" allowOverlap="1" wp14:anchorId="3128204C" wp14:editId="060FC9BA">
                      <wp:simplePos x="0" y="0"/>
                      <wp:positionH relativeFrom="column">
                        <wp:posOffset>1920621</wp:posOffset>
                      </wp:positionH>
                      <wp:positionV relativeFrom="paragraph">
                        <wp:posOffset>112903</wp:posOffset>
                      </wp:positionV>
                      <wp:extent cx="161290" cy="299720"/>
                      <wp:effectExtent l="0" t="0" r="3810" b="5080"/>
                      <wp:wrapNone/>
                      <wp:docPr id="94" name="Gruppieren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290" cy="299720"/>
                                <a:chOff x="32847" y="12407"/>
                                <a:chExt cx="163236" cy="300989"/>
                              </a:xfrm>
                            </wpg:grpSpPr>
                            <wps:wsp>
                              <wps:cNvPr id="96" name="Textfeld 3"/>
                              <wps:cNvSpPr txBox="1"/>
                              <wps:spPr>
                                <a:xfrm>
                                  <a:off x="32847" y="12407"/>
                                  <a:ext cx="160023" cy="18492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79FCA71" w14:textId="0610B721" w:rsidR="00F45970" w:rsidRPr="00BA1532" w:rsidRDefault="00F45970" w:rsidP="00A42631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BA1532">
                                      <w:rPr>
                                        <w:sz w:val="18"/>
                                        <w:szCs w:val="18"/>
                                      </w:rPr>
                                      <w:t>16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97" name="Textfeld 3"/>
                              <wps:cNvSpPr txBox="1"/>
                              <wps:spPr>
                                <a:xfrm>
                                  <a:off x="32847" y="149454"/>
                                  <a:ext cx="163236" cy="1639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3B3F5CD" w14:textId="4A4E11C7" w:rsidR="00F45970" w:rsidRPr="00BA1532" w:rsidRDefault="00F45970" w:rsidP="00A42631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BA1532">
                                      <w:rPr>
                                        <w:sz w:val="18"/>
                                        <w:szCs w:val="18"/>
                                      </w:rPr>
                                      <w:t>20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8" name="Gerade Verbindung 1"/>
                              <wps:cNvCnPr/>
                              <wps:spPr>
                                <a:xfrm>
                                  <a:off x="57419" y="191808"/>
                                  <a:ext cx="108468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128204C" id="_x0000_s1435" style="position:absolute;margin-left:151.25pt;margin-top:8.9pt;width:12.7pt;height:23.6pt;z-index:253453312;mso-width-relative:margin;mso-height-relative:margin" coordorigin="32847,12407" coordsize="163236,30098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">
                      <v:shape id="Textfeld 3" o:spid="_x0000_s1436" type="#_x0000_t202" style="position:absolute;left:32847;top:12407;width:160023;height:1849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" filled="f" stroked="f" strokeweight=".5pt">
                        <v:textbox style="mso-fit-shape-to-text:t" inset="0,0,0,0">
                          <w:txbxContent>
                            <w:p w14:paraId="079FCA71" w14:textId="0610B721" w:rsidR="00F45970" w:rsidRPr="00BA1532" w:rsidRDefault="00F45970" w:rsidP="00A42631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BA1532">
                                <w:rPr>
                                  <w:sz w:val="18"/>
                                  <w:szCs w:val="18"/>
                                </w:rPr>
                                <w:t>16</w:t>
                              </w:r>
                            </w:p>
                          </w:txbxContent>
                        </v:textbox>
                      </v:shape>
                      <v:shape id="Textfeld 3" o:spid="_x0000_s1437" type="#_x0000_t202" style="position:absolute;left:32847;top:149454;width:163236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" filled="f" stroked="f" strokeweight=".5pt">
                        <v:textbox inset="0,0,0,0">
                          <w:txbxContent>
                            <w:p w14:paraId="03B3F5CD" w14:textId="4A4E11C7" w:rsidR="00F45970" w:rsidRPr="00BA1532" w:rsidRDefault="00F45970" w:rsidP="00A42631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BA1532">
                                <w:rPr>
                                  <w:sz w:val="18"/>
                                  <w:szCs w:val="18"/>
                                </w:rPr>
                                <w:t>20</w:t>
                              </w:r>
                            </w:p>
                          </w:txbxContent>
                        </v:textbox>
                      </v:shape>
                      <v:line id="Gerade Verbindung 1" o:spid="_x0000_s1438" style="position:absolute;visibility:visible;mso-wrap-style:square" from="57419,191808" to="165887,19180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" strokecolor="black [3213]" strokeweight="1pt">
                        <v:stroke joinstyle="miter"/>
                      </v:lin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3452288" behindDoc="0" locked="0" layoutInCell="1" allowOverlap="1" wp14:anchorId="0444091A" wp14:editId="52258FF0">
                      <wp:simplePos x="0" y="0"/>
                      <wp:positionH relativeFrom="column">
                        <wp:posOffset>1481709</wp:posOffset>
                      </wp:positionH>
                      <wp:positionV relativeFrom="paragraph">
                        <wp:posOffset>112903</wp:posOffset>
                      </wp:positionV>
                      <wp:extent cx="161290" cy="299720"/>
                      <wp:effectExtent l="0" t="0" r="3810" b="5080"/>
                      <wp:wrapNone/>
                      <wp:docPr id="90" name="Gruppieren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290" cy="299720"/>
                                <a:chOff x="32847" y="12407"/>
                                <a:chExt cx="163236" cy="300989"/>
                              </a:xfrm>
                            </wpg:grpSpPr>
                            <wps:wsp>
                              <wps:cNvPr id="91" name="Textfeld 3"/>
                              <wps:cNvSpPr txBox="1"/>
                              <wps:spPr>
                                <a:xfrm>
                                  <a:off x="32847" y="12407"/>
                                  <a:ext cx="159954" cy="18439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DBA0AA" w14:textId="12DBE79F" w:rsidR="00F45970" w:rsidRPr="00BA1532" w:rsidRDefault="00F45970" w:rsidP="00A42631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BA1532">
                                      <w:rPr>
                                        <w:sz w:val="18"/>
                                        <w:szCs w:val="18"/>
                                      </w:rPr>
                                      <w:t>8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92" name="Textfeld 3"/>
                              <wps:cNvSpPr txBox="1"/>
                              <wps:spPr>
                                <a:xfrm>
                                  <a:off x="32847" y="149454"/>
                                  <a:ext cx="163236" cy="1639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3546D5E" w14:textId="19517B3B" w:rsidR="00F45970" w:rsidRPr="00BA1532" w:rsidRDefault="00F45970" w:rsidP="00A42631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BA1532">
                                      <w:rPr>
                                        <w:sz w:val="18"/>
                                        <w:szCs w:val="18"/>
                                      </w:rPr>
                                      <w:t>10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3" name="Gerade Verbindung 1"/>
                              <wps:cNvCnPr/>
                              <wps:spPr>
                                <a:xfrm>
                                  <a:off x="57419" y="197930"/>
                                  <a:ext cx="108468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444091A" id="_x0000_s1439" style="position:absolute;margin-left:116.65pt;margin-top:8.9pt;width:12.7pt;height:23.6pt;z-index:253452288;mso-width-relative:margin;mso-height-relative:margin" coordorigin="32847,12407" coordsize="163236,30098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">
                      <v:shape id="Textfeld 3" o:spid="_x0000_s1440" type="#_x0000_t202" style="position:absolute;left:32847;top:12407;width:159954;height:1843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" filled="f" stroked="f" strokeweight=".5pt">
                        <v:textbox style="mso-fit-shape-to-text:t" inset="0,0,0,0">
                          <w:txbxContent>
                            <w:p w14:paraId="2ADBA0AA" w14:textId="12DBE79F" w:rsidR="00F45970" w:rsidRPr="00BA1532" w:rsidRDefault="00F45970" w:rsidP="00A42631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BA1532">
                                <w:rPr>
                                  <w:sz w:val="18"/>
                                  <w:szCs w:val="18"/>
                                </w:rPr>
                                <w:t>8</w:t>
                              </w:r>
                            </w:p>
                          </w:txbxContent>
                        </v:textbox>
                      </v:shape>
                      <v:shape id="Textfeld 3" o:spid="_x0000_s1441" type="#_x0000_t202" style="position:absolute;left:32847;top:149454;width:163236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" filled="f" stroked="f" strokeweight=".5pt">
                        <v:textbox inset="0,0,0,0">
                          <w:txbxContent>
                            <w:p w14:paraId="53546D5E" w14:textId="19517B3B" w:rsidR="00F45970" w:rsidRPr="00BA1532" w:rsidRDefault="00F45970" w:rsidP="00A42631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BA1532">
                                <w:rPr>
                                  <w:sz w:val="18"/>
                                  <w:szCs w:val="18"/>
                                </w:rPr>
                                <w:t>10</w:t>
                              </w:r>
                            </w:p>
                          </w:txbxContent>
                        </v:textbox>
                      </v:shape>
                      <v:line id="Gerade Verbindung 1" o:spid="_x0000_s1442" style="position:absolute;visibility:visible;mso-wrap-style:square" from="57419,197930" to="165887,19793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" strokecolor="black [3213]" strokeweight="1pt">
                        <v:stroke joinstyle="miter"/>
                      </v:lin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3451264" behindDoc="0" locked="0" layoutInCell="1" allowOverlap="1" wp14:anchorId="1A8E345C" wp14:editId="2021F7A1">
                      <wp:simplePos x="0" y="0"/>
                      <wp:positionH relativeFrom="column">
                        <wp:posOffset>628269</wp:posOffset>
                      </wp:positionH>
                      <wp:positionV relativeFrom="paragraph">
                        <wp:posOffset>112903</wp:posOffset>
                      </wp:positionV>
                      <wp:extent cx="161290" cy="299720"/>
                      <wp:effectExtent l="0" t="0" r="3810" b="5080"/>
                      <wp:wrapNone/>
                      <wp:docPr id="85" name="Gruppieren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290" cy="299720"/>
                                <a:chOff x="32847" y="12407"/>
                                <a:chExt cx="163236" cy="300989"/>
                              </a:xfrm>
                            </wpg:grpSpPr>
                            <wps:wsp>
                              <wps:cNvPr id="86" name="Textfeld 3"/>
                              <wps:cNvSpPr txBox="1"/>
                              <wps:spPr>
                                <a:xfrm>
                                  <a:off x="32847" y="12407"/>
                                  <a:ext cx="160023" cy="18492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AFCAEE4" w14:textId="300CE040" w:rsidR="00F45970" w:rsidRPr="00BA1532" w:rsidRDefault="00F45970" w:rsidP="00A42631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BA1532">
                                      <w:rPr>
                                        <w:sz w:val="18"/>
                                        <w:szCs w:val="18"/>
                                      </w:rPr>
                                      <w:t>16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88" name="Textfeld 3"/>
                              <wps:cNvSpPr txBox="1"/>
                              <wps:spPr>
                                <a:xfrm>
                                  <a:off x="32847" y="149454"/>
                                  <a:ext cx="163236" cy="1639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5FDD4A9" w14:textId="7903D2BC" w:rsidR="00F45970" w:rsidRPr="00BA1532" w:rsidRDefault="00F45970" w:rsidP="00A42631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BA1532">
                                      <w:rPr>
                                        <w:sz w:val="18"/>
                                        <w:szCs w:val="18"/>
                                      </w:rPr>
                                      <w:t>20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9" name="Gerade Verbindung 1"/>
                              <wps:cNvCnPr/>
                              <wps:spPr>
                                <a:xfrm>
                                  <a:off x="57419" y="191808"/>
                                  <a:ext cx="108468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A8E345C" id="_x0000_s1443" style="position:absolute;margin-left:49.45pt;margin-top:8.9pt;width:12.7pt;height:23.6pt;z-index:253451264;mso-width-relative:margin;mso-height-relative:margin" coordorigin="32847,12407" coordsize="163236,30098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">
                      <v:shape id="Textfeld 3" o:spid="_x0000_s1444" type="#_x0000_t202" style="position:absolute;left:32847;top:12407;width:160023;height:1849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" filled="f" stroked="f" strokeweight=".5pt">
                        <v:textbox style="mso-fit-shape-to-text:t" inset="0,0,0,0">
                          <w:txbxContent>
                            <w:p w14:paraId="5AFCAEE4" w14:textId="300CE040" w:rsidR="00F45970" w:rsidRPr="00BA1532" w:rsidRDefault="00F45970" w:rsidP="00A42631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BA1532">
                                <w:rPr>
                                  <w:sz w:val="18"/>
                                  <w:szCs w:val="18"/>
                                </w:rPr>
                                <w:t>16</w:t>
                              </w:r>
                            </w:p>
                          </w:txbxContent>
                        </v:textbox>
                      </v:shape>
                      <v:shape id="Textfeld 3" o:spid="_x0000_s1445" type="#_x0000_t202" style="position:absolute;left:32847;top:149454;width:163236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" filled="f" stroked="f" strokeweight=".5pt">
                        <v:textbox inset="0,0,0,0">
                          <w:txbxContent>
                            <w:p w14:paraId="45FDD4A9" w14:textId="7903D2BC" w:rsidR="00F45970" w:rsidRPr="00BA1532" w:rsidRDefault="00F45970" w:rsidP="00A42631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BA1532">
                                <w:rPr>
                                  <w:sz w:val="18"/>
                                  <w:szCs w:val="18"/>
                                </w:rPr>
                                <w:t>20</w:t>
                              </w:r>
                            </w:p>
                          </w:txbxContent>
                        </v:textbox>
                      </v:shape>
                      <v:line id="Gerade Verbindung 1" o:spid="_x0000_s1446" style="position:absolute;visibility:visible;mso-wrap-style:square" from="57419,191808" to="165887,19180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" strokecolor="black [3213]" strokeweight="1pt">
                        <v:stroke joinstyle="miter"/>
                      </v:line>
                    </v:group>
                  </w:pict>
                </mc:Fallback>
              </mc:AlternateContent>
            </w:r>
          </w:p>
        </w:tc>
      </w:tr>
      <w:tr w:rsidR="00A83C50" w14:paraId="7D77A3B0" w14:textId="77777777" w:rsidTr="00A42631">
        <w:trPr>
          <w:gridAfter w:val="1"/>
          <w:wAfter w:w="43" w:type="dxa"/>
        </w:trPr>
        <w:tc>
          <w:tcPr>
            <w:tcW w:w="709" w:type="dxa"/>
          </w:tcPr>
          <w:p w14:paraId="77C31014" w14:textId="77777777" w:rsidR="00A83C50" w:rsidRPr="00415AFF" w:rsidRDefault="00A83C50" w:rsidP="00A83C50">
            <w:pPr>
              <w:spacing w:line="240" w:lineRule="atLeast"/>
              <w:rPr>
                <w:rFonts w:cstheme="minorHAnsi"/>
                <w:noProof/>
              </w:rPr>
            </w:pPr>
          </w:p>
        </w:tc>
        <w:tc>
          <w:tcPr>
            <w:tcW w:w="425" w:type="dxa"/>
          </w:tcPr>
          <w:p w14:paraId="114CD371" w14:textId="77777777" w:rsidR="00A83C50" w:rsidRDefault="00A83C50" w:rsidP="00A83C50">
            <w:pPr>
              <w:pStyle w:val="Nummerierung"/>
              <w:spacing w:line="240" w:lineRule="atLeast"/>
            </w:pPr>
          </w:p>
        </w:tc>
        <w:tc>
          <w:tcPr>
            <w:tcW w:w="383" w:type="dxa"/>
          </w:tcPr>
          <w:p w14:paraId="4B585969" w14:textId="1BBE0603" w:rsidR="00A83C50" w:rsidRPr="00AB7C17" w:rsidRDefault="00A83C50" w:rsidP="00A83C50">
            <w:pPr>
              <w:spacing w:line="240" w:lineRule="atLeast"/>
              <w:rPr>
                <w:noProof/>
              </w:rPr>
            </w:pPr>
            <w:r>
              <w:rPr>
                <w:noProof/>
              </w:rPr>
              <w:t>(2)</w:t>
            </w:r>
          </w:p>
        </w:tc>
        <w:tc>
          <w:tcPr>
            <w:tcW w:w="7938" w:type="dxa"/>
          </w:tcPr>
          <w:p w14:paraId="176AF64D" w14:textId="2FC65095" w:rsidR="00A83C50" w:rsidRPr="00AB7C17" w:rsidRDefault="00F45970" w:rsidP="00A83C50">
            <w:pPr>
              <w:spacing w:line="240" w:lineRule="atLeast"/>
              <w:rPr>
                <w:noProof/>
              </w:rPr>
            </w:pPr>
            <w:r w:rsidRPr="00C63632">
              <w:rPr>
                <w:rFonts w:ascii="Calibri" w:hAnsi="Calibri"/>
              </w:rPr>
              <w:t>Warum ist</w:t>
            </w:r>
            <w:r>
              <w:rPr>
                <w:rFonts w:ascii="Calibri" w:hAnsi="Calibri"/>
              </w:rPr>
              <w:t xml:space="preserve">      </w:t>
            </w:r>
            <w:r w:rsidRPr="00C63632">
              <w:rPr>
                <w:rFonts w:ascii="Calibri" w:hAnsi="Calibri"/>
              </w:rPr>
              <w:t xml:space="preserve"> so groß </w:t>
            </w:r>
            <w:r>
              <w:rPr>
                <w:rFonts w:ascii="Calibri" w:hAnsi="Calibri"/>
              </w:rPr>
              <w:t xml:space="preserve">wie   </w:t>
            </w:r>
            <w:proofErr w:type="gramStart"/>
            <w:r>
              <w:rPr>
                <w:rFonts w:ascii="Calibri" w:hAnsi="Calibri"/>
              </w:rPr>
              <w:t xml:space="preserve"> </w:t>
            </w:r>
            <w:r w:rsidRPr="00C63632">
              <w:rPr>
                <w:rFonts w:ascii="Calibri" w:hAnsi="Calibri"/>
              </w:rPr>
              <w:t xml:space="preserve"> ?</w:t>
            </w:r>
            <w:proofErr w:type="gramEnd"/>
            <w:r>
              <w:rPr>
                <w:rFonts w:ascii="Calibri" w:hAnsi="Calibri"/>
              </w:rPr>
              <w:t xml:space="preserve">  </w:t>
            </w:r>
            <w:r w:rsidRPr="00C63632">
              <w:rPr>
                <w:rFonts w:ascii="Calibri" w:hAnsi="Calibri"/>
              </w:rPr>
              <w:t>Ist</w:t>
            </w:r>
            <w:r>
              <w:rPr>
                <w:rFonts w:ascii="Calibri" w:hAnsi="Calibri"/>
              </w:rPr>
              <w:t xml:space="preserve">   </w:t>
            </w:r>
            <w:r w:rsidRPr="00C63632"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   </w:t>
            </w:r>
            <w:r w:rsidRPr="00C63632">
              <w:rPr>
                <w:rFonts w:ascii="Calibri" w:hAnsi="Calibri"/>
              </w:rPr>
              <w:t>auch so groß wie</w:t>
            </w:r>
            <w:r>
              <w:rPr>
                <w:rFonts w:ascii="Calibri" w:hAnsi="Calibri"/>
              </w:rPr>
              <w:t xml:space="preserve">  </w:t>
            </w:r>
            <m:oMath>
              <m:r>
                <w:rPr>
                  <w:rFonts w:ascii="Cambria Math" w:hAnsi="Cambria Math"/>
                </w:rPr>
                <m:t xml:space="preserve">   </m:t>
              </m:r>
            </m:oMath>
            <w:r w:rsidRPr="00C63632">
              <w:rPr>
                <w:rFonts w:ascii="Calibri" w:hAnsi="Calibri"/>
              </w:rPr>
              <w:t>?</w:t>
            </w:r>
          </w:p>
        </w:tc>
      </w:tr>
      <w:tr w:rsidR="00A83C50" w14:paraId="3DBE6A52" w14:textId="77777777" w:rsidTr="00A42631">
        <w:trPr>
          <w:gridAfter w:val="1"/>
          <w:wAfter w:w="43" w:type="dxa"/>
        </w:trPr>
        <w:tc>
          <w:tcPr>
            <w:tcW w:w="709" w:type="dxa"/>
          </w:tcPr>
          <w:p w14:paraId="1CB7F5E5" w14:textId="77777777" w:rsidR="00A83C50" w:rsidRPr="00415AFF" w:rsidRDefault="00A83C50" w:rsidP="00A83C50">
            <w:pPr>
              <w:spacing w:line="240" w:lineRule="atLeast"/>
              <w:rPr>
                <w:rFonts w:cstheme="minorHAnsi"/>
                <w:noProof/>
              </w:rPr>
            </w:pPr>
          </w:p>
        </w:tc>
        <w:tc>
          <w:tcPr>
            <w:tcW w:w="425" w:type="dxa"/>
          </w:tcPr>
          <w:p w14:paraId="58611553" w14:textId="77777777" w:rsidR="00A83C50" w:rsidRDefault="00A83C50" w:rsidP="00A83C50">
            <w:pPr>
              <w:pStyle w:val="Nummerierung"/>
              <w:spacing w:line="240" w:lineRule="atLeast"/>
            </w:pPr>
          </w:p>
        </w:tc>
        <w:tc>
          <w:tcPr>
            <w:tcW w:w="383" w:type="dxa"/>
          </w:tcPr>
          <w:p w14:paraId="1F7C07C4" w14:textId="77777777" w:rsidR="00A83C50" w:rsidRPr="00AB7C17" w:rsidRDefault="00A83C50" w:rsidP="00A83C50">
            <w:pPr>
              <w:spacing w:line="240" w:lineRule="atLeast"/>
              <w:rPr>
                <w:noProof/>
              </w:rPr>
            </w:pPr>
          </w:p>
        </w:tc>
        <w:tc>
          <w:tcPr>
            <w:tcW w:w="7938" w:type="dxa"/>
          </w:tcPr>
          <w:p w14:paraId="7442B248" w14:textId="346AD07F" w:rsidR="00A83C50" w:rsidRPr="00AB7C17" w:rsidRDefault="007C4812" w:rsidP="00A83C50">
            <w:pPr>
              <w:spacing w:line="240" w:lineRule="atLeast"/>
              <w:rPr>
                <w:noProof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3459456" behindDoc="0" locked="0" layoutInCell="1" allowOverlap="1" wp14:anchorId="00CD688A" wp14:editId="5D0F110F">
                      <wp:simplePos x="0" y="0"/>
                      <wp:positionH relativeFrom="column">
                        <wp:posOffset>3388590</wp:posOffset>
                      </wp:positionH>
                      <wp:positionV relativeFrom="paragraph">
                        <wp:posOffset>73336</wp:posOffset>
                      </wp:positionV>
                      <wp:extent cx="1056234" cy="299720"/>
                      <wp:effectExtent l="0" t="0" r="0" b="5080"/>
                      <wp:wrapNone/>
                      <wp:docPr id="1406120857" name="Gruppieren 43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56234" cy="299720"/>
                                <a:chOff x="0" y="0"/>
                                <a:chExt cx="1056234" cy="299720"/>
                              </a:xfrm>
                            </wpg:grpSpPr>
                            <wpg:grpSp>
                              <wpg:cNvPr id="1889594062" name="Gruppieren 2"/>
                              <wpg:cNvGrpSpPr/>
                              <wpg:grpSpPr>
                                <a:xfrm>
                                  <a:off x="0" y="0"/>
                                  <a:ext cx="161290" cy="299720"/>
                                  <a:chOff x="32847" y="12407"/>
                                  <a:chExt cx="163236" cy="300989"/>
                                </a:xfrm>
                              </wpg:grpSpPr>
                              <wps:wsp>
                                <wps:cNvPr id="1551765867" name="Textfeld 3"/>
                                <wps:cNvSpPr txBox="1"/>
                                <wps:spPr>
                                  <a:xfrm>
                                    <a:off x="32847" y="12407"/>
                                    <a:ext cx="160023" cy="18492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4DDB5E75" w14:textId="0A41A75E" w:rsidR="00F45970" w:rsidRPr="00BA1532" w:rsidRDefault="00F45970" w:rsidP="00A42631">
                                      <w:pPr>
                                        <w:jc w:val="center"/>
                                        <w:rPr>
                                          <w:sz w:val="18"/>
                                          <w:szCs w:val="18"/>
                                        </w:rPr>
                                      </w:pPr>
                                      <w:r w:rsidRPr="00BA1532">
                                        <w:rPr>
                                          <w:sz w:val="18"/>
                                          <w:szCs w:val="18"/>
                                        </w:rPr>
                                        <w:t>48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spAutoFit/>
                                </wps:bodyPr>
                              </wps:wsp>
                              <wps:wsp>
                                <wps:cNvPr id="573537779" name="Textfeld 3"/>
                                <wps:cNvSpPr txBox="1"/>
                                <wps:spPr>
                                  <a:xfrm>
                                    <a:off x="32847" y="149454"/>
                                    <a:ext cx="163236" cy="16394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31A56EDF" w14:textId="13BE8869" w:rsidR="00F45970" w:rsidRPr="00BA1532" w:rsidRDefault="00F45970" w:rsidP="00A42631">
                                      <w:pPr>
                                        <w:jc w:val="center"/>
                                        <w:rPr>
                                          <w:sz w:val="18"/>
                                          <w:szCs w:val="18"/>
                                        </w:rPr>
                                      </w:pPr>
                                      <w:r w:rsidRPr="00BA1532">
                                        <w:rPr>
                                          <w:sz w:val="18"/>
                                          <w:szCs w:val="18"/>
                                        </w:rPr>
                                        <w:t>64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920470743" name="Gerade Verbindung 1"/>
                                <wps:cNvCnPr/>
                                <wps:spPr>
                                  <a:xfrm>
                                    <a:off x="57419" y="185687"/>
                                    <a:ext cx="108468" cy="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g:grpSp>
                              <wpg:cNvPr id="1910075677" name="Gruppieren 2"/>
                              <wpg:cNvGrpSpPr/>
                              <wpg:grpSpPr>
                                <a:xfrm>
                                  <a:off x="894944" y="0"/>
                                  <a:ext cx="161290" cy="299720"/>
                                  <a:chOff x="32847" y="12407"/>
                                  <a:chExt cx="163236" cy="300989"/>
                                </a:xfrm>
                              </wpg:grpSpPr>
                              <wps:wsp>
                                <wps:cNvPr id="28852015" name="Textfeld 3"/>
                                <wps:cNvSpPr txBox="1"/>
                                <wps:spPr>
                                  <a:xfrm>
                                    <a:off x="32847" y="12407"/>
                                    <a:ext cx="160023" cy="18492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2ED5DFE6" w14:textId="229F499A" w:rsidR="00F45970" w:rsidRPr="00BA1532" w:rsidRDefault="00F45970" w:rsidP="00A42631">
                                      <w:pPr>
                                        <w:jc w:val="center"/>
                                        <w:rPr>
                                          <w:sz w:val="18"/>
                                          <w:szCs w:val="18"/>
                                        </w:rPr>
                                      </w:pPr>
                                      <w:r w:rsidRPr="00BA1532">
                                        <w:rPr>
                                          <w:sz w:val="18"/>
                                          <w:szCs w:val="18"/>
                                        </w:rPr>
                                        <w:t>12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spAutoFit/>
                                </wps:bodyPr>
                              </wps:wsp>
                              <wps:wsp>
                                <wps:cNvPr id="637546621" name="Textfeld 3"/>
                                <wps:cNvSpPr txBox="1"/>
                                <wps:spPr>
                                  <a:xfrm>
                                    <a:off x="32847" y="149454"/>
                                    <a:ext cx="163236" cy="16394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0AF05A40" w14:textId="53D76B71" w:rsidR="00F45970" w:rsidRPr="00BA1532" w:rsidRDefault="00F45970" w:rsidP="00A42631">
                                      <w:pPr>
                                        <w:jc w:val="center"/>
                                        <w:rPr>
                                          <w:sz w:val="18"/>
                                          <w:szCs w:val="18"/>
                                        </w:rPr>
                                      </w:pPr>
                                      <w:r w:rsidRPr="00BA1532">
                                        <w:rPr>
                                          <w:sz w:val="18"/>
                                          <w:szCs w:val="18"/>
                                        </w:rPr>
                                        <w:t>16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72651122" name="Gerade Verbindung 1"/>
                                <wps:cNvCnPr/>
                                <wps:spPr>
                                  <a:xfrm>
                                    <a:off x="57419" y="191808"/>
                                    <a:ext cx="108468" cy="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0CD688A" id="Gruppieren 431" o:spid="_x0000_s1447" style="position:absolute;margin-left:266.8pt;margin-top:5.75pt;width:83.15pt;height:23.6pt;z-index:253459456" coordsize="10562,299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">
                      <v:group id="_x0000_s1448" style="position:absolute;width:1612;height:2997" coordorigin="32847,12407" coordsize="163236,30098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">
                        <v:shape id="Textfeld 3" o:spid="_x0000_s1449" type="#_x0000_t202" style="position:absolute;left:32847;top:12407;width:160023;height:1849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" filled="f" stroked="f" strokeweight=".5pt">
                          <v:textbox style="mso-fit-shape-to-text:t" inset="0,0,0,0">
                            <w:txbxContent>
                              <w:p w14:paraId="4DDB5E75" w14:textId="0A41A75E" w:rsidR="00F45970" w:rsidRPr="00BA1532" w:rsidRDefault="00F45970" w:rsidP="00A42631">
                                <w:pPr>
                                  <w:jc w:val="center"/>
                                  <w:rPr>
                                    <w:sz w:val="18"/>
                                    <w:szCs w:val="18"/>
                                  </w:rPr>
                                </w:pPr>
                                <w:r w:rsidRPr="00BA1532">
                                  <w:rPr>
                                    <w:sz w:val="18"/>
                                    <w:szCs w:val="18"/>
                                  </w:rPr>
                                  <w:t>48</w:t>
                                </w:r>
                              </w:p>
                            </w:txbxContent>
                          </v:textbox>
                        </v:shape>
                        <v:shape id="Textfeld 3" o:spid="_x0000_s1450" type="#_x0000_t202" style="position:absolute;left:32847;top:149454;width:163236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" filled="f" stroked="f" strokeweight=".5pt">
                          <v:textbox inset="0,0,0,0">
                            <w:txbxContent>
                              <w:p w14:paraId="31A56EDF" w14:textId="13BE8869" w:rsidR="00F45970" w:rsidRPr="00BA1532" w:rsidRDefault="00F45970" w:rsidP="00A42631">
                                <w:pPr>
                                  <w:jc w:val="center"/>
                                  <w:rPr>
                                    <w:sz w:val="18"/>
                                    <w:szCs w:val="18"/>
                                  </w:rPr>
                                </w:pPr>
                                <w:r w:rsidRPr="00BA1532">
                                  <w:rPr>
                                    <w:sz w:val="18"/>
                                    <w:szCs w:val="18"/>
                                  </w:rPr>
                                  <w:t>64</w:t>
                                </w:r>
                              </w:p>
                            </w:txbxContent>
                          </v:textbox>
                        </v:shape>
                        <v:line id="Gerade Verbindung 1" o:spid="_x0000_s1451" style="position:absolute;visibility:visible;mso-wrap-style:square" from="57419,185687" to="165887,18568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" strokecolor="black [3213]" strokeweight="1pt">
                          <v:stroke joinstyle="miter"/>
                        </v:line>
                      </v:group>
                      <v:group id="_x0000_s1452" style="position:absolute;left:8949;width:1613;height:2997" coordorigin="32847,12407" coordsize="163236,30098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">
                        <v:shape id="Textfeld 3" o:spid="_x0000_s1453" type="#_x0000_t202" style="position:absolute;left:32847;top:12407;width:160023;height:1849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" filled="f" stroked="f" strokeweight=".5pt">
                          <v:textbox style="mso-fit-shape-to-text:t" inset="0,0,0,0">
                            <w:txbxContent>
                              <w:p w14:paraId="2ED5DFE6" w14:textId="229F499A" w:rsidR="00F45970" w:rsidRPr="00BA1532" w:rsidRDefault="00F45970" w:rsidP="00A42631">
                                <w:pPr>
                                  <w:jc w:val="center"/>
                                  <w:rPr>
                                    <w:sz w:val="18"/>
                                    <w:szCs w:val="18"/>
                                  </w:rPr>
                                </w:pPr>
                                <w:r w:rsidRPr="00BA1532">
                                  <w:rPr>
                                    <w:sz w:val="18"/>
                                    <w:szCs w:val="18"/>
                                  </w:rPr>
                                  <w:t>12</w:t>
                                </w:r>
                              </w:p>
                            </w:txbxContent>
                          </v:textbox>
                        </v:shape>
                        <v:shape id="Textfeld 3" o:spid="_x0000_s1454" type="#_x0000_t202" style="position:absolute;left:32847;top:149454;width:163236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" filled="f" stroked="f" strokeweight=".5pt">
                          <v:textbox inset="0,0,0,0">
                            <w:txbxContent>
                              <w:p w14:paraId="0AF05A40" w14:textId="53D76B71" w:rsidR="00F45970" w:rsidRPr="00BA1532" w:rsidRDefault="00F45970" w:rsidP="00A42631">
                                <w:pPr>
                                  <w:jc w:val="center"/>
                                  <w:rPr>
                                    <w:sz w:val="18"/>
                                    <w:szCs w:val="18"/>
                                  </w:rPr>
                                </w:pPr>
                                <w:r w:rsidRPr="00BA1532">
                                  <w:rPr>
                                    <w:sz w:val="18"/>
                                    <w:szCs w:val="18"/>
                                  </w:rPr>
                                  <w:t>16</w:t>
                                </w:r>
                              </w:p>
                            </w:txbxContent>
                          </v:textbox>
                        </v:shape>
                        <v:line id="Gerade Verbindung 1" o:spid="_x0000_s1455" style="position:absolute;visibility:visible;mso-wrap-style:square" from="57419,191808" to="165887,19180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" strokecolor="black [3213]" strokeweight="1pt">
                          <v:stroke joinstyle="miter"/>
                        </v:line>
                      </v:group>
                    </v:group>
                  </w:pict>
                </mc:Fallback>
              </mc:AlternateContent>
            </w:r>
          </w:p>
        </w:tc>
      </w:tr>
      <w:tr w:rsidR="00A83C50" w14:paraId="3ABCE2C2" w14:textId="77777777" w:rsidTr="00A42631">
        <w:trPr>
          <w:gridAfter w:val="1"/>
          <w:wAfter w:w="43" w:type="dxa"/>
        </w:trPr>
        <w:tc>
          <w:tcPr>
            <w:tcW w:w="709" w:type="dxa"/>
          </w:tcPr>
          <w:p w14:paraId="2A2185C9" w14:textId="77777777" w:rsidR="00A83C50" w:rsidRPr="00415AFF" w:rsidRDefault="00A83C50" w:rsidP="00A83C50">
            <w:pPr>
              <w:spacing w:line="240" w:lineRule="atLeast"/>
              <w:rPr>
                <w:rFonts w:cstheme="minorHAnsi"/>
                <w:noProof/>
              </w:rPr>
            </w:pPr>
          </w:p>
        </w:tc>
        <w:tc>
          <w:tcPr>
            <w:tcW w:w="425" w:type="dxa"/>
          </w:tcPr>
          <w:p w14:paraId="6316461C" w14:textId="77777777" w:rsidR="00A83C50" w:rsidRDefault="00A83C50" w:rsidP="00A83C50">
            <w:pPr>
              <w:pStyle w:val="Nummerierung"/>
              <w:spacing w:line="240" w:lineRule="atLeast"/>
            </w:pPr>
          </w:p>
        </w:tc>
        <w:tc>
          <w:tcPr>
            <w:tcW w:w="383" w:type="dxa"/>
          </w:tcPr>
          <w:p w14:paraId="688C950F" w14:textId="2FA65670" w:rsidR="00A83C50" w:rsidRPr="00AB7C17" w:rsidRDefault="00A83C50" w:rsidP="00A83C50">
            <w:pPr>
              <w:spacing w:line="240" w:lineRule="atLeast"/>
              <w:rPr>
                <w:noProof/>
              </w:rPr>
            </w:pPr>
            <w:r>
              <w:rPr>
                <w:noProof/>
              </w:rPr>
              <w:t>(3)</w:t>
            </w:r>
          </w:p>
        </w:tc>
        <w:tc>
          <w:tcPr>
            <w:tcW w:w="7938" w:type="dxa"/>
          </w:tcPr>
          <w:p w14:paraId="743F4812" w14:textId="3262B75E" w:rsidR="00A83C50" w:rsidRPr="00A83C50" w:rsidRDefault="00A83C50" w:rsidP="00A83C50">
            <w:pPr>
              <w:spacing w:line="240" w:lineRule="atLeast"/>
              <w:rPr>
                <w:rFonts w:ascii="Calibri" w:hAnsi="Calibri"/>
              </w:rPr>
            </w:pPr>
            <w:r w:rsidRPr="00C63632">
              <w:rPr>
                <w:rFonts w:ascii="Calibri" w:hAnsi="Calibri"/>
              </w:rPr>
              <w:t>64</w:t>
            </w:r>
            <w:r w:rsidR="00206DBE">
              <w:rPr>
                <w:rFonts w:ascii="Calibri" w:hAnsi="Calibri"/>
              </w:rPr>
              <w:t>-</w:t>
            </w:r>
            <w:r w:rsidRPr="00C63632">
              <w:rPr>
                <w:rFonts w:ascii="Calibri" w:hAnsi="Calibri"/>
              </w:rPr>
              <w:t xml:space="preserve">tel kann man nicht mehr in der Streifentafel sehen. Sind </w:t>
            </w:r>
            <w:r w:rsidR="00F45970">
              <w:rPr>
                <w:rFonts w:ascii="Calibri" w:hAnsi="Calibri"/>
              </w:rPr>
              <w:t xml:space="preserve">       </w:t>
            </w:r>
            <w:r w:rsidRPr="00C63632">
              <w:rPr>
                <w:rFonts w:ascii="Calibri" w:hAnsi="Calibri"/>
              </w:rPr>
              <w:t>so groß wie</w:t>
            </w:r>
            <m:oMath>
              <m:r>
                <w:rPr>
                  <w:rFonts w:ascii="Cambria Math" w:hAnsi="Cambria Math"/>
                </w:rPr>
                <m:t xml:space="preserve">       </m:t>
              </m:r>
            </m:oMath>
            <w:r w:rsidRPr="00C63632">
              <w:rPr>
                <w:rFonts w:ascii="Calibri" w:hAnsi="Calibri"/>
              </w:rPr>
              <w:t>?</w:t>
            </w:r>
          </w:p>
        </w:tc>
      </w:tr>
    </w:tbl>
    <w:p w14:paraId="4901EC44" w14:textId="77777777" w:rsidR="00423F1A" w:rsidRDefault="00423F1A" w:rsidP="00E13C64">
      <w:pPr>
        <w:spacing w:line="240" w:lineRule="atLeast"/>
      </w:pPr>
    </w:p>
    <w:tbl>
      <w:tblPr>
        <w:tblW w:w="9517" w:type="dxa"/>
        <w:tblInd w:w="-14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20"/>
        <w:gridCol w:w="425"/>
        <w:gridCol w:w="8344"/>
        <w:gridCol w:w="19"/>
      </w:tblGrid>
      <w:tr w:rsidR="00423F1A" w14:paraId="3A4228F6" w14:textId="77777777" w:rsidTr="00A42631">
        <w:trPr>
          <w:gridAfter w:val="1"/>
          <w:wAfter w:w="19" w:type="dxa"/>
        </w:trPr>
        <w:tc>
          <w:tcPr>
            <w:tcW w:w="709" w:type="dxa"/>
          </w:tcPr>
          <w:p w14:paraId="2F199B69" w14:textId="77777777" w:rsidR="00423F1A" w:rsidRPr="00B74344" w:rsidRDefault="00423F1A" w:rsidP="00E13C64">
            <w:pPr>
              <w:pStyle w:val="berschrift3"/>
              <w:spacing w:line="240" w:lineRule="atLeast"/>
            </w:pPr>
            <w:r>
              <w:t>1.4</w:t>
            </w:r>
          </w:p>
        </w:tc>
        <w:tc>
          <w:tcPr>
            <w:tcW w:w="8789" w:type="dxa"/>
            <w:gridSpan w:val="3"/>
          </w:tcPr>
          <w:p w14:paraId="046BE523" w14:textId="06431E0B" w:rsidR="00423F1A" w:rsidRPr="00B74344" w:rsidRDefault="00423F1A" w:rsidP="00E13C64">
            <w:pPr>
              <w:pStyle w:val="berschrift3"/>
              <w:spacing w:line="240" w:lineRule="atLeast"/>
            </w:pPr>
            <w:r w:rsidRPr="00423F1A">
              <w:t>Einteilungen verfeinern und vergröbern im Kopf</w:t>
            </w:r>
          </w:p>
        </w:tc>
      </w:tr>
      <w:tr w:rsidR="00C25C46" w14:paraId="240C7C0F" w14:textId="77777777" w:rsidTr="00A42631">
        <w:tc>
          <w:tcPr>
            <w:tcW w:w="709" w:type="dxa"/>
          </w:tcPr>
          <w:p w14:paraId="1FD80A81" w14:textId="43CC2519" w:rsidR="00321AB1" w:rsidRDefault="00B37037" w:rsidP="00E13C64">
            <w:pPr>
              <w:spacing w:after="200" w:line="240" w:lineRule="atLeast"/>
              <w:rPr>
                <w:noProof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3982720" behindDoc="0" locked="0" layoutInCell="1" allowOverlap="1" wp14:anchorId="09B7FD56" wp14:editId="727E8A21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3810</wp:posOffset>
                      </wp:positionV>
                      <wp:extent cx="274955" cy="197485"/>
                      <wp:effectExtent l="0" t="0" r="4445" b="5715"/>
                      <wp:wrapNone/>
                      <wp:docPr id="1872444592" name="Gruppieren 4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74955" cy="197485"/>
                                <a:chOff x="0" y="0"/>
                                <a:chExt cx="275475" cy="197485"/>
                              </a:xfrm>
                            </wpg:grpSpPr>
                            <wps:wsp>
                              <wps:cNvPr id="1008586884" name="Abgerundetes Rechteck 421"/>
                              <wps:cNvSpPr/>
                              <wps:spPr>
                                <a:xfrm>
                                  <a:off x="0" y="4714"/>
                                  <a:ext cx="275475" cy="191434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rgbClr val="327A86"/>
                                </a:solidFill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338957" name="Grafik 11338957" descr="Zahnräder mit einfarbiger Füllu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9">
                                  <a:extLst>
                                    <a:ext uri="{96DAC541-7B7A-43D3-8B79-37D633B846F1}">
                                      <asvg:svgBlip xmlns:asvg="http://schemas.microsoft.com/office/drawing/2016/SVG/main" r:embed="rId4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7707" y="0"/>
                                  <a:ext cx="197485" cy="1974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4C51785" id="Gruppieren 425" o:spid="_x0000_s1026" style="position:absolute;margin-left:.2pt;margin-top:.3pt;width:21.65pt;height:15.55pt;z-index:253982720" coordsize="275475,197485" o:gfxdata="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">
                      <v:roundrect id="Abgerundetes Rechteck 421" o:spid="_x0000_s1027" style="position:absolute;top:4714;width:275475;height:191434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" fillcolor="#327a86" stroked="f" strokeweight="1pt">
                        <v:stroke joinstyle="miter"/>
                      </v:roundrect>
                      <v:shape id="Grafik 11338957" o:spid="_x0000_s1028" type="#_x0000_t75" alt="Zahnräder mit einfarbiger Füllung" style="position:absolute;left:37707;width:197485;height:19748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">
                        <v:imagedata r:id="rId59" o:title="Zahnräder mit einfarbiger Füllung"/>
                      </v:shape>
                    </v:group>
                  </w:pict>
                </mc:Fallback>
              </mc:AlternateContent>
            </w:r>
          </w:p>
          <w:p w14:paraId="2ED4676C" w14:textId="77777777" w:rsidR="00321AB1" w:rsidRDefault="00321AB1" w:rsidP="00E13C64">
            <w:pPr>
              <w:spacing w:after="200" w:line="240" w:lineRule="atLeast"/>
              <w:rPr>
                <w:noProof/>
              </w:rPr>
            </w:pPr>
          </w:p>
          <w:p w14:paraId="30CD7991" w14:textId="77777777" w:rsidR="00321AB1" w:rsidRDefault="00321AB1" w:rsidP="00E13C64">
            <w:pPr>
              <w:spacing w:after="200" w:line="240" w:lineRule="atLeast"/>
              <w:rPr>
                <w:noProof/>
              </w:rPr>
            </w:pPr>
          </w:p>
          <w:p w14:paraId="6400B6BC" w14:textId="77777777" w:rsidR="00321AB1" w:rsidRDefault="00321AB1" w:rsidP="00E13C64">
            <w:pPr>
              <w:spacing w:after="200" w:line="240" w:lineRule="atLeast"/>
              <w:rPr>
                <w:noProof/>
              </w:rPr>
            </w:pPr>
          </w:p>
          <w:p w14:paraId="674B278C" w14:textId="77777777" w:rsidR="00321AB1" w:rsidRDefault="00321AB1" w:rsidP="00E13C64">
            <w:pPr>
              <w:spacing w:after="200" w:line="240" w:lineRule="atLeast"/>
              <w:rPr>
                <w:noProof/>
              </w:rPr>
            </w:pPr>
          </w:p>
          <w:p w14:paraId="2AE72581" w14:textId="77777777" w:rsidR="00321AB1" w:rsidRDefault="00321AB1" w:rsidP="00E13C64">
            <w:pPr>
              <w:spacing w:after="200" w:line="240" w:lineRule="atLeast"/>
              <w:rPr>
                <w:noProof/>
              </w:rPr>
            </w:pPr>
          </w:p>
          <w:p w14:paraId="28A8658C" w14:textId="77777777" w:rsidR="00321AB1" w:rsidRDefault="00321AB1" w:rsidP="00E13C64">
            <w:pPr>
              <w:spacing w:after="200" w:line="240" w:lineRule="atLeast"/>
              <w:rPr>
                <w:noProof/>
              </w:rPr>
            </w:pPr>
          </w:p>
          <w:p w14:paraId="105C9EA2" w14:textId="77777777" w:rsidR="00321AB1" w:rsidRDefault="00321AB1" w:rsidP="00E13C64">
            <w:pPr>
              <w:spacing w:after="200" w:line="240" w:lineRule="atLeast"/>
              <w:rPr>
                <w:noProof/>
              </w:rPr>
            </w:pPr>
          </w:p>
          <w:p w14:paraId="172A3684" w14:textId="6E39B4F1" w:rsidR="00C25C46" w:rsidRDefault="00C25C46" w:rsidP="00E13C64">
            <w:pPr>
              <w:spacing w:after="200" w:line="240" w:lineRule="atLeast"/>
              <w:rPr>
                <w:noProof/>
              </w:rPr>
            </w:pPr>
          </w:p>
        </w:tc>
        <w:tc>
          <w:tcPr>
            <w:tcW w:w="20" w:type="dxa"/>
          </w:tcPr>
          <w:p w14:paraId="497A34ED" w14:textId="77777777" w:rsidR="00C25C46" w:rsidRDefault="00C25C46" w:rsidP="00E13C64">
            <w:pPr>
              <w:pStyle w:val="Nummerierung"/>
              <w:spacing w:line="240" w:lineRule="atLeast"/>
            </w:pPr>
          </w:p>
        </w:tc>
        <w:tc>
          <w:tcPr>
            <w:tcW w:w="425" w:type="dxa"/>
          </w:tcPr>
          <w:p w14:paraId="704D532B" w14:textId="77777777" w:rsidR="00C25C46" w:rsidRDefault="00C25C46" w:rsidP="00E13C64">
            <w:pPr>
              <w:pStyle w:val="Nummerierung"/>
              <w:spacing w:line="240" w:lineRule="atLeast"/>
            </w:pPr>
            <w:r>
              <w:t>a)</w:t>
            </w:r>
          </w:p>
        </w:tc>
        <w:tc>
          <w:tcPr>
            <w:tcW w:w="8363" w:type="dxa"/>
            <w:gridSpan w:val="2"/>
          </w:tcPr>
          <w:p w14:paraId="6650F158" w14:textId="18588914" w:rsidR="008C3B54" w:rsidRPr="008C3B54" w:rsidRDefault="008C3B54" w:rsidP="00E13C64">
            <w:pPr>
              <w:spacing w:line="240" w:lineRule="atLeast"/>
              <w:rPr>
                <w:rFonts w:ascii="Calibri" w:hAnsi="Calibri"/>
                <w:noProof/>
                <w:color w:val="000000" w:themeColor="text1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3232128" behindDoc="0" locked="0" layoutInCell="1" allowOverlap="1" wp14:anchorId="5AE420FC" wp14:editId="1321735C">
                  <wp:simplePos x="0" y="0"/>
                  <wp:positionH relativeFrom="column">
                    <wp:posOffset>3795412</wp:posOffset>
                  </wp:positionH>
                  <wp:positionV relativeFrom="paragraph">
                    <wp:posOffset>203714</wp:posOffset>
                  </wp:positionV>
                  <wp:extent cx="1437832" cy="1491300"/>
                  <wp:effectExtent l="25400" t="25400" r="86360" b="83820"/>
                  <wp:wrapNone/>
                  <wp:docPr id="63" name="Grafik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Grafik 2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3"/>
                          <a:srcRect b="33378"/>
                          <a:stretch/>
                        </pic:blipFill>
                        <pic:spPr>
                          <a:xfrm>
                            <a:off x="0" y="0"/>
                            <a:ext cx="1451199" cy="1505164"/>
                          </a:xfrm>
                          <a:prstGeom prst="rect">
                            <a:avLst/>
                          </a:prstGeom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23F1A">
              <w:t xml:space="preserve">Ergänze erst ohne Streifentafel </w:t>
            </w:r>
            <w:r w:rsidR="00967846">
              <w:t xml:space="preserve">und digitale Bruchstreifen </w:t>
            </w:r>
            <w:r w:rsidR="00423F1A">
              <w:t xml:space="preserve">so, </w:t>
            </w:r>
            <w:r w:rsidR="00967846">
              <w:br/>
            </w:r>
            <w:r w:rsidR="00423F1A">
              <w:t xml:space="preserve">dass die Anteile gleich groß sind. </w:t>
            </w:r>
            <w:r w:rsidR="00967846">
              <w:br/>
            </w:r>
            <w:r w:rsidR="00423F1A">
              <w:t xml:space="preserve">Schreibe </w:t>
            </w:r>
            <w:r w:rsidR="00206DBE">
              <w:t xml:space="preserve">sie </w:t>
            </w:r>
            <w:r w:rsidR="00423F1A">
              <w:t xml:space="preserve">dann als Brüche. Überprüfe am Ende an der </w:t>
            </w:r>
            <w:r w:rsidR="00967846">
              <w:br/>
            </w:r>
            <w:r w:rsidR="00423F1A">
              <w:t>Streifentafel</w:t>
            </w:r>
            <w:r w:rsidR="00967846">
              <w:rPr>
                <w:rFonts w:ascii="Calibri" w:hAnsi="Calibri"/>
                <w:noProof/>
                <w:color w:val="000000" w:themeColor="text1"/>
                <w:szCs w:val="20"/>
              </w:rPr>
              <w:t xml:space="preserve"> oder an </w:t>
            </w:r>
            <w:r w:rsidR="00967846">
              <w:t>digitalen Bruchstreifen.</w:t>
            </w:r>
          </w:p>
          <w:p w14:paraId="0F703282" w14:textId="2883FA81" w:rsidR="00632A43" w:rsidRDefault="00632A43" w:rsidP="00E13C64">
            <w:pPr>
              <w:spacing w:line="240" w:lineRule="atLeast"/>
            </w:pPr>
          </w:p>
          <w:p w14:paraId="5E4E6849" w14:textId="51BD48AB" w:rsidR="00423F1A" w:rsidRPr="0045075A" w:rsidRDefault="00423F1A" w:rsidP="009A01B2">
            <w:pPr>
              <w:pStyle w:val="Listenabsatz"/>
            </w:pPr>
            <w:r w:rsidRPr="0045075A">
              <w:t>4 von 8</w:t>
            </w:r>
            <w:r w:rsidR="00217407">
              <w:t xml:space="preserve"> Feldern</w:t>
            </w:r>
            <w:r w:rsidRPr="0045075A">
              <w:t xml:space="preserve"> </w:t>
            </w:r>
            <w:r w:rsidR="00217407">
              <w:t xml:space="preserve">im Streifen entspricht </w:t>
            </w:r>
            <w:r w:rsidR="008C3B54">
              <w:br/>
            </w:r>
            <w:r w:rsidR="00217407">
              <w:t xml:space="preserve">12 von </w:t>
            </w:r>
            <w:r w:rsidRPr="0045075A">
              <w:t xml:space="preserve"> ________ </w:t>
            </w:r>
            <w:r w:rsidR="00327FD9">
              <w:t xml:space="preserve">Feldern </w:t>
            </w:r>
            <w:r w:rsidRPr="0045075A">
              <w:t xml:space="preserve">im Streifen. </w:t>
            </w:r>
          </w:p>
          <w:p w14:paraId="5BD5509B" w14:textId="65999F43" w:rsidR="00CD41E0" w:rsidRDefault="00CD41E0" w:rsidP="00E13C64">
            <w:pPr>
              <w:spacing w:line="240" w:lineRule="atLeast"/>
              <w:ind w:left="284"/>
            </w:pPr>
            <w:r w:rsidRPr="00CD41E0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3623296" behindDoc="0" locked="0" layoutInCell="1" allowOverlap="1" wp14:anchorId="0864FD40" wp14:editId="70B51584">
                      <wp:simplePos x="0" y="0"/>
                      <wp:positionH relativeFrom="column">
                        <wp:posOffset>2423308</wp:posOffset>
                      </wp:positionH>
                      <wp:positionV relativeFrom="paragraph">
                        <wp:posOffset>22085</wp:posOffset>
                      </wp:positionV>
                      <wp:extent cx="652145" cy="424180"/>
                      <wp:effectExtent l="0" t="0" r="0" b="0"/>
                      <wp:wrapNone/>
                      <wp:docPr id="1321596556" name="Gruppieren 14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52145" cy="424180"/>
                                <a:chOff x="0" y="0"/>
                                <a:chExt cx="652366" cy="424758"/>
                              </a:xfrm>
                            </wpg:grpSpPr>
                            <wpg:grpSp>
                              <wpg:cNvPr id="205734160" name="Gruppieren 205734160"/>
                              <wpg:cNvGrpSpPr/>
                              <wpg:grpSpPr>
                                <a:xfrm>
                                  <a:off x="52594" y="40806"/>
                                  <a:ext cx="166008" cy="350090"/>
                                  <a:chOff x="52594" y="40806"/>
                                  <a:chExt cx="167549" cy="351044"/>
                                </a:xfrm>
                              </wpg:grpSpPr>
                              <wps:wsp>
                                <wps:cNvPr id="759375954" name="Textfeld 3"/>
                                <wps:cNvSpPr txBox="1"/>
                                <wps:spPr>
                                  <a:xfrm>
                                    <a:off x="52594" y="40806"/>
                                    <a:ext cx="159583" cy="18465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207786A4" w14:textId="77777777" w:rsidR="00CD41E0" w:rsidRDefault="00CD41E0" w:rsidP="00CD41E0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</w:rPr>
                                        <w:t>1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spAutoFit/>
                                </wps:bodyPr>
                              </wps:wsp>
                              <wps:wsp>
                                <wps:cNvPr id="1411863805" name="Textfeld 3"/>
                                <wps:cNvSpPr txBox="1"/>
                                <wps:spPr>
                                  <a:xfrm>
                                    <a:off x="57822" y="227908"/>
                                    <a:ext cx="162321" cy="16394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2474FD39" w14:textId="77777777" w:rsidR="00CD41E0" w:rsidRDefault="00CD41E0" w:rsidP="00CD41E0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  <w:t>8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62230372" name="Gerade Verbindung 62230372"/>
                                <wps:cNvCnPr/>
                                <wps:spPr>
                                  <a:xfrm>
                                    <a:off x="65462" y="217353"/>
                                    <a:ext cx="145286" cy="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pic:pic xmlns:pic="http://schemas.openxmlformats.org/drawingml/2006/picture">
                              <pic:nvPicPr>
                                <pic:cNvPr id="1325889889" name="Grafik 132588988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0" cstate="print">
                                  <a:duotone>
                                    <a:schemeClr val="accent3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" r="4035" b="51794"/>
                                <a:stretch>
                                  <a:fillRect/>
                                </a:stretch>
                              </pic:blipFill>
                              <pic:spPr>
                                <a:xfrm flipV="1">
                                  <a:off x="0" y="17923"/>
                                  <a:ext cx="263284" cy="1840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g:grpSp>
                              <wpg:cNvPr id="1916721574" name="Gruppieren 1916721574"/>
                              <wpg:cNvGrpSpPr/>
                              <wpg:grpSpPr>
                                <a:xfrm>
                                  <a:off x="249644" y="0"/>
                                  <a:ext cx="402720" cy="380819"/>
                                  <a:chOff x="249644" y="0"/>
                                  <a:chExt cx="402720" cy="380819"/>
                                </a:xfrm>
                              </wpg:grpSpPr>
                              <wpg:grpSp>
                                <wpg:cNvPr id="1542596948" name="Gruppieren 1542596948"/>
                                <wpg:cNvGrpSpPr/>
                                <wpg:grpSpPr>
                                  <a:xfrm>
                                    <a:off x="441543" y="23342"/>
                                    <a:ext cx="166140" cy="357477"/>
                                    <a:chOff x="441541" y="23342"/>
                                    <a:chExt cx="167682" cy="358450"/>
                                  </a:xfrm>
                                </wpg:grpSpPr>
                                <wps:wsp>
                                  <wps:cNvPr id="911218771" name="Textfeld 3"/>
                                  <wps:cNvSpPr txBox="1"/>
                                  <wps:spPr>
                                    <a:xfrm>
                                      <a:off x="441541" y="23342"/>
                                      <a:ext cx="159583" cy="18465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37233DAA" w14:textId="77777777" w:rsidR="00CD41E0" w:rsidRDefault="00CD41E0" w:rsidP="00CD41E0">
                                        <w:pPr>
                                          <w:jc w:val="center"/>
                                          <w:rPr>
                                            <w:rFonts w:ascii="Calibri" w:eastAsia="Calibri" w:hAnsi="Calibri"/>
                                            <w:color w:val="000000" w:themeColor="text1"/>
                                            <w:kern w:val="24"/>
                                          </w:rPr>
                                        </w:pPr>
                                        <w:r>
                                          <w:rPr>
                                            <w:rFonts w:ascii="Calibri" w:eastAsia="Calibri" w:hAnsi="Calibri"/>
                                            <w:color w:val="000000" w:themeColor="text1"/>
                                            <w:kern w:val="24"/>
                                          </w:rPr>
                                          <w:t>1</w:t>
                                        </w:r>
                                      </w:p>
                                    </w:txbxContent>
                                  </wps:txbx>
                                  <wps:bodyPr rot="0" spcFirstLastPara="0" vert="horz" wrap="square" lIns="0" tIns="0" rIns="0" bIns="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spAutoFit/>
                                  </wps:bodyPr>
                                </wps:wsp>
                                <wps:wsp>
                                  <wps:cNvPr id="2146407764" name="Textfeld 3"/>
                                  <wps:cNvSpPr txBox="1"/>
                                  <wps:spPr>
                                    <a:xfrm>
                                      <a:off x="446902" y="217850"/>
                                      <a:ext cx="162321" cy="16394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5E0160F2" w14:textId="77777777" w:rsidR="00CD41E0" w:rsidRDefault="00CD41E0" w:rsidP="00CD41E0">
                                        <w:pPr>
                                          <w:jc w:val="center"/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</w:rPr>
                                        </w:pPr>
                                        <w:r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</w:rPr>
                                          <w:t>6</w:t>
                                        </w:r>
                                      </w:p>
                                    </w:txbxContent>
                                  </wps:txbx>
                                  <wps:bodyPr rot="0" spcFirstLastPara="0" vert="horz" wrap="square" lIns="0" tIns="0" rIns="0" bIns="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97595486" name="Gerade Verbindung 97595486"/>
                                  <wps:cNvCnPr/>
                                  <wps:spPr>
                                    <a:xfrm>
                                      <a:off x="454542" y="213153"/>
                                      <a:ext cx="145286" cy="0"/>
                                    </a:xfrm>
                                    <a:prstGeom prst="line">
                                      <a:avLst/>
                                    </a:prstGeom>
                                    <a:ln w="1270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wpg:grpSp>
                              <pic:pic xmlns:pic="http://schemas.openxmlformats.org/drawingml/2006/picture">
                                <pic:nvPicPr>
                                  <pic:cNvPr id="1869000298" name="Grafik 1869000298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4" cstate="print">
                                    <a:duotone>
                                      <a:schemeClr val="accent3">
                                        <a:shade val="45000"/>
                                        <a:satMod val="135000"/>
                                      </a:schemeClr>
                                      <a:prstClr val="white"/>
                                    </a:duotone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1" r="4035" b="51794"/>
                                  <a:stretch>
                                    <a:fillRect/>
                                  </a:stretch>
                                </pic:blipFill>
                                <pic:spPr>
                                  <a:xfrm flipV="1">
                                    <a:off x="389080" y="0"/>
                                    <a:ext cx="263284" cy="184076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wps:wsp>
                                <wps:cNvPr id="365702475" name="Textfeld 398"/>
                                <wps:cNvSpPr txBox="1"/>
                                <wps:spPr>
                                  <a:xfrm>
                                    <a:off x="249644" y="91345"/>
                                    <a:ext cx="155099" cy="216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75F11AF9" w14:textId="77777777" w:rsidR="00CD41E0" w:rsidRDefault="00CD41E0" w:rsidP="00CD41E0">
                                      <w:pP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  <w:sz w:val="32"/>
                                          <w:szCs w:val="32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  <w:sz w:val="32"/>
                                          <w:szCs w:val="32"/>
                                        </w:rPr>
                                        <w:t xml:space="preserve">=     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3600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pic:pic xmlns:pic="http://schemas.openxmlformats.org/drawingml/2006/picture">
                              <pic:nvPicPr>
                                <pic:cNvPr id="1675461592" name="Grafik 167546159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duotone>
                                    <a:schemeClr val="accent3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" r="4035" b="51794"/>
                                <a:stretch>
                                  <a:fillRect/>
                                </a:stretch>
                              </pic:blipFill>
                              <pic:spPr>
                                <a:xfrm flipV="1">
                                  <a:off x="389082" y="240682"/>
                                  <a:ext cx="263284" cy="1840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864FD40" id="Gruppieren 143" o:spid="_x0000_s1456" style="position:absolute;left:0;text-align:left;margin-left:190.8pt;margin-top:1.75pt;width:51.35pt;height:33.4pt;z-index:253623296" coordsize="6523,4247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">
                      <v:group id="Gruppieren 205734160" o:spid="_x0000_s1457" style="position:absolute;left:525;top:408;width:1661;height:3500" coordorigin="52594,40806" coordsize="167549,35104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">
                        <v:shape id="Textfeld 3" o:spid="_x0000_s1458" type="#_x0000_t202" style="position:absolute;left:52594;top:40806;width:159583;height:18465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" filled="f" stroked="f" strokeweight=".5pt">
                          <v:textbox style="mso-fit-shape-to-text:t" inset="0,0,0,0">
                            <w:txbxContent>
                              <w:p w14:paraId="207786A4" w14:textId="77777777" w:rsidR="00CD41E0" w:rsidRDefault="00CD41E0" w:rsidP="00CD41E0">
                                <w:pPr>
                                  <w:jc w:val="center"/>
                                  <w:rPr>
                                    <w:rFonts w:ascii="Calibri" w:eastAsia="Calibri" w:hAnsi="Calibri"/>
                                    <w:color w:val="000000" w:themeColor="text1"/>
                                    <w:kern w:val="24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 w:themeColor="text1"/>
                                    <w:kern w:val="24"/>
                                  </w:rPr>
                                  <w:t>1</w:t>
                                </w:r>
                              </w:p>
                            </w:txbxContent>
                          </v:textbox>
                        </v:shape>
                        <v:shape id="Textfeld 3" o:spid="_x0000_s1459" type="#_x0000_t202" style="position:absolute;left:57822;top:227908;width:162321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" filled="f" stroked="f" strokeweight=".5pt">
                          <v:textbox inset="0,0,0,0">
                            <w:txbxContent>
                              <w:p w14:paraId="2474FD39" w14:textId="77777777" w:rsidR="00CD41E0" w:rsidRDefault="00CD41E0" w:rsidP="00CD41E0">
                                <w:pPr>
                                  <w:jc w:val="center"/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</w:rPr>
                                  <w:t>8</w:t>
                                </w:r>
                              </w:p>
                            </w:txbxContent>
                          </v:textbox>
                        </v:shape>
                        <v:line id="Gerade Verbindung 62230372" o:spid="_x0000_s1460" style="position:absolute;visibility:visible;mso-wrap-style:square" from="65462,217353" to="210748,21735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" strokecolor="black [3213]" strokeweight="1pt">
                          <v:stroke joinstyle="miter"/>
                        </v:line>
                      </v:group>
                      <v:shape id="Grafik 1325889889" o:spid="_x0000_s1461" type="#_x0000_t75" style="position:absolute;top:179;width:2632;height:1840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">
                        <v:imagedata r:id="rId51" o:title="" cropbottom="33944f" cropleft="1f" cropright="2644f" recolortarget="#333 [1446]"/>
                      </v:shape>
                      <v:group id="Gruppieren 1916721574" o:spid="_x0000_s1462" style="position:absolute;left:2496;width:4027;height:3808" coordorigin="2496" coordsize="4027,380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">
                        <v:group id="Gruppieren 1542596948" o:spid="_x0000_s1463" style="position:absolute;left:4415;top:233;width:1661;height:3575" coordorigin="4415,233" coordsize="1676,35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">
                          <v:shape id="Textfeld 3" o:spid="_x0000_s1464" type="#_x0000_t202" style="position:absolute;left:4415;top:233;width:1596;height:184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" filled="f" stroked="f" strokeweight=".5pt">
                            <v:textbox style="mso-fit-shape-to-text:t" inset="0,0,0,0">
                              <w:txbxContent>
                                <w:p w14:paraId="37233DAA" w14:textId="77777777" w:rsidR="00CD41E0" w:rsidRDefault="00CD41E0" w:rsidP="00CD41E0">
                                  <w:pPr>
                                    <w:jc w:val="center"/>
                                    <w:rPr>
                                      <w:rFonts w:ascii="Calibri" w:eastAsia="Calibri" w:hAnsi="Calibri"/>
                                      <w:color w:val="000000" w:themeColor="text1"/>
                                      <w:kern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/>
                                      <w:color w:val="000000" w:themeColor="text1"/>
                                      <w:kern w:val="24"/>
                                    </w:rPr>
                                    <w:t>1</w:t>
                                  </w:r>
                                </w:p>
                              </w:txbxContent>
                            </v:textbox>
                          </v:shape>
                          <v:shape id="Textfeld 3" o:spid="_x0000_s1465" type="#_x0000_t202" style="position:absolute;left:4469;top:2178;width:1623;height:163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" filled="f" stroked="f" strokeweight=".5pt">
                            <v:textbox inset="0,0,0,0">
                              <w:txbxContent>
                                <w:p w14:paraId="5E0160F2" w14:textId="77777777" w:rsidR="00CD41E0" w:rsidRDefault="00CD41E0" w:rsidP="00CD41E0">
                                  <w:pPr>
                                    <w:jc w:val="center"/>
                                    <w:rPr>
                                      <w:rFonts w:ascii="Calibri" w:eastAsia="Calibri" w:hAnsi="Calibri"/>
                                      <w:color w:val="000000"/>
                                      <w:kern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/>
                                      <w:color w:val="000000"/>
                                      <w:kern w:val="24"/>
                                    </w:rPr>
                                    <w:t>6</w:t>
                                  </w:r>
                                </w:p>
                              </w:txbxContent>
                            </v:textbox>
                          </v:shape>
                          <v:line id="Gerade Verbindung 97595486" o:spid="_x0000_s1466" style="position:absolute;visibility:visible;mso-wrap-style:square" from="4545,2131" to="5998,213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" strokecolor="black [3213]" strokeweight="1pt">
                            <v:stroke joinstyle="miter"/>
                          </v:line>
                        </v:group>
                        <v:shape id="Grafik 1869000298" o:spid="_x0000_s1467" type="#_x0000_t75" style="position:absolute;left:3890;width:2633;height:1840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">
                          <v:imagedata r:id="rId25" o:title="" cropbottom="33944f" cropleft="1f" cropright="2644f" recolortarget="#333 [1446]"/>
                        </v:shape>
                        <v:shape id="Textfeld 398" o:spid="_x0000_s1468" type="#_x0000_t202" style="position:absolute;left:2496;top:913;width:1551;height:216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" filled="f" stroked="f" strokeweight=".5pt">
                          <v:textbox inset="1mm">
                            <w:txbxContent>
                              <w:p w14:paraId="75F11AF9" w14:textId="77777777" w:rsidR="00CD41E0" w:rsidRDefault="00CD41E0" w:rsidP="00CD41E0">
                                <w:pPr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  <w:sz w:val="32"/>
                                    <w:szCs w:val="32"/>
                                  </w:rPr>
                                  <w:t xml:space="preserve">=     </w:t>
                                </w:r>
                              </w:p>
                            </w:txbxContent>
                          </v:textbox>
                        </v:shape>
                      </v:group>
                      <v:shape id="Grafik 1675461592" o:spid="_x0000_s1469" type="#_x0000_t75" style="position:absolute;left:3890;top:2406;width:2633;height:1841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">
                        <v:imagedata r:id="rId25" o:title="" cropbottom="33944f" cropleft="1f" cropright="2644f" recolortarget="#333 [1446]"/>
                      </v:shape>
                    </v:group>
                  </w:pict>
                </mc:Fallback>
              </mc:AlternateContent>
            </w:r>
            <w:r w:rsidR="00423F1A" w:rsidRPr="0045075A">
              <w:t>In Bruchschreibweise:</w:t>
            </w:r>
          </w:p>
          <w:p w14:paraId="1D3DC31A" w14:textId="77777777" w:rsidR="00CD41E0" w:rsidRDefault="00CD41E0" w:rsidP="00E13C64">
            <w:pPr>
              <w:spacing w:line="240" w:lineRule="atLeast"/>
              <w:ind w:left="284"/>
            </w:pPr>
          </w:p>
          <w:p w14:paraId="75028276" w14:textId="0E80EFA3" w:rsidR="00CD41E0" w:rsidRDefault="00CD41E0" w:rsidP="00E13C64">
            <w:pPr>
              <w:spacing w:line="240" w:lineRule="atLeast"/>
              <w:ind w:left="284"/>
            </w:pPr>
          </w:p>
          <w:p w14:paraId="0103A82B" w14:textId="0375EFB9" w:rsidR="00423F1A" w:rsidRPr="0045075A" w:rsidRDefault="00B37037" w:rsidP="00E13C64">
            <w:pPr>
              <w:spacing w:line="240" w:lineRule="atLeast"/>
              <w:ind w:left="284"/>
            </w:pPr>
            <w:r w:rsidRPr="005A2E03">
              <w:rPr>
                <w:rFonts w:ascii="Calibri" w:eastAsia="Times New Roman" w:hAnsi="Calibri" w:cs="Times New Roman"/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3988864" behindDoc="0" locked="0" layoutInCell="1" allowOverlap="1" wp14:anchorId="5D1A24EB" wp14:editId="7DDFAAA3">
                      <wp:simplePos x="0" y="0"/>
                      <wp:positionH relativeFrom="column">
                        <wp:posOffset>3753044</wp:posOffset>
                      </wp:positionH>
                      <wp:positionV relativeFrom="paragraph">
                        <wp:posOffset>113384</wp:posOffset>
                      </wp:positionV>
                      <wp:extent cx="789305" cy="460375"/>
                      <wp:effectExtent l="0" t="0" r="0" b="0"/>
                      <wp:wrapNone/>
                      <wp:docPr id="1659391590" name="Textfeld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89305" cy="4603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2F97D04" w14:textId="77777777" w:rsidR="00B37037" w:rsidRPr="005A2E03" w:rsidRDefault="00B37037" w:rsidP="00B37037">
                                  <w:pPr>
                                    <w:kinsoku w:val="0"/>
                                    <w:overflowPunct w:val="0"/>
                                    <w:spacing w:line="240" w:lineRule="auto"/>
                                    <w:textAlignment w:val="baseline"/>
                                    <w:rPr>
                                      <w:rFonts w:cs="Calibri"/>
                                      <w:color w:val="000000"/>
                                      <w:kern w:val="24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color w:val="000000"/>
                                      <w:kern w:val="24"/>
                                      <w:sz w:val="16"/>
                                      <w:szCs w:val="16"/>
                                    </w:rPr>
                                    <w:t>Digitale</w:t>
                                  </w:r>
                                  <w:r w:rsidRPr="005A2E03">
                                    <w:rPr>
                                      <w:rFonts w:cs="Calibri"/>
                                      <w:color w:val="000000"/>
                                      <w:kern w:val="24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5A2E03">
                                    <w:rPr>
                                      <w:rFonts w:cs="Calibri"/>
                                      <w:color w:val="000000"/>
                                      <w:kern w:val="24"/>
                                      <w:sz w:val="16"/>
                                      <w:szCs w:val="16"/>
                                    </w:rPr>
                                    <w:br/>
                                    <w:t>Bruchstreifen</w:t>
                                  </w:r>
                                </w:p>
                              </w:txbxContent>
                            </wps:txbx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1A24EB" id="_x0000_s1470" type="#_x0000_t202" style="position:absolute;left:0;text-align:left;margin-left:295.5pt;margin-top:8.95pt;width:62.15pt;height:36.25pt;z-index:25398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" filled="f" stroked="f">
                      <v:textbox>
                        <w:txbxContent>
                          <w:p w14:paraId="42F97D04" w14:textId="77777777" w:rsidR="00B37037" w:rsidRPr="005A2E03" w:rsidRDefault="00B37037" w:rsidP="00B37037">
                            <w:pPr>
                              <w:kinsoku w:val="0"/>
                              <w:overflowPunct w:val="0"/>
                              <w:spacing w:line="240" w:lineRule="auto"/>
                              <w:textAlignment w:val="baseline"/>
                              <w:rPr>
                                <w:rFonts w:cs="Calibri"/>
                                <w:color w:val="000000"/>
                                <w:kern w:val="2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Calibri"/>
                                <w:color w:val="000000"/>
                                <w:kern w:val="24"/>
                                <w:sz w:val="16"/>
                                <w:szCs w:val="16"/>
                              </w:rPr>
                              <w:t>Digitale</w:t>
                            </w:r>
                            <w:r w:rsidRPr="005A2E03">
                              <w:rPr>
                                <w:rFonts w:cs="Calibri"/>
                                <w:color w:val="000000"/>
                                <w:kern w:val="24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5A2E03">
                              <w:rPr>
                                <w:rFonts w:cs="Calibri"/>
                                <w:color w:val="000000"/>
                                <w:kern w:val="24"/>
                                <w:sz w:val="16"/>
                                <w:szCs w:val="16"/>
                              </w:rPr>
                              <w:br/>
                              <w:t>Bruchstreifen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eastAsia="Times New Roman"/>
                <w:noProof/>
              </w:rPr>
              <w:drawing>
                <wp:anchor distT="0" distB="0" distL="114300" distR="114300" simplePos="0" relativeHeight="253990912" behindDoc="0" locked="0" layoutInCell="1" allowOverlap="1" wp14:anchorId="747FEA80" wp14:editId="025C169C">
                  <wp:simplePos x="0" y="0"/>
                  <wp:positionH relativeFrom="column">
                    <wp:posOffset>4537448</wp:posOffset>
                  </wp:positionH>
                  <wp:positionV relativeFrom="paragraph">
                    <wp:posOffset>99117</wp:posOffset>
                  </wp:positionV>
                  <wp:extent cx="647700" cy="647700"/>
                  <wp:effectExtent l="0" t="0" r="0" b="0"/>
                  <wp:wrapNone/>
                  <wp:docPr id="1729452383" name="Grafik 74">
                    <a:hlinkClick xmlns:a="http://schemas.openxmlformats.org/drawingml/2006/main" r:id="rId3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5281987" name="Grafik 74">
                            <a:hlinkClick r:id="rId38"/>
                          </pic:cNvPr>
                          <pic:cNvPicPr/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23F1A" w:rsidRPr="0045075A">
              <w:t xml:space="preserve"> </w:t>
            </w:r>
          </w:p>
          <w:p w14:paraId="04571F77" w14:textId="5F480B2B" w:rsidR="00423F1A" w:rsidRPr="0045075A" w:rsidRDefault="00B37037" w:rsidP="009A01B2">
            <w:pPr>
              <w:pStyle w:val="Listenabsatz"/>
            </w:pPr>
            <w:r>
              <mc:AlternateContent>
                <mc:Choice Requires="wps">
                  <w:drawing>
                    <wp:anchor distT="0" distB="0" distL="114300" distR="114300" simplePos="0" relativeHeight="253989888" behindDoc="0" locked="0" layoutInCell="1" allowOverlap="1" wp14:anchorId="5F8D4166" wp14:editId="353060E8">
                      <wp:simplePos x="0" y="0"/>
                      <wp:positionH relativeFrom="column">
                        <wp:posOffset>3742454</wp:posOffset>
                      </wp:positionH>
                      <wp:positionV relativeFrom="paragraph">
                        <wp:posOffset>310594</wp:posOffset>
                      </wp:positionV>
                      <wp:extent cx="1013460" cy="385445"/>
                      <wp:effectExtent l="0" t="0" r="0" b="0"/>
                      <wp:wrapNone/>
                      <wp:docPr id="963756575" name="Textfeld 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13460" cy="3854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9137116" w14:textId="77777777" w:rsidR="00B37037" w:rsidRPr="009F4661" w:rsidRDefault="00B37037" w:rsidP="00B37037">
                                  <w:pPr>
                                    <w:spacing w:line="216" w:lineRule="auto"/>
                                    <w:rPr>
                                      <w:color w:val="327A86"/>
                                      <w:sz w:val="13"/>
                                      <w:szCs w:val="13"/>
                                    </w:rPr>
                                  </w:pPr>
                                  <w:r w:rsidRPr="009F4661">
                                    <w:rPr>
                                      <w:color w:val="327A86"/>
                                      <w:sz w:val="13"/>
                                      <w:szCs w:val="13"/>
                                    </w:rPr>
                                    <w:t>dzlm.de/</w:t>
                                  </w:r>
                                  <w:proofErr w:type="spellStart"/>
                                  <w:r w:rsidRPr="009F4661">
                                    <w:rPr>
                                      <w:color w:val="327A86"/>
                                      <w:sz w:val="13"/>
                                      <w:szCs w:val="13"/>
                                    </w:rPr>
                                    <w:t>vam</w:t>
                                  </w:r>
                                  <w:proofErr w:type="spellEnd"/>
                                  <w:r w:rsidRPr="009F4661">
                                    <w:rPr>
                                      <w:color w:val="327A86"/>
                                      <w:sz w:val="13"/>
                                      <w:szCs w:val="13"/>
                                    </w:rPr>
                                    <w:t>/msk-bruchstreifen.html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8D4166" id="_x0000_s1471" type="#_x0000_t202" style="position:absolute;left:0;text-align:left;margin-left:294.7pt;margin-top:24.45pt;width:79.8pt;height:30.35pt;z-index:25398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" filled="f" stroked="f" strokeweight=".5pt">
                      <v:textbox>
                        <w:txbxContent>
                          <w:p w14:paraId="79137116" w14:textId="77777777" w:rsidR="00B37037" w:rsidRPr="009F4661" w:rsidRDefault="00B37037" w:rsidP="00B37037">
                            <w:pPr>
                              <w:spacing w:line="216" w:lineRule="auto"/>
                              <w:rPr>
                                <w:color w:val="327A86"/>
                                <w:sz w:val="13"/>
                                <w:szCs w:val="13"/>
                              </w:rPr>
                            </w:pPr>
                            <w:r w:rsidRPr="009F4661">
                              <w:rPr>
                                <w:color w:val="327A86"/>
                                <w:sz w:val="13"/>
                                <w:szCs w:val="13"/>
                              </w:rPr>
                              <w:t>dzlm.de/</w:t>
                            </w:r>
                            <w:proofErr w:type="spellStart"/>
                            <w:r w:rsidRPr="009F4661">
                              <w:rPr>
                                <w:color w:val="327A86"/>
                                <w:sz w:val="13"/>
                                <w:szCs w:val="13"/>
                              </w:rPr>
                              <w:t>vam</w:t>
                            </w:r>
                            <w:proofErr w:type="spellEnd"/>
                            <w:r w:rsidRPr="009F4661">
                              <w:rPr>
                                <w:color w:val="327A86"/>
                                <w:sz w:val="13"/>
                                <w:szCs w:val="13"/>
                              </w:rPr>
                              <w:t>/msk-bruchstreifen.html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D41E0" w:rsidRPr="00CD41E0">
              <mc:AlternateContent>
                <mc:Choice Requires="wpg">
                  <w:drawing>
                    <wp:anchor distT="0" distB="0" distL="114300" distR="114300" simplePos="0" relativeHeight="253624320" behindDoc="0" locked="0" layoutInCell="1" allowOverlap="1" wp14:anchorId="2D595553" wp14:editId="7D42F5B3">
                      <wp:simplePos x="0" y="0"/>
                      <wp:positionH relativeFrom="column">
                        <wp:posOffset>2420934</wp:posOffset>
                      </wp:positionH>
                      <wp:positionV relativeFrom="paragraph">
                        <wp:posOffset>116436</wp:posOffset>
                      </wp:positionV>
                      <wp:extent cx="652366" cy="429240"/>
                      <wp:effectExtent l="0" t="0" r="0" b="3175"/>
                      <wp:wrapNone/>
                      <wp:docPr id="904572877" name="Gruppieren 12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52366" cy="429240"/>
                                <a:chOff x="13463" y="643133"/>
                                <a:chExt cx="652366" cy="429240"/>
                              </a:xfrm>
                            </wpg:grpSpPr>
                            <wpg:grpSp>
                              <wpg:cNvPr id="657840202" name="Gruppieren 657840202"/>
                              <wpg:cNvGrpSpPr/>
                              <wpg:grpSpPr>
                                <a:xfrm>
                                  <a:off x="13463" y="646571"/>
                                  <a:ext cx="263284" cy="425749"/>
                                  <a:chOff x="13463" y="646571"/>
                                  <a:chExt cx="263284" cy="425749"/>
                                </a:xfrm>
                              </wpg:grpSpPr>
                              <wpg:grpSp>
                                <wpg:cNvPr id="463536594" name="Gruppieren 463536594"/>
                                <wpg:cNvGrpSpPr/>
                                <wpg:grpSpPr>
                                  <a:xfrm>
                                    <a:off x="66057" y="646571"/>
                                    <a:ext cx="166008" cy="403831"/>
                                    <a:chOff x="66057" y="646572"/>
                                    <a:chExt cx="167549" cy="404931"/>
                                  </a:xfrm>
                                </wpg:grpSpPr>
                                <wps:wsp>
                                  <wps:cNvPr id="572215275" name="Textfeld 3"/>
                                  <wps:cNvSpPr txBox="1"/>
                                  <wps:spPr>
                                    <a:xfrm>
                                      <a:off x="66057" y="646572"/>
                                      <a:ext cx="159583" cy="18465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3DA4B459" w14:textId="77777777" w:rsidR="00CD41E0" w:rsidRDefault="00CD41E0" w:rsidP="00CD41E0">
                                        <w:pPr>
                                          <w:jc w:val="center"/>
                                          <w:rPr>
                                            <w:rFonts w:ascii="Calibri" w:eastAsia="Calibri" w:hAnsi="Calibri"/>
                                            <w:color w:val="000000" w:themeColor="text1"/>
                                            <w:kern w:val="24"/>
                                          </w:rPr>
                                        </w:pPr>
                                        <w:r>
                                          <w:rPr>
                                            <w:rFonts w:ascii="Calibri" w:eastAsia="Calibri" w:hAnsi="Calibri"/>
                                            <w:color w:val="000000" w:themeColor="text1"/>
                                            <w:kern w:val="24"/>
                                          </w:rPr>
                                          <w:t>6</w:t>
                                        </w:r>
                                      </w:p>
                                    </w:txbxContent>
                                  </wps:txbx>
                                  <wps:bodyPr rot="0" spcFirstLastPara="0" vert="horz" wrap="square" lIns="0" tIns="0" rIns="0" bIns="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spAutoFit/>
                                  </wps:bodyPr>
                                </wps:wsp>
                                <wps:wsp>
                                  <wps:cNvPr id="854508068" name="Textfeld 3"/>
                                  <wps:cNvSpPr txBox="1"/>
                                  <wps:spPr>
                                    <a:xfrm>
                                      <a:off x="71285" y="887561"/>
                                      <a:ext cx="162321" cy="16394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72A797C4" w14:textId="77777777" w:rsidR="00CD41E0" w:rsidRDefault="00CD41E0" w:rsidP="00CD41E0">
                                        <w:pPr>
                                          <w:jc w:val="center"/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</w:rPr>
                                        </w:pPr>
                                        <w:r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</w:rPr>
                                          <w:t>8</w:t>
                                        </w:r>
                                      </w:p>
                                    </w:txbxContent>
                                  </wps:txbx>
                                  <wps:bodyPr rot="0" spcFirstLastPara="0" vert="horz" wrap="square" lIns="0" tIns="0" rIns="0" bIns="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1483939488" name="Gerade Verbindung 1483939488"/>
                                  <wps:cNvCnPr/>
                                  <wps:spPr>
                                    <a:xfrm>
                                      <a:off x="78925" y="854138"/>
                                      <a:ext cx="145286" cy="0"/>
                                    </a:xfrm>
                                    <a:prstGeom prst="line">
                                      <a:avLst/>
                                    </a:prstGeom>
                                    <a:ln w="1270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wpg:grpSp>
                              <pic:pic xmlns:pic="http://schemas.openxmlformats.org/drawingml/2006/picture">
                                <pic:nvPicPr>
                                  <pic:cNvPr id="1277112953" name="Grafik 1277112953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50" cstate="print">
                                    <a:duotone>
                                      <a:schemeClr val="accent3">
                                        <a:shade val="45000"/>
                                        <a:satMod val="135000"/>
                                      </a:schemeClr>
                                      <a:prstClr val="white"/>
                                    </a:duotone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1" r="4035" b="51794"/>
                                  <a:stretch>
                                    <a:fillRect/>
                                  </a:stretch>
                                </pic:blipFill>
                                <pic:spPr>
                                  <a:xfrm flipV="1">
                                    <a:off x="13463" y="888244"/>
                                    <a:ext cx="263284" cy="184076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wpg:grpSp>
                            <wpg:grpSp>
                              <wpg:cNvPr id="530540083" name="Gruppieren 530540083"/>
                              <wpg:cNvGrpSpPr/>
                              <wpg:grpSpPr>
                                <a:xfrm>
                                  <a:off x="272071" y="643133"/>
                                  <a:ext cx="393758" cy="429240"/>
                                  <a:chOff x="272071" y="643133"/>
                                  <a:chExt cx="393758" cy="429240"/>
                                </a:xfrm>
                              </wpg:grpSpPr>
                              <wpg:grpSp>
                                <wpg:cNvPr id="2141643011" name="Gruppieren 2141643011"/>
                                <wpg:cNvGrpSpPr/>
                                <wpg:grpSpPr>
                                  <a:xfrm>
                                    <a:off x="272071" y="643133"/>
                                    <a:ext cx="393756" cy="385301"/>
                                    <a:chOff x="272071" y="643133"/>
                                    <a:chExt cx="393756" cy="385301"/>
                                  </a:xfrm>
                                </wpg:grpSpPr>
                                <wpg:grpSp>
                                  <wpg:cNvPr id="1427188074" name="Gruppieren 1427188074"/>
                                  <wpg:cNvGrpSpPr/>
                                  <wpg:grpSpPr>
                                    <a:xfrm>
                                      <a:off x="455006" y="670949"/>
                                      <a:ext cx="166140" cy="357485"/>
                                      <a:chOff x="455004" y="670949"/>
                                      <a:chExt cx="167682" cy="358458"/>
                                    </a:xfrm>
                                  </wpg:grpSpPr>
                                  <wps:wsp>
                                    <wps:cNvPr id="1397918886" name="Textfeld 3"/>
                                    <wps:cNvSpPr txBox="1"/>
                                    <wps:spPr>
                                      <a:xfrm>
                                        <a:off x="455004" y="670949"/>
                                        <a:ext cx="159583" cy="184651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22762773" w14:textId="77777777" w:rsidR="00CD41E0" w:rsidRDefault="00CD41E0" w:rsidP="00CD41E0">
                                          <w:pPr>
                                            <w:jc w:val="center"/>
                                            <w:rPr>
                                              <w:rFonts w:ascii="Calibri" w:eastAsia="Calibri" w:hAnsi="Calibri"/>
                                              <w:color w:val="000000" w:themeColor="text1"/>
                                              <w:kern w:val="24"/>
                                            </w:rPr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 w:themeColor="text1"/>
                                              <w:kern w:val="24"/>
                                            </w:rPr>
                                            <w:t>1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spAutoFit/>
                                    </wps:bodyPr>
                                  </wps:wsp>
                                  <wps:wsp>
                                    <wps:cNvPr id="1077005346" name="Textfeld 3"/>
                                    <wps:cNvSpPr txBox="1"/>
                                    <wps:spPr>
                                      <a:xfrm>
                                        <a:off x="460365" y="865465"/>
                                        <a:ext cx="162321" cy="163942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29D43A2D" w14:textId="77777777" w:rsidR="00CD41E0" w:rsidRDefault="00CD41E0" w:rsidP="00CD41E0">
                                          <w:pPr>
                                            <w:jc w:val="center"/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kern w:val="24"/>
                                            </w:rPr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kern w:val="24"/>
                                            </w:rPr>
                                            <w:t>6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1234178220" name="Gerade Verbindung 1234178220"/>
                                    <wps:cNvCnPr/>
                                    <wps:spPr>
                                      <a:xfrm>
                                        <a:off x="468005" y="860768"/>
                                        <a:ext cx="145286" cy="0"/>
                                      </a:xfrm>
                                      <a:prstGeom prst="line">
                                        <a:avLst/>
                                      </a:prstGeom>
                                      <a:ln w="12700"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</wpg:grpSp>
                                <pic:pic xmlns:pic="http://schemas.openxmlformats.org/drawingml/2006/picture">
                                  <pic:nvPicPr>
                                    <pic:cNvPr id="2097421730" name="Grafik 2097421730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24" cstate="print">
                                      <a:duotone>
                                        <a:schemeClr val="accent3">
                                          <a:shade val="45000"/>
                                          <a:satMod val="135000"/>
                                        </a:schemeClr>
                                        <a:prstClr val="white"/>
                                      </a:duotone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" r="4035" b="5179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 flipV="1">
                                      <a:off x="402543" y="643133"/>
                                      <a:ext cx="263284" cy="18407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  <wps:wsp>
                                  <wps:cNvPr id="11756120" name="Textfeld 398"/>
                                  <wps:cNvSpPr txBox="1"/>
                                  <wps:spPr>
                                    <a:xfrm>
                                      <a:off x="272071" y="738960"/>
                                      <a:ext cx="155099" cy="216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4DC88A31" w14:textId="77777777" w:rsidR="00CD41E0" w:rsidRDefault="00CD41E0" w:rsidP="00CD41E0">
                                        <w:pPr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  <w:sz w:val="32"/>
                                            <w:szCs w:val="32"/>
                                          </w:rPr>
                                        </w:pPr>
                                        <w:r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  <w:sz w:val="32"/>
                                            <w:szCs w:val="32"/>
                                          </w:rPr>
                                          <w:t xml:space="preserve">=     </w:t>
                                        </w:r>
                                      </w:p>
                                    </w:txbxContent>
                                  </wps:txbx>
                                  <wps:bodyPr rot="0" spcFirstLastPara="0" vert="horz" wrap="square" lIns="3600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wpg:grpSp>
                              <pic:pic xmlns:pic="http://schemas.openxmlformats.org/drawingml/2006/picture">
                                <pic:nvPicPr>
                                  <pic:cNvPr id="691368894" name="Grafik 691368894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4" cstate="print">
                                    <a:duotone>
                                      <a:schemeClr val="accent3">
                                        <a:shade val="45000"/>
                                        <a:satMod val="135000"/>
                                      </a:schemeClr>
                                      <a:prstClr val="white"/>
                                    </a:duotone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1" r="4035" b="51794"/>
                                  <a:stretch>
                                    <a:fillRect/>
                                  </a:stretch>
                                </pic:blipFill>
                                <pic:spPr>
                                  <a:xfrm flipV="1">
                                    <a:off x="402545" y="888297"/>
                                    <a:ext cx="263284" cy="184076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D595553" id="_x0000_s1472" style="position:absolute;left:0;text-align:left;margin-left:190.6pt;margin-top:9.15pt;width:51.35pt;height:33.8pt;z-index:253624320" coordorigin="134,6431" coordsize="6523,4292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">
                      <v:group id="Gruppieren 657840202" o:spid="_x0000_s1473" style="position:absolute;left:134;top:6465;width:2633;height:4258" coordorigin="134,6465" coordsize="2632,425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">
                        <v:group id="Gruppieren 463536594" o:spid="_x0000_s1474" style="position:absolute;left:660;top:6465;width:1660;height:4039" coordorigin="660,6465" coordsize="1675,404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">
                          <v:shape id="Textfeld 3" o:spid="_x0000_s1475" type="#_x0000_t202" style="position:absolute;left:660;top:6465;width:1596;height:184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" filled="f" stroked="f" strokeweight=".5pt">
                            <v:textbox style="mso-fit-shape-to-text:t" inset="0,0,0,0">
                              <w:txbxContent>
                                <w:p w14:paraId="3DA4B459" w14:textId="77777777" w:rsidR="00CD41E0" w:rsidRDefault="00CD41E0" w:rsidP="00CD41E0">
                                  <w:pPr>
                                    <w:jc w:val="center"/>
                                    <w:rPr>
                                      <w:rFonts w:ascii="Calibri" w:eastAsia="Calibri" w:hAnsi="Calibri"/>
                                      <w:color w:val="000000" w:themeColor="text1"/>
                                      <w:kern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/>
                                      <w:color w:val="000000" w:themeColor="text1"/>
                                      <w:kern w:val="24"/>
                                    </w:rPr>
                                    <w:t>6</w:t>
                                  </w:r>
                                </w:p>
                              </w:txbxContent>
                            </v:textbox>
                          </v:shape>
                          <v:shape id="Textfeld 3" o:spid="_x0000_s1476" type="#_x0000_t202" style="position:absolute;left:712;top:8875;width:1624;height:16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" filled="f" stroked="f" strokeweight=".5pt">
                            <v:textbox inset="0,0,0,0">
                              <w:txbxContent>
                                <w:p w14:paraId="72A797C4" w14:textId="77777777" w:rsidR="00CD41E0" w:rsidRDefault="00CD41E0" w:rsidP="00CD41E0">
                                  <w:pPr>
                                    <w:jc w:val="center"/>
                                    <w:rPr>
                                      <w:rFonts w:ascii="Calibri" w:eastAsia="Calibri" w:hAnsi="Calibri"/>
                                      <w:color w:val="000000"/>
                                      <w:kern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/>
                                      <w:color w:val="000000"/>
                                      <w:kern w:val="24"/>
                                    </w:rPr>
                                    <w:t>8</w:t>
                                  </w:r>
                                </w:p>
                              </w:txbxContent>
                            </v:textbox>
                          </v:shape>
                          <v:line id="Gerade Verbindung 1483939488" o:spid="_x0000_s1477" style="position:absolute;visibility:visible;mso-wrap-style:square" from="789,8541" to="2242,854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" strokecolor="black [3213]" strokeweight="1pt">
                            <v:stroke joinstyle="miter"/>
                          </v:line>
                        </v:group>
                        <v:shape id="Grafik 1277112953" o:spid="_x0000_s1478" type="#_x0000_t75" style="position:absolute;left:134;top:8882;width:2633;height:1841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">
                          <v:imagedata r:id="rId51" o:title="" cropbottom="33944f" cropleft="1f" cropright="2644f" recolortarget="#333 [1446]"/>
                        </v:shape>
                      </v:group>
                      <v:group id="Gruppieren 530540083" o:spid="_x0000_s1479" style="position:absolute;left:2720;top:6431;width:3938;height:4292" coordorigin="2720,6431" coordsize="3937,42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">
                        <v:group id="Gruppieren 2141643011" o:spid="_x0000_s1480" style="position:absolute;left:2720;top:6431;width:3938;height:3853" coordorigin="2720,6431" coordsize="3937,385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">
                          <v:group id="Gruppieren 1427188074" o:spid="_x0000_s1481" style="position:absolute;left:4550;top:6709;width:1661;height:3575" coordorigin="4550,6709" coordsize="1676,35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">
                            <v:shape id="Textfeld 3" o:spid="_x0000_s1482" type="#_x0000_t202" style="position:absolute;left:4550;top:6709;width:1595;height:184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" filled="f" stroked="f" strokeweight=".5pt">
                              <v:textbox style="mso-fit-shape-to-text:t" inset="0,0,0,0">
                                <w:txbxContent>
                                  <w:p w14:paraId="22762773" w14:textId="77777777" w:rsidR="00CD41E0" w:rsidRDefault="00CD41E0" w:rsidP="00CD41E0">
                                    <w:pPr>
                                      <w:jc w:val="center"/>
                                      <w:rPr>
                                        <w:rFonts w:ascii="Calibri" w:eastAsia="Calibri" w:hAnsi="Calibri"/>
                                        <w:color w:val="000000" w:themeColor="text1"/>
                                        <w:kern w:val="24"/>
                                      </w:rPr>
                                    </w:pPr>
                                    <w:r>
                                      <w:rPr>
                                        <w:rFonts w:ascii="Calibri" w:eastAsia="Calibri" w:hAnsi="Calibri"/>
                                        <w:color w:val="000000" w:themeColor="text1"/>
                                        <w:kern w:val="24"/>
                                      </w:rPr>
                                      <w:t>1</w:t>
                                    </w:r>
                                  </w:p>
                                </w:txbxContent>
                              </v:textbox>
                            </v:shape>
                            <v:shape id="Textfeld 3" o:spid="_x0000_s1483" type="#_x0000_t202" style="position:absolute;left:4603;top:8654;width:1623;height:16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" filled="f" stroked="f" strokeweight=".5pt">
                              <v:textbox inset="0,0,0,0">
                                <w:txbxContent>
                                  <w:p w14:paraId="29D43A2D" w14:textId="77777777" w:rsidR="00CD41E0" w:rsidRDefault="00CD41E0" w:rsidP="00CD41E0">
                                    <w:pPr>
                                      <w:jc w:val="center"/>
                                      <w:rPr>
                                        <w:rFonts w:ascii="Calibri" w:eastAsia="Calibri" w:hAnsi="Calibri"/>
                                        <w:color w:val="000000"/>
                                        <w:kern w:val="24"/>
                                      </w:rPr>
                                    </w:pPr>
                                    <w:r>
                                      <w:rPr>
                                        <w:rFonts w:ascii="Calibri" w:eastAsia="Calibri" w:hAnsi="Calibri"/>
                                        <w:color w:val="000000"/>
                                        <w:kern w:val="24"/>
                                      </w:rPr>
                                      <w:t>6</w:t>
                                    </w:r>
                                  </w:p>
                                </w:txbxContent>
                              </v:textbox>
                            </v:shape>
                            <v:line id="Gerade Verbindung 1234178220" o:spid="_x0000_s1484" style="position:absolute;visibility:visible;mso-wrap-style:square" from="4680,8607" to="6132,860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" strokecolor="black [3213]" strokeweight="1pt">
                              <v:stroke joinstyle="miter"/>
                            </v:line>
                          </v:group>
                          <v:shape id="Grafik 2097421730" o:spid="_x0000_s1485" type="#_x0000_t75" style="position:absolute;left:4025;top:6431;width:2633;height:1841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">
                            <v:imagedata r:id="rId25" o:title="" cropbottom="33944f" cropleft="1f" cropright="2644f" recolortarget="#333 [1446]"/>
                          </v:shape>
                          <v:shape id="Textfeld 398" o:spid="_x0000_s1486" type="#_x0000_t202" style="position:absolute;left:2720;top:7389;width:1551;height:216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" filled="f" stroked="f" strokeweight=".5pt">
                            <v:textbox inset="1mm">
                              <w:txbxContent>
                                <w:p w14:paraId="4DC88A31" w14:textId="77777777" w:rsidR="00CD41E0" w:rsidRDefault="00CD41E0" w:rsidP="00CD41E0">
                                  <w:pPr>
                                    <w:rPr>
                                      <w:rFonts w:ascii="Calibri" w:eastAsia="Calibri" w:hAnsi="Calibri"/>
                                      <w:color w:val="000000"/>
                                      <w:kern w:val="24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/>
                                      <w:color w:val="000000"/>
                                      <w:kern w:val="24"/>
                                      <w:sz w:val="32"/>
                                      <w:szCs w:val="32"/>
                                    </w:rPr>
                                    <w:t xml:space="preserve">=     </w:t>
                                  </w:r>
                                </w:p>
                              </w:txbxContent>
                            </v:textbox>
                          </v:shape>
                        </v:group>
                        <v:shape id="Grafik 691368894" o:spid="_x0000_s1487" type="#_x0000_t75" style="position:absolute;left:4025;top:8882;width:2633;height:1841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">
                          <v:imagedata r:id="rId25" o:title="" cropbottom="33944f" cropleft="1f" cropright="2644f" recolortarget="#333 [1446]"/>
                        </v:shape>
                      </v:group>
                    </v:group>
                  </w:pict>
                </mc:Fallback>
              </mc:AlternateContent>
            </w:r>
            <w:r w:rsidR="00423F1A" w:rsidRPr="0045075A">
              <w:t xml:space="preserve">6 von 24 </w:t>
            </w:r>
            <w:r w:rsidR="00E34922">
              <w:t xml:space="preserve">entspricht </w:t>
            </w:r>
            <w:r w:rsidR="00423F1A" w:rsidRPr="0045075A">
              <w:t xml:space="preserve">________ von 8 </w:t>
            </w:r>
            <w:r w:rsidR="00CD41E0">
              <w:br/>
            </w:r>
            <w:r w:rsidR="00243086">
              <w:t xml:space="preserve">Feldern </w:t>
            </w:r>
            <w:r w:rsidR="00423F1A" w:rsidRPr="0045075A">
              <w:t>im Streifen.</w:t>
            </w:r>
          </w:p>
          <w:p w14:paraId="1D5EC14B" w14:textId="25886808" w:rsidR="00423F1A" w:rsidRPr="00267D51" w:rsidRDefault="00423F1A" w:rsidP="00E13C64">
            <w:pPr>
              <w:spacing w:line="240" w:lineRule="atLeast"/>
              <w:ind w:left="284"/>
              <w:rPr>
                <w:rFonts w:eastAsiaTheme="minorEastAsia"/>
                <w:color w:val="000000" w:themeColor="text1"/>
                <w:sz w:val="32"/>
              </w:rPr>
            </w:pPr>
            <w:r w:rsidRPr="0045075A">
              <w:t>In Bruchschreibweis</w:t>
            </w:r>
            <w:r w:rsidR="00CD41E0">
              <w:t>e</w:t>
            </w:r>
            <w:r w:rsidRPr="0045075A">
              <w:t xml:space="preserve">: </w:t>
            </w:r>
          </w:p>
          <w:p w14:paraId="66AC8206" w14:textId="79B63CD1" w:rsidR="00CD41E0" w:rsidRDefault="00CD41E0" w:rsidP="00A83C50">
            <w:pPr>
              <w:spacing w:line="240" w:lineRule="atLeast"/>
            </w:pPr>
          </w:p>
          <w:p w14:paraId="5D6C6FDE" w14:textId="440C0186" w:rsidR="004E0F84" w:rsidRPr="00D53CEA" w:rsidRDefault="00CD4046" w:rsidP="00CD41E0">
            <w:pPr>
              <w:pStyle w:val="Listenabsatz"/>
            </w:pPr>
            <w:r>
              <w:t>Was fällt dir auf?</w:t>
            </w:r>
            <w:r w:rsidR="00967846">
              <w:br/>
            </w:r>
            <w:r w:rsidR="009973BD">
              <w:t xml:space="preserve"> </w:t>
            </w:r>
          </w:p>
        </w:tc>
      </w:tr>
      <w:tr w:rsidR="00C25C46" w14:paraId="3A32789F" w14:textId="77777777" w:rsidTr="00A42631">
        <w:tc>
          <w:tcPr>
            <w:tcW w:w="709" w:type="dxa"/>
          </w:tcPr>
          <w:p w14:paraId="0DFFFEDA" w14:textId="0009F62F" w:rsidR="00C25C46" w:rsidRDefault="00A83C50" w:rsidP="00E13C64">
            <w:pPr>
              <w:spacing w:line="240" w:lineRule="atLeast"/>
            </w:pPr>
            <w:r w:rsidRPr="00415AFF">
              <w:rPr>
                <w:rFonts w:cstheme="minorHAnsi"/>
                <w:noProof/>
              </w:rPr>
              <w:drawing>
                <wp:inline distT="0" distB="0" distL="0" distR="0" wp14:anchorId="3656A850" wp14:editId="1936161C">
                  <wp:extent cx="287640" cy="338400"/>
                  <wp:effectExtent l="0" t="0" r="0" b="5080"/>
                  <wp:docPr id="1442938070" name="Grafik 14429380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40" cy="33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" w:type="dxa"/>
          </w:tcPr>
          <w:p w14:paraId="30E0BBE6" w14:textId="77777777" w:rsidR="00C25C46" w:rsidRDefault="00C25C46" w:rsidP="00E13C64">
            <w:pPr>
              <w:pStyle w:val="Nummerierung"/>
              <w:spacing w:line="240" w:lineRule="atLeast"/>
            </w:pPr>
          </w:p>
        </w:tc>
        <w:tc>
          <w:tcPr>
            <w:tcW w:w="425" w:type="dxa"/>
          </w:tcPr>
          <w:p w14:paraId="38954411" w14:textId="77777777" w:rsidR="00C25C46" w:rsidRPr="007A149C" w:rsidRDefault="00C25C46" w:rsidP="00E13C64">
            <w:pPr>
              <w:pStyle w:val="Nummerierung"/>
              <w:spacing w:line="240" w:lineRule="atLeast"/>
            </w:pPr>
            <w:r>
              <w:t>b)</w:t>
            </w:r>
          </w:p>
        </w:tc>
        <w:tc>
          <w:tcPr>
            <w:tcW w:w="8363" w:type="dxa"/>
            <w:gridSpan w:val="2"/>
          </w:tcPr>
          <w:p w14:paraId="7C40BF81" w14:textId="1B4C5F1D" w:rsidR="009973BD" w:rsidRPr="00C63632" w:rsidRDefault="009973BD" w:rsidP="00A83C50">
            <w:pPr>
              <w:spacing w:line="240" w:lineRule="atLeast"/>
            </w:pPr>
            <w:r w:rsidRPr="009973BD">
              <w:rPr>
                <w:noProof/>
              </w:rPr>
              <w:t xml:space="preserve">Löse wie in </w:t>
            </w:r>
            <w:r w:rsidRPr="00321AB1">
              <w:rPr>
                <w:b/>
                <w:bCs/>
                <w:noProof/>
                <w:color w:val="327A86" w:themeColor="text2"/>
              </w:rPr>
              <w:t>a)</w:t>
            </w:r>
            <w:r w:rsidR="00A83C50">
              <w:t xml:space="preserve">:   </w:t>
            </w:r>
            <w:r>
              <w:t xml:space="preserve">_____ </w:t>
            </w:r>
            <w:r w:rsidRPr="00C63632">
              <w:t xml:space="preserve">von 15 </w:t>
            </w:r>
            <w:r w:rsidR="00E34922">
              <w:t>entsp</w:t>
            </w:r>
            <w:r w:rsidR="00A83C50">
              <w:t xml:space="preserve">richt </w:t>
            </w:r>
            <w:r w:rsidRPr="00C63632">
              <w:t xml:space="preserve">1 von </w:t>
            </w:r>
            <w:r>
              <w:t xml:space="preserve">_____ </w:t>
            </w:r>
            <w:r w:rsidR="00E34922">
              <w:t xml:space="preserve">Feldern </w:t>
            </w:r>
            <w:r w:rsidRPr="00C63632">
              <w:t>im Streifen.</w:t>
            </w:r>
          </w:p>
          <w:p w14:paraId="6841AA63" w14:textId="1D0E686D" w:rsidR="009973BD" w:rsidRDefault="009973BD" w:rsidP="00E13C64">
            <w:pPr>
              <w:spacing w:line="240" w:lineRule="atLeast"/>
              <w:rPr>
                <w:noProof/>
              </w:rPr>
            </w:pPr>
            <w:r w:rsidRPr="009973BD">
              <w:rPr>
                <w:noProof/>
              </w:rPr>
              <w:t xml:space="preserve">Erkläre, wie du vorgegangen bist. Findest du mehrere Lösungen? </w:t>
            </w:r>
            <w:r>
              <w:rPr>
                <w:noProof/>
              </w:rPr>
              <w:t xml:space="preserve"> </w:t>
            </w:r>
          </w:p>
        </w:tc>
      </w:tr>
    </w:tbl>
    <w:p w14:paraId="3980DF4F" w14:textId="1C3B5D2C" w:rsidR="0069100A" w:rsidRDefault="0069100A">
      <w:r>
        <w:rPr>
          <w:b/>
          <w:bCs/>
        </w:rPr>
        <w:br w:type="page"/>
      </w:r>
    </w:p>
    <w:tbl>
      <w:tblPr>
        <w:tblW w:w="9640" w:type="dxa"/>
        <w:tblInd w:w="-14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9"/>
        <w:gridCol w:w="30"/>
        <w:gridCol w:w="20"/>
        <w:gridCol w:w="395"/>
        <w:gridCol w:w="8506"/>
      </w:tblGrid>
      <w:tr w:rsidR="00411A02" w14:paraId="2E006135" w14:textId="77777777" w:rsidTr="00F35682">
        <w:tc>
          <w:tcPr>
            <w:tcW w:w="719" w:type="dxa"/>
            <w:gridSpan w:val="2"/>
          </w:tcPr>
          <w:p w14:paraId="02FCE714" w14:textId="559468AF" w:rsidR="00411A02" w:rsidRDefault="00411A02" w:rsidP="00E13C64">
            <w:pPr>
              <w:pStyle w:val="berschrift2"/>
              <w:spacing w:line="240" w:lineRule="atLeast"/>
            </w:pPr>
            <w:r>
              <w:rPr>
                <w:noProof/>
              </w:rPr>
              <w:lastRenderedPageBreak/>
              <w:t>2</w:t>
            </w:r>
          </w:p>
        </w:tc>
        <w:tc>
          <w:tcPr>
            <w:tcW w:w="8919" w:type="dxa"/>
            <w:gridSpan w:val="3"/>
          </w:tcPr>
          <w:p w14:paraId="3B39A875" w14:textId="71D935A8" w:rsidR="00411A02" w:rsidRDefault="00411A02" w:rsidP="00E13C64">
            <w:pPr>
              <w:pStyle w:val="berschrift2"/>
              <w:spacing w:line="240" w:lineRule="atLeast"/>
              <w:rPr>
                <w:noProof/>
              </w:rPr>
            </w:pPr>
            <w:r w:rsidRPr="00411A02">
              <w:rPr>
                <w:noProof/>
              </w:rPr>
              <w:t>Gleichwertige Brüche durch Erweitern und Kürzen finden</w:t>
            </w:r>
          </w:p>
        </w:tc>
      </w:tr>
      <w:tr w:rsidR="00CD0604" w14:paraId="1B5C9415" w14:textId="77777777" w:rsidTr="00F35682">
        <w:tc>
          <w:tcPr>
            <w:tcW w:w="719" w:type="dxa"/>
            <w:gridSpan w:val="2"/>
          </w:tcPr>
          <w:p w14:paraId="677D90AC" w14:textId="67B00C9D" w:rsidR="00CD0604" w:rsidRDefault="00CD0604" w:rsidP="00E13C64">
            <w:pPr>
              <w:pStyle w:val="berschrift3"/>
              <w:spacing w:line="240" w:lineRule="atLeast"/>
            </w:pPr>
            <w:r>
              <w:t>2.1</w:t>
            </w:r>
          </w:p>
        </w:tc>
        <w:tc>
          <w:tcPr>
            <w:tcW w:w="8919" w:type="dxa"/>
            <w:gridSpan w:val="3"/>
          </w:tcPr>
          <w:p w14:paraId="5724018E" w14:textId="6295DCE3" w:rsidR="00CD0604" w:rsidRDefault="00CD41E0" w:rsidP="00E13C64">
            <w:pPr>
              <w:pStyle w:val="berschrift3"/>
              <w:spacing w:line="240" w:lineRule="atLeast"/>
              <w:rPr>
                <w:noProof/>
                <w14:ligatures w14:val="standardContextual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3463552" behindDoc="0" locked="0" layoutInCell="1" allowOverlap="1" wp14:anchorId="6142ED2C" wp14:editId="0F321976">
                      <wp:simplePos x="0" y="0"/>
                      <wp:positionH relativeFrom="column">
                        <wp:posOffset>2617470</wp:posOffset>
                      </wp:positionH>
                      <wp:positionV relativeFrom="paragraph">
                        <wp:posOffset>324985</wp:posOffset>
                      </wp:positionV>
                      <wp:extent cx="161290" cy="299720"/>
                      <wp:effectExtent l="0" t="0" r="3810" b="5080"/>
                      <wp:wrapNone/>
                      <wp:docPr id="117" name="Gruppieren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290" cy="299720"/>
                                <a:chOff x="32847" y="12407"/>
                                <a:chExt cx="163236" cy="300989"/>
                              </a:xfrm>
                            </wpg:grpSpPr>
                            <wps:wsp>
                              <wps:cNvPr id="118" name="Textfeld 3"/>
                              <wps:cNvSpPr txBox="1"/>
                              <wps:spPr>
                                <a:xfrm>
                                  <a:off x="32847" y="12407"/>
                                  <a:ext cx="159954" cy="18439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B52CEF7" w14:textId="0F83CDA8" w:rsidR="00FC523B" w:rsidRPr="00BA1532" w:rsidRDefault="00FC523B" w:rsidP="00A42631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BA1532">
                                      <w:rPr>
                                        <w:sz w:val="18"/>
                                        <w:szCs w:val="18"/>
                                      </w:rPr>
                                      <w:t>8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" name="Textfeld 3"/>
                              <wps:cNvSpPr txBox="1"/>
                              <wps:spPr>
                                <a:xfrm>
                                  <a:off x="32847" y="149454"/>
                                  <a:ext cx="163236" cy="1639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E9A3201" w14:textId="4E7571A2" w:rsidR="00FC523B" w:rsidRPr="00BA1532" w:rsidRDefault="00FC523B" w:rsidP="00A42631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BA1532">
                                      <w:rPr>
                                        <w:sz w:val="18"/>
                                        <w:szCs w:val="18"/>
                                      </w:rPr>
                                      <w:t>20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0" name="Gerade Verbindung 1"/>
                              <wps:cNvCnPr/>
                              <wps:spPr>
                                <a:xfrm>
                                  <a:off x="57419" y="179565"/>
                                  <a:ext cx="108468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142ED2C" id="_x0000_s1488" style="position:absolute;margin-left:206.1pt;margin-top:25.6pt;width:12.7pt;height:23.6pt;z-index:253463552;mso-width-relative:margin;mso-height-relative:margin" coordorigin="32847,12407" coordsize="163236,30098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">
                      <v:shape id="Textfeld 3" o:spid="_x0000_s1489" type="#_x0000_t202" style="position:absolute;left:32847;top:12407;width:159954;height:1843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" filled="f" stroked="f" strokeweight=".5pt">
                        <v:textbox style="mso-fit-shape-to-text:t" inset="0,0,0,0">
                          <w:txbxContent>
                            <w:p w14:paraId="5B52CEF7" w14:textId="0F83CDA8" w:rsidR="00FC523B" w:rsidRPr="00BA1532" w:rsidRDefault="00FC523B" w:rsidP="00A42631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BA1532">
                                <w:rPr>
                                  <w:sz w:val="18"/>
                                  <w:szCs w:val="18"/>
                                </w:rPr>
                                <w:t>8</w:t>
                              </w:r>
                            </w:p>
                          </w:txbxContent>
                        </v:textbox>
                      </v:shape>
                      <v:shape id="Textfeld 3" o:spid="_x0000_s1490" type="#_x0000_t202" style="position:absolute;left:32847;top:149454;width:163236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" filled="f" stroked="f" strokeweight=".5pt">
                        <v:textbox inset="0,0,0,0">
                          <w:txbxContent>
                            <w:p w14:paraId="6E9A3201" w14:textId="4E7571A2" w:rsidR="00FC523B" w:rsidRPr="00BA1532" w:rsidRDefault="00FC523B" w:rsidP="00A42631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BA1532">
                                <w:rPr>
                                  <w:sz w:val="18"/>
                                  <w:szCs w:val="18"/>
                                </w:rPr>
                                <w:t>20</w:t>
                              </w:r>
                            </w:p>
                          </w:txbxContent>
                        </v:textbox>
                      </v:shape>
                      <v:line id="Gerade Verbindung 1" o:spid="_x0000_s1491" style="position:absolute;visibility:visible;mso-wrap-style:square" from="57419,179565" to="165887,17956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" strokecolor="black [3213]" strokeweight="1pt">
                        <v:stroke joinstyle="miter"/>
                      </v:lin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3461504" behindDoc="0" locked="0" layoutInCell="1" allowOverlap="1" wp14:anchorId="2E7E94A8" wp14:editId="260E5726">
                      <wp:simplePos x="0" y="0"/>
                      <wp:positionH relativeFrom="column">
                        <wp:posOffset>956945</wp:posOffset>
                      </wp:positionH>
                      <wp:positionV relativeFrom="paragraph">
                        <wp:posOffset>336770</wp:posOffset>
                      </wp:positionV>
                      <wp:extent cx="161290" cy="299720"/>
                      <wp:effectExtent l="0" t="0" r="3810" b="5080"/>
                      <wp:wrapNone/>
                      <wp:docPr id="113" name="Gruppieren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290" cy="299720"/>
                                <a:chOff x="32847" y="12407"/>
                                <a:chExt cx="163236" cy="300989"/>
                              </a:xfrm>
                            </wpg:grpSpPr>
                            <wps:wsp>
                              <wps:cNvPr id="114" name="Textfeld 3"/>
                              <wps:cNvSpPr txBox="1"/>
                              <wps:spPr>
                                <a:xfrm>
                                  <a:off x="32847" y="12407"/>
                                  <a:ext cx="159954" cy="18439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D4DA5B4" w14:textId="0A953842" w:rsidR="00FC523B" w:rsidRPr="00BA1532" w:rsidRDefault="00FC523B" w:rsidP="00A42631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BA1532">
                                      <w:rPr>
                                        <w:sz w:val="18"/>
                                        <w:szCs w:val="1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5" name="Textfeld 3"/>
                              <wps:cNvSpPr txBox="1"/>
                              <wps:spPr>
                                <a:xfrm>
                                  <a:off x="32847" y="149454"/>
                                  <a:ext cx="163236" cy="1639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007BA0" w14:textId="199BFEBE" w:rsidR="00FC523B" w:rsidRPr="00BA1532" w:rsidRDefault="00FC523B" w:rsidP="00A42631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BA1532">
                                      <w:rPr>
                                        <w:sz w:val="18"/>
                                        <w:szCs w:val="18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6" name="Gerade Verbindung 1"/>
                              <wps:cNvCnPr/>
                              <wps:spPr>
                                <a:xfrm>
                                  <a:off x="57419" y="179565"/>
                                  <a:ext cx="108468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E7E94A8" id="_x0000_s1492" style="position:absolute;margin-left:75.35pt;margin-top:26.5pt;width:12.7pt;height:23.6pt;z-index:253461504;mso-width-relative:margin;mso-height-relative:margin" coordorigin="32847,12407" coordsize="163236,30098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">
                      <v:shape id="Textfeld 3" o:spid="_x0000_s1493" type="#_x0000_t202" style="position:absolute;left:32847;top:12407;width:159954;height:1843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" filled="f" stroked="f" strokeweight=".5pt">
                        <v:textbox style="mso-fit-shape-to-text:t" inset="0,0,0,0">
                          <w:txbxContent>
                            <w:p w14:paraId="3D4DA5B4" w14:textId="0A953842" w:rsidR="00FC523B" w:rsidRPr="00BA1532" w:rsidRDefault="00FC523B" w:rsidP="00A42631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BA1532">
                                <w:rPr>
                                  <w:sz w:val="18"/>
                                  <w:szCs w:val="18"/>
                                </w:rPr>
                                <w:t>2</w:t>
                              </w:r>
                            </w:p>
                          </w:txbxContent>
                        </v:textbox>
                      </v:shape>
                      <v:shape id="Textfeld 3" o:spid="_x0000_s1494" type="#_x0000_t202" style="position:absolute;left:32847;top:149454;width:163236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" filled="f" stroked="f" strokeweight=".5pt">
                        <v:textbox inset="0,0,0,0">
                          <w:txbxContent>
                            <w:p w14:paraId="6F007BA0" w14:textId="199BFEBE" w:rsidR="00FC523B" w:rsidRPr="00BA1532" w:rsidRDefault="00FC523B" w:rsidP="00A42631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BA1532">
                                <w:rPr>
                                  <w:sz w:val="18"/>
                                  <w:szCs w:val="18"/>
                                </w:rPr>
                                <w:t>5</w:t>
                              </w:r>
                            </w:p>
                          </w:txbxContent>
                        </v:textbox>
                      </v:shape>
                      <v:line id="Gerade Verbindung 1" o:spid="_x0000_s1495" style="position:absolute;visibility:visible;mso-wrap-style:square" from="57419,179565" to="165887,17956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" strokecolor="black [3213]" strokeweight="1pt">
                        <v:stroke joinstyle="miter"/>
                      </v:line>
                    </v:group>
                  </w:pict>
                </mc:Fallback>
              </mc:AlternateContent>
            </w:r>
            <w:r w:rsidR="00CD0604" w:rsidRPr="00411A02">
              <w:t xml:space="preserve">Rechenregel </w:t>
            </w:r>
            <w:r w:rsidR="005B3BC5">
              <w:t xml:space="preserve">zum Erweitern von Brüchen im </w:t>
            </w:r>
            <w:r w:rsidR="00CD0604" w:rsidRPr="00411A02">
              <w:t>Bild verstehen</w:t>
            </w:r>
          </w:p>
        </w:tc>
      </w:tr>
      <w:tr w:rsidR="008C3488" w14:paraId="5E391024" w14:textId="77777777" w:rsidTr="00F35682">
        <w:tc>
          <w:tcPr>
            <w:tcW w:w="719" w:type="dxa"/>
            <w:gridSpan w:val="2"/>
          </w:tcPr>
          <w:p w14:paraId="57C76F5B" w14:textId="6263FF57" w:rsidR="008C3488" w:rsidRDefault="008C3488" w:rsidP="008C3488">
            <w:pPr>
              <w:spacing w:line="240" w:lineRule="atLeast"/>
              <w:rPr>
                <w:noProof/>
              </w:rPr>
            </w:pPr>
            <w:r w:rsidRPr="005A2E03">
              <w:rPr>
                <w:rFonts w:ascii="Calibri" w:eastAsia="Calibri" w:hAnsi="Calibri" w:cs="Times New Roman"/>
                <w:noProof/>
                <w:lang w:eastAsia="de-DE"/>
              </w:rPr>
              <mc:AlternateContent>
                <mc:Choice Requires="wpg">
                  <w:drawing>
                    <wp:inline distT="0" distB="0" distL="0" distR="0" wp14:anchorId="31479A27" wp14:editId="1FAA2482">
                      <wp:extent cx="275475" cy="197485"/>
                      <wp:effectExtent l="0" t="0" r="4445" b="5715"/>
                      <wp:docPr id="357440406" name="Gruppieren 425">
                        <a:hlinkClick xmlns:a="http://schemas.openxmlformats.org/drawingml/2006/main" r:id="rId38"/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75475" cy="197485"/>
                                <a:chOff x="0" y="0"/>
                                <a:chExt cx="275475" cy="197485"/>
                              </a:xfrm>
                            </wpg:grpSpPr>
                            <wps:wsp>
                              <wps:cNvPr id="1043413353" name="Abgerundetes Rechteck 421"/>
                              <wps:cNvSpPr/>
                              <wps:spPr>
                                <a:xfrm>
                                  <a:off x="0" y="4714"/>
                                  <a:ext cx="275475" cy="191434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rgbClr val="327A86"/>
                                </a:solidFill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253467804" name="Grafik 424" descr="Zahnräder mit einfarbiger Füllu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9">
                                  <a:extLst>
                                    <a:ext uri="{96DAC541-7B7A-43D3-8B79-37D633B846F1}">
                                      <asvg:svgBlip xmlns:asvg="http://schemas.microsoft.com/office/drawing/2016/SVG/main" r:embed="rId4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7707" y="0"/>
                                  <a:ext cx="197485" cy="1974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746E5FC" id="Gruppieren 425" o:spid="_x0000_s1026" href="https://dzlm.de/vam/msk-bruchstreifen.html" style="width:21.7pt;height:15.55pt;mso-position-horizontal-relative:char;mso-position-vertical-relative:line" coordsize="275475,1974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" o:button="t">
                      <v:roundrect id="Abgerundetes Rechteck 421" o:spid="_x0000_s1027" style="position:absolute;top:4714;width:275475;height:19143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" fillcolor="#327a86" stroked="f" strokeweight="1pt">
                        <v:stroke joinstyle="miter"/>
                      </v:roundrect>
                      <v:shape id="Grafik 424" o:spid="_x0000_s1028" type="#_x0000_t75" alt="Zahnräder mit einfarbiger Füllung" style="position:absolute;left:37707;width:197485;height:1974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">
                        <v:imagedata r:id="rId98" o:title="Zahnräder mit einfarbiger Füllung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0" w:type="dxa"/>
          </w:tcPr>
          <w:p w14:paraId="1907CBDB" w14:textId="77777777" w:rsidR="008C3488" w:rsidRDefault="008C3488" w:rsidP="008C3488">
            <w:pPr>
              <w:pStyle w:val="Nummerierung"/>
              <w:spacing w:line="240" w:lineRule="atLeast"/>
            </w:pPr>
          </w:p>
        </w:tc>
        <w:tc>
          <w:tcPr>
            <w:tcW w:w="395" w:type="dxa"/>
          </w:tcPr>
          <w:p w14:paraId="4746AB35" w14:textId="77777777" w:rsidR="008C3488" w:rsidRDefault="008C3488" w:rsidP="008C3488">
            <w:pPr>
              <w:pStyle w:val="berschrift3"/>
              <w:spacing w:before="0" w:line="240" w:lineRule="atLeast"/>
            </w:pPr>
            <w:r>
              <w:t>a)</w:t>
            </w:r>
          </w:p>
          <w:p w14:paraId="7D22DB97" w14:textId="77777777" w:rsidR="008C3488" w:rsidRDefault="008C3488" w:rsidP="008C3488">
            <w:pPr>
              <w:rPr>
                <w:lang w:eastAsia="de-DE"/>
              </w:rPr>
            </w:pPr>
          </w:p>
          <w:p w14:paraId="3D4F3574" w14:textId="77777777" w:rsidR="008C3488" w:rsidRPr="00276068" w:rsidRDefault="008C3488" w:rsidP="008C3488">
            <w:pPr>
              <w:rPr>
                <w:lang w:eastAsia="de-DE"/>
              </w:rPr>
            </w:pPr>
          </w:p>
          <w:p w14:paraId="5B244335" w14:textId="3FE91FC6" w:rsidR="008C3488" w:rsidRDefault="008C3488" w:rsidP="008C3488">
            <w:pPr>
              <w:pStyle w:val="Nummerierung"/>
              <w:spacing w:line="240" w:lineRule="atLeast"/>
            </w:pPr>
          </w:p>
        </w:tc>
        <w:tc>
          <w:tcPr>
            <w:tcW w:w="8504" w:type="dxa"/>
          </w:tcPr>
          <w:p w14:paraId="3D316E0A" w14:textId="6DB10852" w:rsidR="00FC523B" w:rsidRDefault="008C3488" w:rsidP="008C3488">
            <w:pPr>
              <w:pStyle w:val="berschrift3"/>
              <w:spacing w:before="0" w:line="240" w:lineRule="atLeast"/>
              <w:rPr>
                <w:rFonts w:asciiTheme="minorHAnsi" w:eastAsiaTheme="minorHAnsi" w:hAnsiTheme="minorHAnsi" w:cstheme="minorBidi"/>
                <w:b w:val="0"/>
                <w:bCs w:val="0"/>
                <w:color w:val="auto"/>
                <w:sz w:val="22"/>
              </w:rPr>
            </w:pPr>
            <w:r>
              <w:rPr>
                <w:rFonts w:eastAsia="Times New Roman"/>
                <w:noProof/>
              </w:rPr>
              <w:drawing>
                <wp:anchor distT="0" distB="0" distL="114300" distR="114300" simplePos="0" relativeHeight="253182976" behindDoc="0" locked="0" layoutInCell="1" allowOverlap="1" wp14:anchorId="3B5213A4" wp14:editId="65F1A537">
                  <wp:simplePos x="0" y="0"/>
                  <wp:positionH relativeFrom="column">
                    <wp:posOffset>4575810</wp:posOffset>
                  </wp:positionH>
                  <wp:positionV relativeFrom="paragraph">
                    <wp:posOffset>442595</wp:posOffset>
                  </wp:positionV>
                  <wp:extent cx="720000" cy="720000"/>
                  <wp:effectExtent l="0" t="0" r="4445" b="4445"/>
                  <wp:wrapNone/>
                  <wp:docPr id="1975281987" name="Grafik 74">
                    <a:hlinkClick xmlns:a="http://schemas.openxmlformats.org/drawingml/2006/main" r:id="rId3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5281987" name="Grafik 74">
                            <a:hlinkClick r:id="rId38"/>
                          </pic:cNvPr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B3BC5">
              <w:rPr>
                <w:rFonts w:asciiTheme="minorHAnsi" w:eastAsiaTheme="minorHAnsi" w:hAnsiTheme="minorHAnsi" w:cstheme="minorBidi"/>
                <w:b w:val="0"/>
                <w:bCs w:val="0"/>
                <w:color w:val="auto"/>
                <w:sz w:val="22"/>
              </w:rPr>
              <w:t xml:space="preserve">Emily hat </w:t>
            </w:r>
            <w:proofErr w:type="gramStart"/>
            <w:r w:rsidRPr="005B3BC5">
              <w:rPr>
                <w:rFonts w:asciiTheme="minorHAnsi" w:eastAsiaTheme="minorHAnsi" w:hAnsiTheme="minorHAnsi" w:cstheme="minorBidi"/>
                <w:b w:val="0"/>
                <w:bCs w:val="0"/>
                <w:color w:val="auto"/>
                <w:sz w:val="22"/>
              </w:rPr>
              <w:t>zu</w:t>
            </w:r>
            <w:r w:rsidR="00FC523B">
              <w:rPr>
                <w:rFonts w:asciiTheme="minorHAnsi" w:eastAsiaTheme="minorHAnsi" w:hAnsiTheme="minorHAnsi" w:cstheme="minorBidi"/>
                <w:b w:val="0"/>
                <w:bCs w:val="0"/>
                <w:color w:val="auto"/>
                <w:sz w:val="22"/>
              </w:rPr>
              <w:t xml:space="preserve"> </w:t>
            </w:r>
            <w:r w:rsidRPr="005B3BC5">
              <w:rPr>
                <w:rFonts w:asciiTheme="minorHAnsi" w:eastAsiaTheme="minorHAnsi" w:hAnsiTheme="minorHAnsi" w:cstheme="minorBidi"/>
                <w:b w:val="0"/>
                <w:bCs w:val="0"/>
                <w:color w:val="auto"/>
                <w:sz w:val="22"/>
              </w:rPr>
              <w:t xml:space="preserve"> </w:t>
            </w:r>
            <w:r w:rsidR="00FC523B">
              <w:rPr>
                <w:rFonts w:asciiTheme="minorHAnsi" w:eastAsiaTheme="minorHAnsi" w:hAnsiTheme="minorHAnsi" w:cstheme="minorBidi"/>
                <w:b w:val="0"/>
                <w:bCs w:val="0"/>
                <w:color w:val="auto"/>
                <w:sz w:val="22"/>
              </w:rPr>
              <w:t xml:space="preserve">    </w:t>
            </w:r>
            <w:r w:rsidRPr="005B3BC5">
              <w:rPr>
                <w:rFonts w:asciiTheme="minorHAnsi" w:eastAsiaTheme="minorHAnsi" w:hAnsiTheme="minorHAnsi" w:cstheme="minorBidi"/>
                <w:b w:val="0"/>
                <w:bCs w:val="0"/>
                <w:color w:val="auto"/>
                <w:sz w:val="22"/>
              </w:rPr>
              <w:t>den gleichwertigen Bruch</w:t>
            </w:r>
            <w:proofErr w:type="gramEnd"/>
            <w:r w:rsidR="00FC523B">
              <w:rPr>
                <w:rFonts w:asciiTheme="minorHAnsi" w:eastAsiaTheme="minorHAnsi" w:hAnsiTheme="minorHAnsi" w:cstheme="minorBidi"/>
                <w:b w:val="0"/>
                <w:bCs w:val="0"/>
                <w:color w:val="auto"/>
                <w:sz w:val="22"/>
              </w:rPr>
              <w:t xml:space="preserve"> </w:t>
            </w:r>
            <w:r w:rsidRPr="005B3BC5">
              <w:rPr>
                <w:rFonts w:asciiTheme="minorHAnsi" w:eastAsiaTheme="minorHAnsi" w:hAnsiTheme="minorHAnsi" w:cstheme="minorBidi"/>
                <w:b w:val="0"/>
                <w:bCs w:val="0"/>
                <w:color w:val="auto"/>
                <w:sz w:val="22"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="Cambria Math" w:eastAsiaTheme="minorHAnsi" w:hAnsi="Cambria Math" w:cstheme="minorBidi"/>
                  <w:color w:val="auto"/>
                  <w:sz w:val="22"/>
                </w:rPr>
                <m:t xml:space="preserve">    </m:t>
              </m:r>
            </m:oMath>
            <w:r w:rsidRPr="005B3BC5">
              <w:rPr>
                <w:rFonts w:asciiTheme="minorHAnsi" w:eastAsiaTheme="minorHAnsi" w:hAnsiTheme="minorHAnsi" w:cstheme="minorBidi"/>
                <w:b w:val="0"/>
                <w:bCs w:val="0"/>
                <w:color w:val="auto"/>
                <w:sz w:val="22"/>
              </w:rPr>
              <w:t xml:space="preserve"> gefunden. Wie hat Emily verfeinert? </w:t>
            </w:r>
          </w:p>
          <w:p w14:paraId="73720A3C" w14:textId="28EBEE30" w:rsidR="008C3488" w:rsidRPr="005B3BC5" w:rsidRDefault="00CB1428" w:rsidP="008C3488">
            <w:pPr>
              <w:pStyle w:val="berschrift3"/>
              <w:spacing w:before="0" w:line="240" w:lineRule="atLeast"/>
              <w:rPr>
                <w:rFonts w:asciiTheme="minorHAnsi" w:eastAsiaTheme="minorHAnsi" w:hAnsiTheme="minorHAnsi" w:cstheme="minorBidi"/>
                <w:b w:val="0"/>
                <w:bCs w:val="0"/>
                <w:color w:val="auto"/>
                <w:sz w:val="22"/>
              </w:rPr>
            </w:pPr>
            <w:r>
              <w:rPr>
                <w:rFonts w:eastAsia="Times New Roman"/>
                <w:noProof/>
              </w:rPr>
              <w:drawing>
                <wp:anchor distT="0" distB="0" distL="114300" distR="114300" simplePos="0" relativeHeight="253547520" behindDoc="0" locked="0" layoutInCell="1" allowOverlap="1" wp14:anchorId="296DFCDD" wp14:editId="4EE94465">
                  <wp:simplePos x="0" y="0"/>
                  <wp:positionH relativeFrom="column">
                    <wp:posOffset>4577080</wp:posOffset>
                  </wp:positionH>
                  <wp:positionV relativeFrom="paragraph">
                    <wp:posOffset>393700</wp:posOffset>
                  </wp:positionV>
                  <wp:extent cx="647700" cy="647700"/>
                  <wp:effectExtent l="0" t="0" r="0" b="0"/>
                  <wp:wrapNone/>
                  <wp:docPr id="348115179" name="Grafik 74">
                    <a:hlinkClick xmlns:a="http://schemas.openxmlformats.org/drawingml/2006/main" r:id="rId3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5281987" name="Grafik 74">
                            <a:hlinkClick r:id="rId38"/>
                          </pic:cNvPr>
                          <pic:cNvPicPr/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C3488" w:rsidRPr="005B3BC5">
              <w:rPr>
                <w:rFonts w:asciiTheme="minorHAnsi" w:eastAsiaTheme="minorHAnsi" w:hAnsiTheme="minorHAnsi" w:cstheme="minorBidi"/>
                <w:b w:val="0"/>
                <w:bCs w:val="0"/>
                <w:color w:val="auto"/>
                <w:sz w:val="22"/>
              </w:rPr>
              <w:t>Schreibe die passende</w:t>
            </w:r>
            <w:r w:rsidR="008C3488">
              <w:rPr>
                <w:rFonts w:asciiTheme="minorHAnsi" w:eastAsiaTheme="minorHAnsi" w:hAnsiTheme="minorHAnsi" w:cstheme="minorBidi"/>
                <w:b w:val="0"/>
                <w:bCs w:val="0"/>
                <w:color w:val="auto"/>
                <w:sz w:val="22"/>
              </w:rPr>
              <w:t>n</w:t>
            </w:r>
            <w:r w:rsidR="008C3488" w:rsidRPr="005B3BC5">
              <w:rPr>
                <w:rFonts w:asciiTheme="minorHAnsi" w:eastAsiaTheme="minorHAnsi" w:hAnsiTheme="minorHAnsi" w:cstheme="minorBidi"/>
                <w:b w:val="0"/>
                <w:bCs w:val="0"/>
                <w:color w:val="auto"/>
                <w:sz w:val="22"/>
              </w:rPr>
              <w:t xml:space="preserve"> Zahlen an die Pfeile. </w:t>
            </w:r>
          </w:p>
          <w:p w14:paraId="78FFA4F1" w14:textId="27CECF87" w:rsidR="008C3488" w:rsidRDefault="00FC523B" w:rsidP="008C3488">
            <w:pPr>
              <w:spacing w:line="240" w:lineRule="atLeast"/>
              <w:rPr>
                <w:rFonts w:eastAsiaTheme="minorEastAsia"/>
                <w:bCs/>
                <w:lang w:eastAsia="de-DE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3465600" behindDoc="0" locked="0" layoutInCell="1" allowOverlap="1" wp14:anchorId="2ED8A97D" wp14:editId="10077061">
                      <wp:simplePos x="0" y="0"/>
                      <wp:positionH relativeFrom="column">
                        <wp:posOffset>619760</wp:posOffset>
                      </wp:positionH>
                      <wp:positionV relativeFrom="paragraph">
                        <wp:posOffset>92575</wp:posOffset>
                      </wp:positionV>
                      <wp:extent cx="161290" cy="299720"/>
                      <wp:effectExtent l="0" t="0" r="3810" b="5080"/>
                      <wp:wrapNone/>
                      <wp:docPr id="121" name="Gruppieren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290" cy="299720"/>
                                <a:chOff x="32847" y="12407"/>
                                <a:chExt cx="163236" cy="300989"/>
                              </a:xfrm>
                            </wpg:grpSpPr>
                            <wps:wsp>
                              <wps:cNvPr id="122" name="Textfeld 3"/>
                              <wps:cNvSpPr txBox="1"/>
                              <wps:spPr>
                                <a:xfrm>
                                  <a:off x="32847" y="12407"/>
                                  <a:ext cx="159954" cy="18439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8E7509B" w14:textId="10886C6F" w:rsidR="00FC523B" w:rsidRPr="00BA1532" w:rsidRDefault="00FC523B" w:rsidP="00A42631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BA1532">
                                      <w:rPr>
                                        <w:sz w:val="18"/>
                                        <w:szCs w:val="1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3" name="Textfeld 3"/>
                              <wps:cNvSpPr txBox="1"/>
                              <wps:spPr>
                                <a:xfrm>
                                  <a:off x="32847" y="149454"/>
                                  <a:ext cx="163236" cy="1639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7940361" w14:textId="5CB494A5" w:rsidR="00FC523B" w:rsidRPr="00BA1532" w:rsidRDefault="00FC523B" w:rsidP="00A42631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BA1532">
                                      <w:rPr>
                                        <w:sz w:val="18"/>
                                        <w:szCs w:val="18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" name="Gerade Verbindung 1"/>
                              <wps:cNvCnPr/>
                              <wps:spPr>
                                <a:xfrm>
                                  <a:off x="57419" y="179565"/>
                                  <a:ext cx="108468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ED8A97D" id="_x0000_s1496" style="position:absolute;margin-left:48.8pt;margin-top:7.3pt;width:12.7pt;height:23.6pt;z-index:253465600;mso-width-relative:margin;mso-height-relative:margin" coordorigin="32847,12407" coordsize="163236,30098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">
                      <v:shape id="Textfeld 3" o:spid="_x0000_s1497" type="#_x0000_t202" style="position:absolute;left:32847;top:12407;width:159954;height:1843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" filled="f" stroked="f" strokeweight=".5pt">
                        <v:textbox style="mso-fit-shape-to-text:t" inset="0,0,0,0">
                          <w:txbxContent>
                            <w:p w14:paraId="78E7509B" w14:textId="10886C6F" w:rsidR="00FC523B" w:rsidRPr="00BA1532" w:rsidRDefault="00FC523B" w:rsidP="00A42631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BA1532">
                                <w:rPr>
                                  <w:sz w:val="18"/>
                                  <w:szCs w:val="18"/>
                                </w:rPr>
                                <w:t>2</w:t>
                              </w:r>
                            </w:p>
                          </w:txbxContent>
                        </v:textbox>
                      </v:shape>
                      <v:shape id="Textfeld 3" o:spid="_x0000_s1498" type="#_x0000_t202" style="position:absolute;left:32847;top:149454;width:163236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" filled="f" stroked="f" strokeweight=".5pt">
                        <v:textbox inset="0,0,0,0">
                          <w:txbxContent>
                            <w:p w14:paraId="37940361" w14:textId="5CB494A5" w:rsidR="00FC523B" w:rsidRPr="00BA1532" w:rsidRDefault="00FC523B" w:rsidP="00A42631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BA1532">
                                <w:rPr>
                                  <w:sz w:val="18"/>
                                  <w:szCs w:val="18"/>
                                </w:rPr>
                                <w:t>5</w:t>
                              </w:r>
                            </w:p>
                          </w:txbxContent>
                        </v:textbox>
                      </v:shape>
                      <v:line id="Gerade Verbindung 1" o:spid="_x0000_s1499" style="position:absolute;visibility:visible;mso-wrap-style:square" from="57419,179565" to="165887,17956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" strokecolor="black [3213]" strokeweight="1pt">
                        <v:stroke joinstyle="miter"/>
                      </v:line>
                    </v:group>
                  </w:pict>
                </mc:Fallback>
              </mc:AlternateContent>
            </w:r>
            <w:r w:rsidR="008C3488" w:rsidRPr="005A2E03">
              <w:rPr>
                <w:rFonts w:ascii="Calibri" w:eastAsia="Times New Roman" w:hAnsi="Calibri" w:cs="Times New Roman"/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3180928" behindDoc="0" locked="0" layoutInCell="1" allowOverlap="1" wp14:anchorId="5EA8FB0D" wp14:editId="7A20DD0B">
                      <wp:simplePos x="0" y="0"/>
                      <wp:positionH relativeFrom="column">
                        <wp:posOffset>3869690</wp:posOffset>
                      </wp:positionH>
                      <wp:positionV relativeFrom="paragraph">
                        <wp:posOffset>2540</wp:posOffset>
                      </wp:positionV>
                      <wp:extent cx="789305" cy="460375"/>
                      <wp:effectExtent l="0" t="0" r="0" b="0"/>
                      <wp:wrapNone/>
                      <wp:docPr id="1894342278" name="Textfeld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89305" cy="4603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38C1F87" w14:textId="77777777" w:rsidR="008C3488" w:rsidRPr="005A2E03" w:rsidRDefault="008C3488" w:rsidP="00A9418B">
                                  <w:pPr>
                                    <w:kinsoku w:val="0"/>
                                    <w:overflowPunct w:val="0"/>
                                    <w:spacing w:line="240" w:lineRule="auto"/>
                                    <w:textAlignment w:val="baseline"/>
                                    <w:rPr>
                                      <w:rFonts w:cs="Calibri"/>
                                      <w:color w:val="000000"/>
                                      <w:kern w:val="24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color w:val="000000"/>
                                      <w:kern w:val="24"/>
                                      <w:sz w:val="16"/>
                                      <w:szCs w:val="16"/>
                                    </w:rPr>
                                    <w:t>Digitale</w:t>
                                  </w:r>
                                  <w:r w:rsidRPr="005A2E03">
                                    <w:rPr>
                                      <w:rFonts w:cs="Calibri"/>
                                      <w:color w:val="000000"/>
                                      <w:kern w:val="24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5A2E03">
                                    <w:rPr>
                                      <w:rFonts w:cs="Calibri"/>
                                      <w:color w:val="000000"/>
                                      <w:kern w:val="24"/>
                                      <w:sz w:val="16"/>
                                      <w:szCs w:val="16"/>
                                    </w:rPr>
                                    <w:br/>
                                    <w:t>Bruchstreifen</w:t>
                                  </w:r>
                                </w:p>
                              </w:txbxContent>
                            </wps:txbx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A8FB0D" id="_x0000_s1500" type="#_x0000_t202" style="position:absolute;margin-left:304.7pt;margin-top:.2pt;width:62.15pt;height:36.25pt;z-index:25318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" filled="f" stroked="f">
                      <v:textbox>
                        <w:txbxContent>
                          <w:p w14:paraId="238C1F87" w14:textId="77777777" w:rsidR="008C3488" w:rsidRPr="005A2E03" w:rsidRDefault="008C3488" w:rsidP="00A9418B">
                            <w:pPr>
                              <w:kinsoku w:val="0"/>
                              <w:overflowPunct w:val="0"/>
                              <w:spacing w:line="240" w:lineRule="auto"/>
                              <w:textAlignment w:val="baseline"/>
                              <w:rPr>
                                <w:rFonts w:cs="Calibri"/>
                                <w:color w:val="000000"/>
                                <w:kern w:val="2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Calibri"/>
                                <w:color w:val="000000"/>
                                <w:kern w:val="24"/>
                                <w:sz w:val="16"/>
                                <w:szCs w:val="16"/>
                              </w:rPr>
                              <w:t>Digitale</w:t>
                            </w:r>
                            <w:r w:rsidRPr="005A2E03">
                              <w:rPr>
                                <w:rFonts w:cs="Calibri"/>
                                <w:color w:val="000000"/>
                                <w:kern w:val="24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5A2E03">
                              <w:rPr>
                                <w:rFonts w:cs="Calibri"/>
                                <w:color w:val="000000"/>
                                <w:kern w:val="24"/>
                                <w:sz w:val="16"/>
                                <w:szCs w:val="16"/>
                              </w:rPr>
                              <w:br/>
                              <w:t>Bruchstreifen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C3488">
              <w:rPr>
                <w:lang w:eastAsia="de-DE"/>
              </w:rPr>
              <w:t xml:space="preserve">Die digitalen Bruchstreifen können dir dabei helfen: </w:t>
            </w:r>
            <w:r w:rsidR="008C3488">
              <w:rPr>
                <w:lang w:eastAsia="de-DE"/>
              </w:rPr>
              <w:br/>
              <w:t>Verfeinere</w:t>
            </w:r>
            <w:r>
              <w:rPr>
                <w:lang w:eastAsia="de-DE"/>
              </w:rPr>
              <w:t xml:space="preserve">    </w:t>
            </w:r>
            <w:proofErr w:type="gramStart"/>
            <w:r>
              <w:rPr>
                <w:lang w:eastAsia="de-DE"/>
              </w:rPr>
              <w:t xml:space="preserve">  </w:t>
            </w:r>
            <w:r w:rsidR="008C3488" w:rsidRPr="005B3BC5">
              <w:rPr>
                <w:rFonts w:eastAsiaTheme="minorEastAsia"/>
                <w:bCs/>
                <w:lang w:eastAsia="de-DE"/>
              </w:rPr>
              <w:t>,</w:t>
            </w:r>
            <w:proofErr w:type="gramEnd"/>
            <w:r w:rsidR="008C3488" w:rsidRPr="005B3BC5">
              <w:rPr>
                <w:rFonts w:eastAsiaTheme="minorEastAsia"/>
                <w:bCs/>
                <w:lang w:eastAsia="de-DE"/>
              </w:rPr>
              <w:t xml:space="preserve"> sodass die Bruchstreifen zur Rechnung passen.</w:t>
            </w:r>
            <w:r w:rsidR="00CB1428">
              <w:rPr>
                <w:rFonts w:ascii="Calibri" w:eastAsia="Times New Roman" w:hAnsi="Calibri" w:cs="Times New Roman"/>
                <w:noProof/>
                <w:lang w:eastAsia="de-DE"/>
              </w:rPr>
              <w:t xml:space="preserve"> </w:t>
            </w:r>
          </w:p>
          <w:p w14:paraId="0267A937" w14:textId="6ECF200D" w:rsidR="008C3488" w:rsidRDefault="008C3488" w:rsidP="008C3488">
            <w:pPr>
              <w:rPr>
                <w:rFonts w:eastAsiaTheme="minorEastAsia"/>
                <w:bCs/>
                <w:lang w:eastAsia="de-DE"/>
              </w:rPr>
            </w:pPr>
            <w:r>
              <w:rPr>
                <w:rFonts w:ascii="Calibri" w:eastAsia="Calibri" w:hAnsi="Calibri" w:cs="Times New Roman"/>
                <w:noProof/>
                <w:lang w:eastAsia="de-DE"/>
              </w:rPr>
              <w:drawing>
                <wp:anchor distT="0" distB="0" distL="114300" distR="114300" simplePos="0" relativeHeight="253178880" behindDoc="0" locked="0" layoutInCell="1" allowOverlap="1" wp14:anchorId="0153BE8B" wp14:editId="471D83D5">
                  <wp:simplePos x="0" y="0"/>
                  <wp:positionH relativeFrom="column">
                    <wp:posOffset>-318</wp:posOffset>
                  </wp:positionH>
                  <wp:positionV relativeFrom="paragraph">
                    <wp:posOffset>111125</wp:posOffset>
                  </wp:positionV>
                  <wp:extent cx="1122045" cy="1102995"/>
                  <wp:effectExtent l="0" t="0" r="1905" b="1905"/>
                  <wp:wrapNone/>
                  <wp:docPr id="1282876097" name="Grafik 2" descr="Ein Bild, das Clipart, Zeichnung, Grafike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2876097" name="Grafik 2" descr="Ein Bild, das Clipart, Zeichnung, Grafiken enthält.&#10;&#10;Automatisch generierte Beschreibung"/>
                          <pic:cNvPicPr/>
                        </pic:nvPicPr>
                        <pic:blipFill>
                          <a:blip r:embed="rId9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2045" cy="1102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DD3599A" w14:textId="286A0558" w:rsidR="008C3488" w:rsidRDefault="008C3488" w:rsidP="008C3488">
            <w:pPr>
              <w:rPr>
                <w:rFonts w:eastAsiaTheme="minorEastAsia"/>
                <w:bCs/>
                <w:lang w:eastAsia="de-DE"/>
              </w:rPr>
            </w:pPr>
            <w:r>
              <w:rPr>
                <w:noProof/>
                <w14:ligatures w14:val="standardContextual"/>
              </w:rPr>
              <mc:AlternateContent>
                <mc:Choice Requires="wpg">
                  <w:drawing>
                    <wp:anchor distT="0" distB="0" distL="114300" distR="114300" simplePos="0" relativeHeight="253179904" behindDoc="0" locked="0" layoutInCell="1" allowOverlap="1" wp14:anchorId="0D935C1D" wp14:editId="55DB08B1">
                      <wp:simplePos x="0" y="0"/>
                      <wp:positionH relativeFrom="column">
                        <wp:posOffset>1390968</wp:posOffset>
                      </wp:positionH>
                      <wp:positionV relativeFrom="paragraph">
                        <wp:posOffset>111125</wp:posOffset>
                      </wp:positionV>
                      <wp:extent cx="626957" cy="772886"/>
                      <wp:effectExtent l="0" t="0" r="0" b="1905"/>
                      <wp:wrapNone/>
                      <wp:docPr id="582420580" name="Gruppieren 2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26957" cy="772886"/>
                                <a:chOff x="-19536" y="-26137"/>
                                <a:chExt cx="627018" cy="7732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5811248" name="Grafik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9" cstate="print">
                                  <a:clrChange>
                                    <a:clrFrom>
                                      <a:srgbClr val="FFFFFF">
                                        <a:alpha val="0"/>
                                      </a:srgbClr>
                                    </a:clrFrom>
                                    <a:clrTo>
                                      <a:srgbClr val="FFFFFF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 flipH="1">
                                  <a:off x="-19536" y="-26137"/>
                                  <a:ext cx="627018" cy="6299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62293262" name="Textfeld 12"/>
                              <wps:cNvSpPr txBox="1"/>
                              <wps:spPr>
                                <a:xfrm>
                                  <a:off x="161127" y="600201"/>
                                  <a:ext cx="349885" cy="14686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3651C07" w14:textId="77777777" w:rsidR="008C3488" w:rsidRPr="008C3B54" w:rsidRDefault="008C3488" w:rsidP="00EA7922">
                                    <w:pPr>
                                      <w:pStyle w:val="Transcript"/>
                                      <w:rPr>
                                        <w:sz w:val="18"/>
                                        <w:szCs w:val="16"/>
                                      </w:rPr>
                                    </w:pPr>
                                    <w:r w:rsidRPr="008C3B54">
                                      <w:rPr>
                                        <w:sz w:val="18"/>
                                        <w:szCs w:val="16"/>
                                      </w:rPr>
                                      <w:t>Emily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D935C1D" id="_x0000_s1501" style="position:absolute;margin-left:109.55pt;margin-top:8.75pt;width:49.35pt;height:60.85pt;z-index:253179904;mso-width-relative:margin;mso-height-relative:margin" coordorigin="-195,-261" coordsize="6270,7732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">
                      <v:shape id="Grafik 3" o:spid="_x0000_s1502" type="#_x0000_t75" style="position:absolute;left:-195;top:-261;width:6269;height:6298;flip:x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">
                        <v:imagedata r:id="rId90" o:title="" chromakey="white"/>
                      </v:shape>
                      <v:shape id="_x0000_s1503" type="#_x0000_t202" style="position:absolute;left:1611;top:6002;width:3499;height:146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" filled="f" stroked="f" strokeweight=".5pt">
                        <v:textbox inset="0,0,0,0">
                          <w:txbxContent>
                            <w:p w14:paraId="43651C07" w14:textId="77777777" w:rsidR="008C3488" w:rsidRPr="008C3B54" w:rsidRDefault="008C3488" w:rsidP="00EA7922">
                              <w:pPr>
                                <w:pStyle w:val="Transcript"/>
                                <w:rPr>
                                  <w:sz w:val="18"/>
                                  <w:szCs w:val="16"/>
                                </w:rPr>
                              </w:pPr>
                              <w:r w:rsidRPr="008C3B54">
                                <w:rPr>
                                  <w:sz w:val="18"/>
                                  <w:szCs w:val="16"/>
                                </w:rPr>
                                <w:t>Emily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102152C0" w14:textId="31F1C9C0" w:rsidR="008C3488" w:rsidRPr="005B3BC5" w:rsidRDefault="00F35682" w:rsidP="008C3488">
            <w:pPr>
              <w:rPr>
                <w:rFonts w:eastAsiaTheme="minorEastAsia"/>
                <w:bCs/>
                <w:color w:val="327A86" w:themeColor="text2"/>
                <w:sz w:val="24"/>
                <w:lang w:eastAsia="de-DE"/>
                <w14:ligatures w14:val="standardContextua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181952" behindDoc="0" locked="0" layoutInCell="1" allowOverlap="1" wp14:anchorId="7B47EF29" wp14:editId="59CCD9B1">
                      <wp:simplePos x="0" y="0"/>
                      <wp:positionH relativeFrom="column">
                        <wp:posOffset>4500245</wp:posOffset>
                      </wp:positionH>
                      <wp:positionV relativeFrom="paragraph">
                        <wp:posOffset>103505</wp:posOffset>
                      </wp:positionV>
                      <wp:extent cx="1013460" cy="385445"/>
                      <wp:effectExtent l="0" t="0" r="0" b="0"/>
                      <wp:wrapNone/>
                      <wp:docPr id="323729929" name="Textfeld 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13460" cy="3854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412241" w14:textId="77777777" w:rsidR="008C3488" w:rsidRPr="009F4661" w:rsidRDefault="008C3488" w:rsidP="00A9418B">
                                  <w:pPr>
                                    <w:spacing w:line="216" w:lineRule="auto"/>
                                    <w:rPr>
                                      <w:color w:val="327A86"/>
                                      <w:sz w:val="13"/>
                                      <w:szCs w:val="13"/>
                                    </w:rPr>
                                  </w:pPr>
                                  <w:r w:rsidRPr="009F4661">
                                    <w:rPr>
                                      <w:color w:val="327A86"/>
                                      <w:sz w:val="13"/>
                                      <w:szCs w:val="13"/>
                                    </w:rPr>
                                    <w:t>dzlm.de/</w:t>
                                  </w:r>
                                  <w:proofErr w:type="spellStart"/>
                                  <w:r w:rsidRPr="009F4661">
                                    <w:rPr>
                                      <w:color w:val="327A86"/>
                                      <w:sz w:val="13"/>
                                      <w:szCs w:val="13"/>
                                    </w:rPr>
                                    <w:t>vam</w:t>
                                  </w:r>
                                  <w:proofErr w:type="spellEnd"/>
                                  <w:r w:rsidRPr="009F4661">
                                    <w:rPr>
                                      <w:color w:val="327A86"/>
                                      <w:sz w:val="13"/>
                                      <w:szCs w:val="13"/>
                                    </w:rPr>
                                    <w:t>/msk-bruchstreifen.html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47EF29" id="_x0000_s1504" type="#_x0000_t202" style="position:absolute;margin-left:354.35pt;margin-top:8.15pt;width:79.8pt;height:30.35pt;z-index:25318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" filled="f" stroked="f" strokeweight=".5pt">
                      <v:textbox>
                        <w:txbxContent>
                          <w:p w14:paraId="57412241" w14:textId="77777777" w:rsidR="008C3488" w:rsidRPr="009F4661" w:rsidRDefault="008C3488" w:rsidP="00A9418B">
                            <w:pPr>
                              <w:spacing w:line="216" w:lineRule="auto"/>
                              <w:rPr>
                                <w:color w:val="327A86"/>
                                <w:sz w:val="13"/>
                                <w:szCs w:val="13"/>
                              </w:rPr>
                            </w:pPr>
                            <w:r w:rsidRPr="009F4661">
                              <w:rPr>
                                <w:color w:val="327A86"/>
                                <w:sz w:val="13"/>
                                <w:szCs w:val="13"/>
                              </w:rPr>
                              <w:t>dzlm.de/</w:t>
                            </w:r>
                            <w:proofErr w:type="spellStart"/>
                            <w:r w:rsidRPr="009F4661">
                              <w:rPr>
                                <w:color w:val="327A86"/>
                                <w:sz w:val="13"/>
                                <w:szCs w:val="13"/>
                              </w:rPr>
                              <w:t>vam</w:t>
                            </w:r>
                            <w:proofErr w:type="spellEnd"/>
                            <w:r w:rsidRPr="009F4661">
                              <w:rPr>
                                <w:color w:val="327A86"/>
                                <w:sz w:val="13"/>
                                <w:szCs w:val="13"/>
                              </w:rPr>
                              <w:t>/msk-bruchstreifen.html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9704625" w14:textId="0CEFEA4A" w:rsidR="008C3488" w:rsidRDefault="008C3488" w:rsidP="008C3488">
            <w:pPr>
              <w:rPr>
                <w:rFonts w:eastAsiaTheme="minorEastAsia"/>
                <w:b/>
                <w:bCs/>
                <w:color w:val="327A86" w:themeColor="text2"/>
                <w:sz w:val="24"/>
                <w:lang w:eastAsia="de-DE"/>
                <w14:ligatures w14:val="standardContextual"/>
              </w:rPr>
            </w:pPr>
          </w:p>
          <w:p w14:paraId="133FF4B4" w14:textId="71A73A1F" w:rsidR="008C3488" w:rsidRDefault="008C3488" w:rsidP="008C3488">
            <w:pPr>
              <w:rPr>
                <w:lang w:eastAsia="de-DE"/>
              </w:rPr>
            </w:pPr>
          </w:p>
          <w:p w14:paraId="179B4927" w14:textId="77777777" w:rsidR="008C3488" w:rsidRDefault="008C3488" w:rsidP="008C3488">
            <w:pPr>
              <w:rPr>
                <w:lang w:eastAsia="de-DE"/>
              </w:rPr>
            </w:pPr>
          </w:p>
          <w:p w14:paraId="1933405E" w14:textId="06B7A78E" w:rsidR="008C3488" w:rsidRPr="009973BD" w:rsidRDefault="00CD41E0" w:rsidP="008C3488">
            <w:pPr>
              <w:spacing w:line="240" w:lineRule="atLeast"/>
              <w:rPr>
                <w:noProof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3467648" behindDoc="0" locked="0" layoutInCell="1" allowOverlap="1" wp14:anchorId="00DAC51F" wp14:editId="086EE8AC">
                      <wp:simplePos x="0" y="0"/>
                      <wp:positionH relativeFrom="column">
                        <wp:posOffset>4198646</wp:posOffset>
                      </wp:positionH>
                      <wp:positionV relativeFrom="paragraph">
                        <wp:posOffset>82965</wp:posOffset>
                      </wp:positionV>
                      <wp:extent cx="161290" cy="299720"/>
                      <wp:effectExtent l="0" t="0" r="3810" b="5080"/>
                      <wp:wrapNone/>
                      <wp:docPr id="125" name="Gruppieren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290" cy="299720"/>
                                <a:chOff x="32847" y="12407"/>
                                <a:chExt cx="163236" cy="300989"/>
                              </a:xfrm>
                            </wpg:grpSpPr>
                            <wps:wsp>
                              <wps:cNvPr id="126" name="Textfeld 3"/>
                              <wps:cNvSpPr txBox="1"/>
                              <wps:spPr>
                                <a:xfrm>
                                  <a:off x="32847" y="12407"/>
                                  <a:ext cx="159954" cy="18439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23BB3BB" w14:textId="16B7723C" w:rsidR="00FC523B" w:rsidRPr="00BA1532" w:rsidRDefault="00FC523B" w:rsidP="00A42631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BA1532">
                                      <w:rPr>
                                        <w:sz w:val="18"/>
                                        <w:szCs w:val="1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7" name="Textfeld 3"/>
                              <wps:cNvSpPr txBox="1"/>
                              <wps:spPr>
                                <a:xfrm>
                                  <a:off x="32847" y="149454"/>
                                  <a:ext cx="163236" cy="1639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3A882F" w14:textId="16A617AE" w:rsidR="00FC523B" w:rsidRPr="00BA1532" w:rsidRDefault="00FC523B" w:rsidP="00A42631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BA1532">
                                      <w:rPr>
                                        <w:sz w:val="18"/>
                                        <w:szCs w:val="18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8" name="Gerade Verbindung 1"/>
                              <wps:cNvCnPr/>
                              <wps:spPr>
                                <a:xfrm>
                                  <a:off x="66862" y="188934"/>
                                  <a:ext cx="108468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0DAC51F" id="_x0000_s1505" style="position:absolute;margin-left:330.6pt;margin-top:6.55pt;width:12.7pt;height:23.6pt;z-index:253467648;mso-width-relative:margin;mso-height-relative:margin" coordorigin="32847,12407" coordsize="163236,30098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">
                      <v:shape id="Textfeld 3" o:spid="_x0000_s1506" type="#_x0000_t202" style="position:absolute;left:32847;top:12407;width:159954;height:1843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" filled="f" stroked="f" strokeweight=".5pt">
                        <v:textbox style="mso-fit-shape-to-text:t" inset="0,0,0,0">
                          <w:txbxContent>
                            <w:p w14:paraId="723BB3BB" w14:textId="16B7723C" w:rsidR="00FC523B" w:rsidRPr="00BA1532" w:rsidRDefault="00FC523B" w:rsidP="00A42631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BA1532">
                                <w:rPr>
                                  <w:sz w:val="18"/>
                                  <w:szCs w:val="18"/>
                                </w:rPr>
                                <w:t>2</w:t>
                              </w:r>
                            </w:p>
                          </w:txbxContent>
                        </v:textbox>
                      </v:shape>
                      <v:shape id="Textfeld 3" o:spid="_x0000_s1507" type="#_x0000_t202" style="position:absolute;left:32847;top:149454;width:163236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" filled="f" stroked="f" strokeweight=".5pt">
                        <v:textbox inset="0,0,0,0">
                          <w:txbxContent>
                            <w:p w14:paraId="5E3A882F" w14:textId="16A617AE" w:rsidR="00FC523B" w:rsidRPr="00BA1532" w:rsidRDefault="00FC523B" w:rsidP="00A42631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BA1532">
                                <w:rPr>
                                  <w:sz w:val="18"/>
                                  <w:szCs w:val="18"/>
                                </w:rPr>
                                <w:t>3</w:t>
                              </w:r>
                            </w:p>
                          </w:txbxContent>
                        </v:textbox>
                      </v:shape>
                      <v:line id="Gerade Verbindung 1" o:spid="_x0000_s1508" style="position:absolute;visibility:visible;mso-wrap-style:square" from="66862,188934" to="175330,18893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" strokecolor="black [3213]" strokeweight="1pt">
                        <v:stroke joinstyle="miter"/>
                      </v:line>
                    </v:group>
                  </w:pict>
                </mc:Fallback>
              </mc:AlternateContent>
            </w:r>
          </w:p>
        </w:tc>
      </w:tr>
      <w:tr w:rsidR="008C3488" w14:paraId="7A25E03F" w14:textId="77777777" w:rsidTr="00F35682">
        <w:tc>
          <w:tcPr>
            <w:tcW w:w="719" w:type="dxa"/>
            <w:gridSpan w:val="2"/>
          </w:tcPr>
          <w:p w14:paraId="6AE3790E" w14:textId="77777777" w:rsidR="008C3488" w:rsidRDefault="008C3488" w:rsidP="008C3488">
            <w:pPr>
              <w:spacing w:line="240" w:lineRule="atLeast"/>
              <w:rPr>
                <w:noProof/>
              </w:rPr>
            </w:pPr>
          </w:p>
          <w:p w14:paraId="4D030F0D" w14:textId="77777777" w:rsidR="008C3488" w:rsidRDefault="008C3488" w:rsidP="008C3488">
            <w:pPr>
              <w:spacing w:line="240" w:lineRule="atLeast"/>
              <w:rPr>
                <w:noProof/>
              </w:rPr>
            </w:pPr>
          </w:p>
          <w:p w14:paraId="0DD3D703" w14:textId="77777777" w:rsidR="008C3488" w:rsidRDefault="008C3488" w:rsidP="008C3488">
            <w:pPr>
              <w:spacing w:line="240" w:lineRule="atLeast"/>
              <w:rPr>
                <w:noProof/>
              </w:rPr>
            </w:pPr>
          </w:p>
          <w:p w14:paraId="0CEF859A" w14:textId="77777777" w:rsidR="008C3488" w:rsidRDefault="008C3488" w:rsidP="008C3488">
            <w:pPr>
              <w:spacing w:line="240" w:lineRule="atLeast"/>
              <w:rPr>
                <w:noProof/>
              </w:rPr>
            </w:pPr>
          </w:p>
          <w:p w14:paraId="7E2BE14F" w14:textId="77777777" w:rsidR="008C3488" w:rsidRDefault="008C3488" w:rsidP="008C3488">
            <w:pPr>
              <w:spacing w:line="240" w:lineRule="atLeast"/>
              <w:rPr>
                <w:noProof/>
              </w:rPr>
            </w:pPr>
          </w:p>
          <w:p w14:paraId="775EB887" w14:textId="77777777" w:rsidR="008C3488" w:rsidRDefault="008C3488" w:rsidP="008C3488">
            <w:pPr>
              <w:spacing w:line="240" w:lineRule="atLeast"/>
              <w:rPr>
                <w:noProof/>
              </w:rPr>
            </w:pPr>
          </w:p>
          <w:p w14:paraId="51D6C404" w14:textId="77777777" w:rsidR="008C3488" w:rsidRDefault="008C3488" w:rsidP="008C3488">
            <w:pPr>
              <w:spacing w:line="240" w:lineRule="atLeast"/>
              <w:rPr>
                <w:noProof/>
              </w:rPr>
            </w:pPr>
          </w:p>
          <w:p w14:paraId="7ADC545B" w14:textId="77777777" w:rsidR="008C3488" w:rsidRDefault="008C3488" w:rsidP="008C3488">
            <w:pPr>
              <w:spacing w:line="240" w:lineRule="atLeast"/>
              <w:rPr>
                <w:noProof/>
              </w:rPr>
            </w:pPr>
          </w:p>
          <w:p w14:paraId="315790C9" w14:textId="77777777" w:rsidR="008C3488" w:rsidRDefault="008C3488" w:rsidP="008C3488">
            <w:pPr>
              <w:spacing w:line="240" w:lineRule="atLeast"/>
              <w:rPr>
                <w:noProof/>
              </w:rPr>
            </w:pPr>
          </w:p>
          <w:p w14:paraId="2BDE064A" w14:textId="7F14F235" w:rsidR="008C3488" w:rsidRDefault="0069100A" w:rsidP="008C3488">
            <w:pPr>
              <w:spacing w:line="240" w:lineRule="atLeast"/>
              <w:rPr>
                <w:noProof/>
              </w:rPr>
            </w:pPr>
            <w:r w:rsidRPr="00415AFF">
              <w:rPr>
                <w:rFonts w:cstheme="minorHAnsi"/>
                <w:noProof/>
              </w:rPr>
              <w:drawing>
                <wp:inline distT="0" distB="0" distL="0" distR="0" wp14:anchorId="619CCCB2" wp14:editId="4EBCA5DB">
                  <wp:extent cx="287640" cy="338400"/>
                  <wp:effectExtent l="0" t="0" r="0" b="5080"/>
                  <wp:docPr id="872965843" name="Grafik 8729658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40" cy="33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7D7304D" w14:textId="36404E5E" w:rsidR="008C3488" w:rsidRDefault="008C3488" w:rsidP="008C3488">
            <w:pPr>
              <w:spacing w:line="240" w:lineRule="atLeast"/>
              <w:rPr>
                <w:noProof/>
              </w:rPr>
            </w:pPr>
          </w:p>
        </w:tc>
        <w:tc>
          <w:tcPr>
            <w:tcW w:w="20" w:type="dxa"/>
          </w:tcPr>
          <w:p w14:paraId="3564B0E5" w14:textId="77777777" w:rsidR="008C3488" w:rsidRDefault="008C3488" w:rsidP="008C3488">
            <w:pPr>
              <w:pStyle w:val="Nummerierung"/>
              <w:spacing w:line="240" w:lineRule="atLeast"/>
            </w:pPr>
          </w:p>
        </w:tc>
        <w:tc>
          <w:tcPr>
            <w:tcW w:w="395" w:type="dxa"/>
          </w:tcPr>
          <w:p w14:paraId="0DCFE1E9" w14:textId="77777777" w:rsidR="008C3488" w:rsidRDefault="008C3488" w:rsidP="008C3488">
            <w:pPr>
              <w:pStyle w:val="Nummerierung"/>
            </w:pPr>
            <w:r>
              <w:t>b)</w:t>
            </w:r>
          </w:p>
          <w:p w14:paraId="7B1A5D24" w14:textId="77777777" w:rsidR="008C3488" w:rsidRDefault="008C3488" w:rsidP="008C3488">
            <w:pPr>
              <w:pStyle w:val="Nummerierung"/>
            </w:pPr>
          </w:p>
          <w:p w14:paraId="3D742271" w14:textId="77777777" w:rsidR="008C3488" w:rsidRDefault="008C3488" w:rsidP="008C3488">
            <w:pPr>
              <w:pStyle w:val="Nummerierung"/>
            </w:pPr>
          </w:p>
          <w:p w14:paraId="2B5A2657" w14:textId="77777777" w:rsidR="008C3488" w:rsidRDefault="008C3488" w:rsidP="008C3488">
            <w:pPr>
              <w:pStyle w:val="Nummerierung"/>
            </w:pPr>
          </w:p>
          <w:p w14:paraId="3C7D908D" w14:textId="77777777" w:rsidR="008C3488" w:rsidRDefault="008C3488" w:rsidP="008C3488">
            <w:pPr>
              <w:spacing w:line="240" w:lineRule="atLeast"/>
            </w:pPr>
          </w:p>
          <w:p w14:paraId="381F4CDC" w14:textId="77777777" w:rsidR="008C3488" w:rsidRDefault="008C3488" w:rsidP="008C3488">
            <w:pPr>
              <w:spacing w:line="240" w:lineRule="atLeast"/>
            </w:pPr>
          </w:p>
          <w:p w14:paraId="23D47362" w14:textId="77777777" w:rsidR="008C3488" w:rsidRDefault="008C3488" w:rsidP="008C3488">
            <w:pPr>
              <w:spacing w:line="240" w:lineRule="atLeast"/>
            </w:pPr>
          </w:p>
          <w:p w14:paraId="285B39D0" w14:textId="77777777" w:rsidR="008C3488" w:rsidRDefault="008C3488" w:rsidP="008C3488">
            <w:pPr>
              <w:spacing w:line="240" w:lineRule="atLeast"/>
            </w:pPr>
          </w:p>
          <w:p w14:paraId="4EC5B7C7" w14:textId="77777777" w:rsidR="008C3488" w:rsidRDefault="008C3488" w:rsidP="008C3488">
            <w:pPr>
              <w:spacing w:line="240" w:lineRule="atLeast"/>
            </w:pPr>
          </w:p>
          <w:p w14:paraId="1228379F" w14:textId="77777777" w:rsidR="008C3488" w:rsidRDefault="008C3488" w:rsidP="008C3488">
            <w:pPr>
              <w:spacing w:line="240" w:lineRule="atLeast"/>
            </w:pPr>
          </w:p>
          <w:p w14:paraId="2BEA7893" w14:textId="77777777" w:rsidR="008C3488" w:rsidRDefault="008C3488" w:rsidP="008C3488">
            <w:pPr>
              <w:spacing w:line="240" w:lineRule="atLeast"/>
            </w:pPr>
          </w:p>
          <w:p w14:paraId="72E3207F" w14:textId="566E0179" w:rsidR="008C3488" w:rsidRDefault="008C3488" w:rsidP="008C3488">
            <w:pPr>
              <w:pStyle w:val="Nummerierung"/>
              <w:spacing w:line="240" w:lineRule="atLeast"/>
            </w:pPr>
          </w:p>
        </w:tc>
        <w:tc>
          <w:tcPr>
            <w:tcW w:w="8504" w:type="dxa"/>
          </w:tcPr>
          <w:p w14:paraId="44099C8C" w14:textId="409AB33E" w:rsidR="008C3488" w:rsidRDefault="008C3488" w:rsidP="008C3488">
            <w:pPr>
              <w:spacing w:line="240" w:lineRule="atLeast"/>
              <w:rPr>
                <w:rFonts w:ascii="Calibri" w:eastAsiaTheme="minorEastAsia" w:hAnsi="Calibri"/>
                <w:noProof/>
                <w:color w:val="000000" w:themeColor="text1"/>
                <w:szCs w:val="20"/>
              </w:rPr>
            </w:pPr>
            <w:r>
              <w:rPr>
                <w:rFonts w:ascii="Calibri" w:hAnsi="Calibri"/>
                <w:noProof/>
                <w:color w:val="000000" w:themeColor="text1"/>
                <w:szCs w:val="20"/>
              </w:rPr>
              <w:t>Emilys Rechnung nennt man Erweitern. Sie erweitert nun auch den Bruch</w:t>
            </w:r>
            <w:r w:rsidR="00FC523B">
              <w:rPr>
                <w:rFonts w:ascii="Calibri" w:hAnsi="Calibri"/>
                <w:noProof/>
                <w:color w:val="000000" w:themeColor="text1"/>
                <w:szCs w:val="20"/>
              </w:rPr>
              <w:t xml:space="preserve">      </w:t>
            </w:r>
            <w:r>
              <w:rPr>
                <w:rFonts w:ascii="Calibri" w:eastAsiaTheme="minorEastAsia" w:hAnsi="Calibri"/>
                <w:noProof/>
                <w:color w:val="000000" w:themeColor="text1"/>
                <w:szCs w:val="20"/>
              </w:rPr>
              <w:t xml:space="preserve">. </w:t>
            </w:r>
          </w:p>
          <w:p w14:paraId="54F9CEDB" w14:textId="55D43D61" w:rsidR="0069100A" w:rsidRDefault="00EB2425" w:rsidP="0069100A">
            <w:pPr>
              <w:spacing w:line="240" w:lineRule="atLeast"/>
              <w:rPr>
                <w:rFonts w:ascii="Calibri" w:hAnsi="Calibri"/>
                <w:noProof/>
                <w:color w:val="000000" w:themeColor="text1"/>
                <w:szCs w:val="20"/>
              </w:rPr>
            </w:pPr>
            <w:r>
              <w:rPr>
                <w:noProof/>
                <w:lang w:eastAsia="de-DE"/>
              </w:rPr>
              <w:drawing>
                <wp:anchor distT="0" distB="0" distL="114300" distR="114300" simplePos="0" relativeHeight="253833216" behindDoc="0" locked="0" layoutInCell="1" allowOverlap="1" wp14:anchorId="18A6A48F" wp14:editId="54ACC08E">
                  <wp:simplePos x="0" y="0"/>
                  <wp:positionH relativeFrom="column">
                    <wp:posOffset>3824406</wp:posOffset>
                  </wp:positionH>
                  <wp:positionV relativeFrom="paragraph">
                    <wp:posOffset>117929</wp:posOffset>
                  </wp:positionV>
                  <wp:extent cx="980895" cy="980895"/>
                  <wp:effectExtent l="0" t="0" r="0" b="0"/>
                  <wp:wrapNone/>
                  <wp:docPr id="335040457" name="Grafik 1059" descr="Ein Bild, das Handschrift, Schrift, Clipart, Zeichnung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5040457" name="Grafik 1059" descr="Ein Bild, das Handschrift, Schrift, Clipart, Zeichnung enthält.&#10;&#10;Automatisch generierte Beschreibung"/>
                          <pic:cNvPicPr/>
                        </pic:nvPicPr>
                        <pic:blipFill>
                          <a:blip r:embed="rId1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0895" cy="980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E817A22" w14:textId="0AF0E029" w:rsidR="0069100A" w:rsidRDefault="0069100A" w:rsidP="0069100A">
            <w:pPr>
              <w:spacing w:line="240" w:lineRule="atLeast"/>
              <w:rPr>
                <w:rFonts w:ascii="Calibri" w:hAnsi="Calibri"/>
                <w:noProof/>
                <w:color w:val="000000" w:themeColor="text1"/>
                <w:szCs w:val="20"/>
              </w:rPr>
            </w:pPr>
            <w:r>
              <w:rPr>
                <w:rFonts w:ascii="Calibri" w:hAnsi="Calibri"/>
                <w:noProof/>
                <w:color w:val="000000" w:themeColor="text1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3306880" behindDoc="0" locked="0" layoutInCell="1" allowOverlap="1" wp14:anchorId="7AF40EEC" wp14:editId="12FA9022">
                      <wp:simplePos x="0" y="0"/>
                      <wp:positionH relativeFrom="column">
                        <wp:posOffset>3564890</wp:posOffset>
                      </wp:positionH>
                      <wp:positionV relativeFrom="paragraph">
                        <wp:posOffset>219075</wp:posOffset>
                      </wp:positionV>
                      <wp:extent cx="0" cy="263525"/>
                      <wp:effectExtent l="63500" t="0" r="50800" b="28575"/>
                      <wp:wrapNone/>
                      <wp:docPr id="1041051823" name="Gerade Verbindung mit Pfeil 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63525"/>
                              </a:xfrm>
                              <a:prstGeom prst="straightConnector1">
                                <a:avLst/>
                              </a:prstGeom>
                              <a:ln w="28575"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524106E9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Gerade Verbindung mit Pfeil 89" o:spid="_x0000_s1026" type="#_x0000_t32" style="position:absolute;margin-left:280.7pt;margin-top:17.25pt;width:0;height:20.75pt;z-index:253306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" strokecolor="#327a86 [3204]" strokeweight="2.2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Calibri" w:hAnsi="Calibri"/>
                <w:noProof/>
                <w:color w:val="000000" w:themeColor="text1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3305856" behindDoc="0" locked="0" layoutInCell="1" allowOverlap="1" wp14:anchorId="50DC4E82" wp14:editId="3C292EF0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218099</wp:posOffset>
                      </wp:positionV>
                      <wp:extent cx="0" cy="263525"/>
                      <wp:effectExtent l="63500" t="0" r="50800" b="28575"/>
                      <wp:wrapNone/>
                      <wp:docPr id="381466120" name="Gerade Verbindung mit Pfeil 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63525"/>
                              </a:xfrm>
                              <a:prstGeom prst="straightConnector1">
                                <a:avLst/>
                              </a:prstGeom>
                              <a:ln w="28575"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ACDE1AD" id="Gerade Verbindung mit Pfeil 89" o:spid="_x0000_s1026" type="#_x0000_t32" style="position:absolute;margin-left:1.75pt;margin-top:17.15pt;width:0;height:20.75pt;z-index:253305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" strokecolor="#327a86 [3204]" strokeweight="2.2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Calibri" w:hAnsi="Calibri"/>
                <w:noProof/>
                <w:color w:val="000000" w:themeColor="text1"/>
                <w:szCs w:val="20"/>
              </w:rPr>
              <w:drawing>
                <wp:inline distT="0" distB="0" distL="0" distR="0" wp14:anchorId="13588B13" wp14:editId="5953D41D">
                  <wp:extent cx="3632835" cy="708508"/>
                  <wp:effectExtent l="0" t="0" r="0" b="3175"/>
                  <wp:docPr id="512354934" name="Grafik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2354934" name="Grafik 512354934"/>
                          <pic:cNvPicPr/>
                        </pic:nvPicPr>
                        <pic:blipFill>
                          <a:blip r:embed="rId101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24227" cy="7263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hAnsi="Calibri"/>
                <w:noProof/>
                <w:color w:val="000000" w:themeColor="text1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3304832" behindDoc="0" locked="0" layoutInCell="1" allowOverlap="1" wp14:anchorId="19909F1B" wp14:editId="1F2A7DCF">
                      <wp:simplePos x="0" y="0"/>
                      <wp:positionH relativeFrom="column">
                        <wp:posOffset>2988310</wp:posOffset>
                      </wp:positionH>
                      <wp:positionV relativeFrom="paragraph">
                        <wp:posOffset>201930</wp:posOffset>
                      </wp:positionV>
                      <wp:extent cx="529590" cy="325755"/>
                      <wp:effectExtent l="0" t="0" r="16510" b="17145"/>
                      <wp:wrapNone/>
                      <wp:docPr id="1037701078" name="Gruppieren 8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9590" cy="325755"/>
                                <a:chOff x="0" y="0"/>
                                <a:chExt cx="529590" cy="325755"/>
                              </a:xfrm>
                            </wpg:grpSpPr>
                            <wps:wsp>
                              <wps:cNvPr id="46556512" name="Gerade Verbindung mit Pfeil 87"/>
                              <wps:cNvCnPr/>
                              <wps:spPr>
                                <a:xfrm flipH="1" flipV="1">
                                  <a:off x="0" y="7620"/>
                                  <a:ext cx="529590" cy="318135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solidFill>
                                    <a:schemeClr val="bg1">
                                      <a:lumMod val="65000"/>
                                    </a:schemeClr>
                                  </a:solidFill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82306536" name="Gerade Verbindung mit Pfeil 87"/>
                              <wps:cNvCnPr/>
                              <wps:spPr>
                                <a:xfrm flipH="1" flipV="1">
                                  <a:off x="0" y="7620"/>
                                  <a:ext cx="372110" cy="31750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solidFill>
                                    <a:schemeClr val="bg1">
                                      <a:lumMod val="65000"/>
                                    </a:schemeClr>
                                  </a:solidFill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133886554" name="Gerade Verbindung mit Pfeil 87"/>
                              <wps:cNvCnPr/>
                              <wps:spPr>
                                <a:xfrm flipH="1" flipV="1">
                                  <a:off x="0" y="7620"/>
                                  <a:ext cx="225425" cy="316865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solidFill>
                                    <a:schemeClr val="bg1">
                                      <a:lumMod val="65000"/>
                                    </a:schemeClr>
                                  </a:solidFill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546039358" name="Gerade Verbindung mit Pfeil 87"/>
                              <wps:cNvCnPr/>
                              <wps:spPr>
                                <a:xfrm flipH="1" flipV="1">
                                  <a:off x="0" y="0"/>
                                  <a:ext cx="105410" cy="324485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solidFill>
                                    <a:schemeClr val="bg1">
                                      <a:lumMod val="65000"/>
                                    </a:schemeClr>
                                  </a:solidFill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346C1D2" id="Gruppieren 88" o:spid="_x0000_s1026" style="position:absolute;margin-left:235.3pt;margin-top:15.9pt;width:41.7pt;height:25.65pt;z-index:253304832" coordsize="5295,325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">
                      <v:shape id="Gerade Verbindung mit Pfeil 87" o:spid="_x0000_s1027" type="#_x0000_t32" style="position:absolute;top:76;width:5295;height:3181;flip:x 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" strokecolor="#a5a5a5 [2092]" strokeweight=".5pt">
                        <v:stroke joinstyle="miter"/>
                      </v:shape>
                      <v:shape id="Gerade Verbindung mit Pfeil 87" o:spid="_x0000_s1028" type="#_x0000_t32" style="position:absolute;top:76;width:3721;height:3175;flip:x 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" strokecolor="#a5a5a5 [2092]" strokeweight=".5pt">
                        <v:stroke joinstyle="miter"/>
                      </v:shape>
                      <v:shape id="Gerade Verbindung mit Pfeil 87" o:spid="_x0000_s1029" type="#_x0000_t32" style="position:absolute;top:76;width:2254;height:3168;flip:x 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" strokecolor="#a5a5a5 [2092]" strokeweight=".5pt">
                        <v:stroke joinstyle="miter"/>
                      </v:shape>
                      <v:shape id="Gerade Verbindung mit Pfeil 87" o:spid="_x0000_s1030" type="#_x0000_t32" style="position:absolute;width:1054;height:3244;flip:x 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" strokecolor="#a5a5a5 [2092]" strokeweight=".5pt">
                        <v:stroke joinstyle="miter"/>
                      </v:shape>
                    </v:group>
                  </w:pict>
                </mc:Fallback>
              </mc:AlternateContent>
            </w:r>
            <w:r>
              <w:rPr>
                <w:rFonts w:ascii="Calibri" w:hAnsi="Calibri"/>
                <w:noProof/>
                <w:color w:val="000000" w:themeColor="text1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3300736" behindDoc="0" locked="0" layoutInCell="1" allowOverlap="1" wp14:anchorId="6714E991" wp14:editId="76A2F8FB">
                      <wp:simplePos x="0" y="0"/>
                      <wp:positionH relativeFrom="column">
                        <wp:posOffset>1788160</wp:posOffset>
                      </wp:positionH>
                      <wp:positionV relativeFrom="paragraph">
                        <wp:posOffset>207010</wp:posOffset>
                      </wp:positionV>
                      <wp:extent cx="529590" cy="325755"/>
                      <wp:effectExtent l="0" t="0" r="16510" b="17145"/>
                      <wp:wrapNone/>
                      <wp:docPr id="1908586956" name="Gruppieren 8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9590" cy="325755"/>
                                <a:chOff x="0" y="0"/>
                                <a:chExt cx="529590" cy="325755"/>
                              </a:xfrm>
                            </wpg:grpSpPr>
                            <wps:wsp>
                              <wps:cNvPr id="1549142737" name="Gerade Verbindung mit Pfeil 87"/>
                              <wps:cNvCnPr/>
                              <wps:spPr>
                                <a:xfrm flipH="1" flipV="1">
                                  <a:off x="0" y="7620"/>
                                  <a:ext cx="529590" cy="318135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solidFill>
                                    <a:schemeClr val="bg1">
                                      <a:lumMod val="65000"/>
                                    </a:schemeClr>
                                  </a:solidFill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34340004" name="Gerade Verbindung mit Pfeil 87"/>
                              <wps:cNvCnPr/>
                              <wps:spPr>
                                <a:xfrm flipH="1" flipV="1">
                                  <a:off x="0" y="7620"/>
                                  <a:ext cx="372110" cy="31750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solidFill>
                                    <a:schemeClr val="bg1">
                                      <a:lumMod val="65000"/>
                                    </a:schemeClr>
                                  </a:solidFill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96174650" name="Gerade Verbindung mit Pfeil 87"/>
                              <wps:cNvCnPr/>
                              <wps:spPr>
                                <a:xfrm flipH="1" flipV="1">
                                  <a:off x="0" y="7620"/>
                                  <a:ext cx="225425" cy="316865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solidFill>
                                    <a:schemeClr val="bg1">
                                      <a:lumMod val="65000"/>
                                    </a:schemeClr>
                                  </a:solidFill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145826833" name="Gerade Verbindung mit Pfeil 87"/>
                              <wps:cNvCnPr/>
                              <wps:spPr>
                                <a:xfrm flipH="1" flipV="1">
                                  <a:off x="0" y="0"/>
                                  <a:ext cx="105410" cy="324485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solidFill>
                                    <a:schemeClr val="bg1">
                                      <a:lumMod val="65000"/>
                                    </a:schemeClr>
                                  </a:solidFill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6A8E597" id="Gruppieren 88" o:spid="_x0000_s1026" style="position:absolute;margin-left:140.8pt;margin-top:16.3pt;width:41.7pt;height:25.65pt;z-index:253300736" coordsize="5295,325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">
                      <v:shape id="Gerade Verbindung mit Pfeil 87" o:spid="_x0000_s1027" type="#_x0000_t32" style="position:absolute;top:76;width:5295;height:3181;flip:x 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" strokecolor="#a5a5a5 [2092]" strokeweight=".5pt">
                        <v:stroke joinstyle="miter"/>
                      </v:shape>
                      <v:shape id="Gerade Verbindung mit Pfeil 87" o:spid="_x0000_s1028" type="#_x0000_t32" style="position:absolute;top:76;width:3721;height:3175;flip:x 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" strokecolor="#a5a5a5 [2092]" strokeweight=".5pt">
                        <v:stroke joinstyle="miter"/>
                      </v:shape>
                      <v:shape id="Gerade Verbindung mit Pfeil 87" o:spid="_x0000_s1029" type="#_x0000_t32" style="position:absolute;top:76;width:2254;height:3168;flip:x 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" strokecolor="#a5a5a5 [2092]" strokeweight=".5pt">
                        <v:stroke joinstyle="miter"/>
                      </v:shape>
                      <v:shape id="Gerade Verbindung mit Pfeil 87" o:spid="_x0000_s1030" type="#_x0000_t32" style="position:absolute;width:1054;height:3244;flip:x 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" strokecolor="#a5a5a5 [2092]" strokeweight=".5pt">
                        <v:stroke joinstyle="miter"/>
                      </v:shape>
                    </v:group>
                  </w:pict>
                </mc:Fallback>
              </mc:AlternateContent>
            </w:r>
            <w:r>
              <w:rPr>
                <w:rFonts w:ascii="Calibri" w:hAnsi="Calibri"/>
                <w:noProof/>
                <w:color w:val="000000" w:themeColor="text1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3303808" behindDoc="0" locked="0" layoutInCell="1" allowOverlap="1" wp14:anchorId="5214EC39" wp14:editId="00DC5160">
                      <wp:simplePos x="0" y="0"/>
                      <wp:positionH relativeFrom="column">
                        <wp:posOffset>2470150</wp:posOffset>
                      </wp:positionH>
                      <wp:positionV relativeFrom="paragraph">
                        <wp:posOffset>203835</wp:posOffset>
                      </wp:positionV>
                      <wp:extent cx="529590" cy="328295"/>
                      <wp:effectExtent l="0" t="0" r="16510" b="14605"/>
                      <wp:wrapNone/>
                      <wp:docPr id="832356181" name="Gruppieren 8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flipH="1">
                                <a:off x="0" y="0"/>
                                <a:ext cx="529590" cy="328295"/>
                                <a:chOff x="0" y="0"/>
                                <a:chExt cx="529590" cy="328295"/>
                              </a:xfrm>
                            </wpg:grpSpPr>
                            <wps:wsp>
                              <wps:cNvPr id="1399206110" name="Gerade Verbindung mit Pfeil 87"/>
                              <wps:cNvCnPr/>
                              <wps:spPr>
                                <a:xfrm flipH="1" flipV="1">
                                  <a:off x="0" y="7620"/>
                                  <a:ext cx="529590" cy="318135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solidFill>
                                    <a:schemeClr val="bg1">
                                      <a:lumMod val="65000"/>
                                    </a:schemeClr>
                                  </a:solidFill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560180598" name="Gerade Verbindung mit Pfeil 87"/>
                              <wps:cNvCnPr/>
                              <wps:spPr>
                                <a:xfrm flipH="1" flipV="1">
                                  <a:off x="0" y="7620"/>
                                  <a:ext cx="372110" cy="31750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solidFill>
                                    <a:schemeClr val="bg1">
                                      <a:lumMod val="65000"/>
                                    </a:schemeClr>
                                  </a:solidFill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109297862" name="Gerade Verbindung mit Pfeil 87"/>
                              <wps:cNvCnPr/>
                              <wps:spPr>
                                <a:xfrm flipH="1" flipV="1">
                                  <a:off x="0" y="7620"/>
                                  <a:ext cx="225425" cy="316865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solidFill>
                                    <a:schemeClr val="bg1">
                                      <a:lumMod val="65000"/>
                                    </a:schemeClr>
                                  </a:solidFill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961857828" name="Gerade Verbindung mit Pfeil 87"/>
                              <wps:cNvCnPr/>
                              <wps:spPr>
                                <a:xfrm flipH="1" flipV="1">
                                  <a:off x="0" y="0"/>
                                  <a:ext cx="73660" cy="328295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solidFill>
                                    <a:schemeClr val="bg1">
                                      <a:lumMod val="65000"/>
                                    </a:schemeClr>
                                  </a:solidFill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90EC0F4" id="Gruppieren 88" o:spid="_x0000_s1026" style="position:absolute;margin-left:194.5pt;margin-top:16.05pt;width:41.7pt;height:25.85pt;flip:x;z-index:253303808" coordsize="5295,328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">
                      <v:shape id="Gerade Verbindung mit Pfeil 87" o:spid="_x0000_s1027" type="#_x0000_t32" style="position:absolute;top:76;width:5295;height:3181;flip:x 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" strokecolor="#a5a5a5 [2092]" strokeweight=".5pt">
                        <v:stroke joinstyle="miter"/>
                      </v:shape>
                      <v:shape id="Gerade Verbindung mit Pfeil 87" o:spid="_x0000_s1028" type="#_x0000_t32" style="position:absolute;top:76;width:3721;height:3175;flip:x 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" strokecolor="#a5a5a5 [2092]" strokeweight=".5pt">
                        <v:stroke joinstyle="miter"/>
                      </v:shape>
                      <v:shape id="Gerade Verbindung mit Pfeil 87" o:spid="_x0000_s1029" type="#_x0000_t32" style="position:absolute;top:76;width:2254;height:3168;flip:x 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" strokecolor="#a5a5a5 [2092]" strokeweight=".5pt">
                        <v:stroke joinstyle="miter"/>
                      </v:shape>
                      <v:shape id="Gerade Verbindung mit Pfeil 87" o:spid="_x0000_s1030" type="#_x0000_t32" style="position:absolute;width:736;height:3282;flip:x 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" strokecolor="#a5a5a5 [2092]" strokeweight=".5pt">
                        <v:stroke joinstyle="miter"/>
                      </v:shape>
                    </v:group>
                  </w:pict>
                </mc:Fallback>
              </mc:AlternateContent>
            </w:r>
            <w:r>
              <w:rPr>
                <w:rFonts w:ascii="Calibri" w:hAnsi="Calibri"/>
                <w:noProof/>
                <w:color w:val="000000" w:themeColor="text1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3302784" behindDoc="0" locked="0" layoutInCell="1" allowOverlap="1" wp14:anchorId="19C9D11E" wp14:editId="7F01BDD3">
                      <wp:simplePos x="0" y="0"/>
                      <wp:positionH relativeFrom="column">
                        <wp:posOffset>1264920</wp:posOffset>
                      </wp:positionH>
                      <wp:positionV relativeFrom="paragraph">
                        <wp:posOffset>203835</wp:posOffset>
                      </wp:positionV>
                      <wp:extent cx="529590" cy="328295"/>
                      <wp:effectExtent l="0" t="0" r="16510" b="14605"/>
                      <wp:wrapNone/>
                      <wp:docPr id="1982867538" name="Gruppieren 8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flipH="1">
                                <a:off x="0" y="0"/>
                                <a:ext cx="529590" cy="328295"/>
                                <a:chOff x="0" y="0"/>
                                <a:chExt cx="529590" cy="328295"/>
                              </a:xfrm>
                            </wpg:grpSpPr>
                            <wps:wsp>
                              <wps:cNvPr id="1445172922" name="Gerade Verbindung mit Pfeil 87"/>
                              <wps:cNvCnPr/>
                              <wps:spPr>
                                <a:xfrm flipH="1" flipV="1">
                                  <a:off x="0" y="7620"/>
                                  <a:ext cx="529590" cy="318135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solidFill>
                                    <a:schemeClr val="bg1">
                                      <a:lumMod val="65000"/>
                                    </a:schemeClr>
                                  </a:solidFill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13879236" name="Gerade Verbindung mit Pfeil 87"/>
                              <wps:cNvCnPr/>
                              <wps:spPr>
                                <a:xfrm flipH="1" flipV="1">
                                  <a:off x="0" y="7620"/>
                                  <a:ext cx="372110" cy="31750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solidFill>
                                    <a:schemeClr val="bg1">
                                      <a:lumMod val="65000"/>
                                    </a:schemeClr>
                                  </a:solidFill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983590654" name="Gerade Verbindung mit Pfeil 87"/>
                              <wps:cNvCnPr/>
                              <wps:spPr>
                                <a:xfrm flipH="1" flipV="1">
                                  <a:off x="0" y="7620"/>
                                  <a:ext cx="225425" cy="316865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solidFill>
                                    <a:schemeClr val="bg1">
                                      <a:lumMod val="65000"/>
                                    </a:schemeClr>
                                  </a:solidFill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442665865" name="Gerade Verbindung mit Pfeil 87"/>
                              <wps:cNvCnPr/>
                              <wps:spPr>
                                <a:xfrm flipH="1" flipV="1">
                                  <a:off x="0" y="0"/>
                                  <a:ext cx="73660" cy="328295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solidFill>
                                    <a:schemeClr val="bg1">
                                      <a:lumMod val="65000"/>
                                    </a:schemeClr>
                                  </a:solidFill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A1812D7" id="Gruppieren 88" o:spid="_x0000_s1026" style="position:absolute;margin-left:99.6pt;margin-top:16.05pt;width:41.7pt;height:25.85pt;flip:x;z-index:253302784" coordsize="5295,328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">
                      <v:shape id="Gerade Verbindung mit Pfeil 87" o:spid="_x0000_s1027" type="#_x0000_t32" style="position:absolute;top:76;width:5295;height:3181;flip:x 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" strokecolor="#a5a5a5 [2092]" strokeweight=".5pt">
                        <v:stroke joinstyle="miter"/>
                      </v:shape>
                      <v:shape id="Gerade Verbindung mit Pfeil 87" o:spid="_x0000_s1028" type="#_x0000_t32" style="position:absolute;top:76;width:3721;height:3175;flip:x 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" strokecolor="#a5a5a5 [2092]" strokeweight=".5pt">
                        <v:stroke joinstyle="miter"/>
                      </v:shape>
                      <v:shape id="Gerade Verbindung mit Pfeil 87" o:spid="_x0000_s1029" type="#_x0000_t32" style="position:absolute;top:76;width:2254;height:3168;flip:x 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" strokecolor="#a5a5a5 [2092]" strokeweight=".5pt">
                        <v:stroke joinstyle="miter"/>
                      </v:shape>
                      <v:shape id="Gerade Verbindung mit Pfeil 87" o:spid="_x0000_s1030" type="#_x0000_t32" style="position:absolute;width:736;height:3282;flip:x 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" strokecolor="#a5a5a5 [2092]" strokeweight=".5pt">
                        <v:stroke joinstyle="miter"/>
                      </v:shape>
                    </v:group>
                  </w:pict>
                </mc:Fallback>
              </mc:AlternateContent>
            </w:r>
            <w:r>
              <w:rPr>
                <w:rFonts w:ascii="Calibri" w:hAnsi="Calibri"/>
                <w:noProof/>
                <w:color w:val="000000" w:themeColor="text1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3301760" behindDoc="0" locked="0" layoutInCell="1" allowOverlap="1" wp14:anchorId="2CC4A953" wp14:editId="6536B66F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206375</wp:posOffset>
                      </wp:positionV>
                      <wp:extent cx="529590" cy="328295"/>
                      <wp:effectExtent l="0" t="0" r="16510" b="14605"/>
                      <wp:wrapNone/>
                      <wp:docPr id="737483405" name="Gruppieren 8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flipH="1">
                                <a:off x="0" y="0"/>
                                <a:ext cx="529590" cy="328295"/>
                                <a:chOff x="0" y="0"/>
                                <a:chExt cx="529590" cy="328295"/>
                              </a:xfrm>
                            </wpg:grpSpPr>
                            <wps:wsp>
                              <wps:cNvPr id="2044457836" name="Gerade Verbindung mit Pfeil 87"/>
                              <wps:cNvCnPr/>
                              <wps:spPr>
                                <a:xfrm flipH="1" flipV="1">
                                  <a:off x="0" y="7620"/>
                                  <a:ext cx="529590" cy="318135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solidFill>
                                    <a:schemeClr val="bg1">
                                      <a:lumMod val="65000"/>
                                    </a:schemeClr>
                                  </a:solidFill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12504673" name="Gerade Verbindung mit Pfeil 87"/>
                              <wps:cNvCnPr/>
                              <wps:spPr>
                                <a:xfrm flipH="1" flipV="1">
                                  <a:off x="0" y="7620"/>
                                  <a:ext cx="372110" cy="31750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solidFill>
                                    <a:schemeClr val="bg1">
                                      <a:lumMod val="65000"/>
                                    </a:schemeClr>
                                  </a:solidFill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916114090" name="Gerade Verbindung mit Pfeil 87"/>
                              <wps:cNvCnPr/>
                              <wps:spPr>
                                <a:xfrm flipH="1" flipV="1">
                                  <a:off x="0" y="7620"/>
                                  <a:ext cx="225425" cy="316865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solidFill>
                                    <a:schemeClr val="bg1">
                                      <a:lumMod val="65000"/>
                                    </a:schemeClr>
                                  </a:solidFill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611510534" name="Gerade Verbindung mit Pfeil 87"/>
                              <wps:cNvCnPr/>
                              <wps:spPr>
                                <a:xfrm flipH="1" flipV="1">
                                  <a:off x="0" y="0"/>
                                  <a:ext cx="73660" cy="328295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solidFill>
                                    <a:schemeClr val="bg1">
                                      <a:lumMod val="65000"/>
                                    </a:schemeClr>
                                  </a:solidFill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7FE0D8B" id="Gruppieren 88" o:spid="_x0000_s1026" style="position:absolute;margin-left:7pt;margin-top:16.25pt;width:41.7pt;height:25.85pt;flip:x;z-index:253301760" coordsize="5295,328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">
                      <v:shape id="Gerade Verbindung mit Pfeil 87" o:spid="_x0000_s1027" type="#_x0000_t32" style="position:absolute;top:76;width:5295;height:3181;flip:x 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" strokecolor="#a5a5a5 [2092]" strokeweight=".5pt">
                        <v:stroke joinstyle="miter"/>
                      </v:shape>
                      <v:shape id="Gerade Verbindung mit Pfeil 87" o:spid="_x0000_s1028" type="#_x0000_t32" style="position:absolute;top:76;width:3721;height:3175;flip:x 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" strokecolor="#a5a5a5 [2092]" strokeweight=".5pt">
                        <v:stroke joinstyle="miter"/>
                      </v:shape>
                      <v:shape id="Gerade Verbindung mit Pfeil 87" o:spid="_x0000_s1029" type="#_x0000_t32" style="position:absolute;top:76;width:2254;height:3168;flip:x 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" strokecolor="#a5a5a5 [2092]" strokeweight=".5pt">
                        <v:stroke joinstyle="miter"/>
                      </v:shape>
                      <v:shape id="Gerade Verbindung mit Pfeil 87" o:spid="_x0000_s1030" type="#_x0000_t32" style="position:absolute;width:736;height:3282;flip:x 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" strokecolor="#a5a5a5 [2092]" strokeweight=".5pt">
                        <v:stroke joinstyle="miter"/>
                      </v:shape>
                    </v:group>
                  </w:pict>
                </mc:Fallback>
              </mc:AlternateContent>
            </w:r>
            <w:r>
              <w:rPr>
                <w:rFonts w:ascii="Calibri" w:hAnsi="Calibri"/>
                <w:noProof/>
                <w:color w:val="000000" w:themeColor="text1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3299712" behindDoc="0" locked="0" layoutInCell="1" allowOverlap="1" wp14:anchorId="1DA34EC8" wp14:editId="033A823C">
                      <wp:simplePos x="0" y="0"/>
                      <wp:positionH relativeFrom="column">
                        <wp:posOffset>604520</wp:posOffset>
                      </wp:positionH>
                      <wp:positionV relativeFrom="paragraph">
                        <wp:posOffset>208915</wp:posOffset>
                      </wp:positionV>
                      <wp:extent cx="529590" cy="325755"/>
                      <wp:effectExtent l="0" t="0" r="16510" b="17145"/>
                      <wp:wrapNone/>
                      <wp:docPr id="135464142" name="Gruppieren 8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9590" cy="325755"/>
                                <a:chOff x="0" y="0"/>
                                <a:chExt cx="529590" cy="325755"/>
                              </a:xfrm>
                            </wpg:grpSpPr>
                            <wps:wsp>
                              <wps:cNvPr id="738856761" name="Gerade Verbindung mit Pfeil 87"/>
                              <wps:cNvCnPr/>
                              <wps:spPr>
                                <a:xfrm flipH="1" flipV="1">
                                  <a:off x="0" y="7620"/>
                                  <a:ext cx="529590" cy="318135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solidFill>
                                    <a:schemeClr val="bg1">
                                      <a:lumMod val="65000"/>
                                    </a:schemeClr>
                                  </a:solidFill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358563652" name="Gerade Verbindung mit Pfeil 87"/>
                              <wps:cNvCnPr/>
                              <wps:spPr>
                                <a:xfrm flipH="1" flipV="1">
                                  <a:off x="0" y="7620"/>
                                  <a:ext cx="372110" cy="31750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solidFill>
                                    <a:schemeClr val="bg1">
                                      <a:lumMod val="65000"/>
                                    </a:schemeClr>
                                  </a:solidFill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934611156" name="Gerade Verbindung mit Pfeil 87"/>
                              <wps:cNvCnPr/>
                              <wps:spPr>
                                <a:xfrm flipH="1" flipV="1">
                                  <a:off x="0" y="7620"/>
                                  <a:ext cx="225425" cy="316865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solidFill>
                                    <a:schemeClr val="bg1">
                                      <a:lumMod val="65000"/>
                                    </a:schemeClr>
                                  </a:solidFill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66578745" name="Gerade Verbindung mit Pfeil 87"/>
                              <wps:cNvCnPr/>
                              <wps:spPr>
                                <a:xfrm flipH="1" flipV="1">
                                  <a:off x="0" y="0"/>
                                  <a:ext cx="105410" cy="324485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solidFill>
                                    <a:schemeClr val="bg1">
                                      <a:lumMod val="65000"/>
                                    </a:schemeClr>
                                  </a:solidFill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2C5D6CD" id="Gruppieren 88" o:spid="_x0000_s1026" style="position:absolute;margin-left:47.6pt;margin-top:16.45pt;width:41.7pt;height:25.65pt;z-index:253299712" coordsize="5295,325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">
                      <v:shape id="Gerade Verbindung mit Pfeil 87" o:spid="_x0000_s1027" type="#_x0000_t32" style="position:absolute;top:76;width:5295;height:3181;flip:x 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" strokecolor="#a5a5a5 [2092]" strokeweight=".5pt">
                        <v:stroke joinstyle="miter"/>
                      </v:shape>
                      <v:shape id="Gerade Verbindung mit Pfeil 87" o:spid="_x0000_s1028" type="#_x0000_t32" style="position:absolute;top:76;width:3721;height:3175;flip:x 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" strokecolor="#a5a5a5 [2092]" strokeweight=".5pt">
                        <v:stroke joinstyle="miter"/>
                      </v:shape>
                      <v:shape id="Gerade Verbindung mit Pfeil 87" o:spid="_x0000_s1029" type="#_x0000_t32" style="position:absolute;top:76;width:2254;height:3168;flip:x 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" strokecolor="#a5a5a5 [2092]" strokeweight=".5pt">
                        <v:stroke joinstyle="miter"/>
                      </v:shape>
                      <v:shape id="Gerade Verbindung mit Pfeil 87" o:spid="_x0000_s1030" type="#_x0000_t32" style="position:absolute;width:1054;height:3244;flip:x 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" strokecolor="#a5a5a5 [2092]" strokeweight=".5pt">
                        <v:stroke joinstyle="miter"/>
                      </v:shape>
                    </v:group>
                  </w:pict>
                </mc:Fallback>
              </mc:AlternateContent>
            </w:r>
          </w:p>
          <w:p w14:paraId="4DCF58DE" w14:textId="2FE92FAA" w:rsidR="008C3488" w:rsidRDefault="008C3488" w:rsidP="008C3488">
            <w:pPr>
              <w:spacing w:line="240" w:lineRule="atLeast"/>
              <w:rPr>
                <w:rFonts w:ascii="Calibri" w:hAnsi="Calibri"/>
                <w:noProof/>
                <w:color w:val="000000" w:themeColor="text1"/>
                <w:szCs w:val="20"/>
              </w:rPr>
            </w:pPr>
          </w:p>
          <w:p w14:paraId="26911B23" w14:textId="77777777" w:rsidR="008C3488" w:rsidRDefault="008C3488" w:rsidP="008C3488">
            <w:pPr>
              <w:spacing w:line="240" w:lineRule="atLeast"/>
              <w:rPr>
                <w:rFonts w:ascii="Calibri" w:hAnsi="Calibri"/>
                <w:noProof/>
                <w:color w:val="000000" w:themeColor="text1"/>
                <w:szCs w:val="20"/>
              </w:rPr>
            </w:pPr>
          </w:p>
          <w:p w14:paraId="27CAC311" w14:textId="77777777" w:rsidR="008C3488" w:rsidRPr="00C63632" w:rsidRDefault="008C3488" w:rsidP="008C3488">
            <w:pPr>
              <w:spacing w:line="240" w:lineRule="atLeast"/>
              <w:rPr>
                <w:rFonts w:ascii="Calibri" w:hAnsi="Calibri"/>
                <w:noProof/>
                <w:color w:val="000000" w:themeColor="text1"/>
                <w:szCs w:val="20"/>
              </w:rPr>
            </w:pPr>
            <w:r w:rsidRPr="00C63632">
              <w:rPr>
                <w:rFonts w:ascii="Calibri" w:hAnsi="Calibri"/>
                <w:noProof/>
                <w:color w:val="000000" w:themeColor="text1"/>
                <w:szCs w:val="20"/>
              </w:rPr>
              <w:t xml:space="preserve">Was hat die Rechnung mit dem Bild zu tun? </w:t>
            </w:r>
          </w:p>
          <w:p w14:paraId="28AA233E" w14:textId="77777777" w:rsidR="008C3488" w:rsidRPr="00C63632" w:rsidRDefault="008C3488" w:rsidP="009A01B2">
            <w:pPr>
              <w:pStyle w:val="Listenabsatz"/>
            </w:pPr>
            <w:r w:rsidRPr="00C63632">
              <w:t xml:space="preserve">Was passiert beim Verfeinern im Bild mit Teil und Ganzem? </w:t>
            </w:r>
          </w:p>
          <w:p w14:paraId="2216C09D" w14:textId="77777777" w:rsidR="008C3488" w:rsidRPr="00C63632" w:rsidRDefault="008C3488" w:rsidP="009A01B2">
            <w:pPr>
              <w:pStyle w:val="Listenabsatz"/>
            </w:pPr>
            <w:r w:rsidRPr="00C63632">
              <w:t>Was passiert beim Erweitern in Emilys Rechnung mit Zähler und Nenner?</w:t>
            </w:r>
          </w:p>
          <w:p w14:paraId="5DE81EA0" w14:textId="01538EAC" w:rsidR="008C3488" w:rsidRDefault="008C3488" w:rsidP="009A01B2">
            <w:pPr>
              <w:pStyle w:val="Listenabsatz"/>
            </w:pPr>
            <w:r w:rsidRPr="00C63632">
              <w:t xml:space="preserve">Wo sieht man die </w:t>
            </w:r>
            <w:r w:rsidR="00967846">
              <w:t>8</w:t>
            </w:r>
            <w:r w:rsidRPr="00C63632">
              <w:t xml:space="preserve"> im Bild?</w:t>
            </w:r>
            <w:r>
              <w:t xml:space="preserve"> </w:t>
            </w:r>
          </w:p>
          <w:p w14:paraId="2CEBC6EE" w14:textId="77777777" w:rsidR="008C3488" w:rsidRDefault="008C3488" w:rsidP="008C3488">
            <w:pPr>
              <w:spacing w:line="240" w:lineRule="atLeast"/>
              <w:rPr>
                <w:noProof/>
              </w:rPr>
            </w:pPr>
          </w:p>
          <w:p w14:paraId="6C3B5407" w14:textId="77777777" w:rsidR="008C3488" w:rsidRDefault="008C3488" w:rsidP="008C3488">
            <w:pPr>
              <w:spacing w:after="120" w:line="240" w:lineRule="atLeast"/>
              <w:rPr>
                <w:noProof/>
              </w:rPr>
            </w:pPr>
            <w:r w:rsidRPr="0076233D">
              <w:rPr>
                <w:noProof/>
              </w:rPr>
              <w:t>Schreibe deine Beobachtungen auf:</w:t>
            </w:r>
          </w:p>
          <w:tbl>
            <w:tblPr>
              <w:tblStyle w:val="MSKTabelle"/>
              <w:tblW w:w="8447" w:type="dxa"/>
              <w:tblLayout w:type="fixed"/>
              <w:tblLook w:val="0600" w:firstRow="0" w:lastRow="0" w:firstColumn="0" w:lastColumn="0" w:noHBand="1" w:noVBand="1"/>
            </w:tblPr>
            <w:tblGrid>
              <w:gridCol w:w="5160"/>
              <w:gridCol w:w="272"/>
              <w:gridCol w:w="3015"/>
            </w:tblGrid>
            <w:tr w:rsidR="008C3488" w14:paraId="0AE405A2" w14:textId="77777777" w:rsidTr="000E6C38">
              <w:trPr>
                <w:trHeight w:val="2619"/>
              </w:trPr>
              <w:tc>
                <w:tcPr>
                  <w:tcW w:w="5160" w:type="dxa"/>
                </w:tcPr>
                <w:p w14:paraId="3B1379E5" w14:textId="77777777" w:rsidR="008C3488" w:rsidRDefault="008C3488" w:rsidP="008C3488">
                  <w:pPr>
                    <w:spacing w:line="240" w:lineRule="atLeast"/>
                  </w:pPr>
                </w:p>
                <w:p w14:paraId="1D4BE417" w14:textId="77777777" w:rsidR="008C3488" w:rsidRDefault="008C3488" w:rsidP="008C3488">
                  <w:pPr>
                    <w:spacing w:line="240" w:lineRule="atLeast"/>
                  </w:pPr>
                </w:p>
                <w:p w14:paraId="0379F4F7" w14:textId="77777777" w:rsidR="008C3488" w:rsidRDefault="008C3488" w:rsidP="008C3488">
                  <w:pPr>
                    <w:spacing w:line="240" w:lineRule="atLeast"/>
                  </w:pPr>
                </w:p>
                <w:p w14:paraId="651DB414" w14:textId="77777777" w:rsidR="008C3488" w:rsidRDefault="008C3488" w:rsidP="008C3488">
                  <w:pPr>
                    <w:spacing w:line="240" w:lineRule="atLeast"/>
                  </w:pPr>
                </w:p>
              </w:tc>
              <w:tc>
                <w:tcPr>
                  <w:tcW w:w="272" w:type="dxa"/>
                  <w:tcBorders>
                    <w:top w:val="nil"/>
                    <w:bottom w:val="nil"/>
                    <w:right w:val="dashSmallGap" w:sz="12" w:space="0" w:color="BFBFBF"/>
                  </w:tcBorders>
                </w:tcPr>
                <w:p w14:paraId="3F925EBF" w14:textId="77777777" w:rsidR="008C3488" w:rsidRDefault="008C3488" w:rsidP="008C3488">
                  <w:pPr>
                    <w:spacing w:line="240" w:lineRule="atLeast"/>
                  </w:pPr>
                </w:p>
              </w:tc>
              <w:tc>
                <w:tcPr>
                  <w:tcW w:w="3015" w:type="dxa"/>
                  <w:tcBorders>
                    <w:top w:val="dashSmallGap" w:sz="12" w:space="0" w:color="BFBFBF"/>
                    <w:left w:val="dashSmallGap" w:sz="12" w:space="0" w:color="BFBFBF"/>
                    <w:bottom w:val="dashSmallGap" w:sz="12" w:space="0" w:color="BFBFBF"/>
                    <w:right w:val="dashSmallGap" w:sz="12" w:space="0" w:color="BFBFBF"/>
                  </w:tcBorders>
                  <w:tcMar>
                    <w:top w:w="57" w:type="dxa"/>
                  </w:tcMar>
                </w:tcPr>
                <w:p w14:paraId="6D49AC69" w14:textId="77777777" w:rsidR="008C3488" w:rsidRPr="00F705F1" w:rsidRDefault="008C3488" w:rsidP="008C3488">
                  <w:pPr>
                    <w:spacing w:line="240" w:lineRule="atLeast"/>
                    <w:rPr>
                      <w:b/>
                    </w:rPr>
                  </w:pPr>
                  <w:r w:rsidRPr="00F705F1">
                    <w:rPr>
                      <w:b/>
                    </w:rPr>
                    <w:t>Mögliche Satzbausteine</w:t>
                  </w:r>
                </w:p>
                <w:p w14:paraId="3E682EFB" w14:textId="77777777" w:rsidR="008C3488" w:rsidRDefault="008C3488" w:rsidP="009A01B2">
                  <w:pPr>
                    <w:pStyle w:val="Listenabsatz"/>
                  </w:pPr>
                  <w:r>
                    <w:t xml:space="preserve">Teil und Ganzes werden </w:t>
                  </w:r>
                  <w:r>
                    <w:br/>
                    <w:t>jeweils …</w:t>
                  </w:r>
                </w:p>
                <w:p w14:paraId="3DDF302C" w14:textId="77777777" w:rsidR="008C3488" w:rsidRDefault="008C3488" w:rsidP="009A01B2">
                  <w:pPr>
                    <w:pStyle w:val="Listenabsatz"/>
                  </w:pPr>
                  <w:r>
                    <w:t>Die Größe von Teil und Ganzes …</w:t>
                  </w:r>
                </w:p>
                <w:p w14:paraId="3647CB6C" w14:textId="77777777" w:rsidR="008C3488" w:rsidRDefault="008C3488" w:rsidP="009A01B2">
                  <w:pPr>
                    <w:pStyle w:val="Listenabsatz"/>
                  </w:pPr>
                  <w:r>
                    <w:t>… wird in … Felder eingeteilt.</w:t>
                  </w:r>
                </w:p>
                <w:p w14:paraId="7B53B3FD" w14:textId="77777777" w:rsidR="008C3488" w:rsidRDefault="008C3488" w:rsidP="009A01B2">
                  <w:pPr>
                    <w:pStyle w:val="Listenabsatz"/>
                  </w:pPr>
                  <w:r>
                    <w:t xml:space="preserve">Aus den … Felden … mal so viele kleine Felder. </w:t>
                  </w:r>
                </w:p>
                <w:p w14:paraId="552CF53C" w14:textId="77777777" w:rsidR="008C3488" w:rsidRDefault="008C3488" w:rsidP="009A01B2">
                  <w:pPr>
                    <w:pStyle w:val="Listenabsatz"/>
                  </w:pPr>
                  <w:r>
                    <w:t>… mit … multiplizieren.</w:t>
                  </w:r>
                </w:p>
                <w:p w14:paraId="38C8D018" w14:textId="0A912335" w:rsidR="008C3488" w:rsidRPr="005D1AB8" w:rsidRDefault="008C3488" w:rsidP="009A01B2">
                  <w:pPr>
                    <w:pStyle w:val="Listenabsatz"/>
                  </w:pPr>
                  <w:r>
                    <w:t>Die Anzahl der Felder wird ver</w:t>
                  </w:r>
                  <w:r w:rsidR="00100C55">
                    <w:t xml:space="preserve"> </w:t>
                  </w:r>
                  <w:r>
                    <w:t>…</w:t>
                  </w:r>
                  <w:r w:rsidR="00100C55">
                    <w:t xml:space="preserve"> </w:t>
                  </w:r>
                  <w:r>
                    <w:t>facht.</w:t>
                  </w:r>
                </w:p>
              </w:tc>
            </w:tr>
          </w:tbl>
          <w:p w14:paraId="0E62AA24" w14:textId="68B8D451" w:rsidR="008C3488" w:rsidRPr="009973BD" w:rsidRDefault="008C3488" w:rsidP="008C3488">
            <w:pPr>
              <w:spacing w:line="240" w:lineRule="atLeast"/>
              <w:rPr>
                <w:noProof/>
              </w:rPr>
            </w:pPr>
            <w:r>
              <w:rPr>
                <w:noProof/>
              </w:rPr>
              <w:t xml:space="preserve"> </w:t>
            </w:r>
          </w:p>
        </w:tc>
      </w:tr>
      <w:tr w:rsidR="00EF0777" w14:paraId="5B370408" w14:textId="77777777" w:rsidTr="00F356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</w:tcPr>
          <w:p w14:paraId="39303CE2" w14:textId="77777777" w:rsidR="00EF0777" w:rsidRDefault="00EF0777" w:rsidP="00EF0777">
            <w:pPr>
              <w:pStyle w:val="Nummerierung"/>
              <w:rPr>
                <w:noProof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3553664" behindDoc="0" locked="0" layoutInCell="1" allowOverlap="1" wp14:anchorId="35BD9B3B" wp14:editId="59D7921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4445</wp:posOffset>
                      </wp:positionV>
                      <wp:extent cx="229870" cy="167640"/>
                      <wp:effectExtent l="0" t="0" r="0" b="0"/>
                      <wp:wrapNone/>
                      <wp:docPr id="1590760051" name="Gruppieren 1">
                        <a:hlinkClick xmlns:a="http://schemas.openxmlformats.org/drawingml/2006/main" r:id="rId102"/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29870" cy="167640"/>
                                <a:chOff x="0" y="0"/>
                                <a:chExt cx="229870" cy="167640"/>
                              </a:xfrm>
                            </wpg:grpSpPr>
                            <wps:wsp>
                              <wps:cNvPr id="486771058" name="Abgerundetes Rechteck 6"/>
                              <wps:cNvSpPr/>
                              <wps:spPr>
                                <a:xfrm>
                                  <a:off x="0" y="0"/>
                                  <a:ext cx="229870" cy="16764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tx2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34094675" name="Dreieck 7"/>
                              <wps:cNvSpPr/>
                              <wps:spPr>
                                <a:xfrm rot="5400000">
                                  <a:off x="71926" y="34051"/>
                                  <a:ext cx="86995" cy="105410"/>
                                </a:xfrm>
                                <a:prstGeom prst="triangle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2B29FB7" id="Gruppieren 1" o:spid="_x0000_s1026" href="https://mathe-sicher-koennen.dzlm.de/erklaervideos?nid=695" style="position:absolute;margin-left:0;margin-top:.35pt;width:18.1pt;height:13.2pt;z-index:253553664" coordsize="229870,1676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" o:button="t">
                      <v:roundrect id="Abgerundetes Rechteck 6" o:spid="_x0000_s1027" style="position:absolute;width:229870;height:167640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" fillcolor="#327a86 [3215]" stroked="f" strokeweight="1pt">
                        <v:stroke joinstyle="miter"/>
                      </v:roundrect>
                      <v:shape id="Dreieck 7" o:spid="_x0000_s1028" type="#_x0000_t5" style="position:absolute;left:71926;top:34051;width:86995;height:105410;rotation: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" fillcolor="white [3212]" stroked="f" strokeweight="1pt"/>
                    </v:group>
                  </w:pict>
                </mc:Fallback>
              </mc:AlternateContent>
            </w:r>
            <w:r>
              <w:rPr>
                <w:noProof/>
              </w:rPr>
              <w:t xml:space="preserve">        </w:t>
            </w:r>
          </w:p>
          <w:p w14:paraId="6463A661" w14:textId="5579CF2D" w:rsidR="00EF0777" w:rsidRPr="00A42631" w:rsidRDefault="00EF0777" w:rsidP="00A42631">
            <w:pPr>
              <w:pStyle w:val="Nummerierung"/>
              <w:rPr>
                <w:bCs/>
                <w:noProof/>
                <w:sz w:val="13"/>
                <w:szCs w:val="13"/>
              </w:rPr>
            </w:pPr>
            <w:r w:rsidRPr="00A42631">
              <w:rPr>
                <w:b w:val="0"/>
                <w:bCs/>
                <w:noProof/>
                <w:sz w:val="13"/>
                <w:szCs w:val="13"/>
              </w:rPr>
              <w:t>B2B1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</w:tcPr>
          <w:p w14:paraId="5DF2B233" w14:textId="77777777" w:rsidR="00EF0777" w:rsidRPr="00A42631" w:rsidRDefault="00EF0777" w:rsidP="00EF0777">
            <w:pPr>
              <w:pStyle w:val="Nummerierung"/>
              <w:spacing w:line="240" w:lineRule="atLeast"/>
              <w:rPr>
                <w:color w:val="327A86" w:themeColor="accent1"/>
              </w:rPr>
            </w:pPr>
          </w:p>
        </w:tc>
        <w:tc>
          <w:tcPr>
            <w:tcW w:w="4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AB3BFF" w14:textId="5A5AD576" w:rsidR="00EF0777" w:rsidRPr="00A42631" w:rsidRDefault="00EF0777" w:rsidP="00EF0777">
            <w:pPr>
              <w:pStyle w:val="Nummerierung"/>
              <w:rPr>
                <w:color w:val="327A86" w:themeColor="accent1"/>
                <w:sz w:val="24"/>
                <w:szCs w:val="24"/>
              </w:rPr>
            </w:pPr>
            <w:r w:rsidRPr="00A42631">
              <w:rPr>
                <w:color w:val="327A86" w:themeColor="accent1"/>
              </w:rPr>
              <w:t>c)</w:t>
            </w:r>
          </w:p>
        </w:tc>
        <w:tc>
          <w:tcPr>
            <w:tcW w:w="8506" w:type="dxa"/>
            <w:tcBorders>
              <w:top w:val="nil"/>
              <w:left w:val="nil"/>
              <w:bottom w:val="nil"/>
              <w:right w:val="nil"/>
            </w:tcBorders>
          </w:tcPr>
          <w:p w14:paraId="35BD6918" w14:textId="14AEA546" w:rsidR="00EF0777" w:rsidRDefault="00EF0777" w:rsidP="00EF0777">
            <w:pPr>
              <w:spacing w:line="240" w:lineRule="atLeast"/>
              <w:rPr>
                <w:rFonts w:ascii="Calibri" w:hAnsi="Calibri"/>
                <w:noProof/>
                <w:color w:val="000000" w:themeColor="text1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551616" behindDoc="0" locked="0" layoutInCell="1" allowOverlap="1" wp14:anchorId="56D5F17A" wp14:editId="46F5AC16">
                      <wp:simplePos x="0" y="0"/>
                      <wp:positionH relativeFrom="column">
                        <wp:posOffset>4412615</wp:posOffset>
                      </wp:positionH>
                      <wp:positionV relativeFrom="paragraph">
                        <wp:posOffset>705485</wp:posOffset>
                      </wp:positionV>
                      <wp:extent cx="937895" cy="393793"/>
                      <wp:effectExtent l="0" t="0" r="1905" b="0"/>
                      <wp:wrapNone/>
                      <wp:docPr id="68374613" name="Textfeld 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37895" cy="39379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9EA6D9D" w14:textId="77777777" w:rsidR="00EF0777" w:rsidRPr="00563CEA" w:rsidRDefault="00EF0777" w:rsidP="00EF0777">
                                  <w:pPr>
                                    <w:spacing w:line="216" w:lineRule="auto"/>
                                    <w:rPr>
                                      <w:color w:val="327A86" w:themeColor="text2"/>
                                      <w:sz w:val="14"/>
                                      <w:szCs w:val="14"/>
                                    </w:rPr>
                                  </w:pPr>
                                  <w:hyperlink r:id="rId103" w:history="1">
                                    <w:r>
                                      <w:rPr>
                                        <w:rStyle w:val="Hyperlink"/>
                                        <w:noProof/>
                                        <w:sz w:val="14"/>
                                        <w:szCs w:val="14"/>
                                        <w:u w:val="none"/>
                                      </w:rPr>
                                      <w:t>mathe-sicher-koennen.dzlm.de/erklaervideos?nid=695</w:t>
                                    </w:r>
                                  </w:hyperlink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D5F17A" id="_x0000_s1509" type="#_x0000_t202" style="position:absolute;margin-left:347.45pt;margin-top:55.55pt;width:73.85pt;height:31pt;z-index:25355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" fillcolor="white [3201]" stroked="f" strokeweight=".5pt">
                      <v:textbox>
                        <w:txbxContent>
                          <w:p w14:paraId="69EA6D9D" w14:textId="77777777" w:rsidR="00EF0777" w:rsidRPr="00563CEA" w:rsidRDefault="00EF0777" w:rsidP="00EF0777">
                            <w:pPr>
                              <w:spacing w:line="216" w:lineRule="auto"/>
                              <w:rPr>
                                <w:color w:val="327A86" w:themeColor="text2"/>
                                <w:sz w:val="14"/>
                                <w:szCs w:val="14"/>
                              </w:rPr>
                            </w:pPr>
                            <w:hyperlink r:id="rId104" w:history="1">
                              <w:r>
                                <w:rPr>
                                  <w:rStyle w:val="Hyperlink"/>
                                  <w:noProof/>
                                  <w:sz w:val="14"/>
                                  <w:szCs w:val="14"/>
                                  <w:u w:val="none"/>
                                </w:rPr>
                                <w:t>mathe-sicher-koennen.dzlm.de/erklaervideos?nid=695</w:t>
                              </w:r>
                            </w:hyperlink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3549568" behindDoc="0" locked="0" layoutInCell="1" allowOverlap="1" wp14:anchorId="7A36C0E9" wp14:editId="3C098FB6">
                  <wp:simplePos x="0" y="0"/>
                  <wp:positionH relativeFrom="column">
                    <wp:posOffset>4500546</wp:posOffset>
                  </wp:positionH>
                  <wp:positionV relativeFrom="paragraph">
                    <wp:posOffset>114935</wp:posOffset>
                  </wp:positionV>
                  <wp:extent cx="553409" cy="553409"/>
                  <wp:effectExtent l="0" t="0" r="0" b="0"/>
                  <wp:wrapNone/>
                  <wp:docPr id="1731167562" name="Grafik 61" descr="Ein Bild, das Muster, Quadrat, Symmetrie, Pixel enthält.&#10;&#10;Automatisch generierte Beschreibung">
                    <a:hlinkClick xmlns:a="http://schemas.openxmlformats.org/drawingml/2006/main" r:id="rId10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1167562" name="Grafik 61" descr="Ein Bild, das Muster, Quadrat, Symmetrie, Pixel enthält.&#10;&#10;Automatisch generierte Beschreibung">
                            <a:hlinkClick r:id="rId105"/>
                          </pic:cNvPr>
                          <pic:cNvPicPr/>
                        </pic:nvPicPr>
                        <pic:blipFill>
                          <a:blip r:embed="rId10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3409" cy="5534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alibri" w:hAnsi="Calibri"/>
                <w:noProof/>
                <w:color w:val="000000" w:themeColor="text1"/>
                <w:szCs w:val="20"/>
              </w:rPr>
              <w:t>Vergleiche deine Erklärung mit dem Erklärvideo:</w:t>
            </w:r>
          </w:p>
          <w:p w14:paraId="3E75923D" w14:textId="40D3B409" w:rsidR="00EF0777" w:rsidRDefault="00EF0777" w:rsidP="00EF0777">
            <w:pPr>
              <w:pStyle w:val="Listenabsatz"/>
              <w:numPr>
                <w:ilvl w:val="0"/>
                <w:numId w:val="58"/>
              </w:numPr>
              <w:rPr>
                <w:rFonts w:ascii="Calibri" w:hAnsi="Calibri"/>
                <w:color w:val="000000" w:themeColor="text1"/>
                <w:szCs w:val="20"/>
              </w:rPr>
            </w:pPr>
            <w:r>
              <w:rPr>
                <w:rFonts w:ascii="Calibri" w:hAnsi="Calibri"/>
                <w:color w:val="000000" w:themeColor="text1"/>
                <w:szCs w:val="20"/>
              </w:rPr>
              <w:t>Was wird genauso erklärt, wie du es gemacht hast?</w:t>
            </w:r>
            <w:r>
              <w:t xml:space="preserve"> </w:t>
            </w:r>
          </w:p>
          <w:p w14:paraId="3F7803CE" w14:textId="77777777" w:rsidR="00EF0777" w:rsidRDefault="00EF0777" w:rsidP="00EF0777">
            <w:pPr>
              <w:pStyle w:val="Listenabsatz"/>
              <w:numPr>
                <w:ilvl w:val="0"/>
                <w:numId w:val="58"/>
              </w:numPr>
              <w:rPr>
                <w:rFonts w:ascii="Calibri" w:hAnsi="Calibri"/>
                <w:color w:val="000000" w:themeColor="text1"/>
                <w:szCs w:val="20"/>
              </w:rPr>
            </w:pPr>
            <w:r w:rsidRPr="006E047D">
              <w:rPr>
                <w:rFonts w:ascii="Calibri" w:hAnsi="Calibri"/>
                <w:color w:val="000000" w:themeColor="text1"/>
                <w:szCs w:val="20"/>
              </w:rPr>
              <w:t>Was ist anders? Was wird zusätzlich erklärt?</w:t>
            </w:r>
            <w:r>
              <w:t xml:space="preserve"> </w:t>
            </w:r>
          </w:p>
          <w:p w14:paraId="3E298DF0" w14:textId="2FB2A199" w:rsidR="00EF0777" w:rsidRDefault="00EF0777" w:rsidP="00EF0777">
            <w:pPr>
              <w:spacing w:line="240" w:lineRule="atLeast"/>
              <w:rPr>
                <w:noProof/>
              </w:rPr>
            </w:pPr>
          </w:p>
        </w:tc>
      </w:tr>
    </w:tbl>
    <w:p w14:paraId="1A79E7AC" w14:textId="39194024" w:rsidR="008C3488" w:rsidRDefault="008C3488">
      <w:pPr>
        <w:rPr>
          <w:b/>
          <w:bCs/>
        </w:rPr>
      </w:pPr>
      <w:r>
        <w:rPr>
          <w:b/>
          <w:bCs/>
        </w:rPr>
        <w:br w:type="page"/>
      </w:r>
    </w:p>
    <w:tbl>
      <w:tblPr>
        <w:tblW w:w="9640" w:type="dxa"/>
        <w:tblInd w:w="-14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425"/>
        <w:gridCol w:w="8506"/>
      </w:tblGrid>
      <w:tr w:rsidR="006B1E07" w14:paraId="06358A17" w14:textId="77777777" w:rsidTr="00F35682">
        <w:tc>
          <w:tcPr>
            <w:tcW w:w="709" w:type="dxa"/>
          </w:tcPr>
          <w:p w14:paraId="6EFBF38F" w14:textId="3F985E48" w:rsidR="006B1E07" w:rsidRPr="00B74344" w:rsidRDefault="005D1AB8" w:rsidP="00E13C64">
            <w:pPr>
              <w:pStyle w:val="berschrift3"/>
              <w:spacing w:line="240" w:lineRule="atLeast"/>
            </w:pPr>
            <w:r>
              <w:lastRenderedPageBreak/>
              <w:t>2</w:t>
            </w:r>
            <w:r w:rsidR="00740387">
              <w:t>.2</w:t>
            </w:r>
          </w:p>
        </w:tc>
        <w:tc>
          <w:tcPr>
            <w:tcW w:w="8931" w:type="dxa"/>
            <w:gridSpan w:val="2"/>
          </w:tcPr>
          <w:p w14:paraId="52BBB5AD" w14:textId="3976F423" w:rsidR="006B1E07" w:rsidRPr="00B74344" w:rsidRDefault="00740387" w:rsidP="00E13C64">
            <w:pPr>
              <w:pStyle w:val="berschrift3"/>
              <w:spacing w:line="240" w:lineRule="atLeast"/>
            </w:pPr>
            <w:r w:rsidRPr="00740387">
              <w:t>Zahlen zum Erweitern finden</w:t>
            </w:r>
          </w:p>
        </w:tc>
      </w:tr>
      <w:tr w:rsidR="00CD338A" w14:paraId="500903ED" w14:textId="77777777" w:rsidTr="00F35682">
        <w:trPr>
          <w:trHeight w:val="3647"/>
        </w:trPr>
        <w:tc>
          <w:tcPr>
            <w:tcW w:w="709" w:type="dxa"/>
          </w:tcPr>
          <w:p w14:paraId="4EFF3878" w14:textId="2266E488" w:rsidR="00CD338A" w:rsidRDefault="00DC14C3" w:rsidP="00E13C64">
            <w:pPr>
              <w:spacing w:line="240" w:lineRule="atLeast"/>
              <w:rPr>
                <w:noProof/>
              </w:rPr>
            </w:pPr>
            <w:r w:rsidRPr="00F4582F">
              <w:rPr>
                <w:noProof/>
              </w:rPr>
              <w:drawing>
                <wp:inline distT="0" distB="0" distL="0" distR="0" wp14:anchorId="6822E4F4" wp14:editId="08443749">
                  <wp:extent cx="361850" cy="273600"/>
                  <wp:effectExtent l="0" t="0" r="635" b="0"/>
                  <wp:docPr id="22314" name="Grafik 223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850" cy="27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" w:type="dxa"/>
          </w:tcPr>
          <w:p w14:paraId="30264290" w14:textId="3C92EFC2" w:rsidR="00CD338A" w:rsidRDefault="00CD338A" w:rsidP="00E13C64">
            <w:pPr>
              <w:pStyle w:val="Nummerierung"/>
              <w:spacing w:line="240" w:lineRule="atLeast"/>
            </w:pPr>
            <w:r>
              <w:t>a)</w:t>
            </w:r>
          </w:p>
        </w:tc>
        <w:tc>
          <w:tcPr>
            <w:tcW w:w="8506" w:type="dxa"/>
          </w:tcPr>
          <w:p w14:paraId="5DBAD131" w14:textId="23F8479A" w:rsidR="00740387" w:rsidRPr="009B13F2" w:rsidRDefault="00740387" w:rsidP="00E13C64">
            <w:pPr>
              <w:spacing w:line="240" w:lineRule="atLeast"/>
              <w:rPr>
                <w:rFonts w:ascii="Calibri" w:hAnsi="Calibri"/>
                <w:color w:val="000000" w:themeColor="text1"/>
                <w:szCs w:val="20"/>
              </w:rPr>
            </w:pPr>
            <w:r w:rsidRPr="00C63632">
              <w:rPr>
                <w:rFonts w:ascii="Calibri" w:hAnsi="Calibri"/>
                <w:color w:val="000000" w:themeColor="text1"/>
                <w:szCs w:val="20"/>
              </w:rPr>
              <w:t>Wie wurde hier erweitert oder verfeinert?</w:t>
            </w:r>
            <w:r w:rsidR="005E3CBD" w:rsidRPr="003F299B">
              <w:t xml:space="preserve"> </w:t>
            </w:r>
          </w:p>
          <w:p w14:paraId="5F7F7123" w14:textId="5492E2AF" w:rsidR="00A16E50" w:rsidRDefault="005E3CBD" w:rsidP="00E13C64">
            <w:pPr>
              <w:spacing w:line="240" w:lineRule="atLeast"/>
            </w:pPr>
            <w:r w:rsidRPr="005E3CBD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3628416" behindDoc="0" locked="0" layoutInCell="1" allowOverlap="1" wp14:anchorId="78A4D3D1" wp14:editId="08679177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17780</wp:posOffset>
                      </wp:positionV>
                      <wp:extent cx="1198880" cy="959485"/>
                      <wp:effectExtent l="0" t="0" r="7620" b="5715"/>
                      <wp:wrapNone/>
                      <wp:docPr id="591659992" name="Gruppieren 17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98880" cy="959485"/>
                                <a:chOff x="12359" y="5946"/>
                                <a:chExt cx="1198908" cy="960874"/>
                              </a:xfrm>
                            </wpg:grpSpPr>
                            <wps:wsp>
                              <wps:cNvPr id="126192831" name="Textfeld 3"/>
                              <wps:cNvSpPr txBox="1"/>
                              <wps:spPr>
                                <a:xfrm>
                                  <a:off x="474666" y="302920"/>
                                  <a:ext cx="227965" cy="1841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2600370" w14:textId="77777777" w:rsidR="005E3CBD" w:rsidRDefault="005E3CBD" w:rsidP="005E3CBD">
                                    <w:pPr>
                                      <w:jc w:val="center"/>
                                      <w:rPr>
                                        <w:rFonts w:ascii="Calibri" w:eastAsia="Calibri" w:hAnsi="Calibri"/>
                                        <w:color w:val="000000"/>
                                        <w:kern w:val="24"/>
                                      </w:rPr>
                                    </w:pPr>
                                    <w:r>
                                      <w:rPr>
                                        <w:rFonts w:ascii="Calibri" w:eastAsia="Calibri" w:hAnsi="Calibri"/>
                                        <w:color w:val="000000"/>
                                        <w:kern w:val="24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rot="0" spcFirstLastPara="0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425288366" name="Textfeld 3"/>
                              <wps:cNvSpPr txBox="1"/>
                              <wps:spPr>
                                <a:xfrm>
                                  <a:off x="472631" y="497066"/>
                                  <a:ext cx="232011" cy="16356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870926B" w14:textId="77777777" w:rsidR="005E3CBD" w:rsidRDefault="005E3CBD" w:rsidP="005E3CBD">
                                    <w:pPr>
                                      <w:jc w:val="center"/>
                                      <w:rPr>
                                        <w:rFonts w:ascii="Calibri" w:eastAsia="Calibri" w:hAnsi="Calibri"/>
                                        <w:color w:val="000000"/>
                                        <w:kern w:val="24"/>
                                      </w:rPr>
                                    </w:pPr>
                                    <w:r>
                                      <w:rPr>
                                        <w:rFonts w:ascii="Calibri" w:eastAsia="Calibri" w:hAnsi="Calibri"/>
                                        <w:color w:val="000000"/>
                                        <w:kern w:val="24"/>
                                      </w:rPr>
                                      <w:t>6</w:t>
                                    </w:r>
                                  </w:p>
                                </w:txbxContent>
                              </wps:txbx>
                              <wps:bodyPr rot="0" spcFirstLastPara="0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71962693" name="Gerade Verbindung 1971962693"/>
                              <wps:cNvCnPr>
                                <a:cxnSpLocks/>
                              </wps:cNvCnPr>
                              <wps:spPr>
                                <a:xfrm>
                                  <a:off x="484805" y="492380"/>
                                  <a:ext cx="207662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g:grpSp>
                              <wpg:cNvPr id="20501435" name="Gruppieren 20501435"/>
                              <wpg:cNvGrpSpPr/>
                              <wpg:grpSpPr>
                                <a:xfrm>
                                  <a:off x="12359" y="297715"/>
                                  <a:ext cx="232011" cy="365776"/>
                                  <a:chOff x="12359" y="297715"/>
                                  <a:chExt cx="232011" cy="365776"/>
                                </a:xfrm>
                              </wpg:grpSpPr>
                              <wps:wsp>
                                <wps:cNvPr id="1058478762" name="Textfeld 3"/>
                                <wps:cNvSpPr txBox="1"/>
                                <wps:spPr>
                                  <a:xfrm>
                                    <a:off x="14405" y="297715"/>
                                    <a:ext cx="227919" cy="18414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61ADC539" w14:textId="77777777" w:rsidR="005E3CBD" w:rsidRDefault="005E3CBD" w:rsidP="005E3CBD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  <w:t>1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spAutoFit/>
                                </wps:bodyPr>
                              </wps:wsp>
                              <wps:wsp>
                                <wps:cNvPr id="719224000" name="Textfeld 3"/>
                                <wps:cNvSpPr txBox="1"/>
                                <wps:spPr>
                                  <a:xfrm>
                                    <a:off x="12359" y="499926"/>
                                    <a:ext cx="232011" cy="16356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6273F7F1" w14:textId="77777777" w:rsidR="005E3CBD" w:rsidRDefault="005E3CBD" w:rsidP="005E3CBD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  <w:t>2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19722324" name="Gerade Verbindung 1119722324"/>
                                <wps:cNvCnPr>
                                  <a:cxnSpLocks/>
                                </wps:cNvCnPr>
                                <wps:spPr>
                                  <a:xfrm>
                                    <a:off x="56364" y="487002"/>
                                    <a:ext cx="144000" cy="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s:wsp>
                              <wps:cNvPr id="434300772" name="Textfeld 398"/>
                              <wps:cNvSpPr txBox="1"/>
                              <wps:spPr>
                                <a:xfrm>
                                  <a:off x="275532" y="351572"/>
                                  <a:ext cx="223743" cy="252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5FBC965" w14:textId="77777777" w:rsidR="005E3CBD" w:rsidRDefault="005E3CBD" w:rsidP="005E3CBD">
                                    <w:pPr>
                                      <w:rPr>
                                        <w:rFonts w:ascii="Calibri" w:eastAsia="Calibri" w:hAnsi="Calibri"/>
                                        <w:color w:val="000000"/>
                                        <w:kern w:val="24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Calibri" w:eastAsia="Calibri" w:hAnsi="Calibri"/>
                                        <w:color w:val="000000"/>
                                        <w:kern w:val="24"/>
                                        <w:sz w:val="28"/>
                                        <w:szCs w:val="28"/>
                                      </w:rPr>
                                      <w:t>=</w:t>
                                    </w:r>
                                    <w:r>
                                      <w:rPr>
                                        <w:rFonts w:ascii="Calibri" w:eastAsia="Calibri" w:hAnsi="Calibri"/>
                                        <w:color w:val="000000"/>
                                        <w:kern w:val="24"/>
                                      </w:rPr>
                                      <w:t xml:space="preserve">     </w:t>
                                    </w:r>
                                  </w:p>
                                </w:txbxContent>
                              </wps:txbx>
                              <wps:bodyPr rot="0" spcFirstLastPara="0" vert="horz" wrap="square" lIns="3600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536763875" name="Grafik 153676387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duotone>
                                    <a:schemeClr val="accent3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" r="4035" b="51794"/>
                                <a:stretch>
                                  <a:fillRect/>
                                </a:stretch>
                              </pic:blipFill>
                              <pic:spPr>
                                <a:xfrm flipV="1">
                                  <a:off x="191340" y="744840"/>
                                  <a:ext cx="324000" cy="2161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77716646" name="Freihandform 1177716646"/>
                              <wps:cNvSpPr/>
                              <wps:spPr>
                                <a:xfrm>
                                  <a:off x="157813" y="206260"/>
                                  <a:ext cx="436606" cy="119133"/>
                                </a:xfrm>
                                <a:custGeom>
                                  <a:avLst/>
                                  <a:gdLst>
                                    <a:gd name="connsiteX0" fmla="*/ 0 w 436606"/>
                                    <a:gd name="connsiteY0" fmla="*/ 123591 h 123591"/>
                                    <a:gd name="connsiteX1" fmla="*/ 205946 w 436606"/>
                                    <a:gd name="connsiteY1" fmla="*/ 23 h 123591"/>
                                    <a:gd name="connsiteX2" fmla="*/ 436606 w 436606"/>
                                    <a:gd name="connsiteY2" fmla="*/ 115353 h 123591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</a:cxnLst>
                                  <a:rect l="l" t="t" r="r" b="b"/>
                                  <a:pathLst>
                                    <a:path w="436606" h="123591">
                                      <a:moveTo>
                                        <a:pt x="0" y="123591"/>
                                      </a:moveTo>
                                      <a:cubicBezTo>
                                        <a:pt x="66589" y="62493"/>
                                        <a:pt x="133178" y="1396"/>
                                        <a:pt x="205946" y="23"/>
                                      </a:cubicBezTo>
                                      <a:cubicBezTo>
                                        <a:pt x="278714" y="-1350"/>
                                        <a:pt x="357660" y="57001"/>
                                        <a:pt x="436606" y="115353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6350">
                                  <a:solidFill>
                                    <a:schemeClr val="bg1">
                                      <a:lumMod val="65000"/>
                                    </a:schemeClr>
                                  </a:solidFill>
                                  <a:headEnd type="none" w="med" len="med"/>
                                  <a:tailEnd type="triangle" w="med" len="med"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692903230" name="Grafik 69290323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duotone>
                                    <a:schemeClr val="accent3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" r="4035" b="51794"/>
                                <a:stretch>
                                  <a:fillRect/>
                                </a:stretch>
                              </pic:blipFill>
                              <pic:spPr>
                                <a:xfrm flipV="1">
                                  <a:off x="189587" y="6595"/>
                                  <a:ext cx="324168" cy="2161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23951073" name="Freihandform 1423951073"/>
                              <wps:cNvSpPr/>
                              <wps:spPr>
                                <a:xfrm flipV="1">
                                  <a:off x="153692" y="663974"/>
                                  <a:ext cx="436606" cy="119133"/>
                                </a:xfrm>
                                <a:custGeom>
                                  <a:avLst/>
                                  <a:gdLst>
                                    <a:gd name="connsiteX0" fmla="*/ 0 w 436606"/>
                                    <a:gd name="connsiteY0" fmla="*/ 123591 h 123591"/>
                                    <a:gd name="connsiteX1" fmla="*/ 205946 w 436606"/>
                                    <a:gd name="connsiteY1" fmla="*/ 23 h 123591"/>
                                    <a:gd name="connsiteX2" fmla="*/ 436606 w 436606"/>
                                    <a:gd name="connsiteY2" fmla="*/ 115353 h 123591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</a:cxnLst>
                                  <a:rect l="l" t="t" r="r" b="b"/>
                                  <a:pathLst>
                                    <a:path w="436606" h="123591">
                                      <a:moveTo>
                                        <a:pt x="0" y="123591"/>
                                      </a:moveTo>
                                      <a:cubicBezTo>
                                        <a:pt x="66589" y="62493"/>
                                        <a:pt x="133178" y="1396"/>
                                        <a:pt x="205946" y="23"/>
                                      </a:cubicBezTo>
                                      <a:cubicBezTo>
                                        <a:pt x="278714" y="-1350"/>
                                        <a:pt x="357660" y="57001"/>
                                        <a:pt x="436606" y="115353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6350">
                                  <a:solidFill>
                                    <a:schemeClr val="bg1">
                                      <a:lumMod val="65000"/>
                                    </a:schemeClr>
                                  </a:solidFill>
                                  <a:headEnd type="none" w="med" len="med"/>
                                  <a:tailEnd type="triangle" w="med" len="med"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wps:wsp>
                              <wps:cNvPr id="984689443" name="Textfeld 3"/>
                              <wps:cNvSpPr txBox="1"/>
                              <wps:spPr>
                                <a:xfrm>
                                  <a:off x="981279" y="315417"/>
                                  <a:ext cx="227965" cy="1841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769F04B" w14:textId="77777777" w:rsidR="005E3CBD" w:rsidRDefault="005E3CBD" w:rsidP="005E3CBD">
                                    <w:pPr>
                                      <w:jc w:val="center"/>
                                      <w:rPr>
                                        <w:rFonts w:ascii="Calibri" w:eastAsia="Calibri" w:hAnsi="Calibri"/>
                                        <w:color w:val="000000"/>
                                        <w:kern w:val="24"/>
                                      </w:rPr>
                                    </w:pPr>
                                    <w:r>
                                      <w:rPr>
                                        <w:rFonts w:ascii="Calibri" w:eastAsia="Calibri" w:hAnsi="Calibri"/>
                                        <w:color w:val="000000"/>
                                        <w:kern w:val="24"/>
                                      </w:rPr>
                                      <w:t>6</w:t>
                                    </w:r>
                                  </w:p>
                                </w:txbxContent>
                              </wps:txbx>
                              <wps:bodyPr rot="0" spcFirstLastPara="0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427183566" name="Textfeld 3"/>
                              <wps:cNvSpPr txBox="1"/>
                              <wps:spPr>
                                <a:xfrm>
                                  <a:off x="979256" y="509422"/>
                                  <a:ext cx="232011" cy="16356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6346DD3" w14:textId="77777777" w:rsidR="005E3CBD" w:rsidRDefault="005E3CBD" w:rsidP="005E3CBD">
                                    <w:pPr>
                                      <w:jc w:val="center"/>
                                      <w:rPr>
                                        <w:rFonts w:ascii="Calibri" w:eastAsia="Calibri" w:hAnsi="Calibri"/>
                                        <w:color w:val="000000"/>
                                        <w:kern w:val="24"/>
                                      </w:rPr>
                                    </w:pPr>
                                    <w:r>
                                      <w:rPr>
                                        <w:rFonts w:ascii="Calibri" w:eastAsia="Calibri" w:hAnsi="Calibri"/>
                                        <w:color w:val="000000"/>
                                        <w:kern w:val="24"/>
                                      </w:rPr>
                                      <w:t>12</w:t>
                                    </w:r>
                                  </w:p>
                                </w:txbxContent>
                              </wps:txbx>
                              <wps:bodyPr rot="0" spcFirstLastPara="0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14338237" name="Gerade Verbindung 2014338237"/>
                              <wps:cNvCnPr>
                                <a:cxnSpLocks/>
                              </wps:cNvCnPr>
                              <wps:spPr>
                                <a:xfrm>
                                  <a:off x="991430" y="504736"/>
                                  <a:ext cx="207662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909262235" name="Textfeld 398"/>
                              <wps:cNvSpPr txBox="1"/>
                              <wps:spPr>
                                <a:xfrm>
                                  <a:off x="782157" y="357440"/>
                                  <a:ext cx="223743" cy="252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6605CE" w14:textId="77777777" w:rsidR="005E3CBD" w:rsidRDefault="005E3CBD" w:rsidP="005E3CBD">
                                    <w:pPr>
                                      <w:rPr>
                                        <w:rFonts w:ascii="Calibri" w:eastAsia="Calibri" w:hAnsi="Calibri"/>
                                        <w:color w:val="000000"/>
                                        <w:kern w:val="24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Calibri" w:eastAsia="Calibri" w:hAnsi="Calibri"/>
                                        <w:color w:val="000000"/>
                                        <w:kern w:val="24"/>
                                        <w:sz w:val="28"/>
                                        <w:szCs w:val="28"/>
                                      </w:rPr>
                                      <w:t>=</w:t>
                                    </w:r>
                                    <w:r>
                                      <w:rPr>
                                        <w:rFonts w:ascii="Calibri" w:eastAsia="Calibri" w:hAnsi="Calibri"/>
                                        <w:color w:val="000000"/>
                                        <w:kern w:val="24"/>
                                      </w:rPr>
                                      <w:t xml:space="preserve">     </w:t>
                                    </w:r>
                                  </w:p>
                                </w:txbxContent>
                              </wps:txbx>
                              <wps:bodyPr rot="0" spcFirstLastPara="0" vert="horz" wrap="square" lIns="3600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279723344" name="Grafik 27972334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duotone>
                                    <a:schemeClr val="accent3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" r="4035" b="51794"/>
                                <a:stretch>
                                  <a:fillRect/>
                                </a:stretch>
                              </pic:blipFill>
                              <pic:spPr>
                                <a:xfrm flipV="1">
                                  <a:off x="723906" y="750708"/>
                                  <a:ext cx="324168" cy="2161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66241807" name="Freihandform 166241807"/>
                              <wps:cNvSpPr/>
                              <wps:spPr>
                                <a:xfrm>
                                  <a:off x="664438" y="218616"/>
                                  <a:ext cx="436606" cy="119133"/>
                                </a:xfrm>
                                <a:custGeom>
                                  <a:avLst/>
                                  <a:gdLst>
                                    <a:gd name="connsiteX0" fmla="*/ 0 w 436606"/>
                                    <a:gd name="connsiteY0" fmla="*/ 123591 h 123591"/>
                                    <a:gd name="connsiteX1" fmla="*/ 205946 w 436606"/>
                                    <a:gd name="connsiteY1" fmla="*/ 23 h 123591"/>
                                    <a:gd name="connsiteX2" fmla="*/ 436606 w 436606"/>
                                    <a:gd name="connsiteY2" fmla="*/ 115353 h 123591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</a:cxnLst>
                                  <a:rect l="l" t="t" r="r" b="b"/>
                                  <a:pathLst>
                                    <a:path w="436606" h="123591">
                                      <a:moveTo>
                                        <a:pt x="0" y="123591"/>
                                      </a:moveTo>
                                      <a:cubicBezTo>
                                        <a:pt x="66589" y="62493"/>
                                        <a:pt x="133178" y="1396"/>
                                        <a:pt x="205946" y="23"/>
                                      </a:cubicBezTo>
                                      <a:cubicBezTo>
                                        <a:pt x="278714" y="-1350"/>
                                        <a:pt x="357660" y="57001"/>
                                        <a:pt x="436606" y="115353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6350">
                                  <a:solidFill>
                                    <a:schemeClr val="bg1">
                                      <a:lumMod val="65000"/>
                                    </a:schemeClr>
                                  </a:solidFill>
                                  <a:headEnd type="none" w="med" len="med"/>
                                  <a:tailEnd type="triangle" w="med" len="med"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391134781" name="Grafik 39113478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duotone>
                                    <a:schemeClr val="accent3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" r="4035" b="51794"/>
                                <a:stretch>
                                  <a:fillRect/>
                                </a:stretch>
                              </pic:blipFill>
                              <pic:spPr>
                                <a:xfrm flipV="1">
                                  <a:off x="722153" y="5946"/>
                                  <a:ext cx="324001" cy="2161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428605405" name="Freihandform 428605405"/>
                              <wps:cNvSpPr/>
                              <wps:spPr>
                                <a:xfrm flipV="1">
                                  <a:off x="660317" y="676331"/>
                                  <a:ext cx="436606" cy="119133"/>
                                </a:xfrm>
                                <a:custGeom>
                                  <a:avLst/>
                                  <a:gdLst>
                                    <a:gd name="connsiteX0" fmla="*/ 0 w 436606"/>
                                    <a:gd name="connsiteY0" fmla="*/ 123591 h 123591"/>
                                    <a:gd name="connsiteX1" fmla="*/ 205946 w 436606"/>
                                    <a:gd name="connsiteY1" fmla="*/ 23 h 123591"/>
                                    <a:gd name="connsiteX2" fmla="*/ 436606 w 436606"/>
                                    <a:gd name="connsiteY2" fmla="*/ 115353 h 123591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</a:cxnLst>
                                  <a:rect l="l" t="t" r="r" b="b"/>
                                  <a:pathLst>
                                    <a:path w="436606" h="123591">
                                      <a:moveTo>
                                        <a:pt x="0" y="123591"/>
                                      </a:moveTo>
                                      <a:cubicBezTo>
                                        <a:pt x="66589" y="62493"/>
                                        <a:pt x="133178" y="1396"/>
                                        <a:pt x="205946" y="23"/>
                                      </a:cubicBezTo>
                                      <a:cubicBezTo>
                                        <a:pt x="278714" y="-1350"/>
                                        <a:pt x="357660" y="57001"/>
                                        <a:pt x="436606" y="115353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6350">
                                  <a:solidFill>
                                    <a:schemeClr val="bg1">
                                      <a:lumMod val="65000"/>
                                    </a:schemeClr>
                                  </a:solidFill>
                                  <a:headEnd type="none" w="med" len="med"/>
                                  <a:tailEnd type="triangle" w="med" len="med"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8A4D3D1" id="Gruppieren 177" o:spid="_x0000_s1510" style="position:absolute;margin-left:3.35pt;margin-top:1.4pt;width:94.4pt;height:75.55pt;z-index:253628416" coordorigin="123,59" coordsize="11989,960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">
                      <v:shape id="Textfeld 3" o:spid="_x0000_s1511" type="#_x0000_t202" style="position:absolute;left:4746;top:3029;width:2280;height:184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" filled="f" stroked="f" strokeweight=".5pt">
                        <v:textbox style="mso-fit-shape-to-text:t" inset="0,0,0,0">
                          <w:txbxContent>
                            <w:p w14:paraId="12600370" w14:textId="77777777" w:rsidR="005E3CBD" w:rsidRDefault="005E3CBD" w:rsidP="005E3CBD">
                              <w:pPr>
                                <w:jc w:val="center"/>
                                <w:rPr>
                                  <w:rFonts w:ascii="Calibri" w:eastAsia="Calibri" w:hAnsi="Calibri"/>
                                  <w:color w:val="000000"/>
                                  <w:kern w:val="24"/>
                                </w:rPr>
                              </w:pPr>
                              <w:r>
                                <w:rPr>
                                  <w:rFonts w:ascii="Calibri" w:eastAsia="Calibri" w:hAnsi="Calibri"/>
                                  <w:color w:val="000000"/>
                                  <w:kern w:val="24"/>
                                </w:rPr>
                                <w:t>3</w:t>
                              </w:r>
                            </w:p>
                          </w:txbxContent>
                        </v:textbox>
                      </v:shape>
                      <v:shape id="Textfeld 3" o:spid="_x0000_s1512" type="#_x0000_t202" style="position:absolute;left:4726;top:4970;width:2320;height:163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0870926B" w14:textId="77777777" w:rsidR="005E3CBD" w:rsidRDefault="005E3CBD" w:rsidP="005E3CBD">
                              <w:pPr>
                                <w:jc w:val="center"/>
                                <w:rPr>
                                  <w:rFonts w:ascii="Calibri" w:eastAsia="Calibri" w:hAnsi="Calibri"/>
                                  <w:color w:val="000000"/>
                                  <w:kern w:val="24"/>
                                </w:rPr>
                              </w:pPr>
                              <w:r>
                                <w:rPr>
                                  <w:rFonts w:ascii="Calibri" w:eastAsia="Calibri" w:hAnsi="Calibri"/>
                                  <w:color w:val="000000"/>
                                  <w:kern w:val="24"/>
                                </w:rPr>
                                <w:t>6</w:t>
                              </w:r>
                            </w:p>
                          </w:txbxContent>
                        </v:textbox>
                      </v:shape>
                      <v:line id="Gerade Verbindung 1971962693" o:spid="_x0000_s1513" style="position:absolute;visibility:visible;mso-wrap-style:square" from="4848,4923" to="6924,492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" strokecolor="black [3213]" strokeweight="1pt">
                        <v:stroke joinstyle="miter"/>
                        <o:lock v:ext="edit" shapetype="f"/>
                      </v:line>
                      <v:group id="Gruppieren 20501435" o:spid="_x0000_s1514" style="position:absolute;left:123;top:2977;width:2320;height:3657" coordorigin="123,2977" coordsize="2320,365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">
                        <v:shape id="Textfeld 3" o:spid="_x0000_s1515" type="#_x0000_t202" style="position:absolute;left:144;top:2977;width:2279;height:184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" filled="f" stroked="f" strokeweight=".5pt">
                          <v:textbox style="mso-fit-shape-to-text:t" inset="0,0,0,0">
                            <w:txbxContent>
                              <w:p w14:paraId="61ADC539" w14:textId="77777777" w:rsidR="005E3CBD" w:rsidRDefault="005E3CBD" w:rsidP="005E3CBD">
                                <w:pPr>
                                  <w:jc w:val="center"/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</w:rPr>
                                  <w:t>1</w:t>
                                </w:r>
                              </w:p>
                            </w:txbxContent>
                          </v:textbox>
                        </v:shape>
                        <v:shape id="Textfeld 3" o:spid="_x0000_s1516" type="#_x0000_t202" style="position:absolute;left:123;top:4999;width:2320;height:163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" filled="f" stroked="f" strokeweight=".5pt">
                          <v:textbox inset="0,0,0,0">
                            <w:txbxContent>
                              <w:p w14:paraId="6273F7F1" w14:textId="77777777" w:rsidR="005E3CBD" w:rsidRDefault="005E3CBD" w:rsidP="005E3CBD">
                                <w:pPr>
                                  <w:jc w:val="center"/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</w:rPr>
                                  <w:t>2</w:t>
                                </w:r>
                              </w:p>
                            </w:txbxContent>
                          </v:textbox>
                        </v:shape>
                        <v:line id="Gerade Verbindung 1119722324" o:spid="_x0000_s1517" style="position:absolute;visibility:visible;mso-wrap-style:square" from="563,4870" to="2003,487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" strokecolor="black [3213]" strokeweight="1pt">
                          <v:stroke joinstyle="miter"/>
                          <o:lock v:ext="edit" shapetype="f"/>
                        </v:line>
                      </v:group>
                      <v:shape id="Textfeld 398" o:spid="_x0000_s1518" type="#_x0000_t202" style="position:absolute;left:2755;top:3515;width:2237;height:252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" filled="f" stroked="f" strokeweight=".5pt">
                        <v:textbox inset="1mm">
                          <w:txbxContent>
                            <w:p w14:paraId="15FBC965" w14:textId="77777777" w:rsidR="005E3CBD" w:rsidRDefault="005E3CBD" w:rsidP="005E3CBD">
                              <w:pPr>
                                <w:rPr>
                                  <w:rFonts w:ascii="Calibri" w:eastAsia="Calibri" w:hAnsi="Calibri"/>
                                  <w:color w:val="000000"/>
                                  <w:kern w:val="24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Calibri" w:eastAsia="Calibri" w:hAnsi="Calibri"/>
                                  <w:color w:val="000000"/>
                                  <w:kern w:val="24"/>
                                  <w:sz w:val="28"/>
                                  <w:szCs w:val="28"/>
                                </w:rPr>
                                <w:t>=</w:t>
                              </w:r>
                              <w:r>
                                <w:rPr>
                                  <w:rFonts w:ascii="Calibri" w:eastAsia="Calibri" w:hAnsi="Calibri"/>
                                  <w:color w:val="000000"/>
                                  <w:kern w:val="24"/>
                                </w:rPr>
                                <w:t xml:space="preserve">     </w:t>
                              </w:r>
                            </w:p>
                          </w:txbxContent>
                        </v:textbox>
                      </v:shape>
                      <v:shape id="Grafik 1536763875" o:spid="_x0000_s1519" type="#_x0000_t75" style="position:absolute;left:1913;top:7448;width:3240;height:2161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">
                        <v:imagedata r:id="rId25" o:title="" cropbottom="33944f" cropleft="1f" cropright="2644f" recolortarget="#333 [1446]"/>
                      </v:shape>
                      <v:shape id="Freihandform 1177716646" o:spid="_x0000_s1520" style="position:absolute;left:1578;top:2062;width:4366;height:1191;visibility:visible;mso-wrap-style:square;v-text-anchor:middle" coordsize="436606,1235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" path="m,123591c66589,62493,133178,1396,205946,23v72768,-1373,151714,56978,230660,115330e" filled="f" strokecolor="#a5a5a5 [2092]" strokeweight=".5pt">
                        <v:stroke endarrow="block" joinstyle="miter"/>
                        <v:path arrowok="t" o:connecttype="custom" o:connectlocs="0,119133;205946,22;436606,111192" o:connectangles="0,0,0"/>
                      </v:shape>
                      <v:shape id="Grafik 692903230" o:spid="_x0000_s1521" type="#_x0000_t75" style="position:absolute;left:1895;top:65;width:3242;height:2162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">
                        <v:imagedata r:id="rId25" o:title="" cropbottom="33944f" cropleft="1f" cropright="2644f" recolortarget="#333 [1446]"/>
                      </v:shape>
                      <v:shape id="Freihandform 1423951073" o:spid="_x0000_s1522" style="position:absolute;left:1536;top:6639;width:4366;height:1192;flip:y;visibility:visible;mso-wrap-style:square;v-text-anchor:middle" coordsize="436606,1235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" path="m,123591c66589,62493,133178,1396,205946,23v72768,-1373,151714,56978,230660,115330e" filled="f" strokecolor="#a5a5a5 [2092]" strokeweight=".5pt">
                        <v:stroke endarrow="block" joinstyle="miter"/>
                        <v:path arrowok="t" o:connecttype="custom" o:connectlocs="0,119133;205946,22;436606,111192" o:connectangles="0,0,0"/>
                      </v:shape>
                      <v:shape id="Textfeld 3" o:spid="_x0000_s1523" type="#_x0000_t202" style="position:absolute;left:9812;top:3154;width:2280;height:184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7769F04B" w14:textId="77777777" w:rsidR="005E3CBD" w:rsidRDefault="005E3CBD" w:rsidP="005E3CBD">
                              <w:pPr>
                                <w:jc w:val="center"/>
                                <w:rPr>
                                  <w:rFonts w:ascii="Calibri" w:eastAsia="Calibri" w:hAnsi="Calibri"/>
                                  <w:color w:val="000000"/>
                                  <w:kern w:val="24"/>
                                </w:rPr>
                              </w:pPr>
                              <w:r>
                                <w:rPr>
                                  <w:rFonts w:ascii="Calibri" w:eastAsia="Calibri" w:hAnsi="Calibri"/>
                                  <w:color w:val="000000"/>
                                  <w:kern w:val="24"/>
                                </w:rPr>
                                <w:t>6</w:t>
                              </w:r>
                            </w:p>
                          </w:txbxContent>
                        </v:textbox>
                      </v:shape>
                      <v:shape id="Textfeld 3" o:spid="_x0000_s1524" type="#_x0000_t202" style="position:absolute;left:9792;top:5094;width:2320;height:163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6346DD3" w14:textId="77777777" w:rsidR="005E3CBD" w:rsidRDefault="005E3CBD" w:rsidP="005E3CBD">
                              <w:pPr>
                                <w:jc w:val="center"/>
                                <w:rPr>
                                  <w:rFonts w:ascii="Calibri" w:eastAsia="Calibri" w:hAnsi="Calibri"/>
                                  <w:color w:val="000000"/>
                                  <w:kern w:val="24"/>
                                </w:rPr>
                              </w:pPr>
                              <w:r>
                                <w:rPr>
                                  <w:rFonts w:ascii="Calibri" w:eastAsia="Calibri" w:hAnsi="Calibri"/>
                                  <w:color w:val="000000"/>
                                  <w:kern w:val="24"/>
                                </w:rPr>
                                <w:t>12</w:t>
                              </w:r>
                            </w:p>
                          </w:txbxContent>
                        </v:textbox>
                      </v:shape>
                      <v:line id="Gerade Verbindung 2014338237" o:spid="_x0000_s1525" style="position:absolute;visibility:visible;mso-wrap-style:square" from="9914,5047" to="11990,504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" strokecolor="black [3213]" strokeweight="1pt">
                        <v:stroke joinstyle="miter"/>
                        <o:lock v:ext="edit" shapetype="f"/>
                      </v:line>
                      <v:shape id="Textfeld 398" o:spid="_x0000_s1526" type="#_x0000_t202" style="position:absolute;left:7821;top:3574;width:2238;height:252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" filled="f" stroked="f" strokeweight=".5pt">
                        <v:textbox inset="1mm">
                          <w:txbxContent>
                            <w:p w14:paraId="146605CE" w14:textId="77777777" w:rsidR="005E3CBD" w:rsidRDefault="005E3CBD" w:rsidP="005E3CBD">
                              <w:pPr>
                                <w:rPr>
                                  <w:rFonts w:ascii="Calibri" w:eastAsia="Calibri" w:hAnsi="Calibri"/>
                                  <w:color w:val="000000"/>
                                  <w:kern w:val="24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Calibri" w:eastAsia="Calibri" w:hAnsi="Calibri"/>
                                  <w:color w:val="000000"/>
                                  <w:kern w:val="24"/>
                                  <w:sz w:val="28"/>
                                  <w:szCs w:val="28"/>
                                </w:rPr>
                                <w:t>=</w:t>
                              </w:r>
                              <w:r>
                                <w:rPr>
                                  <w:rFonts w:ascii="Calibri" w:eastAsia="Calibri" w:hAnsi="Calibri"/>
                                  <w:color w:val="000000"/>
                                  <w:kern w:val="24"/>
                                </w:rPr>
                                <w:t xml:space="preserve">     </w:t>
                              </w:r>
                            </w:p>
                          </w:txbxContent>
                        </v:textbox>
                      </v:shape>
                      <v:shape id="Grafik 279723344" o:spid="_x0000_s1527" type="#_x0000_t75" style="position:absolute;left:7239;top:7507;width:3241;height:2161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">
                        <v:imagedata r:id="rId25" o:title="" cropbottom="33944f" cropleft="1f" cropright="2644f" recolortarget="#333 [1446]"/>
                      </v:shape>
                      <v:shape id="Freihandform 166241807" o:spid="_x0000_s1528" style="position:absolute;left:6644;top:2186;width:4366;height:1191;visibility:visible;mso-wrap-style:square;v-text-anchor:middle" coordsize="436606,1235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" path="m,123591c66589,62493,133178,1396,205946,23v72768,-1373,151714,56978,230660,115330e" filled="f" strokecolor="#a5a5a5 [2092]" strokeweight=".5pt">
                        <v:stroke endarrow="block" joinstyle="miter"/>
                        <v:path arrowok="t" o:connecttype="custom" o:connectlocs="0,119133;205946,22;436606,111192" o:connectangles="0,0,0"/>
                      </v:shape>
                      <v:shape id="Grafik 391134781" o:spid="_x0000_s1529" type="#_x0000_t75" style="position:absolute;left:7221;top:59;width:3240;height:2161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">
                        <v:imagedata r:id="rId25" o:title="" cropbottom="33944f" cropleft="1f" cropright="2644f" recolortarget="#333 [1446]"/>
                      </v:shape>
                      <v:shape id="Freihandform 428605405" o:spid="_x0000_s1530" style="position:absolute;left:6603;top:6763;width:4366;height:1191;flip:y;visibility:visible;mso-wrap-style:square;v-text-anchor:middle" coordsize="436606,1235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" path="m,123591c66589,62493,133178,1396,205946,23v72768,-1373,151714,56978,230660,115330e" filled="f" strokecolor="#a5a5a5 [2092]" strokeweight=".5pt">
                        <v:stroke endarrow="block" joinstyle="miter"/>
                        <v:path arrowok="t" o:connecttype="custom" o:connectlocs="0,119133;205946,22;436606,111192" o:connectangles="0,0,0"/>
                      </v:shape>
                    </v:group>
                  </w:pict>
                </mc:Fallback>
              </mc:AlternateContent>
            </w:r>
            <w:r w:rsidRPr="005E3CBD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3629440" behindDoc="0" locked="0" layoutInCell="1" allowOverlap="1" wp14:anchorId="64433BD6" wp14:editId="43615786">
                      <wp:simplePos x="0" y="0"/>
                      <wp:positionH relativeFrom="column">
                        <wp:posOffset>1493520</wp:posOffset>
                      </wp:positionH>
                      <wp:positionV relativeFrom="paragraph">
                        <wp:posOffset>19050</wp:posOffset>
                      </wp:positionV>
                      <wp:extent cx="692150" cy="953135"/>
                      <wp:effectExtent l="0" t="0" r="6350" b="0"/>
                      <wp:wrapNone/>
                      <wp:docPr id="262" name="Gruppieren 26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AE3CE410-9101-3062-0291-E833EBBC716C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92150" cy="953135"/>
                                <a:chOff x="1463213" y="7212"/>
                                <a:chExt cx="692268" cy="953605"/>
                              </a:xfrm>
                            </wpg:grpSpPr>
                            <wps:wsp>
                              <wps:cNvPr id="1306384410" name="Textfeld 3">
                                <a:extLst>
                                  <a:ext uri="{FF2B5EF4-FFF2-40B4-BE49-F238E27FC236}">
                                    <a16:creationId xmlns:a16="http://schemas.microsoft.com/office/drawing/2014/main" id="{99799EA6-FFC4-0C63-E06A-3236171BC140}"/>
                                  </a:ext>
                                </a:extLst>
                              </wps:cNvPr>
                              <wps:cNvSpPr txBox="1"/>
                              <wps:spPr>
                                <a:xfrm>
                                  <a:off x="1925431" y="303158"/>
                                  <a:ext cx="227965" cy="1841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8F9749F" w14:textId="77777777" w:rsidR="005E3CBD" w:rsidRDefault="005E3CBD" w:rsidP="005E3CBD">
                                    <w:pPr>
                                      <w:jc w:val="center"/>
                                      <w:rPr>
                                        <w:rFonts w:ascii="Calibri" w:eastAsia="Calibri" w:hAnsi="Calibri"/>
                                        <w:color w:val="000000"/>
                                        <w:kern w:val="24"/>
                                      </w:rPr>
                                    </w:pPr>
                                    <w:r>
                                      <w:rPr>
                                        <w:rFonts w:ascii="Calibri" w:eastAsia="Calibri" w:hAnsi="Calibri"/>
                                        <w:color w:val="000000"/>
                                        <w:kern w:val="24"/>
                                      </w:rPr>
                                      <w:t>20</w:t>
                                    </w:r>
                                  </w:p>
                                </w:txbxContent>
                              </wps:txbx>
                              <wps:bodyPr rot="0" spcFirstLastPara="0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5789234" name="Textfeld 3">
                                <a:extLst>
                                  <a:ext uri="{FF2B5EF4-FFF2-40B4-BE49-F238E27FC236}">
                                    <a16:creationId xmlns:a16="http://schemas.microsoft.com/office/drawing/2014/main" id="{286B1561-AF2D-CDF1-866B-03BB52E27050}"/>
                                  </a:ext>
                                </a:extLst>
                              </wps:cNvPr>
                              <wps:cNvSpPr txBox="1"/>
                              <wps:spPr>
                                <a:xfrm>
                                  <a:off x="1923475" y="497297"/>
                                  <a:ext cx="232006" cy="16343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4FBC7DD" w14:textId="77777777" w:rsidR="005E3CBD" w:rsidRDefault="005E3CBD" w:rsidP="005E3CBD">
                                    <w:pPr>
                                      <w:jc w:val="center"/>
                                      <w:rPr>
                                        <w:rFonts w:ascii="Calibri" w:eastAsia="Calibri" w:hAnsi="Calibri"/>
                                        <w:color w:val="000000"/>
                                        <w:kern w:val="24"/>
                                      </w:rPr>
                                    </w:pPr>
                                    <w:r>
                                      <w:rPr>
                                        <w:rFonts w:ascii="Calibri" w:eastAsia="Calibri" w:hAnsi="Calibri"/>
                                        <w:color w:val="000000"/>
                                        <w:kern w:val="24"/>
                                      </w:rPr>
                                      <w:t>25</w:t>
                                    </w:r>
                                  </w:p>
                                </w:txbxContent>
                              </wps:txbx>
                              <wps:bodyPr rot="0" spcFirstLastPara="0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4634794" name="Gerade Verbindung 84634794">
                                <a:extLst>
                                  <a:ext uri="{FF2B5EF4-FFF2-40B4-BE49-F238E27FC236}">
                                    <a16:creationId xmlns:a16="http://schemas.microsoft.com/office/drawing/2014/main" id="{74C4CEDD-589B-B46B-1ADB-4D2C3A03A20B}"/>
                                  </a:ext>
                                </a:extLst>
                              </wps:cNvPr>
                              <wps:cNvCnPr>
                                <a:cxnSpLocks/>
                              </wps:cNvCnPr>
                              <wps:spPr>
                                <a:xfrm>
                                  <a:off x="1935649" y="492615"/>
                                  <a:ext cx="207657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g:grpSp>
                              <wpg:cNvPr id="917221790" name="Gruppieren 917221790">
                                <a:extLst>
                                  <a:ext uri="{FF2B5EF4-FFF2-40B4-BE49-F238E27FC236}">
                                    <a16:creationId xmlns:a16="http://schemas.microsoft.com/office/drawing/2014/main" id="{AAA48CE9-687B-C45C-1A85-721A40223E12}"/>
                                  </a:ext>
                                </a:extLst>
                              </wpg:cNvPr>
                              <wpg:cNvGrpSpPr/>
                              <wpg:grpSpPr>
                                <a:xfrm>
                                  <a:off x="1463213" y="297961"/>
                                  <a:ext cx="232006" cy="365632"/>
                                  <a:chOff x="1463213" y="297960"/>
                                  <a:chExt cx="232011" cy="365919"/>
                                </a:xfrm>
                              </wpg:grpSpPr>
                              <wps:wsp>
                                <wps:cNvPr id="988679763" name="Textfeld 3">
                                  <a:extLst>
                                    <a:ext uri="{FF2B5EF4-FFF2-40B4-BE49-F238E27FC236}">
                                      <a16:creationId xmlns:a16="http://schemas.microsoft.com/office/drawing/2014/main" id="{956A64C8-35FE-B5C5-BC5A-B416F0D2F94C}"/>
                                    </a:ext>
                                  </a:extLst>
                                </wps:cNvPr>
                                <wps:cNvSpPr txBox="1"/>
                                <wps:spPr>
                                  <a:xfrm>
                                    <a:off x="1465259" y="297960"/>
                                    <a:ext cx="227970" cy="18429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4A2F236E" w14:textId="77777777" w:rsidR="005E3CBD" w:rsidRDefault="005E3CBD" w:rsidP="005E3CBD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  <w:t>4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spAutoFit/>
                                </wps:bodyPr>
                              </wps:wsp>
                              <wps:wsp>
                                <wps:cNvPr id="1884934368" name="Textfeld 3">
                                  <a:extLst>
                                    <a:ext uri="{FF2B5EF4-FFF2-40B4-BE49-F238E27FC236}">
                                      <a16:creationId xmlns:a16="http://schemas.microsoft.com/office/drawing/2014/main" id="{2A644F79-D373-E6B5-7A24-E6175C918384}"/>
                                    </a:ext>
                                  </a:extLst>
                                </wps:cNvPr>
                                <wps:cNvSpPr txBox="1"/>
                                <wps:spPr>
                                  <a:xfrm>
                                    <a:off x="1463213" y="500314"/>
                                    <a:ext cx="232011" cy="16356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0D6F0B01" w14:textId="77777777" w:rsidR="005E3CBD" w:rsidRDefault="005E3CBD" w:rsidP="005E3CBD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  <w:t>5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945020131" name="Gerade Verbindung 1945020131">
                                  <a:extLst>
                                    <a:ext uri="{FF2B5EF4-FFF2-40B4-BE49-F238E27FC236}">
                                      <a16:creationId xmlns:a16="http://schemas.microsoft.com/office/drawing/2014/main" id="{FF0A0154-295A-6A55-4C26-1A8D107B1885}"/>
                                    </a:ext>
                                  </a:extLst>
                                </wps:cNvPr>
                                <wps:cNvCnPr>
                                  <a:cxnSpLocks/>
                                </wps:cNvCnPr>
                                <wps:spPr>
                                  <a:xfrm>
                                    <a:off x="1507218" y="487390"/>
                                    <a:ext cx="144000" cy="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s:wsp>
                              <wps:cNvPr id="107159711" name="Textfeld 398">
                                <a:extLst>
                                  <a:ext uri="{FF2B5EF4-FFF2-40B4-BE49-F238E27FC236}">
                                    <a16:creationId xmlns:a16="http://schemas.microsoft.com/office/drawing/2014/main" id="{074847D2-734C-4C3D-568C-C7E1C3A84DE6}"/>
                                  </a:ext>
                                </a:extLst>
                              </wps:cNvPr>
                              <wps:cNvSpPr txBox="1"/>
                              <wps:spPr>
                                <a:xfrm>
                                  <a:off x="1726380" y="351918"/>
                                  <a:ext cx="223738" cy="25180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805E93F" w14:textId="77777777" w:rsidR="005E3CBD" w:rsidRDefault="005E3CBD" w:rsidP="005E3CBD">
                                    <w:pPr>
                                      <w:rPr>
                                        <w:rFonts w:ascii="Calibri" w:eastAsia="Calibri" w:hAnsi="Calibri"/>
                                        <w:color w:val="000000"/>
                                        <w:kern w:val="24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Calibri" w:eastAsia="Calibri" w:hAnsi="Calibri"/>
                                        <w:color w:val="000000"/>
                                        <w:kern w:val="24"/>
                                        <w:sz w:val="28"/>
                                        <w:szCs w:val="28"/>
                                      </w:rPr>
                                      <w:t>=</w:t>
                                    </w:r>
                                    <w:r>
                                      <w:rPr>
                                        <w:rFonts w:ascii="Calibri" w:eastAsia="Calibri" w:hAnsi="Calibri"/>
                                        <w:color w:val="000000"/>
                                        <w:kern w:val="24"/>
                                      </w:rPr>
                                      <w:t xml:space="preserve">     </w:t>
                                    </w:r>
                                  </w:p>
                                </w:txbxContent>
                              </wps:txbx>
                              <wps:bodyPr rot="0" spcFirstLastPara="0" vert="horz" wrap="square" lIns="3600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346591901" name="Grafik 1346591901">
                                  <a:extLst>
                                    <a:ext uri="{FF2B5EF4-FFF2-40B4-BE49-F238E27FC236}">
                                      <a16:creationId xmlns:a16="http://schemas.microsoft.com/office/drawing/2014/main" id="{59BC9538-A1BB-C67D-820F-65712BF5CB28}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duotone>
                                    <a:schemeClr val="accent3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" r="4035" b="51794"/>
                                <a:stretch>
                                  <a:fillRect/>
                                </a:stretch>
                              </pic:blipFill>
                              <pic:spPr>
                                <a:xfrm flipV="1">
                                  <a:off x="1642190" y="744876"/>
                                  <a:ext cx="323993" cy="21594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574336772" name="Freihandform 574336772">
                                <a:extLst>
                                  <a:ext uri="{FF2B5EF4-FFF2-40B4-BE49-F238E27FC236}">
                                    <a16:creationId xmlns:a16="http://schemas.microsoft.com/office/drawing/2014/main" id="{41BBDE44-8271-CCBB-E90A-90821ECBA0C1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1608664" y="206720"/>
                                  <a:ext cx="436597" cy="119039"/>
                                </a:xfrm>
                                <a:custGeom>
                                  <a:avLst/>
                                  <a:gdLst>
                                    <a:gd name="connsiteX0" fmla="*/ 0 w 436606"/>
                                    <a:gd name="connsiteY0" fmla="*/ 123591 h 123591"/>
                                    <a:gd name="connsiteX1" fmla="*/ 205946 w 436606"/>
                                    <a:gd name="connsiteY1" fmla="*/ 23 h 123591"/>
                                    <a:gd name="connsiteX2" fmla="*/ 436606 w 436606"/>
                                    <a:gd name="connsiteY2" fmla="*/ 115353 h 123591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</a:cxnLst>
                                  <a:rect l="l" t="t" r="r" b="b"/>
                                  <a:pathLst>
                                    <a:path w="436606" h="123591">
                                      <a:moveTo>
                                        <a:pt x="0" y="123591"/>
                                      </a:moveTo>
                                      <a:cubicBezTo>
                                        <a:pt x="66589" y="62493"/>
                                        <a:pt x="133178" y="1396"/>
                                        <a:pt x="205946" y="23"/>
                                      </a:cubicBezTo>
                                      <a:cubicBezTo>
                                        <a:pt x="278714" y="-1350"/>
                                        <a:pt x="357660" y="57001"/>
                                        <a:pt x="436606" y="115353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6350">
                                  <a:solidFill>
                                    <a:schemeClr val="bg1">
                                      <a:lumMod val="65000"/>
                                    </a:schemeClr>
                                  </a:solidFill>
                                  <a:headEnd type="none" w="med" len="med"/>
                                  <a:tailEnd type="triangle" w="med" len="med"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713388660" name="Grafik 713388660">
                                  <a:extLst>
                                    <a:ext uri="{FF2B5EF4-FFF2-40B4-BE49-F238E27FC236}">
                                      <a16:creationId xmlns:a16="http://schemas.microsoft.com/office/drawing/2014/main" id="{DC48880A-9F6B-4756-132B-74440CA3CC0D}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duotone>
                                    <a:schemeClr val="accent3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" r="4035" b="51794"/>
                                <a:stretch>
                                  <a:fillRect/>
                                </a:stretch>
                              </pic:blipFill>
                              <pic:spPr>
                                <a:xfrm flipV="1">
                                  <a:off x="1640437" y="7212"/>
                                  <a:ext cx="324161" cy="2159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98387423" name="Freihandform 2098387423">
                                <a:extLst>
                                  <a:ext uri="{FF2B5EF4-FFF2-40B4-BE49-F238E27FC236}">
                                    <a16:creationId xmlns:a16="http://schemas.microsoft.com/office/drawing/2014/main" id="{0BF9C8D5-70E6-BE06-264C-B0C5B09806DC}"/>
                                  </a:ext>
                                </a:extLst>
                              </wps:cNvPr>
                              <wps:cNvSpPr/>
                              <wps:spPr>
                                <a:xfrm flipV="1">
                                  <a:off x="1604543" y="664074"/>
                                  <a:ext cx="436597" cy="119039"/>
                                </a:xfrm>
                                <a:custGeom>
                                  <a:avLst/>
                                  <a:gdLst>
                                    <a:gd name="connsiteX0" fmla="*/ 0 w 436606"/>
                                    <a:gd name="connsiteY0" fmla="*/ 123591 h 123591"/>
                                    <a:gd name="connsiteX1" fmla="*/ 205946 w 436606"/>
                                    <a:gd name="connsiteY1" fmla="*/ 23 h 123591"/>
                                    <a:gd name="connsiteX2" fmla="*/ 436606 w 436606"/>
                                    <a:gd name="connsiteY2" fmla="*/ 115353 h 123591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</a:cxnLst>
                                  <a:rect l="l" t="t" r="r" b="b"/>
                                  <a:pathLst>
                                    <a:path w="436606" h="123591">
                                      <a:moveTo>
                                        <a:pt x="0" y="123591"/>
                                      </a:moveTo>
                                      <a:cubicBezTo>
                                        <a:pt x="66589" y="62493"/>
                                        <a:pt x="133178" y="1396"/>
                                        <a:pt x="205946" y="23"/>
                                      </a:cubicBezTo>
                                      <a:cubicBezTo>
                                        <a:pt x="278714" y="-1350"/>
                                        <a:pt x="357660" y="57001"/>
                                        <a:pt x="436606" y="115353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6350">
                                  <a:solidFill>
                                    <a:schemeClr val="bg1">
                                      <a:lumMod val="65000"/>
                                    </a:schemeClr>
                                  </a:solidFill>
                                  <a:headEnd type="none" w="med" len="med"/>
                                  <a:tailEnd type="triangle" w="med" len="med"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4433BD6" id="Gruppieren 261" o:spid="_x0000_s1531" style="position:absolute;margin-left:117.6pt;margin-top:1.5pt;width:54.5pt;height:75.05pt;z-index:253629440" coordorigin="14632,72" coordsize="6922,95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">
                      <v:shape id="Textfeld 3" o:spid="_x0000_s1532" type="#_x0000_t202" style="position:absolute;left:19254;top:3031;width:2279;height:18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8F9749F" w14:textId="77777777" w:rsidR="005E3CBD" w:rsidRDefault="005E3CBD" w:rsidP="005E3CBD">
                              <w:pPr>
                                <w:jc w:val="center"/>
                                <w:rPr>
                                  <w:rFonts w:ascii="Calibri" w:eastAsia="Calibri" w:hAnsi="Calibri"/>
                                  <w:color w:val="000000"/>
                                  <w:kern w:val="24"/>
                                </w:rPr>
                              </w:pPr>
                              <w:r>
                                <w:rPr>
                                  <w:rFonts w:ascii="Calibri" w:eastAsia="Calibri" w:hAnsi="Calibri"/>
                                  <w:color w:val="000000"/>
                                  <w:kern w:val="24"/>
                                </w:rPr>
                                <w:t>20</w:t>
                              </w:r>
                            </w:p>
                          </w:txbxContent>
                        </v:textbox>
                      </v:shape>
                      <v:shape id="Textfeld 3" o:spid="_x0000_s1533" type="#_x0000_t202" style="position:absolute;left:19234;top:4972;width:2320;height:163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4FBC7DD" w14:textId="77777777" w:rsidR="005E3CBD" w:rsidRDefault="005E3CBD" w:rsidP="005E3CBD">
                              <w:pPr>
                                <w:jc w:val="center"/>
                                <w:rPr>
                                  <w:rFonts w:ascii="Calibri" w:eastAsia="Calibri" w:hAnsi="Calibri"/>
                                  <w:color w:val="000000"/>
                                  <w:kern w:val="24"/>
                                </w:rPr>
                              </w:pPr>
                              <w:r>
                                <w:rPr>
                                  <w:rFonts w:ascii="Calibri" w:eastAsia="Calibri" w:hAnsi="Calibri"/>
                                  <w:color w:val="000000"/>
                                  <w:kern w:val="24"/>
                                </w:rPr>
                                <w:t>25</w:t>
                              </w:r>
                            </w:p>
                          </w:txbxContent>
                        </v:textbox>
                      </v:shape>
                      <v:line id="Gerade Verbindung 84634794" o:spid="_x0000_s1534" style="position:absolute;visibility:visible;mso-wrap-style:square" from="19356,4926" to="21433,492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" strokecolor="black [3213]" strokeweight="1pt">
                        <v:stroke joinstyle="miter"/>
                        <o:lock v:ext="edit" shapetype="f"/>
                      </v:line>
                      <v:group id="Gruppieren 917221790" o:spid="_x0000_s1535" style="position:absolute;left:14632;top:2979;width:2320;height:3656" coordorigin="14632,2979" coordsize="2320,365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">
                        <v:shape id="Textfeld 3" o:spid="_x0000_s1536" type="#_x0000_t202" style="position:absolute;left:14652;top:2979;width:2280;height:184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" filled="f" stroked="f" strokeweight=".5pt">
                          <v:textbox style="mso-fit-shape-to-text:t" inset="0,0,0,0">
                            <w:txbxContent>
                              <w:p w14:paraId="4A2F236E" w14:textId="77777777" w:rsidR="005E3CBD" w:rsidRDefault="005E3CBD" w:rsidP="005E3CBD">
                                <w:pPr>
                                  <w:jc w:val="center"/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</w:rPr>
                                  <w:t>4</w:t>
                                </w:r>
                              </w:p>
                            </w:txbxContent>
                          </v:textbox>
                        </v:shape>
                        <v:shape id="Textfeld 3" o:spid="_x0000_s1537" type="#_x0000_t202" style="position:absolute;left:14632;top:5003;width:2320;height:163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" filled="f" stroked="f" strokeweight=".5pt">
                          <v:textbox inset="0,0,0,0">
                            <w:txbxContent>
                              <w:p w14:paraId="0D6F0B01" w14:textId="77777777" w:rsidR="005E3CBD" w:rsidRDefault="005E3CBD" w:rsidP="005E3CBD">
                                <w:pPr>
                                  <w:jc w:val="center"/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</w:rPr>
                                  <w:t>5</w:t>
                                </w:r>
                              </w:p>
                            </w:txbxContent>
                          </v:textbox>
                        </v:shape>
                        <v:line id="Gerade Verbindung 1945020131" o:spid="_x0000_s1538" style="position:absolute;visibility:visible;mso-wrap-style:square" from="15072,4873" to="16512,487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" strokecolor="black [3213]" strokeweight="1pt">
                          <v:stroke joinstyle="miter"/>
                          <o:lock v:ext="edit" shapetype="f"/>
                        </v:line>
                      </v:group>
                      <v:shape id="Textfeld 398" o:spid="_x0000_s1539" type="#_x0000_t202" style="position:absolute;left:17263;top:3519;width:2238;height:251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" filled="f" stroked="f" strokeweight=".5pt">
                        <v:textbox inset="1mm">
                          <w:txbxContent>
                            <w:p w14:paraId="7805E93F" w14:textId="77777777" w:rsidR="005E3CBD" w:rsidRDefault="005E3CBD" w:rsidP="005E3CBD">
                              <w:pPr>
                                <w:rPr>
                                  <w:rFonts w:ascii="Calibri" w:eastAsia="Calibri" w:hAnsi="Calibri"/>
                                  <w:color w:val="000000"/>
                                  <w:kern w:val="24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Calibri" w:eastAsia="Calibri" w:hAnsi="Calibri"/>
                                  <w:color w:val="000000"/>
                                  <w:kern w:val="24"/>
                                  <w:sz w:val="28"/>
                                  <w:szCs w:val="28"/>
                                </w:rPr>
                                <w:t>=</w:t>
                              </w:r>
                              <w:r>
                                <w:rPr>
                                  <w:rFonts w:ascii="Calibri" w:eastAsia="Calibri" w:hAnsi="Calibri"/>
                                  <w:color w:val="000000"/>
                                  <w:kern w:val="24"/>
                                </w:rPr>
                                <w:t xml:space="preserve">     </w:t>
                              </w:r>
                            </w:p>
                          </w:txbxContent>
                        </v:textbox>
                      </v:shape>
                      <v:shape id="Grafik 1346591901" o:spid="_x0000_s1540" type="#_x0000_t75" style="position:absolute;left:16421;top:7448;width:3240;height:2160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">
                        <v:imagedata r:id="rId25" o:title="" cropbottom="33944f" cropleft="1f" cropright="2644f" recolortarget="#333 [1446]"/>
                      </v:shape>
                      <v:shape id="Freihandform 574336772" o:spid="_x0000_s1541" style="position:absolute;left:16086;top:2067;width:4366;height:1190;visibility:visible;mso-wrap-style:square;v-text-anchor:middle" coordsize="436606,1235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" path="m,123591c66589,62493,133178,1396,205946,23v72768,-1373,151714,56978,230660,115330e" filled="f" strokecolor="#a5a5a5 [2092]" strokeweight=".5pt">
                        <v:stroke endarrow="block" joinstyle="miter"/>
                        <v:path arrowok="t" o:connecttype="custom" o:connectlocs="0,119039;205942,22;436597,111104" o:connectangles="0,0,0"/>
                      </v:shape>
                      <v:shape id="Grafik 713388660" o:spid="_x0000_s1542" type="#_x0000_t75" style="position:absolute;left:16404;top:72;width:3241;height:2159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">
                        <v:imagedata r:id="rId25" o:title="" cropbottom="33944f" cropleft="1f" cropright="2644f" recolortarget="#333 [1446]"/>
                      </v:shape>
                      <v:shape id="Freihandform 2098387423" o:spid="_x0000_s1543" style="position:absolute;left:16045;top:6640;width:4366;height:1191;flip:y;visibility:visible;mso-wrap-style:square;v-text-anchor:middle" coordsize="436606,1235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" path="m,123591c66589,62493,133178,1396,205946,23v72768,-1373,151714,56978,230660,115330e" filled="f" strokecolor="#a5a5a5 [2092]" strokeweight=".5pt">
                        <v:stroke endarrow="block" joinstyle="miter"/>
                        <v:path arrowok="t" o:connecttype="custom" o:connectlocs="0,119039;205942,22;436597,111104" o:connectangles="0,0,0"/>
                      </v:shape>
                    </v:group>
                  </w:pict>
                </mc:Fallback>
              </mc:AlternateContent>
            </w:r>
            <w:r w:rsidRPr="005E3CBD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3630464" behindDoc="0" locked="0" layoutInCell="1" allowOverlap="1" wp14:anchorId="09FBC646" wp14:editId="4564B42F">
                      <wp:simplePos x="0" y="0"/>
                      <wp:positionH relativeFrom="column">
                        <wp:posOffset>2530475</wp:posOffset>
                      </wp:positionH>
                      <wp:positionV relativeFrom="paragraph">
                        <wp:posOffset>12065</wp:posOffset>
                      </wp:positionV>
                      <wp:extent cx="1198880" cy="959485"/>
                      <wp:effectExtent l="0" t="0" r="7620" b="5715"/>
                      <wp:wrapNone/>
                      <wp:docPr id="220" name="Gruppieren 21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5F6FE861-6778-438A-60E3-0DEB529DEA0F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98880" cy="959485"/>
                                <a:chOff x="2500288" y="0"/>
                                <a:chExt cx="1198908" cy="960874"/>
                              </a:xfrm>
                            </wpg:grpSpPr>
                            <wps:wsp>
                              <wps:cNvPr id="1705949139" name="Textfeld 3">
                                <a:extLst>
                                  <a:ext uri="{FF2B5EF4-FFF2-40B4-BE49-F238E27FC236}">
                                    <a16:creationId xmlns:a16="http://schemas.microsoft.com/office/drawing/2014/main" id="{1C6C9F0A-6A25-E02A-0999-9EF5BC4E04CB}"/>
                                  </a:ext>
                                </a:extLst>
                              </wps:cNvPr>
                              <wps:cNvSpPr txBox="1"/>
                              <wps:spPr>
                                <a:xfrm>
                                  <a:off x="2962595" y="296974"/>
                                  <a:ext cx="227965" cy="1841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5D20575" w14:textId="77777777" w:rsidR="005E3CBD" w:rsidRDefault="005E3CBD" w:rsidP="005E3CBD">
                                    <w:pPr>
                                      <w:jc w:val="center"/>
                                      <w:rPr>
                                        <w:rFonts w:ascii="Calibri" w:eastAsia="Calibri" w:hAnsi="Calibri"/>
                                        <w:color w:val="000000"/>
                                        <w:kern w:val="24"/>
                                      </w:rPr>
                                    </w:pPr>
                                    <w:r>
                                      <w:rPr>
                                        <w:rFonts w:ascii="Calibri" w:eastAsia="Calibri" w:hAnsi="Calibri"/>
                                        <w:color w:val="000000"/>
                                        <w:kern w:val="24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rot="0" spcFirstLastPara="0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65570377" name="Textfeld 3">
                                <a:extLst>
                                  <a:ext uri="{FF2B5EF4-FFF2-40B4-BE49-F238E27FC236}">
                                    <a16:creationId xmlns:a16="http://schemas.microsoft.com/office/drawing/2014/main" id="{6F10CDB4-2BAD-8D33-D3C9-E3615B6C02E4}"/>
                                  </a:ext>
                                </a:extLst>
                              </wps:cNvPr>
                              <wps:cNvSpPr txBox="1"/>
                              <wps:spPr>
                                <a:xfrm>
                                  <a:off x="2960560" y="491120"/>
                                  <a:ext cx="232011" cy="16356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5281ED0" w14:textId="77777777" w:rsidR="005E3CBD" w:rsidRDefault="005E3CBD" w:rsidP="005E3CBD">
                                    <w:pPr>
                                      <w:jc w:val="center"/>
                                      <w:rPr>
                                        <w:rFonts w:ascii="Calibri" w:eastAsia="Calibri" w:hAnsi="Calibri"/>
                                        <w:color w:val="000000"/>
                                        <w:kern w:val="24"/>
                                      </w:rPr>
                                    </w:pPr>
                                    <w:r>
                                      <w:rPr>
                                        <w:rFonts w:ascii="Calibri" w:eastAsia="Calibri" w:hAnsi="Calibri"/>
                                        <w:color w:val="000000"/>
                                        <w:kern w:val="24"/>
                                      </w:rPr>
                                      <w:t>9</w:t>
                                    </w:r>
                                  </w:p>
                                </w:txbxContent>
                              </wps:txbx>
                              <wps:bodyPr rot="0" spcFirstLastPara="0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15937503" name="Gerade Verbindung 1815937503">
                                <a:extLst>
                                  <a:ext uri="{FF2B5EF4-FFF2-40B4-BE49-F238E27FC236}">
                                    <a16:creationId xmlns:a16="http://schemas.microsoft.com/office/drawing/2014/main" id="{5100CCA5-4936-E965-B898-749136617AA6}"/>
                                  </a:ext>
                                </a:extLst>
                              </wps:cNvPr>
                              <wps:cNvCnPr>
                                <a:cxnSpLocks/>
                              </wps:cNvCnPr>
                              <wps:spPr>
                                <a:xfrm>
                                  <a:off x="2972734" y="486434"/>
                                  <a:ext cx="207662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g:grpSp>
                              <wpg:cNvPr id="1689193310" name="Gruppieren 1689193310">
                                <a:extLst>
                                  <a:ext uri="{FF2B5EF4-FFF2-40B4-BE49-F238E27FC236}">
                                    <a16:creationId xmlns:a16="http://schemas.microsoft.com/office/drawing/2014/main" id="{1D686295-C1E9-23F7-8200-88C97B0AAB2E}"/>
                                  </a:ext>
                                </a:extLst>
                              </wpg:cNvPr>
                              <wpg:cNvGrpSpPr/>
                              <wpg:grpSpPr>
                                <a:xfrm>
                                  <a:off x="2500288" y="291769"/>
                                  <a:ext cx="232011" cy="365776"/>
                                  <a:chOff x="2500288" y="291769"/>
                                  <a:chExt cx="232011" cy="365776"/>
                                </a:xfrm>
                              </wpg:grpSpPr>
                              <wps:wsp>
                                <wps:cNvPr id="1504333948" name="Textfeld 3">
                                  <a:extLst>
                                    <a:ext uri="{FF2B5EF4-FFF2-40B4-BE49-F238E27FC236}">
                                      <a16:creationId xmlns:a16="http://schemas.microsoft.com/office/drawing/2014/main" id="{374EF558-FD49-B607-BA81-E2368C7DCE94}"/>
                                    </a:ext>
                                  </a:extLst>
                                </wps:cNvPr>
                                <wps:cNvSpPr txBox="1"/>
                                <wps:spPr>
                                  <a:xfrm>
                                    <a:off x="2502334" y="291769"/>
                                    <a:ext cx="227919" cy="18414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5F32EC13" w14:textId="77777777" w:rsidR="005E3CBD" w:rsidRDefault="005E3CBD" w:rsidP="005E3CBD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  <w:t>1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spAutoFit/>
                                </wps:bodyPr>
                              </wps:wsp>
                              <wps:wsp>
                                <wps:cNvPr id="1305591341" name="Textfeld 3">
                                  <a:extLst>
                                    <a:ext uri="{FF2B5EF4-FFF2-40B4-BE49-F238E27FC236}">
                                      <a16:creationId xmlns:a16="http://schemas.microsoft.com/office/drawing/2014/main" id="{8F26E3A9-515C-6FDB-4A22-4C75423FDFD2}"/>
                                    </a:ext>
                                  </a:extLst>
                                </wps:cNvPr>
                                <wps:cNvSpPr txBox="1"/>
                                <wps:spPr>
                                  <a:xfrm>
                                    <a:off x="2500288" y="493980"/>
                                    <a:ext cx="232011" cy="16356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3F977EED" w14:textId="77777777" w:rsidR="005E3CBD" w:rsidRDefault="005E3CBD" w:rsidP="005E3CBD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  <w:t>3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73922017" name="Gerade Verbindung 273922017">
                                  <a:extLst>
                                    <a:ext uri="{FF2B5EF4-FFF2-40B4-BE49-F238E27FC236}">
                                      <a16:creationId xmlns:a16="http://schemas.microsoft.com/office/drawing/2014/main" id="{2E671515-434F-9111-8031-2CC65EF51A7A}"/>
                                    </a:ext>
                                  </a:extLst>
                                </wps:cNvPr>
                                <wps:cNvCnPr>
                                  <a:cxnSpLocks/>
                                </wps:cNvCnPr>
                                <wps:spPr>
                                  <a:xfrm>
                                    <a:off x="2544293" y="481056"/>
                                    <a:ext cx="144000" cy="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s:wsp>
                              <wps:cNvPr id="1156165929" name="Textfeld 398">
                                <a:extLst>
                                  <a:ext uri="{FF2B5EF4-FFF2-40B4-BE49-F238E27FC236}">
                                    <a16:creationId xmlns:a16="http://schemas.microsoft.com/office/drawing/2014/main" id="{DA49253E-8F9D-0D93-03F0-F0D11C93682B}"/>
                                  </a:ext>
                                </a:extLst>
                              </wps:cNvPr>
                              <wps:cNvSpPr txBox="1"/>
                              <wps:spPr>
                                <a:xfrm>
                                  <a:off x="2763461" y="345626"/>
                                  <a:ext cx="223743" cy="252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A81E6F" w14:textId="77777777" w:rsidR="005E3CBD" w:rsidRDefault="005E3CBD" w:rsidP="005E3CBD">
                                    <w:pPr>
                                      <w:rPr>
                                        <w:rFonts w:ascii="Calibri" w:eastAsia="Calibri" w:hAnsi="Calibri"/>
                                        <w:color w:val="000000"/>
                                        <w:kern w:val="24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Calibri" w:eastAsia="Calibri" w:hAnsi="Calibri"/>
                                        <w:color w:val="000000"/>
                                        <w:kern w:val="24"/>
                                        <w:sz w:val="28"/>
                                        <w:szCs w:val="28"/>
                                      </w:rPr>
                                      <w:t>=</w:t>
                                    </w:r>
                                    <w:r>
                                      <w:rPr>
                                        <w:rFonts w:ascii="Calibri" w:eastAsia="Calibri" w:hAnsi="Calibri"/>
                                        <w:color w:val="000000"/>
                                        <w:kern w:val="24"/>
                                      </w:rPr>
                                      <w:t xml:space="preserve">     </w:t>
                                    </w:r>
                                  </w:p>
                                </w:txbxContent>
                              </wps:txbx>
                              <wps:bodyPr rot="0" spcFirstLastPara="0" vert="horz" wrap="square" lIns="3600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2013575449" name="Grafik 2013575449">
                                  <a:extLst>
                                    <a:ext uri="{FF2B5EF4-FFF2-40B4-BE49-F238E27FC236}">
                                      <a16:creationId xmlns:a16="http://schemas.microsoft.com/office/drawing/2014/main" id="{A5587E21-6B25-D2DD-5780-EC382354C8A4}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duotone>
                                    <a:schemeClr val="accent3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" r="4035" b="51794"/>
                                <a:stretch>
                                  <a:fillRect/>
                                </a:stretch>
                              </pic:blipFill>
                              <pic:spPr>
                                <a:xfrm flipV="1">
                                  <a:off x="2679269" y="738894"/>
                                  <a:ext cx="324000" cy="2161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4465881" name="Freihandform 24465881">
                                <a:extLst>
                                  <a:ext uri="{FF2B5EF4-FFF2-40B4-BE49-F238E27FC236}">
                                    <a16:creationId xmlns:a16="http://schemas.microsoft.com/office/drawing/2014/main" id="{1C7EA3BB-B9C4-A8E8-3B99-44FA2F0FA397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2645742" y="200314"/>
                                  <a:ext cx="436606" cy="119133"/>
                                </a:xfrm>
                                <a:custGeom>
                                  <a:avLst/>
                                  <a:gdLst>
                                    <a:gd name="connsiteX0" fmla="*/ 0 w 436606"/>
                                    <a:gd name="connsiteY0" fmla="*/ 123591 h 123591"/>
                                    <a:gd name="connsiteX1" fmla="*/ 205946 w 436606"/>
                                    <a:gd name="connsiteY1" fmla="*/ 23 h 123591"/>
                                    <a:gd name="connsiteX2" fmla="*/ 436606 w 436606"/>
                                    <a:gd name="connsiteY2" fmla="*/ 115353 h 123591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</a:cxnLst>
                                  <a:rect l="l" t="t" r="r" b="b"/>
                                  <a:pathLst>
                                    <a:path w="436606" h="123591">
                                      <a:moveTo>
                                        <a:pt x="0" y="123591"/>
                                      </a:moveTo>
                                      <a:cubicBezTo>
                                        <a:pt x="66589" y="62493"/>
                                        <a:pt x="133178" y="1396"/>
                                        <a:pt x="205946" y="23"/>
                                      </a:cubicBezTo>
                                      <a:cubicBezTo>
                                        <a:pt x="278714" y="-1350"/>
                                        <a:pt x="357660" y="57001"/>
                                        <a:pt x="436606" y="115353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6350">
                                  <a:solidFill>
                                    <a:schemeClr val="bg1">
                                      <a:lumMod val="65000"/>
                                    </a:schemeClr>
                                  </a:solidFill>
                                  <a:headEnd type="none" w="med" len="med"/>
                                  <a:tailEnd type="triangle" w="med" len="med"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1365795394" name="Grafik 1365795394">
                                  <a:extLst>
                                    <a:ext uri="{FF2B5EF4-FFF2-40B4-BE49-F238E27FC236}">
                                      <a16:creationId xmlns:a16="http://schemas.microsoft.com/office/drawing/2014/main" id="{171A6A33-0543-EAED-963E-5CFC9236D3FC}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duotone>
                                    <a:schemeClr val="accent3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" r="4035" b="51794"/>
                                <a:stretch>
                                  <a:fillRect/>
                                </a:stretch>
                              </pic:blipFill>
                              <pic:spPr>
                                <a:xfrm flipV="1">
                                  <a:off x="2677516" y="649"/>
                                  <a:ext cx="324168" cy="2161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876802520" name="Freihandform 1876802520">
                                <a:extLst>
                                  <a:ext uri="{FF2B5EF4-FFF2-40B4-BE49-F238E27FC236}">
                                    <a16:creationId xmlns:a16="http://schemas.microsoft.com/office/drawing/2014/main" id="{37B20BBD-A4D4-AE53-AE18-02331810F203}"/>
                                  </a:ext>
                                </a:extLst>
                              </wps:cNvPr>
                              <wps:cNvSpPr/>
                              <wps:spPr>
                                <a:xfrm flipV="1">
                                  <a:off x="2641621" y="658028"/>
                                  <a:ext cx="436606" cy="119133"/>
                                </a:xfrm>
                                <a:custGeom>
                                  <a:avLst/>
                                  <a:gdLst>
                                    <a:gd name="connsiteX0" fmla="*/ 0 w 436606"/>
                                    <a:gd name="connsiteY0" fmla="*/ 123591 h 123591"/>
                                    <a:gd name="connsiteX1" fmla="*/ 205946 w 436606"/>
                                    <a:gd name="connsiteY1" fmla="*/ 23 h 123591"/>
                                    <a:gd name="connsiteX2" fmla="*/ 436606 w 436606"/>
                                    <a:gd name="connsiteY2" fmla="*/ 115353 h 123591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</a:cxnLst>
                                  <a:rect l="l" t="t" r="r" b="b"/>
                                  <a:pathLst>
                                    <a:path w="436606" h="123591">
                                      <a:moveTo>
                                        <a:pt x="0" y="123591"/>
                                      </a:moveTo>
                                      <a:cubicBezTo>
                                        <a:pt x="66589" y="62493"/>
                                        <a:pt x="133178" y="1396"/>
                                        <a:pt x="205946" y="23"/>
                                      </a:cubicBezTo>
                                      <a:cubicBezTo>
                                        <a:pt x="278714" y="-1350"/>
                                        <a:pt x="357660" y="57001"/>
                                        <a:pt x="436606" y="115353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6350">
                                  <a:solidFill>
                                    <a:schemeClr val="bg1">
                                      <a:lumMod val="65000"/>
                                    </a:schemeClr>
                                  </a:solidFill>
                                  <a:headEnd type="none" w="med" len="med"/>
                                  <a:tailEnd type="triangle" w="med" len="med"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wps:wsp>
                              <wps:cNvPr id="2101079941" name="Textfeld 3">
                                <a:extLst>
                                  <a:ext uri="{FF2B5EF4-FFF2-40B4-BE49-F238E27FC236}">
                                    <a16:creationId xmlns:a16="http://schemas.microsoft.com/office/drawing/2014/main" id="{4BB1F62F-0049-D5C2-80F2-F88955E5FC35}"/>
                                  </a:ext>
                                </a:extLst>
                              </wps:cNvPr>
                              <wps:cNvSpPr txBox="1"/>
                              <wps:spPr>
                                <a:xfrm>
                                  <a:off x="3469206" y="309267"/>
                                  <a:ext cx="227970" cy="1842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6F9E185" w14:textId="77777777" w:rsidR="005E3CBD" w:rsidRDefault="005E3CBD" w:rsidP="005E3CBD">
                                    <w:pPr>
                                      <w:jc w:val="center"/>
                                      <w:rPr>
                                        <w:rFonts w:ascii="Calibri" w:eastAsia="Calibri" w:hAnsi="Calibri"/>
                                        <w:color w:val="000000"/>
                                        <w:kern w:val="24"/>
                                      </w:rPr>
                                    </w:pPr>
                                    <w:r>
                                      <w:rPr>
                                        <w:rFonts w:ascii="Calibri" w:eastAsia="Calibri" w:hAnsi="Calibri"/>
                                        <w:color w:val="000000"/>
                                        <w:kern w:val="24"/>
                                      </w:rPr>
                                      <w:t>12</w:t>
                                    </w:r>
                                  </w:p>
                                </w:txbxContent>
                              </wps:txbx>
                              <wps:bodyPr rot="0" spcFirstLastPara="0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442994715" name="Textfeld 3">
                                <a:extLst>
                                  <a:ext uri="{FF2B5EF4-FFF2-40B4-BE49-F238E27FC236}">
                                    <a16:creationId xmlns:a16="http://schemas.microsoft.com/office/drawing/2014/main" id="{E484CD80-41E2-E0D0-B6ED-1C4F2627EAFF}"/>
                                  </a:ext>
                                </a:extLst>
                              </wps:cNvPr>
                              <wps:cNvSpPr txBox="1"/>
                              <wps:spPr>
                                <a:xfrm>
                                  <a:off x="3467185" y="503476"/>
                                  <a:ext cx="232011" cy="16356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5CF5A2A" w14:textId="77777777" w:rsidR="005E3CBD" w:rsidRDefault="005E3CBD" w:rsidP="005E3CBD">
                                    <w:pPr>
                                      <w:jc w:val="center"/>
                                      <w:rPr>
                                        <w:rFonts w:ascii="Calibri" w:eastAsia="Calibri" w:hAnsi="Calibri"/>
                                        <w:color w:val="000000"/>
                                        <w:kern w:val="24"/>
                                      </w:rPr>
                                    </w:pPr>
                                    <w:r>
                                      <w:rPr>
                                        <w:rFonts w:ascii="Calibri" w:eastAsia="Calibri" w:hAnsi="Calibri"/>
                                        <w:color w:val="000000"/>
                                        <w:kern w:val="24"/>
                                      </w:rPr>
                                      <w:t>36</w:t>
                                    </w:r>
                                  </w:p>
                                </w:txbxContent>
                              </wps:txbx>
                              <wps:bodyPr rot="0" spcFirstLastPara="0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75021193" name="Gerade Verbindung 1875021193">
                                <a:extLst>
                                  <a:ext uri="{FF2B5EF4-FFF2-40B4-BE49-F238E27FC236}">
                                    <a16:creationId xmlns:a16="http://schemas.microsoft.com/office/drawing/2014/main" id="{6BAC4DDA-EC98-1C49-E1F4-4F4344CA551F}"/>
                                  </a:ext>
                                </a:extLst>
                              </wps:cNvPr>
                              <wps:cNvCnPr>
                                <a:cxnSpLocks/>
                              </wps:cNvCnPr>
                              <wps:spPr>
                                <a:xfrm>
                                  <a:off x="3479359" y="498790"/>
                                  <a:ext cx="207662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826250960" name="Textfeld 398">
                                <a:extLst>
                                  <a:ext uri="{FF2B5EF4-FFF2-40B4-BE49-F238E27FC236}">
                                    <a16:creationId xmlns:a16="http://schemas.microsoft.com/office/drawing/2014/main" id="{BEA55DED-F057-78F4-0101-133ABE2760B6}"/>
                                  </a:ext>
                                </a:extLst>
                              </wps:cNvPr>
                              <wps:cNvSpPr txBox="1"/>
                              <wps:spPr>
                                <a:xfrm>
                                  <a:off x="3270086" y="351494"/>
                                  <a:ext cx="223743" cy="252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2279E3F" w14:textId="77777777" w:rsidR="005E3CBD" w:rsidRDefault="005E3CBD" w:rsidP="005E3CBD">
                                    <w:pPr>
                                      <w:rPr>
                                        <w:rFonts w:ascii="Calibri" w:eastAsia="Calibri" w:hAnsi="Calibri"/>
                                        <w:color w:val="000000"/>
                                        <w:kern w:val="24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Calibri" w:eastAsia="Calibri" w:hAnsi="Calibri"/>
                                        <w:color w:val="000000"/>
                                        <w:kern w:val="24"/>
                                        <w:sz w:val="28"/>
                                        <w:szCs w:val="28"/>
                                      </w:rPr>
                                      <w:t>=</w:t>
                                    </w:r>
                                    <w:r>
                                      <w:rPr>
                                        <w:rFonts w:ascii="Calibri" w:eastAsia="Calibri" w:hAnsi="Calibri"/>
                                        <w:color w:val="000000"/>
                                        <w:kern w:val="24"/>
                                      </w:rPr>
                                      <w:t xml:space="preserve">     </w:t>
                                    </w:r>
                                  </w:p>
                                </w:txbxContent>
                              </wps:txbx>
                              <wps:bodyPr rot="0" spcFirstLastPara="0" vert="horz" wrap="square" lIns="3600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841525911" name="Grafik 841525911">
                                  <a:extLst>
                                    <a:ext uri="{FF2B5EF4-FFF2-40B4-BE49-F238E27FC236}">
                                      <a16:creationId xmlns:a16="http://schemas.microsoft.com/office/drawing/2014/main" id="{F34A1C5F-F7ED-B28D-89E7-26730ED8E4E4}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duotone>
                                    <a:schemeClr val="accent3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" r="4035" b="51794"/>
                                <a:stretch>
                                  <a:fillRect/>
                                </a:stretch>
                              </pic:blipFill>
                              <pic:spPr>
                                <a:xfrm flipV="1">
                                  <a:off x="3211835" y="744762"/>
                                  <a:ext cx="324168" cy="2161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25531179" name="Freihandform 1325531179">
                                <a:extLst>
                                  <a:ext uri="{FF2B5EF4-FFF2-40B4-BE49-F238E27FC236}">
                                    <a16:creationId xmlns:a16="http://schemas.microsoft.com/office/drawing/2014/main" id="{E4781B26-DCFE-6F36-6577-54015BA8B309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3152367" y="212670"/>
                                  <a:ext cx="436606" cy="119133"/>
                                </a:xfrm>
                                <a:custGeom>
                                  <a:avLst/>
                                  <a:gdLst>
                                    <a:gd name="connsiteX0" fmla="*/ 0 w 436606"/>
                                    <a:gd name="connsiteY0" fmla="*/ 123591 h 123591"/>
                                    <a:gd name="connsiteX1" fmla="*/ 205946 w 436606"/>
                                    <a:gd name="connsiteY1" fmla="*/ 23 h 123591"/>
                                    <a:gd name="connsiteX2" fmla="*/ 436606 w 436606"/>
                                    <a:gd name="connsiteY2" fmla="*/ 115353 h 123591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</a:cxnLst>
                                  <a:rect l="l" t="t" r="r" b="b"/>
                                  <a:pathLst>
                                    <a:path w="436606" h="123591">
                                      <a:moveTo>
                                        <a:pt x="0" y="123591"/>
                                      </a:moveTo>
                                      <a:cubicBezTo>
                                        <a:pt x="66589" y="62493"/>
                                        <a:pt x="133178" y="1396"/>
                                        <a:pt x="205946" y="23"/>
                                      </a:cubicBezTo>
                                      <a:cubicBezTo>
                                        <a:pt x="278714" y="-1350"/>
                                        <a:pt x="357660" y="57001"/>
                                        <a:pt x="436606" y="115353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6350">
                                  <a:solidFill>
                                    <a:schemeClr val="bg1">
                                      <a:lumMod val="65000"/>
                                    </a:schemeClr>
                                  </a:solidFill>
                                  <a:headEnd type="none" w="med" len="med"/>
                                  <a:tailEnd type="triangle" w="med" len="med"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44819669" name="Grafik 44819669">
                                  <a:extLst>
                                    <a:ext uri="{FF2B5EF4-FFF2-40B4-BE49-F238E27FC236}">
                                      <a16:creationId xmlns:a16="http://schemas.microsoft.com/office/drawing/2014/main" id="{4CC7FF65-C16D-43FA-C654-09CBA81E8CB0}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duotone>
                                    <a:schemeClr val="accent3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" r="4035" b="51794"/>
                                <a:stretch>
                                  <a:fillRect/>
                                </a:stretch>
                              </pic:blipFill>
                              <pic:spPr>
                                <a:xfrm flipV="1">
                                  <a:off x="3210082" y="0"/>
                                  <a:ext cx="324001" cy="2161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940862985" name="Freihandform 940862985">
                                <a:extLst>
                                  <a:ext uri="{FF2B5EF4-FFF2-40B4-BE49-F238E27FC236}">
                                    <a16:creationId xmlns:a16="http://schemas.microsoft.com/office/drawing/2014/main" id="{B3F6A043-CE73-B28D-5460-47D5567415DF}"/>
                                  </a:ext>
                                </a:extLst>
                              </wps:cNvPr>
                              <wps:cNvSpPr/>
                              <wps:spPr>
                                <a:xfrm flipV="1">
                                  <a:off x="3148246" y="670385"/>
                                  <a:ext cx="436606" cy="119133"/>
                                </a:xfrm>
                                <a:custGeom>
                                  <a:avLst/>
                                  <a:gdLst>
                                    <a:gd name="connsiteX0" fmla="*/ 0 w 436606"/>
                                    <a:gd name="connsiteY0" fmla="*/ 123591 h 123591"/>
                                    <a:gd name="connsiteX1" fmla="*/ 205946 w 436606"/>
                                    <a:gd name="connsiteY1" fmla="*/ 23 h 123591"/>
                                    <a:gd name="connsiteX2" fmla="*/ 436606 w 436606"/>
                                    <a:gd name="connsiteY2" fmla="*/ 115353 h 123591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</a:cxnLst>
                                  <a:rect l="l" t="t" r="r" b="b"/>
                                  <a:pathLst>
                                    <a:path w="436606" h="123591">
                                      <a:moveTo>
                                        <a:pt x="0" y="123591"/>
                                      </a:moveTo>
                                      <a:cubicBezTo>
                                        <a:pt x="66589" y="62493"/>
                                        <a:pt x="133178" y="1396"/>
                                        <a:pt x="205946" y="23"/>
                                      </a:cubicBezTo>
                                      <a:cubicBezTo>
                                        <a:pt x="278714" y="-1350"/>
                                        <a:pt x="357660" y="57001"/>
                                        <a:pt x="436606" y="115353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6350">
                                  <a:solidFill>
                                    <a:schemeClr val="bg1">
                                      <a:lumMod val="65000"/>
                                    </a:schemeClr>
                                  </a:solidFill>
                                  <a:headEnd type="none" w="med" len="med"/>
                                  <a:tailEnd type="triangle" w="med" len="med"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9FBC646" id="Gruppieren 219" o:spid="_x0000_s1544" style="position:absolute;margin-left:199.25pt;margin-top:.95pt;width:94.4pt;height:75.55pt;z-index:253630464" coordorigin="25002" coordsize="11989,960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">
                      <v:shape id="Textfeld 3" o:spid="_x0000_s1545" type="#_x0000_t202" style="position:absolute;left:29625;top:2969;width:2280;height:18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" filled="f" stroked="f" strokeweight=".5pt">
                        <v:textbox style="mso-fit-shape-to-text:t" inset="0,0,0,0">
                          <w:txbxContent>
                            <w:p w14:paraId="15D20575" w14:textId="77777777" w:rsidR="005E3CBD" w:rsidRDefault="005E3CBD" w:rsidP="005E3CBD">
                              <w:pPr>
                                <w:jc w:val="center"/>
                                <w:rPr>
                                  <w:rFonts w:ascii="Calibri" w:eastAsia="Calibri" w:hAnsi="Calibri"/>
                                  <w:color w:val="000000"/>
                                  <w:kern w:val="24"/>
                                </w:rPr>
                              </w:pPr>
                              <w:r>
                                <w:rPr>
                                  <w:rFonts w:ascii="Calibri" w:eastAsia="Calibri" w:hAnsi="Calibri"/>
                                  <w:color w:val="000000"/>
                                  <w:kern w:val="24"/>
                                </w:rPr>
                                <w:t>3</w:t>
                              </w:r>
                            </w:p>
                          </w:txbxContent>
                        </v:textbox>
                      </v:shape>
                      <v:shape id="Textfeld 3" o:spid="_x0000_s1546" type="#_x0000_t202" style="position:absolute;left:29605;top:4911;width:2320;height:163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" filled="f" stroked="f" strokeweight=".5pt">
                        <v:textbox inset="0,0,0,0">
                          <w:txbxContent>
                            <w:p w14:paraId="35281ED0" w14:textId="77777777" w:rsidR="005E3CBD" w:rsidRDefault="005E3CBD" w:rsidP="005E3CBD">
                              <w:pPr>
                                <w:jc w:val="center"/>
                                <w:rPr>
                                  <w:rFonts w:ascii="Calibri" w:eastAsia="Calibri" w:hAnsi="Calibri"/>
                                  <w:color w:val="000000"/>
                                  <w:kern w:val="24"/>
                                </w:rPr>
                              </w:pPr>
                              <w:r>
                                <w:rPr>
                                  <w:rFonts w:ascii="Calibri" w:eastAsia="Calibri" w:hAnsi="Calibri"/>
                                  <w:color w:val="000000"/>
                                  <w:kern w:val="24"/>
                                </w:rPr>
                                <w:t>9</w:t>
                              </w:r>
                            </w:p>
                          </w:txbxContent>
                        </v:textbox>
                      </v:shape>
                      <v:line id="Gerade Verbindung 1815937503" o:spid="_x0000_s1547" style="position:absolute;visibility:visible;mso-wrap-style:square" from="29727,4864" to="31803,486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" strokecolor="black [3213]" strokeweight="1pt">
                        <v:stroke joinstyle="miter"/>
                        <o:lock v:ext="edit" shapetype="f"/>
                      </v:line>
                      <v:group id="Gruppieren 1689193310" o:spid="_x0000_s1548" style="position:absolute;left:25002;top:2917;width:2320;height:3658" coordorigin="25002,2917" coordsize="2320,365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">
                        <v:shape id="Textfeld 3" o:spid="_x0000_s1549" type="#_x0000_t202" style="position:absolute;left:25023;top:2917;width:2279;height:18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" filled="f" stroked="f" strokeweight=".5pt">
                          <v:textbox style="mso-fit-shape-to-text:t" inset="0,0,0,0">
                            <w:txbxContent>
                              <w:p w14:paraId="5F32EC13" w14:textId="77777777" w:rsidR="005E3CBD" w:rsidRDefault="005E3CBD" w:rsidP="005E3CBD">
                                <w:pPr>
                                  <w:jc w:val="center"/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</w:rPr>
                                  <w:t>1</w:t>
                                </w:r>
                              </w:p>
                            </w:txbxContent>
                          </v:textbox>
                        </v:shape>
                        <v:shape id="Textfeld 3" o:spid="_x0000_s1550" type="#_x0000_t202" style="position:absolute;left:25002;top:4939;width:2320;height:163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" filled="f" stroked="f" strokeweight=".5pt">
                          <v:textbox inset="0,0,0,0">
                            <w:txbxContent>
                              <w:p w14:paraId="3F977EED" w14:textId="77777777" w:rsidR="005E3CBD" w:rsidRDefault="005E3CBD" w:rsidP="005E3CBD">
                                <w:pPr>
                                  <w:jc w:val="center"/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</w:rPr>
                                  <w:t>3</w:t>
                                </w:r>
                              </w:p>
                            </w:txbxContent>
                          </v:textbox>
                        </v:shape>
                        <v:line id="Gerade Verbindung 273922017" o:spid="_x0000_s1551" style="position:absolute;visibility:visible;mso-wrap-style:square" from="25442,4810" to="26882,481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" strokecolor="black [3213]" strokeweight="1pt">
                          <v:stroke joinstyle="miter"/>
                          <o:lock v:ext="edit" shapetype="f"/>
                        </v:line>
                      </v:group>
                      <v:shape id="Textfeld 398" o:spid="_x0000_s1552" type="#_x0000_t202" style="position:absolute;left:27634;top:3456;width:2238;height:252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" filled="f" stroked="f" strokeweight=".5pt">
                        <v:textbox inset="1mm">
                          <w:txbxContent>
                            <w:p w14:paraId="71A81E6F" w14:textId="77777777" w:rsidR="005E3CBD" w:rsidRDefault="005E3CBD" w:rsidP="005E3CBD">
                              <w:pPr>
                                <w:rPr>
                                  <w:rFonts w:ascii="Calibri" w:eastAsia="Calibri" w:hAnsi="Calibri"/>
                                  <w:color w:val="000000"/>
                                  <w:kern w:val="24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Calibri" w:eastAsia="Calibri" w:hAnsi="Calibri"/>
                                  <w:color w:val="000000"/>
                                  <w:kern w:val="24"/>
                                  <w:sz w:val="28"/>
                                  <w:szCs w:val="28"/>
                                </w:rPr>
                                <w:t>=</w:t>
                              </w:r>
                              <w:r>
                                <w:rPr>
                                  <w:rFonts w:ascii="Calibri" w:eastAsia="Calibri" w:hAnsi="Calibri"/>
                                  <w:color w:val="000000"/>
                                  <w:kern w:val="24"/>
                                </w:rPr>
                                <w:t xml:space="preserve">     </w:t>
                              </w:r>
                            </w:p>
                          </w:txbxContent>
                        </v:textbox>
                      </v:shape>
                      <v:shape id="Grafik 2013575449" o:spid="_x0000_s1553" type="#_x0000_t75" style="position:absolute;left:26792;top:7388;width:3240;height:2162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">
                        <v:imagedata r:id="rId25" o:title="" cropbottom="33944f" cropleft="1f" cropright="2644f" recolortarget="#333 [1446]"/>
                      </v:shape>
                      <v:shape id="Freihandform 24465881" o:spid="_x0000_s1554" style="position:absolute;left:26457;top:2003;width:4366;height:1191;visibility:visible;mso-wrap-style:square;v-text-anchor:middle" coordsize="436606,1235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" path="m,123591c66589,62493,133178,1396,205946,23v72768,-1373,151714,56978,230660,115330e" filled="f" strokecolor="#a5a5a5 [2092]" strokeweight=".5pt">
                        <v:stroke endarrow="block" joinstyle="miter"/>
                        <v:path arrowok="t" o:connecttype="custom" o:connectlocs="0,119133;205946,22;436606,111192" o:connectangles="0,0,0"/>
                      </v:shape>
                      <v:shape id="Grafik 1365795394" o:spid="_x0000_s1555" type="#_x0000_t75" style="position:absolute;left:26775;top:6;width:3241;height:2161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">
                        <v:imagedata r:id="rId25" o:title="" cropbottom="33944f" cropleft="1f" cropright="2644f" recolortarget="#333 [1446]"/>
                      </v:shape>
                      <v:shape id="Freihandform 1876802520" o:spid="_x0000_s1556" style="position:absolute;left:26416;top:6580;width:4366;height:1191;flip:y;visibility:visible;mso-wrap-style:square;v-text-anchor:middle" coordsize="436606,1235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" path="m,123591c66589,62493,133178,1396,205946,23v72768,-1373,151714,56978,230660,115330e" filled="f" strokecolor="#a5a5a5 [2092]" strokeweight=".5pt">
                        <v:stroke endarrow="block" joinstyle="miter"/>
                        <v:path arrowok="t" o:connecttype="custom" o:connectlocs="0,119133;205946,22;436606,111192" o:connectangles="0,0,0"/>
                      </v:shape>
                      <v:shape id="Textfeld 3" o:spid="_x0000_s1557" type="#_x0000_t202" style="position:absolute;left:34692;top:3092;width:2279;height:184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6F9E185" w14:textId="77777777" w:rsidR="005E3CBD" w:rsidRDefault="005E3CBD" w:rsidP="005E3CBD">
                              <w:pPr>
                                <w:jc w:val="center"/>
                                <w:rPr>
                                  <w:rFonts w:ascii="Calibri" w:eastAsia="Calibri" w:hAnsi="Calibri"/>
                                  <w:color w:val="000000"/>
                                  <w:kern w:val="24"/>
                                </w:rPr>
                              </w:pPr>
                              <w:r>
                                <w:rPr>
                                  <w:rFonts w:ascii="Calibri" w:eastAsia="Calibri" w:hAnsi="Calibri"/>
                                  <w:color w:val="000000"/>
                                  <w:kern w:val="24"/>
                                </w:rPr>
                                <w:t>12</w:t>
                              </w:r>
                            </w:p>
                          </w:txbxContent>
                        </v:textbox>
                      </v:shape>
                      <v:shape id="Textfeld 3" o:spid="_x0000_s1558" type="#_x0000_t202" style="position:absolute;left:34671;top:5034;width:2320;height:163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" filled="f" stroked="f" strokeweight=".5pt">
                        <v:textbox inset="0,0,0,0">
                          <w:txbxContent>
                            <w:p w14:paraId="35CF5A2A" w14:textId="77777777" w:rsidR="005E3CBD" w:rsidRDefault="005E3CBD" w:rsidP="005E3CBD">
                              <w:pPr>
                                <w:jc w:val="center"/>
                                <w:rPr>
                                  <w:rFonts w:ascii="Calibri" w:eastAsia="Calibri" w:hAnsi="Calibri"/>
                                  <w:color w:val="000000"/>
                                  <w:kern w:val="24"/>
                                </w:rPr>
                              </w:pPr>
                              <w:r>
                                <w:rPr>
                                  <w:rFonts w:ascii="Calibri" w:eastAsia="Calibri" w:hAnsi="Calibri"/>
                                  <w:color w:val="000000"/>
                                  <w:kern w:val="24"/>
                                </w:rPr>
                                <w:t>36</w:t>
                              </w:r>
                            </w:p>
                          </w:txbxContent>
                        </v:textbox>
                      </v:shape>
                      <v:line id="Gerade Verbindung 1875021193" o:spid="_x0000_s1559" style="position:absolute;visibility:visible;mso-wrap-style:square" from="34793,4987" to="36870,498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" strokecolor="black [3213]" strokeweight="1pt">
                        <v:stroke joinstyle="miter"/>
                        <o:lock v:ext="edit" shapetype="f"/>
                      </v:line>
                      <v:shape id="Textfeld 398" o:spid="_x0000_s1560" type="#_x0000_t202" style="position:absolute;left:32700;top:3514;width:2238;height:252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" filled="f" stroked="f" strokeweight=".5pt">
                        <v:textbox inset="1mm">
                          <w:txbxContent>
                            <w:p w14:paraId="42279E3F" w14:textId="77777777" w:rsidR="005E3CBD" w:rsidRDefault="005E3CBD" w:rsidP="005E3CBD">
                              <w:pPr>
                                <w:rPr>
                                  <w:rFonts w:ascii="Calibri" w:eastAsia="Calibri" w:hAnsi="Calibri"/>
                                  <w:color w:val="000000"/>
                                  <w:kern w:val="24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Calibri" w:eastAsia="Calibri" w:hAnsi="Calibri"/>
                                  <w:color w:val="000000"/>
                                  <w:kern w:val="24"/>
                                  <w:sz w:val="28"/>
                                  <w:szCs w:val="28"/>
                                </w:rPr>
                                <w:t>=</w:t>
                              </w:r>
                              <w:r>
                                <w:rPr>
                                  <w:rFonts w:ascii="Calibri" w:eastAsia="Calibri" w:hAnsi="Calibri"/>
                                  <w:color w:val="000000"/>
                                  <w:kern w:val="24"/>
                                </w:rPr>
                                <w:t xml:space="preserve">     </w:t>
                              </w:r>
                            </w:p>
                          </w:txbxContent>
                        </v:textbox>
                      </v:shape>
                      <v:shape id="Grafik 841525911" o:spid="_x0000_s1561" type="#_x0000_t75" style="position:absolute;left:32118;top:7447;width:3242;height:2161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">
                        <v:imagedata r:id="rId25" o:title="" cropbottom="33944f" cropleft="1f" cropright="2644f" recolortarget="#333 [1446]"/>
                      </v:shape>
                      <v:shape id="Freihandform 1325531179" o:spid="_x0000_s1562" style="position:absolute;left:31523;top:2126;width:4366;height:1192;visibility:visible;mso-wrap-style:square;v-text-anchor:middle" coordsize="436606,1235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" path="m,123591c66589,62493,133178,1396,205946,23v72768,-1373,151714,56978,230660,115330e" filled="f" strokecolor="#a5a5a5 [2092]" strokeweight=".5pt">
                        <v:stroke endarrow="block" joinstyle="miter"/>
                        <v:path arrowok="t" o:connecttype="custom" o:connectlocs="0,119133;205946,22;436606,111192" o:connectangles="0,0,0"/>
                      </v:shape>
                      <v:shape id="Grafik 44819669" o:spid="_x0000_s1563" type="#_x0000_t75" style="position:absolute;left:32100;width:3240;height:2161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">
                        <v:imagedata r:id="rId25" o:title="" cropbottom="33944f" cropleft="1f" cropright="2644f" recolortarget="#333 [1446]"/>
                      </v:shape>
                      <v:shape id="Freihandform 940862985" o:spid="_x0000_s1564" style="position:absolute;left:31482;top:6703;width:4366;height:1192;flip:y;visibility:visible;mso-wrap-style:square;v-text-anchor:middle" coordsize="436606,1235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" path="m,123591c66589,62493,133178,1396,205946,23v72768,-1373,151714,56978,230660,115330e" filled="f" strokecolor="#a5a5a5 [2092]" strokeweight=".5pt">
                        <v:stroke endarrow="block" joinstyle="miter"/>
                        <v:path arrowok="t" o:connecttype="custom" o:connectlocs="0,119133;205946,22;436606,111192" o:connectangles="0,0,0"/>
                      </v:shape>
                    </v:group>
                  </w:pict>
                </mc:Fallback>
              </mc:AlternateContent>
            </w:r>
            <w:r w:rsidRPr="005E3CBD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3631488" behindDoc="0" locked="0" layoutInCell="1" allowOverlap="1" wp14:anchorId="54B57D2A" wp14:editId="0EB80A02">
                      <wp:simplePos x="0" y="0"/>
                      <wp:positionH relativeFrom="column">
                        <wp:posOffset>4027805</wp:posOffset>
                      </wp:positionH>
                      <wp:positionV relativeFrom="paragraph">
                        <wp:posOffset>18415</wp:posOffset>
                      </wp:positionV>
                      <wp:extent cx="692150" cy="953135"/>
                      <wp:effectExtent l="0" t="0" r="6350" b="0"/>
                      <wp:wrapNone/>
                      <wp:docPr id="263" name="Gruppieren 26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A1EBA6A0-22FB-692B-B582-085DB9D72929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92150" cy="953135"/>
                                <a:chOff x="3997625" y="6594"/>
                                <a:chExt cx="692268" cy="953605"/>
                              </a:xfrm>
                            </wpg:grpSpPr>
                            <wps:wsp>
                              <wps:cNvPr id="1597926199" name="Textfeld 3">
                                <a:extLst>
                                  <a:ext uri="{FF2B5EF4-FFF2-40B4-BE49-F238E27FC236}">
                                    <a16:creationId xmlns:a16="http://schemas.microsoft.com/office/drawing/2014/main" id="{D7C9D4E8-D336-751B-7068-7258C5E90568}"/>
                                  </a:ext>
                                </a:extLst>
                              </wps:cNvPr>
                              <wps:cNvSpPr txBox="1"/>
                              <wps:spPr>
                                <a:xfrm>
                                  <a:off x="4459843" y="302540"/>
                                  <a:ext cx="227965" cy="1841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0409F6" w14:textId="77777777" w:rsidR="005E3CBD" w:rsidRDefault="005E3CBD" w:rsidP="005E3CBD">
                                    <w:pPr>
                                      <w:jc w:val="center"/>
                                      <w:rPr>
                                        <w:rFonts w:ascii="Calibri" w:eastAsia="Calibri" w:hAnsi="Calibri"/>
                                        <w:color w:val="000000"/>
                                        <w:kern w:val="24"/>
                                      </w:rPr>
                                    </w:pPr>
                                    <w:r>
                                      <w:rPr>
                                        <w:rFonts w:ascii="Calibri" w:eastAsia="Calibri" w:hAnsi="Calibri"/>
                                        <w:color w:val="000000"/>
                                        <w:kern w:val="24"/>
                                      </w:rPr>
                                      <w:t>9</w:t>
                                    </w:r>
                                  </w:p>
                                </w:txbxContent>
                              </wps:txbx>
                              <wps:bodyPr rot="0" spcFirstLastPara="0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89008721" name="Textfeld 3">
                                <a:extLst>
                                  <a:ext uri="{FF2B5EF4-FFF2-40B4-BE49-F238E27FC236}">
                                    <a16:creationId xmlns:a16="http://schemas.microsoft.com/office/drawing/2014/main" id="{31949B3A-11CE-B479-3670-083E032E62E6}"/>
                                  </a:ext>
                                </a:extLst>
                              </wps:cNvPr>
                              <wps:cNvSpPr txBox="1"/>
                              <wps:spPr>
                                <a:xfrm>
                                  <a:off x="4457887" y="496679"/>
                                  <a:ext cx="232006" cy="16343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DE63BC" w14:textId="77777777" w:rsidR="005E3CBD" w:rsidRDefault="005E3CBD" w:rsidP="005E3CBD">
                                    <w:pPr>
                                      <w:jc w:val="center"/>
                                      <w:rPr>
                                        <w:rFonts w:ascii="Calibri" w:eastAsia="Calibri" w:hAnsi="Calibri"/>
                                        <w:color w:val="000000"/>
                                        <w:kern w:val="24"/>
                                      </w:rPr>
                                    </w:pPr>
                                    <w:r>
                                      <w:rPr>
                                        <w:rFonts w:ascii="Calibri" w:eastAsia="Calibri" w:hAnsi="Calibri"/>
                                        <w:color w:val="000000"/>
                                        <w:kern w:val="24"/>
                                      </w:rPr>
                                      <w:t>27</w:t>
                                    </w:r>
                                  </w:p>
                                </w:txbxContent>
                              </wps:txbx>
                              <wps:bodyPr rot="0" spcFirstLastPara="0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26632475" name="Gerade Verbindung 1126632475">
                                <a:extLst>
                                  <a:ext uri="{FF2B5EF4-FFF2-40B4-BE49-F238E27FC236}">
                                    <a16:creationId xmlns:a16="http://schemas.microsoft.com/office/drawing/2014/main" id="{9C150D29-AF8A-A6D9-7A3C-877611A337D1}"/>
                                  </a:ext>
                                </a:extLst>
                              </wps:cNvPr>
                              <wps:cNvCnPr>
                                <a:cxnSpLocks/>
                              </wps:cNvCnPr>
                              <wps:spPr>
                                <a:xfrm>
                                  <a:off x="4470061" y="491997"/>
                                  <a:ext cx="207657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g:grpSp>
                              <wpg:cNvPr id="1332571068" name="Gruppieren 1332571068">
                                <a:extLst>
                                  <a:ext uri="{FF2B5EF4-FFF2-40B4-BE49-F238E27FC236}">
                                    <a16:creationId xmlns:a16="http://schemas.microsoft.com/office/drawing/2014/main" id="{192AF7C3-42F8-71B7-5175-8D7CA96CE272}"/>
                                  </a:ext>
                                </a:extLst>
                              </wpg:cNvPr>
                              <wpg:cNvGrpSpPr/>
                              <wpg:grpSpPr>
                                <a:xfrm>
                                  <a:off x="3997625" y="297343"/>
                                  <a:ext cx="232006" cy="365632"/>
                                  <a:chOff x="3997625" y="297342"/>
                                  <a:chExt cx="232011" cy="365919"/>
                                </a:xfrm>
                              </wpg:grpSpPr>
                              <wps:wsp>
                                <wps:cNvPr id="1396849003" name="Textfeld 3">
                                  <a:extLst>
                                    <a:ext uri="{FF2B5EF4-FFF2-40B4-BE49-F238E27FC236}">
                                      <a16:creationId xmlns:a16="http://schemas.microsoft.com/office/drawing/2014/main" id="{C5541035-981A-E6C0-E3DD-7A8513267015}"/>
                                    </a:ext>
                                  </a:extLst>
                                </wps:cNvPr>
                                <wps:cNvSpPr txBox="1"/>
                                <wps:spPr>
                                  <a:xfrm>
                                    <a:off x="3999671" y="297342"/>
                                    <a:ext cx="227970" cy="18429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7871345B" w14:textId="77777777" w:rsidR="005E3CBD" w:rsidRDefault="005E3CBD" w:rsidP="005E3CBD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  <w:t>3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spAutoFit/>
                                </wps:bodyPr>
                              </wps:wsp>
                              <wps:wsp>
                                <wps:cNvPr id="1228314034" name="Textfeld 3">
                                  <a:extLst>
                                    <a:ext uri="{FF2B5EF4-FFF2-40B4-BE49-F238E27FC236}">
                                      <a16:creationId xmlns:a16="http://schemas.microsoft.com/office/drawing/2014/main" id="{80358836-F813-3B9B-AD5E-97CBE7A6210D}"/>
                                    </a:ext>
                                  </a:extLst>
                                </wps:cNvPr>
                                <wps:cNvSpPr txBox="1"/>
                                <wps:spPr>
                                  <a:xfrm>
                                    <a:off x="3997625" y="499696"/>
                                    <a:ext cx="232011" cy="16356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5813A8E5" w14:textId="77777777" w:rsidR="005E3CBD" w:rsidRDefault="005E3CBD" w:rsidP="005E3CBD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  <w:t>9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724912986" name="Gerade Verbindung 724912986">
                                  <a:extLst>
                                    <a:ext uri="{FF2B5EF4-FFF2-40B4-BE49-F238E27FC236}">
                                      <a16:creationId xmlns:a16="http://schemas.microsoft.com/office/drawing/2014/main" id="{A4FFCE8F-E846-F95B-C82C-5DB540E408E6}"/>
                                    </a:ext>
                                  </a:extLst>
                                </wps:cNvPr>
                                <wps:cNvCnPr>
                                  <a:cxnSpLocks/>
                                </wps:cNvCnPr>
                                <wps:spPr>
                                  <a:xfrm>
                                    <a:off x="4041630" y="486772"/>
                                    <a:ext cx="144000" cy="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s:wsp>
                              <wps:cNvPr id="385270950" name="Textfeld 398">
                                <a:extLst>
                                  <a:ext uri="{FF2B5EF4-FFF2-40B4-BE49-F238E27FC236}">
                                    <a16:creationId xmlns:a16="http://schemas.microsoft.com/office/drawing/2014/main" id="{9214FEED-E719-E93D-4BE0-AAAB4DB91864}"/>
                                  </a:ext>
                                </a:extLst>
                              </wps:cNvPr>
                              <wps:cNvSpPr txBox="1"/>
                              <wps:spPr>
                                <a:xfrm>
                                  <a:off x="4260792" y="351300"/>
                                  <a:ext cx="223738" cy="25180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E93EF7" w14:textId="77777777" w:rsidR="005E3CBD" w:rsidRDefault="005E3CBD" w:rsidP="005E3CBD">
                                    <w:pPr>
                                      <w:rPr>
                                        <w:rFonts w:ascii="Calibri" w:eastAsia="Calibri" w:hAnsi="Calibri"/>
                                        <w:color w:val="000000"/>
                                        <w:kern w:val="24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Calibri" w:eastAsia="Calibri" w:hAnsi="Calibri"/>
                                        <w:color w:val="000000"/>
                                        <w:kern w:val="24"/>
                                        <w:sz w:val="28"/>
                                        <w:szCs w:val="28"/>
                                      </w:rPr>
                                      <w:t>=</w:t>
                                    </w:r>
                                    <w:r>
                                      <w:rPr>
                                        <w:rFonts w:ascii="Calibri" w:eastAsia="Calibri" w:hAnsi="Calibri"/>
                                        <w:color w:val="000000"/>
                                        <w:kern w:val="24"/>
                                      </w:rPr>
                                      <w:t xml:space="preserve">     </w:t>
                                    </w:r>
                                  </w:p>
                                </w:txbxContent>
                              </wps:txbx>
                              <wps:bodyPr rot="0" spcFirstLastPara="0" vert="horz" wrap="square" lIns="3600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827912415" name="Grafik 827912415">
                                  <a:extLst>
                                    <a:ext uri="{FF2B5EF4-FFF2-40B4-BE49-F238E27FC236}">
                                      <a16:creationId xmlns:a16="http://schemas.microsoft.com/office/drawing/2014/main" id="{49B5E6B5-EDFF-58A1-31EE-D53E868ED197}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duotone>
                                    <a:schemeClr val="accent3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" r="4035" b="51794"/>
                                <a:stretch>
                                  <a:fillRect/>
                                </a:stretch>
                              </pic:blipFill>
                              <pic:spPr>
                                <a:xfrm flipV="1">
                                  <a:off x="4176602" y="744258"/>
                                  <a:ext cx="323993" cy="21594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00926120" name="Freihandform 2000926120">
                                <a:extLst>
                                  <a:ext uri="{FF2B5EF4-FFF2-40B4-BE49-F238E27FC236}">
                                    <a16:creationId xmlns:a16="http://schemas.microsoft.com/office/drawing/2014/main" id="{7BFF32A3-E6DE-58E9-AB30-3B266EFA42FD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4143076" y="206102"/>
                                  <a:ext cx="436597" cy="119039"/>
                                </a:xfrm>
                                <a:custGeom>
                                  <a:avLst/>
                                  <a:gdLst>
                                    <a:gd name="connsiteX0" fmla="*/ 0 w 436606"/>
                                    <a:gd name="connsiteY0" fmla="*/ 123591 h 123591"/>
                                    <a:gd name="connsiteX1" fmla="*/ 205946 w 436606"/>
                                    <a:gd name="connsiteY1" fmla="*/ 23 h 123591"/>
                                    <a:gd name="connsiteX2" fmla="*/ 436606 w 436606"/>
                                    <a:gd name="connsiteY2" fmla="*/ 115353 h 123591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</a:cxnLst>
                                  <a:rect l="l" t="t" r="r" b="b"/>
                                  <a:pathLst>
                                    <a:path w="436606" h="123591">
                                      <a:moveTo>
                                        <a:pt x="0" y="123591"/>
                                      </a:moveTo>
                                      <a:cubicBezTo>
                                        <a:pt x="66589" y="62493"/>
                                        <a:pt x="133178" y="1396"/>
                                        <a:pt x="205946" y="23"/>
                                      </a:cubicBezTo>
                                      <a:cubicBezTo>
                                        <a:pt x="278714" y="-1350"/>
                                        <a:pt x="357660" y="57001"/>
                                        <a:pt x="436606" y="115353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6350">
                                  <a:solidFill>
                                    <a:schemeClr val="bg1">
                                      <a:lumMod val="65000"/>
                                    </a:schemeClr>
                                  </a:solidFill>
                                  <a:headEnd type="none" w="med" len="med"/>
                                  <a:tailEnd type="triangle" w="med" len="med"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2141770366" name="Grafik 2141770366">
                                  <a:extLst>
                                    <a:ext uri="{FF2B5EF4-FFF2-40B4-BE49-F238E27FC236}">
                                      <a16:creationId xmlns:a16="http://schemas.microsoft.com/office/drawing/2014/main" id="{51EFE03A-2C46-3423-31E6-26B297BAAFC4}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duotone>
                                    <a:schemeClr val="accent3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" r="4035" b="51794"/>
                                <a:stretch>
                                  <a:fillRect/>
                                </a:stretch>
                              </pic:blipFill>
                              <pic:spPr>
                                <a:xfrm flipV="1">
                                  <a:off x="4174849" y="6594"/>
                                  <a:ext cx="324161" cy="2159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81504386" name="Freihandform 681504386">
                                <a:extLst>
                                  <a:ext uri="{FF2B5EF4-FFF2-40B4-BE49-F238E27FC236}">
                                    <a16:creationId xmlns:a16="http://schemas.microsoft.com/office/drawing/2014/main" id="{ABCB8A5B-B4DC-F6F7-36F7-4359F2A537D2}"/>
                                  </a:ext>
                                </a:extLst>
                              </wps:cNvPr>
                              <wps:cNvSpPr/>
                              <wps:spPr>
                                <a:xfrm flipV="1">
                                  <a:off x="4138955" y="663456"/>
                                  <a:ext cx="436597" cy="119039"/>
                                </a:xfrm>
                                <a:custGeom>
                                  <a:avLst/>
                                  <a:gdLst>
                                    <a:gd name="connsiteX0" fmla="*/ 0 w 436606"/>
                                    <a:gd name="connsiteY0" fmla="*/ 123591 h 123591"/>
                                    <a:gd name="connsiteX1" fmla="*/ 205946 w 436606"/>
                                    <a:gd name="connsiteY1" fmla="*/ 23 h 123591"/>
                                    <a:gd name="connsiteX2" fmla="*/ 436606 w 436606"/>
                                    <a:gd name="connsiteY2" fmla="*/ 115353 h 123591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</a:cxnLst>
                                  <a:rect l="l" t="t" r="r" b="b"/>
                                  <a:pathLst>
                                    <a:path w="436606" h="123591">
                                      <a:moveTo>
                                        <a:pt x="0" y="123591"/>
                                      </a:moveTo>
                                      <a:cubicBezTo>
                                        <a:pt x="66589" y="62493"/>
                                        <a:pt x="133178" y="1396"/>
                                        <a:pt x="205946" y="23"/>
                                      </a:cubicBezTo>
                                      <a:cubicBezTo>
                                        <a:pt x="278714" y="-1350"/>
                                        <a:pt x="357660" y="57001"/>
                                        <a:pt x="436606" y="115353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6350">
                                  <a:solidFill>
                                    <a:schemeClr val="bg1">
                                      <a:lumMod val="65000"/>
                                    </a:schemeClr>
                                  </a:solidFill>
                                  <a:headEnd type="none" w="med" len="med"/>
                                  <a:tailEnd type="triangle" w="med" len="med"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4B57D2A" id="Gruppieren 262" o:spid="_x0000_s1565" style="position:absolute;margin-left:317.15pt;margin-top:1.45pt;width:54.5pt;height:75.05pt;z-index:253631488" coordorigin="39976,65" coordsize="6922,95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">
                      <v:shape id="Textfeld 3" o:spid="_x0000_s1566" type="#_x0000_t202" style="position:absolute;left:44598;top:3025;width:2280;height:184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560409F6" w14:textId="77777777" w:rsidR="005E3CBD" w:rsidRDefault="005E3CBD" w:rsidP="005E3CBD">
                              <w:pPr>
                                <w:jc w:val="center"/>
                                <w:rPr>
                                  <w:rFonts w:ascii="Calibri" w:eastAsia="Calibri" w:hAnsi="Calibri"/>
                                  <w:color w:val="000000"/>
                                  <w:kern w:val="24"/>
                                </w:rPr>
                              </w:pPr>
                              <w:r>
                                <w:rPr>
                                  <w:rFonts w:ascii="Calibri" w:eastAsia="Calibri" w:hAnsi="Calibri"/>
                                  <w:color w:val="000000"/>
                                  <w:kern w:val="24"/>
                                </w:rPr>
                                <w:t>9</w:t>
                              </w:r>
                            </w:p>
                          </w:txbxContent>
                        </v:textbox>
                      </v:shape>
                      <v:shape id="Textfeld 3" o:spid="_x0000_s1567" type="#_x0000_t202" style="position:absolute;left:44578;top:4966;width:2320;height:163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1BDE63BC" w14:textId="77777777" w:rsidR="005E3CBD" w:rsidRDefault="005E3CBD" w:rsidP="005E3CBD">
                              <w:pPr>
                                <w:jc w:val="center"/>
                                <w:rPr>
                                  <w:rFonts w:ascii="Calibri" w:eastAsia="Calibri" w:hAnsi="Calibri"/>
                                  <w:color w:val="000000"/>
                                  <w:kern w:val="24"/>
                                </w:rPr>
                              </w:pPr>
                              <w:r>
                                <w:rPr>
                                  <w:rFonts w:ascii="Calibri" w:eastAsia="Calibri" w:hAnsi="Calibri"/>
                                  <w:color w:val="000000"/>
                                  <w:kern w:val="24"/>
                                </w:rPr>
                                <w:t>27</w:t>
                              </w:r>
                            </w:p>
                          </w:txbxContent>
                        </v:textbox>
                      </v:shape>
                      <v:line id="Gerade Verbindung 1126632475" o:spid="_x0000_s1568" style="position:absolute;visibility:visible;mso-wrap-style:square" from="44700,4919" to="46777,491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" strokecolor="black [3213]" strokeweight="1pt">
                        <v:stroke joinstyle="miter"/>
                        <o:lock v:ext="edit" shapetype="f"/>
                      </v:line>
                      <v:group id="Gruppieren 1332571068" o:spid="_x0000_s1569" style="position:absolute;left:39976;top:2973;width:2320;height:3656" coordorigin="39976,2973" coordsize="2320,365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">
                        <v:shape id="Textfeld 3" o:spid="_x0000_s1570" type="#_x0000_t202" style="position:absolute;left:39996;top:2973;width:2280;height:184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" filled="f" stroked="f" strokeweight=".5pt">
                          <v:textbox style="mso-fit-shape-to-text:t" inset="0,0,0,0">
                            <w:txbxContent>
                              <w:p w14:paraId="7871345B" w14:textId="77777777" w:rsidR="005E3CBD" w:rsidRDefault="005E3CBD" w:rsidP="005E3CBD">
                                <w:pPr>
                                  <w:jc w:val="center"/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</w:rPr>
                                  <w:t>3</w:t>
                                </w:r>
                              </w:p>
                            </w:txbxContent>
                          </v:textbox>
                        </v:shape>
                        <v:shape id="Textfeld 3" o:spid="_x0000_s1571" type="#_x0000_t202" style="position:absolute;left:39976;top:4996;width:2320;height:163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" filled="f" stroked="f" strokeweight=".5pt">
                          <v:textbox inset="0,0,0,0">
                            <w:txbxContent>
                              <w:p w14:paraId="5813A8E5" w14:textId="77777777" w:rsidR="005E3CBD" w:rsidRDefault="005E3CBD" w:rsidP="005E3CBD">
                                <w:pPr>
                                  <w:jc w:val="center"/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</w:rPr>
                                  <w:t>9</w:t>
                                </w:r>
                              </w:p>
                            </w:txbxContent>
                          </v:textbox>
                        </v:shape>
                        <v:line id="Gerade Verbindung 724912986" o:spid="_x0000_s1572" style="position:absolute;visibility:visible;mso-wrap-style:square" from="40416,4867" to="41856,486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" strokecolor="black [3213]" strokeweight="1pt">
                          <v:stroke joinstyle="miter"/>
                          <o:lock v:ext="edit" shapetype="f"/>
                        </v:line>
                      </v:group>
                      <v:shape id="Textfeld 398" o:spid="_x0000_s1573" type="#_x0000_t202" style="position:absolute;left:42607;top:3513;width:2238;height:251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" filled="f" stroked="f" strokeweight=".5pt">
                        <v:textbox inset="1mm">
                          <w:txbxContent>
                            <w:p w14:paraId="01E93EF7" w14:textId="77777777" w:rsidR="005E3CBD" w:rsidRDefault="005E3CBD" w:rsidP="005E3CBD">
                              <w:pPr>
                                <w:rPr>
                                  <w:rFonts w:ascii="Calibri" w:eastAsia="Calibri" w:hAnsi="Calibri"/>
                                  <w:color w:val="000000"/>
                                  <w:kern w:val="24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Calibri" w:eastAsia="Calibri" w:hAnsi="Calibri"/>
                                  <w:color w:val="000000"/>
                                  <w:kern w:val="24"/>
                                  <w:sz w:val="28"/>
                                  <w:szCs w:val="28"/>
                                </w:rPr>
                                <w:t>=</w:t>
                              </w:r>
                              <w:r>
                                <w:rPr>
                                  <w:rFonts w:ascii="Calibri" w:eastAsia="Calibri" w:hAnsi="Calibri"/>
                                  <w:color w:val="000000"/>
                                  <w:kern w:val="24"/>
                                </w:rPr>
                                <w:t xml:space="preserve">     </w:t>
                              </w:r>
                            </w:p>
                          </w:txbxContent>
                        </v:textbox>
                      </v:shape>
                      <v:shape id="Grafik 827912415" o:spid="_x0000_s1574" type="#_x0000_t75" style="position:absolute;left:41766;top:7442;width:3239;height:2159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">
                        <v:imagedata r:id="rId25" o:title="" cropbottom="33944f" cropleft="1f" cropright="2644f" recolortarget="#333 [1446]"/>
                      </v:shape>
                      <v:shape id="Freihandform 2000926120" o:spid="_x0000_s1575" style="position:absolute;left:41430;top:2061;width:4366;height:1190;visibility:visible;mso-wrap-style:square;v-text-anchor:middle" coordsize="436606,1235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" path="m,123591c66589,62493,133178,1396,205946,23v72768,-1373,151714,56978,230660,115330e" filled="f" strokecolor="#a5a5a5 [2092]" strokeweight=".5pt">
                        <v:stroke endarrow="block" joinstyle="miter"/>
                        <v:path arrowok="t" o:connecttype="custom" o:connectlocs="0,119039;205942,22;436597,111104" o:connectangles="0,0,0"/>
                      </v:shape>
                      <v:shape id="Grafik 2141770366" o:spid="_x0000_s1576" type="#_x0000_t75" style="position:absolute;left:41748;top:65;width:3242;height:2160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">
                        <v:imagedata r:id="rId25" o:title="" cropbottom="33944f" cropleft="1f" cropright="2644f" recolortarget="#333 [1446]"/>
                      </v:shape>
                      <v:shape id="Freihandform 681504386" o:spid="_x0000_s1577" style="position:absolute;left:41389;top:6634;width:4366;height:1190;flip:y;visibility:visible;mso-wrap-style:square;v-text-anchor:middle" coordsize="436606,1235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" path="m,123591c66589,62493,133178,1396,205946,23v72768,-1373,151714,56978,230660,115330e" filled="f" strokecolor="#a5a5a5 [2092]" strokeweight=".5pt">
                        <v:stroke endarrow="block" joinstyle="miter"/>
                        <v:path arrowok="t" o:connecttype="custom" o:connectlocs="0,119039;205942,22;436597,111104" o:connectangles="0,0,0"/>
                      </v:shape>
                    </v:group>
                  </w:pict>
                </mc:Fallback>
              </mc:AlternateContent>
            </w:r>
            <w:r w:rsidRPr="005E3CBD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3632512" behindDoc="0" locked="0" layoutInCell="1" allowOverlap="1" wp14:anchorId="0A60E156" wp14:editId="5E80CFFD">
                      <wp:simplePos x="0" y="0"/>
                      <wp:positionH relativeFrom="column">
                        <wp:posOffset>30480</wp:posOffset>
                      </wp:positionH>
                      <wp:positionV relativeFrom="paragraph">
                        <wp:posOffset>1184275</wp:posOffset>
                      </wp:positionV>
                      <wp:extent cx="692150" cy="953135"/>
                      <wp:effectExtent l="0" t="0" r="6350" b="0"/>
                      <wp:wrapNone/>
                      <wp:docPr id="1168216382" name="Gruppieren 17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92150" cy="953135"/>
                                <a:chOff x="0" y="1172254"/>
                                <a:chExt cx="692268" cy="953605"/>
                              </a:xfrm>
                            </wpg:grpSpPr>
                            <wps:wsp>
                              <wps:cNvPr id="226926722" name="Textfeld 3"/>
                              <wps:cNvSpPr txBox="1"/>
                              <wps:spPr>
                                <a:xfrm>
                                  <a:off x="462218" y="1468200"/>
                                  <a:ext cx="227965" cy="1841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CB90B6" w14:textId="77777777" w:rsidR="005E3CBD" w:rsidRDefault="005E3CBD" w:rsidP="005E3CBD">
                                    <w:pPr>
                                      <w:jc w:val="center"/>
                                      <w:rPr>
                                        <w:rFonts w:ascii="Calibri" w:eastAsia="Calibri" w:hAnsi="Calibri"/>
                                        <w:color w:val="000000"/>
                                        <w:kern w:val="24"/>
                                      </w:rPr>
                                    </w:pPr>
                                    <w:r>
                                      <w:rPr>
                                        <w:rFonts w:ascii="Calibri" w:eastAsia="Calibri" w:hAnsi="Calibri"/>
                                        <w:color w:val="000000"/>
                                        <w:kern w:val="24"/>
                                      </w:rPr>
                                      <w:t>6</w:t>
                                    </w:r>
                                  </w:p>
                                </w:txbxContent>
                              </wps:txbx>
                              <wps:bodyPr rot="0" spcFirstLastPara="0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9939685" name="Textfeld 3"/>
                              <wps:cNvSpPr txBox="1"/>
                              <wps:spPr>
                                <a:xfrm>
                                  <a:off x="460262" y="1662339"/>
                                  <a:ext cx="232006" cy="16343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2BEB66E" w14:textId="77777777" w:rsidR="005E3CBD" w:rsidRDefault="005E3CBD" w:rsidP="005E3CBD">
                                    <w:pPr>
                                      <w:jc w:val="center"/>
                                      <w:rPr>
                                        <w:rFonts w:ascii="Calibri" w:eastAsia="Calibri" w:hAnsi="Calibri"/>
                                        <w:color w:val="000000"/>
                                        <w:kern w:val="24"/>
                                      </w:rPr>
                                    </w:pPr>
                                    <w:r>
                                      <w:rPr>
                                        <w:rFonts w:ascii="Calibri" w:eastAsia="Calibri" w:hAnsi="Calibri"/>
                                        <w:color w:val="000000"/>
                                        <w:kern w:val="24"/>
                                      </w:rPr>
                                      <w:t>12</w:t>
                                    </w:r>
                                  </w:p>
                                </w:txbxContent>
                              </wps:txbx>
                              <wps:bodyPr rot="0" spcFirstLastPara="0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36937760" name="Gerade Verbindung 1036937760"/>
                              <wps:cNvCnPr>
                                <a:cxnSpLocks/>
                              </wps:cNvCnPr>
                              <wps:spPr>
                                <a:xfrm>
                                  <a:off x="472436" y="1657657"/>
                                  <a:ext cx="207657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g:grpSp>
                              <wpg:cNvPr id="1806128108" name="Gruppieren 1806128108"/>
                              <wpg:cNvGrpSpPr/>
                              <wpg:grpSpPr>
                                <a:xfrm>
                                  <a:off x="0" y="1463145"/>
                                  <a:ext cx="232006" cy="365488"/>
                                  <a:chOff x="0" y="1463145"/>
                                  <a:chExt cx="232011" cy="365776"/>
                                </a:xfrm>
                              </wpg:grpSpPr>
                              <wps:wsp>
                                <wps:cNvPr id="1628600128" name="Textfeld 3"/>
                                <wps:cNvSpPr txBox="1"/>
                                <wps:spPr>
                                  <a:xfrm>
                                    <a:off x="2046" y="1463145"/>
                                    <a:ext cx="227919" cy="18414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6DD70DC8" w14:textId="77777777" w:rsidR="005E3CBD" w:rsidRDefault="005E3CBD" w:rsidP="005E3CBD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  <w:t>1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spAutoFit/>
                                </wps:bodyPr>
                              </wps:wsp>
                              <wps:wsp>
                                <wps:cNvPr id="1653936175" name="Textfeld 3"/>
                                <wps:cNvSpPr txBox="1"/>
                                <wps:spPr>
                                  <a:xfrm>
                                    <a:off x="0" y="1665356"/>
                                    <a:ext cx="232011" cy="16356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0B6BCBF4" w14:textId="77777777" w:rsidR="005E3CBD" w:rsidRDefault="005E3CBD" w:rsidP="005E3CBD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  <w:t>2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429519537" name="Gerade Verbindung 1429519537"/>
                                <wps:cNvCnPr>
                                  <a:cxnSpLocks/>
                                </wps:cNvCnPr>
                                <wps:spPr>
                                  <a:xfrm>
                                    <a:off x="44005" y="1652432"/>
                                    <a:ext cx="144000" cy="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s:wsp>
                              <wps:cNvPr id="1241101379" name="Textfeld 398"/>
                              <wps:cNvSpPr txBox="1"/>
                              <wps:spPr>
                                <a:xfrm>
                                  <a:off x="263167" y="1516960"/>
                                  <a:ext cx="223738" cy="25180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008CB1E" w14:textId="77777777" w:rsidR="005E3CBD" w:rsidRDefault="005E3CBD" w:rsidP="005E3CBD">
                                    <w:pPr>
                                      <w:rPr>
                                        <w:rFonts w:ascii="Calibri" w:eastAsia="Calibri" w:hAnsi="Calibri"/>
                                        <w:color w:val="000000"/>
                                        <w:kern w:val="24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Calibri" w:eastAsia="Calibri" w:hAnsi="Calibri"/>
                                        <w:color w:val="000000"/>
                                        <w:kern w:val="24"/>
                                        <w:sz w:val="28"/>
                                        <w:szCs w:val="28"/>
                                      </w:rPr>
                                      <w:t>=</w:t>
                                    </w:r>
                                    <w:r>
                                      <w:rPr>
                                        <w:rFonts w:ascii="Calibri" w:eastAsia="Calibri" w:hAnsi="Calibri"/>
                                        <w:color w:val="000000"/>
                                        <w:kern w:val="24"/>
                                      </w:rPr>
                                      <w:t xml:space="preserve">     </w:t>
                                    </w:r>
                                  </w:p>
                                </w:txbxContent>
                              </wps:txbx>
                              <wps:bodyPr rot="0" spcFirstLastPara="0" vert="horz" wrap="square" lIns="3600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547294310" name="Grafik 54729431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duotone>
                                    <a:schemeClr val="accent3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" r="4035" b="51794"/>
                                <a:stretch>
                                  <a:fillRect/>
                                </a:stretch>
                              </pic:blipFill>
                              <pic:spPr>
                                <a:xfrm flipV="1">
                                  <a:off x="178977" y="1909918"/>
                                  <a:ext cx="323993" cy="21594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49897603" name="Freihandform 649897603"/>
                              <wps:cNvSpPr/>
                              <wps:spPr>
                                <a:xfrm>
                                  <a:off x="145451" y="1371762"/>
                                  <a:ext cx="436597" cy="119039"/>
                                </a:xfrm>
                                <a:custGeom>
                                  <a:avLst/>
                                  <a:gdLst>
                                    <a:gd name="connsiteX0" fmla="*/ 0 w 436606"/>
                                    <a:gd name="connsiteY0" fmla="*/ 123591 h 123591"/>
                                    <a:gd name="connsiteX1" fmla="*/ 205946 w 436606"/>
                                    <a:gd name="connsiteY1" fmla="*/ 23 h 123591"/>
                                    <a:gd name="connsiteX2" fmla="*/ 436606 w 436606"/>
                                    <a:gd name="connsiteY2" fmla="*/ 115353 h 123591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</a:cxnLst>
                                  <a:rect l="l" t="t" r="r" b="b"/>
                                  <a:pathLst>
                                    <a:path w="436606" h="123591">
                                      <a:moveTo>
                                        <a:pt x="0" y="123591"/>
                                      </a:moveTo>
                                      <a:cubicBezTo>
                                        <a:pt x="66589" y="62493"/>
                                        <a:pt x="133178" y="1396"/>
                                        <a:pt x="205946" y="23"/>
                                      </a:cubicBezTo>
                                      <a:cubicBezTo>
                                        <a:pt x="278714" y="-1350"/>
                                        <a:pt x="357660" y="57001"/>
                                        <a:pt x="436606" y="115353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6350">
                                  <a:solidFill>
                                    <a:schemeClr val="bg1">
                                      <a:lumMod val="65000"/>
                                    </a:schemeClr>
                                  </a:solidFill>
                                  <a:headEnd type="none" w="med" len="med"/>
                                  <a:tailEnd type="triangle" w="med" len="med"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141207115" name="Grafik 14120711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duotone>
                                    <a:schemeClr val="accent3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" r="4035" b="51794"/>
                                <a:stretch>
                                  <a:fillRect/>
                                </a:stretch>
                              </pic:blipFill>
                              <pic:spPr>
                                <a:xfrm flipV="1">
                                  <a:off x="177224" y="1172254"/>
                                  <a:ext cx="324161" cy="2159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49333266" name="Freihandform 1449333266"/>
                              <wps:cNvSpPr/>
                              <wps:spPr>
                                <a:xfrm flipV="1">
                                  <a:off x="141330" y="1829116"/>
                                  <a:ext cx="436597" cy="119039"/>
                                </a:xfrm>
                                <a:custGeom>
                                  <a:avLst/>
                                  <a:gdLst>
                                    <a:gd name="connsiteX0" fmla="*/ 0 w 436606"/>
                                    <a:gd name="connsiteY0" fmla="*/ 123591 h 123591"/>
                                    <a:gd name="connsiteX1" fmla="*/ 205946 w 436606"/>
                                    <a:gd name="connsiteY1" fmla="*/ 23 h 123591"/>
                                    <a:gd name="connsiteX2" fmla="*/ 436606 w 436606"/>
                                    <a:gd name="connsiteY2" fmla="*/ 115353 h 123591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</a:cxnLst>
                                  <a:rect l="l" t="t" r="r" b="b"/>
                                  <a:pathLst>
                                    <a:path w="436606" h="123591">
                                      <a:moveTo>
                                        <a:pt x="0" y="123591"/>
                                      </a:moveTo>
                                      <a:cubicBezTo>
                                        <a:pt x="66589" y="62493"/>
                                        <a:pt x="133178" y="1396"/>
                                        <a:pt x="205946" y="23"/>
                                      </a:cubicBezTo>
                                      <a:cubicBezTo>
                                        <a:pt x="278714" y="-1350"/>
                                        <a:pt x="357660" y="57001"/>
                                        <a:pt x="436606" y="115353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6350">
                                  <a:solidFill>
                                    <a:schemeClr val="bg1">
                                      <a:lumMod val="65000"/>
                                    </a:schemeClr>
                                  </a:solidFill>
                                  <a:headEnd type="none" w="med" len="med"/>
                                  <a:tailEnd type="triangle" w="med" len="med"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A60E156" id="Gruppieren 176" o:spid="_x0000_s1578" style="position:absolute;margin-left:2.4pt;margin-top:93.25pt;width:54.5pt;height:75.05pt;z-index:253632512" coordorigin=",11722" coordsize="6922,95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">
                      <v:shape id="Textfeld 3" o:spid="_x0000_s1579" type="#_x0000_t202" style="position:absolute;left:4622;top:14682;width:2279;height:184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" filled="f" stroked="f" strokeweight=".5pt">
                        <v:textbox style="mso-fit-shape-to-text:t" inset="0,0,0,0">
                          <w:txbxContent>
                            <w:p w14:paraId="51CB90B6" w14:textId="77777777" w:rsidR="005E3CBD" w:rsidRDefault="005E3CBD" w:rsidP="005E3CBD">
                              <w:pPr>
                                <w:jc w:val="center"/>
                                <w:rPr>
                                  <w:rFonts w:ascii="Calibri" w:eastAsia="Calibri" w:hAnsi="Calibri"/>
                                  <w:color w:val="000000"/>
                                  <w:kern w:val="24"/>
                                </w:rPr>
                              </w:pPr>
                              <w:r>
                                <w:rPr>
                                  <w:rFonts w:ascii="Calibri" w:eastAsia="Calibri" w:hAnsi="Calibri"/>
                                  <w:color w:val="000000"/>
                                  <w:kern w:val="24"/>
                                </w:rPr>
                                <w:t>6</w:t>
                              </w:r>
                            </w:p>
                          </w:txbxContent>
                        </v:textbox>
                      </v:shape>
                      <v:shape id="Textfeld 3" o:spid="_x0000_s1580" type="#_x0000_t202" style="position:absolute;left:4602;top:16623;width:2320;height:163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62BEB66E" w14:textId="77777777" w:rsidR="005E3CBD" w:rsidRDefault="005E3CBD" w:rsidP="005E3CBD">
                              <w:pPr>
                                <w:jc w:val="center"/>
                                <w:rPr>
                                  <w:rFonts w:ascii="Calibri" w:eastAsia="Calibri" w:hAnsi="Calibri"/>
                                  <w:color w:val="000000"/>
                                  <w:kern w:val="24"/>
                                </w:rPr>
                              </w:pPr>
                              <w:r>
                                <w:rPr>
                                  <w:rFonts w:ascii="Calibri" w:eastAsia="Calibri" w:hAnsi="Calibri"/>
                                  <w:color w:val="000000"/>
                                  <w:kern w:val="24"/>
                                </w:rPr>
                                <w:t>12</w:t>
                              </w:r>
                            </w:p>
                          </w:txbxContent>
                        </v:textbox>
                      </v:shape>
                      <v:line id="Gerade Verbindung 1036937760" o:spid="_x0000_s1581" style="position:absolute;visibility:visible;mso-wrap-style:square" from="4724,16576" to="6800,1657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" strokecolor="black [3213]" strokeweight="1pt">
                        <v:stroke joinstyle="miter"/>
                        <o:lock v:ext="edit" shapetype="f"/>
                      </v:line>
                      <v:group id="Gruppieren 1806128108" o:spid="_x0000_s1582" style="position:absolute;top:14631;width:2320;height:3655" coordorigin=",14631" coordsize="2320,365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">
                        <v:shape id="Textfeld 3" o:spid="_x0000_s1583" type="#_x0000_t202" style="position:absolute;left:20;top:14631;width:2279;height:184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" filled="f" stroked="f" strokeweight=".5pt">
                          <v:textbox style="mso-fit-shape-to-text:t" inset="0,0,0,0">
                            <w:txbxContent>
                              <w:p w14:paraId="6DD70DC8" w14:textId="77777777" w:rsidR="005E3CBD" w:rsidRDefault="005E3CBD" w:rsidP="005E3CBD">
                                <w:pPr>
                                  <w:jc w:val="center"/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</w:rPr>
                                  <w:t>1</w:t>
                                </w:r>
                              </w:p>
                            </w:txbxContent>
                          </v:textbox>
                        </v:shape>
                        <v:shape id="Textfeld 3" o:spid="_x0000_s1584" type="#_x0000_t202" style="position:absolute;top:16653;width:2320;height:163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" filled="f" stroked="f" strokeweight=".5pt">
                          <v:textbox inset="0,0,0,0">
                            <w:txbxContent>
                              <w:p w14:paraId="0B6BCBF4" w14:textId="77777777" w:rsidR="005E3CBD" w:rsidRDefault="005E3CBD" w:rsidP="005E3CBD">
                                <w:pPr>
                                  <w:jc w:val="center"/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</w:rPr>
                                  <w:t>2</w:t>
                                </w:r>
                              </w:p>
                            </w:txbxContent>
                          </v:textbox>
                        </v:shape>
                        <v:line id="Gerade Verbindung 1429519537" o:spid="_x0000_s1585" style="position:absolute;visibility:visible;mso-wrap-style:square" from="440,16524" to="1880,1652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" strokecolor="black [3213]" strokeweight="1pt">
                          <v:stroke joinstyle="miter"/>
                          <o:lock v:ext="edit" shapetype="f"/>
                        </v:line>
                      </v:group>
                      <v:shape id="Textfeld 398" o:spid="_x0000_s1586" type="#_x0000_t202" style="position:absolute;left:2631;top:15169;width:2238;height:251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" filled="f" stroked="f" strokeweight=".5pt">
                        <v:textbox inset="1mm">
                          <w:txbxContent>
                            <w:p w14:paraId="5008CB1E" w14:textId="77777777" w:rsidR="005E3CBD" w:rsidRDefault="005E3CBD" w:rsidP="005E3CBD">
                              <w:pPr>
                                <w:rPr>
                                  <w:rFonts w:ascii="Calibri" w:eastAsia="Calibri" w:hAnsi="Calibri"/>
                                  <w:color w:val="000000"/>
                                  <w:kern w:val="24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Calibri" w:eastAsia="Calibri" w:hAnsi="Calibri"/>
                                  <w:color w:val="000000"/>
                                  <w:kern w:val="24"/>
                                  <w:sz w:val="28"/>
                                  <w:szCs w:val="28"/>
                                </w:rPr>
                                <w:t>=</w:t>
                              </w:r>
                              <w:r>
                                <w:rPr>
                                  <w:rFonts w:ascii="Calibri" w:eastAsia="Calibri" w:hAnsi="Calibri"/>
                                  <w:color w:val="000000"/>
                                  <w:kern w:val="24"/>
                                </w:rPr>
                                <w:t xml:space="preserve">     </w:t>
                              </w:r>
                            </w:p>
                          </w:txbxContent>
                        </v:textbox>
                      </v:shape>
                      <v:shape id="Grafik 547294310" o:spid="_x0000_s1587" type="#_x0000_t75" style="position:absolute;left:1789;top:19099;width:3240;height:2159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">
                        <v:imagedata r:id="rId25" o:title="" cropbottom="33944f" cropleft="1f" cropright="2644f" recolortarget="#333 [1446]"/>
                      </v:shape>
                      <v:shape id="Freihandform 649897603" o:spid="_x0000_s1588" style="position:absolute;left:1454;top:13717;width:4366;height:1191;visibility:visible;mso-wrap-style:square;v-text-anchor:middle" coordsize="436606,1235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" path="m,123591c66589,62493,133178,1396,205946,23v72768,-1373,151714,56978,230660,115330e" filled="f" strokecolor="#a5a5a5 [2092]" strokeweight=".5pt">
                        <v:stroke endarrow="block" joinstyle="miter"/>
                        <v:path arrowok="t" o:connecttype="custom" o:connectlocs="0,119039;205942,22;436597,111104" o:connectangles="0,0,0"/>
                      </v:shape>
                      <v:shape id="Grafik 141207115" o:spid="_x0000_s1589" type="#_x0000_t75" style="position:absolute;left:1772;top:11722;width:3241;height:2159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">
                        <v:imagedata r:id="rId25" o:title="" cropbottom="33944f" cropleft="1f" cropright="2644f" recolortarget="#333 [1446]"/>
                      </v:shape>
                      <v:shape id="Freihandform 1449333266" o:spid="_x0000_s1590" style="position:absolute;left:1413;top:18291;width:4366;height:1190;flip:y;visibility:visible;mso-wrap-style:square;v-text-anchor:middle" coordsize="436606,1235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" path="m,123591c66589,62493,133178,1396,205946,23v72768,-1373,151714,56978,230660,115330e" filled="f" strokecolor="#a5a5a5 [2092]" strokeweight=".5pt">
                        <v:stroke endarrow="block" joinstyle="miter"/>
                        <v:path arrowok="t" o:connecttype="custom" o:connectlocs="0,119039;205942,22;436597,111104" o:connectangles="0,0,0"/>
                      </v:shape>
                    </v:group>
                  </w:pict>
                </mc:Fallback>
              </mc:AlternateContent>
            </w:r>
            <w:r w:rsidRPr="005E3CBD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3635584" behindDoc="0" locked="0" layoutInCell="1" allowOverlap="1" wp14:anchorId="7D1D5F4C" wp14:editId="18D5D609">
                      <wp:simplePos x="0" y="0"/>
                      <wp:positionH relativeFrom="column">
                        <wp:posOffset>4016253</wp:posOffset>
                      </wp:positionH>
                      <wp:positionV relativeFrom="paragraph">
                        <wp:posOffset>1184694</wp:posOffset>
                      </wp:positionV>
                      <wp:extent cx="692268" cy="953605"/>
                      <wp:effectExtent l="0" t="0" r="6350" b="0"/>
                      <wp:wrapNone/>
                      <wp:docPr id="186630918" name="Gruppieren 1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92268" cy="953605"/>
                                <a:chOff x="3985266" y="1172254"/>
                                <a:chExt cx="692268" cy="953605"/>
                              </a:xfrm>
                            </wpg:grpSpPr>
                            <wps:wsp>
                              <wps:cNvPr id="441359801" name="Textfeld 3"/>
                              <wps:cNvSpPr txBox="1"/>
                              <wps:spPr>
                                <a:xfrm>
                                  <a:off x="4447484" y="1468200"/>
                                  <a:ext cx="227965" cy="1841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474E677" w14:textId="77777777" w:rsidR="005E3CBD" w:rsidRDefault="005E3CBD" w:rsidP="005E3CBD">
                                    <w:pPr>
                                      <w:jc w:val="center"/>
                                      <w:rPr>
                                        <w:rFonts w:ascii="Calibri" w:eastAsia="Calibri" w:hAnsi="Calibri"/>
                                        <w:color w:val="000000"/>
                                        <w:kern w:val="24"/>
                                      </w:rPr>
                                    </w:pPr>
                                    <w:r>
                                      <w:rPr>
                                        <w:rFonts w:ascii="Calibri" w:eastAsia="Calibri" w:hAnsi="Calibri"/>
                                        <w:color w:val="000000"/>
                                        <w:kern w:val="24"/>
                                      </w:rPr>
                                      <w:t>28</w:t>
                                    </w:r>
                                  </w:p>
                                </w:txbxContent>
                              </wps:txbx>
                              <wps:bodyPr rot="0" spcFirstLastPara="0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624145953" name="Textfeld 3"/>
                              <wps:cNvSpPr txBox="1"/>
                              <wps:spPr>
                                <a:xfrm>
                                  <a:off x="4445528" y="1662339"/>
                                  <a:ext cx="232006" cy="16343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A0AD59E" w14:textId="77777777" w:rsidR="005E3CBD" w:rsidRDefault="005E3CBD" w:rsidP="005E3CBD">
                                    <w:pPr>
                                      <w:jc w:val="center"/>
                                      <w:rPr>
                                        <w:rFonts w:ascii="Calibri" w:eastAsia="Calibri" w:hAnsi="Calibri"/>
                                        <w:color w:val="000000"/>
                                        <w:kern w:val="24"/>
                                      </w:rPr>
                                    </w:pPr>
                                    <w:r>
                                      <w:rPr>
                                        <w:rFonts w:ascii="Calibri" w:eastAsia="Calibri" w:hAnsi="Calibri"/>
                                        <w:color w:val="000000"/>
                                        <w:kern w:val="24"/>
                                      </w:rPr>
                                      <w:t>42</w:t>
                                    </w:r>
                                  </w:p>
                                </w:txbxContent>
                              </wps:txbx>
                              <wps:bodyPr rot="0" spcFirstLastPara="0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96827398" name="Gerade Verbindung 1696827398"/>
                              <wps:cNvCnPr>
                                <a:cxnSpLocks/>
                              </wps:cNvCnPr>
                              <wps:spPr>
                                <a:xfrm>
                                  <a:off x="4457702" y="1657657"/>
                                  <a:ext cx="207657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g:grpSp>
                              <wpg:cNvPr id="1243207865" name="Gruppieren 1243207865"/>
                              <wpg:cNvGrpSpPr/>
                              <wpg:grpSpPr>
                                <a:xfrm>
                                  <a:off x="3985266" y="1463007"/>
                                  <a:ext cx="232006" cy="365632"/>
                                  <a:chOff x="3985266" y="1463002"/>
                                  <a:chExt cx="232011" cy="365919"/>
                                </a:xfrm>
                              </wpg:grpSpPr>
                              <wps:wsp>
                                <wps:cNvPr id="91233565" name="Textfeld 3"/>
                                <wps:cNvSpPr txBox="1"/>
                                <wps:spPr>
                                  <a:xfrm>
                                    <a:off x="3987312" y="1463002"/>
                                    <a:ext cx="227970" cy="18429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5FFC1FC5" w14:textId="77777777" w:rsidR="005E3CBD" w:rsidRDefault="005E3CBD" w:rsidP="005E3CBD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  <w:t>2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spAutoFit/>
                                </wps:bodyPr>
                              </wps:wsp>
                              <wps:wsp>
                                <wps:cNvPr id="1481293961" name="Textfeld 3"/>
                                <wps:cNvSpPr txBox="1"/>
                                <wps:spPr>
                                  <a:xfrm>
                                    <a:off x="3985266" y="1665356"/>
                                    <a:ext cx="232011" cy="16356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67E4B9BF" w14:textId="77777777" w:rsidR="005E3CBD" w:rsidRDefault="005E3CBD" w:rsidP="005E3CBD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  <w:t>3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387546156" name="Gerade Verbindung 387546156"/>
                                <wps:cNvCnPr>
                                  <a:cxnSpLocks/>
                                </wps:cNvCnPr>
                                <wps:spPr>
                                  <a:xfrm>
                                    <a:off x="4029271" y="1652432"/>
                                    <a:ext cx="144000" cy="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s:wsp>
                              <wps:cNvPr id="1170054973" name="Textfeld 398"/>
                              <wps:cNvSpPr txBox="1"/>
                              <wps:spPr>
                                <a:xfrm>
                                  <a:off x="4248433" y="1516960"/>
                                  <a:ext cx="223738" cy="25180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D14D5E2" w14:textId="77777777" w:rsidR="005E3CBD" w:rsidRDefault="005E3CBD" w:rsidP="005E3CBD">
                                    <w:pPr>
                                      <w:rPr>
                                        <w:rFonts w:ascii="Calibri" w:eastAsia="Calibri" w:hAnsi="Calibri"/>
                                        <w:color w:val="000000"/>
                                        <w:kern w:val="24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Calibri" w:eastAsia="Calibri" w:hAnsi="Calibri"/>
                                        <w:color w:val="000000"/>
                                        <w:kern w:val="24"/>
                                        <w:sz w:val="28"/>
                                        <w:szCs w:val="28"/>
                                      </w:rPr>
                                      <w:t>=</w:t>
                                    </w:r>
                                    <w:r>
                                      <w:rPr>
                                        <w:rFonts w:ascii="Calibri" w:eastAsia="Calibri" w:hAnsi="Calibri"/>
                                        <w:color w:val="000000"/>
                                        <w:kern w:val="24"/>
                                      </w:rPr>
                                      <w:t xml:space="preserve">     </w:t>
                                    </w:r>
                                  </w:p>
                                </w:txbxContent>
                              </wps:txbx>
                              <wps:bodyPr rot="0" spcFirstLastPara="0" vert="horz" wrap="square" lIns="3600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2093279187" name="Grafik 209327918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duotone>
                                    <a:schemeClr val="accent3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" r="4035" b="51794"/>
                                <a:stretch>
                                  <a:fillRect/>
                                </a:stretch>
                              </pic:blipFill>
                              <pic:spPr>
                                <a:xfrm flipV="1">
                                  <a:off x="4164243" y="1909918"/>
                                  <a:ext cx="323993" cy="21594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544681107" name="Freihandform 544681107"/>
                              <wps:cNvSpPr/>
                              <wps:spPr>
                                <a:xfrm>
                                  <a:off x="4130717" y="1371762"/>
                                  <a:ext cx="436597" cy="119039"/>
                                </a:xfrm>
                                <a:custGeom>
                                  <a:avLst/>
                                  <a:gdLst>
                                    <a:gd name="connsiteX0" fmla="*/ 0 w 436606"/>
                                    <a:gd name="connsiteY0" fmla="*/ 123591 h 123591"/>
                                    <a:gd name="connsiteX1" fmla="*/ 205946 w 436606"/>
                                    <a:gd name="connsiteY1" fmla="*/ 23 h 123591"/>
                                    <a:gd name="connsiteX2" fmla="*/ 436606 w 436606"/>
                                    <a:gd name="connsiteY2" fmla="*/ 115353 h 123591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</a:cxnLst>
                                  <a:rect l="l" t="t" r="r" b="b"/>
                                  <a:pathLst>
                                    <a:path w="436606" h="123591">
                                      <a:moveTo>
                                        <a:pt x="0" y="123591"/>
                                      </a:moveTo>
                                      <a:cubicBezTo>
                                        <a:pt x="66589" y="62493"/>
                                        <a:pt x="133178" y="1396"/>
                                        <a:pt x="205946" y="23"/>
                                      </a:cubicBezTo>
                                      <a:cubicBezTo>
                                        <a:pt x="278714" y="-1350"/>
                                        <a:pt x="357660" y="57001"/>
                                        <a:pt x="436606" y="115353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6350">
                                  <a:solidFill>
                                    <a:schemeClr val="bg1">
                                      <a:lumMod val="65000"/>
                                    </a:schemeClr>
                                  </a:solidFill>
                                  <a:headEnd type="none" w="med" len="med"/>
                                  <a:tailEnd type="triangle" w="med" len="med"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252224874" name="Grafik 25222487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duotone>
                                    <a:schemeClr val="accent3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" r="4035" b="51794"/>
                                <a:stretch>
                                  <a:fillRect/>
                                </a:stretch>
                              </pic:blipFill>
                              <pic:spPr>
                                <a:xfrm flipV="1">
                                  <a:off x="4162490" y="1172254"/>
                                  <a:ext cx="324161" cy="2159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217312642" name="Freihandform 1217312642"/>
                              <wps:cNvSpPr/>
                              <wps:spPr>
                                <a:xfrm flipV="1">
                                  <a:off x="4126596" y="1829116"/>
                                  <a:ext cx="436597" cy="119039"/>
                                </a:xfrm>
                                <a:custGeom>
                                  <a:avLst/>
                                  <a:gdLst>
                                    <a:gd name="connsiteX0" fmla="*/ 0 w 436606"/>
                                    <a:gd name="connsiteY0" fmla="*/ 123591 h 123591"/>
                                    <a:gd name="connsiteX1" fmla="*/ 205946 w 436606"/>
                                    <a:gd name="connsiteY1" fmla="*/ 23 h 123591"/>
                                    <a:gd name="connsiteX2" fmla="*/ 436606 w 436606"/>
                                    <a:gd name="connsiteY2" fmla="*/ 115353 h 123591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</a:cxnLst>
                                  <a:rect l="l" t="t" r="r" b="b"/>
                                  <a:pathLst>
                                    <a:path w="436606" h="123591">
                                      <a:moveTo>
                                        <a:pt x="0" y="123591"/>
                                      </a:moveTo>
                                      <a:cubicBezTo>
                                        <a:pt x="66589" y="62493"/>
                                        <a:pt x="133178" y="1396"/>
                                        <a:pt x="205946" y="23"/>
                                      </a:cubicBezTo>
                                      <a:cubicBezTo>
                                        <a:pt x="278714" y="-1350"/>
                                        <a:pt x="357660" y="57001"/>
                                        <a:pt x="436606" y="115353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6350">
                                  <a:solidFill>
                                    <a:schemeClr val="bg1">
                                      <a:lumMod val="65000"/>
                                    </a:schemeClr>
                                  </a:solidFill>
                                  <a:headEnd type="none" w="med" len="med"/>
                                  <a:tailEnd type="triangle" w="med" len="med"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D1D5F4C" id="Gruppieren 163" o:spid="_x0000_s1591" style="position:absolute;margin-left:316.25pt;margin-top:93.3pt;width:54.5pt;height:75.1pt;z-index:253635584" coordorigin="39852,11722" coordsize="6922,95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">
                      <v:shape id="Textfeld 3" o:spid="_x0000_s1592" type="#_x0000_t202" style="position:absolute;left:44474;top:14682;width:2280;height:184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5474E677" w14:textId="77777777" w:rsidR="005E3CBD" w:rsidRDefault="005E3CBD" w:rsidP="005E3CBD">
                              <w:pPr>
                                <w:jc w:val="center"/>
                                <w:rPr>
                                  <w:rFonts w:ascii="Calibri" w:eastAsia="Calibri" w:hAnsi="Calibri"/>
                                  <w:color w:val="000000"/>
                                  <w:kern w:val="24"/>
                                </w:rPr>
                              </w:pPr>
                              <w:r>
                                <w:rPr>
                                  <w:rFonts w:ascii="Calibri" w:eastAsia="Calibri" w:hAnsi="Calibri"/>
                                  <w:color w:val="000000"/>
                                  <w:kern w:val="24"/>
                                </w:rPr>
                                <w:t>28</w:t>
                              </w:r>
                            </w:p>
                          </w:txbxContent>
                        </v:textbox>
                      </v:shape>
                      <v:shape id="Textfeld 3" o:spid="_x0000_s1593" type="#_x0000_t202" style="position:absolute;left:44455;top:16623;width:2320;height:163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" filled="f" stroked="f" strokeweight=".5pt">
                        <v:textbox inset="0,0,0,0">
                          <w:txbxContent>
                            <w:p w14:paraId="3A0AD59E" w14:textId="77777777" w:rsidR="005E3CBD" w:rsidRDefault="005E3CBD" w:rsidP="005E3CBD">
                              <w:pPr>
                                <w:jc w:val="center"/>
                                <w:rPr>
                                  <w:rFonts w:ascii="Calibri" w:eastAsia="Calibri" w:hAnsi="Calibri"/>
                                  <w:color w:val="000000"/>
                                  <w:kern w:val="24"/>
                                </w:rPr>
                              </w:pPr>
                              <w:r>
                                <w:rPr>
                                  <w:rFonts w:ascii="Calibri" w:eastAsia="Calibri" w:hAnsi="Calibri"/>
                                  <w:color w:val="000000"/>
                                  <w:kern w:val="24"/>
                                </w:rPr>
                                <w:t>42</w:t>
                              </w:r>
                            </w:p>
                          </w:txbxContent>
                        </v:textbox>
                      </v:shape>
                      <v:line id="Gerade Verbindung 1696827398" o:spid="_x0000_s1594" style="position:absolute;visibility:visible;mso-wrap-style:square" from="44577,16576" to="46653,1657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" strokecolor="black [3213]" strokeweight="1pt">
                        <v:stroke joinstyle="miter"/>
                        <o:lock v:ext="edit" shapetype="f"/>
                      </v:line>
                      <v:group id="Gruppieren 1243207865" o:spid="_x0000_s1595" style="position:absolute;left:39852;top:14630;width:2320;height:3656" coordorigin="39852,14630" coordsize="2320,365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">
                        <v:shape id="Textfeld 3" o:spid="_x0000_s1596" type="#_x0000_t202" style="position:absolute;left:39873;top:14630;width:2279;height:18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" filled="f" stroked="f" strokeweight=".5pt">
                          <v:textbox style="mso-fit-shape-to-text:t" inset="0,0,0,0">
                            <w:txbxContent>
                              <w:p w14:paraId="5FFC1FC5" w14:textId="77777777" w:rsidR="005E3CBD" w:rsidRDefault="005E3CBD" w:rsidP="005E3CBD">
                                <w:pPr>
                                  <w:jc w:val="center"/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</w:rPr>
                                  <w:t>2</w:t>
                                </w:r>
                              </w:p>
                            </w:txbxContent>
                          </v:textbox>
                        </v:shape>
                        <v:shape id="Textfeld 3" o:spid="_x0000_s1597" type="#_x0000_t202" style="position:absolute;left:39852;top:16653;width:2320;height:163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" filled="f" stroked="f" strokeweight=".5pt">
                          <v:textbox inset="0,0,0,0">
                            <w:txbxContent>
                              <w:p w14:paraId="67E4B9BF" w14:textId="77777777" w:rsidR="005E3CBD" w:rsidRDefault="005E3CBD" w:rsidP="005E3CBD">
                                <w:pPr>
                                  <w:jc w:val="center"/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</w:rPr>
                                  <w:t>3</w:t>
                                </w:r>
                              </w:p>
                            </w:txbxContent>
                          </v:textbox>
                        </v:shape>
                        <v:line id="Gerade Verbindung 387546156" o:spid="_x0000_s1598" style="position:absolute;visibility:visible;mso-wrap-style:square" from="40292,16524" to="41732,1652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" strokecolor="black [3213]" strokeweight="1pt">
                          <v:stroke joinstyle="miter"/>
                          <o:lock v:ext="edit" shapetype="f"/>
                        </v:line>
                      </v:group>
                      <v:shape id="Textfeld 398" o:spid="_x0000_s1599" type="#_x0000_t202" style="position:absolute;left:42484;top:15169;width:2237;height:251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" filled="f" stroked="f" strokeweight=".5pt">
                        <v:textbox inset="1mm">
                          <w:txbxContent>
                            <w:p w14:paraId="1D14D5E2" w14:textId="77777777" w:rsidR="005E3CBD" w:rsidRDefault="005E3CBD" w:rsidP="005E3CBD">
                              <w:pPr>
                                <w:rPr>
                                  <w:rFonts w:ascii="Calibri" w:eastAsia="Calibri" w:hAnsi="Calibri"/>
                                  <w:color w:val="000000"/>
                                  <w:kern w:val="24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Calibri" w:eastAsia="Calibri" w:hAnsi="Calibri"/>
                                  <w:color w:val="000000"/>
                                  <w:kern w:val="24"/>
                                  <w:sz w:val="28"/>
                                  <w:szCs w:val="28"/>
                                </w:rPr>
                                <w:t>=</w:t>
                              </w:r>
                              <w:r>
                                <w:rPr>
                                  <w:rFonts w:ascii="Calibri" w:eastAsia="Calibri" w:hAnsi="Calibri"/>
                                  <w:color w:val="000000"/>
                                  <w:kern w:val="24"/>
                                </w:rPr>
                                <w:t xml:space="preserve">     </w:t>
                              </w:r>
                            </w:p>
                          </w:txbxContent>
                        </v:textbox>
                      </v:shape>
                      <v:shape id="Grafik 2093279187" o:spid="_x0000_s1600" type="#_x0000_t75" style="position:absolute;left:41642;top:19099;width:3240;height:2159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">
                        <v:imagedata r:id="rId25" o:title="" cropbottom="33944f" cropleft="1f" cropright="2644f" recolortarget="#333 [1446]"/>
                      </v:shape>
                      <v:shape id="Freihandform 544681107" o:spid="_x0000_s1601" style="position:absolute;left:41307;top:13717;width:4366;height:1191;visibility:visible;mso-wrap-style:square;v-text-anchor:middle" coordsize="436606,1235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" path="m,123591c66589,62493,133178,1396,205946,23v72768,-1373,151714,56978,230660,115330e" filled="f" strokecolor="#a5a5a5 [2092]" strokeweight=".5pt">
                        <v:stroke endarrow="block" joinstyle="miter"/>
                        <v:path arrowok="t" o:connecttype="custom" o:connectlocs="0,119039;205942,22;436597,111104" o:connectangles="0,0,0"/>
                      </v:shape>
                      <v:shape id="Grafik 252224874" o:spid="_x0000_s1602" type="#_x0000_t75" style="position:absolute;left:41624;top:11722;width:3242;height:2159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">
                        <v:imagedata r:id="rId25" o:title="" cropbottom="33944f" cropleft="1f" cropright="2644f" recolortarget="#333 [1446]"/>
                      </v:shape>
                      <v:shape id="Freihandform 1217312642" o:spid="_x0000_s1603" style="position:absolute;left:41265;top:18291;width:4366;height:1190;flip:y;visibility:visible;mso-wrap-style:square;v-text-anchor:middle" coordsize="436606,1235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" path="m,123591c66589,62493,133178,1396,205946,23v72768,-1373,151714,56978,230660,115330e" filled="f" strokecolor="#a5a5a5 [2092]" strokeweight=".5pt">
                        <v:stroke endarrow="block" joinstyle="miter"/>
                        <v:path arrowok="t" o:connecttype="custom" o:connectlocs="0,119039;205942,22;436597,111104" o:connectangles="0,0,0"/>
                      </v:shape>
                    </v:group>
                  </w:pict>
                </mc:Fallback>
              </mc:AlternateContent>
            </w:r>
            <w:r w:rsidR="00A16E50">
              <w:t xml:space="preserve"> </w:t>
            </w:r>
          </w:p>
          <w:p w14:paraId="0182308F" w14:textId="77777777" w:rsidR="005E3CBD" w:rsidRDefault="005E3CBD" w:rsidP="00E13C64">
            <w:pPr>
              <w:spacing w:line="240" w:lineRule="atLeast"/>
            </w:pPr>
          </w:p>
          <w:p w14:paraId="21A11056" w14:textId="77777777" w:rsidR="005E3CBD" w:rsidRDefault="005E3CBD" w:rsidP="00E13C64">
            <w:pPr>
              <w:spacing w:line="240" w:lineRule="atLeast"/>
            </w:pPr>
          </w:p>
          <w:p w14:paraId="036D0AF2" w14:textId="77777777" w:rsidR="005E3CBD" w:rsidRDefault="005E3CBD" w:rsidP="00E13C64">
            <w:pPr>
              <w:spacing w:line="240" w:lineRule="atLeast"/>
            </w:pPr>
          </w:p>
          <w:p w14:paraId="683ADB3D" w14:textId="77777777" w:rsidR="005E3CBD" w:rsidRDefault="005E3CBD" w:rsidP="00E13C64">
            <w:pPr>
              <w:spacing w:line="240" w:lineRule="atLeast"/>
            </w:pPr>
          </w:p>
          <w:p w14:paraId="67C226B8" w14:textId="77777777" w:rsidR="005E3CBD" w:rsidRDefault="005E3CBD" w:rsidP="00E13C64">
            <w:pPr>
              <w:spacing w:line="240" w:lineRule="atLeast"/>
            </w:pPr>
          </w:p>
          <w:p w14:paraId="41CCC609" w14:textId="220F2865" w:rsidR="005E3CBD" w:rsidRDefault="005E3CBD" w:rsidP="00E13C64">
            <w:pPr>
              <w:spacing w:line="240" w:lineRule="atLeast"/>
            </w:pPr>
            <w:r w:rsidRPr="005E3CBD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3633536" behindDoc="0" locked="0" layoutInCell="1" allowOverlap="1" wp14:anchorId="49F13682" wp14:editId="03741EFF">
                      <wp:simplePos x="0" y="0"/>
                      <wp:positionH relativeFrom="column">
                        <wp:posOffset>1487170</wp:posOffset>
                      </wp:positionH>
                      <wp:positionV relativeFrom="paragraph">
                        <wp:posOffset>161925</wp:posOffset>
                      </wp:positionV>
                      <wp:extent cx="692150" cy="953135"/>
                      <wp:effectExtent l="0" t="0" r="6350" b="0"/>
                      <wp:wrapNone/>
                      <wp:docPr id="1895436915" name="Gruppieren 9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92150" cy="953135"/>
                                <a:chOff x="1450854" y="1172872"/>
                                <a:chExt cx="692268" cy="953605"/>
                              </a:xfrm>
                            </wpg:grpSpPr>
                            <wps:wsp>
                              <wps:cNvPr id="1601090752" name="Textfeld 3"/>
                              <wps:cNvSpPr txBox="1"/>
                              <wps:spPr>
                                <a:xfrm>
                                  <a:off x="1913072" y="1468818"/>
                                  <a:ext cx="227965" cy="1841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F57A7CB" w14:textId="77777777" w:rsidR="005E3CBD" w:rsidRDefault="005E3CBD" w:rsidP="005E3CBD">
                                    <w:pPr>
                                      <w:jc w:val="center"/>
                                      <w:rPr>
                                        <w:rFonts w:ascii="Calibri" w:eastAsia="Calibri" w:hAnsi="Calibri"/>
                                        <w:color w:val="000000"/>
                                        <w:kern w:val="24"/>
                                      </w:rPr>
                                    </w:pPr>
                                    <w:r>
                                      <w:rPr>
                                        <w:rFonts w:ascii="Calibri" w:eastAsia="Calibri" w:hAnsi="Calibri"/>
                                        <w:color w:val="000000"/>
                                        <w:kern w:val="24"/>
                                      </w:rPr>
                                      <w:t>12</w:t>
                                    </w:r>
                                  </w:p>
                                </w:txbxContent>
                              </wps:txbx>
                              <wps:bodyPr rot="0" spcFirstLastPara="0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11607143" name="Textfeld 3"/>
                              <wps:cNvSpPr txBox="1"/>
                              <wps:spPr>
                                <a:xfrm>
                                  <a:off x="1911116" y="1662957"/>
                                  <a:ext cx="232006" cy="16343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3BA5F33" w14:textId="77777777" w:rsidR="005E3CBD" w:rsidRDefault="005E3CBD" w:rsidP="005E3CBD">
                                    <w:pPr>
                                      <w:jc w:val="center"/>
                                      <w:rPr>
                                        <w:rFonts w:ascii="Calibri" w:eastAsia="Calibri" w:hAnsi="Calibri"/>
                                        <w:color w:val="000000"/>
                                        <w:kern w:val="24"/>
                                      </w:rPr>
                                    </w:pPr>
                                    <w:r>
                                      <w:rPr>
                                        <w:rFonts w:ascii="Calibri" w:eastAsia="Calibri" w:hAnsi="Calibri"/>
                                        <w:color w:val="000000"/>
                                        <w:kern w:val="24"/>
                                      </w:rPr>
                                      <w:t>36</w:t>
                                    </w:r>
                                  </w:p>
                                </w:txbxContent>
                              </wps:txbx>
                              <wps:bodyPr rot="0" spcFirstLastPara="0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38302666" name="Gerade Verbindung 338302666"/>
                              <wps:cNvCnPr>
                                <a:cxnSpLocks/>
                              </wps:cNvCnPr>
                              <wps:spPr>
                                <a:xfrm>
                                  <a:off x="1923290" y="1658275"/>
                                  <a:ext cx="207657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g:grpSp>
                              <wpg:cNvPr id="709632876" name="Gruppieren 709632876"/>
                              <wpg:cNvGrpSpPr/>
                              <wpg:grpSpPr>
                                <a:xfrm>
                                  <a:off x="1450854" y="1463625"/>
                                  <a:ext cx="232006" cy="365632"/>
                                  <a:chOff x="1450854" y="1463620"/>
                                  <a:chExt cx="232011" cy="365919"/>
                                </a:xfrm>
                              </wpg:grpSpPr>
                              <wps:wsp>
                                <wps:cNvPr id="731392871" name="Textfeld 3"/>
                                <wps:cNvSpPr txBox="1"/>
                                <wps:spPr>
                                  <a:xfrm>
                                    <a:off x="1452900" y="1463620"/>
                                    <a:ext cx="227970" cy="18429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5C8B4BF3" w14:textId="77777777" w:rsidR="005E3CBD" w:rsidRDefault="005E3CBD" w:rsidP="005E3CBD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  <w:t>1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spAutoFit/>
                                </wps:bodyPr>
                              </wps:wsp>
                              <wps:wsp>
                                <wps:cNvPr id="814848355" name="Textfeld 3"/>
                                <wps:cNvSpPr txBox="1"/>
                                <wps:spPr>
                                  <a:xfrm>
                                    <a:off x="1450854" y="1665974"/>
                                    <a:ext cx="232011" cy="16356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413362EA" w14:textId="77777777" w:rsidR="005E3CBD" w:rsidRDefault="005E3CBD" w:rsidP="005E3CBD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  <w:t>3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995732361" name="Gerade Verbindung 995732361"/>
                                <wps:cNvCnPr>
                                  <a:cxnSpLocks/>
                                </wps:cNvCnPr>
                                <wps:spPr>
                                  <a:xfrm>
                                    <a:off x="1494859" y="1653050"/>
                                    <a:ext cx="144000" cy="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s:wsp>
                              <wps:cNvPr id="1670989622" name="Textfeld 398"/>
                              <wps:cNvSpPr txBox="1"/>
                              <wps:spPr>
                                <a:xfrm>
                                  <a:off x="1714021" y="1517578"/>
                                  <a:ext cx="223738" cy="25180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7B5827C" w14:textId="77777777" w:rsidR="005E3CBD" w:rsidRDefault="005E3CBD" w:rsidP="005E3CBD">
                                    <w:pPr>
                                      <w:rPr>
                                        <w:rFonts w:ascii="Calibri" w:eastAsia="Calibri" w:hAnsi="Calibri"/>
                                        <w:color w:val="000000"/>
                                        <w:kern w:val="24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Calibri" w:eastAsia="Calibri" w:hAnsi="Calibri"/>
                                        <w:color w:val="000000"/>
                                        <w:kern w:val="24"/>
                                        <w:sz w:val="28"/>
                                        <w:szCs w:val="28"/>
                                      </w:rPr>
                                      <w:t>=</w:t>
                                    </w:r>
                                    <w:r>
                                      <w:rPr>
                                        <w:rFonts w:ascii="Calibri" w:eastAsia="Calibri" w:hAnsi="Calibri"/>
                                        <w:color w:val="000000"/>
                                        <w:kern w:val="24"/>
                                      </w:rPr>
                                      <w:t xml:space="preserve">     </w:t>
                                    </w:r>
                                  </w:p>
                                </w:txbxContent>
                              </wps:txbx>
                              <wps:bodyPr rot="0" spcFirstLastPara="0" vert="horz" wrap="square" lIns="3600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905059209" name="Grafik 90505920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duotone>
                                    <a:schemeClr val="accent3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" r="4035" b="51794"/>
                                <a:stretch>
                                  <a:fillRect/>
                                </a:stretch>
                              </pic:blipFill>
                              <pic:spPr>
                                <a:xfrm flipV="1">
                                  <a:off x="1629831" y="1910536"/>
                                  <a:ext cx="323993" cy="21594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42740730" name="Freihandform 842740730"/>
                              <wps:cNvSpPr/>
                              <wps:spPr>
                                <a:xfrm>
                                  <a:off x="1596305" y="1372380"/>
                                  <a:ext cx="436597" cy="119039"/>
                                </a:xfrm>
                                <a:custGeom>
                                  <a:avLst/>
                                  <a:gdLst>
                                    <a:gd name="connsiteX0" fmla="*/ 0 w 436606"/>
                                    <a:gd name="connsiteY0" fmla="*/ 123591 h 123591"/>
                                    <a:gd name="connsiteX1" fmla="*/ 205946 w 436606"/>
                                    <a:gd name="connsiteY1" fmla="*/ 23 h 123591"/>
                                    <a:gd name="connsiteX2" fmla="*/ 436606 w 436606"/>
                                    <a:gd name="connsiteY2" fmla="*/ 115353 h 123591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</a:cxnLst>
                                  <a:rect l="l" t="t" r="r" b="b"/>
                                  <a:pathLst>
                                    <a:path w="436606" h="123591">
                                      <a:moveTo>
                                        <a:pt x="0" y="123591"/>
                                      </a:moveTo>
                                      <a:cubicBezTo>
                                        <a:pt x="66589" y="62493"/>
                                        <a:pt x="133178" y="1396"/>
                                        <a:pt x="205946" y="23"/>
                                      </a:cubicBezTo>
                                      <a:cubicBezTo>
                                        <a:pt x="278714" y="-1350"/>
                                        <a:pt x="357660" y="57001"/>
                                        <a:pt x="436606" y="115353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6350">
                                  <a:solidFill>
                                    <a:schemeClr val="bg1">
                                      <a:lumMod val="65000"/>
                                    </a:schemeClr>
                                  </a:solidFill>
                                  <a:headEnd type="none" w="med" len="med"/>
                                  <a:tailEnd type="triangle" w="med" len="med"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300039035" name="Grafik 30003903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duotone>
                                    <a:schemeClr val="accent3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" r="4035" b="51794"/>
                                <a:stretch>
                                  <a:fillRect/>
                                </a:stretch>
                              </pic:blipFill>
                              <pic:spPr>
                                <a:xfrm flipV="1">
                                  <a:off x="1628078" y="1172872"/>
                                  <a:ext cx="324161" cy="2159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773941525" name="Freihandform 1773941525"/>
                              <wps:cNvSpPr/>
                              <wps:spPr>
                                <a:xfrm flipV="1">
                                  <a:off x="1592184" y="1829734"/>
                                  <a:ext cx="436597" cy="119039"/>
                                </a:xfrm>
                                <a:custGeom>
                                  <a:avLst/>
                                  <a:gdLst>
                                    <a:gd name="connsiteX0" fmla="*/ 0 w 436606"/>
                                    <a:gd name="connsiteY0" fmla="*/ 123591 h 123591"/>
                                    <a:gd name="connsiteX1" fmla="*/ 205946 w 436606"/>
                                    <a:gd name="connsiteY1" fmla="*/ 23 h 123591"/>
                                    <a:gd name="connsiteX2" fmla="*/ 436606 w 436606"/>
                                    <a:gd name="connsiteY2" fmla="*/ 115353 h 123591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</a:cxnLst>
                                  <a:rect l="l" t="t" r="r" b="b"/>
                                  <a:pathLst>
                                    <a:path w="436606" h="123591">
                                      <a:moveTo>
                                        <a:pt x="0" y="123591"/>
                                      </a:moveTo>
                                      <a:cubicBezTo>
                                        <a:pt x="66589" y="62493"/>
                                        <a:pt x="133178" y="1396"/>
                                        <a:pt x="205946" y="23"/>
                                      </a:cubicBezTo>
                                      <a:cubicBezTo>
                                        <a:pt x="278714" y="-1350"/>
                                        <a:pt x="357660" y="57001"/>
                                        <a:pt x="436606" y="115353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6350">
                                  <a:solidFill>
                                    <a:schemeClr val="bg1">
                                      <a:lumMod val="65000"/>
                                    </a:schemeClr>
                                  </a:solidFill>
                                  <a:headEnd type="none" w="med" len="med"/>
                                  <a:tailEnd type="triangle" w="med" len="med"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9F13682" id="Gruppieren 98" o:spid="_x0000_s1604" style="position:absolute;margin-left:117.1pt;margin-top:12.75pt;width:54.5pt;height:75.05pt;z-index:253633536" coordorigin="14508,11728" coordsize="6922,95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">
                      <v:shape id="Textfeld 3" o:spid="_x0000_s1605" type="#_x0000_t202" style="position:absolute;left:19130;top:14688;width:2280;height:184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4F57A7CB" w14:textId="77777777" w:rsidR="005E3CBD" w:rsidRDefault="005E3CBD" w:rsidP="005E3CBD">
                              <w:pPr>
                                <w:jc w:val="center"/>
                                <w:rPr>
                                  <w:rFonts w:ascii="Calibri" w:eastAsia="Calibri" w:hAnsi="Calibri"/>
                                  <w:color w:val="000000"/>
                                  <w:kern w:val="24"/>
                                </w:rPr>
                              </w:pPr>
                              <w:r>
                                <w:rPr>
                                  <w:rFonts w:ascii="Calibri" w:eastAsia="Calibri" w:hAnsi="Calibri"/>
                                  <w:color w:val="000000"/>
                                  <w:kern w:val="24"/>
                                </w:rPr>
                                <w:t>12</w:t>
                              </w:r>
                            </w:p>
                          </w:txbxContent>
                        </v:textbox>
                      </v:shape>
                      <v:shape id="Textfeld 3" o:spid="_x0000_s1606" type="#_x0000_t202" style="position:absolute;left:19111;top:16629;width:2320;height:163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3BA5F33" w14:textId="77777777" w:rsidR="005E3CBD" w:rsidRDefault="005E3CBD" w:rsidP="005E3CBD">
                              <w:pPr>
                                <w:jc w:val="center"/>
                                <w:rPr>
                                  <w:rFonts w:ascii="Calibri" w:eastAsia="Calibri" w:hAnsi="Calibri"/>
                                  <w:color w:val="000000"/>
                                  <w:kern w:val="24"/>
                                </w:rPr>
                              </w:pPr>
                              <w:r>
                                <w:rPr>
                                  <w:rFonts w:ascii="Calibri" w:eastAsia="Calibri" w:hAnsi="Calibri"/>
                                  <w:color w:val="000000"/>
                                  <w:kern w:val="24"/>
                                </w:rPr>
                                <w:t>36</w:t>
                              </w:r>
                            </w:p>
                          </w:txbxContent>
                        </v:textbox>
                      </v:shape>
                      <v:line id="Gerade Verbindung 338302666" o:spid="_x0000_s1607" style="position:absolute;visibility:visible;mso-wrap-style:square" from="19232,16582" to="21309,1658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" strokecolor="black [3213]" strokeweight="1pt">
                        <v:stroke joinstyle="miter"/>
                        <o:lock v:ext="edit" shapetype="f"/>
                      </v:line>
                      <v:group id="Gruppieren 709632876" o:spid="_x0000_s1608" style="position:absolute;left:14508;top:14636;width:2320;height:3656" coordorigin="14508,14636" coordsize="2320,365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">
                        <v:shape id="Textfeld 3" o:spid="_x0000_s1609" type="#_x0000_t202" style="position:absolute;left:14529;top:14636;width:2279;height:184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" filled="f" stroked="f" strokeweight=".5pt">
                          <v:textbox style="mso-fit-shape-to-text:t" inset="0,0,0,0">
                            <w:txbxContent>
                              <w:p w14:paraId="5C8B4BF3" w14:textId="77777777" w:rsidR="005E3CBD" w:rsidRDefault="005E3CBD" w:rsidP="005E3CBD">
                                <w:pPr>
                                  <w:jc w:val="center"/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</w:rPr>
                                  <w:t>1</w:t>
                                </w:r>
                              </w:p>
                            </w:txbxContent>
                          </v:textbox>
                        </v:shape>
                        <v:shape id="Textfeld 3" o:spid="_x0000_s1610" type="#_x0000_t202" style="position:absolute;left:14508;top:16659;width:2320;height:163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" filled="f" stroked="f" strokeweight=".5pt">
                          <v:textbox inset="0,0,0,0">
                            <w:txbxContent>
                              <w:p w14:paraId="413362EA" w14:textId="77777777" w:rsidR="005E3CBD" w:rsidRDefault="005E3CBD" w:rsidP="005E3CBD">
                                <w:pPr>
                                  <w:jc w:val="center"/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</w:rPr>
                                  <w:t>3</w:t>
                                </w:r>
                              </w:p>
                            </w:txbxContent>
                          </v:textbox>
                        </v:shape>
                        <v:line id="Gerade Verbindung 995732361" o:spid="_x0000_s1611" style="position:absolute;visibility:visible;mso-wrap-style:square" from="14948,16530" to="16388,1653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" strokecolor="black [3213]" strokeweight="1pt">
                          <v:stroke joinstyle="miter"/>
                          <o:lock v:ext="edit" shapetype="f"/>
                        </v:line>
                      </v:group>
                      <v:shape id="Textfeld 398" o:spid="_x0000_s1612" type="#_x0000_t202" style="position:absolute;left:17140;top:15175;width:2237;height:251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" filled="f" stroked="f" strokeweight=".5pt">
                        <v:textbox inset="1mm">
                          <w:txbxContent>
                            <w:p w14:paraId="57B5827C" w14:textId="77777777" w:rsidR="005E3CBD" w:rsidRDefault="005E3CBD" w:rsidP="005E3CBD">
                              <w:pPr>
                                <w:rPr>
                                  <w:rFonts w:ascii="Calibri" w:eastAsia="Calibri" w:hAnsi="Calibri"/>
                                  <w:color w:val="000000"/>
                                  <w:kern w:val="24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Calibri" w:eastAsia="Calibri" w:hAnsi="Calibri"/>
                                  <w:color w:val="000000"/>
                                  <w:kern w:val="24"/>
                                  <w:sz w:val="28"/>
                                  <w:szCs w:val="28"/>
                                </w:rPr>
                                <w:t>=</w:t>
                              </w:r>
                              <w:r>
                                <w:rPr>
                                  <w:rFonts w:ascii="Calibri" w:eastAsia="Calibri" w:hAnsi="Calibri"/>
                                  <w:color w:val="000000"/>
                                  <w:kern w:val="24"/>
                                </w:rPr>
                                <w:t xml:space="preserve">     </w:t>
                              </w:r>
                            </w:p>
                          </w:txbxContent>
                        </v:textbox>
                      </v:shape>
                      <v:shape id="Grafik 905059209" o:spid="_x0000_s1613" type="#_x0000_t75" style="position:absolute;left:16298;top:19105;width:3240;height:2159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">
                        <v:imagedata r:id="rId25" o:title="" cropbottom="33944f" cropleft="1f" cropright="2644f" recolortarget="#333 [1446]"/>
                      </v:shape>
                      <v:shape id="Freihandform 842740730" o:spid="_x0000_s1614" style="position:absolute;left:15963;top:13723;width:4366;height:1191;visibility:visible;mso-wrap-style:square;v-text-anchor:middle" coordsize="436606,1235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" path="m,123591c66589,62493,133178,1396,205946,23v72768,-1373,151714,56978,230660,115330e" filled="f" strokecolor="#a5a5a5 [2092]" strokeweight=".5pt">
                        <v:stroke endarrow="block" joinstyle="miter"/>
                        <v:path arrowok="t" o:connecttype="custom" o:connectlocs="0,119039;205942,22;436597,111104" o:connectangles="0,0,0"/>
                      </v:shape>
                      <v:shape id="Grafik 300039035" o:spid="_x0000_s1615" type="#_x0000_t75" style="position:absolute;left:16280;top:11728;width:3242;height:2160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">
                        <v:imagedata r:id="rId25" o:title="" cropbottom="33944f" cropleft="1f" cropright="2644f" recolortarget="#333 [1446]"/>
                      </v:shape>
                      <v:shape id="Freihandform 1773941525" o:spid="_x0000_s1616" style="position:absolute;left:15921;top:18297;width:4366;height:1190;flip:y;visibility:visible;mso-wrap-style:square;v-text-anchor:middle" coordsize="436606,1235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" path="m,123591c66589,62493,133178,1396,205946,23v72768,-1373,151714,56978,230660,115330e" filled="f" strokecolor="#a5a5a5 [2092]" strokeweight=".5pt">
                        <v:stroke endarrow="block" joinstyle="miter"/>
                        <v:path arrowok="t" o:connecttype="custom" o:connectlocs="0,119039;205942,22;436597,111104" o:connectangles="0,0,0"/>
                      </v:shape>
                    </v:group>
                  </w:pict>
                </mc:Fallback>
              </mc:AlternateContent>
            </w:r>
            <w:r w:rsidRPr="005E3CBD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3634560" behindDoc="0" locked="0" layoutInCell="1" allowOverlap="1" wp14:anchorId="305CFCF6" wp14:editId="509BC8D3">
                      <wp:simplePos x="0" y="0"/>
                      <wp:positionH relativeFrom="column">
                        <wp:posOffset>2543310</wp:posOffset>
                      </wp:positionH>
                      <wp:positionV relativeFrom="paragraph">
                        <wp:posOffset>154305</wp:posOffset>
                      </wp:positionV>
                      <wp:extent cx="1198880" cy="959485"/>
                      <wp:effectExtent l="0" t="0" r="7620" b="5715"/>
                      <wp:wrapNone/>
                      <wp:docPr id="2060600909" name="Gruppieren 12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98880" cy="959485"/>
                                <a:chOff x="2487929" y="1165660"/>
                                <a:chExt cx="1198908" cy="960874"/>
                              </a:xfrm>
                            </wpg:grpSpPr>
                            <wps:wsp>
                              <wps:cNvPr id="1059031593" name="Textfeld 3"/>
                              <wps:cNvSpPr txBox="1"/>
                              <wps:spPr>
                                <a:xfrm>
                                  <a:off x="2950235" y="1462439"/>
                                  <a:ext cx="227970" cy="1842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E4DC868" w14:textId="77777777" w:rsidR="005E3CBD" w:rsidRDefault="005E3CBD" w:rsidP="005E3CBD">
                                    <w:pPr>
                                      <w:jc w:val="center"/>
                                      <w:rPr>
                                        <w:rFonts w:ascii="Calibri" w:eastAsia="Calibri" w:hAnsi="Calibri"/>
                                        <w:color w:val="000000"/>
                                        <w:kern w:val="24"/>
                                      </w:rPr>
                                    </w:pPr>
                                    <w:r>
                                      <w:rPr>
                                        <w:rFonts w:ascii="Calibri" w:eastAsia="Calibri" w:hAnsi="Calibri"/>
                                        <w:color w:val="000000"/>
                                        <w:kern w:val="24"/>
                                      </w:rPr>
                                      <w:t>14</w:t>
                                    </w:r>
                                  </w:p>
                                </w:txbxContent>
                              </wps:txbx>
                              <wps:bodyPr rot="0" spcFirstLastPara="0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988647254" name="Textfeld 3"/>
                              <wps:cNvSpPr txBox="1"/>
                              <wps:spPr>
                                <a:xfrm>
                                  <a:off x="2948201" y="1656780"/>
                                  <a:ext cx="232011" cy="16356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216822D" w14:textId="77777777" w:rsidR="005E3CBD" w:rsidRDefault="005E3CBD" w:rsidP="005E3CBD">
                                    <w:pPr>
                                      <w:jc w:val="center"/>
                                      <w:rPr>
                                        <w:rFonts w:ascii="Calibri" w:eastAsia="Calibri" w:hAnsi="Calibri"/>
                                        <w:color w:val="000000"/>
                                        <w:kern w:val="24"/>
                                      </w:rPr>
                                    </w:pPr>
                                    <w:r>
                                      <w:rPr>
                                        <w:rFonts w:ascii="Calibri" w:eastAsia="Calibri" w:hAnsi="Calibri"/>
                                        <w:color w:val="000000"/>
                                        <w:kern w:val="24"/>
                                      </w:rPr>
                                      <w:t>21</w:t>
                                    </w:r>
                                  </w:p>
                                </w:txbxContent>
                              </wps:txbx>
                              <wps:bodyPr rot="0" spcFirstLastPara="0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31026772" name="Gerade Verbindung 1731026772"/>
                              <wps:cNvCnPr>
                                <a:cxnSpLocks/>
                              </wps:cNvCnPr>
                              <wps:spPr>
                                <a:xfrm>
                                  <a:off x="2960375" y="1652094"/>
                                  <a:ext cx="207662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g:grpSp>
                              <wpg:cNvPr id="410334088" name="Gruppieren 410334088"/>
                              <wpg:cNvGrpSpPr/>
                              <wpg:grpSpPr>
                                <a:xfrm>
                                  <a:off x="2487929" y="1457237"/>
                                  <a:ext cx="232011" cy="365968"/>
                                  <a:chOff x="2487929" y="1457237"/>
                                  <a:chExt cx="232011" cy="365968"/>
                                </a:xfrm>
                              </wpg:grpSpPr>
                              <wps:wsp>
                                <wps:cNvPr id="1160260542" name="Textfeld 3"/>
                                <wps:cNvSpPr txBox="1"/>
                                <wps:spPr>
                                  <a:xfrm>
                                    <a:off x="2489975" y="1457237"/>
                                    <a:ext cx="227970" cy="18429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15EA5556" w14:textId="77777777" w:rsidR="005E3CBD" w:rsidRDefault="005E3CBD" w:rsidP="005E3CBD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  <w:t>2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spAutoFit/>
                                </wps:bodyPr>
                              </wps:wsp>
                              <wps:wsp>
                                <wps:cNvPr id="76312390" name="Textfeld 3"/>
                                <wps:cNvSpPr txBox="1"/>
                                <wps:spPr>
                                  <a:xfrm>
                                    <a:off x="2487929" y="1659640"/>
                                    <a:ext cx="232011" cy="16356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606FDFC6" w14:textId="77777777" w:rsidR="005E3CBD" w:rsidRDefault="005E3CBD" w:rsidP="005E3CBD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  <w:t>3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244160164" name="Gerade Verbindung 1244160164"/>
                                <wps:cNvCnPr>
                                  <a:cxnSpLocks/>
                                </wps:cNvCnPr>
                                <wps:spPr>
                                  <a:xfrm>
                                    <a:off x="2531934" y="1646716"/>
                                    <a:ext cx="144000" cy="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s:wsp>
                              <wps:cNvPr id="450450108" name="Textfeld 398"/>
                              <wps:cNvSpPr txBox="1"/>
                              <wps:spPr>
                                <a:xfrm>
                                  <a:off x="2751102" y="1511286"/>
                                  <a:ext cx="223743" cy="252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AFEB1C9" w14:textId="77777777" w:rsidR="005E3CBD" w:rsidRDefault="005E3CBD" w:rsidP="005E3CBD">
                                    <w:pPr>
                                      <w:rPr>
                                        <w:rFonts w:ascii="Calibri" w:eastAsia="Calibri" w:hAnsi="Calibri"/>
                                        <w:color w:val="000000"/>
                                        <w:kern w:val="24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Calibri" w:eastAsia="Calibri" w:hAnsi="Calibri"/>
                                        <w:color w:val="000000"/>
                                        <w:kern w:val="24"/>
                                        <w:sz w:val="28"/>
                                        <w:szCs w:val="28"/>
                                      </w:rPr>
                                      <w:t>=</w:t>
                                    </w:r>
                                    <w:r>
                                      <w:rPr>
                                        <w:rFonts w:ascii="Calibri" w:eastAsia="Calibri" w:hAnsi="Calibri"/>
                                        <w:color w:val="000000"/>
                                        <w:kern w:val="24"/>
                                      </w:rPr>
                                      <w:t xml:space="preserve">     </w:t>
                                    </w:r>
                                  </w:p>
                                </w:txbxContent>
                              </wps:txbx>
                              <wps:bodyPr rot="0" spcFirstLastPara="0" vert="horz" wrap="square" lIns="3600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52710470" name="Grafik 15271047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duotone>
                                    <a:schemeClr val="accent3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" r="4035" b="51794"/>
                                <a:stretch>
                                  <a:fillRect/>
                                </a:stretch>
                              </pic:blipFill>
                              <pic:spPr>
                                <a:xfrm flipV="1">
                                  <a:off x="2666910" y="1904554"/>
                                  <a:ext cx="324000" cy="2161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546695639" name="Freihandform 546695639"/>
                              <wps:cNvSpPr/>
                              <wps:spPr>
                                <a:xfrm>
                                  <a:off x="2633383" y="1365974"/>
                                  <a:ext cx="436606" cy="119133"/>
                                </a:xfrm>
                                <a:custGeom>
                                  <a:avLst/>
                                  <a:gdLst>
                                    <a:gd name="connsiteX0" fmla="*/ 0 w 436606"/>
                                    <a:gd name="connsiteY0" fmla="*/ 123591 h 123591"/>
                                    <a:gd name="connsiteX1" fmla="*/ 205946 w 436606"/>
                                    <a:gd name="connsiteY1" fmla="*/ 23 h 123591"/>
                                    <a:gd name="connsiteX2" fmla="*/ 436606 w 436606"/>
                                    <a:gd name="connsiteY2" fmla="*/ 115353 h 123591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</a:cxnLst>
                                  <a:rect l="l" t="t" r="r" b="b"/>
                                  <a:pathLst>
                                    <a:path w="436606" h="123591">
                                      <a:moveTo>
                                        <a:pt x="0" y="123591"/>
                                      </a:moveTo>
                                      <a:cubicBezTo>
                                        <a:pt x="66589" y="62493"/>
                                        <a:pt x="133178" y="1396"/>
                                        <a:pt x="205946" y="23"/>
                                      </a:cubicBezTo>
                                      <a:cubicBezTo>
                                        <a:pt x="278714" y="-1350"/>
                                        <a:pt x="357660" y="57001"/>
                                        <a:pt x="436606" y="115353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6350">
                                  <a:solidFill>
                                    <a:schemeClr val="bg1">
                                      <a:lumMod val="65000"/>
                                    </a:schemeClr>
                                  </a:solidFill>
                                  <a:headEnd type="none" w="med" len="med"/>
                                  <a:tailEnd type="triangle" w="med" len="med"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339124950" name="Grafik 33912495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duotone>
                                    <a:schemeClr val="accent3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" r="4035" b="51794"/>
                                <a:stretch>
                                  <a:fillRect/>
                                </a:stretch>
                              </pic:blipFill>
                              <pic:spPr>
                                <a:xfrm flipV="1">
                                  <a:off x="2665157" y="1166309"/>
                                  <a:ext cx="324168" cy="2161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034504199" name="Freihandform 1034504199"/>
                              <wps:cNvSpPr/>
                              <wps:spPr>
                                <a:xfrm flipV="1">
                                  <a:off x="2629262" y="1823688"/>
                                  <a:ext cx="436606" cy="119133"/>
                                </a:xfrm>
                                <a:custGeom>
                                  <a:avLst/>
                                  <a:gdLst>
                                    <a:gd name="connsiteX0" fmla="*/ 0 w 436606"/>
                                    <a:gd name="connsiteY0" fmla="*/ 123591 h 123591"/>
                                    <a:gd name="connsiteX1" fmla="*/ 205946 w 436606"/>
                                    <a:gd name="connsiteY1" fmla="*/ 23 h 123591"/>
                                    <a:gd name="connsiteX2" fmla="*/ 436606 w 436606"/>
                                    <a:gd name="connsiteY2" fmla="*/ 115353 h 123591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</a:cxnLst>
                                  <a:rect l="l" t="t" r="r" b="b"/>
                                  <a:pathLst>
                                    <a:path w="436606" h="123591">
                                      <a:moveTo>
                                        <a:pt x="0" y="123591"/>
                                      </a:moveTo>
                                      <a:cubicBezTo>
                                        <a:pt x="66589" y="62493"/>
                                        <a:pt x="133178" y="1396"/>
                                        <a:pt x="205946" y="23"/>
                                      </a:cubicBezTo>
                                      <a:cubicBezTo>
                                        <a:pt x="278714" y="-1350"/>
                                        <a:pt x="357660" y="57001"/>
                                        <a:pt x="436606" y="115353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6350">
                                  <a:solidFill>
                                    <a:schemeClr val="bg1">
                                      <a:lumMod val="65000"/>
                                    </a:schemeClr>
                                  </a:solidFill>
                                  <a:headEnd type="none" w="med" len="med"/>
                                  <a:tailEnd type="triangle" w="med" len="med"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wps:wsp>
                              <wps:cNvPr id="1527963224" name="Textfeld 3"/>
                              <wps:cNvSpPr txBox="1"/>
                              <wps:spPr>
                                <a:xfrm>
                                  <a:off x="3456847" y="1474927"/>
                                  <a:ext cx="227970" cy="1842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8F1649D" w14:textId="77777777" w:rsidR="005E3CBD" w:rsidRDefault="005E3CBD" w:rsidP="005E3CBD">
                                    <w:pPr>
                                      <w:jc w:val="center"/>
                                      <w:rPr>
                                        <w:rFonts w:ascii="Calibri" w:eastAsia="Calibri" w:hAnsi="Calibri"/>
                                        <w:color w:val="000000"/>
                                        <w:kern w:val="24"/>
                                      </w:rPr>
                                    </w:pPr>
                                    <w:r>
                                      <w:rPr>
                                        <w:rFonts w:ascii="Calibri" w:eastAsia="Calibri" w:hAnsi="Calibri"/>
                                        <w:color w:val="000000"/>
                                        <w:kern w:val="24"/>
                                      </w:rPr>
                                      <w:t>28</w:t>
                                    </w:r>
                                  </w:p>
                                </w:txbxContent>
                              </wps:txbx>
                              <wps:bodyPr rot="0" spcFirstLastPara="0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88379664" name="Textfeld 3"/>
                              <wps:cNvSpPr txBox="1"/>
                              <wps:spPr>
                                <a:xfrm>
                                  <a:off x="3454826" y="1669136"/>
                                  <a:ext cx="232011" cy="16356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1CAD78C" w14:textId="77777777" w:rsidR="005E3CBD" w:rsidRDefault="005E3CBD" w:rsidP="005E3CBD">
                                    <w:pPr>
                                      <w:jc w:val="center"/>
                                      <w:rPr>
                                        <w:rFonts w:ascii="Calibri" w:eastAsia="Calibri" w:hAnsi="Calibri"/>
                                        <w:color w:val="000000"/>
                                        <w:kern w:val="24"/>
                                      </w:rPr>
                                    </w:pPr>
                                    <w:r>
                                      <w:rPr>
                                        <w:rFonts w:ascii="Calibri" w:eastAsia="Calibri" w:hAnsi="Calibri"/>
                                        <w:color w:val="000000"/>
                                        <w:kern w:val="24"/>
                                      </w:rPr>
                                      <w:t>42</w:t>
                                    </w:r>
                                  </w:p>
                                </w:txbxContent>
                              </wps:txbx>
                              <wps:bodyPr rot="0" spcFirstLastPara="0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31113289" name="Gerade Verbindung 2031113289"/>
                              <wps:cNvCnPr>
                                <a:cxnSpLocks/>
                              </wps:cNvCnPr>
                              <wps:spPr>
                                <a:xfrm>
                                  <a:off x="3467000" y="1664450"/>
                                  <a:ext cx="207662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045593604" name="Textfeld 398"/>
                              <wps:cNvSpPr txBox="1"/>
                              <wps:spPr>
                                <a:xfrm>
                                  <a:off x="3257727" y="1517154"/>
                                  <a:ext cx="223743" cy="252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9B747F0" w14:textId="77777777" w:rsidR="005E3CBD" w:rsidRDefault="005E3CBD" w:rsidP="005E3CBD">
                                    <w:pPr>
                                      <w:rPr>
                                        <w:rFonts w:ascii="Calibri" w:eastAsia="Calibri" w:hAnsi="Calibri"/>
                                        <w:color w:val="000000"/>
                                        <w:kern w:val="24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Calibri" w:eastAsia="Calibri" w:hAnsi="Calibri"/>
                                        <w:color w:val="000000"/>
                                        <w:kern w:val="24"/>
                                        <w:sz w:val="28"/>
                                        <w:szCs w:val="28"/>
                                      </w:rPr>
                                      <w:t>=</w:t>
                                    </w:r>
                                    <w:r>
                                      <w:rPr>
                                        <w:rFonts w:ascii="Calibri" w:eastAsia="Calibri" w:hAnsi="Calibri"/>
                                        <w:color w:val="000000"/>
                                        <w:kern w:val="24"/>
                                      </w:rPr>
                                      <w:t xml:space="preserve">     </w:t>
                                    </w:r>
                                  </w:p>
                                </w:txbxContent>
                              </wps:txbx>
                              <wps:bodyPr rot="0" spcFirstLastPara="0" vert="horz" wrap="square" lIns="3600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834418583" name="Grafik 183441858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duotone>
                                    <a:schemeClr val="accent3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" r="4035" b="51794"/>
                                <a:stretch>
                                  <a:fillRect/>
                                </a:stretch>
                              </pic:blipFill>
                              <pic:spPr>
                                <a:xfrm flipV="1">
                                  <a:off x="3199476" y="1910422"/>
                                  <a:ext cx="324168" cy="2161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266633629" name="Freihandform 1266633629"/>
                              <wps:cNvSpPr/>
                              <wps:spPr>
                                <a:xfrm>
                                  <a:off x="3140008" y="1378330"/>
                                  <a:ext cx="436606" cy="119133"/>
                                </a:xfrm>
                                <a:custGeom>
                                  <a:avLst/>
                                  <a:gdLst>
                                    <a:gd name="connsiteX0" fmla="*/ 0 w 436606"/>
                                    <a:gd name="connsiteY0" fmla="*/ 123591 h 123591"/>
                                    <a:gd name="connsiteX1" fmla="*/ 205946 w 436606"/>
                                    <a:gd name="connsiteY1" fmla="*/ 23 h 123591"/>
                                    <a:gd name="connsiteX2" fmla="*/ 436606 w 436606"/>
                                    <a:gd name="connsiteY2" fmla="*/ 115353 h 123591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</a:cxnLst>
                                  <a:rect l="l" t="t" r="r" b="b"/>
                                  <a:pathLst>
                                    <a:path w="436606" h="123591">
                                      <a:moveTo>
                                        <a:pt x="0" y="123591"/>
                                      </a:moveTo>
                                      <a:cubicBezTo>
                                        <a:pt x="66589" y="62493"/>
                                        <a:pt x="133178" y="1396"/>
                                        <a:pt x="205946" y="23"/>
                                      </a:cubicBezTo>
                                      <a:cubicBezTo>
                                        <a:pt x="278714" y="-1350"/>
                                        <a:pt x="357660" y="57001"/>
                                        <a:pt x="436606" y="115353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6350">
                                  <a:solidFill>
                                    <a:schemeClr val="bg1">
                                      <a:lumMod val="65000"/>
                                    </a:schemeClr>
                                  </a:solidFill>
                                  <a:headEnd type="none" w="med" len="med"/>
                                  <a:tailEnd type="triangle" w="med" len="med"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324095367" name="Grafik 32409536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duotone>
                                    <a:schemeClr val="accent3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" r="4035" b="51794"/>
                                <a:stretch>
                                  <a:fillRect/>
                                </a:stretch>
                              </pic:blipFill>
                              <pic:spPr>
                                <a:xfrm flipV="1">
                                  <a:off x="3197723" y="1165660"/>
                                  <a:ext cx="324001" cy="2161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971004667" name="Freihandform 971004667"/>
                              <wps:cNvSpPr/>
                              <wps:spPr>
                                <a:xfrm flipV="1">
                                  <a:off x="3135887" y="1836045"/>
                                  <a:ext cx="436606" cy="119133"/>
                                </a:xfrm>
                                <a:custGeom>
                                  <a:avLst/>
                                  <a:gdLst>
                                    <a:gd name="connsiteX0" fmla="*/ 0 w 436606"/>
                                    <a:gd name="connsiteY0" fmla="*/ 123591 h 123591"/>
                                    <a:gd name="connsiteX1" fmla="*/ 205946 w 436606"/>
                                    <a:gd name="connsiteY1" fmla="*/ 23 h 123591"/>
                                    <a:gd name="connsiteX2" fmla="*/ 436606 w 436606"/>
                                    <a:gd name="connsiteY2" fmla="*/ 115353 h 123591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</a:cxnLst>
                                  <a:rect l="l" t="t" r="r" b="b"/>
                                  <a:pathLst>
                                    <a:path w="436606" h="123591">
                                      <a:moveTo>
                                        <a:pt x="0" y="123591"/>
                                      </a:moveTo>
                                      <a:cubicBezTo>
                                        <a:pt x="66589" y="62493"/>
                                        <a:pt x="133178" y="1396"/>
                                        <a:pt x="205946" y="23"/>
                                      </a:cubicBezTo>
                                      <a:cubicBezTo>
                                        <a:pt x="278714" y="-1350"/>
                                        <a:pt x="357660" y="57001"/>
                                        <a:pt x="436606" y="115353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6350">
                                  <a:solidFill>
                                    <a:schemeClr val="bg1">
                                      <a:lumMod val="65000"/>
                                    </a:schemeClr>
                                  </a:solidFill>
                                  <a:headEnd type="none" w="med" len="med"/>
                                  <a:tailEnd type="triangle" w="med" len="med"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05CFCF6" id="Gruppieren 124" o:spid="_x0000_s1617" style="position:absolute;margin-left:200.25pt;margin-top:12.15pt;width:94.4pt;height:75.55pt;z-index:253634560" coordorigin="24879,11656" coordsize="11989,960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">
                      <v:shape id="Textfeld 3" o:spid="_x0000_s1618" type="#_x0000_t202" style="position:absolute;left:29502;top:14624;width:2280;height:184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7E4DC868" w14:textId="77777777" w:rsidR="005E3CBD" w:rsidRDefault="005E3CBD" w:rsidP="005E3CBD">
                              <w:pPr>
                                <w:jc w:val="center"/>
                                <w:rPr>
                                  <w:rFonts w:ascii="Calibri" w:eastAsia="Calibri" w:hAnsi="Calibri"/>
                                  <w:color w:val="000000"/>
                                  <w:kern w:val="24"/>
                                </w:rPr>
                              </w:pPr>
                              <w:r>
                                <w:rPr>
                                  <w:rFonts w:ascii="Calibri" w:eastAsia="Calibri" w:hAnsi="Calibri"/>
                                  <w:color w:val="000000"/>
                                  <w:kern w:val="24"/>
                                </w:rPr>
                                <w:t>14</w:t>
                              </w:r>
                            </w:p>
                          </w:txbxContent>
                        </v:textbox>
                      </v:shape>
                      <v:shape id="Textfeld 3" o:spid="_x0000_s1619" type="#_x0000_t202" style="position:absolute;left:29482;top:16567;width:2320;height:163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" filled="f" stroked="f" strokeweight=".5pt">
                        <v:textbox inset="0,0,0,0">
                          <w:txbxContent>
                            <w:p w14:paraId="0216822D" w14:textId="77777777" w:rsidR="005E3CBD" w:rsidRDefault="005E3CBD" w:rsidP="005E3CBD">
                              <w:pPr>
                                <w:jc w:val="center"/>
                                <w:rPr>
                                  <w:rFonts w:ascii="Calibri" w:eastAsia="Calibri" w:hAnsi="Calibri"/>
                                  <w:color w:val="000000"/>
                                  <w:kern w:val="24"/>
                                </w:rPr>
                              </w:pPr>
                              <w:r>
                                <w:rPr>
                                  <w:rFonts w:ascii="Calibri" w:eastAsia="Calibri" w:hAnsi="Calibri"/>
                                  <w:color w:val="000000"/>
                                  <w:kern w:val="24"/>
                                </w:rPr>
                                <w:t>21</w:t>
                              </w:r>
                            </w:p>
                          </w:txbxContent>
                        </v:textbox>
                      </v:shape>
                      <v:line id="Gerade Verbindung 1731026772" o:spid="_x0000_s1620" style="position:absolute;visibility:visible;mso-wrap-style:square" from="29603,16520" to="31680,1652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" strokecolor="black [3213]" strokeweight="1pt">
                        <v:stroke joinstyle="miter"/>
                        <o:lock v:ext="edit" shapetype="f"/>
                      </v:line>
                      <v:group id="Gruppieren 410334088" o:spid="_x0000_s1621" style="position:absolute;left:24879;top:14572;width:2320;height:3660" coordorigin="24879,14572" coordsize="2320,365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">
                        <v:shape id="Textfeld 3" o:spid="_x0000_s1622" type="#_x0000_t202" style="position:absolute;left:24899;top:14572;width:2280;height:184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" filled="f" stroked="f" strokeweight=".5pt">
                          <v:textbox style="mso-fit-shape-to-text:t" inset="0,0,0,0">
                            <w:txbxContent>
                              <w:p w14:paraId="15EA5556" w14:textId="77777777" w:rsidR="005E3CBD" w:rsidRDefault="005E3CBD" w:rsidP="005E3CBD">
                                <w:pPr>
                                  <w:jc w:val="center"/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</w:rPr>
                                  <w:t>2</w:t>
                                </w:r>
                              </w:p>
                            </w:txbxContent>
                          </v:textbox>
                        </v:shape>
                        <v:shape id="Textfeld 3" o:spid="_x0000_s1623" type="#_x0000_t202" style="position:absolute;left:24879;top:16596;width:2320;height:163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" filled="f" stroked="f" strokeweight=".5pt">
                          <v:textbox inset="0,0,0,0">
                            <w:txbxContent>
                              <w:p w14:paraId="606FDFC6" w14:textId="77777777" w:rsidR="005E3CBD" w:rsidRDefault="005E3CBD" w:rsidP="005E3CBD">
                                <w:pPr>
                                  <w:jc w:val="center"/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</w:rPr>
                                  <w:t>3</w:t>
                                </w:r>
                              </w:p>
                            </w:txbxContent>
                          </v:textbox>
                        </v:shape>
                        <v:line id="Gerade Verbindung 1244160164" o:spid="_x0000_s1624" style="position:absolute;visibility:visible;mso-wrap-style:square" from="25319,16467" to="26759,1646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" strokecolor="black [3213]" strokeweight="1pt">
                          <v:stroke joinstyle="miter"/>
                          <o:lock v:ext="edit" shapetype="f"/>
                        </v:line>
                      </v:group>
                      <v:shape id="Textfeld 398" o:spid="_x0000_s1625" type="#_x0000_t202" style="position:absolute;left:27511;top:15112;width:2237;height:252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" filled="f" stroked="f" strokeweight=".5pt">
                        <v:textbox inset="1mm">
                          <w:txbxContent>
                            <w:p w14:paraId="7AFEB1C9" w14:textId="77777777" w:rsidR="005E3CBD" w:rsidRDefault="005E3CBD" w:rsidP="005E3CBD">
                              <w:pPr>
                                <w:rPr>
                                  <w:rFonts w:ascii="Calibri" w:eastAsia="Calibri" w:hAnsi="Calibri"/>
                                  <w:color w:val="000000"/>
                                  <w:kern w:val="24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Calibri" w:eastAsia="Calibri" w:hAnsi="Calibri"/>
                                  <w:color w:val="000000"/>
                                  <w:kern w:val="24"/>
                                  <w:sz w:val="28"/>
                                  <w:szCs w:val="28"/>
                                </w:rPr>
                                <w:t>=</w:t>
                              </w:r>
                              <w:r>
                                <w:rPr>
                                  <w:rFonts w:ascii="Calibri" w:eastAsia="Calibri" w:hAnsi="Calibri"/>
                                  <w:color w:val="000000"/>
                                  <w:kern w:val="24"/>
                                </w:rPr>
                                <w:t xml:space="preserve">     </w:t>
                              </w:r>
                            </w:p>
                          </w:txbxContent>
                        </v:textbox>
                      </v:shape>
                      <v:shape id="Grafik 152710470" o:spid="_x0000_s1626" type="#_x0000_t75" style="position:absolute;left:26669;top:19045;width:3240;height:2161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">
                        <v:imagedata r:id="rId25" o:title="" cropbottom="33944f" cropleft="1f" cropright="2644f" recolortarget="#333 [1446]"/>
                      </v:shape>
                      <v:shape id="Freihandform 546695639" o:spid="_x0000_s1627" style="position:absolute;left:26333;top:13659;width:4366;height:1192;visibility:visible;mso-wrap-style:square;v-text-anchor:middle" coordsize="436606,1235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" path="m,123591c66589,62493,133178,1396,205946,23v72768,-1373,151714,56978,230660,115330e" filled="f" strokecolor="#a5a5a5 [2092]" strokeweight=".5pt">
                        <v:stroke endarrow="block" joinstyle="miter"/>
                        <v:path arrowok="t" o:connecttype="custom" o:connectlocs="0,119133;205946,22;436606,111192" o:connectangles="0,0,0"/>
                      </v:shape>
                      <v:shape id="Grafik 339124950" o:spid="_x0000_s1628" type="#_x0000_t75" style="position:absolute;left:26651;top:11663;width:3242;height:2161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">
                        <v:imagedata r:id="rId25" o:title="" cropbottom="33944f" cropleft="1f" cropright="2644f" recolortarget="#333 [1446]"/>
                      </v:shape>
                      <v:shape id="Freihandform 1034504199" o:spid="_x0000_s1629" style="position:absolute;left:26292;top:18236;width:4366;height:1192;flip:y;visibility:visible;mso-wrap-style:square;v-text-anchor:middle" coordsize="436606,1235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" path="m,123591c66589,62493,133178,1396,205946,23v72768,-1373,151714,56978,230660,115330e" filled="f" strokecolor="#a5a5a5 [2092]" strokeweight=".5pt">
                        <v:stroke endarrow="block" joinstyle="miter"/>
                        <v:path arrowok="t" o:connecttype="custom" o:connectlocs="0,119133;205946,22;436606,111192" o:connectangles="0,0,0"/>
                      </v:shape>
                      <v:shape id="Textfeld 3" o:spid="_x0000_s1630" type="#_x0000_t202" style="position:absolute;left:34568;top:14749;width:2280;height:184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08F1649D" w14:textId="77777777" w:rsidR="005E3CBD" w:rsidRDefault="005E3CBD" w:rsidP="005E3CBD">
                              <w:pPr>
                                <w:jc w:val="center"/>
                                <w:rPr>
                                  <w:rFonts w:ascii="Calibri" w:eastAsia="Calibri" w:hAnsi="Calibri"/>
                                  <w:color w:val="000000"/>
                                  <w:kern w:val="24"/>
                                </w:rPr>
                              </w:pPr>
                              <w:r>
                                <w:rPr>
                                  <w:rFonts w:ascii="Calibri" w:eastAsia="Calibri" w:hAnsi="Calibri"/>
                                  <w:color w:val="000000"/>
                                  <w:kern w:val="24"/>
                                </w:rPr>
                                <w:t>28</w:t>
                              </w:r>
                            </w:p>
                          </w:txbxContent>
                        </v:textbox>
                      </v:shape>
                      <v:shape id="Textfeld 3" o:spid="_x0000_s1631" type="#_x0000_t202" style="position:absolute;left:34548;top:16691;width:2320;height:163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" filled="f" stroked="f" strokeweight=".5pt">
                        <v:textbox inset="0,0,0,0">
                          <w:txbxContent>
                            <w:p w14:paraId="31CAD78C" w14:textId="77777777" w:rsidR="005E3CBD" w:rsidRDefault="005E3CBD" w:rsidP="005E3CBD">
                              <w:pPr>
                                <w:jc w:val="center"/>
                                <w:rPr>
                                  <w:rFonts w:ascii="Calibri" w:eastAsia="Calibri" w:hAnsi="Calibri"/>
                                  <w:color w:val="000000"/>
                                  <w:kern w:val="24"/>
                                </w:rPr>
                              </w:pPr>
                              <w:r>
                                <w:rPr>
                                  <w:rFonts w:ascii="Calibri" w:eastAsia="Calibri" w:hAnsi="Calibri"/>
                                  <w:color w:val="000000"/>
                                  <w:kern w:val="24"/>
                                </w:rPr>
                                <w:t>42</w:t>
                              </w:r>
                            </w:p>
                          </w:txbxContent>
                        </v:textbox>
                      </v:shape>
                      <v:line id="Gerade Verbindung 2031113289" o:spid="_x0000_s1632" style="position:absolute;visibility:visible;mso-wrap-style:square" from="34670,16644" to="36746,1664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" strokecolor="black [3213]" strokeweight="1pt">
                        <v:stroke joinstyle="miter"/>
                        <o:lock v:ext="edit" shapetype="f"/>
                      </v:line>
                      <v:shape id="Textfeld 398" o:spid="_x0000_s1633" type="#_x0000_t202" style="position:absolute;left:32577;top:15171;width:2237;height:252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" filled="f" stroked="f" strokeweight=".5pt">
                        <v:textbox inset="1mm">
                          <w:txbxContent>
                            <w:p w14:paraId="39B747F0" w14:textId="77777777" w:rsidR="005E3CBD" w:rsidRDefault="005E3CBD" w:rsidP="005E3CBD">
                              <w:pPr>
                                <w:rPr>
                                  <w:rFonts w:ascii="Calibri" w:eastAsia="Calibri" w:hAnsi="Calibri"/>
                                  <w:color w:val="000000"/>
                                  <w:kern w:val="24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Calibri" w:eastAsia="Calibri" w:hAnsi="Calibri"/>
                                  <w:color w:val="000000"/>
                                  <w:kern w:val="24"/>
                                  <w:sz w:val="28"/>
                                  <w:szCs w:val="28"/>
                                </w:rPr>
                                <w:t>=</w:t>
                              </w:r>
                              <w:r>
                                <w:rPr>
                                  <w:rFonts w:ascii="Calibri" w:eastAsia="Calibri" w:hAnsi="Calibri"/>
                                  <w:color w:val="000000"/>
                                  <w:kern w:val="24"/>
                                </w:rPr>
                                <w:t xml:space="preserve">     </w:t>
                              </w:r>
                            </w:p>
                          </w:txbxContent>
                        </v:textbox>
                      </v:shape>
                      <v:shape id="Grafik 1834418583" o:spid="_x0000_s1634" type="#_x0000_t75" style="position:absolute;left:31994;top:19104;width:3242;height:2161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">
                        <v:imagedata r:id="rId25" o:title="" cropbottom="33944f" cropleft="1f" cropright="2644f" recolortarget="#333 [1446]"/>
                      </v:shape>
                      <v:shape id="Freihandform 1266633629" o:spid="_x0000_s1635" style="position:absolute;left:31400;top:13783;width:4366;height:1191;visibility:visible;mso-wrap-style:square;v-text-anchor:middle" coordsize="436606,1235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" path="m,123591c66589,62493,133178,1396,205946,23v72768,-1373,151714,56978,230660,115330e" filled="f" strokecolor="#a5a5a5 [2092]" strokeweight=".5pt">
                        <v:stroke endarrow="block" joinstyle="miter"/>
                        <v:path arrowok="t" o:connecttype="custom" o:connectlocs="0,119133;205946,22;436606,111192" o:connectangles="0,0,0"/>
                      </v:shape>
                      <v:shape id="Grafik 324095367" o:spid="_x0000_s1636" type="#_x0000_t75" style="position:absolute;left:31977;top:11656;width:3240;height:2161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">
                        <v:imagedata r:id="rId25" o:title="" cropbottom="33944f" cropleft="1f" cropright="2644f" recolortarget="#333 [1446]"/>
                      </v:shape>
                      <v:shape id="Freihandform 971004667" o:spid="_x0000_s1637" style="position:absolute;left:31358;top:18360;width:4366;height:1191;flip:y;visibility:visible;mso-wrap-style:square;v-text-anchor:middle" coordsize="436606,1235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" path="m,123591c66589,62493,133178,1396,205946,23v72768,-1373,151714,56978,230660,115330e" filled="f" strokecolor="#a5a5a5 [2092]" strokeweight=".5pt">
                        <v:stroke endarrow="block" joinstyle="miter"/>
                        <v:path arrowok="t" o:connecttype="custom" o:connectlocs="0,119133;205946,22;436606,111192" o:connectangles="0,0,0"/>
                      </v:shape>
                    </v:group>
                  </w:pict>
                </mc:Fallback>
              </mc:AlternateContent>
            </w:r>
          </w:p>
          <w:p w14:paraId="19DB6236" w14:textId="77777777" w:rsidR="005E3CBD" w:rsidRDefault="005E3CBD" w:rsidP="00E13C64">
            <w:pPr>
              <w:spacing w:line="240" w:lineRule="atLeast"/>
            </w:pPr>
          </w:p>
          <w:p w14:paraId="6E64ECD5" w14:textId="77777777" w:rsidR="005E3CBD" w:rsidRDefault="005E3CBD" w:rsidP="00E13C64">
            <w:pPr>
              <w:spacing w:line="240" w:lineRule="atLeast"/>
            </w:pPr>
          </w:p>
          <w:p w14:paraId="64E1BE23" w14:textId="77777777" w:rsidR="005E3CBD" w:rsidRDefault="005E3CBD" w:rsidP="00E13C64">
            <w:pPr>
              <w:spacing w:line="240" w:lineRule="atLeast"/>
            </w:pPr>
          </w:p>
          <w:p w14:paraId="4532AC6F" w14:textId="77777777" w:rsidR="005E3CBD" w:rsidRDefault="005E3CBD" w:rsidP="00E13C64">
            <w:pPr>
              <w:spacing w:line="240" w:lineRule="atLeast"/>
            </w:pPr>
          </w:p>
          <w:p w14:paraId="65A5E40F" w14:textId="77777777" w:rsidR="005E3CBD" w:rsidRDefault="005E3CBD" w:rsidP="00E13C64">
            <w:pPr>
              <w:spacing w:line="240" w:lineRule="atLeast"/>
            </w:pPr>
          </w:p>
          <w:p w14:paraId="15113CB3" w14:textId="77777777" w:rsidR="005E3CBD" w:rsidRDefault="005E3CBD" w:rsidP="00E13C64">
            <w:pPr>
              <w:spacing w:line="240" w:lineRule="atLeast"/>
            </w:pPr>
          </w:p>
          <w:p w14:paraId="2C0B7EB7" w14:textId="407E8F1A" w:rsidR="005E3CBD" w:rsidRPr="00D53CEA" w:rsidRDefault="005E3CBD" w:rsidP="00E13C64">
            <w:pPr>
              <w:spacing w:line="240" w:lineRule="atLeast"/>
            </w:pPr>
          </w:p>
        </w:tc>
      </w:tr>
      <w:tr w:rsidR="007521B2" w14:paraId="548C1491" w14:textId="77777777" w:rsidTr="00F35682">
        <w:tc>
          <w:tcPr>
            <w:tcW w:w="709" w:type="dxa"/>
          </w:tcPr>
          <w:p w14:paraId="2861F182" w14:textId="77777777" w:rsidR="007521B2" w:rsidRPr="00F4582F" w:rsidRDefault="007521B2" w:rsidP="00E13C64">
            <w:pPr>
              <w:spacing w:line="240" w:lineRule="atLeast"/>
              <w:rPr>
                <w:noProof/>
              </w:rPr>
            </w:pPr>
          </w:p>
        </w:tc>
        <w:tc>
          <w:tcPr>
            <w:tcW w:w="425" w:type="dxa"/>
          </w:tcPr>
          <w:p w14:paraId="507AE284" w14:textId="5000C1CA" w:rsidR="007521B2" w:rsidRDefault="007521B2" w:rsidP="00E13C64">
            <w:pPr>
              <w:pStyle w:val="Nummerierung"/>
              <w:spacing w:line="240" w:lineRule="atLeast"/>
            </w:pPr>
            <w:r>
              <w:t>b)</w:t>
            </w:r>
          </w:p>
        </w:tc>
        <w:tc>
          <w:tcPr>
            <w:tcW w:w="8506" w:type="dxa"/>
          </w:tcPr>
          <w:p w14:paraId="0A89FB1E" w14:textId="6198F38C" w:rsidR="007521B2" w:rsidRDefault="007521B2" w:rsidP="007521B2">
            <w:pPr>
              <w:spacing w:line="240" w:lineRule="atLeast"/>
            </w:pPr>
            <w:r>
              <w:t xml:space="preserve">Welche Aufgaben passen zusammen? Was fällt dir auf? </w:t>
            </w:r>
            <w:r w:rsidRPr="00A16E50">
              <w:t xml:space="preserve">Erkläre </w:t>
            </w:r>
            <w:r>
              <w:t xml:space="preserve">an den Bruchstreifen. </w:t>
            </w:r>
          </w:p>
          <w:p w14:paraId="1550B713" w14:textId="77777777" w:rsidR="007521B2" w:rsidRPr="00C63632" w:rsidRDefault="007521B2" w:rsidP="00E13C64">
            <w:pPr>
              <w:spacing w:line="240" w:lineRule="atLeast"/>
              <w:rPr>
                <w:rFonts w:ascii="Calibri" w:hAnsi="Calibri"/>
                <w:color w:val="000000" w:themeColor="text1"/>
                <w:szCs w:val="20"/>
              </w:rPr>
            </w:pPr>
          </w:p>
        </w:tc>
      </w:tr>
      <w:tr w:rsidR="00DC14C3" w14:paraId="1FC74F66" w14:textId="77777777" w:rsidTr="00F35682">
        <w:trPr>
          <w:trHeight w:val="334"/>
        </w:trPr>
        <w:tc>
          <w:tcPr>
            <w:tcW w:w="709" w:type="dxa"/>
          </w:tcPr>
          <w:p w14:paraId="04E885F3" w14:textId="77777777" w:rsidR="00DC14C3" w:rsidRPr="00F4582F" w:rsidRDefault="00DC14C3" w:rsidP="00E13C64">
            <w:pPr>
              <w:spacing w:line="240" w:lineRule="atLeast"/>
              <w:rPr>
                <w:noProof/>
              </w:rPr>
            </w:pPr>
            <w:r w:rsidRPr="00AF3168">
              <w:rPr>
                <w:noProof/>
              </w:rPr>
              <w:drawing>
                <wp:inline distT="0" distB="0" distL="0" distR="0" wp14:anchorId="3C36439F" wp14:editId="3B7DAA11">
                  <wp:extent cx="360000" cy="313831"/>
                  <wp:effectExtent l="0" t="0" r="2540" b="0"/>
                  <wp:docPr id="22319" name="Grafik 223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" cy="31383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" w:type="dxa"/>
          </w:tcPr>
          <w:p w14:paraId="67676F80" w14:textId="5EE07B6F" w:rsidR="00DC14C3" w:rsidRDefault="007521B2" w:rsidP="00E13C64">
            <w:pPr>
              <w:pStyle w:val="Nummerierung"/>
              <w:spacing w:line="240" w:lineRule="atLeast"/>
            </w:pPr>
            <w:r>
              <w:t>c</w:t>
            </w:r>
            <w:r w:rsidR="00DC14C3">
              <w:t>)</w:t>
            </w:r>
          </w:p>
        </w:tc>
        <w:tc>
          <w:tcPr>
            <w:tcW w:w="8506" w:type="dxa"/>
          </w:tcPr>
          <w:p w14:paraId="188E2251" w14:textId="639EC2F7" w:rsidR="00DC14C3" w:rsidRPr="00C63632" w:rsidRDefault="00DC14C3" w:rsidP="00E13C64">
            <w:pPr>
              <w:spacing w:line="240" w:lineRule="atLeast"/>
              <w:rPr>
                <w:rFonts w:ascii="Calibri" w:hAnsi="Calibri"/>
                <w:color w:val="000000" w:themeColor="text1"/>
                <w:szCs w:val="20"/>
              </w:rPr>
            </w:pPr>
            <w:r w:rsidRPr="00E42873">
              <w:rPr>
                <w:rFonts w:ascii="Calibri" w:hAnsi="Calibri"/>
                <w:color w:val="000000" w:themeColor="text1"/>
                <w:szCs w:val="20"/>
              </w:rPr>
              <w:t>Schreibt euch jeweils zwei gleichwertige Brüche auf und findet heraus, mit welcher Zahl erweitert wurde. Erklärt euch gegenseitig die Erweiterung an Streifen</w:t>
            </w:r>
            <w:r w:rsidR="005B3BC5">
              <w:rPr>
                <w:rFonts w:ascii="Calibri" w:hAnsi="Calibri"/>
                <w:color w:val="000000" w:themeColor="text1"/>
                <w:szCs w:val="20"/>
              </w:rPr>
              <w:t>.</w:t>
            </w:r>
          </w:p>
        </w:tc>
      </w:tr>
    </w:tbl>
    <w:p w14:paraId="3C3DCAF4" w14:textId="0BD9CEAB" w:rsidR="00486CA9" w:rsidRDefault="00486CA9" w:rsidP="00E13C64">
      <w:pPr>
        <w:spacing w:line="240" w:lineRule="atLeast"/>
      </w:pPr>
    </w:p>
    <w:tbl>
      <w:tblPr>
        <w:tblW w:w="9640" w:type="dxa"/>
        <w:tblInd w:w="-14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426"/>
        <w:gridCol w:w="8078"/>
        <w:gridCol w:w="427"/>
      </w:tblGrid>
      <w:tr w:rsidR="00FC523B" w14:paraId="0F443DEF" w14:textId="77777777" w:rsidTr="005E3CBD">
        <w:tc>
          <w:tcPr>
            <w:tcW w:w="709" w:type="dxa"/>
          </w:tcPr>
          <w:p w14:paraId="73FE2AA3" w14:textId="77777777" w:rsidR="00FC523B" w:rsidRDefault="00FC523B" w:rsidP="00E13C64">
            <w:pPr>
              <w:pStyle w:val="berschrift3"/>
              <w:spacing w:line="240" w:lineRule="atLeast"/>
            </w:pPr>
            <w:r>
              <w:t>2.3</w:t>
            </w:r>
          </w:p>
        </w:tc>
        <w:tc>
          <w:tcPr>
            <w:tcW w:w="8931" w:type="dxa"/>
            <w:gridSpan w:val="3"/>
          </w:tcPr>
          <w:p w14:paraId="78B69377" w14:textId="3368BDE7" w:rsidR="00FC523B" w:rsidRPr="008026EF" w:rsidRDefault="00FC523B" w:rsidP="00E13C64">
            <w:pPr>
              <w:pStyle w:val="berschrift3"/>
              <w:spacing w:line="240" w:lineRule="atLeast"/>
            </w:pPr>
            <w:r w:rsidRPr="00486CA9">
              <w:t>Erweitern und Multiplizieren</w:t>
            </w:r>
          </w:p>
        </w:tc>
      </w:tr>
      <w:tr w:rsidR="00FC523B" w14:paraId="5B721C8F" w14:textId="77777777" w:rsidTr="005E3CBD">
        <w:trPr>
          <w:trHeight w:val="20"/>
        </w:trPr>
        <w:tc>
          <w:tcPr>
            <w:tcW w:w="709" w:type="dxa"/>
          </w:tcPr>
          <w:p w14:paraId="321A333E" w14:textId="425E7167" w:rsidR="00FC523B" w:rsidRDefault="00FC523B" w:rsidP="00E13C64">
            <w:pPr>
              <w:spacing w:line="240" w:lineRule="atLeast"/>
            </w:pPr>
          </w:p>
          <w:p w14:paraId="16BDFFC6" w14:textId="77777777" w:rsidR="00FC523B" w:rsidRDefault="00FC523B" w:rsidP="00E13C64">
            <w:pPr>
              <w:spacing w:line="240" w:lineRule="atLeast"/>
            </w:pPr>
          </w:p>
          <w:p w14:paraId="2516A0F0" w14:textId="77777777" w:rsidR="00FC523B" w:rsidRDefault="00FC523B" w:rsidP="00E13C64">
            <w:pPr>
              <w:spacing w:line="240" w:lineRule="atLeast"/>
            </w:pPr>
          </w:p>
          <w:p w14:paraId="6B29C871" w14:textId="77777777" w:rsidR="00FC523B" w:rsidRDefault="00FC523B" w:rsidP="00E13C64">
            <w:pPr>
              <w:spacing w:line="240" w:lineRule="atLeast"/>
            </w:pPr>
          </w:p>
          <w:p w14:paraId="16AD9AFD" w14:textId="77777777" w:rsidR="00FC523B" w:rsidRDefault="00FC523B" w:rsidP="00E13C64">
            <w:pPr>
              <w:spacing w:line="240" w:lineRule="atLeast"/>
            </w:pPr>
          </w:p>
          <w:p w14:paraId="62059585" w14:textId="77777777" w:rsidR="00FC523B" w:rsidRDefault="00FC523B" w:rsidP="00E13C64">
            <w:pPr>
              <w:spacing w:line="240" w:lineRule="atLeast"/>
            </w:pPr>
          </w:p>
          <w:p w14:paraId="14F74ABB" w14:textId="77777777" w:rsidR="00FC523B" w:rsidRDefault="00FC523B" w:rsidP="00E13C64">
            <w:pPr>
              <w:spacing w:line="240" w:lineRule="atLeast"/>
            </w:pPr>
          </w:p>
          <w:p w14:paraId="4808BD7C" w14:textId="78F8AC5B" w:rsidR="00FC523B" w:rsidRDefault="00FC523B" w:rsidP="00E13C64">
            <w:pPr>
              <w:spacing w:line="240" w:lineRule="atLeast"/>
            </w:pPr>
          </w:p>
        </w:tc>
        <w:tc>
          <w:tcPr>
            <w:tcW w:w="425" w:type="dxa"/>
          </w:tcPr>
          <w:p w14:paraId="63AC5B2B" w14:textId="77777777" w:rsidR="00FC523B" w:rsidRDefault="00FC523B" w:rsidP="0069100A">
            <w:pPr>
              <w:spacing w:line="240" w:lineRule="atLeast"/>
              <w:ind w:left="386"/>
              <w:rPr>
                <w:noProof/>
                <w14:ligatures w14:val="standardContextual"/>
              </w:rPr>
            </w:pPr>
          </w:p>
        </w:tc>
        <w:tc>
          <w:tcPr>
            <w:tcW w:w="8506" w:type="dxa"/>
            <w:gridSpan w:val="2"/>
          </w:tcPr>
          <w:p w14:paraId="2572CFB7" w14:textId="0D74278B" w:rsidR="00FC523B" w:rsidRDefault="00FC523B" w:rsidP="0069100A">
            <w:pPr>
              <w:spacing w:line="240" w:lineRule="atLeast"/>
              <w:ind w:left="386"/>
            </w:pPr>
            <w:r>
              <w:rPr>
                <w:noProof/>
                <w14:ligatures w14:val="standardContextual"/>
              </w:rPr>
              <mc:AlternateContent>
                <mc:Choice Requires="wpg">
                  <w:drawing>
                    <wp:anchor distT="0" distB="0" distL="114300" distR="114300" simplePos="0" relativeHeight="253479936" behindDoc="0" locked="0" layoutInCell="1" allowOverlap="1" wp14:anchorId="36838B68" wp14:editId="2602E83A">
                      <wp:simplePos x="0" y="0"/>
                      <wp:positionH relativeFrom="column">
                        <wp:posOffset>4641381</wp:posOffset>
                      </wp:positionH>
                      <wp:positionV relativeFrom="paragraph">
                        <wp:posOffset>824230</wp:posOffset>
                      </wp:positionV>
                      <wp:extent cx="645795" cy="722630"/>
                      <wp:effectExtent l="0" t="0" r="0" b="1270"/>
                      <wp:wrapNone/>
                      <wp:docPr id="578724667" name="Gruppieren 1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45795" cy="722630"/>
                                <a:chOff x="0" y="0"/>
                                <a:chExt cx="645795" cy="72289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86587779" name="Grafik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clrChange>
                                    <a:clrFrom>
                                      <a:srgbClr val="FFFFFF">
                                        <a:alpha val="0"/>
                                      </a:srgbClr>
                                    </a:clrFrom>
                                    <a:clrTo>
                                      <a:srgbClr val="FFFFFF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45795" cy="6299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812734936" name="Textfeld 12"/>
                              <wps:cNvSpPr txBox="1"/>
                              <wps:spPr>
                                <a:xfrm>
                                  <a:off x="140987" y="576031"/>
                                  <a:ext cx="349885" cy="14686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60F5DF5" w14:textId="77777777" w:rsidR="00FC523B" w:rsidRPr="008C3B54" w:rsidRDefault="00FC523B" w:rsidP="00314CE0">
                                    <w:pPr>
                                      <w:pStyle w:val="Transcript"/>
                                      <w:rPr>
                                        <w:sz w:val="18"/>
                                        <w:szCs w:val="16"/>
                                      </w:rPr>
                                    </w:pPr>
                                    <w:r w:rsidRPr="008C3B54">
                                      <w:rPr>
                                        <w:sz w:val="18"/>
                                        <w:szCs w:val="16"/>
                                      </w:rPr>
                                      <w:t>Leonie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6838B68" id="_x0000_s1638" style="position:absolute;left:0;text-align:left;margin-left:365.45pt;margin-top:64.9pt;width:50.85pt;height:56.9pt;z-index:253479936" coordsize="6457,722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">
                      <v:shape id="Grafik 6" o:spid="_x0000_s1639" type="#_x0000_t75" style="position:absolute;width:6457;height:629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">
                        <v:imagedata r:id="rId31" o:title="" chromakey="white"/>
                      </v:shape>
                      <v:shape id="_x0000_s1640" type="#_x0000_t202" style="position:absolute;left:1409;top:5760;width:3499;height:146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" filled="f" stroked="f" strokeweight=".5pt">
                        <v:textbox inset="0,0,0,0">
                          <w:txbxContent>
                            <w:p w14:paraId="660F5DF5" w14:textId="77777777" w:rsidR="00FC523B" w:rsidRPr="008C3B54" w:rsidRDefault="00FC523B" w:rsidP="00314CE0">
                              <w:pPr>
                                <w:pStyle w:val="Transcript"/>
                                <w:rPr>
                                  <w:sz w:val="18"/>
                                  <w:szCs w:val="16"/>
                                </w:rPr>
                              </w:pPr>
                              <w:r w:rsidRPr="008C3B54">
                                <w:rPr>
                                  <w:sz w:val="18"/>
                                  <w:szCs w:val="16"/>
                                </w:rPr>
                                <w:t>Leonie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3477888" behindDoc="0" locked="0" layoutInCell="1" allowOverlap="1" wp14:anchorId="18D3009F" wp14:editId="21E0C123">
                      <wp:simplePos x="0" y="0"/>
                      <wp:positionH relativeFrom="margin">
                        <wp:posOffset>3642734</wp:posOffset>
                      </wp:positionH>
                      <wp:positionV relativeFrom="margin">
                        <wp:posOffset>635</wp:posOffset>
                      </wp:positionV>
                      <wp:extent cx="747175" cy="1316606"/>
                      <wp:effectExtent l="0" t="0" r="2540" b="4445"/>
                      <wp:wrapNone/>
                      <wp:docPr id="22126" name="Gruppieren 2212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47175" cy="1316606"/>
                                <a:chOff x="3266396" y="90322"/>
                                <a:chExt cx="747325" cy="13168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226" name="Bild 11226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107">
                                  <a:duotone>
                                    <a:schemeClr val="accent1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 bwMode="auto">
                                <a:xfrm>
                                  <a:off x="3346705" y="90322"/>
                                  <a:ext cx="469076" cy="69263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  <a:ext uri="{FAA26D3D-D897-4be2-8F04-BA451C77F1D7}">
        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5" name="Bild 95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108">
                                  <a:duotone>
                                    <a:schemeClr val="accent1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 bwMode="auto">
                                <a:xfrm>
                                  <a:off x="3266396" y="1019684"/>
                                  <a:ext cx="747325" cy="3874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  <a:ext uri="{FAA26D3D-D897-4be2-8F04-BA451C77F1D7}">
        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A2F71A3" id="Gruppieren 22126" o:spid="_x0000_s1026" style="position:absolute;margin-left:286.85pt;margin-top:.05pt;width:58.85pt;height:103.65pt;z-index:253477888;mso-position-horizontal-relative:margin;mso-position-vertical-relative:margin;mso-width-relative:margin;mso-height-relative:margin" coordorigin="32663,903" coordsize="7473,13168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">
                      <v:shape id="Bild 11226" o:spid="_x0000_s1027" type="#_x0000_t75" style="position:absolute;left:33467;top:903;width:4690;height:692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">
                        <v:imagedata r:id="rId111" o:title="" recolortarget="#16363b [1444]"/>
                      </v:shape>
                      <v:shape id="Bild 95" o:spid="_x0000_s1028" type="#_x0000_t75" style="position:absolute;left:32663;top:10196;width:7474;height:387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">
                        <v:imagedata r:id="rId112" o:title="" recolortarget="#16363b [1444]"/>
                      </v:shape>
                      <w10:wrap anchorx="margin" anchory="margin"/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3478912" behindDoc="0" locked="0" layoutInCell="1" allowOverlap="1" wp14:anchorId="4F141B97" wp14:editId="465E2D76">
                      <wp:simplePos x="0" y="0"/>
                      <wp:positionH relativeFrom="column">
                        <wp:posOffset>4206838</wp:posOffset>
                      </wp:positionH>
                      <wp:positionV relativeFrom="paragraph">
                        <wp:posOffset>76872</wp:posOffset>
                      </wp:positionV>
                      <wp:extent cx="1347470" cy="918866"/>
                      <wp:effectExtent l="12700" t="0" r="24130" b="33655"/>
                      <wp:wrapNone/>
                      <wp:docPr id="22130" name="Gruppieren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47470" cy="918866"/>
                                <a:chOff x="218661" y="-29560"/>
                                <a:chExt cx="1347658" cy="919033"/>
                              </a:xfrm>
                            </wpg:grpSpPr>
                            <wps:wsp>
                              <wps:cNvPr id="22131" name="Wolkenförmige Legende 222"/>
                              <wps:cNvSpPr/>
                              <wps:spPr>
                                <a:xfrm>
                                  <a:off x="218661" y="-29560"/>
                                  <a:ext cx="1347658" cy="748689"/>
                                </a:xfrm>
                                <a:prstGeom prst="cloudCallout">
                                  <a:avLst>
                                    <a:gd name="adj1" fmla="val 23985"/>
                                    <a:gd name="adj2" fmla="val 71983"/>
                                  </a:avLst>
                                </a:prstGeom>
                                <a:ln>
                                  <a:solidFill>
                                    <a:schemeClr val="bg1">
                                      <a:lumMod val="75000"/>
                                    </a:schemeClr>
                                  </a:solidFill>
                                </a:ln>
                                <a:extLst>
                                  <a:ext uri="{FAA26D3D-D897-4be2-8F04-BA451C77F1D7}">
        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      </a:ext>
                                  <a:ext uri="{C572A759-6A51-4108-AA02-DFA0A04FC94B}">
      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      </a:ext>
                                </a:extLst>
                              </wps:spPr>
                              <wps:style>
                                <a:lnRef idx="2">
                                  <a:schemeClr val="accent3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3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58DB1175" w14:textId="77777777" w:rsidR="00FC523B" w:rsidRDefault="00FC523B" w:rsidP="002D3247">
                                    <w:pPr>
                                      <w:jc w:val="center"/>
                                    </w:pPr>
                                  </w:p>
                                </w:txbxContent>
                              </wps:txbx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133" name="Textfeld 22243"/>
                              <wps:cNvSpPr txBox="1"/>
                              <wps:spPr>
                                <a:xfrm>
                                  <a:off x="337174" y="83730"/>
                                  <a:ext cx="1229145" cy="8057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C572A759-6A51-4108-AA02-DFA0A04FC94B}">
      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      </a:ext>
                                </a:extLst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2A59054F" w14:textId="44A9886A" w:rsidR="00FC523B" w:rsidRPr="00314CE0" w:rsidRDefault="00FC523B" w:rsidP="0069100A">
                                    <w:pPr>
                                      <w:spacing w:line="216" w:lineRule="auto"/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  <w:r w:rsidRPr="00314CE0">
                                      <w:rPr>
                                        <w:sz w:val="20"/>
                                        <w:szCs w:val="20"/>
                                      </w:rPr>
                                      <w:t>Erweitern und Malnehmen ist doch dasselbe?</w:t>
                                    </w:r>
                                  </w:p>
                                </w:txbxContent>
                              </wps:txbx>
  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F141B97" id="Gruppieren 1" o:spid="_x0000_s1641" style="position:absolute;left:0;text-align:left;margin-left:331.25pt;margin-top:6.05pt;width:106.1pt;height:72.35pt;z-index:253478912;mso-width-relative:margin;mso-height-relative:margin" coordorigin="2186,-295" coordsize="13476,919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">
                      <v:shape id="_x0000_s1642" type="#_x0000_t106" style="position:absolute;left:2186;top:-295;width:13477;height:748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" adj="15981,26348" fillcolor="white [3201]" strokecolor="#bfbfbf [2412]" strokeweight="1pt">
                        <v:stroke joinstyle="miter"/>
                        <v:textbox>
                          <w:txbxContent>
                            <w:p w14:paraId="58DB1175" w14:textId="77777777" w:rsidR="00FC523B" w:rsidRDefault="00FC523B" w:rsidP="002D3247">
                              <w:pPr>
                                <w:jc w:val="center"/>
                              </w:pPr>
                            </w:p>
                          </w:txbxContent>
                        </v:textbox>
                      </v:shape>
                      <v:shape id="Textfeld 22243" o:spid="_x0000_s1643" type="#_x0000_t202" style="position:absolute;left:3371;top:837;width:12292;height:805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" filled="f" stroked="f">
                        <v:textbox>
                          <w:txbxContent>
                            <w:p w14:paraId="2A59054F" w14:textId="44A9886A" w:rsidR="00FC523B" w:rsidRPr="00314CE0" w:rsidRDefault="00FC523B" w:rsidP="0069100A">
                              <w:pPr>
                                <w:spacing w:line="216" w:lineRule="auto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314CE0">
                                <w:rPr>
                                  <w:sz w:val="20"/>
                                  <w:szCs w:val="20"/>
                                </w:rPr>
                                <w:t>Erweitern und Malnehmen ist doch dasselbe?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49B98EE7" wp14:editId="545C6F67">
                  <wp:extent cx="3276600" cy="1379621"/>
                  <wp:effectExtent l="0" t="0" r="0" b="5080"/>
                  <wp:docPr id="1584939016" name="Grafik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4939016" name="Grafik 1584939016"/>
                          <pic:cNvPicPr/>
                        </pic:nvPicPr>
                        <pic:blipFill>
                          <a:blip r:embed="rId113" cstate="print">
                            <a:duotone>
                              <a:schemeClr val="accent6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4">
                                    <a14:imgEffect>
                                      <a14:brightnessContrast bright="31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23636" cy="13994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CF97D45" w14:textId="7BE8F9C0" w:rsidR="00FC523B" w:rsidRDefault="00FC523B" w:rsidP="00E13C64">
            <w:pPr>
              <w:spacing w:line="240" w:lineRule="atLeast"/>
            </w:pPr>
          </w:p>
          <w:p w14:paraId="4A1D271B" w14:textId="32914169" w:rsidR="00FC523B" w:rsidRPr="00D53CEA" w:rsidRDefault="00FC523B" w:rsidP="00E13C64">
            <w:pPr>
              <w:spacing w:line="240" w:lineRule="atLeast"/>
            </w:pPr>
          </w:p>
        </w:tc>
      </w:tr>
      <w:tr w:rsidR="008E1F58" w14:paraId="70C2D87B" w14:textId="77777777" w:rsidTr="005E3CBD">
        <w:trPr>
          <w:trHeight w:val="860"/>
        </w:trPr>
        <w:tc>
          <w:tcPr>
            <w:tcW w:w="709" w:type="dxa"/>
          </w:tcPr>
          <w:p w14:paraId="17F2DA22" w14:textId="6B9CD962" w:rsidR="00FC523B" w:rsidRPr="00A42631" w:rsidRDefault="00FC523B" w:rsidP="00A42631">
            <w:pPr>
              <w:spacing w:line="240" w:lineRule="auto"/>
              <w:rPr>
                <w:b/>
                <w:bCs/>
                <w:noProof/>
                <w:color w:val="327A86" w:themeColor="text2"/>
              </w:rPr>
            </w:pPr>
            <w:r>
              <w:rPr>
                <w:noProof/>
              </w:rPr>
              <w:drawing>
                <wp:inline distT="0" distB="0" distL="0" distR="0" wp14:anchorId="7B4C6435" wp14:editId="1F2B0642">
                  <wp:extent cx="360000" cy="272386"/>
                  <wp:effectExtent l="0" t="0" r="2540" b="0"/>
                  <wp:docPr id="130" name="Grafik 1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" cy="27238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" w:type="dxa"/>
          </w:tcPr>
          <w:p w14:paraId="38FE01EA" w14:textId="61CF4B73" w:rsidR="00FC523B" w:rsidRPr="00A42631" w:rsidRDefault="00FC523B" w:rsidP="00FC523B">
            <w:pPr>
              <w:spacing w:line="240" w:lineRule="auto"/>
              <w:rPr>
                <w:b/>
                <w:bCs/>
                <w:color w:val="327A86" w:themeColor="text2"/>
              </w:rPr>
            </w:pPr>
            <w:r w:rsidRPr="00A42631">
              <w:rPr>
                <w:b/>
                <w:bCs/>
                <w:color w:val="327A86" w:themeColor="text2"/>
              </w:rPr>
              <w:t>a)</w:t>
            </w:r>
          </w:p>
        </w:tc>
        <w:tc>
          <w:tcPr>
            <w:tcW w:w="8506" w:type="dxa"/>
            <w:gridSpan w:val="2"/>
          </w:tcPr>
          <w:p w14:paraId="405914BD" w14:textId="663276A2" w:rsidR="00FC523B" w:rsidRDefault="00FC523B" w:rsidP="00A42631">
            <w:pPr>
              <w:spacing w:line="240" w:lineRule="auto"/>
            </w:pPr>
            <w:r>
              <w:t xml:space="preserve">Vergleiche die Bilder und Rechnungen. </w:t>
            </w:r>
          </w:p>
          <w:p w14:paraId="56AEB9CB" w14:textId="3653D0CB" w:rsidR="00FC523B" w:rsidRPr="00A42631" w:rsidRDefault="00FC523B" w:rsidP="00A42631">
            <w:pPr>
              <w:spacing w:line="240" w:lineRule="auto"/>
            </w:pPr>
            <w:r>
              <w:t>Erkläre Leonie, warum Erweitern und Malnehmen nicht dasselbe ist.</w:t>
            </w:r>
          </w:p>
        </w:tc>
      </w:tr>
      <w:tr w:rsidR="00FC523B" w14:paraId="0E0AAB32" w14:textId="77777777" w:rsidTr="005E3CBD">
        <w:trPr>
          <w:trHeight w:val="624"/>
        </w:trPr>
        <w:tc>
          <w:tcPr>
            <w:tcW w:w="709" w:type="dxa"/>
          </w:tcPr>
          <w:p w14:paraId="65E05BF2" w14:textId="798CDB8B" w:rsidR="00FC523B" w:rsidRPr="00FC523B" w:rsidRDefault="00FC523B" w:rsidP="00FC523B">
            <w:pPr>
              <w:spacing w:line="240" w:lineRule="auto"/>
              <w:rPr>
                <w:b/>
                <w:bCs/>
                <w:noProof/>
                <w:color w:val="327A86" w:themeColor="text2"/>
              </w:rPr>
            </w:pPr>
            <w:r w:rsidRPr="00415AFF">
              <w:rPr>
                <w:rFonts w:cstheme="minorHAnsi"/>
                <w:noProof/>
              </w:rPr>
              <w:drawing>
                <wp:inline distT="0" distB="0" distL="0" distR="0" wp14:anchorId="2BCF4C66" wp14:editId="75D87DB1">
                  <wp:extent cx="287640" cy="338400"/>
                  <wp:effectExtent l="0" t="0" r="0" b="5080"/>
                  <wp:docPr id="129" name="Grafik 1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40" cy="33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" w:type="dxa"/>
          </w:tcPr>
          <w:p w14:paraId="6B343957" w14:textId="663A20AE" w:rsidR="00FC523B" w:rsidRPr="00FC523B" w:rsidRDefault="00FC523B" w:rsidP="00FC523B">
            <w:pPr>
              <w:spacing w:line="240" w:lineRule="auto"/>
              <w:rPr>
                <w:b/>
                <w:bCs/>
                <w:color w:val="327A86" w:themeColor="text2"/>
              </w:rPr>
            </w:pPr>
            <w:r>
              <w:rPr>
                <w:b/>
                <w:bCs/>
                <w:color w:val="327A86" w:themeColor="text2"/>
              </w:rPr>
              <w:t>b)</w:t>
            </w:r>
          </w:p>
        </w:tc>
        <w:tc>
          <w:tcPr>
            <w:tcW w:w="8506" w:type="dxa"/>
            <w:gridSpan w:val="2"/>
          </w:tcPr>
          <w:p w14:paraId="663DC8D4" w14:textId="77777777" w:rsidR="00FC523B" w:rsidRDefault="00FC523B" w:rsidP="00FC523B">
            <w:pPr>
              <w:spacing w:line="240" w:lineRule="auto"/>
            </w:pPr>
            <w:r>
              <w:t>Schreibe eine Erklärung auf.</w:t>
            </w:r>
          </w:p>
          <w:p w14:paraId="7018E655" w14:textId="77777777" w:rsidR="00FC523B" w:rsidRDefault="00FC523B" w:rsidP="00FC523B">
            <w:pPr>
              <w:spacing w:line="240" w:lineRule="auto"/>
            </w:pPr>
          </w:p>
          <w:tbl>
            <w:tblPr>
              <w:tblStyle w:val="MSKTabelle"/>
              <w:tblW w:w="8402" w:type="dxa"/>
              <w:tblLayout w:type="fixed"/>
              <w:tblCellMar>
                <w:top w:w="57" w:type="dxa"/>
                <w:bottom w:w="28" w:type="dxa"/>
              </w:tblCellMar>
              <w:tblLook w:val="0600" w:firstRow="0" w:lastRow="0" w:firstColumn="0" w:lastColumn="0" w:noHBand="1" w:noVBand="1"/>
            </w:tblPr>
            <w:tblGrid>
              <w:gridCol w:w="4775"/>
              <w:gridCol w:w="283"/>
              <w:gridCol w:w="3344"/>
            </w:tblGrid>
            <w:tr w:rsidR="00FC523B" w:rsidRPr="00B43C40" w14:paraId="7E276A7E" w14:textId="77777777" w:rsidTr="00746DD3">
              <w:trPr>
                <w:trHeight w:val="262"/>
              </w:trPr>
              <w:tc>
                <w:tcPr>
                  <w:tcW w:w="4775" w:type="dxa"/>
                  <w:vMerge w:val="restart"/>
                </w:tcPr>
                <w:p w14:paraId="62047E6F" w14:textId="77777777" w:rsidR="00FC523B" w:rsidRDefault="00FC523B" w:rsidP="00FC523B">
                  <w:pPr>
                    <w:spacing w:line="240" w:lineRule="atLeast"/>
                  </w:pPr>
                </w:p>
                <w:p w14:paraId="617347DB" w14:textId="77777777" w:rsidR="00FC523B" w:rsidRDefault="00FC523B" w:rsidP="00FC523B">
                  <w:pPr>
                    <w:spacing w:line="240" w:lineRule="atLeast"/>
                  </w:pPr>
                </w:p>
                <w:p w14:paraId="1E988D1A" w14:textId="77777777" w:rsidR="00FC523B" w:rsidRDefault="00FC523B" w:rsidP="00FC523B">
                  <w:pPr>
                    <w:spacing w:line="240" w:lineRule="atLeast"/>
                  </w:pPr>
                </w:p>
                <w:p w14:paraId="5D69F18A" w14:textId="77777777" w:rsidR="00FC523B" w:rsidRDefault="00FC523B" w:rsidP="00FC523B">
                  <w:pPr>
                    <w:spacing w:line="240" w:lineRule="atLeast"/>
                  </w:pPr>
                </w:p>
                <w:p w14:paraId="446425D5" w14:textId="77777777" w:rsidR="00FC523B" w:rsidRDefault="00FC523B" w:rsidP="00FC523B">
                  <w:pPr>
                    <w:spacing w:line="240" w:lineRule="atLeast"/>
                  </w:pPr>
                </w:p>
                <w:p w14:paraId="510C2908" w14:textId="77777777" w:rsidR="00FC523B" w:rsidRDefault="00FC523B" w:rsidP="00FC523B">
                  <w:pPr>
                    <w:spacing w:line="240" w:lineRule="atLeast"/>
                  </w:pPr>
                </w:p>
                <w:p w14:paraId="5A8EEAC7" w14:textId="77777777" w:rsidR="00FC523B" w:rsidRDefault="00FC523B" w:rsidP="00FC523B">
                  <w:pPr>
                    <w:spacing w:line="240" w:lineRule="atLeast"/>
                  </w:pPr>
                </w:p>
                <w:p w14:paraId="37D1AA16" w14:textId="77777777" w:rsidR="00FC523B" w:rsidRDefault="00FC523B" w:rsidP="00FC523B">
                  <w:pPr>
                    <w:spacing w:line="240" w:lineRule="atLeast"/>
                  </w:pPr>
                </w:p>
                <w:p w14:paraId="0176E703" w14:textId="77777777" w:rsidR="00FC523B" w:rsidRDefault="00FC523B" w:rsidP="00FC523B">
                  <w:pPr>
                    <w:spacing w:line="240" w:lineRule="atLeast"/>
                  </w:pPr>
                </w:p>
                <w:p w14:paraId="49890979" w14:textId="77777777" w:rsidR="00FC523B" w:rsidRDefault="00FC523B" w:rsidP="00FC523B">
                  <w:pPr>
                    <w:spacing w:line="240" w:lineRule="atLeast"/>
                  </w:pPr>
                </w:p>
                <w:p w14:paraId="293D4751" w14:textId="77777777" w:rsidR="00FC523B" w:rsidRDefault="00FC523B" w:rsidP="00FC523B">
                  <w:pPr>
                    <w:spacing w:line="240" w:lineRule="atLeast"/>
                  </w:pPr>
                </w:p>
              </w:tc>
              <w:tc>
                <w:tcPr>
                  <w:tcW w:w="283" w:type="dxa"/>
                  <w:vMerge w:val="restart"/>
                  <w:tcBorders>
                    <w:top w:val="nil"/>
                    <w:right w:val="dashSmallGap" w:sz="12" w:space="0" w:color="BFBFBF" w:themeColor="background1" w:themeShade="BF"/>
                  </w:tcBorders>
                </w:tcPr>
                <w:p w14:paraId="2EE5C3FF" w14:textId="77777777" w:rsidR="00FC523B" w:rsidRDefault="00FC523B" w:rsidP="00FC523B">
                  <w:pPr>
                    <w:spacing w:line="240" w:lineRule="atLeast"/>
                  </w:pPr>
                </w:p>
              </w:tc>
              <w:tc>
                <w:tcPr>
                  <w:tcW w:w="3344" w:type="dxa"/>
                  <w:tcBorders>
                    <w:top w:val="dashSmallGap" w:sz="12" w:space="0" w:color="BFBFBF" w:themeColor="background1" w:themeShade="BF"/>
                    <w:left w:val="dashSmallGap" w:sz="12" w:space="0" w:color="BFBFBF" w:themeColor="background1" w:themeShade="BF"/>
                    <w:bottom w:val="nil"/>
                    <w:right w:val="dashSmallGap" w:sz="12" w:space="0" w:color="BFBFBF" w:themeColor="background1" w:themeShade="BF"/>
                  </w:tcBorders>
                  <w:vAlign w:val="center"/>
                </w:tcPr>
                <w:p w14:paraId="3F9CD1BF" w14:textId="77777777" w:rsidR="00FC523B" w:rsidRPr="00B43C40" w:rsidRDefault="00FC523B" w:rsidP="00FC523B">
                  <w:pPr>
                    <w:spacing w:line="240" w:lineRule="atLeast"/>
                    <w:rPr>
                      <w:b/>
                    </w:rPr>
                  </w:pPr>
                  <w:r w:rsidRPr="00B43C40">
                    <w:rPr>
                      <w:b/>
                    </w:rPr>
                    <w:t>Mögliche Satzbausteine</w:t>
                  </w:r>
                </w:p>
              </w:tc>
            </w:tr>
            <w:tr w:rsidR="00FC523B" w14:paraId="6C1ED2B8" w14:textId="77777777" w:rsidTr="00746DD3">
              <w:trPr>
                <w:trHeight w:val="262"/>
              </w:trPr>
              <w:tc>
                <w:tcPr>
                  <w:tcW w:w="4775" w:type="dxa"/>
                  <w:vMerge/>
                </w:tcPr>
                <w:p w14:paraId="492D695F" w14:textId="77777777" w:rsidR="00FC523B" w:rsidRDefault="00FC523B" w:rsidP="00FC523B">
                  <w:pPr>
                    <w:spacing w:line="240" w:lineRule="atLeast"/>
                  </w:pPr>
                </w:p>
              </w:tc>
              <w:tc>
                <w:tcPr>
                  <w:tcW w:w="283" w:type="dxa"/>
                  <w:vMerge/>
                  <w:tcBorders>
                    <w:bottom w:val="nil"/>
                    <w:right w:val="dashSmallGap" w:sz="12" w:space="0" w:color="BFBFBF" w:themeColor="background1" w:themeShade="BF"/>
                  </w:tcBorders>
                </w:tcPr>
                <w:p w14:paraId="6E303641" w14:textId="77777777" w:rsidR="00FC523B" w:rsidRDefault="00FC523B" w:rsidP="00FC523B">
                  <w:pPr>
                    <w:spacing w:line="240" w:lineRule="atLeast"/>
                  </w:pPr>
                </w:p>
              </w:tc>
              <w:tc>
                <w:tcPr>
                  <w:tcW w:w="3344" w:type="dxa"/>
                  <w:tcBorders>
                    <w:top w:val="nil"/>
                    <w:left w:val="dashSmallGap" w:sz="12" w:space="0" w:color="BFBFBF" w:themeColor="background1" w:themeShade="BF"/>
                    <w:bottom w:val="dashSmallGap" w:sz="12" w:space="0" w:color="BFBFBF" w:themeColor="background1" w:themeShade="BF"/>
                    <w:right w:val="dashSmallGap" w:sz="12" w:space="0" w:color="BFBFBF" w:themeColor="background1" w:themeShade="BF"/>
                  </w:tcBorders>
                </w:tcPr>
                <w:p w14:paraId="4A9E4629" w14:textId="77777777" w:rsidR="00FC523B" w:rsidRDefault="00FC523B" w:rsidP="00FC523B">
                  <w:pPr>
                    <w:pStyle w:val="Listenabsatz"/>
                  </w:pPr>
                  <w:r>
                    <w:t>… ist nicht dasselbe, weil …</w:t>
                  </w:r>
                </w:p>
                <w:p w14:paraId="34F67820" w14:textId="77777777" w:rsidR="00FC523B" w:rsidRDefault="00FC523B" w:rsidP="00FC523B">
                  <w:pPr>
                    <w:pStyle w:val="Listenabsatz"/>
                  </w:pPr>
                  <w:r>
                    <w:t>Die Einteilung der Streifen …</w:t>
                  </w:r>
                </w:p>
                <w:p w14:paraId="6E6B264F" w14:textId="77777777" w:rsidR="00FC523B" w:rsidRDefault="00FC523B" w:rsidP="00FC523B">
                  <w:pPr>
                    <w:pStyle w:val="Listenabsatz"/>
                  </w:pPr>
                  <w:r>
                    <w:t>Beim Erweitern …</w:t>
                  </w:r>
                </w:p>
                <w:p w14:paraId="1FA997DE" w14:textId="77777777" w:rsidR="00FC523B" w:rsidRDefault="00FC523B" w:rsidP="00FC523B">
                  <w:pPr>
                    <w:pStyle w:val="Listenabsatz"/>
                  </w:pPr>
                  <w:r>
                    <w:t>… unterschiedlich lang, weil …</w:t>
                  </w:r>
                </w:p>
                <w:p w14:paraId="4833DA2B" w14:textId="77777777" w:rsidR="00FC523B" w:rsidRDefault="00FC523B" w:rsidP="00FC523B">
                  <w:pPr>
                    <w:pStyle w:val="Listenabsatz"/>
                  </w:pPr>
                  <w:r>
                    <w:t>Beim Malnehmen …</w:t>
                  </w:r>
                </w:p>
                <w:p w14:paraId="08457825" w14:textId="77777777" w:rsidR="00FC523B" w:rsidRDefault="00FC523B" w:rsidP="00FC523B">
                  <w:pPr>
                    <w:pStyle w:val="Listenabsatz"/>
                  </w:pPr>
                  <w:r>
                    <w:t>… gleich lang, weil …</w:t>
                  </w:r>
                </w:p>
              </w:tc>
            </w:tr>
          </w:tbl>
          <w:p w14:paraId="4D88A40F" w14:textId="79166E59" w:rsidR="00FC523B" w:rsidRDefault="00FC523B" w:rsidP="00FC523B">
            <w:pPr>
              <w:spacing w:line="240" w:lineRule="auto"/>
            </w:pPr>
          </w:p>
        </w:tc>
      </w:tr>
      <w:tr w:rsidR="00330FD6" w:rsidRPr="00442BEF" w14:paraId="1054F118" w14:textId="77777777" w:rsidTr="005E3CBD">
        <w:trPr>
          <w:gridAfter w:val="1"/>
          <w:wAfter w:w="426" w:type="dxa"/>
          <w:trHeight w:val="112"/>
        </w:trPr>
        <w:tc>
          <w:tcPr>
            <w:tcW w:w="709" w:type="dxa"/>
          </w:tcPr>
          <w:p w14:paraId="0A60D4DC" w14:textId="6B0AA425" w:rsidR="00330FD6" w:rsidRPr="00442BEF" w:rsidRDefault="00330FD6" w:rsidP="0080323A">
            <w:pPr>
              <w:pStyle w:val="berschrift3"/>
              <w:spacing w:line="240" w:lineRule="atLeast"/>
            </w:pPr>
            <w:r w:rsidRPr="00442BEF">
              <w:lastRenderedPageBreak/>
              <w:t>2.</w:t>
            </w:r>
            <w:r>
              <w:t>4</w:t>
            </w:r>
          </w:p>
        </w:tc>
        <w:tc>
          <w:tcPr>
            <w:tcW w:w="8505" w:type="dxa"/>
            <w:gridSpan w:val="2"/>
          </w:tcPr>
          <w:p w14:paraId="3FD2AD73" w14:textId="29A93C24" w:rsidR="00330FD6" w:rsidRPr="00442BEF" w:rsidRDefault="00330FD6" w:rsidP="0080323A">
            <w:pPr>
              <w:pStyle w:val="berschrift3"/>
              <w:spacing w:line="240" w:lineRule="atLeast"/>
            </w:pPr>
            <w:r>
              <w:rPr>
                <w:noProof/>
                <w14:ligatures w14:val="standardContextual"/>
              </w:rPr>
              <w:t xml:space="preserve">Erweitern </w:t>
            </w:r>
          </w:p>
        </w:tc>
      </w:tr>
      <w:tr w:rsidR="00330FD6" w:rsidRPr="00D53CEA" w14:paraId="7BC0770D" w14:textId="77777777" w:rsidTr="005E3CBD">
        <w:tblPrEx>
          <w:tblLook w:val="0600" w:firstRow="0" w:lastRow="0" w:firstColumn="0" w:lastColumn="0" w:noHBand="1" w:noVBand="1"/>
        </w:tblPrEx>
        <w:trPr>
          <w:gridAfter w:val="1"/>
          <w:wAfter w:w="426" w:type="dxa"/>
          <w:trHeight w:val="2003"/>
        </w:trPr>
        <w:tc>
          <w:tcPr>
            <w:tcW w:w="709" w:type="dxa"/>
          </w:tcPr>
          <w:p w14:paraId="7735D3E1" w14:textId="6C32D937" w:rsidR="00330FD6" w:rsidRDefault="00330FD6" w:rsidP="0080323A">
            <w:pPr>
              <w:spacing w:line="240" w:lineRule="atLeast"/>
              <w:rPr>
                <w:noProof/>
              </w:rPr>
            </w:pPr>
          </w:p>
        </w:tc>
        <w:tc>
          <w:tcPr>
            <w:tcW w:w="426" w:type="dxa"/>
          </w:tcPr>
          <w:p w14:paraId="670E5CB1" w14:textId="32B5DCCC" w:rsidR="00330FD6" w:rsidRDefault="008C3488" w:rsidP="0080323A">
            <w:pPr>
              <w:pStyle w:val="Nummerierung"/>
              <w:spacing w:line="240" w:lineRule="atLeast"/>
            </w:pPr>
            <w:r>
              <w:t>a)</w:t>
            </w:r>
          </w:p>
        </w:tc>
        <w:tc>
          <w:tcPr>
            <w:tcW w:w="8079" w:type="dxa"/>
          </w:tcPr>
          <w:p w14:paraId="2D06D92E" w14:textId="50748815" w:rsidR="00330FD6" w:rsidRDefault="006A412E" w:rsidP="0080323A">
            <w:pPr>
              <w:spacing w:line="240" w:lineRule="atLeast"/>
              <w:rPr>
                <w:rFonts w:ascii="Calibri" w:hAnsi="Calibri"/>
                <w:color w:val="000000" w:themeColor="text1"/>
                <w:szCs w:val="20"/>
              </w:rPr>
            </w:pPr>
            <w:r w:rsidRPr="00312538">
              <w:rPr>
                <w:rFonts w:ascii="Calibri" w:hAnsi="Calibri"/>
                <w:noProof/>
                <w:color w:val="000000" w:themeColor="text1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3640704" behindDoc="0" locked="0" layoutInCell="1" allowOverlap="1" wp14:anchorId="4D4734DA" wp14:editId="0A20B88C">
                      <wp:simplePos x="0" y="0"/>
                      <wp:positionH relativeFrom="column">
                        <wp:posOffset>3776980</wp:posOffset>
                      </wp:positionH>
                      <wp:positionV relativeFrom="paragraph">
                        <wp:posOffset>112395</wp:posOffset>
                      </wp:positionV>
                      <wp:extent cx="702310" cy="1028065"/>
                      <wp:effectExtent l="0" t="0" r="0" b="0"/>
                      <wp:wrapNone/>
                      <wp:docPr id="299" name="Gruppieren 29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C6F45D3F-537D-1431-E554-ADE39CFECA39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02310" cy="1028065"/>
                                <a:chOff x="3048000" y="-22908"/>
                                <a:chExt cx="702882" cy="1029031"/>
                              </a:xfrm>
                            </wpg:grpSpPr>
                            <wpg:grpSp>
                              <wpg:cNvPr id="17595266" name="Gruppieren 17595266">
                                <a:extLst>
                                  <a:ext uri="{FF2B5EF4-FFF2-40B4-BE49-F238E27FC236}">
                                    <a16:creationId xmlns:a16="http://schemas.microsoft.com/office/drawing/2014/main" id="{A519DECC-A0F6-E6F6-C5A1-E5B3A851959A}"/>
                                  </a:ext>
                                </a:extLst>
                              </wpg:cNvPr>
                              <wpg:cNvGrpSpPr/>
                              <wpg:grpSpPr>
                                <a:xfrm>
                                  <a:off x="3048000" y="190075"/>
                                  <a:ext cx="692268" cy="594406"/>
                                  <a:chOff x="3048000" y="190075"/>
                                  <a:chExt cx="692268" cy="594406"/>
                                </a:xfrm>
                              </wpg:grpSpPr>
                              <wps:wsp>
                                <wps:cNvPr id="420631181" name="Textfeld 3">
                                  <a:extLst>
                                    <a:ext uri="{FF2B5EF4-FFF2-40B4-BE49-F238E27FC236}">
                                      <a16:creationId xmlns:a16="http://schemas.microsoft.com/office/drawing/2014/main" id="{2DBA757C-52DA-79AD-AC21-2C089459D51E}"/>
                                    </a:ext>
                                  </a:extLst>
                                </wps:cNvPr>
                                <wps:cNvSpPr txBox="1"/>
                                <wps:spPr>
                                  <a:xfrm>
                                    <a:off x="3509921" y="309114"/>
                                    <a:ext cx="227965" cy="1841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1D3079C1" w14:textId="77777777" w:rsidR="00312538" w:rsidRPr="00312538" w:rsidRDefault="00312538" w:rsidP="00312538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FFFFFF" w:themeColor="background1"/>
                                          <w:kern w:val="24"/>
                                        </w:rPr>
                                      </w:pPr>
                                      <w:r w:rsidRPr="00312538">
                                        <w:rPr>
                                          <w:rFonts w:ascii="Calibri" w:eastAsia="Calibri" w:hAnsi="Calibri"/>
                                          <w:color w:val="FFFFFF" w:themeColor="background1"/>
                                          <w:kern w:val="24"/>
                                        </w:rPr>
                                        <w:t>6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spAutoFit/>
                                </wps:bodyPr>
                              </wps:wsp>
                              <wps:wsp>
                                <wps:cNvPr id="75710440" name="Textfeld 3">
                                  <a:extLst>
                                    <a:ext uri="{FF2B5EF4-FFF2-40B4-BE49-F238E27FC236}">
                                      <a16:creationId xmlns:a16="http://schemas.microsoft.com/office/drawing/2014/main" id="{84A73088-F6CB-86E3-E72C-91387C6333F7}"/>
                                    </a:ext>
                                  </a:extLst>
                                </wps:cNvPr>
                                <wps:cNvSpPr txBox="1"/>
                                <wps:spPr>
                                  <a:xfrm>
                                    <a:off x="3508262" y="503242"/>
                                    <a:ext cx="232006" cy="16343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23DE23E8" w14:textId="77777777" w:rsidR="00312538" w:rsidRDefault="00312538" w:rsidP="00312538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  <w:t>12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69025444" name="Gerade Verbindung 1169025444">
                                  <a:extLst>
                                    <a:ext uri="{FF2B5EF4-FFF2-40B4-BE49-F238E27FC236}">
                                      <a16:creationId xmlns:a16="http://schemas.microsoft.com/office/drawing/2014/main" id="{62DABC6F-50F8-3848-2731-EC87F6BE1150}"/>
                                    </a:ext>
                                  </a:extLst>
                                </wps:cNvPr>
                                <wps:cNvCnPr>
                                  <a:cxnSpLocks/>
                                </wps:cNvCnPr>
                                <wps:spPr>
                                  <a:xfrm>
                                    <a:off x="3520436" y="498560"/>
                                    <a:ext cx="207657" cy="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g:grpSp>
                                <wpg:cNvPr id="1353000871" name="Gruppieren 1353000871">
                                  <a:extLst>
                                    <a:ext uri="{FF2B5EF4-FFF2-40B4-BE49-F238E27FC236}">
                                      <a16:creationId xmlns:a16="http://schemas.microsoft.com/office/drawing/2014/main" id="{2DB6DC2B-CA30-13F4-EDD9-1DCD1E066447}"/>
                                    </a:ext>
                                  </a:extLst>
                                </wpg:cNvPr>
                                <wpg:cNvGrpSpPr/>
                                <wpg:grpSpPr>
                                  <a:xfrm>
                                    <a:off x="3048000" y="303916"/>
                                    <a:ext cx="232006" cy="365622"/>
                                    <a:chOff x="3048000" y="303915"/>
                                    <a:chExt cx="232011" cy="365909"/>
                                  </a:xfrm>
                                </wpg:grpSpPr>
                                <wps:wsp>
                                  <wps:cNvPr id="2118686933" name="Textfeld 3">
                                    <a:extLst>
                                      <a:ext uri="{FF2B5EF4-FFF2-40B4-BE49-F238E27FC236}">
                                        <a16:creationId xmlns:a16="http://schemas.microsoft.com/office/drawing/2014/main" id="{A301AE27-6174-67C9-E8AB-4636979B0466}"/>
                                      </a:ext>
                                    </a:extLst>
                                  </wps:cNvPr>
                                  <wps:cNvSpPr txBox="1"/>
                                  <wps:spPr>
                                    <a:xfrm>
                                      <a:off x="3050044" y="303915"/>
                                      <a:ext cx="227970" cy="1842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504F37BF" w14:textId="77777777" w:rsidR="00312538" w:rsidRDefault="00312538" w:rsidP="00312538">
                                        <w:pPr>
                                          <w:jc w:val="center"/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</w:rPr>
                                        </w:pPr>
                                        <w:r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</w:rPr>
                                          <w:t>2</w:t>
                                        </w:r>
                                      </w:p>
                                    </w:txbxContent>
                                  </wps:txbx>
                                  <wps:bodyPr rot="0" spcFirstLastPara="0" vert="horz" wrap="square" lIns="0" tIns="0" rIns="0" bIns="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spAutoFit/>
                                  </wps:bodyPr>
                                </wps:wsp>
                                <wps:wsp>
                                  <wps:cNvPr id="94215993" name="Textfeld 3">
                                    <a:extLst>
                                      <a:ext uri="{FF2B5EF4-FFF2-40B4-BE49-F238E27FC236}">
                                        <a16:creationId xmlns:a16="http://schemas.microsoft.com/office/drawing/2014/main" id="{C756465C-9071-6414-ABA3-1A4BB9B04B7F}"/>
                                      </a:ext>
                                    </a:extLst>
                                  </wps:cNvPr>
                                  <wps:cNvSpPr txBox="1"/>
                                  <wps:spPr>
                                    <a:xfrm>
                                      <a:off x="3048000" y="506259"/>
                                      <a:ext cx="232011" cy="1635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364B0B53" w14:textId="77777777" w:rsidR="00312538" w:rsidRDefault="00312538" w:rsidP="00312538">
                                        <w:pPr>
                                          <w:jc w:val="center"/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</w:rPr>
                                        </w:pPr>
                                        <w:r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</w:rPr>
                                          <w:t>3</w:t>
                                        </w:r>
                                      </w:p>
                                    </w:txbxContent>
                                  </wps:txbx>
                                  <wps:bodyPr rot="0" spcFirstLastPara="0" vert="horz" wrap="square" lIns="0" tIns="0" rIns="0" bIns="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1166387263" name="Gerade Verbindung 1166387263">
                                    <a:extLst>
                                      <a:ext uri="{FF2B5EF4-FFF2-40B4-BE49-F238E27FC236}">
                                        <a16:creationId xmlns:a16="http://schemas.microsoft.com/office/drawing/2014/main" id="{6B3804BD-8B2B-D5CA-DEFF-4AB12A7040DB}"/>
                                      </a:ext>
                                    </a:extLst>
                                  </wps:cNvPr>
                                  <wps:cNvCnPr>
                                    <a:cxnSpLocks/>
                                  </wps:cNvCnPr>
                                  <wps:spPr>
                                    <a:xfrm>
                                      <a:off x="3092005" y="493335"/>
                                      <a:ext cx="144000" cy="0"/>
                                    </a:xfrm>
                                    <a:prstGeom prst="line">
                                      <a:avLst/>
                                    </a:prstGeom>
                                    <a:ln w="1270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wpg:grpSp>
                              <wps:wsp>
                                <wps:cNvPr id="1252376979" name="Textfeld 398">
                                  <a:extLst>
                                    <a:ext uri="{FF2B5EF4-FFF2-40B4-BE49-F238E27FC236}">
                                      <a16:creationId xmlns:a16="http://schemas.microsoft.com/office/drawing/2014/main" id="{58DE26EB-9C15-DB1A-8954-346AEFE69D11}"/>
                                    </a:ext>
                                  </a:extLst>
                                </wps:cNvPr>
                                <wps:cNvSpPr txBox="1"/>
                                <wps:spPr>
                                  <a:xfrm>
                                    <a:off x="3311167" y="357863"/>
                                    <a:ext cx="223738" cy="25180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727F3BB7" w14:textId="77777777" w:rsidR="00312538" w:rsidRDefault="00312538" w:rsidP="00312538">
                                      <w:pP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  <w:sz w:val="28"/>
                                          <w:szCs w:val="28"/>
                                        </w:rPr>
                                        <w:t>=</w:t>
                                      </w:r>
                                      <w: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  <w:t xml:space="preserve">     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3600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18423710" name="Freihandform 1818423710">
                                  <a:extLst>
                                    <a:ext uri="{FF2B5EF4-FFF2-40B4-BE49-F238E27FC236}">
                                      <a16:creationId xmlns:a16="http://schemas.microsoft.com/office/drawing/2014/main" id="{B7489F75-E7B0-FD88-9F3D-2F2CC4E078E2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3193451" y="190075"/>
                                    <a:ext cx="436597" cy="62381"/>
                                  </a:xfrm>
                                  <a:custGeom>
                                    <a:avLst/>
                                    <a:gdLst>
                                      <a:gd name="connsiteX0" fmla="*/ 0 w 436606"/>
                                      <a:gd name="connsiteY0" fmla="*/ 123591 h 123591"/>
                                      <a:gd name="connsiteX1" fmla="*/ 205946 w 436606"/>
                                      <a:gd name="connsiteY1" fmla="*/ 23 h 123591"/>
                                      <a:gd name="connsiteX2" fmla="*/ 436606 w 436606"/>
                                      <a:gd name="connsiteY2" fmla="*/ 115353 h 123591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</a:cxnLst>
                                    <a:rect l="l" t="t" r="r" b="b"/>
                                    <a:pathLst>
                                      <a:path w="436606" h="123591">
                                        <a:moveTo>
                                          <a:pt x="0" y="123591"/>
                                        </a:moveTo>
                                        <a:cubicBezTo>
                                          <a:pt x="66589" y="62493"/>
                                          <a:pt x="133178" y="1396"/>
                                          <a:pt x="205946" y="23"/>
                                        </a:cubicBezTo>
                                        <a:cubicBezTo>
                                          <a:pt x="278714" y="-1350"/>
                                          <a:pt x="357660" y="57001"/>
                                          <a:pt x="436606" y="115353"/>
                                        </a:cubicBezTo>
                                      </a:path>
                                    </a:pathLst>
                                  </a:custGeom>
                                  <a:noFill/>
                                  <a:ln w="6350">
                                    <a:solidFill>
                                      <a:schemeClr val="bg1">
                                        <a:lumMod val="65000"/>
                                      </a:schemeClr>
                                    </a:solidFill>
                                    <a:headEnd type="none" w="med" len="med"/>
                                    <a:tailEnd type="triangle" w="med" len="med"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tlCol="0" anchor="ctr"/>
                              </wps:wsp>
                              <wps:wsp>
                                <wps:cNvPr id="980186008" name="Freihandform 980186008">
                                  <a:extLst>
                                    <a:ext uri="{FF2B5EF4-FFF2-40B4-BE49-F238E27FC236}">
                                      <a16:creationId xmlns:a16="http://schemas.microsoft.com/office/drawing/2014/main" id="{C811F5F1-358E-8BF3-E479-01368D2991D3}"/>
                                    </a:ext>
                                  </a:extLst>
                                </wps:cNvPr>
                                <wps:cNvSpPr/>
                                <wps:spPr>
                                  <a:xfrm flipV="1">
                                    <a:off x="3189330" y="719447"/>
                                    <a:ext cx="436597" cy="65034"/>
                                  </a:xfrm>
                                  <a:custGeom>
                                    <a:avLst/>
                                    <a:gdLst>
                                      <a:gd name="connsiteX0" fmla="*/ 0 w 436606"/>
                                      <a:gd name="connsiteY0" fmla="*/ 123591 h 123591"/>
                                      <a:gd name="connsiteX1" fmla="*/ 205946 w 436606"/>
                                      <a:gd name="connsiteY1" fmla="*/ 23 h 123591"/>
                                      <a:gd name="connsiteX2" fmla="*/ 436606 w 436606"/>
                                      <a:gd name="connsiteY2" fmla="*/ 115353 h 123591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</a:cxnLst>
                                    <a:rect l="l" t="t" r="r" b="b"/>
                                    <a:pathLst>
                                      <a:path w="436606" h="123591">
                                        <a:moveTo>
                                          <a:pt x="0" y="123591"/>
                                        </a:moveTo>
                                        <a:cubicBezTo>
                                          <a:pt x="66589" y="62493"/>
                                          <a:pt x="133178" y="1396"/>
                                          <a:pt x="205946" y="23"/>
                                        </a:cubicBezTo>
                                        <a:cubicBezTo>
                                          <a:pt x="278714" y="-1350"/>
                                          <a:pt x="357660" y="57001"/>
                                          <a:pt x="436606" y="115353"/>
                                        </a:cubicBezTo>
                                      </a:path>
                                    </a:pathLst>
                                  </a:custGeom>
                                  <a:noFill/>
                                  <a:ln w="6350">
                                    <a:solidFill>
                                      <a:schemeClr val="bg1">
                                        <a:lumMod val="65000"/>
                                      </a:schemeClr>
                                    </a:solidFill>
                                    <a:headEnd type="none" w="med" len="med"/>
                                    <a:tailEnd type="triangle" w="med" len="med"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tlCol="0" anchor="ctr"/>
                              </wps:wsp>
                            </wpg:grpSp>
                            <wps:wsp>
                              <wps:cNvPr id="1752231686" name="Textfeld 300">
                                <a:extLst>
                                  <a:ext uri="{FF2B5EF4-FFF2-40B4-BE49-F238E27FC236}">
                                    <a16:creationId xmlns:a16="http://schemas.microsoft.com/office/drawing/2014/main" id="{CDAA1F04-58B7-B1E9-9A4C-50391F3CD4EE}"/>
                                  </a:ext>
                                </a:extLst>
                              </wps:cNvPr>
                              <wps:cNvSpPr txBox="1"/>
                              <wps:spPr>
                                <a:xfrm>
                                  <a:off x="3229060" y="-22908"/>
                                  <a:ext cx="385445" cy="269240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14:paraId="534F8EF1" w14:textId="77777777" w:rsidR="00312538" w:rsidRDefault="00312538" w:rsidP="00312538">
                                    <w:pPr>
                                      <w:rPr>
                                        <w:rFonts w:hAnsi="Calibri"/>
                                        <w:color w:val="595959" w:themeColor="text1" w:themeTint="A6"/>
                                        <w:kern w:val="24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hAnsi="Calibri"/>
                                        <w:color w:val="595959" w:themeColor="text1" w:themeTint="A6"/>
                                        <w:kern w:val="24"/>
                                        <w:sz w:val="18"/>
                                        <w:szCs w:val="18"/>
                                      </w:rPr>
                                      <w:t>· 7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sp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4201610" name="Grafik 14201610">
                                  <a:extLst>
                                    <a:ext uri="{FF2B5EF4-FFF2-40B4-BE49-F238E27FC236}">
                                      <a16:creationId xmlns:a16="http://schemas.microsoft.com/office/drawing/2014/main" id="{17465F6B-E157-284A-7755-555A18FF6FFC}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0" cstate="print">
                                  <a:duotone>
                                    <a:schemeClr val="accent3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" r="4035" b="51794"/>
                                <a:stretch>
                                  <a:fillRect/>
                                </a:stretch>
                              </pic:blipFill>
                              <pic:spPr>
                                <a:xfrm flipV="1">
                                  <a:off x="3481669" y="524987"/>
                                  <a:ext cx="263284" cy="1840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141068154" name="Grafik 2141068154">
                                  <a:extLst>
                                    <a:ext uri="{FF2B5EF4-FFF2-40B4-BE49-F238E27FC236}">
                                      <a16:creationId xmlns:a16="http://schemas.microsoft.com/office/drawing/2014/main" id="{313B296E-31DF-CF0F-3B15-1798343B57E6}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duotone>
                                    <a:schemeClr val="accent3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" r="4035" b="51794"/>
                                <a:stretch>
                                  <a:fillRect/>
                                </a:stretch>
                              </pic:blipFill>
                              <pic:spPr>
                                <a:xfrm flipV="1">
                                  <a:off x="3487598" y="283781"/>
                                  <a:ext cx="263284" cy="1840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721630187" name="Textfeld 303">
                                <a:extLst>
                                  <a:ext uri="{FF2B5EF4-FFF2-40B4-BE49-F238E27FC236}">
                                    <a16:creationId xmlns:a16="http://schemas.microsoft.com/office/drawing/2014/main" id="{D40EC69C-DE1A-8E85-B9FE-033F4EC6B4B6}"/>
                                  </a:ext>
                                </a:extLst>
                              </wps:cNvPr>
                              <wps:cNvSpPr txBox="1"/>
                              <wps:spPr>
                                <a:xfrm>
                                  <a:off x="3259515" y="736883"/>
                                  <a:ext cx="379730" cy="269240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14:paraId="563B39C0" w14:textId="77777777" w:rsidR="00312538" w:rsidRDefault="00312538" w:rsidP="00312538">
                                    <w:pPr>
                                      <w:rPr>
                                        <w:rFonts w:hAnsi="Calibri"/>
                                        <w:color w:val="595959" w:themeColor="text1" w:themeTint="A6"/>
                                        <w:kern w:val="24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hAnsi="Calibri"/>
                                        <w:color w:val="595959" w:themeColor="text1" w:themeTint="A6"/>
                                        <w:kern w:val="24"/>
                                        <w:sz w:val="18"/>
                                        <w:szCs w:val="18"/>
                                      </w:rPr>
                                      <w:t>· 7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D4734DA" id="Gruppieren 298" o:spid="_x0000_s1644" style="position:absolute;margin-left:297.4pt;margin-top:8.85pt;width:55.3pt;height:80.95pt;z-index:253640704;mso-height-relative:margin" coordorigin="30480,-229" coordsize="7028,1029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">
                      <v:group id="Gruppieren 17595266" o:spid="_x0000_s1645" style="position:absolute;left:30480;top:1900;width:6922;height:5944" coordorigin="30480,1900" coordsize="6922,594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">
                        <v:shape id="Textfeld 3" o:spid="_x0000_s1646" type="#_x0000_t202" style="position:absolute;left:35099;top:3091;width:2279;height:184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" filled="f" stroked="f" strokeweight=".5pt">
                          <v:textbox style="mso-fit-shape-to-text:t" inset="0,0,0,0">
                            <w:txbxContent>
                              <w:p w14:paraId="1D3079C1" w14:textId="77777777" w:rsidR="00312538" w:rsidRPr="00312538" w:rsidRDefault="00312538" w:rsidP="00312538">
                                <w:pPr>
                                  <w:jc w:val="center"/>
                                  <w:rPr>
                                    <w:rFonts w:ascii="Calibri" w:eastAsia="Calibri" w:hAnsi="Calibri"/>
                                    <w:color w:val="FFFFFF" w:themeColor="background1"/>
                                    <w:kern w:val="24"/>
                                  </w:rPr>
                                </w:pPr>
                                <w:r w:rsidRPr="00312538">
                                  <w:rPr>
                                    <w:rFonts w:ascii="Calibri" w:eastAsia="Calibri" w:hAnsi="Calibri"/>
                                    <w:color w:val="FFFFFF" w:themeColor="background1"/>
                                    <w:kern w:val="24"/>
                                  </w:rPr>
                                  <w:t>6</w:t>
                                </w:r>
                              </w:p>
                            </w:txbxContent>
                          </v:textbox>
                        </v:shape>
                        <v:shape id="Textfeld 3" o:spid="_x0000_s1647" type="#_x0000_t202" style="position:absolute;left:35082;top:5032;width:2320;height:163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" filled="f" stroked="f" strokeweight=".5pt">
                          <v:textbox inset="0,0,0,0">
                            <w:txbxContent>
                              <w:p w14:paraId="23DE23E8" w14:textId="77777777" w:rsidR="00312538" w:rsidRDefault="00312538" w:rsidP="00312538">
                                <w:pPr>
                                  <w:jc w:val="center"/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</w:rPr>
                                  <w:t>12</w:t>
                                </w:r>
                              </w:p>
                            </w:txbxContent>
                          </v:textbox>
                        </v:shape>
                        <v:line id="Gerade Verbindung 1169025444" o:spid="_x0000_s1648" style="position:absolute;visibility:visible;mso-wrap-style:square" from="35204,4985" to="37280,498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" strokecolor="black [3213]" strokeweight="1pt">
                          <v:stroke joinstyle="miter"/>
                          <o:lock v:ext="edit" shapetype="f"/>
                        </v:line>
                        <v:group id="Gruppieren 1353000871" o:spid="_x0000_s1649" style="position:absolute;left:30480;top:3039;width:2320;height:3656" coordorigin="30480,3039" coordsize="2320,365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">
                          <v:shape id="Textfeld 3" o:spid="_x0000_s1650" type="#_x0000_t202" style="position:absolute;left:30500;top:3039;width:2280;height:184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" filled="f" stroked="f" strokeweight=".5pt">
                            <v:textbox style="mso-fit-shape-to-text:t" inset="0,0,0,0">
                              <w:txbxContent>
                                <w:p w14:paraId="504F37BF" w14:textId="77777777" w:rsidR="00312538" w:rsidRDefault="00312538" w:rsidP="00312538">
                                  <w:pPr>
                                    <w:jc w:val="center"/>
                                    <w:rPr>
                                      <w:rFonts w:ascii="Calibri" w:eastAsia="Calibri" w:hAnsi="Calibri"/>
                                      <w:color w:val="000000"/>
                                      <w:kern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/>
                                      <w:color w:val="000000"/>
                                      <w:kern w:val="24"/>
                                    </w:rPr>
                                    <w:t>2</w:t>
                                  </w:r>
                                </w:p>
                              </w:txbxContent>
                            </v:textbox>
                          </v:shape>
                          <v:shape id="Textfeld 3" o:spid="_x0000_s1651" type="#_x0000_t202" style="position:absolute;left:30480;top:5062;width:2320;height:163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" filled="f" stroked="f" strokeweight=".5pt">
                            <v:textbox inset="0,0,0,0">
                              <w:txbxContent>
                                <w:p w14:paraId="364B0B53" w14:textId="77777777" w:rsidR="00312538" w:rsidRDefault="00312538" w:rsidP="00312538">
                                  <w:pPr>
                                    <w:jc w:val="center"/>
                                    <w:rPr>
                                      <w:rFonts w:ascii="Calibri" w:eastAsia="Calibri" w:hAnsi="Calibri"/>
                                      <w:color w:val="000000"/>
                                      <w:kern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/>
                                      <w:color w:val="000000"/>
                                      <w:kern w:val="24"/>
                                    </w:rPr>
                                    <w:t>3</w:t>
                                  </w:r>
                                </w:p>
                              </w:txbxContent>
                            </v:textbox>
                          </v:shape>
                          <v:line id="Gerade Verbindung 1166387263" o:spid="_x0000_s1652" style="position:absolute;visibility:visible;mso-wrap-style:square" from="30920,4933" to="32360,493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" strokecolor="black [3213]" strokeweight="1pt">
                            <v:stroke joinstyle="miter"/>
                            <o:lock v:ext="edit" shapetype="f"/>
                          </v:line>
                        </v:group>
                        <v:shape id="Textfeld 398" o:spid="_x0000_s1653" type="#_x0000_t202" style="position:absolute;left:33111;top:3578;width:2238;height:251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" filled="f" stroked="f" strokeweight=".5pt">
                          <v:textbox inset="1mm">
                            <w:txbxContent>
                              <w:p w14:paraId="727F3BB7" w14:textId="77777777" w:rsidR="00312538" w:rsidRDefault="00312538" w:rsidP="00312538">
                                <w:pPr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>=</w:t>
                                </w:r>
                                <w:r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</w:rPr>
                                  <w:t xml:space="preserve">     </w:t>
                                </w:r>
                              </w:p>
                            </w:txbxContent>
                          </v:textbox>
                        </v:shape>
                        <v:shape id="Freihandform 1818423710" o:spid="_x0000_s1654" style="position:absolute;left:31934;top:1900;width:4366;height:624;visibility:visible;mso-wrap-style:square;v-text-anchor:middle" coordsize="436606,1235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" path="m,123591c66589,62493,133178,1396,205946,23v72768,-1373,151714,56978,230660,115330e" filled="f" strokecolor="#a5a5a5 [2092]" strokeweight=".5pt">
                          <v:stroke endarrow="block" joinstyle="miter"/>
                          <v:path arrowok="t" o:connecttype="custom" o:connectlocs="0,62381;205942,12;436597,58223" o:connectangles="0,0,0"/>
                        </v:shape>
                        <v:shape id="Freihandform 980186008" o:spid="_x0000_s1655" style="position:absolute;left:31893;top:7194;width:4366;height:650;flip:y;visibility:visible;mso-wrap-style:square;v-text-anchor:middle" coordsize="436606,1235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" path="m,123591c66589,62493,133178,1396,205946,23v72768,-1373,151714,56978,230660,115330e" filled="f" strokecolor="#a5a5a5 [2092]" strokeweight=".5pt">
                          <v:stroke endarrow="block" joinstyle="miter"/>
                          <v:path arrowok="t" o:connecttype="custom" o:connectlocs="0,65034;205942,12;436597,60699" o:connectangles="0,0,0"/>
                        </v:shape>
                      </v:group>
                      <v:shape id="Textfeld 300" o:spid="_x0000_s1656" type="#_x0000_t202" style="position:absolute;left:32290;top:-229;width:3855;height:269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" filled="f" stroked="f">
                        <v:textbox style="mso-fit-shape-to-text:t">
                          <w:txbxContent>
                            <w:p w14:paraId="534F8EF1" w14:textId="77777777" w:rsidR="00312538" w:rsidRDefault="00312538" w:rsidP="00312538">
                              <w:pPr>
                                <w:rPr>
                                  <w:rFonts w:hAnsi="Calibri"/>
                                  <w:color w:val="595959" w:themeColor="text1" w:themeTint="A6"/>
                                  <w:kern w:val="24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Ansi="Calibri"/>
                                  <w:color w:val="595959" w:themeColor="text1" w:themeTint="A6"/>
                                  <w:kern w:val="24"/>
                                  <w:sz w:val="18"/>
                                  <w:szCs w:val="18"/>
                                </w:rPr>
                                <w:t>· 7</w:t>
                              </w:r>
                            </w:p>
                          </w:txbxContent>
                        </v:textbox>
                      </v:shape>
                      <v:shape id="Grafik 14201610" o:spid="_x0000_s1657" type="#_x0000_t75" style="position:absolute;left:34816;top:5249;width:2633;height:1841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">
                        <v:imagedata r:id="rId51" o:title="" cropbottom="33944f" cropleft="1f" cropright="2644f" recolortarget="#333 [1446]"/>
                      </v:shape>
                      <v:shape id="Grafik 2141068154" o:spid="_x0000_s1658" type="#_x0000_t75" style="position:absolute;left:34875;top:2837;width:2633;height:1841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">
                        <v:imagedata r:id="rId25" o:title="" cropbottom="33944f" cropleft="1f" cropright="2644f" recolortarget="#333 [1446]"/>
                      </v:shape>
                      <v:shape id="Textfeld 303" o:spid="_x0000_s1659" type="#_x0000_t202" style="position:absolute;left:32595;top:7368;width:3797;height:269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" filled="f" stroked="f">
                        <v:textbox style="mso-fit-shape-to-text:t">
                          <w:txbxContent>
                            <w:p w14:paraId="563B39C0" w14:textId="77777777" w:rsidR="00312538" w:rsidRDefault="00312538" w:rsidP="00312538">
                              <w:pPr>
                                <w:rPr>
                                  <w:rFonts w:hAnsi="Calibri"/>
                                  <w:color w:val="595959" w:themeColor="text1" w:themeTint="A6"/>
                                  <w:kern w:val="24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Ansi="Calibri"/>
                                  <w:color w:val="595959" w:themeColor="text1" w:themeTint="A6"/>
                                  <w:kern w:val="24"/>
                                  <w:sz w:val="18"/>
                                  <w:szCs w:val="18"/>
                                </w:rPr>
                                <w:t>· 7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312538" w:rsidRPr="00312538">
              <w:rPr>
                <w:rFonts w:ascii="Calibri" w:hAnsi="Calibri"/>
                <w:noProof/>
                <w:color w:val="000000" w:themeColor="text1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3639680" behindDoc="0" locked="0" layoutInCell="1" allowOverlap="1" wp14:anchorId="2DE0E7B5" wp14:editId="4CC058EF">
                      <wp:simplePos x="0" y="0"/>
                      <wp:positionH relativeFrom="column">
                        <wp:posOffset>2706370</wp:posOffset>
                      </wp:positionH>
                      <wp:positionV relativeFrom="paragraph">
                        <wp:posOffset>110990</wp:posOffset>
                      </wp:positionV>
                      <wp:extent cx="702310" cy="1034955"/>
                      <wp:effectExtent l="0" t="0" r="0" b="0"/>
                      <wp:wrapNone/>
                      <wp:docPr id="283" name="Gruppieren 28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2B2F3A93-7196-7691-0AC2-29B8E1EBEDB7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02310" cy="1034955"/>
                                <a:chOff x="2072640" y="-29396"/>
                                <a:chExt cx="702882" cy="1035519"/>
                              </a:xfrm>
                            </wpg:grpSpPr>
                            <wpg:grpSp>
                              <wpg:cNvPr id="1732489713" name="Gruppieren 1732489713">
                                <a:extLst>
                                  <a:ext uri="{FF2B5EF4-FFF2-40B4-BE49-F238E27FC236}">
                                    <a16:creationId xmlns:a16="http://schemas.microsoft.com/office/drawing/2014/main" id="{F6730FD3-AE58-3E97-965B-2FD6EAA7F861}"/>
                                  </a:ext>
                                </a:extLst>
                              </wpg:cNvPr>
                              <wpg:cNvGrpSpPr/>
                              <wpg:grpSpPr>
                                <a:xfrm>
                                  <a:off x="2072640" y="190075"/>
                                  <a:ext cx="692268" cy="594406"/>
                                  <a:chOff x="2072640" y="190075"/>
                                  <a:chExt cx="692268" cy="594406"/>
                                </a:xfrm>
                              </wpg:grpSpPr>
                              <wps:wsp>
                                <wps:cNvPr id="181305144" name="Textfeld 3">
                                  <a:extLst>
                                    <a:ext uri="{FF2B5EF4-FFF2-40B4-BE49-F238E27FC236}">
                                      <a16:creationId xmlns:a16="http://schemas.microsoft.com/office/drawing/2014/main" id="{E1ED1942-2FCB-B564-EC44-75BFDD7AC318}"/>
                                    </a:ext>
                                  </a:extLst>
                                </wps:cNvPr>
                                <wps:cNvSpPr txBox="1"/>
                                <wps:spPr>
                                  <a:xfrm>
                                    <a:off x="2534561" y="309114"/>
                                    <a:ext cx="227965" cy="1841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08DCD9D2" w14:textId="77777777" w:rsidR="00312538" w:rsidRPr="00312538" w:rsidRDefault="00312538" w:rsidP="00312538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FFFFFF" w:themeColor="background1"/>
                                          <w:kern w:val="24"/>
                                        </w:rPr>
                                      </w:pPr>
                                      <w:r w:rsidRPr="00312538">
                                        <w:rPr>
                                          <w:rFonts w:ascii="Calibri" w:eastAsia="Calibri" w:hAnsi="Calibri"/>
                                          <w:color w:val="FFFFFF" w:themeColor="background1"/>
                                          <w:kern w:val="24"/>
                                        </w:rPr>
                                        <w:t>6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spAutoFit/>
                                </wps:bodyPr>
                              </wps:wsp>
                              <wps:wsp>
                                <wps:cNvPr id="1505632098" name="Textfeld 3">
                                  <a:extLst>
                                    <a:ext uri="{FF2B5EF4-FFF2-40B4-BE49-F238E27FC236}">
                                      <a16:creationId xmlns:a16="http://schemas.microsoft.com/office/drawing/2014/main" id="{DC5F2036-D8C8-0322-20D2-D625245751B9}"/>
                                    </a:ext>
                                  </a:extLst>
                                </wps:cNvPr>
                                <wps:cNvSpPr txBox="1"/>
                                <wps:spPr>
                                  <a:xfrm>
                                    <a:off x="2532902" y="503242"/>
                                    <a:ext cx="232006" cy="16343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72F39CB3" w14:textId="77777777" w:rsidR="00312538" w:rsidRDefault="00312538" w:rsidP="00312538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  <w:t>12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26975863" name="Gerade Verbindung 1626975863">
                                  <a:extLst>
                                    <a:ext uri="{FF2B5EF4-FFF2-40B4-BE49-F238E27FC236}">
                                      <a16:creationId xmlns:a16="http://schemas.microsoft.com/office/drawing/2014/main" id="{EBF6A7A4-DE6C-EB0C-2F3A-5C307673E4D9}"/>
                                    </a:ext>
                                  </a:extLst>
                                </wps:cNvPr>
                                <wps:cNvCnPr>
                                  <a:cxnSpLocks/>
                                </wps:cNvCnPr>
                                <wps:spPr>
                                  <a:xfrm>
                                    <a:off x="2545076" y="498560"/>
                                    <a:ext cx="207657" cy="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g:grpSp>
                                <wpg:cNvPr id="1142527578" name="Gruppieren 1142527578">
                                  <a:extLst>
                                    <a:ext uri="{FF2B5EF4-FFF2-40B4-BE49-F238E27FC236}">
                                      <a16:creationId xmlns:a16="http://schemas.microsoft.com/office/drawing/2014/main" id="{6A283767-7AB9-4B7E-9815-CDAA45FDAAEC}"/>
                                    </a:ext>
                                  </a:extLst>
                                </wpg:cNvPr>
                                <wpg:cNvGrpSpPr/>
                                <wpg:grpSpPr>
                                  <a:xfrm>
                                    <a:off x="2072640" y="303916"/>
                                    <a:ext cx="232006" cy="365622"/>
                                    <a:chOff x="2072640" y="303915"/>
                                    <a:chExt cx="232011" cy="365909"/>
                                  </a:xfrm>
                                </wpg:grpSpPr>
                                <wps:wsp>
                                  <wps:cNvPr id="205952276" name="Textfeld 3">
                                    <a:extLst>
                                      <a:ext uri="{FF2B5EF4-FFF2-40B4-BE49-F238E27FC236}">
                                        <a16:creationId xmlns:a16="http://schemas.microsoft.com/office/drawing/2014/main" id="{3CE59AC4-A790-C072-2A5B-EA03226037B6}"/>
                                      </a:ext>
                                    </a:extLst>
                                  </wps:cNvPr>
                                  <wps:cNvSpPr txBox="1"/>
                                  <wps:spPr>
                                    <a:xfrm>
                                      <a:off x="2074684" y="303915"/>
                                      <a:ext cx="227970" cy="1842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5CE43F22" w14:textId="77777777" w:rsidR="00312538" w:rsidRDefault="00312538" w:rsidP="00312538">
                                        <w:pPr>
                                          <w:jc w:val="center"/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</w:rPr>
                                        </w:pPr>
                                        <w:r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</w:rPr>
                                          <w:t>3</w:t>
                                        </w:r>
                                      </w:p>
                                    </w:txbxContent>
                                  </wps:txbx>
                                  <wps:bodyPr rot="0" spcFirstLastPara="0" vert="horz" wrap="square" lIns="0" tIns="0" rIns="0" bIns="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spAutoFit/>
                                  </wps:bodyPr>
                                </wps:wsp>
                                <wps:wsp>
                                  <wps:cNvPr id="2042586934" name="Textfeld 3">
                                    <a:extLst>
                                      <a:ext uri="{FF2B5EF4-FFF2-40B4-BE49-F238E27FC236}">
                                        <a16:creationId xmlns:a16="http://schemas.microsoft.com/office/drawing/2014/main" id="{B3C0BF7A-8702-DE33-8912-9B588C5BF399}"/>
                                      </a:ext>
                                    </a:extLst>
                                  </wps:cNvPr>
                                  <wps:cNvSpPr txBox="1"/>
                                  <wps:spPr>
                                    <a:xfrm>
                                      <a:off x="2072640" y="506259"/>
                                      <a:ext cx="232011" cy="1635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1014C9C2" w14:textId="77777777" w:rsidR="00312538" w:rsidRDefault="00312538" w:rsidP="00312538">
                                        <w:pPr>
                                          <w:jc w:val="center"/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</w:rPr>
                                        </w:pPr>
                                        <w:r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</w:rPr>
                                          <w:t>7</w:t>
                                        </w:r>
                                      </w:p>
                                    </w:txbxContent>
                                  </wps:txbx>
                                  <wps:bodyPr rot="0" spcFirstLastPara="0" vert="horz" wrap="square" lIns="0" tIns="0" rIns="0" bIns="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2135640908" name="Gerade Verbindung 2135640908">
                                    <a:extLst>
                                      <a:ext uri="{FF2B5EF4-FFF2-40B4-BE49-F238E27FC236}">
                                        <a16:creationId xmlns:a16="http://schemas.microsoft.com/office/drawing/2014/main" id="{1BFD1126-9898-8408-EB94-4CB7D8945067}"/>
                                      </a:ext>
                                    </a:extLst>
                                  </wps:cNvPr>
                                  <wps:cNvCnPr>
                                    <a:cxnSpLocks/>
                                  </wps:cNvCnPr>
                                  <wps:spPr>
                                    <a:xfrm>
                                      <a:off x="2116645" y="493335"/>
                                      <a:ext cx="144000" cy="0"/>
                                    </a:xfrm>
                                    <a:prstGeom prst="line">
                                      <a:avLst/>
                                    </a:prstGeom>
                                    <a:ln w="1270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wpg:grpSp>
                              <wps:wsp>
                                <wps:cNvPr id="1615708821" name="Textfeld 398">
                                  <a:extLst>
                                    <a:ext uri="{FF2B5EF4-FFF2-40B4-BE49-F238E27FC236}">
                                      <a16:creationId xmlns:a16="http://schemas.microsoft.com/office/drawing/2014/main" id="{FE0F171D-2FB4-19CD-EDFF-BA3DDE6DA714}"/>
                                    </a:ext>
                                  </a:extLst>
                                </wps:cNvPr>
                                <wps:cNvSpPr txBox="1"/>
                                <wps:spPr>
                                  <a:xfrm>
                                    <a:off x="2335807" y="357863"/>
                                    <a:ext cx="223738" cy="25180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1B3BF0DC" w14:textId="77777777" w:rsidR="00312538" w:rsidRDefault="00312538" w:rsidP="00312538">
                                      <w:pP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  <w:sz w:val="28"/>
                                          <w:szCs w:val="28"/>
                                        </w:rPr>
                                        <w:t>=</w:t>
                                      </w:r>
                                      <w: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  <w:t xml:space="preserve">     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3600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435473775" name="Freihandform 1435473775">
                                  <a:extLst>
                                    <a:ext uri="{FF2B5EF4-FFF2-40B4-BE49-F238E27FC236}">
                                      <a16:creationId xmlns:a16="http://schemas.microsoft.com/office/drawing/2014/main" id="{6E405953-B3BD-A67A-5667-486110D51071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2218091" y="190075"/>
                                    <a:ext cx="436597" cy="62381"/>
                                  </a:xfrm>
                                  <a:custGeom>
                                    <a:avLst/>
                                    <a:gdLst>
                                      <a:gd name="connsiteX0" fmla="*/ 0 w 436606"/>
                                      <a:gd name="connsiteY0" fmla="*/ 123591 h 123591"/>
                                      <a:gd name="connsiteX1" fmla="*/ 205946 w 436606"/>
                                      <a:gd name="connsiteY1" fmla="*/ 23 h 123591"/>
                                      <a:gd name="connsiteX2" fmla="*/ 436606 w 436606"/>
                                      <a:gd name="connsiteY2" fmla="*/ 115353 h 123591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</a:cxnLst>
                                    <a:rect l="l" t="t" r="r" b="b"/>
                                    <a:pathLst>
                                      <a:path w="436606" h="123591">
                                        <a:moveTo>
                                          <a:pt x="0" y="123591"/>
                                        </a:moveTo>
                                        <a:cubicBezTo>
                                          <a:pt x="66589" y="62493"/>
                                          <a:pt x="133178" y="1396"/>
                                          <a:pt x="205946" y="23"/>
                                        </a:cubicBezTo>
                                        <a:cubicBezTo>
                                          <a:pt x="278714" y="-1350"/>
                                          <a:pt x="357660" y="57001"/>
                                          <a:pt x="436606" y="115353"/>
                                        </a:cubicBezTo>
                                      </a:path>
                                    </a:pathLst>
                                  </a:custGeom>
                                  <a:noFill/>
                                  <a:ln w="6350">
                                    <a:solidFill>
                                      <a:schemeClr val="bg1">
                                        <a:lumMod val="65000"/>
                                      </a:schemeClr>
                                    </a:solidFill>
                                    <a:headEnd type="none" w="med" len="med"/>
                                    <a:tailEnd type="triangle" w="med" len="med"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tlCol="0" anchor="ctr"/>
                              </wps:wsp>
                              <wps:wsp>
                                <wps:cNvPr id="1045638817" name="Freihandform 1045638817">
                                  <a:extLst>
                                    <a:ext uri="{FF2B5EF4-FFF2-40B4-BE49-F238E27FC236}">
                                      <a16:creationId xmlns:a16="http://schemas.microsoft.com/office/drawing/2014/main" id="{1F7B4CE9-78EC-2D29-940B-E21E24C7F6E8}"/>
                                    </a:ext>
                                  </a:extLst>
                                </wps:cNvPr>
                                <wps:cNvSpPr/>
                                <wps:spPr>
                                  <a:xfrm flipV="1">
                                    <a:off x="2213970" y="719447"/>
                                    <a:ext cx="436597" cy="65034"/>
                                  </a:xfrm>
                                  <a:custGeom>
                                    <a:avLst/>
                                    <a:gdLst>
                                      <a:gd name="connsiteX0" fmla="*/ 0 w 436606"/>
                                      <a:gd name="connsiteY0" fmla="*/ 123591 h 123591"/>
                                      <a:gd name="connsiteX1" fmla="*/ 205946 w 436606"/>
                                      <a:gd name="connsiteY1" fmla="*/ 23 h 123591"/>
                                      <a:gd name="connsiteX2" fmla="*/ 436606 w 436606"/>
                                      <a:gd name="connsiteY2" fmla="*/ 115353 h 123591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</a:cxnLst>
                                    <a:rect l="l" t="t" r="r" b="b"/>
                                    <a:pathLst>
                                      <a:path w="436606" h="123591">
                                        <a:moveTo>
                                          <a:pt x="0" y="123591"/>
                                        </a:moveTo>
                                        <a:cubicBezTo>
                                          <a:pt x="66589" y="62493"/>
                                          <a:pt x="133178" y="1396"/>
                                          <a:pt x="205946" y="23"/>
                                        </a:cubicBezTo>
                                        <a:cubicBezTo>
                                          <a:pt x="278714" y="-1350"/>
                                          <a:pt x="357660" y="57001"/>
                                          <a:pt x="436606" y="115353"/>
                                        </a:cubicBezTo>
                                      </a:path>
                                    </a:pathLst>
                                  </a:custGeom>
                                  <a:noFill/>
                                  <a:ln w="6350">
                                    <a:solidFill>
                                      <a:schemeClr val="bg1">
                                        <a:lumMod val="65000"/>
                                      </a:schemeClr>
                                    </a:solidFill>
                                    <a:headEnd type="none" w="med" len="med"/>
                                    <a:tailEnd type="triangle" w="med" len="med"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tlCol="0" anchor="ctr"/>
                              </wps:wsp>
                            </wpg:grpSp>
                            <wps:wsp>
                              <wps:cNvPr id="503136952" name="Textfeld 284">
                                <a:extLst>
                                  <a:ext uri="{FF2B5EF4-FFF2-40B4-BE49-F238E27FC236}">
                                    <a16:creationId xmlns:a16="http://schemas.microsoft.com/office/drawing/2014/main" id="{107AEAA7-DFF3-2719-52FF-3CA4C7A12B3D}"/>
                                  </a:ext>
                                </a:extLst>
                              </wps:cNvPr>
                              <wps:cNvSpPr txBox="1"/>
                              <wps:spPr>
                                <a:xfrm>
                                  <a:off x="2253700" y="-29396"/>
                                  <a:ext cx="385445" cy="269240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14:paraId="76AD6EB2" w14:textId="77777777" w:rsidR="00312538" w:rsidRDefault="00312538" w:rsidP="00312538">
                                    <w:pPr>
                                      <w:rPr>
                                        <w:rFonts w:hAnsi="Calibri"/>
                                        <w:color w:val="595959" w:themeColor="text1" w:themeTint="A6"/>
                                        <w:kern w:val="24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hAnsi="Calibri"/>
                                        <w:color w:val="595959" w:themeColor="text1" w:themeTint="A6"/>
                                        <w:kern w:val="24"/>
                                        <w:sz w:val="18"/>
                                        <w:szCs w:val="18"/>
                                      </w:rPr>
                                      <w:t>· 3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sp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852319332" name="Grafik 852319332">
                                  <a:extLst>
                                    <a:ext uri="{FF2B5EF4-FFF2-40B4-BE49-F238E27FC236}">
                                      <a16:creationId xmlns:a16="http://schemas.microsoft.com/office/drawing/2014/main" id="{CB6C4198-7941-6D17-384B-5CA960813A74}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0" cstate="print">
                                  <a:duotone>
                                    <a:schemeClr val="accent3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" r="4035" b="51794"/>
                                <a:stretch>
                                  <a:fillRect/>
                                </a:stretch>
                              </pic:blipFill>
                              <pic:spPr>
                                <a:xfrm flipV="1">
                                  <a:off x="2506309" y="524987"/>
                                  <a:ext cx="263284" cy="1840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840239667" name="Grafik 1840239667">
                                  <a:extLst>
                                    <a:ext uri="{FF2B5EF4-FFF2-40B4-BE49-F238E27FC236}">
                                      <a16:creationId xmlns:a16="http://schemas.microsoft.com/office/drawing/2014/main" id="{9D89C384-0F4F-972B-E381-290BDA983C20}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duotone>
                                    <a:schemeClr val="accent3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" r="4035" b="51794"/>
                                <a:stretch>
                                  <a:fillRect/>
                                </a:stretch>
                              </pic:blipFill>
                              <pic:spPr>
                                <a:xfrm flipV="1">
                                  <a:off x="2512238" y="283781"/>
                                  <a:ext cx="263284" cy="1840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61794457" name="Textfeld 287">
                                <a:extLst>
                                  <a:ext uri="{FF2B5EF4-FFF2-40B4-BE49-F238E27FC236}">
                                    <a16:creationId xmlns:a16="http://schemas.microsoft.com/office/drawing/2014/main" id="{927445DC-8856-9EA7-520F-018F822DEE17}"/>
                                  </a:ext>
                                </a:extLst>
                              </wps:cNvPr>
                              <wps:cNvSpPr txBox="1"/>
                              <wps:spPr>
                                <a:xfrm>
                                  <a:off x="2284155" y="736883"/>
                                  <a:ext cx="379730" cy="269240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14:paraId="23D7AEF9" w14:textId="77777777" w:rsidR="00312538" w:rsidRDefault="00312538" w:rsidP="00312538">
                                    <w:pPr>
                                      <w:rPr>
                                        <w:rFonts w:hAnsi="Calibri"/>
                                        <w:color w:val="595959" w:themeColor="text1" w:themeTint="A6"/>
                                        <w:kern w:val="24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hAnsi="Calibri"/>
                                        <w:color w:val="595959" w:themeColor="text1" w:themeTint="A6"/>
                                        <w:kern w:val="24"/>
                                        <w:sz w:val="18"/>
                                        <w:szCs w:val="18"/>
                                      </w:rPr>
                                      <w:t>· 3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DE0E7B5" id="Gruppieren 282" o:spid="_x0000_s1660" style="position:absolute;margin-left:213.1pt;margin-top:8.75pt;width:55.3pt;height:81.5pt;z-index:253639680;mso-height-relative:margin" coordorigin="20726,-293" coordsize="7028,1035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">
                      <v:group id="Gruppieren 1732489713" o:spid="_x0000_s1661" style="position:absolute;left:20726;top:1900;width:6923;height:5944" coordorigin="20726,1900" coordsize="6922,594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">
                        <v:shape id="Textfeld 3" o:spid="_x0000_s1662" type="#_x0000_t202" style="position:absolute;left:25345;top:3091;width:2280;height:184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" filled="f" stroked="f" strokeweight=".5pt">
                          <v:textbox style="mso-fit-shape-to-text:t" inset="0,0,0,0">
                            <w:txbxContent>
                              <w:p w14:paraId="08DCD9D2" w14:textId="77777777" w:rsidR="00312538" w:rsidRPr="00312538" w:rsidRDefault="00312538" w:rsidP="00312538">
                                <w:pPr>
                                  <w:jc w:val="center"/>
                                  <w:rPr>
                                    <w:rFonts w:ascii="Calibri" w:eastAsia="Calibri" w:hAnsi="Calibri"/>
                                    <w:color w:val="FFFFFF" w:themeColor="background1"/>
                                    <w:kern w:val="24"/>
                                  </w:rPr>
                                </w:pPr>
                                <w:r w:rsidRPr="00312538">
                                  <w:rPr>
                                    <w:rFonts w:ascii="Calibri" w:eastAsia="Calibri" w:hAnsi="Calibri"/>
                                    <w:color w:val="FFFFFF" w:themeColor="background1"/>
                                    <w:kern w:val="24"/>
                                  </w:rPr>
                                  <w:t>6</w:t>
                                </w:r>
                              </w:p>
                            </w:txbxContent>
                          </v:textbox>
                        </v:shape>
                        <v:shape id="Textfeld 3" o:spid="_x0000_s1663" type="#_x0000_t202" style="position:absolute;left:25329;top:5032;width:2320;height:163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" filled="f" stroked="f" strokeweight=".5pt">
                          <v:textbox inset="0,0,0,0">
                            <w:txbxContent>
                              <w:p w14:paraId="72F39CB3" w14:textId="77777777" w:rsidR="00312538" w:rsidRDefault="00312538" w:rsidP="00312538">
                                <w:pPr>
                                  <w:jc w:val="center"/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</w:rPr>
                                  <w:t>12</w:t>
                                </w:r>
                              </w:p>
                            </w:txbxContent>
                          </v:textbox>
                        </v:shape>
                        <v:line id="Gerade Verbindung 1626975863" o:spid="_x0000_s1664" style="position:absolute;visibility:visible;mso-wrap-style:square" from="25450,4985" to="27527,498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" strokecolor="black [3213]" strokeweight="1pt">
                          <v:stroke joinstyle="miter"/>
                          <o:lock v:ext="edit" shapetype="f"/>
                        </v:line>
                        <v:group id="Gruppieren 1142527578" o:spid="_x0000_s1665" style="position:absolute;left:20726;top:3039;width:2320;height:3656" coordorigin="20726,3039" coordsize="2320,365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">
                          <v:shape id="Textfeld 3" o:spid="_x0000_s1666" type="#_x0000_t202" style="position:absolute;left:20746;top:3039;width:2280;height:184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" filled="f" stroked="f" strokeweight=".5pt">
                            <v:textbox style="mso-fit-shape-to-text:t" inset="0,0,0,0">
                              <w:txbxContent>
                                <w:p w14:paraId="5CE43F22" w14:textId="77777777" w:rsidR="00312538" w:rsidRDefault="00312538" w:rsidP="00312538">
                                  <w:pPr>
                                    <w:jc w:val="center"/>
                                    <w:rPr>
                                      <w:rFonts w:ascii="Calibri" w:eastAsia="Calibri" w:hAnsi="Calibri"/>
                                      <w:color w:val="000000"/>
                                      <w:kern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/>
                                      <w:color w:val="000000"/>
                                      <w:kern w:val="24"/>
                                    </w:rPr>
                                    <w:t>3</w:t>
                                  </w:r>
                                </w:p>
                              </w:txbxContent>
                            </v:textbox>
                          </v:shape>
                          <v:shape id="Textfeld 3" o:spid="_x0000_s1667" type="#_x0000_t202" style="position:absolute;left:20726;top:5062;width:2320;height:163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" filled="f" stroked="f" strokeweight=".5pt">
                            <v:textbox inset="0,0,0,0">
                              <w:txbxContent>
                                <w:p w14:paraId="1014C9C2" w14:textId="77777777" w:rsidR="00312538" w:rsidRDefault="00312538" w:rsidP="00312538">
                                  <w:pPr>
                                    <w:jc w:val="center"/>
                                    <w:rPr>
                                      <w:rFonts w:ascii="Calibri" w:eastAsia="Calibri" w:hAnsi="Calibri"/>
                                      <w:color w:val="000000"/>
                                      <w:kern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/>
                                      <w:color w:val="000000"/>
                                      <w:kern w:val="24"/>
                                    </w:rPr>
                                    <w:t>7</w:t>
                                  </w:r>
                                </w:p>
                              </w:txbxContent>
                            </v:textbox>
                          </v:shape>
                          <v:line id="Gerade Verbindung 2135640908" o:spid="_x0000_s1668" style="position:absolute;visibility:visible;mso-wrap-style:square" from="21166,4933" to="22606,493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" strokecolor="black [3213]" strokeweight="1pt">
                            <v:stroke joinstyle="miter"/>
                            <o:lock v:ext="edit" shapetype="f"/>
                          </v:line>
                        </v:group>
                        <v:shape id="Textfeld 398" o:spid="_x0000_s1669" type="#_x0000_t202" style="position:absolute;left:23358;top:3578;width:2237;height:251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" filled="f" stroked="f" strokeweight=".5pt">
                          <v:textbox inset="1mm">
                            <w:txbxContent>
                              <w:p w14:paraId="1B3BF0DC" w14:textId="77777777" w:rsidR="00312538" w:rsidRDefault="00312538" w:rsidP="00312538">
                                <w:pPr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>=</w:t>
                                </w:r>
                                <w:r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</w:rPr>
                                  <w:t xml:space="preserve">     </w:t>
                                </w:r>
                              </w:p>
                            </w:txbxContent>
                          </v:textbox>
                        </v:shape>
                        <v:shape id="Freihandform 1435473775" o:spid="_x0000_s1670" style="position:absolute;left:22180;top:1900;width:4366;height:624;visibility:visible;mso-wrap-style:square;v-text-anchor:middle" coordsize="436606,1235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" path="m,123591c66589,62493,133178,1396,205946,23v72768,-1373,151714,56978,230660,115330e" filled="f" strokecolor="#a5a5a5 [2092]" strokeweight=".5pt">
                          <v:stroke endarrow="block" joinstyle="miter"/>
                          <v:path arrowok="t" o:connecttype="custom" o:connectlocs="0,62381;205942,12;436597,58223" o:connectangles="0,0,0"/>
                        </v:shape>
                        <v:shape id="Freihandform 1045638817" o:spid="_x0000_s1671" style="position:absolute;left:22139;top:7194;width:4366;height:650;flip:y;visibility:visible;mso-wrap-style:square;v-text-anchor:middle" coordsize="436606,1235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" path="m,123591c66589,62493,133178,1396,205946,23v72768,-1373,151714,56978,230660,115330e" filled="f" strokecolor="#a5a5a5 [2092]" strokeweight=".5pt">
                          <v:stroke endarrow="block" joinstyle="miter"/>
                          <v:path arrowok="t" o:connecttype="custom" o:connectlocs="0,65034;205942,12;436597,60699" o:connectangles="0,0,0"/>
                        </v:shape>
                      </v:group>
                      <v:shape id="Textfeld 284" o:spid="_x0000_s1672" type="#_x0000_t202" style="position:absolute;left:22537;top:-293;width:3854;height:269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" filled="f" stroked="f">
                        <v:textbox style="mso-fit-shape-to-text:t">
                          <w:txbxContent>
                            <w:p w14:paraId="76AD6EB2" w14:textId="77777777" w:rsidR="00312538" w:rsidRDefault="00312538" w:rsidP="00312538">
                              <w:pPr>
                                <w:rPr>
                                  <w:rFonts w:hAnsi="Calibri"/>
                                  <w:color w:val="595959" w:themeColor="text1" w:themeTint="A6"/>
                                  <w:kern w:val="24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Ansi="Calibri"/>
                                  <w:color w:val="595959" w:themeColor="text1" w:themeTint="A6"/>
                                  <w:kern w:val="24"/>
                                  <w:sz w:val="18"/>
                                  <w:szCs w:val="18"/>
                                </w:rPr>
                                <w:t>· 3</w:t>
                              </w:r>
                            </w:p>
                          </w:txbxContent>
                        </v:textbox>
                      </v:shape>
                      <v:shape id="Grafik 852319332" o:spid="_x0000_s1673" type="#_x0000_t75" style="position:absolute;left:25063;top:5249;width:2632;height:1841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">
                        <v:imagedata r:id="rId51" o:title="" cropbottom="33944f" cropleft="1f" cropright="2644f" recolortarget="#333 [1446]"/>
                      </v:shape>
                      <v:shape id="Grafik 1840239667" o:spid="_x0000_s1674" type="#_x0000_t75" style="position:absolute;left:25122;top:2837;width:2633;height:1841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">
                        <v:imagedata r:id="rId25" o:title="" cropbottom="33944f" cropleft="1f" cropright="2644f" recolortarget="#333 [1446]"/>
                      </v:shape>
                      <v:shape id="Textfeld 287" o:spid="_x0000_s1675" type="#_x0000_t202" style="position:absolute;left:22841;top:7368;width:3797;height:269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" filled="f" stroked="f">
                        <v:textbox style="mso-fit-shape-to-text:t">
                          <w:txbxContent>
                            <w:p w14:paraId="23D7AEF9" w14:textId="77777777" w:rsidR="00312538" w:rsidRDefault="00312538" w:rsidP="00312538">
                              <w:pPr>
                                <w:rPr>
                                  <w:rFonts w:hAnsi="Calibri"/>
                                  <w:color w:val="595959" w:themeColor="text1" w:themeTint="A6"/>
                                  <w:kern w:val="24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Ansi="Calibri"/>
                                  <w:color w:val="595959" w:themeColor="text1" w:themeTint="A6"/>
                                  <w:kern w:val="24"/>
                                  <w:sz w:val="18"/>
                                  <w:szCs w:val="18"/>
                                </w:rPr>
                                <w:t>· 3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312538" w:rsidRPr="00312538">
              <w:rPr>
                <w:rFonts w:ascii="Calibri" w:hAnsi="Calibri"/>
                <w:noProof/>
                <w:color w:val="000000" w:themeColor="text1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3638656" behindDoc="0" locked="0" layoutInCell="1" allowOverlap="1" wp14:anchorId="7F28409D" wp14:editId="7320CF5F">
                      <wp:simplePos x="0" y="0"/>
                      <wp:positionH relativeFrom="column">
                        <wp:posOffset>1403620</wp:posOffset>
                      </wp:positionH>
                      <wp:positionV relativeFrom="paragraph">
                        <wp:posOffset>119380</wp:posOffset>
                      </wp:positionV>
                      <wp:extent cx="702310" cy="1021715"/>
                      <wp:effectExtent l="0" t="0" r="0" b="0"/>
                      <wp:wrapNone/>
                      <wp:docPr id="267" name="Gruppieren 26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DF5E9D57-E003-FC78-5D76-3E7DBEA44F45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02310" cy="1021715"/>
                                <a:chOff x="1054608" y="-16418"/>
                                <a:chExt cx="702882" cy="1022541"/>
                              </a:xfrm>
                            </wpg:grpSpPr>
                            <wpg:grpSp>
                              <wpg:cNvPr id="1027012339" name="Gruppieren 1027012339">
                                <a:extLst>
                                  <a:ext uri="{FF2B5EF4-FFF2-40B4-BE49-F238E27FC236}">
                                    <a16:creationId xmlns:a16="http://schemas.microsoft.com/office/drawing/2014/main" id="{B5E2CC8A-3429-0CE8-4A1F-0253A74361FD}"/>
                                  </a:ext>
                                </a:extLst>
                              </wpg:cNvPr>
                              <wpg:cNvGrpSpPr/>
                              <wpg:grpSpPr>
                                <a:xfrm>
                                  <a:off x="1054608" y="190075"/>
                                  <a:ext cx="692268" cy="594406"/>
                                  <a:chOff x="1054608" y="190075"/>
                                  <a:chExt cx="692268" cy="594406"/>
                                </a:xfrm>
                              </wpg:grpSpPr>
                              <wps:wsp>
                                <wps:cNvPr id="2092349404" name="Textfeld 3">
                                  <a:extLst>
                                    <a:ext uri="{FF2B5EF4-FFF2-40B4-BE49-F238E27FC236}">
                                      <a16:creationId xmlns:a16="http://schemas.microsoft.com/office/drawing/2014/main" id="{9F762AC6-CDA0-1780-DC90-FA6DA04B44FF}"/>
                                    </a:ext>
                                  </a:extLst>
                                </wps:cNvPr>
                                <wps:cNvSpPr txBox="1"/>
                                <wps:spPr>
                                  <a:xfrm>
                                    <a:off x="1516529" y="309114"/>
                                    <a:ext cx="227965" cy="1841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29DEEB8A" w14:textId="77777777" w:rsidR="00312538" w:rsidRPr="00312538" w:rsidRDefault="00312538" w:rsidP="00312538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FFFFFF" w:themeColor="background1"/>
                                          <w:kern w:val="24"/>
                                        </w:rPr>
                                      </w:pPr>
                                      <w:r w:rsidRPr="00312538">
                                        <w:rPr>
                                          <w:rFonts w:ascii="Calibri" w:eastAsia="Calibri" w:hAnsi="Calibri"/>
                                          <w:color w:val="FFFFFF" w:themeColor="background1"/>
                                          <w:kern w:val="24"/>
                                        </w:rPr>
                                        <w:t>6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spAutoFit/>
                                </wps:bodyPr>
                              </wps:wsp>
                              <wps:wsp>
                                <wps:cNvPr id="1206811577" name="Textfeld 3">
                                  <a:extLst>
                                    <a:ext uri="{FF2B5EF4-FFF2-40B4-BE49-F238E27FC236}">
                                      <a16:creationId xmlns:a16="http://schemas.microsoft.com/office/drawing/2014/main" id="{568A2FD1-85C3-3F1A-9E0D-9627499A1A27}"/>
                                    </a:ext>
                                  </a:extLst>
                                </wps:cNvPr>
                                <wps:cNvSpPr txBox="1"/>
                                <wps:spPr>
                                  <a:xfrm>
                                    <a:off x="1514870" y="503242"/>
                                    <a:ext cx="232006" cy="16343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37B37E5B" w14:textId="77777777" w:rsidR="00312538" w:rsidRDefault="00312538" w:rsidP="00312538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  <w:t>12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35672861" name="Gerade Verbindung 1635672861">
                                  <a:extLst>
                                    <a:ext uri="{FF2B5EF4-FFF2-40B4-BE49-F238E27FC236}">
                                      <a16:creationId xmlns:a16="http://schemas.microsoft.com/office/drawing/2014/main" id="{66DB243A-ADAB-A1BB-7019-4E01206FC9CE}"/>
                                    </a:ext>
                                  </a:extLst>
                                </wps:cNvPr>
                                <wps:cNvCnPr>
                                  <a:cxnSpLocks/>
                                </wps:cNvCnPr>
                                <wps:spPr>
                                  <a:xfrm>
                                    <a:off x="1527044" y="498560"/>
                                    <a:ext cx="207657" cy="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g:grpSp>
                                <wpg:cNvPr id="1080442858" name="Gruppieren 1080442858">
                                  <a:extLst>
                                    <a:ext uri="{FF2B5EF4-FFF2-40B4-BE49-F238E27FC236}">
                                      <a16:creationId xmlns:a16="http://schemas.microsoft.com/office/drawing/2014/main" id="{C7ACBA43-815C-3F78-D1C3-953F7DC565A2}"/>
                                    </a:ext>
                                  </a:extLst>
                                </wpg:cNvPr>
                                <wpg:cNvGrpSpPr/>
                                <wpg:grpSpPr>
                                  <a:xfrm>
                                    <a:off x="1054608" y="303916"/>
                                    <a:ext cx="232006" cy="365622"/>
                                    <a:chOff x="1054608" y="303915"/>
                                    <a:chExt cx="232011" cy="365909"/>
                                  </a:xfrm>
                                </wpg:grpSpPr>
                                <wps:wsp>
                                  <wps:cNvPr id="1744430452" name="Textfeld 3">
                                    <a:extLst>
                                      <a:ext uri="{FF2B5EF4-FFF2-40B4-BE49-F238E27FC236}">
                                        <a16:creationId xmlns:a16="http://schemas.microsoft.com/office/drawing/2014/main" id="{F3E2B809-263A-7C46-930B-8B7104F19EB2}"/>
                                      </a:ext>
                                    </a:extLst>
                                  </wps:cNvPr>
                                  <wps:cNvSpPr txBox="1"/>
                                  <wps:spPr>
                                    <a:xfrm>
                                      <a:off x="1056652" y="303915"/>
                                      <a:ext cx="227970" cy="1842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230AD029" w14:textId="77777777" w:rsidR="00312538" w:rsidRDefault="00312538" w:rsidP="00312538">
                                        <w:pPr>
                                          <w:jc w:val="center"/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</w:rPr>
                                        </w:pPr>
                                        <w:r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</w:rPr>
                                          <w:t>5</w:t>
                                        </w:r>
                                      </w:p>
                                    </w:txbxContent>
                                  </wps:txbx>
                                  <wps:bodyPr rot="0" spcFirstLastPara="0" vert="horz" wrap="square" lIns="0" tIns="0" rIns="0" bIns="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spAutoFit/>
                                  </wps:bodyPr>
                                </wps:wsp>
                                <wps:wsp>
                                  <wps:cNvPr id="6280713" name="Textfeld 3">
                                    <a:extLst>
                                      <a:ext uri="{FF2B5EF4-FFF2-40B4-BE49-F238E27FC236}">
                                        <a16:creationId xmlns:a16="http://schemas.microsoft.com/office/drawing/2014/main" id="{735BC63D-E4FB-5944-2391-CAB464E02CE4}"/>
                                      </a:ext>
                                    </a:extLst>
                                  </wps:cNvPr>
                                  <wps:cNvSpPr txBox="1"/>
                                  <wps:spPr>
                                    <a:xfrm>
                                      <a:off x="1054608" y="506259"/>
                                      <a:ext cx="232011" cy="1635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7043E5D0" w14:textId="77777777" w:rsidR="00312538" w:rsidRDefault="00312538" w:rsidP="00312538">
                                        <w:pPr>
                                          <w:jc w:val="center"/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</w:rPr>
                                        </w:pPr>
                                        <w:r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</w:rPr>
                                          <w:t>8</w:t>
                                        </w:r>
                                      </w:p>
                                    </w:txbxContent>
                                  </wps:txbx>
                                  <wps:bodyPr rot="0" spcFirstLastPara="0" vert="horz" wrap="square" lIns="0" tIns="0" rIns="0" bIns="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664137957" name="Gerade Verbindung 664137957">
                                    <a:extLst>
                                      <a:ext uri="{FF2B5EF4-FFF2-40B4-BE49-F238E27FC236}">
                                        <a16:creationId xmlns:a16="http://schemas.microsoft.com/office/drawing/2014/main" id="{03BB7D16-5261-AE44-AFB6-EB3C64150374}"/>
                                      </a:ext>
                                    </a:extLst>
                                  </wps:cNvPr>
                                  <wps:cNvCnPr>
                                    <a:cxnSpLocks/>
                                  </wps:cNvCnPr>
                                  <wps:spPr>
                                    <a:xfrm>
                                      <a:off x="1098613" y="493335"/>
                                      <a:ext cx="144000" cy="0"/>
                                    </a:xfrm>
                                    <a:prstGeom prst="line">
                                      <a:avLst/>
                                    </a:prstGeom>
                                    <a:ln w="1270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wpg:grpSp>
                              <wps:wsp>
                                <wps:cNvPr id="1314730580" name="Textfeld 398">
                                  <a:extLst>
                                    <a:ext uri="{FF2B5EF4-FFF2-40B4-BE49-F238E27FC236}">
                                      <a16:creationId xmlns:a16="http://schemas.microsoft.com/office/drawing/2014/main" id="{AA956D2C-E5BE-1D21-7E02-ED5283A2589F}"/>
                                    </a:ext>
                                  </a:extLst>
                                </wps:cNvPr>
                                <wps:cNvSpPr txBox="1"/>
                                <wps:spPr>
                                  <a:xfrm>
                                    <a:off x="1317775" y="357863"/>
                                    <a:ext cx="223738" cy="25180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27E3A95E" w14:textId="77777777" w:rsidR="00312538" w:rsidRDefault="00312538" w:rsidP="00312538">
                                      <w:pP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  <w:sz w:val="28"/>
                                          <w:szCs w:val="28"/>
                                        </w:rPr>
                                        <w:t>=</w:t>
                                      </w:r>
                                      <w: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  <w:t xml:space="preserve">     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3600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39268640" name="Freihandform 1639268640">
                                  <a:extLst>
                                    <a:ext uri="{FF2B5EF4-FFF2-40B4-BE49-F238E27FC236}">
                                      <a16:creationId xmlns:a16="http://schemas.microsoft.com/office/drawing/2014/main" id="{1B4F1722-3120-56D8-0374-F211A845B3FB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1200059" y="190075"/>
                                    <a:ext cx="436597" cy="62381"/>
                                  </a:xfrm>
                                  <a:custGeom>
                                    <a:avLst/>
                                    <a:gdLst>
                                      <a:gd name="connsiteX0" fmla="*/ 0 w 436606"/>
                                      <a:gd name="connsiteY0" fmla="*/ 123591 h 123591"/>
                                      <a:gd name="connsiteX1" fmla="*/ 205946 w 436606"/>
                                      <a:gd name="connsiteY1" fmla="*/ 23 h 123591"/>
                                      <a:gd name="connsiteX2" fmla="*/ 436606 w 436606"/>
                                      <a:gd name="connsiteY2" fmla="*/ 115353 h 123591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</a:cxnLst>
                                    <a:rect l="l" t="t" r="r" b="b"/>
                                    <a:pathLst>
                                      <a:path w="436606" h="123591">
                                        <a:moveTo>
                                          <a:pt x="0" y="123591"/>
                                        </a:moveTo>
                                        <a:cubicBezTo>
                                          <a:pt x="66589" y="62493"/>
                                          <a:pt x="133178" y="1396"/>
                                          <a:pt x="205946" y="23"/>
                                        </a:cubicBezTo>
                                        <a:cubicBezTo>
                                          <a:pt x="278714" y="-1350"/>
                                          <a:pt x="357660" y="57001"/>
                                          <a:pt x="436606" y="115353"/>
                                        </a:cubicBezTo>
                                      </a:path>
                                    </a:pathLst>
                                  </a:custGeom>
                                  <a:noFill/>
                                  <a:ln w="6350">
                                    <a:solidFill>
                                      <a:schemeClr val="bg1">
                                        <a:lumMod val="65000"/>
                                      </a:schemeClr>
                                    </a:solidFill>
                                    <a:headEnd type="none" w="med" len="med"/>
                                    <a:tailEnd type="triangle" w="med" len="med"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tlCol="0" anchor="ctr"/>
                              </wps:wsp>
                              <wps:wsp>
                                <wps:cNvPr id="384562552" name="Freihandform 384562552">
                                  <a:extLst>
                                    <a:ext uri="{FF2B5EF4-FFF2-40B4-BE49-F238E27FC236}">
                                      <a16:creationId xmlns:a16="http://schemas.microsoft.com/office/drawing/2014/main" id="{B4C6F25F-4F57-26D6-8057-C93FCC6B1658}"/>
                                    </a:ext>
                                  </a:extLst>
                                </wps:cNvPr>
                                <wps:cNvSpPr/>
                                <wps:spPr>
                                  <a:xfrm flipV="1">
                                    <a:off x="1195938" y="719447"/>
                                    <a:ext cx="436597" cy="65034"/>
                                  </a:xfrm>
                                  <a:custGeom>
                                    <a:avLst/>
                                    <a:gdLst>
                                      <a:gd name="connsiteX0" fmla="*/ 0 w 436606"/>
                                      <a:gd name="connsiteY0" fmla="*/ 123591 h 123591"/>
                                      <a:gd name="connsiteX1" fmla="*/ 205946 w 436606"/>
                                      <a:gd name="connsiteY1" fmla="*/ 23 h 123591"/>
                                      <a:gd name="connsiteX2" fmla="*/ 436606 w 436606"/>
                                      <a:gd name="connsiteY2" fmla="*/ 115353 h 123591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</a:cxnLst>
                                    <a:rect l="l" t="t" r="r" b="b"/>
                                    <a:pathLst>
                                      <a:path w="436606" h="123591">
                                        <a:moveTo>
                                          <a:pt x="0" y="123591"/>
                                        </a:moveTo>
                                        <a:cubicBezTo>
                                          <a:pt x="66589" y="62493"/>
                                          <a:pt x="133178" y="1396"/>
                                          <a:pt x="205946" y="23"/>
                                        </a:cubicBezTo>
                                        <a:cubicBezTo>
                                          <a:pt x="278714" y="-1350"/>
                                          <a:pt x="357660" y="57001"/>
                                          <a:pt x="436606" y="115353"/>
                                        </a:cubicBezTo>
                                      </a:path>
                                    </a:pathLst>
                                  </a:custGeom>
                                  <a:noFill/>
                                  <a:ln w="6350">
                                    <a:solidFill>
                                      <a:schemeClr val="bg1">
                                        <a:lumMod val="65000"/>
                                      </a:schemeClr>
                                    </a:solidFill>
                                    <a:headEnd type="none" w="med" len="med"/>
                                    <a:tailEnd type="triangle" w="med" len="med"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tlCol="0" anchor="ctr"/>
                              </wps:wsp>
                            </wpg:grpSp>
                            <wps:wsp>
                              <wps:cNvPr id="1706829609" name="Textfeld 268">
                                <a:extLst>
                                  <a:ext uri="{FF2B5EF4-FFF2-40B4-BE49-F238E27FC236}">
                                    <a16:creationId xmlns:a16="http://schemas.microsoft.com/office/drawing/2014/main" id="{1D92CA50-D56B-92AE-F037-146CB274CAF1}"/>
                                  </a:ext>
                                </a:extLst>
                              </wps:cNvPr>
                              <wps:cNvSpPr txBox="1"/>
                              <wps:spPr>
                                <a:xfrm>
                                  <a:off x="1235668" y="-16418"/>
                                  <a:ext cx="385445" cy="269240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14:paraId="6D0361B9" w14:textId="77777777" w:rsidR="00312538" w:rsidRDefault="00312538" w:rsidP="00312538">
                                    <w:pPr>
                                      <w:rPr>
                                        <w:rFonts w:hAnsi="Calibri"/>
                                        <w:color w:val="595959" w:themeColor="text1" w:themeTint="A6"/>
                                        <w:kern w:val="24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hAnsi="Calibri"/>
                                        <w:color w:val="595959" w:themeColor="text1" w:themeTint="A6"/>
                                        <w:kern w:val="24"/>
                                        <w:sz w:val="18"/>
                                        <w:szCs w:val="18"/>
                                      </w:rPr>
                                      <w:t>· 11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sp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435049247" name="Grafik 1435049247">
                                  <a:extLst>
                                    <a:ext uri="{FF2B5EF4-FFF2-40B4-BE49-F238E27FC236}">
                                      <a16:creationId xmlns:a16="http://schemas.microsoft.com/office/drawing/2014/main" id="{CDE2D594-1035-0A94-9AEC-778C5D453E20}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0" cstate="print">
                                  <a:duotone>
                                    <a:schemeClr val="accent3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" r="4035" b="51794"/>
                                <a:stretch>
                                  <a:fillRect/>
                                </a:stretch>
                              </pic:blipFill>
                              <pic:spPr>
                                <a:xfrm flipV="1">
                                  <a:off x="1488277" y="524987"/>
                                  <a:ext cx="263284" cy="1840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14404161" name="Grafik 514404161">
                                  <a:extLst>
                                    <a:ext uri="{FF2B5EF4-FFF2-40B4-BE49-F238E27FC236}">
                                      <a16:creationId xmlns:a16="http://schemas.microsoft.com/office/drawing/2014/main" id="{9EAA5644-B9E4-4A69-C557-715063E7C97B}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duotone>
                                    <a:schemeClr val="accent3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" r="4035" b="51794"/>
                                <a:stretch>
                                  <a:fillRect/>
                                </a:stretch>
                              </pic:blipFill>
                              <pic:spPr>
                                <a:xfrm flipV="1">
                                  <a:off x="1494206" y="283781"/>
                                  <a:ext cx="263284" cy="1840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32385405" name="Textfeld 271">
                                <a:extLst>
                                  <a:ext uri="{FF2B5EF4-FFF2-40B4-BE49-F238E27FC236}">
                                    <a16:creationId xmlns:a16="http://schemas.microsoft.com/office/drawing/2014/main" id="{9B8ED7D7-FD5D-2926-7784-E262B9FD2AAF}"/>
                                  </a:ext>
                                </a:extLst>
                              </wps:cNvPr>
                              <wps:cNvSpPr txBox="1"/>
                              <wps:spPr>
                                <a:xfrm>
                                  <a:off x="1266123" y="736883"/>
                                  <a:ext cx="379730" cy="269240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14:paraId="75E1D715" w14:textId="77777777" w:rsidR="00312538" w:rsidRDefault="00312538" w:rsidP="00312538">
                                    <w:pPr>
                                      <w:rPr>
                                        <w:rFonts w:hAnsi="Calibri"/>
                                        <w:color w:val="595959" w:themeColor="text1" w:themeTint="A6"/>
                                        <w:kern w:val="24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hAnsi="Calibri"/>
                                        <w:color w:val="595959" w:themeColor="text1" w:themeTint="A6"/>
                                        <w:kern w:val="24"/>
                                        <w:sz w:val="18"/>
                                        <w:szCs w:val="18"/>
                                      </w:rPr>
                                      <w:t>· 11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28409D" id="Gruppieren 266" o:spid="_x0000_s1676" style="position:absolute;margin-left:110.5pt;margin-top:9.4pt;width:55.3pt;height:80.45pt;z-index:253638656;mso-height-relative:margin" coordorigin="10546,-164" coordsize="7028,1022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">
                      <v:group id="Gruppieren 1027012339" o:spid="_x0000_s1677" style="position:absolute;left:10546;top:1900;width:6922;height:5944" coordorigin="10546,1900" coordsize="6922,594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">
                        <v:shape id="Textfeld 3" o:spid="_x0000_s1678" type="#_x0000_t202" style="position:absolute;left:15165;top:3091;width:2279;height:184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" filled="f" stroked="f" strokeweight=".5pt">
                          <v:textbox style="mso-fit-shape-to-text:t" inset="0,0,0,0">
                            <w:txbxContent>
                              <w:p w14:paraId="29DEEB8A" w14:textId="77777777" w:rsidR="00312538" w:rsidRPr="00312538" w:rsidRDefault="00312538" w:rsidP="00312538">
                                <w:pPr>
                                  <w:jc w:val="center"/>
                                  <w:rPr>
                                    <w:rFonts w:ascii="Calibri" w:eastAsia="Calibri" w:hAnsi="Calibri"/>
                                    <w:color w:val="FFFFFF" w:themeColor="background1"/>
                                    <w:kern w:val="24"/>
                                  </w:rPr>
                                </w:pPr>
                                <w:r w:rsidRPr="00312538">
                                  <w:rPr>
                                    <w:rFonts w:ascii="Calibri" w:eastAsia="Calibri" w:hAnsi="Calibri"/>
                                    <w:color w:val="FFFFFF" w:themeColor="background1"/>
                                    <w:kern w:val="24"/>
                                  </w:rPr>
                                  <w:t>6</w:t>
                                </w:r>
                              </w:p>
                            </w:txbxContent>
                          </v:textbox>
                        </v:shape>
                        <v:shape id="Textfeld 3" o:spid="_x0000_s1679" type="#_x0000_t202" style="position:absolute;left:15148;top:5032;width:2320;height:163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" filled="f" stroked="f" strokeweight=".5pt">
                          <v:textbox inset="0,0,0,0">
                            <w:txbxContent>
                              <w:p w14:paraId="37B37E5B" w14:textId="77777777" w:rsidR="00312538" w:rsidRDefault="00312538" w:rsidP="00312538">
                                <w:pPr>
                                  <w:jc w:val="center"/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</w:rPr>
                                  <w:t>12</w:t>
                                </w:r>
                              </w:p>
                            </w:txbxContent>
                          </v:textbox>
                        </v:shape>
                        <v:line id="Gerade Verbindung 1635672861" o:spid="_x0000_s1680" style="position:absolute;visibility:visible;mso-wrap-style:square" from="15270,4985" to="17347,498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" strokecolor="black [3213]" strokeweight="1pt">
                          <v:stroke joinstyle="miter"/>
                          <o:lock v:ext="edit" shapetype="f"/>
                        </v:line>
                        <v:group id="Gruppieren 1080442858" o:spid="_x0000_s1681" style="position:absolute;left:10546;top:3039;width:2320;height:3656" coordorigin="10546,3039" coordsize="2320,365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">
                          <v:shape id="Textfeld 3" o:spid="_x0000_s1682" type="#_x0000_t202" style="position:absolute;left:10566;top:3039;width:2280;height:184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" filled="f" stroked="f" strokeweight=".5pt">
                            <v:textbox style="mso-fit-shape-to-text:t" inset="0,0,0,0">
                              <w:txbxContent>
                                <w:p w14:paraId="230AD029" w14:textId="77777777" w:rsidR="00312538" w:rsidRDefault="00312538" w:rsidP="00312538">
                                  <w:pPr>
                                    <w:jc w:val="center"/>
                                    <w:rPr>
                                      <w:rFonts w:ascii="Calibri" w:eastAsia="Calibri" w:hAnsi="Calibri"/>
                                      <w:color w:val="000000"/>
                                      <w:kern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/>
                                      <w:color w:val="000000"/>
                                      <w:kern w:val="24"/>
                                    </w:rPr>
                                    <w:t>5</w:t>
                                  </w:r>
                                </w:p>
                              </w:txbxContent>
                            </v:textbox>
                          </v:shape>
                          <v:shape id="Textfeld 3" o:spid="_x0000_s1683" type="#_x0000_t202" style="position:absolute;left:10546;top:5062;width:2320;height:163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" filled="f" stroked="f" strokeweight=".5pt">
                            <v:textbox inset="0,0,0,0">
                              <w:txbxContent>
                                <w:p w14:paraId="7043E5D0" w14:textId="77777777" w:rsidR="00312538" w:rsidRDefault="00312538" w:rsidP="00312538">
                                  <w:pPr>
                                    <w:jc w:val="center"/>
                                    <w:rPr>
                                      <w:rFonts w:ascii="Calibri" w:eastAsia="Calibri" w:hAnsi="Calibri"/>
                                      <w:color w:val="000000"/>
                                      <w:kern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/>
                                      <w:color w:val="000000"/>
                                      <w:kern w:val="24"/>
                                    </w:rPr>
                                    <w:t>8</w:t>
                                  </w:r>
                                </w:p>
                              </w:txbxContent>
                            </v:textbox>
                          </v:shape>
                          <v:line id="Gerade Verbindung 664137957" o:spid="_x0000_s1684" style="position:absolute;visibility:visible;mso-wrap-style:square" from="10986,4933" to="12426,493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" strokecolor="black [3213]" strokeweight="1pt">
                            <v:stroke joinstyle="miter"/>
                            <o:lock v:ext="edit" shapetype="f"/>
                          </v:line>
                        </v:group>
                        <v:shape id="Textfeld 398" o:spid="_x0000_s1685" type="#_x0000_t202" style="position:absolute;left:13177;top:3578;width:2238;height:251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" filled="f" stroked="f" strokeweight=".5pt">
                          <v:textbox inset="1mm">
                            <w:txbxContent>
                              <w:p w14:paraId="27E3A95E" w14:textId="77777777" w:rsidR="00312538" w:rsidRDefault="00312538" w:rsidP="00312538">
                                <w:pPr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>=</w:t>
                                </w:r>
                                <w:r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</w:rPr>
                                  <w:t xml:space="preserve">     </w:t>
                                </w:r>
                              </w:p>
                            </w:txbxContent>
                          </v:textbox>
                        </v:shape>
                        <v:shape id="Freihandform 1639268640" o:spid="_x0000_s1686" style="position:absolute;left:12000;top:1900;width:4366;height:624;visibility:visible;mso-wrap-style:square;v-text-anchor:middle" coordsize="436606,1235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" path="m,123591c66589,62493,133178,1396,205946,23v72768,-1373,151714,56978,230660,115330e" filled="f" strokecolor="#a5a5a5 [2092]" strokeweight=".5pt">
                          <v:stroke endarrow="block" joinstyle="miter"/>
                          <v:path arrowok="t" o:connecttype="custom" o:connectlocs="0,62381;205942,12;436597,58223" o:connectangles="0,0,0"/>
                        </v:shape>
                        <v:shape id="Freihandform 384562552" o:spid="_x0000_s1687" style="position:absolute;left:11959;top:7194;width:4366;height:650;flip:y;visibility:visible;mso-wrap-style:square;v-text-anchor:middle" coordsize="436606,1235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" path="m,123591c66589,62493,133178,1396,205946,23v72768,-1373,151714,56978,230660,115330e" filled="f" strokecolor="#a5a5a5 [2092]" strokeweight=".5pt">
                          <v:stroke endarrow="block" joinstyle="miter"/>
                          <v:path arrowok="t" o:connecttype="custom" o:connectlocs="0,65034;205942,12;436597,60699" o:connectangles="0,0,0"/>
                        </v:shape>
                      </v:group>
                      <v:shape id="Textfeld 268" o:spid="_x0000_s1688" type="#_x0000_t202" style="position:absolute;left:12356;top:-164;width:3855;height:269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" filled="f" stroked="f">
                        <v:textbox style="mso-fit-shape-to-text:t">
                          <w:txbxContent>
                            <w:p w14:paraId="6D0361B9" w14:textId="77777777" w:rsidR="00312538" w:rsidRDefault="00312538" w:rsidP="00312538">
                              <w:pPr>
                                <w:rPr>
                                  <w:rFonts w:hAnsi="Calibri"/>
                                  <w:color w:val="595959" w:themeColor="text1" w:themeTint="A6"/>
                                  <w:kern w:val="24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Ansi="Calibri"/>
                                  <w:color w:val="595959" w:themeColor="text1" w:themeTint="A6"/>
                                  <w:kern w:val="24"/>
                                  <w:sz w:val="18"/>
                                  <w:szCs w:val="18"/>
                                </w:rPr>
                                <w:t>· 11</w:t>
                              </w:r>
                            </w:p>
                          </w:txbxContent>
                        </v:textbox>
                      </v:shape>
                      <v:shape id="Grafik 1435049247" o:spid="_x0000_s1689" type="#_x0000_t75" style="position:absolute;left:14882;top:5249;width:2633;height:1841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">
                        <v:imagedata r:id="rId51" o:title="" cropbottom="33944f" cropleft="1f" cropright="2644f" recolortarget="#333 [1446]"/>
                      </v:shape>
                      <v:shape id="Grafik 514404161" o:spid="_x0000_s1690" type="#_x0000_t75" style="position:absolute;left:14942;top:2837;width:2632;height:1841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">
                        <v:imagedata r:id="rId25" o:title="" cropbottom="33944f" cropleft="1f" cropright="2644f" recolortarget="#333 [1446]"/>
                      </v:shape>
                      <v:shape id="Textfeld 271" o:spid="_x0000_s1691" type="#_x0000_t202" style="position:absolute;left:12661;top:7368;width:3797;height:269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" filled="f" stroked="f">
                        <v:textbox style="mso-fit-shape-to-text:t">
                          <w:txbxContent>
                            <w:p w14:paraId="75E1D715" w14:textId="77777777" w:rsidR="00312538" w:rsidRDefault="00312538" w:rsidP="00312538">
                              <w:pPr>
                                <w:rPr>
                                  <w:rFonts w:hAnsi="Calibri"/>
                                  <w:color w:val="595959" w:themeColor="text1" w:themeTint="A6"/>
                                  <w:kern w:val="24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Ansi="Calibri"/>
                                  <w:color w:val="595959" w:themeColor="text1" w:themeTint="A6"/>
                                  <w:kern w:val="24"/>
                                  <w:sz w:val="18"/>
                                  <w:szCs w:val="18"/>
                                </w:rPr>
                                <w:t>· 11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312538" w:rsidRPr="00312538">
              <w:rPr>
                <w:rFonts w:ascii="Calibri" w:hAnsi="Calibri"/>
                <w:noProof/>
                <w:color w:val="000000" w:themeColor="text1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3637632" behindDoc="0" locked="0" layoutInCell="1" allowOverlap="1" wp14:anchorId="552BFCD5" wp14:editId="7B8CB9D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124325</wp:posOffset>
                      </wp:positionV>
                      <wp:extent cx="702310" cy="1021850"/>
                      <wp:effectExtent l="0" t="0" r="0" b="0"/>
                      <wp:wrapNone/>
                      <wp:docPr id="266" name="Gruppieren 26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D2F7A5F4-6CA0-D8A2-321B-64EF9A2EC4AA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02310" cy="1021850"/>
                                <a:chOff x="0" y="-12973"/>
                                <a:chExt cx="702882" cy="1022337"/>
                              </a:xfrm>
                            </wpg:grpSpPr>
                            <wpg:grpSp>
                              <wpg:cNvPr id="580262620" name="Gruppieren 580262620">
                                <a:extLst>
                                  <a:ext uri="{FF2B5EF4-FFF2-40B4-BE49-F238E27FC236}">
                                    <a16:creationId xmlns:a16="http://schemas.microsoft.com/office/drawing/2014/main" id="{75587502-D87F-AD9A-0C06-1536095AE589}"/>
                                  </a:ext>
                                </a:extLst>
                              </wpg:cNvPr>
                              <wpg:cNvGrpSpPr/>
                              <wpg:grpSpPr>
                                <a:xfrm>
                                  <a:off x="0" y="193123"/>
                                  <a:ext cx="692268" cy="594406"/>
                                  <a:chOff x="0" y="193123"/>
                                  <a:chExt cx="692268" cy="594406"/>
                                </a:xfrm>
                              </wpg:grpSpPr>
                              <wps:wsp>
                                <wps:cNvPr id="1352506042" name="Textfeld 3">
                                  <a:extLst>
                                    <a:ext uri="{FF2B5EF4-FFF2-40B4-BE49-F238E27FC236}">
                                      <a16:creationId xmlns:a16="http://schemas.microsoft.com/office/drawing/2014/main" id="{F7D9B093-8915-E6BE-ADF5-5D9A49EC667B}"/>
                                    </a:ext>
                                  </a:extLst>
                                </wps:cNvPr>
                                <wps:cNvSpPr txBox="1"/>
                                <wps:spPr>
                                  <a:xfrm>
                                    <a:off x="461921" y="312241"/>
                                    <a:ext cx="227965" cy="1841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0993F3D8" w14:textId="77777777" w:rsidR="00312538" w:rsidRDefault="00312538" w:rsidP="00312538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  <w:t>6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spAutoFit/>
                                </wps:bodyPr>
                              </wps:wsp>
                              <wps:wsp>
                                <wps:cNvPr id="1702916003" name="Textfeld 3">
                                  <a:extLst>
                                    <a:ext uri="{FF2B5EF4-FFF2-40B4-BE49-F238E27FC236}">
                                      <a16:creationId xmlns:a16="http://schemas.microsoft.com/office/drawing/2014/main" id="{58B0EFE1-8B4C-3A9B-C109-576AE7BD1259}"/>
                                    </a:ext>
                                  </a:extLst>
                                </wps:cNvPr>
                                <wps:cNvSpPr txBox="1"/>
                                <wps:spPr>
                                  <a:xfrm>
                                    <a:off x="460262" y="506290"/>
                                    <a:ext cx="232006" cy="16343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37C98C09" w14:textId="77777777" w:rsidR="00312538" w:rsidRDefault="00312538" w:rsidP="00312538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  <w:t>12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42814921" name="Gerade Verbindung 142814921">
                                  <a:extLst>
                                    <a:ext uri="{FF2B5EF4-FFF2-40B4-BE49-F238E27FC236}">
                                      <a16:creationId xmlns:a16="http://schemas.microsoft.com/office/drawing/2014/main" id="{47524593-1F54-A5D0-82CD-0CAE7C39EDB5}"/>
                                    </a:ext>
                                  </a:extLst>
                                </wps:cNvPr>
                                <wps:cNvCnPr>
                                  <a:cxnSpLocks/>
                                </wps:cNvCnPr>
                                <wps:spPr>
                                  <a:xfrm>
                                    <a:off x="472436" y="501608"/>
                                    <a:ext cx="207657" cy="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g:grpSp>
                                <wpg:cNvPr id="201197751" name="Gruppieren 201197751">
                                  <a:extLst>
                                    <a:ext uri="{FF2B5EF4-FFF2-40B4-BE49-F238E27FC236}">
                                      <a16:creationId xmlns:a16="http://schemas.microsoft.com/office/drawing/2014/main" id="{C12D62EC-333B-492C-14DD-85052A4446B4}"/>
                                    </a:ext>
                                  </a:extLst>
                                </wpg:cNvPr>
                                <wpg:cNvGrpSpPr/>
                                <wpg:grpSpPr>
                                  <a:xfrm>
                                    <a:off x="0" y="307042"/>
                                    <a:ext cx="232006" cy="365544"/>
                                    <a:chOff x="0" y="307041"/>
                                    <a:chExt cx="232011" cy="365831"/>
                                  </a:xfrm>
                                </wpg:grpSpPr>
                                <wps:wsp>
                                  <wps:cNvPr id="581947524" name="Textfeld 3">
                                    <a:extLst>
                                      <a:ext uri="{FF2B5EF4-FFF2-40B4-BE49-F238E27FC236}">
                                        <a16:creationId xmlns:a16="http://schemas.microsoft.com/office/drawing/2014/main" id="{61B49A60-3E7E-0739-9F7A-68BFFC28A593}"/>
                                      </a:ext>
                                    </a:extLst>
                                  </wps:cNvPr>
                                  <wps:cNvSpPr txBox="1"/>
                                  <wps:spPr>
                                    <a:xfrm>
                                      <a:off x="2044" y="307041"/>
                                      <a:ext cx="227970" cy="1842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16ABCAC3" w14:textId="77777777" w:rsidR="00312538" w:rsidRDefault="00312538" w:rsidP="00312538">
                                        <w:pPr>
                                          <w:jc w:val="center"/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</w:rPr>
                                        </w:pPr>
                                        <w:r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</w:rPr>
                                          <w:t>8</w:t>
                                        </w:r>
                                      </w:p>
                                    </w:txbxContent>
                                  </wps:txbx>
                                  <wps:bodyPr rot="0" spcFirstLastPara="0" vert="horz" wrap="square" lIns="0" tIns="0" rIns="0" bIns="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spAutoFit/>
                                  </wps:bodyPr>
                                </wps:wsp>
                                <wps:wsp>
                                  <wps:cNvPr id="1044384827" name="Textfeld 3">
                                    <a:extLst>
                                      <a:ext uri="{FF2B5EF4-FFF2-40B4-BE49-F238E27FC236}">
                                        <a16:creationId xmlns:a16="http://schemas.microsoft.com/office/drawing/2014/main" id="{544C07E0-2FAA-14E7-3CC4-B8C20573AE50}"/>
                                      </a:ext>
                                    </a:extLst>
                                  </wps:cNvPr>
                                  <wps:cNvSpPr txBox="1"/>
                                  <wps:spPr>
                                    <a:xfrm>
                                      <a:off x="0" y="509307"/>
                                      <a:ext cx="232011" cy="1635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0C6D27ED" w14:textId="77777777" w:rsidR="00312538" w:rsidRDefault="00312538" w:rsidP="00312538">
                                        <w:pPr>
                                          <w:jc w:val="center"/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</w:rPr>
                                        </w:pPr>
                                        <w:r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</w:rPr>
                                          <w:t>11</w:t>
                                        </w:r>
                                      </w:p>
                                    </w:txbxContent>
                                  </wps:txbx>
                                  <wps:bodyPr rot="0" spcFirstLastPara="0" vert="horz" wrap="square" lIns="0" tIns="0" rIns="0" bIns="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1852100605" name="Gerade Verbindung 1852100605">
                                    <a:extLst>
                                      <a:ext uri="{FF2B5EF4-FFF2-40B4-BE49-F238E27FC236}">
                                        <a16:creationId xmlns:a16="http://schemas.microsoft.com/office/drawing/2014/main" id="{76A71B35-7685-E8EF-54FF-F46D8D08E178}"/>
                                      </a:ext>
                                    </a:extLst>
                                  </wps:cNvPr>
                                  <wps:cNvCnPr>
                                    <a:cxnSpLocks/>
                                  </wps:cNvCnPr>
                                  <wps:spPr>
                                    <a:xfrm>
                                      <a:off x="44005" y="496383"/>
                                      <a:ext cx="144000" cy="0"/>
                                    </a:xfrm>
                                    <a:prstGeom prst="line">
                                      <a:avLst/>
                                    </a:prstGeom>
                                    <a:ln w="1270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wpg:grpSp>
                              <wps:wsp>
                                <wps:cNvPr id="1526639881" name="Textfeld 398">
                                  <a:extLst>
                                    <a:ext uri="{FF2B5EF4-FFF2-40B4-BE49-F238E27FC236}">
                                      <a16:creationId xmlns:a16="http://schemas.microsoft.com/office/drawing/2014/main" id="{2A23028F-3B7A-ADDE-DA38-E6680183A713}"/>
                                    </a:ext>
                                  </a:extLst>
                                </wps:cNvPr>
                                <wps:cNvSpPr txBox="1"/>
                                <wps:spPr>
                                  <a:xfrm>
                                    <a:off x="263167" y="360911"/>
                                    <a:ext cx="223738" cy="25180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12FC4256" w14:textId="77777777" w:rsidR="00312538" w:rsidRDefault="00312538" w:rsidP="00312538">
                                      <w:pP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  <w:sz w:val="28"/>
                                          <w:szCs w:val="28"/>
                                        </w:rPr>
                                        <w:t>=</w:t>
                                      </w:r>
                                      <w: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  <w:t xml:space="preserve">     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3600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41565519" name="Freihandform 1341565519">
                                  <a:extLst>
                                    <a:ext uri="{FF2B5EF4-FFF2-40B4-BE49-F238E27FC236}">
                                      <a16:creationId xmlns:a16="http://schemas.microsoft.com/office/drawing/2014/main" id="{D293C884-8B7F-BF82-07A2-F46DF3709902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145451" y="193123"/>
                                    <a:ext cx="436597" cy="62381"/>
                                  </a:xfrm>
                                  <a:custGeom>
                                    <a:avLst/>
                                    <a:gdLst>
                                      <a:gd name="connsiteX0" fmla="*/ 0 w 436606"/>
                                      <a:gd name="connsiteY0" fmla="*/ 123591 h 123591"/>
                                      <a:gd name="connsiteX1" fmla="*/ 205946 w 436606"/>
                                      <a:gd name="connsiteY1" fmla="*/ 23 h 123591"/>
                                      <a:gd name="connsiteX2" fmla="*/ 436606 w 436606"/>
                                      <a:gd name="connsiteY2" fmla="*/ 115353 h 123591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</a:cxnLst>
                                    <a:rect l="l" t="t" r="r" b="b"/>
                                    <a:pathLst>
                                      <a:path w="436606" h="123591">
                                        <a:moveTo>
                                          <a:pt x="0" y="123591"/>
                                        </a:moveTo>
                                        <a:cubicBezTo>
                                          <a:pt x="66589" y="62493"/>
                                          <a:pt x="133178" y="1396"/>
                                          <a:pt x="205946" y="23"/>
                                        </a:cubicBezTo>
                                        <a:cubicBezTo>
                                          <a:pt x="278714" y="-1350"/>
                                          <a:pt x="357660" y="57001"/>
                                          <a:pt x="436606" y="115353"/>
                                        </a:cubicBezTo>
                                      </a:path>
                                    </a:pathLst>
                                  </a:custGeom>
                                  <a:noFill/>
                                  <a:ln w="6350">
                                    <a:solidFill>
                                      <a:schemeClr val="bg1">
                                        <a:lumMod val="65000"/>
                                      </a:schemeClr>
                                    </a:solidFill>
                                    <a:headEnd type="none" w="med" len="med"/>
                                    <a:tailEnd type="triangle" w="med" len="med"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tlCol="0" anchor="ctr"/>
                              </wps:wsp>
                              <wps:wsp>
                                <wps:cNvPr id="1236588720" name="Freihandform 1236588720">
                                  <a:extLst>
                                    <a:ext uri="{FF2B5EF4-FFF2-40B4-BE49-F238E27FC236}">
                                      <a16:creationId xmlns:a16="http://schemas.microsoft.com/office/drawing/2014/main" id="{151DE520-F157-474B-6F55-44F7721D5851}"/>
                                    </a:ext>
                                  </a:extLst>
                                </wps:cNvPr>
                                <wps:cNvSpPr/>
                                <wps:spPr>
                                  <a:xfrm flipV="1">
                                    <a:off x="141330" y="722495"/>
                                    <a:ext cx="436597" cy="65034"/>
                                  </a:xfrm>
                                  <a:custGeom>
                                    <a:avLst/>
                                    <a:gdLst>
                                      <a:gd name="connsiteX0" fmla="*/ 0 w 436606"/>
                                      <a:gd name="connsiteY0" fmla="*/ 123591 h 123591"/>
                                      <a:gd name="connsiteX1" fmla="*/ 205946 w 436606"/>
                                      <a:gd name="connsiteY1" fmla="*/ 23 h 123591"/>
                                      <a:gd name="connsiteX2" fmla="*/ 436606 w 436606"/>
                                      <a:gd name="connsiteY2" fmla="*/ 115353 h 123591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</a:cxnLst>
                                    <a:rect l="l" t="t" r="r" b="b"/>
                                    <a:pathLst>
                                      <a:path w="436606" h="123591">
                                        <a:moveTo>
                                          <a:pt x="0" y="123591"/>
                                        </a:moveTo>
                                        <a:cubicBezTo>
                                          <a:pt x="66589" y="62493"/>
                                          <a:pt x="133178" y="1396"/>
                                          <a:pt x="205946" y="23"/>
                                        </a:cubicBezTo>
                                        <a:cubicBezTo>
                                          <a:pt x="278714" y="-1350"/>
                                          <a:pt x="357660" y="57001"/>
                                          <a:pt x="436606" y="115353"/>
                                        </a:cubicBezTo>
                                      </a:path>
                                    </a:pathLst>
                                  </a:custGeom>
                                  <a:noFill/>
                                  <a:ln w="6350">
                                    <a:solidFill>
                                      <a:schemeClr val="bg1">
                                        <a:lumMod val="65000"/>
                                      </a:schemeClr>
                                    </a:solidFill>
                                    <a:headEnd type="none" w="med" len="med"/>
                                    <a:tailEnd type="triangle" w="med" len="med"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tlCol="0" anchor="ctr"/>
                              </wps:wsp>
                            </wpg:grpSp>
                            <wps:wsp>
                              <wps:cNvPr id="739102621" name="Textfeld 256">
                                <a:extLst>
                                  <a:ext uri="{FF2B5EF4-FFF2-40B4-BE49-F238E27FC236}">
                                    <a16:creationId xmlns:a16="http://schemas.microsoft.com/office/drawing/2014/main" id="{512C12F8-DB14-CA85-370D-4642F9274DB8}"/>
                                  </a:ext>
                                </a:extLst>
                              </wps:cNvPr>
                              <wps:cNvSpPr txBox="1"/>
                              <wps:spPr>
                                <a:xfrm>
                                  <a:off x="211515" y="-12973"/>
                                  <a:ext cx="302260" cy="269240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14:paraId="2653088C" w14:textId="77777777" w:rsidR="00312538" w:rsidRDefault="00312538" w:rsidP="00312538">
                                    <w:pPr>
                                      <w:rPr>
                                        <w:rFonts w:hAnsi="Calibri"/>
                                        <w:color w:val="595959" w:themeColor="text1" w:themeTint="A6"/>
                                        <w:kern w:val="24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hAnsi="Calibri"/>
                                        <w:color w:val="595959" w:themeColor="text1" w:themeTint="A6"/>
                                        <w:kern w:val="24"/>
                                        <w:sz w:val="18"/>
                                        <w:szCs w:val="18"/>
                                      </w:rPr>
                                      <w:t>· 8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sp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452454975" name="Grafik 1452454975">
                                  <a:extLst>
                                    <a:ext uri="{FF2B5EF4-FFF2-40B4-BE49-F238E27FC236}">
                                      <a16:creationId xmlns:a16="http://schemas.microsoft.com/office/drawing/2014/main" id="{9C218416-5DF2-3E4F-A6DC-B57971934E6A}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0" cstate="print">
                                  <a:duotone>
                                    <a:schemeClr val="accent3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" r="4035" b="51794"/>
                                <a:stretch>
                                  <a:fillRect/>
                                </a:stretch>
                              </pic:blipFill>
                              <pic:spPr>
                                <a:xfrm flipV="1">
                                  <a:off x="433669" y="528035"/>
                                  <a:ext cx="263284" cy="1840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81689599" name="Grafik 481689599">
                                  <a:extLst>
                                    <a:ext uri="{FF2B5EF4-FFF2-40B4-BE49-F238E27FC236}">
                                      <a16:creationId xmlns:a16="http://schemas.microsoft.com/office/drawing/2014/main" id="{C5AF9A58-AA00-9131-5FDB-4E1C6435FC59}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duotone>
                                    <a:schemeClr val="accent3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" r="4035" b="51794"/>
                                <a:stretch>
                                  <a:fillRect/>
                                </a:stretch>
                              </pic:blipFill>
                              <pic:spPr>
                                <a:xfrm flipV="1">
                                  <a:off x="439598" y="286829"/>
                                  <a:ext cx="263284" cy="1840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96589771" name="Textfeld 264">
                                <a:extLst>
                                  <a:ext uri="{FF2B5EF4-FFF2-40B4-BE49-F238E27FC236}">
                                    <a16:creationId xmlns:a16="http://schemas.microsoft.com/office/drawing/2014/main" id="{A50633E7-198A-C15F-E96B-5DC18CA8F9D7}"/>
                                  </a:ext>
                                </a:extLst>
                              </wps:cNvPr>
                              <wps:cNvSpPr txBox="1"/>
                              <wps:spPr>
                                <a:xfrm>
                                  <a:off x="211515" y="740124"/>
                                  <a:ext cx="302260" cy="269240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14:paraId="54EF5422" w14:textId="77777777" w:rsidR="00312538" w:rsidRDefault="00312538" w:rsidP="00312538">
                                    <w:pPr>
                                      <w:rPr>
                                        <w:rFonts w:hAnsi="Calibri"/>
                                        <w:color w:val="595959" w:themeColor="text1" w:themeTint="A6"/>
                                        <w:kern w:val="24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hAnsi="Calibri"/>
                                        <w:color w:val="595959" w:themeColor="text1" w:themeTint="A6"/>
                                        <w:kern w:val="24"/>
                                        <w:sz w:val="18"/>
                                        <w:szCs w:val="18"/>
                                      </w:rPr>
                                      <w:t>· 8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52BFCD5" id="Gruppieren 265" o:spid="_x0000_s1692" style="position:absolute;margin-left:18pt;margin-top:9.8pt;width:55.3pt;height:80.45pt;z-index:253637632;mso-height-relative:margin" coordorigin=",-129" coordsize="7028,10223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">
                      <v:group id="Gruppieren 580262620" o:spid="_x0000_s1693" style="position:absolute;top:1931;width:6922;height:5944" coordorigin=",1931" coordsize="6922,594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">
                        <v:shape id="Textfeld 3" o:spid="_x0000_s1694" type="#_x0000_t202" style="position:absolute;left:4619;top:3122;width:2279;height:184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" filled="f" stroked="f" strokeweight=".5pt">
                          <v:textbox style="mso-fit-shape-to-text:t" inset="0,0,0,0">
                            <w:txbxContent>
                              <w:p w14:paraId="0993F3D8" w14:textId="77777777" w:rsidR="00312538" w:rsidRDefault="00312538" w:rsidP="00312538">
                                <w:pPr>
                                  <w:jc w:val="center"/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</w:rPr>
                                  <w:t>6</w:t>
                                </w:r>
                              </w:p>
                            </w:txbxContent>
                          </v:textbox>
                        </v:shape>
                        <v:shape id="Textfeld 3" o:spid="_x0000_s1695" type="#_x0000_t202" style="position:absolute;left:4602;top:5062;width:2320;height:163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" filled="f" stroked="f" strokeweight=".5pt">
                          <v:textbox inset="0,0,0,0">
                            <w:txbxContent>
                              <w:p w14:paraId="37C98C09" w14:textId="77777777" w:rsidR="00312538" w:rsidRDefault="00312538" w:rsidP="00312538">
                                <w:pPr>
                                  <w:jc w:val="center"/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</w:rPr>
                                  <w:t>12</w:t>
                                </w:r>
                              </w:p>
                            </w:txbxContent>
                          </v:textbox>
                        </v:shape>
                        <v:line id="Gerade Verbindung 142814921" o:spid="_x0000_s1696" style="position:absolute;visibility:visible;mso-wrap-style:square" from="4724,5016" to="6800,501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" strokecolor="black [3213]" strokeweight="1pt">
                          <v:stroke joinstyle="miter"/>
                          <o:lock v:ext="edit" shapetype="f"/>
                        </v:line>
                        <v:group id="Gruppieren 201197751" o:spid="_x0000_s1697" style="position:absolute;top:3070;width:2320;height:3655" coordorigin=",3070" coordsize="2320,36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">
                          <v:shape id="Textfeld 3" o:spid="_x0000_s1698" type="#_x0000_t202" style="position:absolute;left:20;top:3070;width:2280;height:184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" filled="f" stroked="f" strokeweight=".5pt">
                            <v:textbox style="mso-fit-shape-to-text:t" inset="0,0,0,0">
                              <w:txbxContent>
                                <w:p w14:paraId="16ABCAC3" w14:textId="77777777" w:rsidR="00312538" w:rsidRDefault="00312538" w:rsidP="00312538">
                                  <w:pPr>
                                    <w:jc w:val="center"/>
                                    <w:rPr>
                                      <w:rFonts w:ascii="Calibri" w:eastAsia="Calibri" w:hAnsi="Calibri"/>
                                      <w:color w:val="000000"/>
                                      <w:kern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/>
                                      <w:color w:val="000000"/>
                                      <w:kern w:val="24"/>
                                    </w:rPr>
                                    <w:t>8</w:t>
                                  </w:r>
                                </w:p>
                              </w:txbxContent>
                            </v:textbox>
                          </v:shape>
                          <v:shape id="Textfeld 3" o:spid="_x0000_s1699" type="#_x0000_t202" style="position:absolute;top:5093;width:2320;height:163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" filled="f" stroked="f" strokeweight=".5pt">
                            <v:textbox inset="0,0,0,0">
                              <w:txbxContent>
                                <w:p w14:paraId="0C6D27ED" w14:textId="77777777" w:rsidR="00312538" w:rsidRDefault="00312538" w:rsidP="00312538">
                                  <w:pPr>
                                    <w:jc w:val="center"/>
                                    <w:rPr>
                                      <w:rFonts w:ascii="Calibri" w:eastAsia="Calibri" w:hAnsi="Calibri"/>
                                      <w:color w:val="000000"/>
                                      <w:kern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/>
                                      <w:color w:val="000000"/>
                                      <w:kern w:val="24"/>
                                    </w:rPr>
                                    <w:t>11</w:t>
                                  </w:r>
                                </w:p>
                              </w:txbxContent>
                            </v:textbox>
                          </v:shape>
                          <v:line id="Gerade Verbindung 1852100605" o:spid="_x0000_s1700" style="position:absolute;visibility:visible;mso-wrap-style:square" from="440,4963" to="1880,496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" strokecolor="black [3213]" strokeweight="1pt">
                            <v:stroke joinstyle="miter"/>
                            <o:lock v:ext="edit" shapetype="f"/>
                          </v:line>
                        </v:group>
                        <v:shape id="Textfeld 398" o:spid="_x0000_s1701" type="#_x0000_t202" style="position:absolute;left:2631;top:3609;width:2238;height:251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" filled="f" stroked="f" strokeweight=".5pt">
                          <v:textbox inset="1mm">
                            <w:txbxContent>
                              <w:p w14:paraId="12FC4256" w14:textId="77777777" w:rsidR="00312538" w:rsidRDefault="00312538" w:rsidP="00312538">
                                <w:pPr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>=</w:t>
                                </w:r>
                                <w:r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</w:rPr>
                                  <w:t xml:space="preserve">     </w:t>
                                </w:r>
                              </w:p>
                            </w:txbxContent>
                          </v:textbox>
                        </v:shape>
                        <v:shape id="Freihandform 1341565519" o:spid="_x0000_s1702" style="position:absolute;left:1454;top:1931;width:4366;height:624;visibility:visible;mso-wrap-style:square;v-text-anchor:middle" coordsize="436606,1235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" path="m,123591c66589,62493,133178,1396,205946,23v72768,-1373,151714,56978,230660,115330e" filled="f" strokecolor="#a5a5a5 [2092]" strokeweight=".5pt">
                          <v:stroke endarrow="block" joinstyle="miter"/>
                          <v:path arrowok="t" o:connecttype="custom" o:connectlocs="0,62381;205942,12;436597,58223" o:connectangles="0,0,0"/>
                        </v:shape>
                        <v:shape id="Freihandform 1236588720" o:spid="_x0000_s1703" style="position:absolute;left:1413;top:7224;width:4366;height:651;flip:y;visibility:visible;mso-wrap-style:square;v-text-anchor:middle" coordsize="436606,1235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" path="m,123591c66589,62493,133178,1396,205946,23v72768,-1373,151714,56978,230660,115330e" filled="f" strokecolor="#a5a5a5 [2092]" strokeweight=".5pt">
                          <v:stroke endarrow="block" joinstyle="miter"/>
                          <v:path arrowok="t" o:connecttype="custom" o:connectlocs="0,65034;205942,12;436597,60699" o:connectangles="0,0,0"/>
                        </v:shape>
                      </v:group>
                      <v:shape id="Textfeld 256" o:spid="_x0000_s1704" type="#_x0000_t202" style="position:absolute;left:2115;top:-129;width:3022;height:269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" filled="f" stroked="f">
                        <v:textbox style="mso-fit-shape-to-text:t">
                          <w:txbxContent>
                            <w:p w14:paraId="2653088C" w14:textId="77777777" w:rsidR="00312538" w:rsidRDefault="00312538" w:rsidP="00312538">
                              <w:pPr>
                                <w:rPr>
                                  <w:rFonts w:hAnsi="Calibri"/>
                                  <w:color w:val="595959" w:themeColor="text1" w:themeTint="A6"/>
                                  <w:kern w:val="24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Ansi="Calibri"/>
                                  <w:color w:val="595959" w:themeColor="text1" w:themeTint="A6"/>
                                  <w:kern w:val="24"/>
                                  <w:sz w:val="18"/>
                                  <w:szCs w:val="18"/>
                                </w:rPr>
                                <w:t>· 8</w:t>
                              </w:r>
                            </w:p>
                          </w:txbxContent>
                        </v:textbox>
                      </v:shape>
                      <v:shape id="Grafik 1452454975" o:spid="_x0000_s1705" type="#_x0000_t75" style="position:absolute;left:4336;top:5280;width:2633;height:1841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">
                        <v:imagedata r:id="rId51" o:title="" cropbottom="33944f" cropleft="1f" cropright="2644f" recolortarget="#333 [1446]"/>
                      </v:shape>
                      <v:shape id="Grafik 481689599" o:spid="_x0000_s1706" type="#_x0000_t75" style="position:absolute;left:4395;top:2868;width:2633;height:1841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">
                        <v:imagedata r:id="rId25" o:title="" cropbottom="33944f" cropleft="1f" cropright="2644f" recolortarget="#333 [1446]"/>
                      </v:shape>
                      <v:shape id="Textfeld 264" o:spid="_x0000_s1707" type="#_x0000_t202" style="position:absolute;left:2115;top:7401;width:3022;height:269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" filled="f" stroked="f">
                        <v:textbox style="mso-fit-shape-to-text:t">
                          <w:txbxContent>
                            <w:p w14:paraId="54EF5422" w14:textId="77777777" w:rsidR="00312538" w:rsidRDefault="00312538" w:rsidP="00312538">
                              <w:pPr>
                                <w:rPr>
                                  <w:rFonts w:hAnsi="Calibri"/>
                                  <w:color w:val="595959" w:themeColor="text1" w:themeTint="A6"/>
                                  <w:kern w:val="24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Ansi="Calibri"/>
                                  <w:color w:val="595959" w:themeColor="text1" w:themeTint="A6"/>
                                  <w:kern w:val="24"/>
                                  <w:sz w:val="18"/>
                                  <w:szCs w:val="18"/>
                                </w:rPr>
                                <w:t>· 8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330FD6" w:rsidRPr="009E7A07">
              <w:rPr>
                <w:rFonts w:ascii="Calibri" w:hAnsi="Calibri"/>
                <w:color w:val="000000" w:themeColor="text1"/>
                <w:szCs w:val="20"/>
              </w:rPr>
              <w:t xml:space="preserve">Erweitere die Brüche. </w:t>
            </w:r>
          </w:p>
          <w:p w14:paraId="0F55147C" w14:textId="05C72C85" w:rsidR="00312538" w:rsidRDefault="00312538" w:rsidP="0080323A">
            <w:pPr>
              <w:spacing w:line="240" w:lineRule="atLeast"/>
              <w:rPr>
                <w:rFonts w:ascii="Calibri" w:hAnsi="Calibri"/>
                <w:color w:val="000000" w:themeColor="text1"/>
                <w:szCs w:val="20"/>
              </w:rPr>
            </w:pPr>
          </w:p>
          <w:p w14:paraId="5FE7008A" w14:textId="3F92C265" w:rsidR="00312538" w:rsidRDefault="00312538" w:rsidP="0080323A">
            <w:pPr>
              <w:spacing w:line="240" w:lineRule="atLeast"/>
              <w:rPr>
                <w:rFonts w:ascii="Calibri" w:hAnsi="Calibri"/>
                <w:color w:val="000000" w:themeColor="text1"/>
                <w:szCs w:val="20"/>
              </w:rPr>
            </w:pPr>
          </w:p>
          <w:p w14:paraId="4A920D0E" w14:textId="5CFE245E" w:rsidR="00312538" w:rsidRDefault="00312538" w:rsidP="0080323A">
            <w:pPr>
              <w:spacing w:line="240" w:lineRule="atLeast"/>
              <w:rPr>
                <w:rFonts w:ascii="Calibri" w:hAnsi="Calibri"/>
                <w:color w:val="000000" w:themeColor="text1"/>
                <w:szCs w:val="20"/>
              </w:rPr>
            </w:pPr>
          </w:p>
          <w:p w14:paraId="3CCF1DC0" w14:textId="77777777" w:rsidR="00312538" w:rsidRDefault="00312538" w:rsidP="0080323A">
            <w:pPr>
              <w:spacing w:line="240" w:lineRule="atLeast"/>
              <w:rPr>
                <w:rFonts w:ascii="Calibri" w:hAnsi="Calibri"/>
                <w:color w:val="000000" w:themeColor="text1"/>
                <w:szCs w:val="20"/>
              </w:rPr>
            </w:pPr>
          </w:p>
          <w:p w14:paraId="399CB0D6" w14:textId="7CBDF800" w:rsidR="00312538" w:rsidRPr="0003719B" w:rsidRDefault="00312538" w:rsidP="0080323A">
            <w:pPr>
              <w:spacing w:line="240" w:lineRule="atLeast"/>
              <w:rPr>
                <w:rFonts w:ascii="Calibri" w:hAnsi="Calibri"/>
                <w:color w:val="000000" w:themeColor="text1"/>
                <w:szCs w:val="20"/>
              </w:rPr>
            </w:pPr>
          </w:p>
          <w:tbl>
            <w:tblPr>
              <w:tblStyle w:val="EinfacheTabelle4"/>
              <w:tblW w:w="0" w:type="auto"/>
              <w:tblLayout w:type="fixed"/>
              <w:tblLook w:val="0600" w:firstRow="0" w:lastRow="0" w:firstColumn="0" w:lastColumn="0" w:noHBand="1" w:noVBand="1"/>
            </w:tblPr>
            <w:tblGrid>
              <w:gridCol w:w="2006"/>
              <w:gridCol w:w="2006"/>
              <w:gridCol w:w="2007"/>
              <w:gridCol w:w="2007"/>
            </w:tblGrid>
            <w:tr w:rsidR="008C3488" w14:paraId="761264F1" w14:textId="77777777" w:rsidTr="0080323A">
              <w:tc>
                <w:tcPr>
                  <w:tcW w:w="2006" w:type="dxa"/>
                </w:tcPr>
                <w:p w14:paraId="51863E9D" w14:textId="2F0791E3" w:rsidR="008C3488" w:rsidRPr="00C63632" w:rsidRDefault="008C3488" w:rsidP="0080323A">
                  <w:pPr>
                    <w:spacing w:line="240" w:lineRule="atLeast"/>
                    <w:jc w:val="center"/>
                    <w:rPr>
                      <w:rFonts w:ascii="Calibri" w:hAnsi="Calibri"/>
                      <w:noProof/>
                      <w:position w:val="-22"/>
                    </w:rPr>
                  </w:pPr>
                </w:p>
              </w:tc>
              <w:tc>
                <w:tcPr>
                  <w:tcW w:w="2006" w:type="dxa"/>
                </w:tcPr>
                <w:p w14:paraId="261D011A" w14:textId="444EC5E8" w:rsidR="008C3488" w:rsidRPr="00C63632" w:rsidRDefault="008C3488" w:rsidP="0080323A">
                  <w:pPr>
                    <w:spacing w:line="240" w:lineRule="atLeast"/>
                    <w:jc w:val="center"/>
                    <w:rPr>
                      <w:rFonts w:ascii="Calibri" w:hAnsi="Calibri"/>
                      <w:noProof/>
                      <w:position w:val="-22"/>
                    </w:rPr>
                  </w:pPr>
                </w:p>
              </w:tc>
              <w:tc>
                <w:tcPr>
                  <w:tcW w:w="2007" w:type="dxa"/>
                </w:tcPr>
                <w:p w14:paraId="41C003C8" w14:textId="77777777" w:rsidR="008C3488" w:rsidRPr="00C63632" w:rsidRDefault="008C3488" w:rsidP="0080323A">
                  <w:pPr>
                    <w:spacing w:line="240" w:lineRule="atLeast"/>
                    <w:jc w:val="center"/>
                    <w:rPr>
                      <w:rFonts w:ascii="Calibri" w:hAnsi="Calibri"/>
                      <w:noProof/>
                      <w:position w:val="-22"/>
                    </w:rPr>
                  </w:pPr>
                </w:p>
              </w:tc>
              <w:tc>
                <w:tcPr>
                  <w:tcW w:w="2007" w:type="dxa"/>
                </w:tcPr>
                <w:p w14:paraId="7E5DF87A" w14:textId="14B16D5D" w:rsidR="008C3488" w:rsidRPr="00C63632" w:rsidRDefault="0069100A" w:rsidP="0080323A">
                  <w:pPr>
                    <w:spacing w:line="240" w:lineRule="atLeast"/>
                    <w:jc w:val="center"/>
                    <w:rPr>
                      <w:rFonts w:ascii="Calibri" w:hAnsi="Calibri"/>
                      <w:noProof/>
                      <w:position w:val="-22"/>
                    </w:rPr>
                  </w:pPr>
                  <w:r>
                    <w:rPr>
                      <w:noProof/>
                      <w14:ligatures w14:val="standardContextual"/>
                    </w:rPr>
                    <mc:AlternateContent>
                      <mc:Choice Requires="wpg">
                        <w:drawing>
                          <wp:anchor distT="0" distB="0" distL="114300" distR="114300" simplePos="0" relativeHeight="253128704" behindDoc="0" locked="0" layoutInCell="1" allowOverlap="1" wp14:anchorId="51963354" wp14:editId="2BACC5B4">
                            <wp:simplePos x="0" y="0"/>
                            <wp:positionH relativeFrom="column">
                              <wp:posOffset>532943</wp:posOffset>
                            </wp:positionH>
                            <wp:positionV relativeFrom="paragraph">
                              <wp:posOffset>63144</wp:posOffset>
                            </wp:positionV>
                            <wp:extent cx="578485" cy="729944"/>
                            <wp:effectExtent l="0" t="0" r="0" b="6985"/>
                            <wp:wrapNone/>
                            <wp:docPr id="600410801" name="Gruppieren 20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578485" cy="729944"/>
                                      <a:chOff x="0" y="0"/>
                                      <a:chExt cx="578485" cy="730210"/>
                                    </a:xfrm>
                                  </wpg:grpSpPr>
                                  <pic:pic xmlns:pic="http://schemas.openxmlformats.org/drawingml/2006/picture">
                                    <pic:nvPicPr>
                                      <pic:cNvPr id="1499574282" name="Grafik 4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115" cstate="print">
                                        <a:clrChange>
                                          <a:clrFrom>
                                            <a:srgbClr val="FFFFFF">
                                              <a:alpha val="0"/>
                                            </a:srgbClr>
                                          </a:clrFrom>
                                          <a:clrTo>
                                            <a:srgbClr val="FFFFFF">
                                              <a:alpha val="0"/>
                                            </a:srgbClr>
                                          </a:clrTo>
                                        </a:clrChange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78485" cy="62992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  <wps:wsp>
                                    <wps:cNvPr id="1415922421" name="Textfeld 12"/>
                                    <wps:cNvSpPr txBox="1"/>
                                    <wps:spPr>
                                      <a:xfrm>
                                        <a:off x="124874" y="583348"/>
                                        <a:ext cx="349885" cy="146862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44D94C52" w14:textId="77777777" w:rsidR="00330FD6" w:rsidRPr="008C3B54" w:rsidRDefault="00330FD6" w:rsidP="00330FD6">
                                          <w:pPr>
                                            <w:pStyle w:val="Transcript"/>
                                            <w:rPr>
                                              <w:sz w:val="18"/>
                                              <w:szCs w:val="16"/>
                                            </w:rPr>
                                          </w:pPr>
                                          <w:r w:rsidRPr="008C3B54">
                                            <w:rPr>
                                              <w:sz w:val="18"/>
                                              <w:szCs w:val="16"/>
                                            </w:rPr>
                                            <w:t>Jonas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group w14:anchorId="51963354" id="Gruppieren 20" o:spid="_x0000_s1708" style="position:absolute;left:0;text-align:left;margin-left:41.95pt;margin-top:4.95pt;width:45.55pt;height:57.5pt;z-index:253128704;mso-height-relative:margin" coordsize="5784,7302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">
                            <v:shape id="Grafik 4" o:spid="_x0000_s1709" type="#_x0000_t75" style="position:absolute;width:5784;height:629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">
                              <v:imagedata r:id="rId116" o:title="" chromakey="white"/>
                            </v:shape>
                            <v:shape id="_x0000_s1710" type="#_x0000_t202" style="position:absolute;left:1248;top:5833;width:3499;height:146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" filled="f" stroked="f" strokeweight=".5pt">
                              <v:textbox inset="0,0,0,0">
                                <w:txbxContent>
                                  <w:p w14:paraId="44D94C52" w14:textId="77777777" w:rsidR="00330FD6" w:rsidRPr="008C3B54" w:rsidRDefault="00330FD6" w:rsidP="00330FD6">
                                    <w:pPr>
                                      <w:pStyle w:val="Transcript"/>
                                      <w:rPr>
                                        <w:sz w:val="18"/>
                                        <w:szCs w:val="16"/>
                                      </w:rPr>
                                    </w:pPr>
                                    <w:r w:rsidRPr="008C3B54">
                                      <w:rPr>
                                        <w:sz w:val="18"/>
                                        <w:szCs w:val="16"/>
                                      </w:rPr>
                                      <w:t>Jonas</w:t>
                                    </w:r>
                                  </w:p>
                                </w:txbxContent>
                              </v:textbox>
                            </v:shape>
                          </v:group>
                        </w:pict>
                      </mc:Fallback>
                    </mc:AlternateContent>
                  </w:r>
                </w:p>
              </w:tc>
            </w:tr>
          </w:tbl>
          <w:p w14:paraId="175A3C1A" w14:textId="77777777" w:rsidR="00330FD6" w:rsidRPr="00D53CEA" w:rsidRDefault="00330FD6" w:rsidP="0080323A">
            <w:pPr>
              <w:spacing w:line="240" w:lineRule="atLeast"/>
            </w:pPr>
          </w:p>
        </w:tc>
      </w:tr>
      <w:tr w:rsidR="008C3488" w:rsidRPr="00D53CEA" w14:paraId="033E8FD9" w14:textId="77777777" w:rsidTr="005E3CBD">
        <w:tblPrEx>
          <w:tblLook w:val="0600" w:firstRow="0" w:lastRow="0" w:firstColumn="0" w:lastColumn="0" w:noHBand="1" w:noVBand="1"/>
        </w:tblPrEx>
        <w:trPr>
          <w:gridAfter w:val="1"/>
          <w:wAfter w:w="426" w:type="dxa"/>
          <w:trHeight w:val="1411"/>
        </w:trPr>
        <w:tc>
          <w:tcPr>
            <w:tcW w:w="709" w:type="dxa"/>
          </w:tcPr>
          <w:p w14:paraId="434312C2" w14:textId="7706313B" w:rsidR="008C3488" w:rsidRPr="00F4582F" w:rsidRDefault="008C3488" w:rsidP="008C3488">
            <w:pPr>
              <w:spacing w:line="240" w:lineRule="atLeast"/>
              <w:rPr>
                <w:noProof/>
              </w:rPr>
            </w:pPr>
            <w:r w:rsidRPr="00F4582F">
              <w:rPr>
                <w:noProof/>
              </w:rPr>
              <w:drawing>
                <wp:inline distT="0" distB="0" distL="0" distR="0" wp14:anchorId="439B98A6" wp14:editId="0B9CF336">
                  <wp:extent cx="361850" cy="273600"/>
                  <wp:effectExtent l="0" t="0" r="635" b="0"/>
                  <wp:docPr id="22325" name="Grafik 223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850" cy="27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" w:type="dxa"/>
          </w:tcPr>
          <w:p w14:paraId="7F3374BD" w14:textId="7E490202" w:rsidR="008C3488" w:rsidRDefault="008C3488" w:rsidP="008C3488">
            <w:pPr>
              <w:pStyle w:val="Nummerierung"/>
              <w:spacing w:line="240" w:lineRule="atLeast"/>
            </w:pPr>
            <w:r>
              <w:t>b)</w:t>
            </w:r>
          </w:p>
        </w:tc>
        <w:tc>
          <w:tcPr>
            <w:tcW w:w="8079" w:type="dxa"/>
          </w:tcPr>
          <w:p w14:paraId="3D82A154" w14:textId="10F3D049" w:rsidR="00334AB3" w:rsidRDefault="00334AB3" w:rsidP="00A42631">
            <w:pPr>
              <w:spacing w:line="240" w:lineRule="atLeast"/>
              <w:rPr>
                <w:rFonts w:ascii="Calibri" w:hAnsi="Calibri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3486080" behindDoc="0" locked="0" layoutInCell="1" allowOverlap="1" wp14:anchorId="748A43A7" wp14:editId="77AF4DC6">
                      <wp:simplePos x="0" y="0"/>
                      <wp:positionH relativeFrom="column">
                        <wp:posOffset>2927937</wp:posOffset>
                      </wp:positionH>
                      <wp:positionV relativeFrom="paragraph">
                        <wp:posOffset>19050</wp:posOffset>
                      </wp:positionV>
                      <wp:extent cx="161290" cy="299720"/>
                      <wp:effectExtent l="0" t="0" r="10160" b="5080"/>
                      <wp:wrapNone/>
                      <wp:docPr id="139" name="Gruppieren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290" cy="299720"/>
                                <a:chOff x="32847" y="12407"/>
                                <a:chExt cx="163236" cy="300989"/>
                              </a:xfrm>
                            </wpg:grpSpPr>
                            <wps:wsp>
                              <wps:cNvPr id="140" name="Textfeld 3"/>
                              <wps:cNvSpPr txBox="1"/>
                              <wps:spPr>
                                <a:xfrm>
                                  <a:off x="32847" y="12407"/>
                                  <a:ext cx="159954" cy="18439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0E8000" w14:textId="7CE7244E" w:rsidR="00334AB3" w:rsidRPr="00A42631" w:rsidRDefault="00334AB3" w:rsidP="00A42631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szCs w:val="18"/>
                                      </w:rPr>
                                      <w:t>7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41" name="Textfeld 3"/>
                              <wps:cNvSpPr txBox="1"/>
                              <wps:spPr>
                                <a:xfrm>
                                  <a:off x="32847" y="149454"/>
                                  <a:ext cx="163236" cy="1639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207E046" w14:textId="4A68CA15" w:rsidR="00334AB3" w:rsidRPr="00A42631" w:rsidRDefault="00334AB3" w:rsidP="00A42631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szCs w:val="18"/>
                                      </w:rPr>
                                      <w:t>9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" name="Gerade Verbindung 1"/>
                              <wps:cNvCnPr/>
                              <wps:spPr>
                                <a:xfrm>
                                  <a:off x="57419" y="179565"/>
                                  <a:ext cx="108468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48A43A7" id="_x0000_s1711" style="position:absolute;margin-left:230.55pt;margin-top:1.5pt;width:12.7pt;height:23.6pt;z-index:253486080;mso-width-relative:margin;mso-height-relative:margin" coordorigin="32847,12407" coordsize="163236,30098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">
                      <v:shape id="Textfeld 3" o:spid="_x0000_s1712" type="#_x0000_t202" style="position:absolute;left:32847;top:12407;width:159954;height:1843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" filled="f" stroked="f" strokeweight=".5pt">
                        <v:textbox style="mso-fit-shape-to-text:t" inset="0,0,0,0">
                          <w:txbxContent>
                            <w:p w14:paraId="1E0E8000" w14:textId="7CE7244E" w:rsidR="00334AB3" w:rsidRPr="00A42631" w:rsidRDefault="00334AB3" w:rsidP="00A42631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7</w:t>
                              </w:r>
                            </w:p>
                          </w:txbxContent>
                        </v:textbox>
                      </v:shape>
                      <v:shape id="Textfeld 3" o:spid="_x0000_s1713" type="#_x0000_t202" style="position:absolute;left:32847;top:149454;width:163236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" filled="f" stroked="f" strokeweight=".5pt">
                        <v:textbox inset="0,0,0,0">
                          <w:txbxContent>
                            <w:p w14:paraId="2207E046" w14:textId="4A68CA15" w:rsidR="00334AB3" w:rsidRPr="00A42631" w:rsidRDefault="00334AB3" w:rsidP="00A42631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9</w:t>
                              </w:r>
                            </w:p>
                          </w:txbxContent>
                        </v:textbox>
                      </v:shape>
                      <v:line id="Gerade Verbindung 1" o:spid="_x0000_s1714" style="position:absolute;visibility:visible;mso-wrap-style:square" from="57419,179565" to="165887,17956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" strokecolor="black [3213]" strokeweight="1pt">
                        <v:stroke joinstyle="miter"/>
                      </v:lin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3484032" behindDoc="0" locked="0" layoutInCell="1" allowOverlap="1" wp14:anchorId="4DD3B2C8" wp14:editId="37B3617A">
                      <wp:simplePos x="0" y="0"/>
                      <wp:positionH relativeFrom="column">
                        <wp:posOffset>2703030</wp:posOffset>
                      </wp:positionH>
                      <wp:positionV relativeFrom="paragraph">
                        <wp:posOffset>19154</wp:posOffset>
                      </wp:positionV>
                      <wp:extent cx="161290" cy="299720"/>
                      <wp:effectExtent l="0" t="0" r="10160" b="5080"/>
                      <wp:wrapNone/>
                      <wp:docPr id="135" name="Gruppieren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290" cy="299720"/>
                                <a:chOff x="32847" y="12407"/>
                                <a:chExt cx="163236" cy="300989"/>
                              </a:xfrm>
                            </wpg:grpSpPr>
                            <wps:wsp>
                              <wps:cNvPr id="136" name="Textfeld 3"/>
                              <wps:cNvSpPr txBox="1"/>
                              <wps:spPr>
                                <a:xfrm>
                                  <a:off x="32847" y="12407"/>
                                  <a:ext cx="159954" cy="18439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3691DB4" w14:textId="311D6A50" w:rsidR="00334AB3" w:rsidRPr="00A42631" w:rsidRDefault="00334AB3" w:rsidP="00A42631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A42631">
                                      <w:rPr>
                                        <w:sz w:val="18"/>
                                        <w:szCs w:val="18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7" name="Textfeld 3"/>
                              <wps:cNvSpPr txBox="1"/>
                              <wps:spPr>
                                <a:xfrm>
                                  <a:off x="32847" y="149454"/>
                                  <a:ext cx="163236" cy="1639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424F8F2" w14:textId="50843B01" w:rsidR="00334AB3" w:rsidRPr="00A42631" w:rsidRDefault="00334AB3" w:rsidP="00A42631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A42631">
                                      <w:rPr>
                                        <w:sz w:val="18"/>
                                        <w:szCs w:val="18"/>
                                      </w:rPr>
                                      <w:t>6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8" name="Gerade Verbindung 1"/>
                              <wps:cNvCnPr/>
                              <wps:spPr>
                                <a:xfrm>
                                  <a:off x="57419" y="179565"/>
                                  <a:ext cx="108468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DD3B2C8" id="_x0000_s1715" style="position:absolute;margin-left:212.85pt;margin-top:1.5pt;width:12.7pt;height:23.6pt;z-index:253484032;mso-width-relative:margin;mso-height-relative:margin" coordorigin="32847,12407" coordsize="163236,30098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">
                      <v:shape id="Textfeld 3" o:spid="_x0000_s1716" type="#_x0000_t202" style="position:absolute;left:32847;top:12407;width:159954;height:1843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" filled="f" stroked="f" strokeweight=".5pt">
                        <v:textbox style="mso-fit-shape-to-text:t" inset="0,0,0,0">
                          <w:txbxContent>
                            <w:p w14:paraId="03691DB4" w14:textId="311D6A50" w:rsidR="00334AB3" w:rsidRPr="00A42631" w:rsidRDefault="00334AB3" w:rsidP="00A42631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A42631">
                                <w:rPr>
                                  <w:sz w:val="18"/>
                                  <w:szCs w:val="18"/>
                                </w:rPr>
                                <w:t>4</w:t>
                              </w:r>
                            </w:p>
                          </w:txbxContent>
                        </v:textbox>
                      </v:shape>
                      <v:shape id="Textfeld 3" o:spid="_x0000_s1717" type="#_x0000_t202" style="position:absolute;left:32847;top:149454;width:163236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" filled="f" stroked="f" strokeweight=".5pt">
                        <v:textbox inset="0,0,0,0">
                          <w:txbxContent>
                            <w:p w14:paraId="4424F8F2" w14:textId="50843B01" w:rsidR="00334AB3" w:rsidRPr="00A42631" w:rsidRDefault="00334AB3" w:rsidP="00A42631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A42631">
                                <w:rPr>
                                  <w:sz w:val="18"/>
                                  <w:szCs w:val="18"/>
                                </w:rPr>
                                <w:t>6</w:t>
                              </w:r>
                            </w:p>
                          </w:txbxContent>
                        </v:textbox>
                      </v:shape>
                      <v:line id="Gerade Verbindung 1" o:spid="_x0000_s1718" style="position:absolute;visibility:visible;mso-wrap-style:square" from="57419,179565" to="165887,17956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" strokecolor="black [3213]" strokeweight="1pt">
                        <v:stroke joinstyle="miter"/>
                      </v:lin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3481984" behindDoc="0" locked="0" layoutInCell="1" allowOverlap="1" wp14:anchorId="64E0977B" wp14:editId="5893C32C">
                      <wp:simplePos x="0" y="0"/>
                      <wp:positionH relativeFrom="column">
                        <wp:posOffset>501401</wp:posOffset>
                      </wp:positionH>
                      <wp:positionV relativeFrom="paragraph">
                        <wp:posOffset>135831</wp:posOffset>
                      </wp:positionV>
                      <wp:extent cx="161290" cy="299720"/>
                      <wp:effectExtent l="0" t="0" r="10160" b="5080"/>
                      <wp:wrapNone/>
                      <wp:docPr id="131" name="Gruppieren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290" cy="299720"/>
                                <a:chOff x="32847" y="12407"/>
                                <a:chExt cx="163236" cy="300989"/>
                              </a:xfrm>
                            </wpg:grpSpPr>
                            <wps:wsp>
                              <wps:cNvPr id="132" name="Textfeld 3"/>
                              <wps:cNvSpPr txBox="1"/>
                              <wps:spPr>
                                <a:xfrm>
                                  <a:off x="32847" y="12407"/>
                                  <a:ext cx="159954" cy="18439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C7B1721" w14:textId="7BD87B30" w:rsidR="00334AB3" w:rsidRPr="0049551B" w:rsidRDefault="00334AB3" w:rsidP="00A42631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49551B">
                                      <w:rPr>
                                        <w:sz w:val="18"/>
                                        <w:szCs w:val="18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3" name="Textfeld 3"/>
                              <wps:cNvSpPr txBox="1"/>
                              <wps:spPr>
                                <a:xfrm>
                                  <a:off x="32847" y="149454"/>
                                  <a:ext cx="163236" cy="1639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F112EF6" w14:textId="3AFADADF" w:rsidR="00334AB3" w:rsidRPr="0049551B" w:rsidRDefault="00334AB3" w:rsidP="00A42631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49551B">
                                      <w:rPr>
                                        <w:sz w:val="18"/>
                                        <w:szCs w:val="18"/>
                                      </w:rPr>
                                      <w:t>6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4" name="Gerade Verbindung 1"/>
                              <wps:cNvCnPr/>
                              <wps:spPr>
                                <a:xfrm>
                                  <a:off x="57419" y="179565"/>
                                  <a:ext cx="108468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4E0977B" id="_x0000_s1719" style="position:absolute;margin-left:39.5pt;margin-top:10.7pt;width:12.7pt;height:23.6pt;z-index:253481984;mso-width-relative:margin;mso-height-relative:margin" coordorigin="32847,12407" coordsize="163236,30098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">
                      <v:shape id="Textfeld 3" o:spid="_x0000_s1720" type="#_x0000_t202" style="position:absolute;left:32847;top:12407;width:159954;height:1843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" filled="f" stroked="f" strokeweight=".5pt">
                        <v:textbox style="mso-fit-shape-to-text:t" inset="0,0,0,0">
                          <w:txbxContent>
                            <w:p w14:paraId="6C7B1721" w14:textId="7BD87B30" w:rsidR="00334AB3" w:rsidRPr="0049551B" w:rsidRDefault="00334AB3" w:rsidP="00A42631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49551B">
                                <w:rPr>
                                  <w:sz w:val="18"/>
                                  <w:szCs w:val="18"/>
                                </w:rPr>
                                <w:t>4</w:t>
                              </w:r>
                            </w:p>
                          </w:txbxContent>
                        </v:textbox>
                      </v:shape>
                      <v:shape id="Textfeld 3" o:spid="_x0000_s1721" type="#_x0000_t202" style="position:absolute;left:32847;top:149454;width:163236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" filled="f" stroked="f" strokeweight=".5pt">
                        <v:textbox inset="0,0,0,0">
                          <w:txbxContent>
                            <w:p w14:paraId="4F112EF6" w14:textId="3AFADADF" w:rsidR="00334AB3" w:rsidRPr="0049551B" w:rsidRDefault="00334AB3" w:rsidP="00A42631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49551B">
                                <w:rPr>
                                  <w:sz w:val="18"/>
                                  <w:szCs w:val="18"/>
                                </w:rPr>
                                <w:t>6</w:t>
                              </w:r>
                            </w:p>
                          </w:txbxContent>
                        </v:textbox>
                      </v:shape>
                      <v:line id="Gerade Verbindung 1" o:spid="_x0000_s1722" style="position:absolute;visibility:visible;mso-wrap-style:square" from="57419,179565" to="165887,17956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" strokecolor="black [3213]" strokeweight="1pt">
                        <v:stroke joinstyle="miter"/>
                      </v:line>
                    </v:group>
                  </w:pict>
                </mc:Fallback>
              </mc:AlternateContent>
            </w:r>
            <w:r w:rsidR="008C348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190144" behindDoc="0" locked="0" layoutInCell="1" allowOverlap="1" wp14:anchorId="757DC027" wp14:editId="79714C4B">
                      <wp:simplePos x="0" y="0"/>
                      <wp:positionH relativeFrom="column">
                        <wp:posOffset>2671868</wp:posOffset>
                      </wp:positionH>
                      <wp:positionV relativeFrom="paragraph">
                        <wp:posOffset>-636</wp:posOffset>
                      </wp:positionV>
                      <wp:extent cx="1776919" cy="535093"/>
                      <wp:effectExtent l="0" t="0" r="166370" b="11430"/>
                      <wp:wrapNone/>
                      <wp:docPr id="322" name="Rechteckige Legende 223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776919" cy="535093"/>
                              </a:xfrm>
                              <a:prstGeom prst="wedgeRoundRectCallout">
                                <a:avLst>
                                  <a:gd name="adj1" fmla="val -57365"/>
                                  <a:gd name="adj2" fmla="val 4738"/>
                                  <a:gd name="adj3" fmla="val 16667"/>
                                </a:avLst>
                              </a:prstGeom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  <a:extLst>
                                <a:ext uri="{FAA26D3D-D897-4be2-8F04-BA451C77F1D7}">
      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    </a:ext>
                                <a:ext uri="{C572A759-6A51-4108-AA02-DFA0A04FC94B}">
    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    </a:ext>
                              </a:extLst>
                            </wps:spPr>
                            <wps:style>
                              <a:lnRef idx="2">
                                <a:schemeClr val="accent3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88FD9BB" w14:textId="414F1CE8" w:rsidR="008C3488" w:rsidRPr="00A42631" w:rsidRDefault="00334AB3" w:rsidP="00330FD6">
                                  <w:pPr>
                                    <w:pStyle w:val="Transcript"/>
                                    <w:rPr>
                                      <w:color w:val="000000" w:themeColor="text1"/>
                                      <w:sz w:val="18"/>
                                    </w:rPr>
                                  </w:pPr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18"/>
                                      </w:rPr>
                                      <m:t xml:space="preserve"> </m:t>
                                    </m:r>
                                  </m:oMath>
                                  <w:r>
                                    <w:rPr>
                                      <w:sz w:val="18"/>
                                    </w:rPr>
                                    <w:t xml:space="preserve">  =      ,</w:t>
                                  </w:r>
                                  <w:r w:rsidR="008C3488" w:rsidRPr="00A42631">
                                    <w:rPr>
                                      <w:sz w:val="18"/>
                                    </w:rPr>
                                    <w:t xml:space="preserve"> denn von 6 bis 9 ist 3. </w:t>
                                  </w:r>
                                  <w:r w:rsidR="008C3488" w:rsidRPr="00A42631">
                                    <w:rPr>
                                      <w:sz w:val="18"/>
                                    </w:rPr>
                                    <w:br/>
                                    <w:t xml:space="preserve">             Und 4 + 3 = 7.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7DC027" id="_x0000_s1723" type="#_x0000_t62" style="position:absolute;margin-left:210.4pt;margin-top:-.05pt;width:139.9pt;height:42.15pt;flip:x;z-index:25319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" adj="-1591,11823" fillcolor="white [3201]" strokecolor="#bfbfbf [2412]" strokeweight="1pt">
                      <v:textbox>
                        <w:txbxContent>
                          <w:p w14:paraId="788FD9BB" w14:textId="414F1CE8" w:rsidR="008C3488" w:rsidRPr="00A42631" w:rsidRDefault="00334AB3" w:rsidP="00330FD6">
                            <w:pPr>
                              <w:pStyle w:val="Transcript"/>
                              <w:rPr>
                                <w:color w:val="000000" w:themeColor="text1"/>
                                <w:sz w:val="18"/>
                              </w:rPr>
                            </w:pPr>
                            <m:oMath>
                              <m:r>
                                <w:rPr>
                                  <w:rFonts w:ascii="Cambria Math" w:hAnsi="Cambria Math"/>
                                  <w:sz w:val="18"/>
                                </w:rPr>
                                <m:t xml:space="preserve"> </m:t>
                              </m:r>
                            </m:oMath>
                            <w:r>
                              <w:rPr>
                                <w:sz w:val="18"/>
                              </w:rPr>
                              <w:t xml:space="preserve">  =      ,</w:t>
                            </w:r>
                            <w:r w:rsidR="008C3488" w:rsidRPr="00A42631">
                              <w:rPr>
                                <w:sz w:val="18"/>
                              </w:rPr>
                              <w:t xml:space="preserve"> denn von 6 bis 9 ist 3. </w:t>
                            </w:r>
                            <w:r w:rsidR="008C3488" w:rsidRPr="00A42631">
                              <w:rPr>
                                <w:sz w:val="18"/>
                              </w:rPr>
                              <w:br/>
                              <w:t xml:space="preserve">             Und 4 + 3 = 7.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C3488" w:rsidRPr="00C63632">
              <w:rPr>
                <w:rFonts w:ascii="Calibri" w:hAnsi="Calibri"/>
              </w:rPr>
              <w:t xml:space="preserve">Jonas hat einen gleichwertigen </w:t>
            </w:r>
          </w:p>
          <w:p w14:paraId="51011689" w14:textId="0FCF890F" w:rsidR="008C3488" w:rsidRDefault="008C3488" w:rsidP="00A42631">
            <w:pPr>
              <w:spacing w:before="60" w:line="240" w:lineRule="atLeast"/>
              <w:rPr>
                <w:rFonts w:ascii="Calibri" w:hAnsi="Calibri"/>
              </w:rPr>
            </w:pPr>
            <w:r w:rsidRPr="00C63632">
              <w:rPr>
                <w:rFonts w:ascii="Calibri" w:hAnsi="Calibri"/>
              </w:rPr>
              <w:t>Bruch zu</w:t>
            </w:r>
            <w:r w:rsidR="00334AB3">
              <w:rPr>
                <w:rFonts w:ascii="Calibri" w:hAnsi="Calibri"/>
              </w:rPr>
              <w:t xml:space="preserve"> </w:t>
            </w:r>
            <w:r w:rsidR="007C4812">
              <w:rPr>
                <w:rFonts w:ascii="Calibri" w:hAnsi="Calibri"/>
              </w:rPr>
              <w:t xml:space="preserve">    </w:t>
            </w:r>
            <w:r w:rsidR="00334AB3">
              <w:rPr>
                <w:rFonts w:ascii="Calibri" w:hAnsi="Calibri"/>
              </w:rPr>
              <w:t xml:space="preserve"> </w:t>
            </w:r>
            <w:r w:rsidRPr="00C63632">
              <w:rPr>
                <w:rFonts w:ascii="Calibri" w:hAnsi="Calibri"/>
              </w:rPr>
              <w:t>mit dem Nenner 9 gesucht</w:t>
            </w:r>
            <w:r>
              <w:rPr>
                <w:rFonts w:ascii="Calibri" w:hAnsi="Calibri"/>
              </w:rPr>
              <w:t>.</w:t>
            </w:r>
          </w:p>
          <w:p w14:paraId="31CA67ED" w14:textId="77777777" w:rsidR="008C3488" w:rsidRDefault="008C3488" w:rsidP="008C3488">
            <w:pPr>
              <w:spacing w:line="240" w:lineRule="atLeast"/>
            </w:pPr>
          </w:p>
          <w:p w14:paraId="3D01C6FD" w14:textId="50BAAA33" w:rsidR="008C3488" w:rsidRDefault="008C3488" w:rsidP="008C3488">
            <w:pPr>
              <w:spacing w:line="240" w:lineRule="atLeast"/>
              <w:rPr>
                <w:rFonts w:ascii="Calibri" w:eastAsia="Cambria" w:hAnsi="Calibri" w:cs="Times New Roman"/>
                <w:noProof/>
                <w:color w:val="000000"/>
                <w:szCs w:val="20"/>
                <w:lang w:eastAsia="de-DE"/>
              </w:rPr>
            </w:pPr>
            <w:r w:rsidRPr="00D1550E">
              <w:rPr>
                <w:rFonts w:ascii="Calibri" w:eastAsia="Cambria" w:hAnsi="Calibri" w:cs="Times New Roman"/>
                <w:noProof/>
                <w:color w:val="000000"/>
                <w:szCs w:val="20"/>
                <w:lang w:eastAsia="de-DE"/>
              </w:rPr>
              <w:t xml:space="preserve">Erkläre mit </w:t>
            </w:r>
            <w:r>
              <w:rPr>
                <w:rFonts w:ascii="Calibri" w:eastAsia="Cambria" w:hAnsi="Calibri" w:cs="Times New Roman"/>
                <w:noProof/>
                <w:color w:val="000000"/>
                <w:szCs w:val="20"/>
                <w:lang w:eastAsia="de-DE"/>
              </w:rPr>
              <w:t xml:space="preserve">den Bruchstreifen, </w:t>
            </w:r>
            <w:r w:rsidRPr="00D1550E">
              <w:rPr>
                <w:rFonts w:ascii="Calibri" w:eastAsia="Cambria" w:hAnsi="Calibri" w:cs="Times New Roman"/>
                <w:noProof/>
                <w:color w:val="000000"/>
                <w:szCs w:val="20"/>
                <w:lang w:eastAsia="de-DE"/>
              </w:rPr>
              <w:t>warum Jonas</w:t>
            </w:r>
            <w:r w:rsidR="00CC3BFD">
              <w:rPr>
                <w:rFonts w:ascii="Calibri" w:eastAsia="Cambria" w:hAnsi="Calibri" w:cs="Times New Roman"/>
                <w:noProof/>
                <w:color w:val="000000"/>
                <w:szCs w:val="20"/>
                <w:lang w:eastAsia="de-DE"/>
              </w:rPr>
              <w:t>‘</w:t>
            </w:r>
            <w:r w:rsidRPr="00D1550E">
              <w:rPr>
                <w:rFonts w:ascii="Calibri" w:eastAsia="Cambria" w:hAnsi="Calibri" w:cs="Times New Roman"/>
                <w:noProof/>
                <w:color w:val="000000"/>
                <w:szCs w:val="20"/>
                <w:lang w:eastAsia="de-DE"/>
              </w:rPr>
              <w:t xml:space="preserve"> Rechenweg falsch ist.</w:t>
            </w:r>
          </w:p>
          <w:p w14:paraId="741275D0" w14:textId="083BB43A" w:rsidR="008C3488" w:rsidRDefault="008C3488" w:rsidP="008C3488">
            <w:pPr>
              <w:spacing w:line="240" w:lineRule="atLeast"/>
              <w:rPr>
                <w:noProof/>
                <w14:ligatures w14:val="standardContextual"/>
              </w:rPr>
            </w:pPr>
            <w:r w:rsidRPr="00D1550E">
              <w:rPr>
                <w:rFonts w:ascii="Calibri" w:eastAsia="Cambria" w:hAnsi="Calibri" w:cs="Times New Roman"/>
                <w:noProof/>
                <w:color w:val="000000"/>
                <w:szCs w:val="20"/>
                <w:lang w:eastAsia="de-DE"/>
              </w:rPr>
              <w:t>Wie muss Jonas richtig verfeinern?</w:t>
            </w:r>
          </w:p>
        </w:tc>
      </w:tr>
    </w:tbl>
    <w:p w14:paraId="6120DD5E" w14:textId="275350C0" w:rsidR="00330FD6" w:rsidRDefault="00330FD6"/>
    <w:tbl>
      <w:tblPr>
        <w:tblW w:w="9213" w:type="dxa"/>
        <w:tblInd w:w="-14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425"/>
        <w:gridCol w:w="4039"/>
        <w:gridCol w:w="213"/>
        <w:gridCol w:w="3785"/>
        <w:gridCol w:w="42"/>
      </w:tblGrid>
      <w:tr w:rsidR="00DF4971" w14:paraId="3886E332" w14:textId="77777777" w:rsidTr="00A42631">
        <w:trPr>
          <w:gridAfter w:val="1"/>
          <w:wAfter w:w="42" w:type="dxa"/>
        </w:trPr>
        <w:tc>
          <w:tcPr>
            <w:tcW w:w="709" w:type="dxa"/>
          </w:tcPr>
          <w:p w14:paraId="49A10F15" w14:textId="10905DB3" w:rsidR="00DF4971" w:rsidRPr="00B74344" w:rsidRDefault="004831C5" w:rsidP="00E13C64">
            <w:pPr>
              <w:pStyle w:val="berschrift3"/>
              <w:spacing w:line="240" w:lineRule="atLeast"/>
            </w:pPr>
            <w:r w:rsidRPr="005A2E03">
              <w:rPr>
                <w:rFonts w:eastAsia="Calibri"/>
                <w:noProof/>
              </w:rPr>
              <mc:AlternateContent>
                <mc:Choice Requires="wpg">
                  <w:drawing>
                    <wp:anchor distT="0" distB="0" distL="114300" distR="114300" simplePos="0" relativeHeight="254008320" behindDoc="0" locked="0" layoutInCell="1" allowOverlap="1" wp14:anchorId="3AF6054E" wp14:editId="15E08E1C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413385</wp:posOffset>
                      </wp:positionV>
                      <wp:extent cx="274955" cy="197485"/>
                      <wp:effectExtent l="0" t="0" r="4445" b="5715"/>
                      <wp:wrapNone/>
                      <wp:docPr id="391126371" name="Gruppieren 425">
                        <a:hlinkClick xmlns:a="http://schemas.openxmlformats.org/drawingml/2006/main" r:id="rId38"/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74955" cy="197485"/>
                                <a:chOff x="0" y="0"/>
                                <a:chExt cx="275475" cy="197485"/>
                              </a:xfrm>
                            </wpg:grpSpPr>
                            <wps:wsp>
                              <wps:cNvPr id="845958753" name="Abgerundetes Rechteck 421"/>
                              <wps:cNvSpPr/>
                              <wps:spPr>
                                <a:xfrm>
                                  <a:off x="0" y="4714"/>
                                  <a:ext cx="275475" cy="191434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rgbClr val="327A86"/>
                                </a:solidFill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06598974" name="Grafik 424" descr="Zahnräder mit einfarbiger Füllu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9">
                                  <a:extLst>
                                    <a:ext uri="{96DAC541-7B7A-43D3-8B79-37D633B846F1}">
                                      <asvg:svgBlip xmlns:asvg="http://schemas.microsoft.com/office/drawing/2016/SVG/main" r:embed="rId4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7707" y="0"/>
                                  <a:ext cx="197485" cy="1974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BE6D955" id="Gruppieren 425" o:spid="_x0000_s1026" href="https://dzlm.de/vam/msk-bruchstreifen.html" style="position:absolute;margin-left:.2pt;margin-top:32.55pt;width:21.65pt;height:15.55pt;z-index:254008320" coordsize="275475,197485" o:gfxdata="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" o:button="t">
                      <v:roundrect id="Abgerundetes Rechteck 421" o:spid="_x0000_s1027" style="position:absolute;top:4714;width:275475;height:191434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" fillcolor="#327a86" stroked="f" strokeweight="1pt">
                        <v:stroke joinstyle="miter"/>
                      </v:roundrect>
                      <v:shape id="Grafik 424" o:spid="_x0000_s1028" type="#_x0000_t75" alt="Zahnräder mit einfarbiger Füllung" style="position:absolute;left:37707;width:197485;height:19748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">
                        <v:imagedata r:id="rId41" o:title="Zahnräder mit einfarbiger Füllung"/>
                      </v:shape>
                    </v:group>
                  </w:pict>
                </mc:Fallback>
              </mc:AlternateContent>
            </w:r>
            <w:r w:rsidR="005D1AB8">
              <w:t>2</w:t>
            </w:r>
            <w:r w:rsidR="00DF4971">
              <w:t>.</w:t>
            </w:r>
            <w:r w:rsidR="00330FD6">
              <w:t>5</w:t>
            </w:r>
          </w:p>
        </w:tc>
        <w:tc>
          <w:tcPr>
            <w:tcW w:w="8462" w:type="dxa"/>
            <w:gridSpan w:val="4"/>
          </w:tcPr>
          <w:p w14:paraId="42CC73E5" w14:textId="424DA9E5" w:rsidR="00DF4971" w:rsidRPr="00B74344" w:rsidRDefault="005F1615" w:rsidP="00E13C64">
            <w:pPr>
              <w:pStyle w:val="berschrift3"/>
              <w:spacing w:line="240" w:lineRule="atLeast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4005248" behindDoc="0" locked="0" layoutInCell="1" allowOverlap="1" wp14:anchorId="3F69914D" wp14:editId="53116F2A">
                      <wp:simplePos x="0" y="0"/>
                      <wp:positionH relativeFrom="column">
                        <wp:posOffset>2630242</wp:posOffset>
                      </wp:positionH>
                      <wp:positionV relativeFrom="paragraph">
                        <wp:posOffset>314960</wp:posOffset>
                      </wp:positionV>
                      <wp:extent cx="161290" cy="299720"/>
                      <wp:effectExtent l="0" t="0" r="3810" b="5080"/>
                      <wp:wrapNone/>
                      <wp:docPr id="373736367" name="Gruppieren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290" cy="299720"/>
                                <a:chOff x="32847" y="12407"/>
                                <a:chExt cx="163236" cy="300989"/>
                              </a:xfrm>
                            </wpg:grpSpPr>
                            <wps:wsp>
                              <wps:cNvPr id="185390775" name="Textfeld 3"/>
                              <wps:cNvSpPr txBox="1"/>
                              <wps:spPr>
                                <a:xfrm>
                                  <a:off x="32847" y="12407"/>
                                  <a:ext cx="160023" cy="18492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805E2D8" w14:textId="2A9E30C7" w:rsidR="005F1615" w:rsidRPr="0049551B" w:rsidRDefault="005F1615" w:rsidP="005F1615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szCs w:val="18"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433982240" name="Textfeld 3"/>
                              <wps:cNvSpPr txBox="1"/>
                              <wps:spPr>
                                <a:xfrm>
                                  <a:off x="32847" y="149454"/>
                                  <a:ext cx="163236" cy="1639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DC632B" w14:textId="76FA6AC4" w:rsidR="005F1615" w:rsidRPr="0049551B" w:rsidRDefault="005F1615" w:rsidP="005F1615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49551B">
                                      <w:rPr>
                                        <w:sz w:val="18"/>
                                        <w:szCs w:val="18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60401809" name="Gerade Verbindung 1"/>
                              <wps:cNvCnPr/>
                              <wps:spPr>
                                <a:xfrm>
                                  <a:off x="57419" y="186077"/>
                                  <a:ext cx="108468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F69914D" id="_x0000_s1724" style="position:absolute;margin-left:207.1pt;margin-top:24.8pt;width:12.7pt;height:23.6pt;z-index:254005248;mso-width-relative:margin;mso-height-relative:margin" coordorigin="32847,12407" coordsize="163236,30098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">
                      <v:shape id="Textfeld 3" o:spid="_x0000_s1725" type="#_x0000_t202" style="position:absolute;left:32847;top:12407;width:160023;height:1849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7805E2D8" w14:textId="2A9E30C7" w:rsidR="005F1615" w:rsidRPr="0049551B" w:rsidRDefault="005F1615" w:rsidP="005F1615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1</w:t>
                              </w:r>
                            </w:p>
                          </w:txbxContent>
                        </v:textbox>
                      </v:shape>
                      <v:shape id="Textfeld 3" o:spid="_x0000_s1726" type="#_x0000_t202" style="position:absolute;left:32847;top:149454;width:163236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" filled="f" stroked="f" strokeweight=".5pt">
                        <v:textbox inset="0,0,0,0">
                          <w:txbxContent>
                            <w:p w14:paraId="14DC632B" w14:textId="76FA6AC4" w:rsidR="005F1615" w:rsidRPr="0049551B" w:rsidRDefault="005F1615" w:rsidP="005F1615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49551B">
                                <w:rPr>
                                  <w:sz w:val="18"/>
                                  <w:szCs w:val="18"/>
                                </w:rPr>
                                <w:t>4</w:t>
                              </w:r>
                            </w:p>
                          </w:txbxContent>
                        </v:textbox>
                      </v:shape>
                      <v:line id="Gerade Verbindung 1" o:spid="_x0000_s1727" style="position:absolute;visibility:visible;mso-wrap-style:square" from="57419,186077" to="165887,18607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" strokecolor="black [3213]" strokeweight="1pt">
                        <v:stroke joinstyle="miter"/>
                      </v:lin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4003200" behindDoc="0" locked="0" layoutInCell="1" allowOverlap="1" wp14:anchorId="2C0A84C9" wp14:editId="47A75359">
                      <wp:simplePos x="0" y="0"/>
                      <wp:positionH relativeFrom="column">
                        <wp:posOffset>984494</wp:posOffset>
                      </wp:positionH>
                      <wp:positionV relativeFrom="paragraph">
                        <wp:posOffset>313690</wp:posOffset>
                      </wp:positionV>
                      <wp:extent cx="161290" cy="299720"/>
                      <wp:effectExtent l="0" t="0" r="3810" b="5080"/>
                      <wp:wrapNone/>
                      <wp:docPr id="1661361532" name="Gruppieren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290" cy="299720"/>
                                <a:chOff x="32847" y="12407"/>
                                <a:chExt cx="163236" cy="300989"/>
                              </a:xfrm>
                            </wpg:grpSpPr>
                            <wps:wsp>
                              <wps:cNvPr id="271420514" name="Textfeld 3"/>
                              <wps:cNvSpPr txBox="1"/>
                              <wps:spPr>
                                <a:xfrm>
                                  <a:off x="32847" y="12407"/>
                                  <a:ext cx="160023" cy="18492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3D0C116" w14:textId="1FAC2899" w:rsidR="005F1615" w:rsidRPr="0049551B" w:rsidRDefault="005F1615" w:rsidP="005F1615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szCs w:val="18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37892690" name="Textfeld 3"/>
                              <wps:cNvSpPr txBox="1"/>
                              <wps:spPr>
                                <a:xfrm>
                                  <a:off x="32847" y="149454"/>
                                  <a:ext cx="163236" cy="1639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A8C430F" w14:textId="7C9747C8" w:rsidR="005F1615" w:rsidRPr="0049551B" w:rsidRDefault="005F1615" w:rsidP="005F1615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szCs w:val="18"/>
                                      </w:rPr>
                                      <w:t>12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04691294" name="Gerade Verbindung 1"/>
                              <wps:cNvCnPr/>
                              <wps:spPr>
                                <a:xfrm>
                                  <a:off x="57419" y="186077"/>
                                  <a:ext cx="108468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C0A84C9" id="_x0000_s1728" style="position:absolute;margin-left:77.5pt;margin-top:24.7pt;width:12.7pt;height:23.6pt;z-index:254003200;mso-width-relative:margin;mso-height-relative:margin" coordorigin="32847,12407" coordsize="163236,30098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">
                      <v:shape id="Textfeld 3" o:spid="_x0000_s1729" type="#_x0000_t202" style="position:absolute;left:32847;top:12407;width:160023;height:1849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43D0C116" w14:textId="1FAC2899" w:rsidR="005F1615" w:rsidRPr="0049551B" w:rsidRDefault="005F1615" w:rsidP="005F1615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3</w:t>
                              </w:r>
                            </w:p>
                          </w:txbxContent>
                        </v:textbox>
                      </v:shape>
                      <v:shape id="Textfeld 3" o:spid="_x0000_s1730" type="#_x0000_t202" style="position:absolute;left:32847;top:149454;width:163236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" filled="f" stroked="f" strokeweight=".5pt">
                        <v:textbox inset="0,0,0,0">
                          <w:txbxContent>
                            <w:p w14:paraId="3A8C430F" w14:textId="7C9747C8" w:rsidR="005F1615" w:rsidRPr="0049551B" w:rsidRDefault="005F1615" w:rsidP="005F1615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12</w:t>
                              </w:r>
                            </w:p>
                          </w:txbxContent>
                        </v:textbox>
                      </v:shape>
                      <v:line id="Gerade Verbindung 1" o:spid="_x0000_s1731" style="position:absolute;visibility:visible;mso-wrap-style:square" from="57419,186077" to="165887,18607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" strokecolor="black [3213]" strokeweight="1pt">
                        <v:stroke joinstyle="miter"/>
                      </v:line>
                    </v:group>
                  </w:pict>
                </mc:Fallback>
              </mc:AlternateContent>
            </w:r>
            <w:r w:rsidR="00942B5F" w:rsidRPr="005A2E03">
              <w:rPr>
                <w:rFonts w:eastAsia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3996032" behindDoc="0" locked="0" layoutInCell="1" allowOverlap="1" wp14:anchorId="45CFA0D6" wp14:editId="52C89FA1">
                      <wp:simplePos x="0" y="0"/>
                      <wp:positionH relativeFrom="column">
                        <wp:posOffset>4693285</wp:posOffset>
                      </wp:positionH>
                      <wp:positionV relativeFrom="paragraph">
                        <wp:posOffset>141042</wp:posOffset>
                      </wp:positionV>
                      <wp:extent cx="789305" cy="460375"/>
                      <wp:effectExtent l="0" t="0" r="0" b="0"/>
                      <wp:wrapNone/>
                      <wp:docPr id="980245644" name="Textfeld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89305" cy="4603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0855404" w14:textId="77777777" w:rsidR="00942B5F" w:rsidRPr="005A2E03" w:rsidRDefault="00942B5F" w:rsidP="00942B5F">
                                  <w:pPr>
                                    <w:kinsoku w:val="0"/>
                                    <w:overflowPunct w:val="0"/>
                                    <w:spacing w:line="240" w:lineRule="auto"/>
                                    <w:textAlignment w:val="baseline"/>
                                    <w:rPr>
                                      <w:rFonts w:cs="Calibri"/>
                                      <w:color w:val="000000"/>
                                      <w:kern w:val="24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color w:val="000000"/>
                                      <w:kern w:val="24"/>
                                      <w:sz w:val="16"/>
                                      <w:szCs w:val="16"/>
                                    </w:rPr>
                                    <w:t>Digitale</w:t>
                                  </w:r>
                                  <w:r w:rsidRPr="005A2E03">
                                    <w:rPr>
                                      <w:rFonts w:cs="Calibri"/>
                                      <w:color w:val="000000"/>
                                      <w:kern w:val="24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5A2E03">
                                    <w:rPr>
                                      <w:rFonts w:cs="Calibri"/>
                                      <w:color w:val="000000"/>
                                      <w:kern w:val="24"/>
                                      <w:sz w:val="16"/>
                                      <w:szCs w:val="16"/>
                                    </w:rPr>
                                    <w:br/>
                                    <w:t>Bruchstreifen</w:t>
                                  </w:r>
                                </w:p>
                              </w:txbxContent>
                            </wps:txbx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CFA0D6" id="_x0000_s1732" type="#_x0000_t202" style="position:absolute;margin-left:369.55pt;margin-top:11.1pt;width:62.15pt;height:36.25pt;z-index:253996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" filled="f" stroked="f">
                      <v:textbox>
                        <w:txbxContent>
                          <w:p w14:paraId="00855404" w14:textId="77777777" w:rsidR="00942B5F" w:rsidRPr="005A2E03" w:rsidRDefault="00942B5F" w:rsidP="00942B5F">
                            <w:pPr>
                              <w:kinsoku w:val="0"/>
                              <w:overflowPunct w:val="0"/>
                              <w:spacing w:line="240" w:lineRule="auto"/>
                              <w:textAlignment w:val="baseline"/>
                              <w:rPr>
                                <w:rFonts w:cs="Calibri"/>
                                <w:color w:val="000000"/>
                                <w:kern w:val="2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Calibri"/>
                                <w:color w:val="000000"/>
                                <w:kern w:val="24"/>
                                <w:sz w:val="16"/>
                                <w:szCs w:val="16"/>
                              </w:rPr>
                              <w:t>Digitale</w:t>
                            </w:r>
                            <w:r w:rsidRPr="005A2E03">
                              <w:rPr>
                                <w:rFonts w:cs="Calibri"/>
                                <w:color w:val="000000"/>
                                <w:kern w:val="24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5A2E03">
                              <w:rPr>
                                <w:rFonts w:cs="Calibri"/>
                                <w:color w:val="000000"/>
                                <w:kern w:val="24"/>
                                <w:sz w:val="16"/>
                                <w:szCs w:val="16"/>
                              </w:rPr>
                              <w:br/>
                              <w:t>Bruchstreifen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B3BC5">
              <w:t>Felder zusammenfassen und gröber einteilen</w:t>
            </w:r>
          </w:p>
        </w:tc>
      </w:tr>
      <w:tr w:rsidR="00942B5F" w14:paraId="43B8C064" w14:textId="77777777" w:rsidTr="00A42631">
        <w:tc>
          <w:tcPr>
            <w:tcW w:w="709" w:type="dxa"/>
          </w:tcPr>
          <w:p w14:paraId="35D61A74" w14:textId="501A0075" w:rsidR="00942B5F" w:rsidRDefault="00942B5F" w:rsidP="00E13C64">
            <w:pPr>
              <w:pStyle w:val="berschrift3"/>
              <w:spacing w:line="240" w:lineRule="atLeast"/>
            </w:pPr>
          </w:p>
        </w:tc>
        <w:tc>
          <w:tcPr>
            <w:tcW w:w="425" w:type="dxa"/>
          </w:tcPr>
          <w:p w14:paraId="71C1B745" w14:textId="01569DC4" w:rsidR="00942B5F" w:rsidRPr="00513E9A" w:rsidRDefault="00942B5F" w:rsidP="00513E9A">
            <w:pPr>
              <w:rPr>
                <w:b/>
                <w:bCs/>
                <w:color w:val="327A86"/>
              </w:rPr>
            </w:pPr>
            <w:r>
              <w:rPr>
                <w:b/>
                <w:bCs/>
                <w:color w:val="327A86"/>
              </w:rPr>
              <w:t>a)</w:t>
            </w:r>
          </w:p>
        </w:tc>
        <w:tc>
          <w:tcPr>
            <w:tcW w:w="8079" w:type="dxa"/>
            <w:gridSpan w:val="4"/>
          </w:tcPr>
          <w:p w14:paraId="14D35F18" w14:textId="76C16A43" w:rsidR="005F1615" w:rsidRDefault="005F1615" w:rsidP="005F1615">
            <w:r>
              <w:rPr>
                <w:rFonts w:eastAsia="Times New Roman"/>
                <w:noProof/>
              </w:rPr>
              <w:drawing>
                <wp:anchor distT="0" distB="0" distL="114300" distR="114300" simplePos="0" relativeHeight="253998080" behindDoc="0" locked="0" layoutInCell="1" allowOverlap="1" wp14:anchorId="28A22E78" wp14:editId="2A654F38">
                  <wp:simplePos x="0" y="0"/>
                  <wp:positionH relativeFrom="column">
                    <wp:posOffset>4472835</wp:posOffset>
                  </wp:positionH>
                  <wp:positionV relativeFrom="paragraph">
                    <wp:posOffset>36323</wp:posOffset>
                  </wp:positionV>
                  <wp:extent cx="647700" cy="647700"/>
                  <wp:effectExtent l="0" t="0" r="0" b="0"/>
                  <wp:wrapNone/>
                  <wp:docPr id="292120763" name="Grafik 74">
                    <a:hlinkClick xmlns:a="http://schemas.openxmlformats.org/drawingml/2006/main" r:id="rId3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5281987" name="Grafik 74">
                            <a:hlinkClick r:id="rId38"/>
                          </pic:cNvPr>
                          <pic:cNvPicPr/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E2BB9" w:rsidRPr="005B3BC5">
              <w:t xml:space="preserve">Emily hat </w:t>
            </w:r>
            <w:proofErr w:type="gramStart"/>
            <w:r w:rsidR="00BE2BB9" w:rsidRPr="005B3BC5">
              <w:t>zu</w:t>
            </w:r>
            <w:r w:rsidR="00BE2BB9">
              <w:t xml:space="preserve"> </w:t>
            </w:r>
            <w:r w:rsidR="00BE2BB9" w:rsidRPr="005B3BC5">
              <w:t xml:space="preserve"> </w:t>
            </w:r>
            <w:r w:rsidR="00BE2BB9">
              <w:t xml:space="preserve">   </w:t>
            </w:r>
            <w:r>
              <w:t xml:space="preserve">  </w:t>
            </w:r>
            <w:r w:rsidR="00BE2BB9" w:rsidRPr="005B3BC5">
              <w:t>den gleichwertigen Bruch</w:t>
            </w:r>
            <w:proofErr w:type="gramEnd"/>
            <w:r w:rsidR="00BE2BB9">
              <w:t xml:space="preserve"> </w:t>
            </w:r>
            <w:r w:rsidR="00BE2BB9" w:rsidRPr="005B3BC5">
              <w:t xml:space="preserve"> </w:t>
            </w:r>
            <w:r>
              <w:t xml:space="preserve">    </w:t>
            </w:r>
            <w:r w:rsidR="00BE2BB9" w:rsidRPr="005B3BC5">
              <w:t xml:space="preserve">gefunden. </w:t>
            </w:r>
          </w:p>
          <w:p w14:paraId="2FA0B7D2" w14:textId="1BBCA497" w:rsidR="00942B5F" w:rsidRPr="00351002" w:rsidRDefault="00BE2BB9" w:rsidP="00351002">
            <w:pPr>
              <w:rPr>
                <w:b/>
                <w:bCs/>
              </w:rPr>
            </w:pPr>
            <w:r w:rsidRPr="005B3BC5">
              <w:t xml:space="preserve">Wie hat Emily </w:t>
            </w:r>
            <w:r w:rsidRPr="00351002">
              <w:t>vergröbert</w:t>
            </w:r>
            <w:r w:rsidRPr="005B3BC5">
              <w:t xml:space="preserve">? </w:t>
            </w:r>
            <w:r w:rsidR="00942B5F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3488128" behindDoc="0" locked="0" layoutInCell="1" allowOverlap="1" wp14:anchorId="7C1F70E9" wp14:editId="07103C7B">
                      <wp:simplePos x="0" y="0"/>
                      <wp:positionH relativeFrom="column">
                        <wp:posOffset>2294890</wp:posOffset>
                      </wp:positionH>
                      <wp:positionV relativeFrom="paragraph">
                        <wp:posOffset>141549</wp:posOffset>
                      </wp:positionV>
                      <wp:extent cx="161290" cy="299720"/>
                      <wp:effectExtent l="0" t="0" r="3810" b="5080"/>
                      <wp:wrapNone/>
                      <wp:docPr id="143" name="Gruppieren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290" cy="299720"/>
                                <a:chOff x="32847" y="12407"/>
                                <a:chExt cx="163236" cy="300989"/>
                              </a:xfrm>
                            </wpg:grpSpPr>
                            <wps:wsp>
                              <wps:cNvPr id="144" name="Textfeld 3"/>
                              <wps:cNvSpPr txBox="1"/>
                              <wps:spPr>
                                <a:xfrm>
                                  <a:off x="32847" y="12407"/>
                                  <a:ext cx="160023" cy="18492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5108E7" w14:textId="1314D643" w:rsidR="00334AB3" w:rsidRPr="0049551B" w:rsidRDefault="00334AB3" w:rsidP="00A42631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49551B">
                                      <w:rPr>
                                        <w:sz w:val="18"/>
                                        <w:szCs w:val="18"/>
                                      </w:rPr>
                                      <w:t>16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45" name="Textfeld 3"/>
                              <wps:cNvSpPr txBox="1"/>
                              <wps:spPr>
                                <a:xfrm>
                                  <a:off x="32847" y="149454"/>
                                  <a:ext cx="163236" cy="1639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257A125" w14:textId="216C83FC" w:rsidR="00334AB3" w:rsidRPr="0049551B" w:rsidRDefault="00334AB3" w:rsidP="00A42631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49551B">
                                      <w:rPr>
                                        <w:sz w:val="18"/>
                                        <w:szCs w:val="18"/>
                                      </w:rPr>
                                      <w:t>24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8" name="Gerade Verbindung 1"/>
                              <wps:cNvCnPr/>
                              <wps:spPr>
                                <a:xfrm>
                                  <a:off x="57419" y="186077"/>
                                  <a:ext cx="108468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C1F70E9" id="_x0000_s1733" style="position:absolute;margin-left:180.7pt;margin-top:11.15pt;width:12.7pt;height:23.6pt;z-index:253488128;mso-width-relative:margin;mso-height-relative:margin" coordorigin="32847,12407" coordsize="163236,30098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">
                      <v:shape id="Textfeld 3" o:spid="_x0000_s1734" type="#_x0000_t202" style="position:absolute;left:32847;top:12407;width:160023;height:1849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" filled="f" stroked="f" strokeweight=".5pt">
                        <v:textbox style="mso-fit-shape-to-text:t" inset="0,0,0,0">
                          <w:txbxContent>
                            <w:p w14:paraId="1B5108E7" w14:textId="1314D643" w:rsidR="00334AB3" w:rsidRPr="0049551B" w:rsidRDefault="00334AB3" w:rsidP="00A42631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49551B">
                                <w:rPr>
                                  <w:sz w:val="18"/>
                                  <w:szCs w:val="18"/>
                                </w:rPr>
                                <w:t>16</w:t>
                              </w:r>
                            </w:p>
                          </w:txbxContent>
                        </v:textbox>
                      </v:shape>
                      <v:shape id="Textfeld 3" o:spid="_x0000_s1735" type="#_x0000_t202" style="position:absolute;left:32847;top:149454;width:163236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" filled="f" stroked="f" strokeweight=".5pt">
                        <v:textbox inset="0,0,0,0">
                          <w:txbxContent>
                            <w:p w14:paraId="4257A125" w14:textId="216C83FC" w:rsidR="00334AB3" w:rsidRPr="0049551B" w:rsidRDefault="00334AB3" w:rsidP="00A42631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49551B">
                                <w:rPr>
                                  <w:sz w:val="18"/>
                                  <w:szCs w:val="18"/>
                                </w:rPr>
                                <w:t>24</w:t>
                              </w:r>
                            </w:p>
                          </w:txbxContent>
                        </v:textbox>
                      </v:shape>
                      <v:line id="Gerade Verbindung 1" o:spid="_x0000_s1736" style="position:absolute;visibility:visible;mso-wrap-style:square" from="57419,186077" to="165887,18607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" strokecolor="black [3213]" strokeweight="1pt">
                        <v:stroke joinstyle="miter"/>
                      </v:line>
                    </v:group>
                  </w:pict>
                </mc:Fallback>
              </mc:AlternateContent>
            </w:r>
            <w:r w:rsidR="00351002">
              <w:t xml:space="preserve">Erkläre am </w:t>
            </w:r>
            <w:r>
              <w:rPr>
                <w:rFonts w:ascii="Calibri" w:hAnsi="Calibri"/>
                <w:noProof/>
                <w:color w:val="000000" w:themeColor="text1"/>
                <w:szCs w:val="20"/>
              </w:rPr>
              <w:t>digitalen Bruchstreifen.</w:t>
            </w:r>
          </w:p>
        </w:tc>
      </w:tr>
      <w:tr w:rsidR="00513E9A" w14:paraId="46B723E0" w14:textId="77777777" w:rsidTr="00A42631">
        <w:tc>
          <w:tcPr>
            <w:tcW w:w="709" w:type="dxa"/>
          </w:tcPr>
          <w:p w14:paraId="700E0CFA" w14:textId="77777777" w:rsidR="00513E9A" w:rsidRDefault="00513E9A" w:rsidP="00E13C64">
            <w:pPr>
              <w:pStyle w:val="berschrift3"/>
              <w:spacing w:line="240" w:lineRule="atLeast"/>
            </w:pPr>
          </w:p>
        </w:tc>
        <w:tc>
          <w:tcPr>
            <w:tcW w:w="425" w:type="dxa"/>
          </w:tcPr>
          <w:p w14:paraId="3BFECE42" w14:textId="2F030781" w:rsidR="00513E9A" w:rsidRPr="00513E9A" w:rsidRDefault="00942B5F" w:rsidP="00513E9A">
            <w:pPr>
              <w:rPr>
                <w:b/>
                <w:bCs/>
                <w:color w:val="0000FF"/>
              </w:rPr>
            </w:pPr>
            <w:r>
              <w:rPr>
                <w:b/>
                <w:bCs/>
                <w:color w:val="327A86"/>
              </w:rPr>
              <w:t>b</w:t>
            </w:r>
            <w:r w:rsidR="00513E9A" w:rsidRPr="00513E9A">
              <w:rPr>
                <w:b/>
                <w:bCs/>
                <w:color w:val="327A86"/>
              </w:rPr>
              <w:t>)</w:t>
            </w:r>
          </w:p>
        </w:tc>
        <w:tc>
          <w:tcPr>
            <w:tcW w:w="8079" w:type="dxa"/>
            <w:gridSpan w:val="4"/>
          </w:tcPr>
          <w:p w14:paraId="2EF76D2E" w14:textId="6337A3DE" w:rsidR="00334AB3" w:rsidRDefault="005F1615" w:rsidP="00A42631">
            <w:pPr>
              <w:spacing w:after="60" w:line="240" w:lineRule="atLeast"/>
              <w:rPr>
                <w:rFonts w:ascii="Calibri" w:hAnsi="Calibri"/>
                <w:noProof/>
                <w:color w:val="000000" w:themeColor="text1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997056" behindDoc="0" locked="0" layoutInCell="1" allowOverlap="1" wp14:anchorId="1BE042CF" wp14:editId="6E69E876">
                      <wp:simplePos x="0" y="0"/>
                      <wp:positionH relativeFrom="column">
                        <wp:posOffset>4390390</wp:posOffset>
                      </wp:positionH>
                      <wp:positionV relativeFrom="paragraph">
                        <wp:posOffset>208280</wp:posOffset>
                      </wp:positionV>
                      <wp:extent cx="1013460" cy="385445"/>
                      <wp:effectExtent l="0" t="0" r="0" b="0"/>
                      <wp:wrapNone/>
                      <wp:docPr id="418768168" name="Textfeld 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13460" cy="3854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B705299" w14:textId="77777777" w:rsidR="00942B5F" w:rsidRPr="009F4661" w:rsidRDefault="00942B5F" w:rsidP="00942B5F">
                                  <w:pPr>
                                    <w:spacing w:line="216" w:lineRule="auto"/>
                                    <w:rPr>
                                      <w:color w:val="327A86"/>
                                      <w:sz w:val="13"/>
                                      <w:szCs w:val="13"/>
                                    </w:rPr>
                                  </w:pPr>
                                  <w:r w:rsidRPr="009F4661">
                                    <w:rPr>
                                      <w:color w:val="327A86"/>
                                      <w:sz w:val="13"/>
                                      <w:szCs w:val="13"/>
                                    </w:rPr>
                                    <w:t>dzlm.de/</w:t>
                                  </w:r>
                                  <w:proofErr w:type="spellStart"/>
                                  <w:r w:rsidRPr="009F4661">
                                    <w:rPr>
                                      <w:color w:val="327A86"/>
                                      <w:sz w:val="13"/>
                                      <w:szCs w:val="13"/>
                                    </w:rPr>
                                    <w:t>vam</w:t>
                                  </w:r>
                                  <w:proofErr w:type="spellEnd"/>
                                  <w:r w:rsidRPr="009F4661">
                                    <w:rPr>
                                      <w:color w:val="327A86"/>
                                      <w:sz w:val="13"/>
                                      <w:szCs w:val="13"/>
                                    </w:rPr>
                                    <w:t>/msk-bruchstreifen.html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E042CF" id="_x0000_s1737" type="#_x0000_t202" style="position:absolute;margin-left:345.7pt;margin-top:16.4pt;width:79.8pt;height:30.35pt;z-index:253997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" filled="f" stroked="f" strokeweight=".5pt">
                      <v:textbox>
                        <w:txbxContent>
                          <w:p w14:paraId="6B705299" w14:textId="77777777" w:rsidR="00942B5F" w:rsidRPr="009F4661" w:rsidRDefault="00942B5F" w:rsidP="00942B5F">
                            <w:pPr>
                              <w:spacing w:line="216" w:lineRule="auto"/>
                              <w:rPr>
                                <w:color w:val="327A86"/>
                                <w:sz w:val="13"/>
                                <w:szCs w:val="13"/>
                              </w:rPr>
                            </w:pPr>
                            <w:r w:rsidRPr="009F4661">
                              <w:rPr>
                                <w:color w:val="327A86"/>
                                <w:sz w:val="13"/>
                                <w:szCs w:val="13"/>
                              </w:rPr>
                              <w:t>dzlm.de/</w:t>
                            </w:r>
                            <w:proofErr w:type="spellStart"/>
                            <w:r w:rsidRPr="009F4661">
                              <w:rPr>
                                <w:color w:val="327A86"/>
                                <w:sz w:val="13"/>
                                <w:szCs w:val="13"/>
                              </w:rPr>
                              <w:t>vam</w:t>
                            </w:r>
                            <w:proofErr w:type="spellEnd"/>
                            <w:r w:rsidRPr="009F4661">
                              <w:rPr>
                                <w:color w:val="327A86"/>
                                <w:sz w:val="13"/>
                                <w:szCs w:val="13"/>
                              </w:rPr>
                              <w:t>/msk-bruchstreifen.html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13E9A" w:rsidRPr="00C63632">
              <w:rPr>
                <w:rFonts w:ascii="Calibri" w:hAnsi="Calibri"/>
                <w:noProof/>
                <w:color w:val="000000" w:themeColor="text1"/>
                <w:szCs w:val="20"/>
              </w:rPr>
              <w:t xml:space="preserve">Emily hat einen gleichwertigen Bruch zu </w:t>
            </w:r>
            <m:oMath>
              <m:r>
                <w:rPr>
                  <w:rFonts w:ascii="Cambria Math" w:hAnsi="Cambria Math"/>
                  <w:noProof/>
                  <w:color w:val="000000" w:themeColor="text1"/>
                  <w:szCs w:val="20"/>
                </w:rPr>
                <m:t xml:space="preserve">      </m:t>
              </m:r>
            </m:oMath>
            <w:r w:rsidR="00513E9A" w:rsidRPr="00C63632">
              <w:rPr>
                <w:rFonts w:ascii="Calibri" w:hAnsi="Calibri"/>
                <w:noProof/>
                <w:color w:val="000000" w:themeColor="text1"/>
                <w:szCs w:val="20"/>
              </w:rPr>
              <w:t>mit Bruchstreifen und</w:t>
            </w:r>
          </w:p>
          <w:p w14:paraId="6D05E366" w14:textId="3F55B5FE" w:rsidR="00513E9A" w:rsidRDefault="005F1615" w:rsidP="008545E5">
            <w:pPr>
              <w:spacing w:after="240" w:line="240" w:lineRule="atLeast"/>
              <w:rPr>
                <w:rFonts w:ascii="Calibri" w:hAnsi="Calibri"/>
                <w:noProof/>
                <w:color w:val="000000" w:themeColor="text1"/>
                <w:szCs w:val="20"/>
              </w:rPr>
            </w:pPr>
            <w:r>
              <w:rPr>
                <w:rFonts w:ascii="Calibri" w:hAnsi="Calibri"/>
                <w:noProof/>
                <w:color w:val="000000" w:themeColor="text1"/>
                <w:szCs w:val="20"/>
              </w:rPr>
              <w:drawing>
                <wp:anchor distT="0" distB="0" distL="114300" distR="114300" simplePos="0" relativeHeight="253308928" behindDoc="0" locked="0" layoutInCell="1" allowOverlap="1" wp14:anchorId="734779BA" wp14:editId="4B3A5DBD">
                  <wp:simplePos x="0" y="0"/>
                  <wp:positionH relativeFrom="column">
                    <wp:posOffset>3742871</wp:posOffset>
                  </wp:positionH>
                  <wp:positionV relativeFrom="paragraph">
                    <wp:posOffset>192768</wp:posOffset>
                  </wp:positionV>
                  <wp:extent cx="681265" cy="967740"/>
                  <wp:effectExtent l="12700" t="12700" r="17780" b="10160"/>
                  <wp:wrapNone/>
                  <wp:docPr id="1951505025" name="Grafik 221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1505025" name="Grafik 22148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7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8">
                                    <a14:imgEffect>
                                      <a14:colorTemperature colorTemp="47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51" r="3812" b="5632"/>
                          <a:stretch/>
                        </pic:blipFill>
                        <pic:spPr bwMode="auto">
                          <a:xfrm>
                            <a:off x="0" y="0"/>
                            <a:ext cx="681648" cy="968284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FFFFFF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  <a:extLst>
                              <a:ext uri="{C807C97D-BFC1-408E-A445-0C87EB9F89A2}">
                                <ask:lineSketchStyleProps xmlns:ask="http://schemas.microsoft.com/office/drawing/2018/sketchyshapes" sd="0"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0" t="0" r="0" b="0"/>
                                    <a:pathLst/>
                                  </a:custGeom>
                                  <ask:type/>
                                </ask:lineSketchStyleProps>
                              </a:ext>
                            </a:extLst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13E9A" w:rsidRPr="00C63632">
              <w:rPr>
                <w:rFonts w:ascii="Calibri" w:hAnsi="Calibri"/>
                <w:noProof/>
                <w:color w:val="000000" w:themeColor="text1"/>
                <w:szCs w:val="20"/>
              </w:rPr>
              <w:t xml:space="preserve">durch eine Rechnung gefunden. Die Rechnung nennt man </w:t>
            </w:r>
            <w:r w:rsidR="00513E9A" w:rsidRPr="00C63632">
              <w:rPr>
                <w:rFonts w:ascii="Calibri" w:hAnsi="Calibri"/>
                <w:i/>
                <w:noProof/>
                <w:color w:val="000000" w:themeColor="text1"/>
                <w:szCs w:val="20"/>
              </w:rPr>
              <w:t>Kürzen</w:t>
            </w:r>
            <w:r w:rsidR="00513E9A" w:rsidRPr="00C63632">
              <w:rPr>
                <w:rFonts w:ascii="Calibri" w:hAnsi="Calibri"/>
                <w:noProof/>
                <w:color w:val="000000" w:themeColor="text1"/>
                <w:szCs w:val="20"/>
              </w:rPr>
              <w:t>.</w:t>
            </w:r>
          </w:p>
          <w:p w14:paraId="15F1AB5B" w14:textId="133C723A" w:rsidR="00513E9A" w:rsidRDefault="00343808" w:rsidP="00513E9A">
            <w:pPr>
              <w:spacing w:line="240" w:lineRule="atLeast"/>
              <w:rPr>
                <w:rFonts w:ascii="Calibri" w:hAnsi="Calibri"/>
                <w:noProof/>
                <w:color w:val="000000" w:themeColor="text1"/>
                <w:szCs w:val="20"/>
              </w:rPr>
            </w:pPr>
            <w:r>
              <w:rPr>
                <w:b/>
                <w:bCs/>
                <w:noProof/>
                <w:color w:val="327A86"/>
              </w:rPr>
              <mc:AlternateContent>
                <mc:Choice Requires="wpg">
                  <w:drawing>
                    <wp:anchor distT="0" distB="0" distL="114300" distR="114300" simplePos="0" relativeHeight="253319168" behindDoc="0" locked="0" layoutInCell="1" allowOverlap="1" wp14:anchorId="5F6560C5" wp14:editId="4F94752D">
                      <wp:simplePos x="0" y="0"/>
                      <wp:positionH relativeFrom="column">
                        <wp:posOffset>52070</wp:posOffset>
                      </wp:positionH>
                      <wp:positionV relativeFrom="paragraph">
                        <wp:posOffset>178479</wp:posOffset>
                      </wp:positionV>
                      <wp:extent cx="3542030" cy="331470"/>
                      <wp:effectExtent l="63500" t="25400" r="77470" b="11430"/>
                      <wp:wrapNone/>
                      <wp:docPr id="1225323483" name="Gruppieren 9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42030" cy="331470"/>
                                <a:chOff x="0" y="0"/>
                                <a:chExt cx="3542543" cy="331811"/>
                              </a:xfrm>
                            </wpg:grpSpPr>
                            <wpg:grpSp>
                              <wpg:cNvPr id="1524934997" name="Gruppieren 88"/>
                              <wpg:cNvGrpSpPr/>
                              <wpg:grpSpPr>
                                <a:xfrm>
                                  <a:off x="585630" y="6056"/>
                                  <a:ext cx="529590" cy="325755"/>
                                  <a:chOff x="0" y="0"/>
                                  <a:chExt cx="529590" cy="325755"/>
                                </a:xfrm>
                              </wpg:grpSpPr>
                              <wps:wsp>
                                <wps:cNvPr id="106174134" name="Gerade Verbindung mit Pfeil 87"/>
                                <wps:cNvCnPr/>
                                <wps:spPr>
                                  <a:xfrm flipH="1" flipV="1">
                                    <a:off x="0" y="7620"/>
                                    <a:ext cx="529590" cy="318135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65000"/>
                                      </a:schemeClr>
                                    </a:solidFill>
                                    <a:headEnd type="none" w="med" len="med"/>
                                    <a:tailEnd type="none" w="med" len="med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494512027" name="Gerade Verbindung mit Pfeil 87"/>
                                <wps:cNvCnPr/>
                                <wps:spPr>
                                  <a:xfrm flipH="1" flipV="1">
                                    <a:off x="0" y="7620"/>
                                    <a:ext cx="372110" cy="317500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65000"/>
                                      </a:schemeClr>
                                    </a:solidFill>
                                    <a:headEnd type="none" w="med" len="med"/>
                                    <a:tailEnd type="none" w="med" len="med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772992755" name="Gerade Verbindung mit Pfeil 87"/>
                                <wps:cNvCnPr/>
                                <wps:spPr>
                                  <a:xfrm flipH="1" flipV="1">
                                    <a:off x="0" y="7620"/>
                                    <a:ext cx="225425" cy="316865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65000"/>
                                      </a:schemeClr>
                                    </a:solidFill>
                                    <a:headEnd type="none" w="med" len="med"/>
                                    <a:tailEnd type="none" w="med" len="med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699535564" name="Gerade Verbindung mit Pfeil 87"/>
                                <wps:cNvCnPr/>
                                <wps:spPr>
                                  <a:xfrm flipH="1" flipV="1">
                                    <a:off x="0" y="0"/>
                                    <a:ext cx="105410" cy="324485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65000"/>
                                      </a:schemeClr>
                                    </a:solidFill>
                                    <a:headEnd type="none" w="med" len="med"/>
                                    <a:tailEnd type="none" w="med" len="med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g:grpSp>
                              <wpg:cNvPr id="1882937964" name="Gruppieren 88"/>
                              <wpg:cNvGrpSpPr/>
                              <wpg:grpSpPr>
                                <a:xfrm>
                                  <a:off x="1766477" y="0"/>
                                  <a:ext cx="529590" cy="325755"/>
                                  <a:chOff x="0" y="0"/>
                                  <a:chExt cx="529590" cy="325755"/>
                                </a:xfrm>
                              </wpg:grpSpPr>
                              <wps:wsp>
                                <wps:cNvPr id="1635539115" name="Gerade Verbindung mit Pfeil 87"/>
                                <wps:cNvCnPr/>
                                <wps:spPr>
                                  <a:xfrm flipH="1" flipV="1">
                                    <a:off x="0" y="7620"/>
                                    <a:ext cx="529590" cy="318135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65000"/>
                                      </a:schemeClr>
                                    </a:solidFill>
                                    <a:headEnd type="none" w="med" len="med"/>
                                    <a:tailEnd type="none" w="med" len="med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702596564" name="Gerade Verbindung mit Pfeil 87"/>
                                <wps:cNvCnPr/>
                                <wps:spPr>
                                  <a:xfrm flipH="1" flipV="1">
                                    <a:off x="0" y="7620"/>
                                    <a:ext cx="372110" cy="317500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65000"/>
                                      </a:schemeClr>
                                    </a:solidFill>
                                    <a:headEnd type="none" w="med" len="med"/>
                                    <a:tailEnd type="none" w="med" len="med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491394919" name="Gerade Verbindung mit Pfeil 87"/>
                                <wps:cNvCnPr/>
                                <wps:spPr>
                                  <a:xfrm flipH="1" flipV="1">
                                    <a:off x="0" y="7620"/>
                                    <a:ext cx="225425" cy="316865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65000"/>
                                      </a:schemeClr>
                                    </a:solidFill>
                                    <a:headEnd type="none" w="med" len="med"/>
                                    <a:tailEnd type="none" w="med" len="med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76971384" name="Gerade Verbindung mit Pfeil 87"/>
                                <wps:cNvCnPr/>
                                <wps:spPr>
                                  <a:xfrm flipH="1" flipV="1">
                                    <a:off x="0" y="0"/>
                                    <a:ext cx="105410" cy="324485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65000"/>
                                      </a:schemeClr>
                                    </a:solidFill>
                                    <a:headEnd type="none" w="med" len="med"/>
                                    <a:tailEnd type="none" w="med" len="med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g:grpSp>
                              <wpg:cNvPr id="656851286" name="Gruppieren 88"/>
                              <wpg:cNvGrpSpPr/>
                              <wpg:grpSpPr>
                                <a:xfrm flipH="1">
                                  <a:off x="70901" y="0"/>
                                  <a:ext cx="529590" cy="328295"/>
                                  <a:chOff x="0" y="0"/>
                                  <a:chExt cx="529590" cy="328295"/>
                                </a:xfrm>
                              </wpg:grpSpPr>
                              <wps:wsp>
                                <wps:cNvPr id="1117345641" name="Gerade Verbindung mit Pfeil 87"/>
                                <wps:cNvCnPr/>
                                <wps:spPr>
                                  <a:xfrm flipH="1" flipV="1">
                                    <a:off x="0" y="7620"/>
                                    <a:ext cx="529590" cy="318135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65000"/>
                                      </a:schemeClr>
                                    </a:solidFill>
                                    <a:headEnd type="none" w="med" len="med"/>
                                    <a:tailEnd type="none" w="med" len="med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241721199" name="Gerade Verbindung mit Pfeil 87"/>
                                <wps:cNvCnPr/>
                                <wps:spPr>
                                  <a:xfrm flipH="1" flipV="1">
                                    <a:off x="0" y="7620"/>
                                    <a:ext cx="372110" cy="317500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65000"/>
                                      </a:schemeClr>
                                    </a:solidFill>
                                    <a:headEnd type="none" w="med" len="med"/>
                                    <a:tailEnd type="none" w="med" len="med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586449615" name="Gerade Verbindung mit Pfeil 87"/>
                                <wps:cNvCnPr/>
                                <wps:spPr>
                                  <a:xfrm flipH="1" flipV="1">
                                    <a:off x="0" y="7620"/>
                                    <a:ext cx="225425" cy="316865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65000"/>
                                      </a:schemeClr>
                                    </a:solidFill>
                                    <a:headEnd type="none" w="med" len="med"/>
                                    <a:tailEnd type="none" w="med" len="med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402178054" name="Gerade Verbindung mit Pfeil 87"/>
                                <wps:cNvCnPr/>
                                <wps:spPr>
                                  <a:xfrm flipH="1" flipV="1">
                                    <a:off x="0" y="0"/>
                                    <a:ext cx="73660" cy="328295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65000"/>
                                      </a:schemeClr>
                                    </a:solidFill>
                                    <a:headEnd type="none" w="med" len="med"/>
                                    <a:tailEnd type="none" w="med" len="med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g:grpSp>
                              <wpg:cNvPr id="111070750" name="Gruppieren 88"/>
                              <wpg:cNvGrpSpPr/>
                              <wpg:grpSpPr>
                                <a:xfrm flipH="1">
                                  <a:off x="1245693" y="0"/>
                                  <a:ext cx="529590" cy="328295"/>
                                  <a:chOff x="0" y="0"/>
                                  <a:chExt cx="529590" cy="328295"/>
                                </a:xfrm>
                              </wpg:grpSpPr>
                              <wps:wsp>
                                <wps:cNvPr id="996696701" name="Gerade Verbindung mit Pfeil 87"/>
                                <wps:cNvCnPr/>
                                <wps:spPr>
                                  <a:xfrm flipH="1" flipV="1">
                                    <a:off x="0" y="7620"/>
                                    <a:ext cx="529590" cy="318135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65000"/>
                                      </a:schemeClr>
                                    </a:solidFill>
                                    <a:headEnd type="none" w="med" len="med"/>
                                    <a:tailEnd type="none" w="med" len="med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3994468" name="Gerade Verbindung mit Pfeil 87"/>
                                <wps:cNvCnPr/>
                                <wps:spPr>
                                  <a:xfrm flipH="1" flipV="1">
                                    <a:off x="0" y="7620"/>
                                    <a:ext cx="372110" cy="317500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65000"/>
                                      </a:schemeClr>
                                    </a:solidFill>
                                    <a:headEnd type="none" w="med" len="med"/>
                                    <a:tailEnd type="none" w="med" len="med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696824140" name="Gerade Verbindung mit Pfeil 87"/>
                                <wps:cNvCnPr/>
                                <wps:spPr>
                                  <a:xfrm flipH="1" flipV="1">
                                    <a:off x="0" y="7620"/>
                                    <a:ext cx="225425" cy="316865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65000"/>
                                      </a:schemeClr>
                                    </a:solidFill>
                                    <a:headEnd type="none" w="med" len="med"/>
                                    <a:tailEnd type="none" w="med" len="med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36984639" name="Gerade Verbindung mit Pfeil 87"/>
                                <wps:cNvCnPr/>
                                <wps:spPr>
                                  <a:xfrm flipH="1" flipV="1">
                                    <a:off x="0" y="0"/>
                                    <a:ext cx="73660" cy="328295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65000"/>
                                      </a:schemeClr>
                                    </a:solidFill>
                                    <a:headEnd type="none" w="med" len="med"/>
                                    <a:tailEnd type="none" w="med" len="med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g:grpSp>
                              <wpg:cNvPr id="1415475010" name="Gruppieren 88"/>
                              <wpg:cNvGrpSpPr/>
                              <wpg:grpSpPr>
                                <a:xfrm flipH="1">
                                  <a:off x="2450763" y="0"/>
                                  <a:ext cx="529590" cy="328295"/>
                                  <a:chOff x="0" y="0"/>
                                  <a:chExt cx="529590" cy="328295"/>
                                </a:xfrm>
                              </wpg:grpSpPr>
                              <wps:wsp>
                                <wps:cNvPr id="1109159852" name="Gerade Verbindung mit Pfeil 87"/>
                                <wps:cNvCnPr/>
                                <wps:spPr>
                                  <a:xfrm flipH="1" flipV="1">
                                    <a:off x="0" y="7620"/>
                                    <a:ext cx="529590" cy="318135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65000"/>
                                      </a:schemeClr>
                                    </a:solidFill>
                                    <a:headEnd type="none" w="med" len="med"/>
                                    <a:tailEnd type="none" w="med" len="med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15730627" name="Gerade Verbindung mit Pfeil 87"/>
                                <wps:cNvCnPr/>
                                <wps:spPr>
                                  <a:xfrm flipH="1" flipV="1">
                                    <a:off x="0" y="7620"/>
                                    <a:ext cx="372110" cy="317500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65000"/>
                                      </a:schemeClr>
                                    </a:solidFill>
                                    <a:headEnd type="none" w="med" len="med"/>
                                    <a:tailEnd type="none" w="med" len="med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943856881" name="Gerade Verbindung mit Pfeil 87"/>
                                <wps:cNvCnPr/>
                                <wps:spPr>
                                  <a:xfrm flipH="1" flipV="1">
                                    <a:off x="0" y="7620"/>
                                    <a:ext cx="225425" cy="316865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65000"/>
                                      </a:schemeClr>
                                    </a:solidFill>
                                    <a:headEnd type="none" w="med" len="med"/>
                                    <a:tailEnd type="none" w="med" len="med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061062832" name="Gerade Verbindung mit Pfeil 87"/>
                                <wps:cNvCnPr/>
                                <wps:spPr>
                                  <a:xfrm flipH="1" flipV="1">
                                    <a:off x="0" y="0"/>
                                    <a:ext cx="73660" cy="328295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65000"/>
                                      </a:schemeClr>
                                    </a:solidFill>
                                    <a:headEnd type="none" w="med" len="med"/>
                                    <a:tailEnd type="none" w="med" len="med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g:grpSp>
                              <wpg:cNvPr id="1030900015" name="Gruppieren 88"/>
                              <wpg:cNvGrpSpPr/>
                              <wpg:grpSpPr>
                                <a:xfrm>
                                  <a:off x="2971548" y="0"/>
                                  <a:ext cx="529590" cy="325755"/>
                                  <a:chOff x="0" y="0"/>
                                  <a:chExt cx="529590" cy="325755"/>
                                </a:xfrm>
                              </wpg:grpSpPr>
                              <wps:wsp>
                                <wps:cNvPr id="207342167" name="Gerade Verbindung mit Pfeil 87"/>
                                <wps:cNvCnPr/>
                                <wps:spPr>
                                  <a:xfrm flipH="1" flipV="1">
                                    <a:off x="0" y="7620"/>
                                    <a:ext cx="529590" cy="318135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65000"/>
                                      </a:schemeClr>
                                    </a:solidFill>
                                    <a:headEnd type="none" w="med" len="med"/>
                                    <a:tailEnd type="none" w="med" len="med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555180975" name="Gerade Verbindung mit Pfeil 87"/>
                                <wps:cNvCnPr/>
                                <wps:spPr>
                                  <a:xfrm flipH="1" flipV="1">
                                    <a:off x="0" y="7620"/>
                                    <a:ext cx="372110" cy="317500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65000"/>
                                      </a:schemeClr>
                                    </a:solidFill>
                                    <a:headEnd type="none" w="med" len="med"/>
                                    <a:tailEnd type="none" w="med" len="med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169740219" name="Gerade Verbindung mit Pfeil 87"/>
                                <wps:cNvCnPr/>
                                <wps:spPr>
                                  <a:xfrm flipH="1" flipV="1">
                                    <a:off x="0" y="7620"/>
                                    <a:ext cx="225425" cy="316865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65000"/>
                                      </a:schemeClr>
                                    </a:solidFill>
                                    <a:headEnd type="none" w="med" len="med"/>
                                    <a:tailEnd type="none" w="med" len="med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044691628" name="Gerade Verbindung mit Pfeil 87"/>
                                <wps:cNvCnPr/>
                                <wps:spPr>
                                  <a:xfrm flipH="1" flipV="1">
                                    <a:off x="0" y="0"/>
                                    <a:ext cx="105410" cy="324485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65000"/>
                                      </a:schemeClr>
                                    </a:solidFill>
                                    <a:headEnd type="none" w="med" len="med"/>
                                    <a:tailEnd type="none" w="med" len="med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s:wsp>
                              <wps:cNvPr id="174975830" name="Gerade Verbindung mit Pfeil 89"/>
                              <wps:cNvCnPr/>
                              <wps:spPr>
                                <a:xfrm flipV="1">
                                  <a:off x="0" y="61734"/>
                                  <a:ext cx="0" cy="263525"/>
                                </a:xfrm>
                                <a:prstGeom prst="straightConnector1">
                                  <a:avLst/>
                                </a:prstGeom>
                                <a:ln w="28575"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338561264" name="Gerade Verbindung mit Pfeil 89"/>
                              <wps:cNvCnPr/>
                              <wps:spPr>
                                <a:xfrm flipV="1">
                                  <a:off x="3542543" y="49622"/>
                                  <a:ext cx="0" cy="263525"/>
                                </a:xfrm>
                                <a:prstGeom prst="straightConnector1">
                                  <a:avLst/>
                                </a:prstGeom>
                                <a:ln w="28575"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81FC183" id="Gruppieren 91" o:spid="_x0000_s1026" style="position:absolute;margin-left:4.1pt;margin-top:14.05pt;width:278.9pt;height:26.1pt;z-index:253319168" coordsize="35425,331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">
                      <v:group id="Gruppieren 88" o:spid="_x0000_s1027" style="position:absolute;left:5856;top:60;width:5296;height:3258" coordsize="5295,325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">
                        <v:shapetype id="_x0000_t32" coordsize="21600,21600" o:spt="32" o:oned="t" path="m,l21600,21600e" filled="f">
                          <v:path arrowok="t" fillok="f" o:connecttype="none"/>
                          <o:lock v:ext="edit" shapetype="t"/>
                        </v:shapetype>
                        <v:shape id="Gerade Verbindung mit Pfeil 87" o:spid="_x0000_s1028" type="#_x0000_t32" style="position:absolute;top:76;width:5295;height:3181;flip:x 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" strokecolor="#a5a5a5 [2092]" strokeweight=".5pt">
                          <v:stroke joinstyle="miter"/>
                        </v:shape>
                        <v:shape id="Gerade Verbindung mit Pfeil 87" o:spid="_x0000_s1029" type="#_x0000_t32" style="position:absolute;top:76;width:3721;height:3175;flip:x 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" strokecolor="#a5a5a5 [2092]" strokeweight=".5pt">
                          <v:stroke joinstyle="miter"/>
                        </v:shape>
                        <v:shape id="Gerade Verbindung mit Pfeil 87" o:spid="_x0000_s1030" type="#_x0000_t32" style="position:absolute;top:76;width:2254;height:3168;flip:x 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" strokecolor="#a5a5a5 [2092]" strokeweight=".5pt">
                          <v:stroke joinstyle="miter"/>
                        </v:shape>
                        <v:shape id="Gerade Verbindung mit Pfeil 87" o:spid="_x0000_s1031" type="#_x0000_t32" style="position:absolute;width:1054;height:3244;flip:x 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" strokecolor="#a5a5a5 [2092]" strokeweight=".5pt">
                          <v:stroke joinstyle="miter"/>
                        </v:shape>
                      </v:group>
                      <v:group id="Gruppieren 88" o:spid="_x0000_s1032" style="position:absolute;left:17664;width:5296;height:3257" coordsize="5295,325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">
                        <v:shape id="Gerade Verbindung mit Pfeil 87" o:spid="_x0000_s1033" type="#_x0000_t32" style="position:absolute;top:76;width:5295;height:3181;flip:x 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" strokecolor="#a5a5a5 [2092]" strokeweight=".5pt">
                          <v:stroke joinstyle="miter"/>
                        </v:shape>
                        <v:shape id="Gerade Verbindung mit Pfeil 87" o:spid="_x0000_s1034" type="#_x0000_t32" style="position:absolute;top:76;width:3721;height:3175;flip:x 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" strokecolor="#a5a5a5 [2092]" strokeweight=".5pt">
                          <v:stroke joinstyle="miter"/>
                        </v:shape>
                        <v:shape id="Gerade Verbindung mit Pfeil 87" o:spid="_x0000_s1035" type="#_x0000_t32" style="position:absolute;top:76;width:2254;height:3168;flip:x 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" strokecolor="#a5a5a5 [2092]" strokeweight=".5pt">
                          <v:stroke joinstyle="miter"/>
                        </v:shape>
                        <v:shape id="Gerade Verbindung mit Pfeil 87" o:spid="_x0000_s1036" type="#_x0000_t32" style="position:absolute;width:1054;height:3244;flip:x 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" strokecolor="#a5a5a5 [2092]" strokeweight=".5pt">
                          <v:stroke joinstyle="miter"/>
                        </v:shape>
                      </v:group>
                      <v:group id="Gruppieren 88" o:spid="_x0000_s1037" style="position:absolute;left:709;width:5295;height:3282;flip:x" coordsize="5295,328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">
                        <v:shape id="Gerade Verbindung mit Pfeil 87" o:spid="_x0000_s1038" type="#_x0000_t32" style="position:absolute;top:76;width:5295;height:3181;flip:x 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" strokecolor="#a5a5a5 [2092]" strokeweight=".5pt">
                          <v:stroke joinstyle="miter"/>
                        </v:shape>
                        <v:shape id="Gerade Verbindung mit Pfeil 87" o:spid="_x0000_s1039" type="#_x0000_t32" style="position:absolute;top:76;width:3721;height:3175;flip:x 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" strokecolor="#a5a5a5 [2092]" strokeweight=".5pt">
                          <v:stroke joinstyle="miter"/>
                        </v:shape>
                        <v:shape id="Gerade Verbindung mit Pfeil 87" o:spid="_x0000_s1040" type="#_x0000_t32" style="position:absolute;top:76;width:2254;height:3168;flip:x 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" strokecolor="#a5a5a5 [2092]" strokeweight=".5pt">
                          <v:stroke joinstyle="miter"/>
                        </v:shape>
                        <v:shape id="Gerade Verbindung mit Pfeil 87" o:spid="_x0000_s1041" type="#_x0000_t32" style="position:absolute;width:736;height:3282;flip:x 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" strokecolor="#a5a5a5 [2092]" strokeweight=".5pt">
                          <v:stroke joinstyle="miter"/>
                        </v:shape>
                      </v:group>
                      <v:group id="Gruppieren 88" o:spid="_x0000_s1042" style="position:absolute;left:12456;width:5296;height:3282;flip:x" coordsize="5295,328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">
                        <v:shape id="Gerade Verbindung mit Pfeil 87" o:spid="_x0000_s1043" type="#_x0000_t32" style="position:absolute;top:76;width:5295;height:3181;flip:x 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" strokecolor="#a5a5a5 [2092]" strokeweight=".5pt">
                          <v:stroke joinstyle="miter"/>
                        </v:shape>
                        <v:shape id="Gerade Verbindung mit Pfeil 87" o:spid="_x0000_s1044" type="#_x0000_t32" style="position:absolute;top:76;width:3721;height:3175;flip:x 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" strokecolor="#a5a5a5 [2092]" strokeweight=".5pt">
                          <v:stroke joinstyle="miter"/>
                        </v:shape>
                        <v:shape id="Gerade Verbindung mit Pfeil 87" o:spid="_x0000_s1045" type="#_x0000_t32" style="position:absolute;top:76;width:2254;height:3168;flip:x 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" strokecolor="#a5a5a5 [2092]" strokeweight=".5pt">
                          <v:stroke joinstyle="miter"/>
                        </v:shape>
                        <v:shape id="Gerade Verbindung mit Pfeil 87" o:spid="_x0000_s1046" type="#_x0000_t32" style="position:absolute;width:736;height:3282;flip:x 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" strokecolor="#a5a5a5 [2092]" strokeweight=".5pt">
                          <v:stroke joinstyle="miter"/>
                        </v:shape>
                      </v:group>
                      <v:group id="Gruppieren 88" o:spid="_x0000_s1047" style="position:absolute;left:24507;width:5296;height:3282;flip:x" coordsize="5295,328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">
                        <v:shape id="Gerade Verbindung mit Pfeil 87" o:spid="_x0000_s1048" type="#_x0000_t32" style="position:absolute;top:76;width:5295;height:3181;flip:x 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" strokecolor="#a5a5a5 [2092]" strokeweight=".5pt">
                          <v:stroke joinstyle="miter"/>
                        </v:shape>
                        <v:shape id="Gerade Verbindung mit Pfeil 87" o:spid="_x0000_s1049" type="#_x0000_t32" style="position:absolute;top:76;width:3721;height:3175;flip:x 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" strokecolor="#a5a5a5 [2092]" strokeweight=".5pt">
                          <v:stroke joinstyle="miter"/>
                        </v:shape>
                        <v:shape id="Gerade Verbindung mit Pfeil 87" o:spid="_x0000_s1050" type="#_x0000_t32" style="position:absolute;top:76;width:2254;height:3168;flip:x 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" strokecolor="#a5a5a5 [2092]" strokeweight=".5pt">
                          <v:stroke joinstyle="miter"/>
                        </v:shape>
                        <v:shape id="Gerade Verbindung mit Pfeil 87" o:spid="_x0000_s1051" type="#_x0000_t32" style="position:absolute;width:736;height:3282;flip:x 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" strokecolor="#a5a5a5 [2092]" strokeweight=".5pt">
                          <v:stroke joinstyle="miter"/>
                        </v:shape>
                      </v:group>
                      <v:group id="Gruppieren 88" o:spid="_x0000_s1052" style="position:absolute;left:29715;width:5296;height:3257" coordsize="5295,325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">
                        <v:shape id="Gerade Verbindung mit Pfeil 87" o:spid="_x0000_s1053" type="#_x0000_t32" style="position:absolute;top:76;width:5295;height:3181;flip:x 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" strokecolor="#a5a5a5 [2092]" strokeweight=".5pt">
                          <v:stroke joinstyle="miter"/>
                        </v:shape>
                        <v:shape id="Gerade Verbindung mit Pfeil 87" o:spid="_x0000_s1054" type="#_x0000_t32" style="position:absolute;top:76;width:3721;height:3175;flip:x 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" strokecolor="#a5a5a5 [2092]" strokeweight=".5pt">
                          <v:stroke joinstyle="miter"/>
                        </v:shape>
                        <v:shape id="Gerade Verbindung mit Pfeil 87" o:spid="_x0000_s1055" type="#_x0000_t32" style="position:absolute;top:76;width:2254;height:3168;flip:x 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" strokecolor="#a5a5a5 [2092]" strokeweight=".5pt">
                          <v:stroke joinstyle="miter"/>
                        </v:shape>
                        <v:shape id="Gerade Verbindung mit Pfeil 87" o:spid="_x0000_s1056" type="#_x0000_t32" style="position:absolute;width:1054;height:3244;flip:x 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" strokecolor="#a5a5a5 [2092]" strokeweight=".5pt">
                          <v:stroke joinstyle="miter"/>
                        </v:shape>
                      </v:group>
                      <v:shape id="Gerade Verbindung mit Pfeil 89" o:spid="_x0000_s1057" type="#_x0000_t32" style="position:absolute;top:617;width:0;height:26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" strokecolor="#327a86 [3204]" strokeweight="2.25pt">
                        <v:stroke endarrow="block" joinstyle="miter"/>
                      </v:shape>
                      <v:shape id="Gerade Verbindung mit Pfeil 89" o:spid="_x0000_s1058" type="#_x0000_t32" style="position:absolute;left:35425;top:496;width:0;height:26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" strokecolor="#327a86 [3204]" strokeweight="2.25pt">
                        <v:stroke endarrow="block" joinstyle="miter"/>
                      </v:shape>
                    </v:group>
                  </w:pict>
                </mc:Fallback>
              </mc:AlternateContent>
            </w:r>
            <w:r>
              <w:rPr>
                <w:rFonts w:ascii="Calibri" w:hAnsi="Calibri"/>
                <w:noProof/>
                <w:color w:val="000000" w:themeColor="text1"/>
                <w:szCs w:val="20"/>
              </w:rPr>
              <w:drawing>
                <wp:inline distT="0" distB="0" distL="0" distR="0" wp14:anchorId="650D00B4" wp14:editId="588611CA">
                  <wp:extent cx="3632835" cy="708508"/>
                  <wp:effectExtent l="0" t="0" r="0" b="3175"/>
                  <wp:docPr id="1672300845" name="Grafik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2354934" name="Grafik 512354934"/>
                          <pic:cNvPicPr/>
                        </pic:nvPicPr>
                        <pic:blipFill>
                          <a:blip r:embed="rId101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32835" cy="7085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614CADB" w14:textId="28EB06B4" w:rsidR="00513E9A" w:rsidRDefault="00513E9A" w:rsidP="00E13C64">
            <w:pPr>
              <w:pStyle w:val="berschrift3"/>
              <w:spacing w:line="240" w:lineRule="atLeas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320192" behindDoc="0" locked="0" layoutInCell="1" allowOverlap="1" wp14:anchorId="5B6CF923" wp14:editId="152F9C52">
                      <wp:simplePos x="0" y="0"/>
                      <wp:positionH relativeFrom="column">
                        <wp:posOffset>2629535</wp:posOffset>
                      </wp:positionH>
                      <wp:positionV relativeFrom="paragraph">
                        <wp:posOffset>394030</wp:posOffset>
                      </wp:positionV>
                      <wp:extent cx="2203610" cy="1168736"/>
                      <wp:effectExtent l="12700" t="12700" r="19050" b="12700"/>
                      <wp:wrapNone/>
                      <wp:docPr id="1373099547" name="Textfeld 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03610" cy="1168736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  <a:prstDash val="dash"/>
                              </a:ln>
                            </wps:spPr>
                            <wps:txbx>
                              <w:txbxContent>
                                <w:p w14:paraId="24A36702" w14:textId="77777777" w:rsidR="00513E9A" w:rsidRDefault="00513E9A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5B6CF923" id="Textfeld 93" o:spid="_x0000_s1738" type="#_x0000_t202" style="position:absolute;margin-left:207.05pt;margin-top:31.05pt;width:173.5pt;height:92.05pt;z-index:253320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" filled="f" strokecolor="gray [1629]" strokeweight="1.5pt">
                      <v:stroke dashstyle="dash"/>
                      <v:textbox>
                        <w:txbxContent>
                          <w:p w14:paraId="24A36702" w14:textId="77777777" w:rsidR="00513E9A" w:rsidRDefault="00513E9A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513E9A" w14:paraId="629B5381" w14:textId="77777777" w:rsidTr="00A42631">
        <w:tc>
          <w:tcPr>
            <w:tcW w:w="709" w:type="dxa"/>
          </w:tcPr>
          <w:p w14:paraId="3E33CC41" w14:textId="4C22EBF0" w:rsidR="00513E9A" w:rsidRDefault="00513E9A" w:rsidP="00E13C64">
            <w:pPr>
              <w:pStyle w:val="berschrift3"/>
              <w:spacing w:line="240" w:lineRule="atLeast"/>
            </w:pPr>
            <w:r w:rsidRPr="00415AFF">
              <w:rPr>
                <w:rFonts w:cstheme="minorHAnsi"/>
                <w:noProof/>
              </w:rPr>
              <w:drawing>
                <wp:inline distT="0" distB="0" distL="0" distR="0" wp14:anchorId="72C2235C" wp14:editId="5D21FB30">
                  <wp:extent cx="287640" cy="338400"/>
                  <wp:effectExtent l="0" t="0" r="0" b="5080"/>
                  <wp:docPr id="1239768141" name="Grafik 12397681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40" cy="33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" w:type="dxa"/>
          </w:tcPr>
          <w:p w14:paraId="642FA55D" w14:textId="77777777" w:rsidR="00513E9A" w:rsidRPr="00513E9A" w:rsidRDefault="00513E9A" w:rsidP="00513E9A">
            <w:pPr>
              <w:rPr>
                <w:b/>
                <w:bCs/>
                <w:color w:val="327A86"/>
              </w:rPr>
            </w:pPr>
          </w:p>
        </w:tc>
        <w:tc>
          <w:tcPr>
            <w:tcW w:w="4039" w:type="dxa"/>
          </w:tcPr>
          <w:p w14:paraId="4C9A7EC0" w14:textId="77777777" w:rsidR="00513E9A" w:rsidRPr="00C63632" w:rsidRDefault="00513E9A" w:rsidP="00513E9A">
            <w:pPr>
              <w:spacing w:line="240" w:lineRule="atLeast"/>
              <w:rPr>
                <w:rFonts w:ascii="Calibri" w:hAnsi="Calibri"/>
                <w:noProof/>
                <w:color w:val="000000" w:themeColor="text1"/>
                <w:szCs w:val="20"/>
              </w:rPr>
            </w:pPr>
            <w:r w:rsidRPr="00C63632">
              <w:rPr>
                <w:rFonts w:ascii="Calibri" w:hAnsi="Calibri"/>
                <w:noProof/>
                <w:color w:val="000000" w:themeColor="text1"/>
                <w:szCs w:val="20"/>
              </w:rPr>
              <w:t xml:space="preserve">Was hat die Rechnung mit dem Bild zu tun? </w:t>
            </w:r>
          </w:p>
          <w:p w14:paraId="5DFD703A" w14:textId="1162A065" w:rsidR="00513E9A" w:rsidRPr="00513E9A" w:rsidRDefault="00513E9A" w:rsidP="009A01B2">
            <w:pPr>
              <w:pStyle w:val="Listenabsatz"/>
            </w:pPr>
            <w:r>
              <w:t>Was passiert beim Vergröbern im Bild</w:t>
            </w:r>
            <w:r>
              <w:br/>
              <w:t xml:space="preserve"> </w:t>
            </w:r>
            <w:r w:rsidRPr="00513E9A">
              <w:t>mit Teil und Ganzem?</w:t>
            </w:r>
          </w:p>
          <w:p w14:paraId="5EC75129" w14:textId="1C742F24" w:rsidR="00513E9A" w:rsidRPr="00513E9A" w:rsidRDefault="00513E9A" w:rsidP="009A01B2">
            <w:pPr>
              <w:pStyle w:val="Listenabsatz"/>
            </w:pPr>
            <w:r w:rsidRPr="00513E9A">
              <w:t xml:space="preserve">Was passiert beim Kürzen in Emilys Rechnung mit Zähler und Nenner? </w:t>
            </w:r>
          </w:p>
          <w:p w14:paraId="1F8187E9" w14:textId="77777777" w:rsidR="00513E9A" w:rsidRDefault="00513E9A" w:rsidP="009A01B2">
            <w:pPr>
              <w:pStyle w:val="Listenabsatz"/>
            </w:pPr>
            <w:r w:rsidRPr="00513E9A">
              <w:t xml:space="preserve">Wo </w:t>
            </w:r>
            <w:r>
              <w:t>sieht man die 8 im Bild?</w:t>
            </w:r>
          </w:p>
          <w:p w14:paraId="79B567A9" w14:textId="4747AC58" w:rsidR="00513E9A" w:rsidRPr="00C63632" w:rsidRDefault="00513E9A" w:rsidP="00513E9A">
            <w:pPr>
              <w:spacing w:line="240" w:lineRule="atLeast"/>
              <w:rPr>
                <w:rFonts w:ascii="Calibri" w:hAnsi="Calibri"/>
                <w:noProof/>
                <w:color w:val="000000" w:themeColor="text1"/>
                <w:szCs w:val="20"/>
              </w:rPr>
            </w:pPr>
            <w:r w:rsidRPr="0076233D">
              <w:rPr>
                <w:noProof/>
              </w:rPr>
              <w:t>Schreibe deine Beobachtungen auf</w:t>
            </w:r>
            <w:r>
              <w:rPr>
                <w:noProof/>
              </w:rPr>
              <w:t>.</w:t>
            </w:r>
          </w:p>
        </w:tc>
        <w:tc>
          <w:tcPr>
            <w:tcW w:w="213" w:type="dxa"/>
          </w:tcPr>
          <w:p w14:paraId="34C47DD1" w14:textId="2AE97C11" w:rsidR="00513E9A" w:rsidRPr="00C63632" w:rsidRDefault="00513E9A" w:rsidP="00513E9A">
            <w:pPr>
              <w:spacing w:line="240" w:lineRule="atLeast"/>
              <w:rPr>
                <w:rFonts w:ascii="Calibri" w:hAnsi="Calibri"/>
                <w:noProof/>
                <w:color w:val="000000" w:themeColor="text1"/>
                <w:szCs w:val="20"/>
              </w:rPr>
            </w:pPr>
          </w:p>
        </w:tc>
        <w:tc>
          <w:tcPr>
            <w:tcW w:w="3827" w:type="dxa"/>
            <w:gridSpan w:val="2"/>
          </w:tcPr>
          <w:p w14:paraId="4A74970A" w14:textId="012B6BAC" w:rsidR="00513E9A" w:rsidRPr="00513E9A" w:rsidRDefault="00513E9A" w:rsidP="00513E9A">
            <w:pPr>
              <w:spacing w:before="40" w:line="240" w:lineRule="atLeast"/>
              <w:ind w:left="357" w:hanging="357"/>
              <w:rPr>
                <w:sz w:val="21"/>
                <w:szCs w:val="21"/>
              </w:rPr>
            </w:pPr>
            <w:r w:rsidRPr="008B0060">
              <w:rPr>
                <w:b/>
              </w:rPr>
              <w:t>Mögliche Satzbausteine</w:t>
            </w:r>
          </w:p>
          <w:p w14:paraId="45C42963" w14:textId="7BA3800E" w:rsidR="00513E9A" w:rsidRPr="0003719B" w:rsidRDefault="00513E9A" w:rsidP="009A01B2">
            <w:pPr>
              <w:pStyle w:val="Listenabsatz"/>
            </w:pPr>
            <w:r w:rsidRPr="0003719B">
              <w:t>Teil und Ganzes werden jeweils …</w:t>
            </w:r>
          </w:p>
          <w:p w14:paraId="1174A105" w14:textId="77777777" w:rsidR="00513E9A" w:rsidRPr="0003719B" w:rsidRDefault="00513E9A" w:rsidP="009A01B2">
            <w:pPr>
              <w:pStyle w:val="Listenabsatz"/>
            </w:pPr>
            <w:r w:rsidRPr="0003719B">
              <w:t>Die Größe von Teil und Ganzes …</w:t>
            </w:r>
          </w:p>
          <w:p w14:paraId="7FD45709" w14:textId="3E288E08" w:rsidR="00513E9A" w:rsidRPr="00513E9A" w:rsidRDefault="00513E9A" w:rsidP="009A01B2">
            <w:pPr>
              <w:pStyle w:val="Listenabsatz"/>
              <w:rPr>
                <w:rFonts w:ascii="Calibri" w:hAnsi="Calibri"/>
                <w:color w:val="000000" w:themeColor="text1"/>
                <w:szCs w:val="20"/>
              </w:rPr>
            </w:pPr>
            <w:r w:rsidRPr="0003719B">
              <w:t>… mit … dividieren</w:t>
            </w:r>
          </w:p>
          <w:p w14:paraId="12E7D321" w14:textId="535494E7" w:rsidR="00513E9A" w:rsidRPr="00513E9A" w:rsidRDefault="00513E9A" w:rsidP="009A01B2">
            <w:pPr>
              <w:pStyle w:val="Listenabsatz"/>
              <w:rPr>
                <w:rFonts w:ascii="Calibri" w:hAnsi="Calibri"/>
                <w:color w:val="000000" w:themeColor="text1"/>
                <w:szCs w:val="20"/>
              </w:rPr>
            </w:pPr>
            <w:r w:rsidRPr="0003719B">
              <w:t>… Felder werden zu einem Feld zusammengefasst</w:t>
            </w:r>
          </w:p>
        </w:tc>
      </w:tr>
      <w:tr w:rsidR="00513E9A" w14:paraId="17681608" w14:textId="77777777" w:rsidTr="00A42631">
        <w:tc>
          <w:tcPr>
            <w:tcW w:w="709" w:type="dxa"/>
          </w:tcPr>
          <w:p w14:paraId="7CC7D46E" w14:textId="77777777" w:rsidR="00513E9A" w:rsidRPr="00415AFF" w:rsidRDefault="00513E9A" w:rsidP="00513E9A">
            <w:pPr>
              <w:rPr>
                <w:noProof/>
              </w:rPr>
            </w:pPr>
          </w:p>
        </w:tc>
        <w:tc>
          <w:tcPr>
            <w:tcW w:w="425" w:type="dxa"/>
          </w:tcPr>
          <w:p w14:paraId="192D7BF8" w14:textId="77777777" w:rsidR="00513E9A" w:rsidRPr="00513E9A" w:rsidRDefault="00513E9A" w:rsidP="00513E9A">
            <w:pPr>
              <w:rPr>
                <w:b/>
                <w:bCs/>
                <w:color w:val="327A86"/>
              </w:rPr>
            </w:pPr>
          </w:p>
        </w:tc>
        <w:tc>
          <w:tcPr>
            <w:tcW w:w="4039" w:type="dxa"/>
          </w:tcPr>
          <w:p w14:paraId="00F9A440" w14:textId="77777777" w:rsidR="00513E9A" w:rsidRPr="00C63632" w:rsidRDefault="00513E9A" w:rsidP="00513E9A">
            <w:pPr>
              <w:rPr>
                <w:rFonts w:ascii="Calibri" w:hAnsi="Calibri"/>
                <w:noProof/>
                <w:color w:val="000000" w:themeColor="text1"/>
                <w:szCs w:val="20"/>
              </w:rPr>
            </w:pPr>
          </w:p>
        </w:tc>
        <w:tc>
          <w:tcPr>
            <w:tcW w:w="213" w:type="dxa"/>
          </w:tcPr>
          <w:p w14:paraId="041EE5D9" w14:textId="77777777" w:rsidR="00513E9A" w:rsidRPr="00C63632" w:rsidRDefault="00513E9A" w:rsidP="00513E9A">
            <w:pPr>
              <w:rPr>
                <w:rFonts w:ascii="Calibri" w:hAnsi="Calibri"/>
                <w:noProof/>
                <w:color w:val="000000" w:themeColor="text1"/>
                <w:szCs w:val="20"/>
              </w:rPr>
            </w:pPr>
          </w:p>
        </w:tc>
        <w:tc>
          <w:tcPr>
            <w:tcW w:w="3827" w:type="dxa"/>
            <w:gridSpan w:val="2"/>
          </w:tcPr>
          <w:p w14:paraId="30646AF5" w14:textId="77777777" w:rsidR="00513E9A" w:rsidRPr="008B0060" w:rsidRDefault="00513E9A" w:rsidP="00513E9A">
            <w:pPr>
              <w:rPr>
                <w:b/>
              </w:rPr>
            </w:pPr>
          </w:p>
        </w:tc>
      </w:tr>
      <w:tr w:rsidR="00513E9A" w14:paraId="0A29E423" w14:textId="77777777" w:rsidTr="00A42631">
        <w:tc>
          <w:tcPr>
            <w:tcW w:w="709" w:type="dxa"/>
          </w:tcPr>
          <w:p w14:paraId="4FEBAC34" w14:textId="77777777" w:rsidR="00513E9A" w:rsidRPr="00415AFF" w:rsidRDefault="00513E9A" w:rsidP="00513E9A">
            <w:pPr>
              <w:pStyle w:val="berschrift3"/>
              <w:spacing w:line="240" w:lineRule="atLeast"/>
              <w:rPr>
                <w:rFonts w:cstheme="minorHAnsi"/>
                <w:noProof/>
              </w:rPr>
            </w:pPr>
          </w:p>
        </w:tc>
        <w:tc>
          <w:tcPr>
            <w:tcW w:w="425" w:type="dxa"/>
          </w:tcPr>
          <w:p w14:paraId="1F3A3975" w14:textId="6027B1D4" w:rsidR="00513E9A" w:rsidRPr="00334AB3" w:rsidRDefault="00513E9A" w:rsidP="00513E9A">
            <w:pPr>
              <w:rPr>
                <w:b/>
                <w:bCs/>
                <w:color w:val="327A86"/>
              </w:rPr>
            </w:pPr>
            <w:r w:rsidRPr="00334AB3">
              <w:rPr>
                <w:b/>
                <w:bCs/>
                <w:noProof/>
                <w:color w:val="327A86"/>
              </w:rPr>
              <w:t>b)</w:t>
            </w:r>
          </w:p>
        </w:tc>
        <w:tc>
          <w:tcPr>
            <w:tcW w:w="4039" w:type="dxa"/>
          </w:tcPr>
          <w:p w14:paraId="6A1ABF17" w14:textId="03150558" w:rsidR="00334AB3" w:rsidRDefault="00334AB3" w:rsidP="00A42631">
            <w:pPr>
              <w:pStyle w:val="Listenabsatz"/>
              <w:spacing w:after="60"/>
            </w:pPr>
            <w:r>
              <mc:AlternateContent>
                <mc:Choice Requires="wpg">
                  <w:drawing>
                    <wp:anchor distT="0" distB="0" distL="114300" distR="114300" simplePos="0" relativeHeight="253490176" behindDoc="0" locked="0" layoutInCell="1" allowOverlap="1" wp14:anchorId="7E0674D3" wp14:editId="248E926F">
                      <wp:simplePos x="0" y="0"/>
                      <wp:positionH relativeFrom="column">
                        <wp:posOffset>1032846</wp:posOffset>
                      </wp:positionH>
                      <wp:positionV relativeFrom="paragraph">
                        <wp:posOffset>-67907</wp:posOffset>
                      </wp:positionV>
                      <wp:extent cx="161290" cy="299720"/>
                      <wp:effectExtent l="0" t="0" r="10160" b="5080"/>
                      <wp:wrapNone/>
                      <wp:docPr id="153" name="Gruppieren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290" cy="299720"/>
                                <a:chOff x="32847" y="12407"/>
                                <a:chExt cx="163236" cy="300989"/>
                              </a:xfrm>
                            </wpg:grpSpPr>
                            <wps:wsp>
                              <wps:cNvPr id="154" name="Textfeld 3"/>
                              <wps:cNvSpPr txBox="1"/>
                              <wps:spPr>
                                <a:xfrm>
                                  <a:off x="32847" y="12407"/>
                                  <a:ext cx="159954" cy="18439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FD9EE5" w14:textId="5B102480" w:rsidR="00334AB3" w:rsidRPr="0049551B" w:rsidRDefault="00334AB3" w:rsidP="00A42631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49551B">
                                      <w:rPr>
                                        <w:sz w:val="18"/>
                                        <w:szCs w:val="18"/>
                                      </w:rPr>
                                      <w:t>6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5" name="Textfeld 3"/>
                              <wps:cNvSpPr txBox="1"/>
                              <wps:spPr>
                                <a:xfrm>
                                  <a:off x="32847" y="149454"/>
                                  <a:ext cx="163236" cy="1639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CC80E6" w14:textId="1555270F" w:rsidR="00334AB3" w:rsidRPr="0049551B" w:rsidRDefault="00334AB3" w:rsidP="00A42631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49551B">
                                      <w:rPr>
                                        <w:sz w:val="18"/>
                                        <w:szCs w:val="18"/>
                                      </w:rPr>
                                      <w:t>15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6" name="Gerade Verbindung 1"/>
                              <wps:cNvCnPr/>
                              <wps:spPr>
                                <a:xfrm>
                                  <a:off x="57419" y="179565"/>
                                  <a:ext cx="108468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E0674D3" id="_x0000_s1739" style="position:absolute;left:0;text-align:left;margin-left:81.35pt;margin-top:-5.35pt;width:12.7pt;height:23.6pt;z-index:253490176;mso-width-relative:margin;mso-height-relative:margin" coordorigin="32847,12407" coordsize="163236,30098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">
                      <v:shape id="Textfeld 3" o:spid="_x0000_s1740" type="#_x0000_t202" style="position:absolute;left:32847;top:12407;width:159954;height:1843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" filled="f" stroked="f" strokeweight=".5pt">
                        <v:textbox style="mso-fit-shape-to-text:t" inset="0,0,0,0">
                          <w:txbxContent>
                            <w:p w14:paraId="63FD9EE5" w14:textId="5B102480" w:rsidR="00334AB3" w:rsidRPr="0049551B" w:rsidRDefault="00334AB3" w:rsidP="00A42631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49551B">
                                <w:rPr>
                                  <w:sz w:val="18"/>
                                  <w:szCs w:val="18"/>
                                </w:rPr>
                                <w:t>6</w:t>
                              </w:r>
                            </w:p>
                          </w:txbxContent>
                        </v:textbox>
                      </v:shape>
                      <v:shape id="Textfeld 3" o:spid="_x0000_s1741" type="#_x0000_t202" style="position:absolute;left:32847;top:149454;width:163236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" filled="f" stroked="f" strokeweight=".5pt">
                        <v:textbox inset="0,0,0,0">
                          <w:txbxContent>
                            <w:p w14:paraId="1ECC80E6" w14:textId="1555270F" w:rsidR="00334AB3" w:rsidRPr="0049551B" w:rsidRDefault="00334AB3" w:rsidP="00A42631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49551B">
                                <w:rPr>
                                  <w:sz w:val="18"/>
                                  <w:szCs w:val="18"/>
                                </w:rPr>
                                <w:t>15</w:t>
                              </w:r>
                            </w:p>
                          </w:txbxContent>
                        </v:textbox>
                      </v:shape>
                      <v:line id="Gerade Verbindung 1" o:spid="_x0000_s1742" style="position:absolute;visibility:visible;mso-wrap-style:square" from="57419,179565" to="165887,17956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" strokecolor="black [3213]" strokeweight="1pt">
                        <v:stroke joinstyle="miter"/>
                      </v:line>
                    </v:group>
                  </w:pict>
                </mc:Fallback>
              </mc:AlternateContent>
            </w:r>
            <w:r w:rsidR="00513E9A" w:rsidRPr="00C63632">
              <w:t>Wie kann man</w:t>
            </w:r>
            <w:r>
              <w:t xml:space="preserve"> </w:t>
            </w:r>
            <w:r w:rsidR="00513E9A" w:rsidRPr="00C63632">
              <w:t xml:space="preserve"> </w:t>
            </w:r>
            <m:oMath>
              <m:r>
                <w:rPr>
                  <w:rFonts w:ascii="Cambria Math" w:hAnsi="Cambria Math"/>
                </w:rPr>
                <m:t xml:space="preserve">    </m:t>
              </m:r>
            </m:oMath>
            <w:r w:rsidR="00513E9A" w:rsidRPr="00C63632">
              <w:t xml:space="preserve"> in Fünftel umwandeln?</w:t>
            </w:r>
          </w:p>
          <w:p w14:paraId="6DDDFA17" w14:textId="58E87BE8" w:rsidR="00513E9A" w:rsidRPr="00C63632" w:rsidRDefault="00334AB3" w:rsidP="00A42631">
            <w:r>
              <w:t xml:space="preserve">      </w:t>
            </w:r>
            <w:r w:rsidR="00513E9A" w:rsidRPr="00C63632">
              <w:t>Ergänze die Rechnung.</w:t>
            </w:r>
            <w:r w:rsidR="00942B5F">
              <w:t xml:space="preserve"> </w:t>
            </w:r>
          </w:p>
          <w:p w14:paraId="77D029A8" w14:textId="66F53E3D" w:rsidR="00513E9A" w:rsidRDefault="00334AB3" w:rsidP="009A01B2">
            <w:pPr>
              <w:pStyle w:val="Listenabsatz"/>
            </w:pPr>
            <w:r>
              <mc:AlternateContent>
                <mc:Choice Requires="wpg">
                  <w:drawing>
                    <wp:anchor distT="0" distB="0" distL="114300" distR="114300" simplePos="0" relativeHeight="253492224" behindDoc="0" locked="0" layoutInCell="1" allowOverlap="1" wp14:anchorId="3BEBAF64" wp14:editId="3C971F6C">
                      <wp:simplePos x="0" y="0"/>
                      <wp:positionH relativeFrom="column">
                        <wp:posOffset>1028700</wp:posOffset>
                      </wp:positionH>
                      <wp:positionV relativeFrom="paragraph">
                        <wp:posOffset>270375</wp:posOffset>
                      </wp:positionV>
                      <wp:extent cx="161290" cy="299720"/>
                      <wp:effectExtent l="0" t="0" r="3810" b="5080"/>
                      <wp:wrapNone/>
                      <wp:docPr id="157" name="Gruppieren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290" cy="299720"/>
                                <a:chOff x="32847" y="12407"/>
                                <a:chExt cx="163236" cy="300989"/>
                              </a:xfrm>
                            </wpg:grpSpPr>
                            <wps:wsp>
                              <wps:cNvPr id="159" name="Textfeld 3"/>
                              <wps:cNvSpPr txBox="1"/>
                              <wps:spPr>
                                <a:xfrm>
                                  <a:off x="32847" y="12407"/>
                                  <a:ext cx="160023" cy="18492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0B67731" w14:textId="7EC814C8" w:rsidR="00334AB3" w:rsidRPr="0049551B" w:rsidRDefault="00334AB3" w:rsidP="00A42631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49551B">
                                      <w:rPr>
                                        <w:sz w:val="18"/>
                                        <w:szCs w:val="18"/>
                                      </w:rPr>
                                      <w:t>12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61" name="Textfeld 3"/>
                              <wps:cNvSpPr txBox="1"/>
                              <wps:spPr>
                                <a:xfrm>
                                  <a:off x="32847" y="149454"/>
                                  <a:ext cx="163236" cy="1639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AEC372" w14:textId="5CD22E8C" w:rsidR="00334AB3" w:rsidRPr="0049551B" w:rsidRDefault="00334AB3" w:rsidP="00A42631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49551B">
                                      <w:rPr>
                                        <w:sz w:val="18"/>
                                        <w:szCs w:val="18"/>
                                      </w:rPr>
                                      <w:t>36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2" name="Gerade Verbindung 1"/>
                              <wps:cNvCnPr/>
                              <wps:spPr>
                                <a:xfrm>
                                  <a:off x="57419" y="179565"/>
                                  <a:ext cx="108468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BEBAF64" id="_x0000_s1743" style="position:absolute;left:0;text-align:left;margin-left:81pt;margin-top:21.3pt;width:12.7pt;height:23.6pt;z-index:253492224;mso-width-relative:margin;mso-height-relative:margin" coordorigin="32847,12407" coordsize="163236,30098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">
                      <v:shape id="Textfeld 3" o:spid="_x0000_s1744" type="#_x0000_t202" style="position:absolute;left:32847;top:12407;width:160023;height:1849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" filled="f" stroked="f" strokeweight=".5pt">
                        <v:textbox style="mso-fit-shape-to-text:t" inset="0,0,0,0">
                          <w:txbxContent>
                            <w:p w14:paraId="60B67731" w14:textId="7EC814C8" w:rsidR="00334AB3" w:rsidRPr="0049551B" w:rsidRDefault="00334AB3" w:rsidP="00A42631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49551B">
                                <w:rPr>
                                  <w:sz w:val="18"/>
                                  <w:szCs w:val="18"/>
                                </w:rPr>
                                <w:t>12</w:t>
                              </w:r>
                            </w:p>
                          </w:txbxContent>
                        </v:textbox>
                      </v:shape>
                      <v:shape id="Textfeld 3" o:spid="_x0000_s1745" type="#_x0000_t202" style="position:absolute;left:32847;top:149454;width:163236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" filled="f" stroked="f" strokeweight=".5pt">
                        <v:textbox inset="0,0,0,0">
                          <w:txbxContent>
                            <w:p w14:paraId="5EAEC372" w14:textId="5CD22E8C" w:rsidR="00334AB3" w:rsidRPr="0049551B" w:rsidRDefault="00334AB3" w:rsidP="00A42631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49551B">
                                <w:rPr>
                                  <w:sz w:val="18"/>
                                  <w:szCs w:val="18"/>
                                </w:rPr>
                                <w:t>36</w:t>
                              </w:r>
                            </w:p>
                          </w:txbxContent>
                        </v:textbox>
                      </v:shape>
                      <v:line id="Gerade Verbindung 1" o:spid="_x0000_s1746" style="position:absolute;visibility:visible;mso-wrap-style:square" from="57419,179565" to="165887,17956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" strokecolor="black [3213]" strokeweight="1pt">
                        <v:stroke joinstyle="miter"/>
                      </v:line>
                    </v:group>
                  </w:pict>
                </mc:Fallback>
              </mc:AlternateContent>
            </w:r>
            <w:r w:rsidR="00513E9A" w:rsidRPr="00C63632">
              <w:t>Zeichne zu d</w:t>
            </w:r>
            <w:r w:rsidR="00513E9A">
              <w:t>e</w:t>
            </w:r>
            <w:r w:rsidR="00513E9A" w:rsidRPr="00C63632">
              <w:t>r Rechnung ein Bild oder zeige sie in der Streifentafel.</w:t>
            </w:r>
          </w:p>
          <w:p w14:paraId="07DB020E" w14:textId="760A6F5A" w:rsidR="00513E9A" w:rsidRDefault="00513E9A" w:rsidP="00A42631">
            <w:pPr>
              <w:pStyle w:val="Listenabsatz"/>
              <w:spacing w:before="120"/>
            </w:pPr>
            <w:r w:rsidRPr="00C63632">
              <w:t xml:space="preserve">Wie kann man </w:t>
            </w:r>
            <m:oMath>
              <m:r>
                <w:rPr>
                  <w:rFonts w:ascii="Cambria Math" w:hAnsi="Cambria Math"/>
                </w:rPr>
                <m:t xml:space="preserve">     </m:t>
              </m:r>
            </m:oMath>
            <w:r w:rsidRPr="00C63632">
              <w:t xml:space="preserve"> in Drittel umwandeln?</w:t>
            </w:r>
          </w:p>
          <w:p w14:paraId="77EA757A" w14:textId="77777777" w:rsidR="00513E9A" w:rsidRDefault="00513E9A" w:rsidP="00513E9A">
            <w:pPr>
              <w:ind w:left="360"/>
            </w:pPr>
          </w:p>
          <w:p w14:paraId="78A9B178" w14:textId="77777777" w:rsidR="00513E9A" w:rsidRDefault="00513E9A" w:rsidP="00513E9A">
            <w:pPr>
              <w:spacing w:line="240" w:lineRule="atLeast"/>
              <w:rPr>
                <w:noProof/>
              </w:rPr>
            </w:pPr>
            <w:r w:rsidRPr="002823B8">
              <w:rPr>
                <w:noProof/>
              </w:rPr>
              <w:t>Beschreibe, wie du vorgegangen bist.</w:t>
            </w:r>
          </w:p>
          <w:p w14:paraId="17BB0CEE" w14:textId="77777777" w:rsidR="00513E9A" w:rsidRPr="00C63632" w:rsidRDefault="00513E9A" w:rsidP="00513E9A">
            <w:pPr>
              <w:spacing w:line="240" w:lineRule="atLeast"/>
              <w:rPr>
                <w:rFonts w:ascii="Calibri" w:hAnsi="Calibri"/>
                <w:noProof/>
                <w:color w:val="000000" w:themeColor="text1"/>
                <w:szCs w:val="20"/>
              </w:rPr>
            </w:pPr>
          </w:p>
        </w:tc>
        <w:tc>
          <w:tcPr>
            <w:tcW w:w="213" w:type="dxa"/>
          </w:tcPr>
          <w:p w14:paraId="7DEBCE9D" w14:textId="5376311D" w:rsidR="00513E9A" w:rsidRPr="00C63632" w:rsidRDefault="00513E9A" w:rsidP="00513E9A">
            <w:pPr>
              <w:spacing w:line="240" w:lineRule="atLeast"/>
              <w:rPr>
                <w:rFonts w:ascii="Calibri" w:hAnsi="Calibri"/>
                <w:noProof/>
                <w:color w:val="000000" w:themeColor="text1"/>
                <w:szCs w:val="20"/>
              </w:rPr>
            </w:pPr>
          </w:p>
        </w:tc>
        <w:tc>
          <w:tcPr>
            <w:tcW w:w="3827" w:type="dxa"/>
            <w:gridSpan w:val="2"/>
          </w:tcPr>
          <w:p w14:paraId="5A625A2A" w14:textId="09F25F65" w:rsidR="00513E9A" w:rsidRPr="008B0060" w:rsidRDefault="00312538" w:rsidP="00513E9A">
            <w:pPr>
              <w:spacing w:before="40" w:line="240" w:lineRule="atLeast"/>
              <w:ind w:left="357" w:hanging="357"/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g">
                  <w:drawing>
                    <wp:anchor distT="0" distB="0" distL="114300" distR="114300" simplePos="0" relativeHeight="253652992" behindDoc="0" locked="0" layoutInCell="1" allowOverlap="1" wp14:anchorId="32425233" wp14:editId="2CF72007">
                      <wp:simplePos x="0" y="0"/>
                      <wp:positionH relativeFrom="column">
                        <wp:posOffset>562124</wp:posOffset>
                      </wp:positionH>
                      <wp:positionV relativeFrom="paragraph">
                        <wp:posOffset>97074</wp:posOffset>
                      </wp:positionV>
                      <wp:extent cx="702310" cy="1013609"/>
                      <wp:effectExtent l="0" t="0" r="0" b="2540"/>
                      <wp:wrapNone/>
                      <wp:docPr id="656650216" name="Gruppieren 42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02310" cy="1013609"/>
                                <a:chOff x="0" y="0"/>
                                <a:chExt cx="702310" cy="1013609"/>
                              </a:xfrm>
                            </wpg:grpSpPr>
                            <wpg:grpSp>
                              <wpg:cNvPr id="32391685" name="Gruppieren 265"/>
                              <wpg:cNvGrpSpPr/>
                              <wpg:grpSpPr>
                                <a:xfrm>
                                  <a:off x="0" y="239679"/>
                                  <a:ext cx="702310" cy="573770"/>
                                  <a:chOff x="0" y="193123"/>
                                  <a:chExt cx="702882" cy="574918"/>
                                </a:xfrm>
                              </wpg:grpSpPr>
                              <wpg:grpSp>
                                <wpg:cNvPr id="46223906" name="Gruppieren 46223906"/>
                                <wpg:cNvGrpSpPr/>
                                <wpg:grpSpPr>
                                  <a:xfrm>
                                    <a:off x="0" y="193123"/>
                                    <a:ext cx="692268" cy="574918"/>
                                    <a:chOff x="0" y="193123"/>
                                    <a:chExt cx="692268" cy="574918"/>
                                  </a:xfrm>
                                </wpg:grpSpPr>
                                <wps:wsp>
                                  <wps:cNvPr id="96774602" name="Textfeld 3"/>
                                  <wps:cNvSpPr txBox="1"/>
                                  <wps:spPr>
                                    <a:xfrm>
                                      <a:off x="461921" y="312241"/>
                                      <a:ext cx="227965" cy="1841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14CE0867" w14:textId="77777777" w:rsidR="00312538" w:rsidRDefault="00312538" w:rsidP="00312538">
                                        <w:pPr>
                                          <w:jc w:val="center"/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</w:rPr>
                                        </w:pPr>
                                        <w:r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</w:rPr>
                                          <w:t>6</w:t>
                                        </w:r>
                                      </w:p>
                                    </w:txbxContent>
                                  </wps:txbx>
                                  <wps:bodyPr rot="0" spcFirstLastPara="0" vert="horz" wrap="square" lIns="0" tIns="0" rIns="0" bIns="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spAutoFit/>
                                  </wps:bodyPr>
                                </wps:wsp>
                                <wps:wsp>
                                  <wps:cNvPr id="1586616891" name="Textfeld 3"/>
                                  <wps:cNvSpPr txBox="1"/>
                                  <wps:spPr>
                                    <a:xfrm>
                                      <a:off x="460262" y="506290"/>
                                      <a:ext cx="232006" cy="16343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0EC31AF7" w14:textId="6700CBA4" w:rsidR="00312538" w:rsidRDefault="00312538" w:rsidP="00312538">
                                        <w:pPr>
                                          <w:jc w:val="center"/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</w:rPr>
                                        </w:pPr>
                                        <w:r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</w:rPr>
                                          <w:t>5</w:t>
                                        </w:r>
                                      </w:p>
                                    </w:txbxContent>
                                  </wps:txbx>
                                  <wps:bodyPr rot="0" spcFirstLastPara="0" vert="horz" wrap="square" lIns="0" tIns="0" rIns="0" bIns="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1362836483" name="Gerade Verbindung 1362836483"/>
                                  <wps:cNvCnPr>
                                    <a:cxnSpLocks/>
                                  </wps:cNvCnPr>
                                  <wps:spPr>
                                    <a:xfrm>
                                      <a:off x="472436" y="501608"/>
                                      <a:ext cx="207657" cy="0"/>
                                    </a:xfrm>
                                    <a:prstGeom prst="line">
                                      <a:avLst/>
                                    </a:prstGeom>
                                    <a:ln w="1270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g:grpSp>
                                  <wpg:cNvPr id="1551666007" name="Gruppieren 1551666007"/>
                                  <wpg:cNvGrpSpPr/>
                                  <wpg:grpSpPr>
                                    <a:xfrm>
                                      <a:off x="0" y="307042"/>
                                      <a:ext cx="232006" cy="365544"/>
                                      <a:chOff x="0" y="307041"/>
                                      <a:chExt cx="232011" cy="365831"/>
                                    </a:xfrm>
                                  </wpg:grpSpPr>
                                  <wps:wsp>
                                    <wps:cNvPr id="156772064" name="Textfeld 3"/>
                                    <wps:cNvSpPr txBox="1"/>
                                    <wps:spPr>
                                      <a:xfrm>
                                        <a:off x="2044" y="307041"/>
                                        <a:ext cx="227970" cy="18429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65BDDBC4" w14:textId="07E50E55" w:rsidR="00312538" w:rsidRDefault="00312538" w:rsidP="00312538">
                                          <w:pPr>
                                            <w:jc w:val="center"/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kern w:val="24"/>
                                            </w:rPr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kern w:val="24"/>
                                            </w:rPr>
                                            <w:t>6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spAutoFit/>
                                    </wps:bodyPr>
                                  </wps:wsp>
                                  <wps:wsp>
                                    <wps:cNvPr id="1767376687" name="Textfeld 3"/>
                                    <wps:cNvSpPr txBox="1"/>
                                    <wps:spPr>
                                      <a:xfrm>
                                        <a:off x="0" y="509307"/>
                                        <a:ext cx="232011" cy="16356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34B9E4B2" w14:textId="040C7DFE" w:rsidR="00312538" w:rsidRDefault="00312538" w:rsidP="00312538">
                                          <w:pPr>
                                            <w:jc w:val="center"/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kern w:val="24"/>
                                            </w:rPr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kern w:val="24"/>
                                            </w:rPr>
                                            <w:t>15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1037061314" name="Gerade Verbindung 1037061314"/>
                                    <wps:cNvCnPr>
                                      <a:cxnSpLocks/>
                                    </wps:cNvCnPr>
                                    <wps:spPr>
                                      <a:xfrm>
                                        <a:off x="44005" y="496383"/>
                                        <a:ext cx="144000" cy="0"/>
                                      </a:xfrm>
                                      <a:prstGeom prst="line">
                                        <a:avLst/>
                                      </a:prstGeom>
                                      <a:ln w="12700"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</wpg:grpSp>
                                <wps:wsp>
                                  <wps:cNvPr id="1348290428" name="Textfeld 398"/>
                                  <wps:cNvSpPr txBox="1"/>
                                  <wps:spPr>
                                    <a:xfrm>
                                      <a:off x="263167" y="360911"/>
                                      <a:ext cx="223738" cy="25180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15AD9848" w14:textId="77777777" w:rsidR="00312538" w:rsidRDefault="00312538" w:rsidP="00312538">
                                        <w:pPr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  <w:sz w:val="28"/>
                                            <w:szCs w:val="28"/>
                                          </w:rPr>
                                        </w:pPr>
                                        <w:r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  <w:sz w:val="28"/>
                                            <w:szCs w:val="28"/>
                                          </w:rPr>
                                          <w:t>=</w:t>
                                        </w:r>
                                        <w:r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</w:rPr>
                                          <w:t xml:space="preserve">     </w:t>
                                        </w:r>
                                      </w:p>
                                    </w:txbxContent>
                                  </wps:txbx>
                                  <wps:bodyPr rot="0" spcFirstLastPara="0" vert="horz" wrap="square" lIns="3600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668665838" name="Freihandform 668665838"/>
                                  <wps:cNvSpPr/>
                                  <wps:spPr>
                                    <a:xfrm>
                                      <a:off x="145451" y="193123"/>
                                      <a:ext cx="436597" cy="62381"/>
                                    </a:xfrm>
                                    <a:custGeom>
                                      <a:avLst/>
                                      <a:gdLst>
                                        <a:gd name="connsiteX0" fmla="*/ 0 w 436606"/>
                                        <a:gd name="connsiteY0" fmla="*/ 123591 h 123591"/>
                                        <a:gd name="connsiteX1" fmla="*/ 205946 w 436606"/>
                                        <a:gd name="connsiteY1" fmla="*/ 23 h 123591"/>
                                        <a:gd name="connsiteX2" fmla="*/ 436606 w 436606"/>
                                        <a:gd name="connsiteY2" fmla="*/ 115353 h 123591"/>
                                      </a:gdLst>
                                      <a:ahLst/>
                                      <a:cxnLst>
                                        <a:cxn ang="0">
                                          <a:pos x="connsiteX0" y="connsiteY0"/>
                                        </a:cxn>
                                        <a:cxn ang="0">
                                          <a:pos x="connsiteX1" y="connsiteY1"/>
                                        </a:cxn>
                                        <a:cxn ang="0">
                                          <a:pos x="connsiteX2" y="connsiteY2"/>
                                        </a:cxn>
                                      </a:cxnLst>
                                      <a:rect l="l" t="t" r="r" b="b"/>
                                      <a:pathLst>
                                        <a:path w="436606" h="123591">
                                          <a:moveTo>
                                            <a:pt x="0" y="123591"/>
                                          </a:moveTo>
                                          <a:cubicBezTo>
                                            <a:pt x="66589" y="62493"/>
                                            <a:pt x="133178" y="1396"/>
                                            <a:pt x="205946" y="23"/>
                                          </a:cubicBezTo>
                                          <a:cubicBezTo>
                                            <a:pt x="278714" y="-1350"/>
                                            <a:pt x="357660" y="57001"/>
                                            <a:pt x="436606" y="115353"/>
                                          </a:cubicBezTo>
                                        </a:path>
                                      </a:pathLst>
                                    </a:custGeom>
                                    <a:noFill/>
                                    <a:ln w="6350">
                                      <a:solidFill>
                                        <a:schemeClr val="bg1">
                                          <a:lumMod val="65000"/>
                                        </a:schemeClr>
                                      </a:solidFill>
                                      <a:headEnd type="none" w="med" len="med"/>
                                      <a:tailEnd type="triangle" w="med" len="med"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15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tlCol="0" anchor="ctr"/>
                                </wps:wsp>
                                <wps:wsp>
                                  <wps:cNvPr id="2024184875" name="Freihandform 2024184875"/>
                                  <wps:cNvSpPr/>
                                  <wps:spPr>
                                    <a:xfrm flipV="1">
                                      <a:off x="141330" y="703007"/>
                                      <a:ext cx="436597" cy="65034"/>
                                    </a:xfrm>
                                    <a:custGeom>
                                      <a:avLst/>
                                      <a:gdLst>
                                        <a:gd name="connsiteX0" fmla="*/ 0 w 436606"/>
                                        <a:gd name="connsiteY0" fmla="*/ 123591 h 123591"/>
                                        <a:gd name="connsiteX1" fmla="*/ 205946 w 436606"/>
                                        <a:gd name="connsiteY1" fmla="*/ 23 h 123591"/>
                                        <a:gd name="connsiteX2" fmla="*/ 436606 w 436606"/>
                                        <a:gd name="connsiteY2" fmla="*/ 115353 h 123591"/>
                                      </a:gdLst>
                                      <a:ahLst/>
                                      <a:cxnLst>
                                        <a:cxn ang="0">
                                          <a:pos x="connsiteX0" y="connsiteY0"/>
                                        </a:cxn>
                                        <a:cxn ang="0">
                                          <a:pos x="connsiteX1" y="connsiteY1"/>
                                        </a:cxn>
                                        <a:cxn ang="0">
                                          <a:pos x="connsiteX2" y="connsiteY2"/>
                                        </a:cxn>
                                      </a:cxnLst>
                                      <a:rect l="l" t="t" r="r" b="b"/>
                                      <a:pathLst>
                                        <a:path w="436606" h="123591">
                                          <a:moveTo>
                                            <a:pt x="0" y="123591"/>
                                          </a:moveTo>
                                          <a:cubicBezTo>
                                            <a:pt x="66589" y="62493"/>
                                            <a:pt x="133178" y="1396"/>
                                            <a:pt x="205946" y="23"/>
                                          </a:cubicBezTo>
                                          <a:cubicBezTo>
                                            <a:pt x="278714" y="-1350"/>
                                            <a:pt x="357660" y="57001"/>
                                            <a:pt x="436606" y="115353"/>
                                          </a:cubicBezTo>
                                        </a:path>
                                      </a:pathLst>
                                    </a:custGeom>
                                    <a:noFill/>
                                    <a:ln w="6350">
                                      <a:solidFill>
                                        <a:schemeClr val="bg1">
                                          <a:lumMod val="65000"/>
                                        </a:schemeClr>
                                      </a:solidFill>
                                      <a:headEnd type="none" w="med" len="med"/>
                                      <a:tailEnd type="triangle" w="med" len="med"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15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tlCol="0" anchor="ctr"/>
                                </wps:wsp>
                              </wpg:grpSp>
                              <pic:pic xmlns:pic="http://schemas.openxmlformats.org/drawingml/2006/picture">
                                <pic:nvPicPr>
                                  <pic:cNvPr id="1184886919" name="Grafik 1184886919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50" cstate="print">
                                    <a:duotone>
                                      <a:schemeClr val="accent3">
                                        <a:shade val="45000"/>
                                        <a:satMod val="135000"/>
                                      </a:schemeClr>
                                      <a:prstClr val="white"/>
                                    </a:duotone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1" r="4035" b="51794"/>
                                  <a:stretch>
                                    <a:fillRect/>
                                  </a:stretch>
                                </pic:blipFill>
                                <pic:spPr>
                                  <a:xfrm flipV="1">
                                    <a:off x="439598" y="286829"/>
                                    <a:ext cx="263284" cy="184076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wpg:grpSp>
                            <pic:pic xmlns:pic="http://schemas.openxmlformats.org/drawingml/2006/picture">
                              <pic:nvPicPr>
                                <pic:cNvPr id="1359861639" name="Grafik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duotone>
                                    <a:schemeClr val="accent3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" r="4035" b="51794"/>
                                <a:stretch>
                                  <a:fillRect/>
                                </a:stretch>
                              </pic:blipFill>
                              <pic:spPr>
                                <a:xfrm flipV="1">
                                  <a:off x="201038" y="830094"/>
                                  <a:ext cx="262890" cy="18351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839719004" name="Grafik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duotone>
                                    <a:schemeClr val="accent3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" r="4035" b="51794"/>
                                <a:stretch>
                                  <a:fillRect/>
                                </a:stretch>
                              </pic:blipFill>
                              <pic:spPr>
                                <a:xfrm flipV="1">
                                  <a:off x="220493" y="0"/>
                                  <a:ext cx="262890" cy="18351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2425233" id="Gruppieren 423" o:spid="_x0000_s1747" style="position:absolute;left:0;text-align:left;margin-left:44.25pt;margin-top:7.65pt;width:55.3pt;height:79.8pt;z-index:253652992;mso-height-relative:margin" coordsize="7023,101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">
                      <v:group id="_x0000_s1748" style="position:absolute;top:2396;width:7023;height:5738" coordorigin=",1931" coordsize="7028,574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">
                        <v:group id="Gruppieren 46223906" o:spid="_x0000_s1749" style="position:absolute;top:1931;width:6922;height:5749" coordorigin=",1931" coordsize="6922,574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">
                          <v:shape id="Textfeld 3" o:spid="_x0000_s1750" type="#_x0000_t202" style="position:absolute;left:4619;top:3122;width:2279;height:184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" filled="f" stroked="f" strokeweight=".5pt">
                            <v:textbox style="mso-fit-shape-to-text:t" inset="0,0,0,0">
                              <w:txbxContent>
                                <w:p w14:paraId="14CE0867" w14:textId="77777777" w:rsidR="00312538" w:rsidRDefault="00312538" w:rsidP="00312538">
                                  <w:pPr>
                                    <w:jc w:val="center"/>
                                    <w:rPr>
                                      <w:rFonts w:ascii="Calibri" w:eastAsia="Calibri" w:hAnsi="Calibri"/>
                                      <w:color w:val="000000"/>
                                      <w:kern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/>
                                      <w:color w:val="000000"/>
                                      <w:kern w:val="24"/>
                                    </w:rPr>
                                    <w:t>6</w:t>
                                  </w:r>
                                </w:p>
                              </w:txbxContent>
                            </v:textbox>
                          </v:shape>
                          <v:shape id="Textfeld 3" o:spid="_x0000_s1751" type="#_x0000_t202" style="position:absolute;left:4602;top:5062;width:2320;height:163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" filled="f" stroked="f" strokeweight=".5pt">
                            <v:textbox inset="0,0,0,0">
                              <w:txbxContent>
                                <w:p w14:paraId="0EC31AF7" w14:textId="6700CBA4" w:rsidR="00312538" w:rsidRDefault="00312538" w:rsidP="00312538">
                                  <w:pPr>
                                    <w:jc w:val="center"/>
                                    <w:rPr>
                                      <w:rFonts w:ascii="Calibri" w:eastAsia="Calibri" w:hAnsi="Calibri"/>
                                      <w:color w:val="000000"/>
                                      <w:kern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/>
                                      <w:color w:val="000000"/>
                                      <w:kern w:val="24"/>
                                    </w:rPr>
                                    <w:t>5</w:t>
                                  </w:r>
                                </w:p>
                              </w:txbxContent>
                            </v:textbox>
                          </v:shape>
                          <v:line id="Gerade Verbindung 1362836483" o:spid="_x0000_s1752" style="position:absolute;visibility:visible;mso-wrap-style:square" from="4724,5016" to="6800,501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" strokecolor="black [3213]" strokeweight="1pt">
                            <v:stroke joinstyle="miter"/>
                            <o:lock v:ext="edit" shapetype="f"/>
                          </v:line>
                          <v:group id="Gruppieren 1551666007" o:spid="_x0000_s1753" style="position:absolute;top:3070;width:2320;height:3655" coordorigin=",3070" coordsize="2320,36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">
                            <v:shape id="Textfeld 3" o:spid="_x0000_s1754" type="#_x0000_t202" style="position:absolute;left:20;top:3070;width:2280;height:184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" filled="f" stroked="f" strokeweight=".5pt">
                              <v:textbox style="mso-fit-shape-to-text:t" inset="0,0,0,0">
                                <w:txbxContent>
                                  <w:p w14:paraId="65BDDBC4" w14:textId="07E50E55" w:rsidR="00312538" w:rsidRDefault="00312538" w:rsidP="00312538">
                                    <w:pPr>
                                      <w:jc w:val="center"/>
                                      <w:rPr>
                                        <w:rFonts w:ascii="Calibri" w:eastAsia="Calibri" w:hAnsi="Calibri"/>
                                        <w:color w:val="000000"/>
                                        <w:kern w:val="24"/>
                                      </w:rPr>
                                    </w:pPr>
                                    <w:r>
                                      <w:rPr>
                                        <w:rFonts w:ascii="Calibri" w:eastAsia="Calibri" w:hAnsi="Calibri"/>
                                        <w:color w:val="000000"/>
                                        <w:kern w:val="24"/>
                                      </w:rPr>
                                      <w:t>6</w:t>
                                    </w:r>
                                  </w:p>
                                </w:txbxContent>
                              </v:textbox>
                            </v:shape>
                            <v:shape id="Textfeld 3" o:spid="_x0000_s1755" type="#_x0000_t202" style="position:absolute;top:5093;width:2320;height:163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" filled="f" stroked="f" strokeweight=".5pt">
                              <v:textbox inset="0,0,0,0">
                                <w:txbxContent>
                                  <w:p w14:paraId="34B9E4B2" w14:textId="040C7DFE" w:rsidR="00312538" w:rsidRDefault="00312538" w:rsidP="00312538">
                                    <w:pPr>
                                      <w:jc w:val="center"/>
                                      <w:rPr>
                                        <w:rFonts w:ascii="Calibri" w:eastAsia="Calibri" w:hAnsi="Calibri"/>
                                        <w:color w:val="000000"/>
                                        <w:kern w:val="24"/>
                                      </w:rPr>
                                    </w:pPr>
                                    <w:r>
                                      <w:rPr>
                                        <w:rFonts w:ascii="Calibri" w:eastAsia="Calibri" w:hAnsi="Calibri"/>
                                        <w:color w:val="000000"/>
                                        <w:kern w:val="24"/>
                                      </w:rPr>
                                      <w:t>15</w:t>
                                    </w:r>
                                  </w:p>
                                </w:txbxContent>
                              </v:textbox>
                            </v:shape>
                            <v:line id="Gerade Verbindung 1037061314" o:spid="_x0000_s1756" style="position:absolute;visibility:visible;mso-wrap-style:square" from="440,4963" to="1880,496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" strokecolor="black [3213]" strokeweight="1pt">
                              <v:stroke joinstyle="miter"/>
                              <o:lock v:ext="edit" shapetype="f"/>
                            </v:line>
                          </v:group>
                          <v:shape id="Textfeld 398" o:spid="_x0000_s1757" type="#_x0000_t202" style="position:absolute;left:2631;top:3609;width:2238;height:251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" filled="f" stroked="f" strokeweight=".5pt">
                            <v:textbox inset="1mm">
                              <w:txbxContent>
                                <w:p w14:paraId="15AD9848" w14:textId="77777777" w:rsidR="00312538" w:rsidRDefault="00312538" w:rsidP="00312538">
                                  <w:pPr>
                                    <w:rPr>
                                      <w:rFonts w:ascii="Calibri" w:eastAsia="Calibri" w:hAnsi="Calibri"/>
                                      <w:color w:val="000000"/>
                                      <w:kern w:val="24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/>
                                      <w:color w:val="000000"/>
                                      <w:kern w:val="24"/>
                                      <w:sz w:val="28"/>
                                      <w:szCs w:val="28"/>
                                    </w:rPr>
                                    <w:t>=</w:t>
                                  </w:r>
                                  <w:r>
                                    <w:rPr>
                                      <w:rFonts w:ascii="Calibri" w:eastAsia="Calibri" w:hAnsi="Calibri"/>
                                      <w:color w:val="000000"/>
                                      <w:kern w:val="24"/>
                                    </w:rPr>
                                    <w:t xml:space="preserve">     </w:t>
                                  </w:r>
                                </w:p>
                              </w:txbxContent>
                            </v:textbox>
                          </v:shape>
                          <v:shape id="Freihandform 668665838" o:spid="_x0000_s1758" style="position:absolute;left:1454;top:1931;width:4366;height:624;visibility:visible;mso-wrap-style:square;v-text-anchor:middle" coordsize="436606,1235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" path="m,123591c66589,62493,133178,1396,205946,23v72768,-1373,151714,56978,230660,115330e" filled="f" strokecolor="#a5a5a5 [2092]" strokeweight=".5pt">
                            <v:stroke endarrow="block" joinstyle="miter"/>
                            <v:path arrowok="t" o:connecttype="custom" o:connectlocs="0,62381;205942,12;436597,58223" o:connectangles="0,0,0"/>
                          </v:shape>
                          <v:shape id="Freihandform 2024184875" o:spid="_x0000_s1759" style="position:absolute;left:1413;top:7030;width:4366;height:650;flip:y;visibility:visible;mso-wrap-style:square;v-text-anchor:middle" coordsize="436606,1235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" path="m,123591c66589,62493,133178,1396,205946,23v72768,-1373,151714,56978,230660,115330e" filled="f" strokecolor="#a5a5a5 [2092]" strokeweight=".5pt">
                            <v:stroke endarrow="block" joinstyle="miter"/>
                            <v:path arrowok="t" o:connecttype="custom" o:connectlocs="0,65034;205942,12;436597,60699" o:connectangles="0,0,0"/>
                          </v:shape>
                        </v:group>
                        <v:shape id="Grafik 1184886919" o:spid="_x0000_s1760" type="#_x0000_t75" style="position:absolute;left:4395;top:2868;width:2633;height:1841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">
                          <v:imagedata r:id="rId51" o:title="" cropbottom="33944f" cropleft="1f" cropright="2644f" recolortarget="#333 [1446]"/>
                        </v:shape>
                      </v:group>
                      <v:shape id="Grafik 1" o:spid="_x0000_s1761" type="#_x0000_t75" style="position:absolute;left:2010;top:8300;width:2629;height:1836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">
                        <v:imagedata r:id="rId25" o:title="" cropbottom="33944f" cropleft="1f" cropright="2644f" recolortarget="#333 [1446]"/>
                      </v:shape>
                      <v:shape id="Grafik 1" o:spid="_x0000_s1762" type="#_x0000_t75" style="position:absolute;left:2204;width:2629;height:1835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">
                        <v:imagedata r:id="rId25" o:title="" cropbottom="33944f" cropleft="1f" cropright="2644f" recolortarget="#333 [1446]"/>
                      </v:shape>
                    </v:group>
                  </w:pict>
                </mc:Fallback>
              </mc:AlternateContent>
            </w:r>
          </w:p>
        </w:tc>
      </w:tr>
      <w:tr w:rsidR="00513E9A" w14:paraId="50C67E03" w14:textId="77777777" w:rsidTr="00A42631">
        <w:tc>
          <w:tcPr>
            <w:tcW w:w="709" w:type="dxa"/>
          </w:tcPr>
          <w:p w14:paraId="4CA02708" w14:textId="10EE44A4" w:rsidR="00513E9A" w:rsidRPr="00A42631" w:rsidRDefault="000F44CB" w:rsidP="00513E9A">
            <w:pPr>
              <w:pStyle w:val="berschrift3"/>
              <w:spacing w:line="240" w:lineRule="atLeast"/>
              <w:rPr>
                <w:rFonts w:cstheme="minorHAnsi"/>
                <w:b w:val="0"/>
                <w:bCs w:val="0"/>
                <w:noProof/>
                <w:sz w:val="13"/>
                <w:szCs w:val="13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3835264" behindDoc="0" locked="0" layoutInCell="1" allowOverlap="1" wp14:anchorId="303B8D7D" wp14:editId="0263F97B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5080</wp:posOffset>
                      </wp:positionV>
                      <wp:extent cx="229870" cy="167640"/>
                      <wp:effectExtent l="0" t="0" r="0" b="0"/>
                      <wp:wrapNone/>
                      <wp:docPr id="155324994" name="Gruppieren 1">
                        <a:hlinkClick xmlns:a="http://schemas.openxmlformats.org/drawingml/2006/main" r:id="rId119"/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29870" cy="167640"/>
                                <a:chOff x="0" y="0"/>
                                <a:chExt cx="229870" cy="167640"/>
                              </a:xfrm>
                            </wpg:grpSpPr>
                            <wps:wsp>
                              <wps:cNvPr id="509692666" name="Abgerundetes Rechteck 6"/>
                              <wps:cNvSpPr/>
                              <wps:spPr>
                                <a:xfrm>
                                  <a:off x="0" y="0"/>
                                  <a:ext cx="229870" cy="16764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tx2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95631248" name="Dreieck 7"/>
                              <wps:cNvSpPr/>
                              <wps:spPr>
                                <a:xfrm rot="5400000">
                                  <a:off x="71926" y="34051"/>
                                  <a:ext cx="86995" cy="105410"/>
                                </a:xfrm>
                                <a:prstGeom prst="triangle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CA56109" id="Gruppieren 1" o:spid="_x0000_s1026" href="https://mathe-sicher-koennen.dzlm.de/erklaervideos?nid=696" style="position:absolute;margin-left:-.25pt;margin-top:.4pt;width:18.1pt;height:13.2pt;z-index:253835264" coordsize="229870,1676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" o:button="t">
                      <v:roundrect id="Abgerundetes Rechteck 6" o:spid="_x0000_s1027" style="position:absolute;width:229870;height:167640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" fillcolor="#327a86 [3215]" stroked="f" strokeweight="1pt">
                        <v:stroke joinstyle="miter"/>
                      </v:roundrect>
                      <v:shape id="Dreieck 7" o:spid="_x0000_s1028" type="#_x0000_t5" style="position:absolute;left:71926;top:34051;width:86995;height:105410;rotation: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" fillcolor="white [3212]" stroked="f" strokeweight="1pt"/>
                    </v:group>
                  </w:pict>
                </mc:Fallback>
              </mc:AlternateContent>
            </w:r>
            <w:r w:rsidR="000E6D15" w:rsidRPr="00A42631">
              <w:rPr>
                <w:rFonts w:cstheme="minorHAnsi"/>
                <w:b w:val="0"/>
                <w:bCs w:val="0"/>
                <w:noProof/>
                <w:sz w:val="13"/>
                <w:szCs w:val="13"/>
              </w:rPr>
              <w:t>B2B2</w:t>
            </w:r>
          </w:p>
        </w:tc>
        <w:tc>
          <w:tcPr>
            <w:tcW w:w="425" w:type="dxa"/>
          </w:tcPr>
          <w:p w14:paraId="620E0946" w14:textId="64741B0D" w:rsidR="00513E9A" w:rsidRPr="00A42631" w:rsidRDefault="00513E9A" w:rsidP="00513E9A">
            <w:pPr>
              <w:pStyle w:val="berschrift4"/>
              <w:rPr>
                <w:noProof/>
                <w:sz w:val="22"/>
                <w:szCs w:val="22"/>
              </w:rPr>
            </w:pPr>
            <w:r w:rsidRPr="00A42631">
              <w:rPr>
                <w:noProof/>
                <w:sz w:val="22"/>
                <w:szCs w:val="22"/>
              </w:rPr>
              <w:t xml:space="preserve">c) </w:t>
            </w:r>
          </w:p>
          <w:p w14:paraId="3706393F" w14:textId="77777777" w:rsidR="00513E9A" w:rsidRPr="00334AB3" w:rsidRDefault="00513E9A" w:rsidP="00513E9A">
            <w:pPr>
              <w:rPr>
                <w:b/>
                <w:bCs/>
                <w:color w:val="327A86"/>
              </w:rPr>
            </w:pPr>
          </w:p>
        </w:tc>
        <w:tc>
          <w:tcPr>
            <w:tcW w:w="8079" w:type="dxa"/>
            <w:gridSpan w:val="4"/>
          </w:tcPr>
          <w:p w14:paraId="386EA264" w14:textId="77777777" w:rsidR="00513E9A" w:rsidRDefault="00513E9A" w:rsidP="00513E9A">
            <w:pPr>
              <w:spacing w:line="240" w:lineRule="atLeast"/>
              <w:rPr>
                <w:noProof/>
              </w:rPr>
            </w:pPr>
            <w:r>
              <w:rPr>
                <w:noProof/>
                <w:lang w:eastAsia="de-DE"/>
              </w:rPr>
              <w:drawing>
                <wp:anchor distT="0" distB="0" distL="114300" distR="114300" simplePos="0" relativeHeight="253331456" behindDoc="0" locked="0" layoutInCell="1" allowOverlap="1" wp14:anchorId="0114CB07" wp14:editId="674B8DA6">
                  <wp:simplePos x="0" y="0"/>
                  <wp:positionH relativeFrom="column">
                    <wp:posOffset>4221480</wp:posOffset>
                  </wp:positionH>
                  <wp:positionV relativeFrom="paragraph">
                    <wp:posOffset>530</wp:posOffset>
                  </wp:positionV>
                  <wp:extent cx="721360" cy="721360"/>
                  <wp:effectExtent l="0" t="0" r="2540" b="2540"/>
                  <wp:wrapSquare wrapText="bothSides"/>
                  <wp:docPr id="22" name="Grafik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1360" cy="7213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t xml:space="preserve">Vergleiche deine Erkärung mit dem Erklärvideo. </w:t>
            </w:r>
          </w:p>
          <w:p w14:paraId="22DC4E29" w14:textId="77777777" w:rsidR="00100C55" w:rsidRDefault="00513E9A" w:rsidP="00100C55">
            <w:pPr>
              <w:pStyle w:val="Listenabsatz"/>
            </w:pPr>
            <w:r>
              <w:t>Was wird genauso erklärt, wie du es gemacht hast?</w:t>
            </w:r>
          </w:p>
          <w:p w14:paraId="51C6A1C6" w14:textId="37751CBD" w:rsidR="00513E9A" w:rsidRDefault="00513E9A" w:rsidP="00100C55">
            <w:pPr>
              <w:pStyle w:val="Listenabsatz"/>
            </w:pPr>
            <w:r>
              <w:t>Was ist anders? Was wird zusätzlich erklärt?</w:t>
            </w:r>
            <w:r>
              <w:rPr>
                <w:lang w:eastAsia="de-DE"/>
              </w:rPr>
              <w:t xml:space="preserve"> </w:t>
            </w:r>
          </w:p>
          <w:p w14:paraId="6D3CCE62" w14:textId="46E04E1A" w:rsidR="00513E9A" w:rsidRPr="008B0060" w:rsidRDefault="005F1615" w:rsidP="00351002">
            <w:pPr>
              <w:spacing w:before="40" w:line="240" w:lineRule="atLeast"/>
              <w:ind w:left="357" w:hanging="357"/>
              <w:rPr>
                <w:b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247488" behindDoc="0" locked="0" layoutInCell="1" allowOverlap="1" wp14:anchorId="53BFF9B0" wp14:editId="3DB31D01">
                      <wp:simplePos x="0" y="0"/>
                      <wp:positionH relativeFrom="column">
                        <wp:posOffset>4143375</wp:posOffset>
                      </wp:positionH>
                      <wp:positionV relativeFrom="paragraph">
                        <wp:posOffset>187960</wp:posOffset>
                      </wp:positionV>
                      <wp:extent cx="937895" cy="585470"/>
                      <wp:effectExtent l="0" t="0" r="1905" b="0"/>
                      <wp:wrapNone/>
                      <wp:docPr id="78043096" name="Textfeld 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37895" cy="5854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250EAF2" w14:textId="23DDEB24" w:rsidR="00563CEA" w:rsidRPr="00563CEA" w:rsidRDefault="00563CEA" w:rsidP="00563CEA">
                                  <w:pPr>
                                    <w:spacing w:line="216" w:lineRule="auto"/>
                                    <w:rPr>
                                      <w:color w:val="327A86" w:themeColor="text2"/>
                                      <w:sz w:val="14"/>
                                      <w:szCs w:val="14"/>
                                    </w:rPr>
                                  </w:pPr>
                                  <w:hyperlink r:id="rId121" w:history="1">
                                    <w:r w:rsidRPr="00563CEA">
                                      <w:rPr>
                                        <w:rStyle w:val="Hyperlink"/>
                                        <w:noProof/>
                                        <w:sz w:val="14"/>
                                        <w:szCs w:val="14"/>
                                        <w:u w:val="none"/>
                                      </w:rPr>
                                      <w:t>mathe-sicher-koennen.dzlm.de/erklaervideos?nid=69</w:t>
                                    </w:r>
                                    <w:r>
                                      <w:rPr>
                                        <w:rStyle w:val="Hyperlink"/>
                                        <w:noProof/>
                                        <w:sz w:val="14"/>
                                        <w:szCs w:val="14"/>
                                        <w:u w:val="none"/>
                                      </w:rPr>
                                      <w:t>6</w:t>
                                    </w:r>
                                  </w:hyperlink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BFF9B0" id="_x0000_s1763" type="#_x0000_t202" style="position:absolute;left:0;text-align:left;margin-left:326.25pt;margin-top:14.8pt;width:73.85pt;height:46.1pt;z-index:2532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" fillcolor="white [3201]" stroked="f" strokeweight=".5pt">
                      <v:textbox>
                        <w:txbxContent>
                          <w:p w14:paraId="1250EAF2" w14:textId="23DDEB24" w:rsidR="00563CEA" w:rsidRPr="00563CEA" w:rsidRDefault="00563CEA" w:rsidP="00563CEA">
                            <w:pPr>
                              <w:spacing w:line="216" w:lineRule="auto"/>
                              <w:rPr>
                                <w:color w:val="327A86" w:themeColor="text2"/>
                                <w:sz w:val="14"/>
                                <w:szCs w:val="14"/>
                              </w:rPr>
                            </w:pPr>
                            <w:hyperlink r:id="rId122" w:history="1">
                              <w:r w:rsidRPr="00563CEA">
                                <w:rPr>
                                  <w:rStyle w:val="Hyperlink"/>
                                  <w:noProof/>
                                  <w:sz w:val="14"/>
                                  <w:szCs w:val="14"/>
                                  <w:u w:val="none"/>
                                </w:rPr>
                                <w:t>mathe-sicher-koennen.dzlm.de/erklaervideos?nid=69</w:t>
                              </w:r>
                              <w:r>
                                <w:rPr>
                                  <w:rStyle w:val="Hyperlink"/>
                                  <w:noProof/>
                                  <w:sz w:val="14"/>
                                  <w:szCs w:val="14"/>
                                  <w:u w:val="none"/>
                                </w:rPr>
                                <w:t>6</w:t>
                              </w:r>
                            </w:hyperlink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6C56219C" w14:textId="0C7F5AF6" w:rsidR="008B0060" w:rsidRDefault="008B0060" w:rsidP="00351002">
      <w:pPr>
        <w:pStyle w:val="tabelle"/>
      </w:pPr>
    </w:p>
    <w:tbl>
      <w:tblPr>
        <w:tblW w:w="9213" w:type="dxa"/>
        <w:tblInd w:w="-142" w:type="dxa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709"/>
        <w:gridCol w:w="426"/>
        <w:gridCol w:w="8078"/>
      </w:tblGrid>
      <w:tr w:rsidR="00330FD6" w14:paraId="36D2086B" w14:textId="77777777" w:rsidTr="00513E9A">
        <w:tc>
          <w:tcPr>
            <w:tcW w:w="709" w:type="dxa"/>
          </w:tcPr>
          <w:p w14:paraId="567BE5CF" w14:textId="6FA9723D" w:rsidR="00330FD6" w:rsidRPr="00B74344" w:rsidRDefault="00330FD6" w:rsidP="0080323A">
            <w:pPr>
              <w:pStyle w:val="berschrift3"/>
              <w:spacing w:line="240" w:lineRule="atLeast"/>
            </w:pPr>
            <w:r>
              <w:lastRenderedPageBreak/>
              <w:t>2.</w:t>
            </w:r>
            <w:r w:rsidR="008C3488">
              <w:t>6</w:t>
            </w:r>
          </w:p>
        </w:tc>
        <w:tc>
          <w:tcPr>
            <w:tcW w:w="8504" w:type="dxa"/>
            <w:gridSpan w:val="2"/>
          </w:tcPr>
          <w:p w14:paraId="6A2C0BEA" w14:textId="3FF4C010" w:rsidR="00330FD6" w:rsidRPr="00B74344" w:rsidRDefault="00330FD6" w:rsidP="0080323A">
            <w:pPr>
              <w:pStyle w:val="berschrift3"/>
              <w:spacing w:line="240" w:lineRule="atLeast"/>
            </w:pPr>
            <w:r w:rsidRPr="00740387">
              <w:t xml:space="preserve">Erweitern </w:t>
            </w:r>
            <w:r>
              <w:t>und Kürzen</w:t>
            </w:r>
            <w:r w:rsidR="00A83C50">
              <w:t xml:space="preserve"> üben</w:t>
            </w:r>
          </w:p>
        </w:tc>
      </w:tr>
      <w:tr w:rsidR="00330FD6" w14:paraId="22FF2609" w14:textId="77777777" w:rsidTr="00513E9A">
        <w:trPr>
          <w:trHeight w:val="1806"/>
        </w:trPr>
        <w:tc>
          <w:tcPr>
            <w:tcW w:w="709" w:type="dxa"/>
          </w:tcPr>
          <w:p w14:paraId="61C6B6D7" w14:textId="77777777" w:rsidR="00330FD6" w:rsidRDefault="00330FD6" w:rsidP="0080323A">
            <w:pPr>
              <w:spacing w:line="240" w:lineRule="atLeast"/>
              <w:rPr>
                <w:noProof/>
              </w:rPr>
            </w:pPr>
          </w:p>
        </w:tc>
        <w:tc>
          <w:tcPr>
            <w:tcW w:w="426" w:type="dxa"/>
          </w:tcPr>
          <w:p w14:paraId="521A08E2" w14:textId="77777777" w:rsidR="00330FD6" w:rsidRDefault="008C3488" w:rsidP="0080323A">
            <w:pPr>
              <w:pStyle w:val="Nummerierung"/>
              <w:spacing w:line="240" w:lineRule="atLeast"/>
            </w:pPr>
            <w:r>
              <w:t>a</w:t>
            </w:r>
            <w:r w:rsidR="00330FD6">
              <w:t>)</w:t>
            </w:r>
          </w:p>
          <w:p w14:paraId="10EDCF40" w14:textId="77777777" w:rsidR="00A83C50" w:rsidRDefault="00A83C50" w:rsidP="0080323A">
            <w:pPr>
              <w:pStyle w:val="Nummerierung"/>
              <w:spacing w:line="240" w:lineRule="atLeast"/>
            </w:pPr>
          </w:p>
          <w:p w14:paraId="11C1D7F9" w14:textId="77777777" w:rsidR="00A83C50" w:rsidRDefault="00A83C50" w:rsidP="0080323A">
            <w:pPr>
              <w:pStyle w:val="Nummerierung"/>
              <w:spacing w:line="240" w:lineRule="atLeast"/>
            </w:pPr>
          </w:p>
          <w:p w14:paraId="61BA05F7" w14:textId="77777777" w:rsidR="00A83C50" w:rsidRDefault="00A83C50" w:rsidP="0080323A">
            <w:pPr>
              <w:pStyle w:val="Nummerierung"/>
              <w:spacing w:line="240" w:lineRule="atLeast"/>
            </w:pPr>
          </w:p>
          <w:p w14:paraId="30903468" w14:textId="77777777" w:rsidR="00A83C50" w:rsidRDefault="00A83C50" w:rsidP="0080323A">
            <w:pPr>
              <w:pStyle w:val="Nummerierung"/>
              <w:spacing w:line="240" w:lineRule="atLeast"/>
            </w:pPr>
          </w:p>
          <w:p w14:paraId="1144E44A" w14:textId="77777777" w:rsidR="00A83C50" w:rsidRDefault="00A83C50" w:rsidP="0080323A">
            <w:pPr>
              <w:pStyle w:val="Nummerierung"/>
              <w:spacing w:line="240" w:lineRule="atLeast"/>
            </w:pPr>
          </w:p>
          <w:p w14:paraId="036AD27C" w14:textId="77777777" w:rsidR="00A83C50" w:rsidRDefault="00A83C50" w:rsidP="0080323A">
            <w:pPr>
              <w:pStyle w:val="Nummerierung"/>
              <w:spacing w:line="240" w:lineRule="atLeast"/>
            </w:pPr>
          </w:p>
          <w:p w14:paraId="53399A4F" w14:textId="77777777" w:rsidR="00A83C50" w:rsidRDefault="00A83C50" w:rsidP="0080323A">
            <w:pPr>
              <w:pStyle w:val="Nummerierung"/>
              <w:spacing w:line="240" w:lineRule="atLeast"/>
            </w:pPr>
          </w:p>
          <w:p w14:paraId="1F613F15" w14:textId="6603D706" w:rsidR="00A83C50" w:rsidRDefault="00B41DED" w:rsidP="00B41DED">
            <w:pPr>
              <w:pStyle w:val="Nummerierung"/>
              <w:spacing w:line="240" w:lineRule="atLeast"/>
            </w:pPr>
            <w:r w:rsidRPr="00B41DED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3707264" behindDoc="0" locked="0" layoutInCell="1" allowOverlap="1" wp14:anchorId="29ADE5A4" wp14:editId="66084BA9">
                      <wp:simplePos x="0" y="0"/>
                      <wp:positionH relativeFrom="column">
                        <wp:posOffset>270010</wp:posOffset>
                      </wp:positionH>
                      <wp:positionV relativeFrom="paragraph">
                        <wp:posOffset>34033</wp:posOffset>
                      </wp:positionV>
                      <wp:extent cx="1233805" cy="1021850"/>
                      <wp:effectExtent l="0" t="0" r="0" b="0"/>
                      <wp:wrapNone/>
                      <wp:docPr id="390" name="Gruppieren 38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6FADA278-3D8E-F0B9-16B1-E016CCABCC2E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33805" cy="1021850"/>
                                <a:chOff x="0" y="1219202"/>
                                <a:chExt cx="1234346" cy="1022092"/>
                              </a:xfrm>
                            </wpg:grpSpPr>
                            <wpg:grpSp>
                              <wpg:cNvPr id="1175454531" name="Gruppieren 1175454531">
                                <a:extLst>
                                  <a:ext uri="{FF2B5EF4-FFF2-40B4-BE49-F238E27FC236}">
                                    <a16:creationId xmlns:a16="http://schemas.microsoft.com/office/drawing/2014/main" id="{D7514563-29C1-68CD-5BD5-1709F9B2F816}"/>
                                  </a:ext>
                                </a:extLst>
                              </wpg:cNvPr>
                              <wpg:cNvGrpSpPr/>
                              <wpg:grpSpPr>
                                <a:xfrm>
                                  <a:off x="0" y="1219202"/>
                                  <a:ext cx="1198882" cy="1022092"/>
                                  <a:chOff x="0" y="1219200"/>
                                  <a:chExt cx="1198908" cy="1022897"/>
                                </a:xfrm>
                              </wpg:grpSpPr>
                              <wps:wsp>
                                <wps:cNvPr id="1826148264" name="Textfeld 3">
                                  <a:extLst>
                                    <a:ext uri="{FF2B5EF4-FFF2-40B4-BE49-F238E27FC236}">
                                      <a16:creationId xmlns:a16="http://schemas.microsoft.com/office/drawing/2014/main" id="{752BA329-D1AE-1FB3-42CD-B2D218F37E22}"/>
                                    </a:ext>
                                  </a:extLst>
                                </wps:cNvPr>
                                <wps:cNvSpPr txBox="1"/>
                                <wps:spPr>
                                  <a:xfrm>
                                    <a:off x="462307" y="1571083"/>
                                    <a:ext cx="227965" cy="1841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75A52FEE" w14:textId="77777777" w:rsidR="00B41DED" w:rsidRDefault="00B41DED" w:rsidP="00B41DED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  <w:t>3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spAutoFit/>
                                </wps:bodyPr>
                              </wps:wsp>
                              <wps:wsp>
                                <wps:cNvPr id="1760255786" name="Textfeld 3">
                                  <a:extLst>
                                    <a:ext uri="{FF2B5EF4-FFF2-40B4-BE49-F238E27FC236}">
                                      <a16:creationId xmlns:a16="http://schemas.microsoft.com/office/drawing/2014/main" id="{B33ED58F-2EE7-7B43-9CC6-ADB61DBB785C}"/>
                                    </a:ext>
                                  </a:extLst>
                                </wps:cNvPr>
                                <wps:cNvSpPr txBox="1"/>
                                <wps:spPr>
                                  <a:xfrm>
                                    <a:off x="460272" y="1765229"/>
                                    <a:ext cx="232011" cy="16356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199FE70F" w14:textId="77777777" w:rsidR="00B41DED" w:rsidRDefault="00B41DED" w:rsidP="00B41DED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  <w:t>21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09727166" name="Gerade Verbindung 109727166">
                                  <a:extLst>
                                    <a:ext uri="{FF2B5EF4-FFF2-40B4-BE49-F238E27FC236}">
                                      <a16:creationId xmlns:a16="http://schemas.microsoft.com/office/drawing/2014/main" id="{51FCD736-AF63-9D6C-D062-CFCBFD751EC9}"/>
                                    </a:ext>
                                  </a:extLst>
                                </wps:cNvPr>
                                <wps:cNvCnPr>
                                  <a:cxnSpLocks/>
                                </wps:cNvCnPr>
                                <wps:spPr>
                                  <a:xfrm>
                                    <a:off x="472446" y="1760543"/>
                                    <a:ext cx="207662" cy="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g:grpSp>
                                <wpg:cNvPr id="398308161" name="Gruppieren 398308161">
                                  <a:extLst>
                                    <a:ext uri="{FF2B5EF4-FFF2-40B4-BE49-F238E27FC236}">
                                      <a16:creationId xmlns:a16="http://schemas.microsoft.com/office/drawing/2014/main" id="{F8BC6F32-31EA-5091-514E-E5A3F4FC75A7}"/>
                                    </a:ext>
                                  </a:extLst>
                                </wpg:cNvPr>
                                <wpg:cNvGrpSpPr/>
                                <wpg:grpSpPr>
                                  <a:xfrm>
                                    <a:off x="0" y="1565795"/>
                                    <a:ext cx="232011" cy="365859"/>
                                    <a:chOff x="0" y="1565795"/>
                                    <a:chExt cx="232011" cy="365859"/>
                                  </a:xfrm>
                                </wpg:grpSpPr>
                                <wps:wsp>
                                  <wps:cNvPr id="1162977144" name="Textfeld 3">
                                    <a:extLst>
                                      <a:ext uri="{FF2B5EF4-FFF2-40B4-BE49-F238E27FC236}">
                                        <a16:creationId xmlns:a16="http://schemas.microsoft.com/office/drawing/2014/main" id="{2C12FCCC-806A-6973-254C-B7699756CAD7}"/>
                                      </a:ext>
                                    </a:extLst>
                                  </wps:cNvPr>
                                  <wps:cNvSpPr txBox="1"/>
                                  <wps:spPr>
                                    <a:xfrm>
                                      <a:off x="2045" y="1565795"/>
                                      <a:ext cx="227970" cy="1842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2C9EBEE6" w14:textId="77777777" w:rsidR="00B41DED" w:rsidRDefault="00B41DED" w:rsidP="00B41DED">
                                        <w:pPr>
                                          <w:jc w:val="center"/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</w:rPr>
                                        </w:pPr>
                                        <w:r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</w:rPr>
                                          <w:t>3</w:t>
                                        </w:r>
                                      </w:p>
                                    </w:txbxContent>
                                  </wps:txbx>
                                  <wps:bodyPr rot="0" spcFirstLastPara="0" vert="horz" wrap="square" lIns="0" tIns="0" rIns="0" bIns="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spAutoFit/>
                                  </wps:bodyPr>
                                </wps:wsp>
                                <wps:wsp>
                                  <wps:cNvPr id="1464049780" name="Textfeld 3">
                                    <a:extLst>
                                      <a:ext uri="{FF2B5EF4-FFF2-40B4-BE49-F238E27FC236}">
                                        <a16:creationId xmlns:a16="http://schemas.microsoft.com/office/drawing/2014/main" id="{415B47D9-E17C-015E-CD5D-08E41AA86D1E}"/>
                                      </a:ext>
                                    </a:extLst>
                                  </wps:cNvPr>
                                  <wps:cNvSpPr txBox="1"/>
                                  <wps:spPr>
                                    <a:xfrm>
                                      <a:off x="0" y="1768089"/>
                                      <a:ext cx="232011" cy="1635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7EC86906" w14:textId="77777777" w:rsidR="00B41DED" w:rsidRDefault="00B41DED" w:rsidP="00B41DED">
                                        <w:pPr>
                                          <w:jc w:val="center"/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</w:rPr>
                                        </w:pPr>
                                        <w:r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</w:rPr>
                                          <w:t>7</w:t>
                                        </w:r>
                                      </w:p>
                                    </w:txbxContent>
                                  </wps:txbx>
                                  <wps:bodyPr rot="0" spcFirstLastPara="0" vert="horz" wrap="square" lIns="0" tIns="0" rIns="0" bIns="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1263396374" name="Gerade Verbindung 1263396374">
                                    <a:extLst>
                                      <a:ext uri="{FF2B5EF4-FFF2-40B4-BE49-F238E27FC236}">
                                        <a16:creationId xmlns:a16="http://schemas.microsoft.com/office/drawing/2014/main" id="{8421EF15-0714-AFF7-547B-8D4AC5B41A71}"/>
                                      </a:ext>
                                    </a:extLst>
                                  </wps:cNvPr>
                                  <wps:cNvCnPr>
                                    <a:cxnSpLocks/>
                                  </wps:cNvCnPr>
                                  <wps:spPr>
                                    <a:xfrm>
                                      <a:off x="44005" y="1761265"/>
                                      <a:ext cx="144000" cy="0"/>
                                    </a:xfrm>
                                    <a:prstGeom prst="line">
                                      <a:avLst/>
                                    </a:prstGeom>
                                    <a:ln w="1270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wpg:grpSp>
                              <wps:wsp>
                                <wps:cNvPr id="247249612" name="Textfeld 398">
                                  <a:extLst>
                                    <a:ext uri="{FF2B5EF4-FFF2-40B4-BE49-F238E27FC236}">
                                      <a16:creationId xmlns:a16="http://schemas.microsoft.com/office/drawing/2014/main" id="{AC7231F9-62A6-B76D-33D7-F7B0E27AC133}"/>
                                    </a:ext>
                                  </a:extLst>
                                </wps:cNvPr>
                                <wps:cNvSpPr txBox="1"/>
                                <wps:spPr>
                                  <a:xfrm>
                                    <a:off x="263173" y="1619735"/>
                                    <a:ext cx="223743" cy="252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55963282" w14:textId="77777777" w:rsidR="00B41DED" w:rsidRDefault="00B41DED" w:rsidP="00B41DED">
                                      <w:pP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  <w:sz w:val="28"/>
                                          <w:szCs w:val="28"/>
                                        </w:rPr>
                                        <w:t>=</w:t>
                                      </w:r>
                                      <w: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  <w:t xml:space="preserve">     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3600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pic:pic xmlns:pic="http://schemas.openxmlformats.org/drawingml/2006/picture">
                                <pic:nvPicPr>
                                  <pic:cNvPr id="1714997738" name="Grafik 1714997738">
                                    <a:extLst>
                                      <a:ext uri="{FF2B5EF4-FFF2-40B4-BE49-F238E27FC236}">
                                        <a16:creationId xmlns:a16="http://schemas.microsoft.com/office/drawing/2014/main" id="{D4D277F8-87EF-6DD5-813B-3EE469804D24}"/>
                                      </a:ext>
                                    </a:extLst>
                                  </pic:cNvPr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4" cstate="print">
                                    <a:duotone>
                                      <a:schemeClr val="accent3">
                                        <a:shade val="45000"/>
                                        <a:satMod val="135000"/>
                                      </a:schemeClr>
                                      <a:prstClr val="white"/>
                                    </a:duotone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1" r="4035" b="51794"/>
                                  <a:stretch>
                                    <a:fillRect/>
                                  </a:stretch>
                                </pic:blipFill>
                                <pic:spPr>
                                  <a:xfrm flipV="1">
                                    <a:off x="178981" y="2025986"/>
                                    <a:ext cx="324000" cy="216111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wps:wsp>
                                <wps:cNvPr id="93455429" name="Freihandform 93455429">
                                  <a:extLst>
                                    <a:ext uri="{FF2B5EF4-FFF2-40B4-BE49-F238E27FC236}">
                                      <a16:creationId xmlns:a16="http://schemas.microsoft.com/office/drawing/2014/main" id="{B46B652B-ADA8-08A0-3C6B-FD5D1EBCD698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145454" y="1413415"/>
                                    <a:ext cx="436606" cy="119133"/>
                                  </a:xfrm>
                                  <a:custGeom>
                                    <a:avLst/>
                                    <a:gdLst>
                                      <a:gd name="connsiteX0" fmla="*/ 0 w 436606"/>
                                      <a:gd name="connsiteY0" fmla="*/ 123591 h 123591"/>
                                      <a:gd name="connsiteX1" fmla="*/ 205946 w 436606"/>
                                      <a:gd name="connsiteY1" fmla="*/ 23 h 123591"/>
                                      <a:gd name="connsiteX2" fmla="*/ 436606 w 436606"/>
                                      <a:gd name="connsiteY2" fmla="*/ 115353 h 123591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</a:cxnLst>
                                    <a:rect l="l" t="t" r="r" b="b"/>
                                    <a:pathLst>
                                      <a:path w="436606" h="123591">
                                        <a:moveTo>
                                          <a:pt x="0" y="123591"/>
                                        </a:moveTo>
                                        <a:cubicBezTo>
                                          <a:pt x="66589" y="62493"/>
                                          <a:pt x="133178" y="1396"/>
                                          <a:pt x="205946" y="23"/>
                                        </a:cubicBezTo>
                                        <a:cubicBezTo>
                                          <a:pt x="278714" y="-1350"/>
                                          <a:pt x="357660" y="57001"/>
                                          <a:pt x="436606" y="115353"/>
                                        </a:cubicBezTo>
                                      </a:path>
                                    </a:pathLst>
                                  </a:custGeom>
                                  <a:noFill/>
                                  <a:ln w="6350">
                                    <a:solidFill>
                                      <a:schemeClr val="bg1">
                                        <a:lumMod val="65000"/>
                                      </a:schemeClr>
                                    </a:solidFill>
                                    <a:headEnd type="none" w="med" len="med"/>
                                    <a:tailEnd type="triangle" w="med" len="med"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tlCol="0" anchor="ctr"/>
                              </wps:wsp>
                              <pic:pic xmlns:pic="http://schemas.openxmlformats.org/drawingml/2006/picture">
                                <pic:nvPicPr>
                                  <pic:cNvPr id="1964407190" name="Grafik 1964407190">
                                    <a:extLst>
                                      <a:ext uri="{FF2B5EF4-FFF2-40B4-BE49-F238E27FC236}">
                                        <a16:creationId xmlns:a16="http://schemas.microsoft.com/office/drawing/2014/main" id="{B2EFD1B0-C355-61BD-3A1D-FBDE37276AD4}"/>
                                      </a:ext>
                                    </a:extLst>
                                  </pic:cNvPr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4" cstate="print">
                                    <a:duotone>
                                      <a:schemeClr val="accent3">
                                        <a:shade val="45000"/>
                                        <a:satMod val="135000"/>
                                      </a:schemeClr>
                                      <a:prstClr val="white"/>
                                    </a:duotone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1" r="4035" b="51794"/>
                                  <a:stretch>
                                    <a:fillRect/>
                                  </a:stretch>
                                </pic:blipFill>
                                <pic:spPr>
                                  <a:xfrm flipV="1">
                                    <a:off x="177228" y="1244254"/>
                                    <a:ext cx="324168" cy="216112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wps:wsp>
                                <wps:cNvPr id="1916661816" name="Freihandform 1916661816">
                                  <a:extLst>
                                    <a:ext uri="{FF2B5EF4-FFF2-40B4-BE49-F238E27FC236}">
                                      <a16:creationId xmlns:a16="http://schemas.microsoft.com/office/drawing/2014/main" id="{1849236D-3808-FA8A-8480-DFE170425EEA}"/>
                                    </a:ext>
                                  </a:extLst>
                                </wps:cNvPr>
                                <wps:cNvSpPr/>
                                <wps:spPr>
                                  <a:xfrm flipV="1">
                                    <a:off x="141333" y="1932137"/>
                                    <a:ext cx="436606" cy="119133"/>
                                  </a:xfrm>
                                  <a:custGeom>
                                    <a:avLst/>
                                    <a:gdLst>
                                      <a:gd name="connsiteX0" fmla="*/ 0 w 436606"/>
                                      <a:gd name="connsiteY0" fmla="*/ 123591 h 123591"/>
                                      <a:gd name="connsiteX1" fmla="*/ 205946 w 436606"/>
                                      <a:gd name="connsiteY1" fmla="*/ 23 h 123591"/>
                                      <a:gd name="connsiteX2" fmla="*/ 436606 w 436606"/>
                                      <a:gd name="connsiteY2" fmla="*/ 115353 h 123591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</a:cxnLst>
                                    <a:rect l="l" t="t" r="r" b="b"/>
                                    <a:pathLst>
                                      <a:path w="436606" h="123591">
                                        <a:moveTo>
                                          <a:pt x="0" y="123591"/>
                                        </a:moveTo>
                                        <a:cubicBezTo>
                                          <a:pt x="66589" y="62493"/>
                                          <a:pt x="133178" y="1396"/>
                                          <a:pt x="205946" y="23"/>
                                        </a:cubicBezTo>
                                        <a:cubicBezTo>
                                          <a:pt x="278714" y="-1350"/>
                                          <a:pt x="357660" y="57001"/>
                                          <a:pt x="436606" y="115353"/>
                                        </a:cubicBezTo>
                                      </a:path>
                                    </a:pathLst>
                                  </a:custGeom>
                                  <a:noFill/>
                                  <a:ln w="6350">
                                    <a:solidFill>
                                      <a:schemeClr val="bg1">
                                        <a:lumMod val="65000"/>
                                      </a:schemeClr>
                                    </a:solidFill>
                                    <a:headEnd type="none" w="med" len="med"/>
                                    <a:tailEnd type="triangle" w="med" len="med"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tlCol="0" anchor="ctr"/>
                              </wps:wsp>
                              <wps:wsp>
                                <wps:cNvPr id="59592539" name="Textfeld 3">
                                  <a:extLst>
                                    <a:ext uri="{FF2B5EF4-FFF2-40B4-BE49-F238E27FC236}">
                                      <a16:creationId xmlns:a16="http://schemas.microsoft.com/office/drawing/2014/main" id="{637F20C2-3208-98CC-B929-98732F4F476C}"/>
                                    </a:ext>
                                  </a:extLst>
                                </wps:cNvPr>
                                <wps:cNvSpPr txBox="1"/>
                                <wps:spPr>
                                  <a:xfrm>
                                    <a:off x="968920" y="1583580"/>
                                    <a:ext cx="227965" cy="1841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2709D7ED" w14:textId="77777777" w:rsidR="00B41DED" w:rsidRDefault="00B41DED" w:rsidP="00B41DED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  <w:t>6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spAutoFit/>
                                </wps:bodyPr>
                              </wps:wsp>
                              <wps:wsp>
                                <wps:cNvPr id="2038185758" name="Textfeld 3">
                                  <a:extLst>
                                    <a:ext uri="{FF2B5EF4-FFF2-40B4-BE49-F238E27FC236}">
                                      <a16:creationId xmlns:a16="http://schemas.microsoft.com/office/drawing/2014/main" id="{A3B42EB4-907C-B646-9FC3-9DFF97E090E1}"/>
                                    </a:ext>
                                  </a:extLst>
                                </wps:cNvPr>
                                <wps:cNvSpPr txBox="1"/>
                                <wps:spPr>
                                  <a:xfrm>
                                    <a:off x="966897" y="1777585"/>
                                    <a:ext cx="232011" cy="16356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7A987CCA" w14:textId="37572B74" w:rsidR="00B41DED" w:rsidRDefault="000909CC" w:rsidP="00B41DED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  <w:t>6</w:t>
                                      </w:r>
                                      <w:r w:rsidR="00B41DED"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  <w:t>3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328953606" name="Gerade Verbindung 328953606">
                                  <a:extLst>
                                    <a:ext uri="{FF2B5EF4-FFF2-40B4-BE49-F238E27FC236}">
                                      <a16:creationId xmlns:a16="http://schemas.microsoft.com/office/drawing/2014/main" id="{C2D0E17E-B8C4-A8A2-83FA-6548150B1036}"/>
                                    </a:ext>
                                  </a:extLst>
                                </wps:cNvPr>
                                <wps:cNvCnPr>
                                  <a:cxnSpLocks/>
                                </wps:cNvCnPr>
                                <wps:spPr>
                                  <a:xfrm>
                                    <a:off x="979071" y="1772899"/>
                                    <a:ext cx="207662" cy="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77194069" name="Textfeld 398">
                                  <a:extLst>
                                    <a:ext uri="{FF2B5EF4-FFF2-40B4-BE49-F238E27FC236}">
                                      <a16:creationId xmlns:a16="http://schemas.microsoft.com/office/drawing/2014/main" id="{EBAAF0AB-47FF-1235-A667-16552386661C}"/>
                                    </a:ext>
                                  </a:extLst>
                                </wps:cNvPr>
                                <wps:cNvSpPr txBox="1"/>
                                <wps:spPr>
                                  <a:xfrm>
                                    <a:off x="769798" y="1625603"/>
                                    <a:ext cx="223743" cy="252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40786C91" w14:textId="77777777" w:rsidR="00B41DED" w:rsidRDefault="00B41DED" w:rsidP="00B41DED">
                                      <w:pP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  <w:sz w:val="28"/>
                                          <w:szCs w:val="28"/>
                                        </w:rPr>
                                        <w:t>=</w:t>
                                      </w:r>
                                      <w: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  <w:t xml:space="preserve">     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3600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027508485" name="Freihandform 2027508485">
                                  <a:extLst>
                                    <a:ext uri="{FF2B5EF4-FFF2-40B4-BE49-F238E27FC236}">
                                      <a16:creationId xmlns:a16="http://schemas.microsoft.com/office/drawing/2014/main" id="{9A12A9A9-6233-ED6C-6072-1873C7DE7AB3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652079" y="1401367"/>
                                    <a:ext cx="436606" cy="119133"/>
                                  </a:xfrm>
                                  <a:custGeom>
                                    <a:avLst/>
                                    <a:gdLst>
                                      <a:gd name="connsiteX0" fmla="*/ 0 w 436606"/>
                                      <a:gd name="connsiteY0" fmla="*/ 123591 h 123591"/>
                                      <a:gd name="connsiteX1" fmla="*/ 205946 w 436606"/>
                                      <a:gd name="connsiteY1" fmla="*/ 23 h 123591"/>
                                      <a:gd name="connsiteX2" fmla="*/ 436606 w 436606"/>
                                      <a:gd name="connsiteY2" fmla="*/ 115353 h 123591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</a:cxnLst>
                                    <a:rect l="l" t="t" r="r" b="b"/>
                                    <a:pathLst>
                                      <a:path w="436606" h="123591">
                                        <a:moveTo>
                                          <a:pt x="0" y="123591"/>
                                        </a:moveTo>
                                        <a:cubicBezTo>
                                          <a:pt x="66589" y="62493"/>
                                          <a:pt x="133178" y="1396"/>
                                          <a:pt x="205946" y="23"/>
                                        </a:cubicBezTo>
                                        <a:cubicBezTo>
                                          <a:pt x="278714" y="-1350"/>
                                          <a:pt x="357660" y="57001"/>
                                          <a:pt x="436606" y="115353"/>
                                        </a:cubicBezTo>
                                      </a:path>
                                    </a:pathLst>
                                  </a:custGeom>
                                  <a:noFill/>
                                  <a:ln w="6350">
                                    <a:solidFill>
                                      <a:schemeClr val="bg1">
                                        <a:lumMod val="65000"/>
                                      </a:schemeClr>
                                    </a:solidFill>
                                    <a:headEnd type="none" w="med" len="med"/>
                                    <a:tailEnd type="triangle" w="med" len="med"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tlCol="0" anchor="ctr"/>
                              </wps:wsp>
                              <pic:pic xmlns:pic="http://schemas.openxmlformats.org/drawingml/2006/picture">
                                <pic:nvPicPr>
                                  <pic:cNvPr id="1299231887" name="Grafik 1299231887">
                                    <a:extLst>
                                      <a:ext uri="{FF2B5EF4-FFF2-40B4-BE49-F238E27FC236}">
                                        <a16:creationId xmlns:a16="http://schemas.microsoft.com/office/drawing/2014/main" id="{07290448-3D54-4814-CCC3-747DC6E3613E}"/>
                                      </a:ext>
                                    </a:extLst>
                                  </pic:cNvPr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4" cstate="print">
                                    <a:duotone>
                                      <a:schemeClr val="accent3">
                                        <a:shade val="45000"/>
                                        <a:satMod val="135000"/>
                                      </a:schemeClr>
                                      <a:prstClr val="white"/>
                                    </a:duotone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1" r="4035" b="51794"/>
                                  <a:stretch>
                                    <a:fillRect/>
                                  </a:stretch>
                                </pic:blipFill>
                                <pic:spPr>
                                  <a:xfrm flipV="1">
                                    <a:off x="709794" y="1219200"/>
                                    <a:ext cx="324001" cy="216112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wpg:grpSp>
                            <pic:pic xmlns:pic="http://schemas.openxmlformats.org/drawingml/2006/picture">
                              <pic:nvPicPr>
                                <pic:cNvPr id="308950900" name="Grafik 308950900">
                                  <a:extLst>
                                    <a:ext uri="{FF2B5EF4-FFF2-40B4-BE49-F238E27FC236}">
                                      <a16:creationId xmlns:a16="http://schemas.microsoft.com/office/drawing/2014/main" id="{459BA6C1-033A-D721-2A0F-045F6BCBF822}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duotone>
                                    <a:schemeClr val="accent3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" r="4035" b="51794"/>
                                <a:stretch>
                                  <a:fillRect/>
                                </a:stretch>
                              </pic:blipFill>
                              <pic:spPr>
                                <a:xfrm flipV="1">
                                  <a:off x="910352" y="1546293"/>
                                  <a:ext cx="323994" cy="2159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452892752" name="Grafik 1452892752">
                                  <a:extLst>
                                    <a:ext uri="{FF2B5EF4-FFF2-40B4-BE49-F238E27FC236}">
                                      <a16:creationId xmlns:a16="http://schemas.microsoft.com/office/drawing/2014/main" id="{D794F49C-6A29-F462-0B0F-F9181BF531C0}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duotone>
                                    <a:schemeClr val="accent3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" r="4035" b="51794"/>
                                <a:stretch>
                                  <a:fillRect/>
                                </a:stretch>
                              </pic:blipFill>
                              <pic:spPr>
                                <a:xfrm flipV="1">
                                  <a:off x="699340" y="2022771"/>
                                  <a:ext cx="324161" cy="2159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35420977" name="Freihandform 1535420977">
                                <a:extLst>
                                  <a:ext uri="{FF2B5EF4-FFF2-40B4-BE49-F238E27FC236}">
                                    <a16:creationId xmlns:a16="http://schemas.microsoft.com/office/drawing/2014/main" id="{10742087-9A2F-6E4D-04FD-66D50FD70C77}"/>
                                  </a:ext>
                                </a:extLst>
                              </wps:cNvPr>
                              <wps:cNvSpPr/>
                              <wps:spPr>
                                <a:xfrm flipV="1">
                                  <a:off x="635752" y="1937825"/>
                                  <a:ext cx="436597" cy="119039"/>
                                </a:xfrm>
                                <a:custGeom>
                                  <a:avLst/>
                                  <a:gdLst>
                                    <a:gd name="connsiteX0" fmla="*/ 0 w 436606"/>
                                    <a:gd name="connsiteY0" fmla="*/ 123591 h 123591"/>
                                    <a:gd name="connsiteX1" fmla="*/ 205946 w 436606"/>
                                    <a:gd name="connsiteY1" fmla="*/ 23 h 123591"/>
                                    <a:gd name="connsiteX2" fmla="*/ 436606 w 436606"/>
                                    <a:gd name="connsiteY2" fmla="*/ 115353 h 123591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</a:cxnLst>
                                  <a:rect l="l" t="t" r="r" b="b"/>
                                  <a:pathLst>
                                    <a:path w="436606" h="123591">
                                      <a:moveTo>
                                        <a:pt x="0" y="123591"/>
                                      </a:moveTo>
                                      <a:cubicBezTo>
                                        <a:pt x="66589" y="62493"/>
                                        <a:pt x="133178" y="1396"/>
                                        <a:pt x="205946" y="23"/>
                                      </a:cubicBezTo>
                                      <a:cubicBezTo>
                                        <a:pt x="278714" y="-1350"/>
                                        <a:pt x="357660" y="57001"/>
                                        <a:pt x="436606" y="115353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6350">
                                  <a:solidFill>
                                    <a:schemeClr val="bg1">
                                      <a:lumMod val="65000"/>
                                    </a:schemeClr>
                                  </a:solidFill>
                                  <a:headEnd type="none" w="med" len="med"/>
                                  <a:tailEnd type="triangle" w="med" len="med"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1200285704" name="Grafik 1200285704">
                                  <a:extLst>
                                    <a:ext uri="{FF2B5EF4-FFF2-40B4-BE49-F238E27FC236}">
                                      <a16:creationId xmlns:a16="http://schemas.microsoft.com/office/drawing/2014/main" id="{7C605F0F-1B42-A21C-DEB7-031699FA5845}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duotone>
                                    <a:schemeClr val="accent3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" r="4035" b="51794"/>
                                <a:stretch>
                                  <a:fillRect/>
                                </a:stretch>
                              </pic:blipFill>
                              <pic:spPr>
                                <a:xfrm flipV="1">
                                  <a:off x="420564" y="1520181"/>
                                  <a:ext cx="323994" cy="2159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9ADE5A4" id="Gruppieren 389" o:spid="_x0000_s1764" style="position:absolute;margin-left:21.25pt;margin-top:2.7pt;width:97.15pt;height:80.45pt;z-index:253707264;mso-height-relative:margin" coordorigin=",12192" coordsize="12343,1022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">
                      <v:group id="Gruppieren 1175454531" o:spid="_x0000_s1765" style="position:absolute;top:12192;width:11988;height:10220" coordorigin=",12192" coordsize="11989,1022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">
                        <v:shape id="Textfeld 3" o:spid="_x0000_s1766" type="#_x0000_t202" style="position:absolute;left:4623;top:15710;width:2279;height:18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" filled="f" stroked="f" strokeweight=".5pt">
                          <v:textbox style="mso-fit-shape-to-text:t" inset="0,0,0,0">
                            <w:txbxContent>
                              <w:p w14:paraId="75A52FEE" w14:textId="77777777" w:rsidR="00B41DED" w:rsidRDefault="00B41DED" w:rsidP="00B41DED">
                                <w:pPr>
                                  <w:jc w:val="center"/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</w:rPr>
                                  <w:t>3</w:t>
                                </w:r>
                              </w:p>
                            </w:txbxContent>
                          </v:textbox>
                        </v:shape>
                        <v:shape id="Textfeld 3" o:spid="_x0000_s1767" type="#_x0000_t202" style="position:absolute;left:4602;top:17652;width:2320;height:163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" filled="f" stroked="f" strokeweight=".5pt">
                          <v:textbox inset="0,0,0,0">
                            <w:txbxContent>
                              <w:p w14:paraId="199FE70F" w14:textId="77777777" w:rsidR="00B41DED" w:rsidRDefault="00B41DED" w:rsidP="00B41DED">
                                <w:pPr>
                                  <w:jc w:val="center"/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</w:rPr>
                                  <w:t>21</w:t>
                                </w:r>
                              </w:p>
                            </w:txbxContent>
                          </v:textbox>
                        </v:shape>
                        <v:line id="Gerade Verbindung 109727166" o:spid="_x0000_s1768" style="position:absolute;visibility:visible;mso-wrap-style:square" from="4724,17605" to="6801,1760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" strokecolor="black [3213]" strokeweight="1pt">
                          <v:stroke joinstyle="miter"/>
                          <o:lock v:ext="edit" shapetype="f"/>
                        </v:line>
                        <v:group id="Gruppieren 398308161" o:spid="_x0000_s1769" style="position:absolute;top:15657;width:2320;height:3659" coordorigin=",15657" coordsize="2320,36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">
                          <v:shape id="Textfeld 3" o:spid="_x0000_s1770" type="#_x0000_t202" style="position:absolute;left:20;top:15657;width:2280;height:184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" filled="f" stroked="f" strokeweight=".5pt">
                            <v:textbox style="mso-fit-shape-to-text:t" inset="0,0,0,0">
                              <w:txbxContent>
                                <w:p w14:paraId="2C9EBEE6" w14:textId="77777777" w:rsidR="00B41DED" w:rsidRDefault="00B41DED" w:rsidP="00B41DED">
                                  <w:pPr>
                                    <w:jc w:val="center"/>
                                    <w:rPr>
                                      <w:rFonts w:ascii="Calibri" w:eastAsia="Calibri" w:hAnsi="Calibri"/>
                                      <w:color w:val="000000"/>
                                      <w:kern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/>
                                      <w:color w:val="000000"/>
                                      <w:kern w:val="24"/>
                                    </w:rPr>
                                    <w:t>3</w:t>
                                  </w:r>
                                </w:p>
                              </w:txbxContent>
                            </v:textbox>
                          </v:shape>
                          <v:shape id="Textfeld 3" o:spid="_x0000_s1771" type="#_x0000_t202" style="position:absolute;top:17680;width:2320;height:163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" filled="f" stroked="f" strokeweight=".5pt">
                            <v:textbox inset="0,0,0,0">
                              <w:txbxContent>
                                <w:p w14:paraId="7EC86906" w14:textId="77777777" w:rsidR="00B41DED" w:rsidRDefault="00B41DED" w:rsidP="00B41DED">
                                  <w:pPr>
                                    <w:jc w:val="center"/>
                                    <w:rPr>
                                      <w:rFonts w:ascii="Calibri" w:eastAsia="Calibri" w:hAnsi="Calibri"/>
                                      <w:color w:val="000000"/>
                                      <w:kern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/>
                                      <w:color w:val="000000"/>
                                      <w:kern w:val="24"/>
                                    </w:rPr>
                                    <w:t>7</w:t>
                                  </w:r>
                                </w:p>
                              </w:txbxContent>
                            </v:textbox>
                          </v:shape>
                          <v:line id="Gerade Verbindung 1263396374" o:spid="_x0000_s1772" style="position:absolute;visibility:visible;mso-wrap-style:square" from="440,17612" to="1880,1761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" strokecolor="black [3213]" strokeweight="1pt">
                            <v:stroke joinstyle="miter"/>
                            <o:lock v:ext="edit" shapetype="f"/>
                          </v:line>
                        </v:group>
                        <v:shape id="Textfeld 398" o:spid="_x0000_s1773" type="#_x0000_t202" style="position:absolute;left:2631;top:16197;width:2238;height:252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" filled="f" stroked="f" strokeweight=".5pt">
                          <v:textbox inset="1mm">
                            <w:txbxContent>
                              <w:p w14:paraId="55963282" w14:textId="77777777" w:rsidR="00B41DED" w:rsidRDefault="00B41DED" w:rsidP="00B41DED">
                                <w:pPr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>=</w:t>
                                </w:r>
                                <w:r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</w:rPr>
                                  <w:t xml:space="preserve">     </w:t>
                                </w:r>
                              </w:p>
                            </w:txbxContent>
                          </v:textbox>
                        </v:shape>
                        <v:shape id="Grafik 1714997738" o:spid="_x0000_s1774" type="#_x0000_t75" style="position:absolute;left:1789;top:20259;width:3240;height:2161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">
                          <v:imagedata r:id="rId25" o:title="" cropbottom="33944f" cropleft="1f" cropright="2644f" recolortarget="#333 [1446]"/>
                        </v:shape>
                        <v:shape id="Freihandform 93455429" o:spid="_x0000_s1775" style="position:absolute;left:1454;top:14134;width:4366;height:1191;visibility:visible;mso-wrap-style:square;v-text-anchor:middle" coordsize="436606,1235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" path="m,123591c66589,62493,133178,1396,205946,23v72768,-1373,151714,56978,230660,115330e" filled="f" strokecolor="#a5a5a5 [2092]" strokeweight=".5pt">
                          <v:stroke endarrow="block" joinstyle="miter"/>
                          <v:path arrowok="t" o:connecttype="custom" o:connectlocs="0,119133;205946,22;436606,111192" o:connectangles="0,0,0"/>
                        </v:shape>
                        <v:shape id="Grafik 1964407190" o:spid="_x0000_s1776" type="#_x0000_t75" style="position:absolute;left:1772;top:12442;width:3241;height:2161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">
                          <v:imagedata r:id="rId25" o:title="" cropbottom="33944f" cropleft="1f" cropright="2644f" recolortarget="#333 [1446]"/>
                        </v:shape>
                        <v:shape id="Freihandform 1916661816" o:spid="_x0000_s1777" style="position:absolute;left:1413;top:19321;width:4366;height:1191;flip:y;visibility:visible;mso-wrap-style:square;v-text-anchor:middle" coordsize="436606,1235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" path="m,123591c66589,62493,133178,1396,205946,23v72768,-1373,151714,56978,230660,115330e" filled="f" strokecolor="#a5a5a5 [2092]" strokeweight=".5pt">
                          <v:stroke endarrow="block" joinstyle="miter"/>
                          <v:path arrowok="t" o:connecttype="custom" o:connectlocs="0,119133;205946,22;436606,111192" o:connectangles="0,0,0"/>
                        </v:shape>
                        <v:shape id="Textfeld 3" o:spid="_x0000_s1778" type="#_x0000_t202" style="position:absolute;left:9689;top:15835;width:2279;height:18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" filled="f" stroked="f" strokeweight=".5pt">
                          <v:textbox style="mso-fit-shape-to-text:t" inset="0,0,0,0">
                            <w:txbxContent>
                              <w:p w14:paraId="2709D7ED" w14:textId="77777777" w:rsidR="00B41DED" w:rsidRDefault="00B41DED" w:rsidP="00B41DED">
                                <w:pPr>
                                  <w:jc w:val="center"/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</w:rPr>
                                  <w:t>6</w:t>
                                </w:r>
                              </w:p>
                            </w:txbxContent>
                          </v:textbox>
                        </v:shape>
                        <v:shape id="Textfeld 3" o:spid="_x0000_s1779" type="#_x0000_t202" style="position:absolute;left:9668;top:17775;width:2321;height:163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" filled="f" stroked="f" strokeweight=".5pt">
                          <v:textbox inset="0,0,0,0">
                            <w:txbxContent>
                              <w:p w14:paraId="7A987CCA" w14:textId="37572B74" w:rsidR="00B41DED" w:rsidRDefault="000909CC" w:rsidP="00B41DED">
                                <w:pPr>
                                  <w:jc w:val="center"/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</w:rPr>
                                  <w:t>6</w:t>
                                </w:r>
                                <w:r w:rsidR="00B41DED"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</w:rPr>
                                  <w:t>3</w:t>
                                </w:r>
                              </w:p>
                            </w:txbxContent>
                          </v:textbox>
                        </v:shape>
                        <v:line id="Gerade Verbindung 328953606" o:spid="_x0000_s1780" style="position:absolute;visibility:visible;mso-wrap-style:square" from="9790,17728" to="11867,1772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" strokecolor="black [3213]" strokeweight="1pt">
                          <v:stroke joinstyle="miter"/>
                          <o:lock v:ext="edit" shapetype="f"/>
                        </v:line>
                        <v:shape id="Textfeld 398" o:spid="_x0000_s1781" type="#_x0000_t202" style="position:absolute;left:7697;top:16256;width:2238;height:252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" filled="f" stroked="f" strokeweight=".5pt">
                          <v:textbox inset="1mm">
                            <w:txbxContent>
                              <w:p w14:paraId="40786C91" w14:textId="77777777" w:rsidR="00B41DED" w:rsidRDefault="00B41DED" w:rsidP="00B41DED">
                                <w:pPr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>=</w:t>
                                </w:r>
                                <w:r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</w:rPr>
                                  <w:t xml:space="preserve">     </w:t>
                                </w:r>
                              </w:p>
                            </w:txbxContent>
                          </v:textbox>
                        </v:shape>
                        <v:shape id="Freihandform 2027508485" o:spid="_x0000_s1782" style="position:absolute;left:6520;top:14013;width:4366;height:1192;visibility:visible;mso-wrap-style:square;v-text-anchor:middle" coordsize="436606,1235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" path="m,123591c66589,62493,133178,1396,205946,23v72768,-1373,151714,56978,230660,115330e" filled="f" strokecolor="#a5a5a5 [2092]" strokeweight=".5pt">
                          <v:stroke endarrow="block" joinstyle="miter"/>
                          <v:path arrowok="t" o:connecttype="custom" o:connectlocs="0,119133;205946,22;436606,111192" o:connectangles="0,0,0"/>
                        </v:shape>
                        <v:shape id="Grafik 1299231887" o:spid="_x0000_s1783" type="#_x0000_t75" style="position:absolute;left:7097;top:12192;width:3240;height:2161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">
                          <v:imagedata r:id="rId25" o:title="" cropbottom="33944f" cropleft="1f" cropright="2644f" recolortarget="#333 [1446]"/>
                        </v:shape>
                      </v:group>
                      <v:shape id="Grafik 308950900" o:spid="_x0000_s1784" type="#_x0000_t75" style="position:absolute;left:9103;top:15462;width:3240;height:2160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">
                        <v:imagedata r:id="rId25" o:title="" cropbottom="33944f" cropleft="1f" cropright="2644f" recolortarget="#333 [1446]"/>
                      </v:shape>
                      <v:shape id="Grafik 1452892752" o:spid="_x0000_s1785" type="#_x0000_t75" style="position:absolute;left:6993;top:20227;width:3242;height:2160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">
                        <v:imagedata r:id="rId25" o:title="" cropbottom="33944f" cropleft="1f" cropright="2644f" recolortarget="#333 [1446]"/>
                      </v:shape>
                      <v:shape id="Freihandform 1535420977" o:spid="_x0000_s1786" style="position:absolute;left:6357;top:19378;width:4366;height:1190;flip:y;visibility:visible;mso-wrap-style:square;v-text-anchor:middle" coordsize="436606,1235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" path="m,123591c66589,62493,133178,1396,205946,23v72768,-1373,151714,56978,230660,115330e" filled="f" strokecolor="#a5a5a5 [2092]" strokeweight=".5pt">
                        <v:stroke endarrow="block" joinstyle="miter"/>
                        <v:path arrowok="t" o:connecttype="custom" o:connectlocs="0,119039;205942,22;436597,111104" o:connectangles="0,0,0"/>
                      </v:shape>
                      <v:shape id="Grafik 1200285704" o:spid="_x0000_s1787" type="#_x0000_t75" style="position:absolute;left:4205;top:15201;width:3240;height:2160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">
                        <v:imagedata r:id="rId25" o:title="" cropbottom="33944f" cropleft="1f" cropright="2644f" recolortarget="#333 [1446]"/>
                      </v:shape>
                    </v:group>
                  </w:pict>
                </mc:Fallback>
              </mc:AlternateContent>
            </w:r>
            <w:r w:rsidR="00A83C50">
              <w:t>b)</w:t>
            </w:r>
          </w:p>
        </w:tc>
        <w:tc>
          <w:tcPr>
            <w:tcW w:w="8078" w:type="dxa"/>
          </w:tcPr>
          <w:p w14:paraId="3CA669CC" w14:textId="0132E4CE" w:rsidR="00330FD6" w:rsidRDefault="00B41DED" w:rsidP="008C3B54">
            <w:pPr>
              <w:spacing w:after="120" w:line="240" w:lineRule="atLeast"/>
            </w:pPr>
            <w:r w:rsidRPr="00B41DED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3702144" behindDoc="0" locked="0" layoutInCell="1" allowOverlap="1" wp14:anchorId="14810687" wp14:editId="2F658E13">
                      <wp:simplePos x="0" y="0"/>
                      <wp:positionH relativeFrom="column">
                        <wp:posOffset>10795</wp:posOffset>
                      </wp:positionH>
                      <wp:positionV relativeFrom="paragraph">
                        <wp:posOffset>231910</wp:posOffset>
                      </wp:positionV>
                      <wp:extent cx="1233805" cy="1045210"/>
                      <wp:effectExtent l="0" t="0" r="0" b="0"/>
                      <wp:wrapNone/>
                      <wp:docPr id="389" name="Gruppieren 38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67FF7728-D955-9EA6-F317-8EB3186C2B75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33805" cy="1045210"/>
                                <a:chOff x="12192" y="0"/>
                                <a:chExt cx="1234346" cy="1045461"/>
                              </a:xfrm>
                            </wpg:grpSpPr>
                            <wpg:grpSp>
                              <wpg:cNvPr id="2091167751" name="Gruppieren 2091167751">
                                <a:extLst>
                                  <a:ext uri="{FF2B5EF4-FFF2-40B4-BE49-F238E27FC236}">
                                    <a16:creationId xmlns:a16="http://schemas.microsoft.com/office/drawing/2014/main" id="{3DB36047-7A6B-4D3A-580C-60EDA346C283}"/>
                                  </a:ext>
                                </a:extLst>
                              </wpg:cNvPr>
                              <wpg:cNvGrpSpPr/>
                              <wpg:grpSpPr>
                                <a:xfrm>
                                  <a:off x="12192" y="0"/>
                                  <a:ext cx="1198882" cy="1009119"/>
                                  <a:chOff x="12192" y="0"/>
                                  <a:chExt cx="1198908" cy="1009914"/>
                                </a:xfrm>
                              </wpg:grpSpPr>
                              <wps:wsp>
                                <wps:cNvPr id="1538994791" name="Textfeld 3">
                                  <a:extLst>
                                    <a:ext uri="{FF2B5EF4-FFF2-40B4-BE49-F238E27FC236}">
                                      <a16:creationId xmlns:a16="http://schemas.microsoft.com/office/drawing/2014/main" id="{1EB68E9E-C60A-C083-CBD4-091747FD2DE3}"/>
                                    </a:ext>
                                  </a:extLst>
                                </wps:cNvPr>
                                <wps:cNvSpPr txBox="1"/>
                                <wps:spPr>
                                  <a:xfrm>
                                    <a:off x="474499" y="351883"/>
                                    <a:ext cx="227965" cy="1841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22B61193" w14:textId="60DCE02A" w:rsidR="00B41DED" w:rsidRDefault="000909CC" w:rsidP="00B41DED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  <w:t>6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spAutoFit/>
                                </wps:bodyPr>
                              </wps:wsp>
                              <wps:wsp>
                                <wps:cNvPr id="1935287586" name="Textfeld 3">
                                  <a:extLst>
                                    <a:ext uri="{FF2B5EF4-FFF2-40B4-BE49-F238E27FC236}">
                                      <a16:creationId xmlns:a16="http://schemas.microsoft.com/office/drawing/2014/main" id="{8A73B7E8-E776-7534-2B3B-841FE7C16070}"/>
                                    </a:ext>
                                  </a:extLst>
                                </wps:cNvPr>
                                <wps:cNvSpPr txBox="1"/>
                                <wps:spPr>
                                  <a:xfrm>
                                    <a:off x="472464" y="546029"/>
                                    <a:ext cx="232011" cy="16356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3DCCFBBC" w14:textId="77777777" w:rsidR="00B41DED" w:rsidRDefault="00B41DED" w:rsidP="00B41DED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  <w:t>9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13180511" name="Gerade Verbindung 1813180511">
                                  <a:extLst>
                                    <a:ext uri="{FF2B5EF4-FFF2-40B4-BE49-F238E27FC236}">
                                      <a16:creationId xmlns:a16="http://schemas.microsoft.com/office/drawing/2014/main" id="{471D9D21-ADBC-1A1A-A206-AE88B8BAFF3D}"/>
                                    </a:ext>
                                  </a:extLst>
                                </wps:cNvPr>
                                <wps:cNvCnPr>
                                  <a:cxnSpLocks/>
                                </wps:cNvCnPr>
                                <wps:spPr>
                                  <a:xfrm>
                                    <a:off x="484638" y="541343"/>
                                    <a:ext cx="207662" cy="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g:grpSp>
                                <wpg:cNvPr id="457445672" name="Gruppieren 457445672">
                                  <a:extLst>
                                    <a:ext uri="{FF2B5EF4-FFF2-40B4-BE49-F238E27FC236}">
                                      <a16:creationId xmlns:a16="http://schemas.microsoft.com/office/drawing/2014/main" id="{5AD07075-043B-0C59-0682-8EC02167DB20}"/>
                                    </a:ext>
                                  </a:extLst>
                                </wpg:cNvPr>
                                <wpg:cNvGrpSpPr/>
                                <wpg:grpSpPr>
                                  <a:xfrm>
                                    <a:off x="12192" y="346595"/>
                                    <a:ext cx="232011" cy="365859"/>
                                    <a:chOff x="12192" y="346595"/>
                                    <a:chExt cx="232011" cy="365859"/>
                                  </a:xfrm>
                                </wpg:grpSpPr>
                                <wps:wsp>
                                  <wps:cNvPr id="1185130457" name="Textfeld 3">
                                    <a:extLst>
                                      <a:ext uri="{FF2B5EF4-FFF2-40B4-BE49-F238E27FC236}">
                                        <a16:creationId xmlns:a16="http://schemas.microsoft.com/office/drawing/2014/main" id="{B61C9887-41AF-61FD-F416-54EA3BEEE0BD}"/>
                                      </a:ext>
                                    </a:extLst>
                                  </wps:cNvPr>
                                  <wps:cNvSpPr txBox="1"/>
                                  <wps:spPr>
                                    <a:xfrm>
                                      <a:off x="14237" y="346595"/>
                                      <a:ext cx="227970" cy="1842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7BE23223" w14:textId="77777777" w:rsidR="00B41DED" w:rsidRDefault="00B41DED" w:rsidP="00B41DED">
                                        <w:pPr>
                                          <w:jc w:val="center"/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</w:rPr>
                                        </w:pPr>
                                        <w:r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</w:rPr>
                                          <w:t>18</w:t>
                                        </w:r>
                                      </w:p>
                                    </w:txbxContent>
                                  </wps:txbx>
                                  <wps:bodyPr rot="0" spcFirstLastPara="0" vert="horz" wrap="square" lIns="0" tIns="0" rIns="0" bIns="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spAutoFit/>
                                  </wps:bodyPr>
                                </wps:wsp>
                                <wps:wsp>
                                  <wps:cNvPr id="994882684" name="Textfeld 3">
                                    <a:extLst>
                                      <a:ext uri="{FF2B5EF4-FFF2-40B4-BE49-F238E27FC236}">
                                        <a16:creationId xmlns:a16="http://schemas.microsoft.com/office/drawing/2014/main" id="{2E60B717-5F07-DDDD-94B7-02731F7D3EB3}"/>
                                      </a:ext>
                                    </a:extLst>
                                  </wps:cNvPr>
                                  <wps:cNvSpPr txBox="1"/>
                                  <wps:spPr>
                                    <a:xfrm>
                                      <a:off x="12192" y="548889"/>
                                      <a:ext cx="232011" cy="1635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2FAA5690" w14:textId="77777777" w:rsidR="00B41DED" w:rsidRDefault="00B41DED" w:rsidP="00B41DED">
                                        <w:pPr>
                                          <w:jc w:val="center"/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</w:rPr>
                                        </w:pPr>
                                        <w:r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</w:rPr>
                                          <w:t>27</w:t>
                                        </w:r>
                                      </w:p>
                                    </w:txbxContent>
                                  </wps:txbx>
                                  <wps:bodyPr rot="0" spcFirstLastPara="0" vert="horz" wrap="square" lIns="0" tIns="0" rIns="0" bIns="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2062696855" name="Gerade Verbindung 2062696855">
                                    <a:extLst>
                                      <a:ext uri="{FF2B5EF4-FFF2-40B4-BE49-F238E27FC236}">
                                        <a16:creationId xmlns:a16="http://schemas.microsoft.com/office/drawing/2014/main" id="{BA80CD1D-5A3F-B4C8-8681-06C74779D43B}"/>
                                      </a:ext>
                                    </a:extLst>
                                  </wps:cNvPr>
                                  <wps:cNvCnPr>
                                    <a:cxnSpLocks/>
                                  </wps:cNvCnPr>
                                  <wps:spPr>
                                    <a:xfrm>
                                      <a:off x="56197" y="542065"/>
                                      <a:ext cx="144000" cy="0"/>
                                    </a:xfrm>
                                    <a:prstGeom prst="line">
                                      <a:avLst/>
                                    </a:prstGeom>
                                    <a:ln w="1270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wpg:grpSp>
                              <wps:wsp>
                                <wps:cNvPr id="1312219887" name="Textfeld 398">
                                  <a:extLst>
                                    <a:ext uri="{FF2B5EF4-FFF2-40B4-BE49-F238E27FC236}">
                                      <a16:creationId xmlns:a16="http://schemas.microsoft.com/office/drawing/2014/main" id="{E40B526C-5888-DC4D-F943-F176556BC30F}"/>
                                    </a:ext>
                                  </a:extLst>
                                </wps:cNvPr>
                                <wps:cNvSpPr txBox="1"/>
                                <wps:spPr>
                                  <a:xfrm>
                                    <a:off x="275365" y="400535"/>
                                    <a:ext cx="223743" cy="252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34C790BB" w14:textId="77777777" w:rsidR="00B41DED" w:rsidRDefault="00B41DED" w:rsidP="00B41DED">
                                      <w:pP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  <w:sz w:val="28"/>
                                          <w:szCs w:val="28"/>
                                        </w:rPr>
                                        <w:t>=</w:t>
                                      </w:r>
                                      <w: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  <w:t xml:space="preserve">     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3600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pic:pic xmlns:pic="http://schemas.openxmlformats.org/drawingml/2006/picture">
                                <pic:nvPicPr>
                                  <pic:cNvPr id="623144580" name="Grafik 623144580">
                                    <a:extLst>
                                      <a:ext uri="{FF2B5EF4-FFF2-40B4-BE49-F238E27FC236}">
                                        <a16:creationId xmlns:a16="http://schemas.microsoft.com/office/drawing/2014/main" id="{157299E6-EC6F-933C-3081-652BD62E568E}"/>
                                      </a:ext>
                                    </a:extLst>
                                  </pic:cNvPr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4" cstate="print">
                                    <a:duotone>
                                      <a:schemeClr val="accent3">
                                        <a:shade val="45000"/>
                                        <a:satMod val="135000"/>
                                      </a:schemeClr>
                                      <a:prstClr val="white"/>
                                    </a:duotone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1" r="4035" b="51794"/>
                                  <a:stretch>
                                    <a:fillRect/>
                                  </a:stretch>
                                </pic:blipFill>
                                <pic:spPr>
                                  <a:xfrm flipV="1">
                                    <a:off x="191173" y="793803"/>
                                    <a:ext cx="324000" cy="216111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wps:wsp>
                                <wps:cNvPr id="1645091962" name="Freihandform 1645091962">
                                  <a:extLst>
                                    <a:ext uri="{FF2B5EF4-FFF2-40B4-BE49-F238E27FC236}">
                                      <a16:creationId xmlns:a16="http://schemas.microsoft.com/office/drawing/2014/main" id="{46588223-1C46-9717-C43A-AD95F9C81029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157646" y="224719"/>
                                    <a:ext cx="436606" cy="119133"/>
                                  </a:xfrm>
                                  <a:custGeom>
                                    <a:avLst/>
                                    <a:gdLst>
                                      <a:gd name="connsiteX0" fmla="*/ 0 w 436606"/>
                                      <a:gd name="connsiteY0" fmla="*/ 123591 h 123591"/>
                                      <a:gd name="connsiteX1" fmla="*/ 205946 w 436606"/>
                                      <a:gd name="connsiteY1" fmla="*/ 23 h 123591"/>
                                      <a:gd name="connsiteX2" fmla="*/ 436606 w 436606"/>
                                      <a:gd name="connsiteY2" fmla="*/ 115353 h 123591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</a:cxnLst>
                                    <a:rect l="l" t="t" r="r" b="b"/>
                                    <a:pathLst>
                                      <a:path w="436606" h="123591">
                                        <a:moveTo>
                                          <a:pt x="0" y="123591"/>
                                        </a:moveTo>
                                        <a:cubicBezTo>
                                          <a:pt x="66589" y="62493"/>
                                          <a:pt x="133178" y="1396"/>
                                          <a:pt x="205946" y="23"/>
                                        </a:cubicBezTo>
                                        <a:cubicBezTo>
                                          <a:pt x="278714" y="-1350"/>
                                          <a:pt x="357660" y="57001"/>
                                          <a:pt x="436606" y="115353"/>
                                        </a:cubicBezTo>
                                      </a:path>
                                    </a:pathLst>
                                  </a:custGeom>
                                  <a:noFill/>
                                  <a:ln w="6350">
                                    <a:solidFill>
                                      <a:schemeClr val="bg1">
                                        <a:lumMod val="65000"/>
                                      </a:schemeClr>
                                    </a:solidFill>
                                    <a:headEnd type="none" w="med" len="med"/>
                                    <a:tailEnd type="triangle" w="med" len="med"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tlCol="0" anchor="ctr"/>
                              </wps:wsp>
                              <pic:pic xmlns:pic="http://schemas.openxmlformats.org/drawingml/2006/picture">
                                <pic:nvPicPr>
                                  <pic:cNvPr id="1218414544" name="Grafik 1218414544">
                                    <a:extLst>
                                      <a:ext uri="{FF2B5EF4-FFF2-40B4-BE49-F238E27FC236}">
                                        <a16:creationId xmlns:a16="http://schemas.microsoft.com/office/drawing/2014/main" id="{BE8CF5F7-FF8E-4317-2EC4-8CF4D87C7DD0}"/>
                                      </a:ext>
                                    </a:extLst>
                                  </pic:cNvPr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4" cstate="print">
                                    <a:duotone>
                                      <a:schemeClr val="accent3">
                                        <a:shade val="45000"/>
                                        <a:satMod val="135000"/>
                                      </a:schemeClr>
                                      <a:prstClr val="white"/>
                                    </a:duotone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1" r="4035" b="51794"/>
                                  <a:stretch>
                                    <a:fillRect/>
                                  </a:stretch>
                                </pic:blipFill>
                                <pic:spPr>
                                  <a:xfrm flipV="1">
                                    <a:off x="189420" y="12852"/>
                                    <a:ext cx="324168" cy="216112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wps:wsp>
                                <wps:cNvPr id="1283963583" name="Freihandform 1283963583">
                                  <a:extLst>
                                    <a:ext uri="{FF2B5EF4-FFF2-40B4-BE49-F238E27FC236}">
                                      <a16:creationId xmlns:a16="http://schemas.microsoft.com/office/drawing/2014/main" id="{2A148F3C-5474-4579-B2DD-D427757709CC}"/>
                                    </a:ext>
                                  </a:extLst>
                                </wps:cNvPr>
                                <wps:cNvSpPr/>
                                <wps:spPr>
                                  <a:xfrm flipV="1">
                                    <a:off x="153525" y="712937"/>
                                    <a:ext cx="436606" cy="119133"/>
                                  </a:xfrm>
                                  <a:custGeom>
                                    <a:avLst/>
                                    <a:gdLst>
                                      <a:gd name="connsiteX0" fmla="*/ 0 w 436606"/>
                                      <a:gd name="connsiteY0" fmla="*/ 123591 h 123591"/>
                                      <a:gd name="connsiteX1" fmla="*/ 205946 w 436606"/>
                                      <a:gd name="connsiteY1" fmla="*/ 23 h 123591"/>
                                      <a:gd name="connsiteX2" fmla="*/ 436606 w 436606"/>
                                      <a:gd name="connsiteY2" fmla="*/ 115353 h 123591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</a:cxnLst>
                                    <a:rect l="l" t="t" r="r" b="b"/>
                                    <a:pathLst>
                                      <a:path w="436606" h="123591">
                                        <a:moveTo>
                                          <a:pt x="0" y="123591"/>
                                        </a:moveTo>
                                        <a:cubicBezTo>
                                          <a:pt x="66589" y="62493"/>
                                          <a:pt x="133178" y="1396"/>
                                          <a:pt x="205946" y="23"/>
                                        </a:cubicBezTo>
                                        <a:cubicBezTo>
                                          <a:pt x="278714" y="-1350"/>
                                          <a:pt x="357660" y="57001"/>
                                          <a:pt x="436606" y="115353"/>
                                        </a:cubicBezTo>
                                      </a:path>
                                    </a:pathLst>
                                  </a:custGeom>
                                  <a:noFill/>
                                  <a:ln w="6350">
                                    <a:solidFill>
                                      <a:schemeClr val="bg1">
                                        <a:lumMod val="65000"/>
                                      </a:schemeClr>
                                    </a:solidFill>
                                    <a:headEnd type="none" w="med" len="med"/>
                                    <a:tailEnd type="triangle" w="med" len="med"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tlCol="0" anchor="ctr"/>
                              </wps:wsp>
                              <wps:wsp>
                                <wps:cNvPr id="1566965687" name="Textfeld 3">
                                  <a:extLst>
                                    <a:ext uri="{FF2B5EF4-FFF2-40B4-BE49-F238E27FC236}">
                                      <a16:creationId xmlns:a16="http://schemas.microsoft.com/office/drawing/2014/main" id="{AAA3561A-E33F-6934-3F1F-755993BA02D0}"/>
                                    </a:ext>
                                  </a:extLst>
                                </wps:cNvPr>
                                <wps:cNvSpPr txBox="1"/>
                                <wps:spPr>
                                  <a:xfrm>
                                    <a:off x="981112" y="364380"/>
                                    <a:ext cx="227965" cy="1841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6708152C" w14:textId="77777777" w:rsidR="00B41DED" w:rsidRDefault="00B41DED" w:rsidP="00B41DED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  <w:t>6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spAutoFit/>
                                </wps:bodyPr>
                              </wps:wsp>
                              <wps:wsp>
                                <wps:cNvPr id="740742984" name="Textfeld 3">
                                  <a:extLst>
                                    <a:ext uri="{FF2B5EF4-FFF2-40B4-BE49-F238E27FC236}">
                                      <a16:creationId xmlns:a16="http://schemas.microsoft.com/office/drawing/2014/main" id="{E524DA62-DCDE-C4CC-B09D-6823BDF4E205}"/>
                                    </a:ext>
                                  </a:extLst>
                                </wps:cNvPr>
                                <wps:cNvSpPr txBox="1"/>
                                <wps:spPr>
                                  <a:xfrm>
                                    <a:off x="979089" y="558385"/>
                                    <a:ext cx="232011" cy="16356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3C211E83" w14:textId="77777777" w:rsidR="00B41DED" w:rsidRDefault="00B41DED" w:rsidP="00B41DED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  <w:t>3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787222920" name="Gerade Verbindung 787222920">
                                  <a:extLst>
                                    <a:ext uri="{FF2B5EF4-FFF2-40B4-BE49-F238E27FC236}">
                                      <a16:creationId xmlns:a16="http://schemas.microsoft.com/office/drawing/2014/main" id="{FE0962E5-1038-97DB-04E8-7171ECCCB0A1}"/>
                                    </a:ext>
                                  </a:extLst>
                                </wps:cNvPr>
                                <wps:cNvCnPr>
                                  <a:cxnSpLocks/>
                                </wps:cNvCnPr>
                                <wps:spPr>
                                  <a:xfrm>
                                    <a:off x="991263" y="553699"/>
                                    <a:ext cx="207662" cy="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037015449" name="Textfeld 398">
                                  <a:extLst>
                                    <a:ext uri="{FF2B5EF4-FFF2-40B4-BE49-F238E27FC236}">
                                      <a16:creationId xmlns:a16="http://schemas.microsoft.com/office/drawing/2014/main" id="{021AC445-3631-989F-12C2-50B6B4F334DD}"/>
                                    </a:ext>
                                  </a:extLst>
                                </wps:cNvPr>
                                <wps:cNvSpPr txBox="1"/>
                                <wps:spPr>
                                  <a:xfrm>
                                    <a:off x="781990" y="406403"/>
                                    <a:ext cx="223743" cy="252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5D9C6626" w14:textId="77777777" w:rsidR="00B41DED" w:rsidRDefault="00B41DED" w:rsidP="00B41DED">
                                      <w:pP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  <w:sz w:val="28"/>
                                          <w:szCs w:val="28"/>
                                        </w:rPr>
                                        <w:t>=</w:t>
                                      </w:r>
                                      <w: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  <w:t xml:space="preserve">     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3600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900715859" name="Freihandform 1900715859">
                                  <a:extLst>
                                    <a:ext uri="{FF2B5EF4-FFF2-40B4-BE49-F238E27FC236}">
                                      <a16:creationId xmlns:a16="http://schemas.microsoft.com/office/drawing/2014/main" id="{A26E2889-2870-9221-20AE-228056F55999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664271" y="212671"/>
                                    <a:ext cx="436606" cy="119133"/>
                                  </a:xfrm>
                                  <a:custGeom>
                                    <a:avLst/>
                                    <a:gdLst>
                                      <a:gd name="connsiteX0" fmla="*/ 0 w 436606"/>
                                      <a:gd name="connsiteY0" fmla="*/ 123591 h 123591"/>
                                      <a:gd name="connsiteX1" fmla="*/ 205946 w 436606"/>
                                      <a:gd name="connsiteY1" fmla="*/ 23 h 123591"/>
                                      <a:gd name="connsiteX2" fmla="*/ 436606 w 436606"/>
                                      <a:gd name="connsiteY2" fmla="*/ 115353 h 123591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</a:cxnLst>
                                    <a:rect l="l" t="t" r="r" b="b"/>
                                    <a:pathLst>
                                      <a:path w="436606" h="123591">
                                        <a:moveTo>
                                          <a:pt x="0" y="123591"/>
                                        </a:moveTo>
                                        <a:cubicBezTo>
                                          <a:pt x="66589" y="62493"/>
                                          <a:pt x="133178" y="1396"/>
                                          <a:pt x="205946" y="23"/>
                                        </a:cubicBezTo>
                                        <a:cubicBezTo>
                                          <a:pt x="278714" y="-1350"/>
                                          <a:pt x="357660" y="57001"/>
                                          <a:pt x="436606" y="115353"/>
                                        </a:cubicBezTo>
                                      </a:path>
                                    </a:pathLst>
                                  </a:custGeom>
                                  <a:noFill/>
                                  <a:ln w="6350">
                                    <a:solidFill>
                                      <a:schemeClr val="bg1">
                                        <a:lumMod val="65000"/>
                                      </a:schemeClr>
                                    </a:solidFill>
                                    <a:headEnd type="none" w="med" len="med"/>
                                    <a:tailEnd type="triangle" w="med" len="med"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tlCol="0" anchor="ctr"/>
                              </wps:wsp>
                              <pic:pic xmlns:pic="http://schemas.openxmlformats.org/drawingml/2006/picture">
                                <pic:nvPicPr>
                                  <pic:cNvPr id="1279123686" name="Grafik 1279123686">
                                    <a:extLst>
                                      <a:ext uri="{FF2B5EF4-FFF2-40B4-BE49-F238E27FC236}">
                                        <a16:creationId xmlns:a16="http://schemas.microsoft.com/office/drawing/2014/main" id="{FE43D0BE-5E6D-8A2F-5E63-2749DC655ED5}"/>
                                      </a:ext>
                                    </a:extLst>
                                  </pic:cNvPr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4" cstate="print">
                                    <a:duotone>
                                      <a:schemeClr val="accent3">
                                        <a:shade val="45000"/>
                                        <a:satMod val="135000"/>
                                      </a:schemeClr>
                                      <a:prstClr val="white"/>
                                    </a:duotone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1" r="4035" b="51794"/>
                                  <a:stretch>
                                    <a:fillRect/>
                                  </a:stretch>
                                </pic:blipFill>
                                <pic:spPr>
                                  <a:xfrm flipV="1">
                                    <a:off x="721986" y="0"/>
                                    <a:ext cx="324001" cy="216112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wpg:grpSp>
                            <pic:pic xmlns:pic="http://schemas.openxmlformats.org/drawingml/2006/picture">
                              <pic:nvPicPr>
                                <pic:cNvPr id="381488738" name="Grafik 381488738">
                                  <a:extLst>
                                    <a:ext uri="{FF2B5EF4-FFF2-40B4-BE49-F238E27FC236}">
                                      <a16:creationId xmlns:a16="http://schemas.microsoft.com/office/drawing/2014/main" id="{202ECB81-87B2-0481-5CCF-B0F9D87FC5EE}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duotone>
                                    <a:schemeClr val="accent3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" r="4035" b="51794"/>
                                <a:stretch>
                                  <a:fillRect/>
                                </a:stretch>
                              </pic:blipFill>
                              <pic:spPr>
                                <a:xfrm flipV="1">
                                  <a:off x="922544" y="327093"/>
                                  <a:ext cx="323994" cy="2159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3477867" name="Grafik 63477867">
                                  <a:extLst>
                                    <a:ext uri="{FF2B5EF4-FFF2-40B4-BE49-F238E27FC236}">
                                      <a16:creationId xmlns:a16="http://schemas.microsoft.com/office/drawing/2014/main" id="{67765833-B4FF-D4EC-43CD-6019A500DE4E}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duotone>
                                    <a:schemeClr val="accent3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" r="4035" b="51794"/>
                                <a:stretch>
                                  <a:fillRect/>
                                </a:stretch>
                              </pic:blipFill>
                              <pic:spPr>
                                <a:xfrm flipV="1">
                                  <a:off x="711532" y="829519"/>
                                  <a:ext cx="324161" cy="2159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139343321" name="Freihandform 2139343321">
                                <a:extLst>
                                  <a:ext uri="{FF2B5EF4-FFF2-40B4-BE49-F238E27FC236}">
                                    <a16:creationId xmlns:a16="http://schemas.microsoft.com/office/drawing/2014/main" id="{D0C97849-26DE-0996-A495-3CB16A571C7A}"/>
                                  </a:ext>
                                </a:extLst>
                              </wps:cNvPr>
                              <wps:cNvSpPr/>
                              <wps:spPr>
                                <a:xfrm flipV="1">
                                  <a:off x="647944" y="736913"/>
                                  <a:ext cx="436597" cy="119039"/>
                                </a:xfrm>
                                <a:custGeom>
                                  <a:avLst/>
                                  <a:gdLst>
                                    <a:gd name="connsiteX0" fmla="*/ 0 w 436606"/>
                                    <a:gd name="connsiteY0" fmla="*/ 123591 h 123591"/>
                                    <a:gd name="connsiteX1" fmla="*/ 205946 w 436606"/>
                                    <a:gd name="connsiteY1" fmla="*/ 23 h 123591"/>
                                    <a:gd name="connsiteX2" fmla="*/ 436606 w 436606"/>
                                    <a:gd name="connsiteY2" fmla="*/ 115353 h 123591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</a:cxnLst>
                                  <a:rect l="l" t="t" r="r" b="b"/>
                                  <a:pathLst>
                                    <a:path w="436606" h="123591">
                                      <a:moveTo>
                                        <a:pt x="0" y="123591"/>
                                      </a:moveTo>
                                      <a:cubicBezTo>
                                        <a:pt x="66589" y="62493"/>
                                        <a:pt x="133178" y="1396"/>
                                        <a:pt x="205946" y="23"/>
                                      </a:cubicBezTo>
                                      <a:cubicBezTo>
                                        <a:pt x="278714" y="-1350"/>
                                        <a:pt x="357660" y="57001"/>
                                        <a:pt x="436606" y="115353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6350">
                                  <a:solidFill>
                                    <a:schemeClr val="bg1">
                                      <a:lumMod val="65000"/>
                                    </a:schemeClr>
                                  </a:solidFill>
                                  <a:headEnd type="none" w="med" len="med"/>
                                  <a:tailEnd type="triangle" w="med" len="med"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810687" id="Gruppieren 388" o:spid="_x0000_s1788" style="position:absolute;margin-left:.85pt;margin-top:18.25pt;width:97.15pt;height:82.3pt;z-index:253702144" coordorigin="121" coordsize="12343,10454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">
                      <v:group id="Gruppieren 2091167751" o:spid="_x0000_s1789" style="position:absolute;left:121;width:11989;height:10091" coordorigin="121" coordsize="11989,1009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">
                        <v:shape id="Textfeld 3" o:spid="_x0000_s1790" type="#_x0000_t202" style="position:absolute;left:4744;top:3518;width:2280;height:18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" filled="f" stroked="f" strokeweight=".5pt">
                          <v:textbox style="mso-fit-shape-to-text:t" inset="0,0,0,0">
                            <w:txbxContent>
                              <w:p w14:paraId="22B61193" w14:textId="60DCE02A" w:rsidR="00B41DED" w:rsidRDefault="000909CC" w:rsidP="00B41DED">
                                <w:pPr>
                                  <w:jc w:val="center"/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</w:rPr>
                                  <w:t>6</w:t>
                                </w:r>
                              </w:p>
                            </w:txbxContent>
                          </v:textbox>
                        </v:shape>
                        <v:shape id="Textfeld 3" o:spid="_x0000_s1791" type="#_x0000_t202" style="position:absolute;left:4724;top:5460;width:2320;height:163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" filled="f" stroked="f" strokeweight=".5pt">
                          <v:textbox inset="0,0,0,0">
                            <w:txbxContent>
                              <w:p w14:paraId="3DCCFBBC" w14:textId="77777777" w:rsidR="00B41DED" w:rsidRDefault="00B41DED" w:rsidP="00B41DED">
                                <w:pPr>
                                  <w:jc w:val="center"/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</w:rPr>
                                  <w:t>9</w:t>
                                </w:r>
                              </w:p>
                            </w:txbxContent>
                          </v:textbox>
                        </v:shape>
                        <v:line id="Gerade Verbindung 1813180511" o:spid="_x0000_s1792" style="position:absolute;visibility:visible;mso-wrap-style:square" from="4846,5413" to="6923,541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" strokecolor="black [3213]" strokeweight="1pt">
                          <v:stroke joinstyle="miter"/>
                          <o:lock v:ext="edit" shapetype="f"/>
                        </v:line>
                        <v:group id="Gruppieren 457445672" o:spid="_x0000_s1793" style="position:absolute;left:121;top:3465;width:2321;height:3659" coordorigin="121,3465" coordsize="2320,36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">
                          <v:shape id="Textfeld 3" o:spid="_x0000_s1794" type="#_x0000_t202" style="position:absolute;left:142;top:3465;width:2280;height:184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" filled="f" stroked="f" strokeweight=".5pt">
                            <v:textbox style="mso-fit-shape-to-text:t" inset="0,0,0,0">
                              <w:txbxContent>
                                <w:p w14:paraId="7BE23223" w14:textId="77777777" w:rsidR="00B41DED" w:rsidRDefault="00B41DED" w:rsidP="00B41DED">
                                  <w:pPr>
                                    <w:jc w:val="center"/>
                                    <w:rPr>
                                      <w:rFonts w:ascii="Calibri" w:eastAsia="Calibri" w:hAnsi="Calibri"/>
                                      <w:color w:val="000000"/>
                                      <w:kern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/>
                                      <w:color w:val="000000"/>
                                      <w:kern w:val="24"/>
                                    </w:rPr>
                                    <w:t>18</w:t>
                                  </w:r>
                                </w:p>
                              </w:txbxContent>
                            </v:textbox>
                          </v:shape>
                          <v:shape id="Textfeld 3" o:spid="_x0000_s1795" type="#_x0000_t202" style="position:absolute;left:121;top:5488;width:2321;height:163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" filled="f" stroked="f" strokeweight=".5pt">
                            <v:textbox inset="0,0,0,0">
                              <w:txbxContent>
                                <w:p w14:paraId="2FAA5690" w14:textId="77777777" w:rsidR="00B41DED" w:rsidRDefault="00B41DED" w:rsidP="00B41DED">
                                  <w:pPr>
                                    <w:jc w:val="center"/>
                                    <w:rPr>
                                      <w:rFonts w:ascii="Calibri" w:eastAsia="Calibri" w:hAnsi="Calibri"/>
                                      <w:color w:val="000000"/>
                                      <w:kern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/>
                                      <w:color w:val="000000"/>
                                      <w:kern w:val="24"/>
                                    </w:rPr>
                                    <w:t>27</w:t>
                                  </w:r>
                                </w:p>
                              </w:txbxContent>
                            </v:textbox>
                          </v:shape>
                          <v:line id="Gerade Verbindung 2062696855" o:spid="_x0000_s1796" style="position:absolute;visibility:visible;mso-wrap-style:square" from="561,5420" to="2001,542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" strokecolor="black [3213]" strokeweight="1pt">
                            <v:stroke joinstyle="miter"/>
                            <o:lock v:ext="edit" shapetype="f"/>
                          </v:line>
                        </v:group>
                        <v:shape id="Textfeld 398" o:spid="_x0000_s1797" type="#_x0000_t202" style="position:absolute;left:2753;top:4005;width:2238;height:252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" filled="f" stroked="f" strokeweight=".5pt">
                          <v:textbox inset="1mm">
                            <w:txbxContent>
                              <w:p w14:paraId="34C790BB" w14:textId="77777777" w:rsidR="00B41DED" w:rsidRDefault="00B41DED" w:rsidP="00B41DED">
                                <w:pPr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>=</w:t>
                                </w:r>
                                <w:r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</w:rPr>
                                  <w:t xml:space="preserve">     </w:t>
                                </w:r>
                              </w:p>
                            </w:txbxContent>
                          </v:textbox>
                        </v:shape>
                        <v:shape id="Grafik 623144580" o:spid="_x0000_s1798" type="#_x0000_t75" style="position:absolute;left:1911;top:7938;width:3240;height:2161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">
                          <v:imagedata r:id="rId25" o:title="" cropbottom="33944f" cropleft="1f" cropright="2644f" recolortarget="#333 [1446]"/>
                        </v:shape>
                        <v:shape id="Freihandform 1645091962" o:spid="_x0000_s1799" style="position:absolute;left:1576;top:2247;width:4366;height:1191;visibility:visible;mso-wrap-style:square;v-text-anchor:middle" coordsize="436606,1235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" path="m,123591c66589,62493,133178,1396,205946,23v72768,-1373,151714,56978,230660,115330e" filled="f" strokecolor="#a5a5a5 [2092]" strokeweight=".5pt">
                          <v:stroke endarrow="block" joinstyle="miter"/>
                          <v:path arrowok="t" o:connecttype="custom" o:connectlocs="0,119133;205946,22;436606,111192" o:connectangles="0,0,0"/>
                        </v:shape>
                        <v:shape id="Grafik 1218414544" o:spid="_x0000_s1800" type="#_x0000_t75" style="position:absolute;left:1894;top:128;width:3241;height:2161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">
                          <v:imagedata r:id="rId25" o:title="" cropbottom="33944f" cropleft="1f" cropright="2644f" recolortarget="#333 [1446]"/>
                        </v:shape>
                        <v:shape id="Freihandform 1283963583" o:spid="_x0000_s1801" style="position:absolute;left:1535;top:7129;width:4366;height:1191;flip:y;visibility:visible;mso-wrap-style:square;v-text-anchor:middle" coordsize="436606,1235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" path="m,123591c66589,62493,133178,1396,205946,23v72768,-1373,151714,56978,230660,115330e" filled="f" strokecolor="#a5a5a5 [2092]" strokeweight=".5pt">
                          <v:stroke endarrow="block" joinstyle="miter"/>
                          <v:path arrowok="t" o:connecttype="custom" o:connectlocs="0,119133;205946,22;436606,111192" o:connectangles="0,0,0"/>
                        </v:shape>
                        <v:shape id="Textfeld 3" o:spid="_x0000_s1802" type="#_x0000_t202" style="position:absolute;left:9811;top:3643;width:2279;height:18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" filled="f" stroked="f" strokeweight=".5pt">
                          <v:textbox style="mso-fit-shape-to-text:t" inset="0,0,0,0">
                            <w:txbxContent>
                              <w:p w14:paraId="6708152C" w14:textId="77777777" w:rsidR="00B41DED" w:rsidRDefault="00B41DED" w:rsidP="00B41DED">
                                <w:pPr>
                                  <w:jc w:val="center"/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</w:rPr>
                                  <w:t>6</w:t>
                                </w:r>
                              </w:p>
                            </w:txbxContent>
                          </v:textbox>
                        </v:shape>
                        <v:shape id="Textfeld 3" o:spid="_x0000_s1803" type="#_x0000_t202" style="position:absolute;left:9790;top:5583;width:2321;height:163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" filled="f" stroked="f" strokeweight=".5pt">
                          <v:textbox inset="0,0,0,0">
                            <w:txbxContent>
                              <w:p w14:paraId="3C211E83" w14:textId="77777777" w:rsidR="00B41DED" w:rsidRDefault="00B41DED" w:rsidP="00B41DED">
                                <w:pPr>
                                  <w:jc w:val="center"/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</w:rPr>
                                  <w:t>3</w:t>
                                </w:r>
                              </w:p>
                            </w:txbxContent>
                          </v:textbox>
                        </v:shape>
                        <v:line id="Gerade Verbindung 787222920" o:spid="_x0000_s1804" style="position:absolute;visibility:visible;mso-wrap-style:square" from="9912,5536" to="11989,553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" strokecolor="black [3213]" strokeweight="1pt">
                          <v:stroke joinstyle="miter"/>
                          <o:lock v:ext="edit" shapetype="f"/>
                        </v:line>
                        <v:shape id="Textfeld 398" o:spid="_x0000_s1805" type="#_x0000_t202" style="position:absolute;left:7819;top:4064;width:2238;height:252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" filled="f" stroked="f" strokeweight=".5pt">
                          <v:textbox inset="1mm">
                            <w:txbxContent>
                              <w:p w14:paraId="5D9C6626" w14:textId="77777777" w:rsidR="00B41DED" w:rsidRDefault="00B41DED" w:rsidP="00B41DED">
                                <w:pPr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>=</w:t>
                                </w:r>
                                <w:r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</w:rPr>
                                  <w:t xml:space="preserve">     </w:t>
                                </w:r>
                              </w:p>
                            </w:txbxContent>
                          </v:textbox>
                        </v:shape>
                        <v:shape id="Freihandform 1900715859" o:spid="_x0000_s1806" style="position:absolute;left:6642;top:2126;width:4366;height:1192;visibility:visible;mso-wrap-style:square;v-text-anchor:middle" coordsize="436606,1235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" path="m,123591c66589,62493,133178,1396,205946,23v72768,-1373,151714,56978,230660,115330e" filled="f" strokecolor="#a5a5a5 [2092]" strokeweight=".5pt">
                          <v:stroke endarrow="block" joinstyle="miter"/>
                          <v:path arrowok="t" o:connecttype="custom" o:connectlocs="0,119133;205946,22;436606,111192" o:connectangles="0,0,0"/>
                        </v:shape>
                        <v:shape id="Grafik 1279123686" o:spid="_x0000_s1807" type="#_x0000_t75" style="position:absolute;left:7219;width:3240;height:2161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">
                          <v:imagedata r:id="rId25" o:title="" cropbottom="33944f" cropleft="1f" cropright="2644f" recolortarget="#333 [1446]"/>
                        </v:shape>
                      </v:group>
                      <v:shape id="Grafik 381488738" o:spid="_x0000_s1808" type="#_x0000_t75" style="position:absolute;left:9225;top:3270;width:3240;height:2160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">
                        <v:imagedata r:id="rId25" o:title="" cropbottom="33944f" cropleft="1f" cropright="2644f" recolortarget="#333 [1446]"/>
                      </v:shape>
                      <v:shape id="Grafik 63477867" o:spid="_x0000_s1809" type="#_x0000_t75" style="position:absolute;left:7115;top:8295;width:3241;height:2159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">
                        <v:imagedata r:id="rId25" o:title="" cropbottom="33944f" cropleft="1f" cropright="2644f" recolortarget="#333 [1446]"/>
                      </v:shape>
                      <v:shape id="Freihandform 2139343321" o:spid="_x0000_s1810" style="position:absolute;left:6479;top:7369;width:4366;height:1190;flip:y;visibility:visible;mso-wrap-style:square;v-text-anchor:middle" coordsize="436606,1235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" path="m,123591c66589,62493,133178,1396,205946,23v72768,-1373,151714,56978,230660,115330e" filled="f" strokecolor="#a5a5a5 [2092]" strokeweight=".5pt">
                        <v:stroke endarrow="block" joinstyle="miter"/>
                        <v:path arrowok="t" o:connecttype="custom" o:connectlocs="0,119039;205942,22;436597,111104" o:connectangles="0,0,0"/>
                      </v:shape>
                    </v:group>
                  </w:pict>
                </mc:Fallback>
              </mc:AlternateContent>
            </w:r>
            <w:r w:rsidR="00330FD6" w:rsidRPr="004B5C13">
              <w:t xml:space="preserve">Erweitere oder kürze. Gib die Zahl an, mit der du gekürzt oder erweitert hast. </w:t>
            </w:r>
          </w:p>
          <w:p w14:paraId="3D0C6ED9" w14:textId="4DCB4F1E" w:rsidR="00312538" w:rsidRDefault="00B41DED" w:rsidP="008C3B54">
            <w:pPr>
              <w:spacing w:after="120" w:line="240" w:lineRule="atLeast"/>
            </w:pPr>
            <w:r w:rsidRPr="00B41DED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3703168" behindDoc="0" locked="0" layoutInCell="1" allowOverlap="1" wp14:anchorId="2DA2B1F0" wp14:editId="122BA4FF">
                      <wp:simplePos x="0" y="0"/>
                      <wp:positionH relativeFrom="column">
                        <wp:posOffset>1699895</wp:posOffset>
                      </wp:positionH>
                      <wp:positionV relativeFrom="paragraph">
                        <wp:posOffset>9525</wp:posOffset>
                      </wp:positionV>
                      <wp:extent cx="1233170" cy="1050290"/>
                      <wp:effectExtent l="0" t="0" r="0" b="3810"/>
                      <wp:wrapNone/>
                      <wp:docPr id="209" name="Gruppieren 20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99C57BCE-8EC7-7B60-6A33-BA22F0C629A8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33170" cy="1050290"/>
                                <a:chOff x="1701545" y="25032"/>
                                <a:chExt cx="1233585" cy="1050909"/>
                              </a:xfrm>
                            </wpg:grpSpPr>
                            <wpg:grpSp>
                              <wpg:cNvPr id="8456698" name="Gruppieren 8456698">
                                <a:extLst>
                                  <a:ext uri="{FF2B5EF4-FFF2-40B4-BE49-F238E27FC236}">
                                    <a16:creationId xmlns:a16="http://schemas.microsoft.com/office/drawing/2014/main" id="{E8979564-1C2F-BDDC-3737-79D7315F5CC9}"/>
                                  </a:ext>
                                </a:extLst>
                              </wpg:cNvPr>
                              <wpg:cNvGrpSpPr/>
                              <wpg:grpSpPr>
                                <a:xfrm>
                                  <a:off x="1701545" y="25032"/>
                                  <a:ext cx="1198882" cy="696346"/>
                                  <a:chOff x="1701545" y="25032"/>
                                  <a:chExt cx="1198908" cy="696897"/>
                                </a:xfrm>
                              </wpg:grpSpPr>
                              <wps:wsp>
                                <wps:cNvPr id="542695815" name="Textfeld 3">
                                  <a:extLst>
                                    <a:ext uri="{FF2B5EF4-FFF2-40B4-BE49-F238E27FC236}">
                                      <a16:creationId xmlns:a16="http://schemas.microsoft.com/office/drawing/2014/main" id="{E2A9F1C4-8067-45D0-F16F-A4857C94386B}"/>
                                    </a:ext>
                                  </a:extLst>
                                </wps:cNvPr>
                                <wps:cNvSpPr txBox="1"/>
                                <wps:spPr>
                                  <a:xfrm>
                                    <a:off x="2163696" y="351670"/>
                                    <a:ext cx="227970" cy="18429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5407A27C" w14:textId="77777777" w:rsidR="00B41DED" w:rsidRDefault="00B41DED" w:rsidP="00B41DED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  <w:t>15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spAutoFit/>
                                </wps:bodyPr>
                              </wps:wsp>
                              <wps:wsp>
                                <wps:cNvPr id="1525990559" name="Textfeld 3">
                                  <a:extLst>
                                    <a:ext uri="{FF2B5EF4-FFF2-40B4-BE49-F238E27FC236}">
                                      <a16:creationId xmlns:a16="http://schemas.microsoft.com/office/drawing/2014/main" id="{361F1732-5EF1-D00F-7BAF-44B003C96331}"/>
                                    </a:ext>
                                  </a:extLst>
                                </wps:cNvPr>
                                <wps:cNvSpPr txBox="1"/>
                                <wps:spPr>
                                  <a:xfrm>
                                    <a:off x="2161817" y="546008"/>
                                    <a:ext cx="232011" cy="16356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43F1515A" w14:textId="77777777" w:rsidR="00B41DED" w:rsidRDefault="00B41DED" w:rsidP="00B41DED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  <w:t>9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31886460" name="Gerade Verbindung 1731886460">
                                  <a:extLst>
                                    <a:ext uri="{FF2B5EF4-FFF2-40B4-BE49-F238E27FC236}">
                                      <a16:creationId xmlns:a16="http://schemas.microsoft.com/office/drawing/2014/main" id="{EFD3AB73-EE4E-B5F0-56F0-ABEFB1697FCA}"/>
                                    </a:ext>
                                  </a:extLst>
                                </wps:cNvPr>
                                <wps:cNvCnPr>
                                  <a:cxnSpLocks/>
                                </wps:cNvCnPr>
                                <wps:spPr>
                                  <a:xfrm>
                                    <a:off x="2173991" y="541322"/>
                                    <a:ext cx="207662" cy="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g:grpSp>
                                <wpg:cNvPr id="469186888" name="Gruppieren 469186888">
                                  <a:extLst>
                                    <a:ext uri="{FF2B5EF4-FFF2-40B4-BE49-F238E27FC236}">
                                      <a16:creationId xmlns:a16="http://schemas.microsoft.com/office/drawing/2014/main" id="{FEAA5C0F-DA16-D32F-6F00-38FA4F85C020}"/>
                                    </a:ext>
                                  </a:extLst>
                                </wpg:cNvPr>
                                <wpg:cNvGrpSpPr/>
                                <wpg:grpSpPr>
                                  <a:xfrm>
                                    <a:off x="1701545" y="346468"/>
                                    <a:ext cx="232011" cy="365965"/>
                                    <a:chOff x="1701545" y="346468"/>
                                    <a:chExt cx="232011" cy="365965"/>
                                  </a:xfrm>
                                </wpg:grpSpPr>
                                <wps:wsp>
                                  <wps:cNvPr id="147386566" name="Textfeld 3">
                                    <a:extLst>
                                      <a:ext uri="{FF2B5EF4-FFF2-40B4-BE49-F238E27FC236}">
                                        <a16:creationId xmlns:a16="http://schemas.microsoft.com/office/drawing/2014/main" id="{9342390C-BE45-D3CF-87AD-A36B8686E6F9}"/>
                                      </a:ext>
                                    </a:extLst>
                                  </wps:cNvPr>
                                  <wps:cNvSpPr txBox="1"/>
                                  <wps:spPr>
                                    <a:xfrm>
                                      <a:off x="1703590" y="346468"/>
                                      <a:ext cx="227970" cy="18429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1BCACF87" w14:textId="77777777" w:rsidR="00B41DED" w:rsidRDefault="00B41DED" w:rsidP="00B41DED">
                                        <w:pPr>
                                          <w:jc w:val="center"/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</w:rPr>
                                        </w:pPr>
                                        <w:r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</w:rPr>
                                          <w:t>60</w:t>
                                        </w:r>
                                      </w:p>
                                    </w:txbxContent>
                                  </wps:txbx>
                                  <wps:bodyPr rot="0" spcFirstLastPara="0" vert="horz" wrap="square" lIns="0" tIns="0" rIns="0" bIns="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spAutoFit/>
                                  </wps:bodyPr>
                                </wps:wsp>
                                <wps:wsp>
                                  <wps:cNvPr id="1479541208" name="Textfeld 3">
                                    <a:extLst>
                                      <a:ext uri="{FF2B5EF4-FFF2-40B4-BE49-F238E27FC236}">
                                        <a16:creationId xmlns:a16="http://schemas.microsoft.com/office/drawing/2014/main" id="{9F53DE4A-3B01-5EBC-CE38-660B394C6009}"/>
                                      </a:ext>
                                    </a:extLst>
                                  </wps:cNvPr>
                                  <wps:cNvSpPr txBox="1"/>
                                  <wps:spPr>
                                    <a:xfrm>
                                      <a:off x="1701545" y="548868"/>
                                      <a:ext cx="232011" cy="1635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4E881BC0" w14:textId="77777777" w:rsidR="00B41DED" w:rsidRDefault="00B41DED" w:rsidP="00B41DED">
                                        <w:pPr>
                                          <w:jc w:val="center"/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</w:rPr>
                                        </w:pPr>
                                        <w:r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</w:rPr>
                                          <w:t>80</w:t>
                                        </w:r>
                                      </w:p>
                                    </w:txbxContent>
                                  </wps:txbx>
                                  <wps:bodyPr rot="0" spcFirstLastPara="0" vert="horz" wrap="square" lIns="0" tIns="0" rIns="0" bIns="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1945539562" name="Gerade Verbindung 1945539562">
                                    <a:extLst>
                                      <a:ext uri="{FF2B5EF4-FFF2-40B4-BE49-F238E27FC236}">
                                        <a16:creationId xmlns:a16="http://schemas.microsoft.com/office/drawing/2014/main" id="{C3892967-7349-80CC-CC04-D90BB14B4EC6}"/>
                                      </a:ext>
                                    </a:extLst>
                                  </wps:cNvPr>
                                  <wps:cNvCnPr>
                                    <a:cxnSpLocks/>
                                  </wps:cNvCnPr>
                                  <wps:spPr>
                                    <a:xfrm>
                                      <a:off x="1745550" y="535944"/>
                                      <a:ext cx="144000" cy="0"/>
                                    </a:xfrm>
                                    <a:prstGeom prst="line">
                                      <a:avLst/>
                                    </a:prstGeom>
                                    <a:ln w="1270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wpg:grpSp>
                              <wps:wsp>
                                <wps:cNvPr id="182246046" name="Textfeld 398">
                                  <a:extLst>
                                    <a:ext uri="{FF2B5EF4-FFF2-40B4-BE49-F238E27FC236}">
                                      <a16:creationId xmlns:a16="http://schemas.microsoft.com/office/drawing/2014/main" id="{5F316FA5-0F0F-ED28-E7BE-F6FA4EE8C73B}"/>
                                    </a:ext>
                                  </a:extLst>
                                </wps:cNvPr>
                                <wps:cNvSpPr txBox="1"/>
                                <wps:spPr>
                                  <a:xfrm>
                                    <a:off x="1964718" y="400514"/>
                                    <a:ext cx="223743" cy="252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569D66F2" w14:textId="77777777" w:rsidR="00B41DED" w:rsidRDefault="00B41DED" w:rsidP="00B41DED">
                                      <w:pP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  <w:sz w:val="28"/>
                                          <w:szCs w:val="28"/>
                                        </w:rPr>
                                        <w:t>=</w:t>
                                      </w:r>
                                      <w: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  <w:t xml:space="preserve">     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3600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85461889" name="Freihandform 485461889">
                                  <a:extLst>
                                    <a:ext uri="{FF2B5EF4-FFF2-40B4-BE49-F238E27FC236}">
                                      <a16:creationId xmlns:a16="http://schemas.microsoft.com/office/drawing/2014/main" id="{A8C19C4D-19F2-1BB6-CB79-DE6B4EF29970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1846999" y="255202"/>
                                    <a:ext cx="436606" cy="119133"/>
                                  </a:xfrm>
                                  <a:custGeom>
                                    <a:avLst/>
                                    <a:gdLst>
                                      <a:gd name="connsiteX0" fmla="*/ 0 w 436606"/>
                                      <a:gd name="connsiteY0" fmla="*/ 123591 h 123591"/>
                                      <a:gd name="connsiteX1" fmla="*/ 205946 w 436606"/>
                                      <a:gd name="connsiteY1" fmla="*/ 23 h 123591"/>
                                      <a:gd name="connsiteX2" fmla="*/ 436606 w 436606"/>
                                      <a:gd name="connsiteY2" fmla="*/ 115353 h 123591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</a:cxnLst>
                                    <a:rect l="l" t="t" r="r" b="b"/>
                                    <a:pathLst>
                                      <a:path w="436606" h="123591">
                                        <a:moveTo>
                                          <a:pt x="0" y="123591"/>
                                        </a:moveTo>
                                        <a:cubicBezTo>
                                          <a:pt x="66589" y="62493"/>
                                          <a:pt x="133178" y="1396"/>
                                          <a:pt x="205946" y="23"/>
                                        </a:cubicBezTo>
                                        <a:cubicBezTo>
                                          <a:pt x="278714" y="-1350"/>
                                          <a:pt x="357660" y="57001"/>
                                          <a:pt x="436606" y="115353"/>
                                        </a:cubicBezTo>
                                      </a:path>
                                    </a:pathLst>
                                  </a:custGeom>
                                  <a:noFill/>
                                  <a:ln w="6350">
                                    <a:solidFill>
                                      <a:schemeClr val="bg1">
                                        <a:lumMod val="65000"/>
                                      </a:schemeClr>
                                    </a:solidFill>
                                    <a:headEnd type="none" w="med" len="med"/>
                                    <a:tailEnd type="triangle" w="med" len="med"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tlCol="0" anchor="ctr"/>
                              </wps:wsp>
                              <pic:pic xmlns:pic="http://schemas.openxmlformats.org/drawingml/2006/picture">
                                <pic:nvPicPr>
                                  <pic:cNvPr id="1762068570" name="Grafik 1762068570">
                                    <a:extLst>
                                      <a:ext uri="{FF2B5EF4-FFF2-40B4-BE49-F238E27FC236}">
                                        <a16:creationId xmlns:a16="http://schemas.microsoft.com/office/drawing/2014/main" id="{F23CB5BB-07A2-E049-D2C9-BABB731F304D}"/>
                                      </a:ext>
                                    </a:extLst>
                                  </pic:cNvPr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4" cstate="print">
                                    <a:duotone>
                                      <a:schemeClr val="accent3">
                                        <a:shade val="45000"/>
                                        <a:satMod val="135000"/>
                                      </a:schemeClr>
                                      <a:prstClr val="white"/>
                                    </a:duotone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1" r="4035" b="51794"/>
                                  <a:stretch>
                                    <a:fillRect/>
                                  </a:stretch>
                                </pic:blipFill>
                                <pic:spPr>
                                  <a:xfrm flipV="1">
                                    <a:off x="1878773" y="25032"/>
                                    <a:ext cx="324168" cy="216112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wps:wsp>
                                <wps:cNvPr id="395217594" name="Textfeld 3">
                                  <a:extLst>
                                    <a:ext uri="{FF2B5EF4-FFF2-40B4-BE49-F238E27FC236}">
                                      <a16:creationId xmlns:a16="http://schemas.microsoft.com/office/drawing/2014/main" id="{B1D821A8-8E2C-2E85-3345-336ABED647C0}"/>
                                    </a:ext>
                                  </a:extLst>
                                </wps:cNvPr>
                                <wps:cNvSpPr txBox="1"/>
                                <wps:spPr>
                                  <a:xfrm>
                                    <a:off x="2670139" y="364159"/>
                                    <a:ext cx="227970" cy="18429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6F8335B7" w14:textId="77777777" w:rsidR="00B41DED" w:rsidRDefault="00B41DED" w:rsidP="00B41DED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  <w:t>3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spAutoFit/>
                                </wps:bodyPr>
                              </wps:wsp>
                              <wps:wsp>
                                <wps:cNvPr id="849532743" name="Textfeld 3">
                                  <a:extLst>
                                    <a:ext uri="{FF2B5EF4-FFF2-40B4-BE49-F238E27FC236}">
                                      <a16:creationId xmlns:a16="http://schemas.microsoft.com/office/drawing/2014/main" id="{A5E46103-A6B3-4676-0296-4A5C514A7A43}"/>
                                    </a:ext>
                                  </a:extLst>
                                </wps:cNvPr>
                                <wps:cNvSpPr txBox="1"/>
                                <wps:spPr>
                                  <a:xfrm>
                                    <a:off x="2668442" y="558364"/>
                                    <a:ext cx="232011" cy="16356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17B0AB96" w14:textId="77777777" w:rsidR="00B41DED" w:rsidRDefault="00B41DED" w:rsidP="00B41DED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  <w:t>36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5772212" name="Gerade Verbindung 115772212">
                                  <a:extLst>
                                    <a:ext uri="{FF2B5EF4-FFF2-40B4-BE49-F238E27FC236}">
                                      <a16:creationId xmlns:a16="http://schemas.microsoft.com/office/drawing/2014/main" id="{D39D107E-1C89-2A3A-1500-7327766B2AB8}"/>
                                    </a:ext>
                                  </a:extLst>
                                </wps:cNvPr>
                                <wps:cNvCnPr>
                                  <a:cxnSpLocks/>
                                </wps:cNvCnPr>
                                <wps:spPr>
                                  <a:xfrm>
                                    <a:off x="2680616" y="553678"/>
                                    <a:ext cx="207662" cy="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662762544" name="Textfeld 398">
                                  <a:extLst>
                                    <a:ext uri="{FF2B5EF4-FFF2-40B4-BE49-F238E27FC236}">
                                      <a16:creationId xmlns:a16="http://schemas.microsoft.com/office/drawing/2014/main" id="{1B21B679-6F48-2C6A-89C7-4B59D89B9211}"/>
                                    </a:ext>
                                  </a:extLst>
                                </wps:cNvPr>
                                <wps:cNvSpPr txBox="1"/>
                                <wps:spPr>
                                  <a:xfrm>
                                    <a:off x="2471343" y="406382"/>
                                    <a:ext cx="223743" cy="252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6FB367F1" w14:textId="77777777" w:rsidR="00B41DED" w:rsidRDefault="00B41DED" w:rsidP="00B41DED">
                                      <w:pP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  <w:sz w:val="28"/>
                                          <w:szCs w:val="28"/>
                                        </w:rPr>
                                        <w:t>=</w:t>
                                      </w:r>
                                      <w: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  <w:t xml:space="preserve">     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3600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65167035" name="Freihandform 65167035">
                                  <a:extLst>
                                    <a:ext uri="{FF2B5EF4-FFF2-40B4-BE49-F238E27FC236}">
                                      <a16:creationId xmlns:a16="http://schemas.microsoft.com/office/drawing/2014/main" id="{2B38DAB1-E9B1-F7BF-1E17-D774FBBC8638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2353624" y="267558"/>
                                    <a:ext cx="436606" cy="119133"/>
                                  </a:xfrm>
                                  <a:custGeom>
                                    <a:avLst/>
                                    <a:gdLst>
                                      <a:gd name="connsiteX0" fmla="*/ 0 w 436606"/>
                                      <a:gd name="connsiteY0" fmla="*/ 123591 h 123591"/>
                                      <a:gd name="connsiteX1" fmla="*/ 205946 w 436606"/>
                                      <a:gd name="connsiteY1" fmla="*/ 23 h 123591"/>
                                      <a:gd name="connsiteX2" fmla="*/ 436606 w 436606"/>
                                      <a:gd name="connsiteY2" fmla="*/ 115353 h 123591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</a:cxnLst>
                                    <a:rect l="l" t="t" r="r" b="b"/>
                                    <a:pathLst>
                                      <a:path w="436606" h="123591">
                                        <a:moveTo>
                                          <a:pt x="0" y="123591"/>
                                        </a:moveTo>
                                        <a:cubicBezTo>
                                          <a:pt x="66589" y="62493"/>
                                          <a:pt x="133178" y="1396"/>
                                          <a:pt x="205946" y="23"/>
                                        </a:cubicBezTo>
                                        <a:cubicBezTo>
                                          <a:pt x="278714" y="-1350"/>
                                          <a:pt x="357660" y="57001"/>
                                          <a:pt x="436606" y="115353"/>
                                        </a:cubicBezTo>
                                      </a:path>
                                    </a:pathLst>
                                  </a:custGeom>
                                  <a:noFill/>
                                  <a:ln w="6350">
                                    <a:solidFill>
                                      <a:schemeClr val="bg1">
                                        <a:lumMod val="65000"/>
                                      </a:schemeClr>
                                    </a:solidFill>
                                    <a:headEnd type="none" w="med" len="med"/>
                                    <a:tailEnd type="triangle" w="med" len="med"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tlCol="0" anchor="ctr"/>
                              </wps:wsp>
                              <pic:pic xmlns:pic="http://schemas.openxmlformats.org/drawingml/2006/picture">
                                <pic:nvPicPr>
                                  <pic:cNvPr id="1642668866" name="Grafik 1642668866">
                                    <a:extLst>
                                      <a:ext uri="{FF2B5EF4-FFF2-40B4-BE49-F238E27FC236}">
                                        <a16:creationId xmlns:a16="http://schemas.microsoft.com/office/drawing/2014/main" id="{5C840C29-E182-4F21-D121-9313C103CCF1}"/>
                                      </a:ext>
                                    </a:extLst>
                                  </pic:cNvPr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4" cstate="print">
                                    <a:duotone>
                                      <a:schemeClr val="accent3">
                                        <a:shade val="45000"/>
                                        <a:satMod val="135000"/>
                                      </a:schemeClr>
                                      <a:prstClr val="white"/>
                                    </a:duotone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1" r="4035" b="51794"/>
                                  <a:stretch>
                                    <a:fillRect/>
                                  </a:stretch>
                                </pic:blipFill>
                                <pic:spPr>
                                  <a:xfrm flipV="1">
                                    <a:off x="2411339" y="42686"/>
                                    <a:ext cx="324001" cy="216112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wpg:grpSp>
                            <pic:pic xmlns:pic="http://schemas.openxmlformats.org/drawingml/2006/picture">
                              <pic:nvPicPr>
                                <pic:cNvPr id="963110666" name="Grafik 963110666">
                                  <a:extLst>
                                    <a:ext uri="{FF2B5EF4-FFF2-40B4-BE49-F238E27FC236}">
                                      <a16:creationId xmlns:a16="http://schemas.microsoft.com/office/drawing/2014/main" id="{FCA72565-0225-960C-2A1B-74B53221CCED}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duotone>
                                    <a:schemeClr val="accent3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" r="4035" b="51794"/>
                                <a:stretch>
                                  <a:fillRect/>
                                </a:stretch>
                              </pic:blipFill>
                              <pic:spPr>
                                <a:xfrm flipV="1">
                                  <a:off x="2111264" y="571897"/>
                                  <a:ext cx="323994" cy="2159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91010894" name="Grafik 1291010894">
                                  <a:extLst>
                                    <a:ext uri="{FF2B5EF4-FFF2-40B4-BE49-F238E27FC236}">
                                      <a16:creationId xmlns:a16="http://schemas.microsoft.com/office/drawing/2014/main" id="{8486B89F-3A2F-53C9-46F9-E51823B14ED4}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duotone>
                                    <a:schemeClr val="accent3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" r="4035" b="51794"/>
                                <a:stretch>
                                  <a:fillRect/>
                                </a:stretch>
                              </pic:blipFill>
                              <pic:spPr>
                                <a:xfrm flipV="1">
                                  <a:off x="2611136" y="576086"/>
                                  <a:ext cx="323994" cy="2159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650354390" name="Grafik 1650354390">
                                  <a:extLst>
                                    <a:ext uri="{FF2B5EF4-FFF2-40B4-BE49-F238E27FC236}">
                                      <a16:creationId xmlns:a16="http://schemas.microsoft.com/office/drawing/2014/main" id="{D47410D5-9B76-AFC1-F724-022F8328A891}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duotone>
                                    <a:schemeClr val="accent3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" r="4035" b="51794"/>
                                <a:stretch>
                                  <a:fillRect/>
                                </a:stretch>
                              </pic:blipFill>
                              <pic:spPr>
                                <a:xfrm flipV="1">
                                  <a:off x="1880522" y="841944"/>
                                  <a:ext cx="323993" cy="21594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18065482" name="Freihandform 318065482">
                                <a:extLst>
                                  <a:ext uri="{FF2B5EF4-FFF2-40B4-BE49-F238E27FC236}">
                                    <a16:creationId xmlns:a16="http://schemas.microsoft.com/office/drawing/2014/main" id="{8A81BDA7-BE47-1738-ACF4-933D07D64DEB}"/>
                                  </a:ext>
                                </a:extLst>
                              </wps:cNvPr>
                              <wps:cNvSpPr/>
                              <wps:spPr>
                                <a:xfrm flipV="1">
                                  <a:off x="1842875" y="761142"/>
                                  <a:ext cx="436597" cy="119039"/>
                                </a:xfrm>
                                <a:custGeom>
                                  <a:avLst/>
                                  <a:gdLst>
                                    <a:gd name="connsiteX0" fmla="*/ 0 w 436606"/>
                                    <a:gd name="connsiteY0" fmla="*/ 123591 h 123591"/>
                                    <a:gd name="connsiteX1" fmla="*/ 205946 w 436606"/>
                                    <a:gd name="connsiteY1" fmla="*/ 23 h 123591"/>
                                    <a:gd name="connsiteX2" fmla="*/ 436606 w 436606"/>
                                    <a:gd name="connsiteY2" fmla="*/ 115353 h 123591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</a:cxnLst>
                                  <a:rect l="l" t="t" r="r" b="b"/>
                                  <a:pathLst>
                                    <a:path w="436606" h="123591">
                                      <a:moveTo>
                                        <a:pt x="0" y="123591"/>
                                      </a:moveTo>
                                      <a:cubicBezTo>
                                        <a:pt x="66589" y="62493"/>
                                        <a:pt x="133178" y="1396"/>
                                        <a:pt x="205946" y="23"/>
                                      </a:cubicBezTo>
                                      <a:cubicBezTo>
                                        <a:pt x="278714" y="-1350"/>
                                        <a:pt x="357660" y="57001"/>
                                        <a:pt x="436606" y="115353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6350">
                                  <a:solidFill>
                                    <a:schemeClr val="bg1">
                                      <a:lumMod val="65000"/>
                                    </a:schemeClr>
                                  </a:solidFill>
                                  <a:headEnd type="none" w="med" len="med"/>
                                  <a:tailEnd type="triangle" w="med" len="med"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669523582" name="Grafik 669523582">
                                  <a:extLst>
                                    <a:ext uri="{FF2B5EF4-FFF2-40B4-BE49-F238E27FC236}">
                                      <a16:creationId xmlns:a16="http://schemas.microsoft.com/office/drawing/2014/main" id="{7148F248-9C5F-A56B-2D6C-D0BF2676B6CE}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duotone>
                                    <a:schemeClr val="accent3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" r="4035" b="51794"/>
                                <a:stretch>
                                  <a:fillRect/>
                                </a:stretch>
                              </pic:blipFill>
                              <pic:spPr>
                                <a:xfrm flipV="1">
                                  <a:off x="2413077" y="859999"/>
                                  <a:ext cx="324161" cy="2159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72500819" name="Freihandform 1472500819">
                                <a:extLst>
                                  <a:ext uri="{FF2B5EF4-FFF2-40B4-BE49-F238E27FC236}">
                                    <a16:creationId xmlns:a16="http://schemas.microsoft.com/office/drawing/2014/main" id="{235B5AA4-8E62-EDA1-98CA-5481AFA6252B}"/>
                                  </a:ext>
                                </a:extLst>
                              </wps:cNvPr>
                              <wps:cNvSpPr/>
                              <wps:spPr>
                                <a:xfrm flipV="1">
                                  <a:off x="2349489" y="785681"/>
                                  <a:ext cx="436597" cy="119039"/>
                                </a:xfrm>
                                <a:custGeom>
                                  <a:avLst/>
                                  <a:gdLst>
                                    <a:gd name="connsiteX0" fmla="*/ 0 w 436606"/>
                                    <a:gd name="connsiteY0" fmla="*/ 123591 h 123591"/>
                                    <a:gd name="connsiteX1" fmla="*/ 205946 w 436606"/>
                                    <a:gd name="connsiteY1" fmla="*/ 23 h 123591"/>
                                    <a:gd name="connsiteX2" fmla="*/ 436606 w 436606"/>
                                    <a:gd name="connsiteY2" fmla="*/ 115353 h 123591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</a:cxnLst>
                                  <a:rect l="l" t="t" r="r" b="b"/>
                                  <a:pathLst>
                                    <a:path w="436606" h="123591">
                                      <a:moveTo>
                                        <a:pt x="0" y="123591"/>
                                      </a:moveTo>
                                      <a:cubicBezTo>
                                        <a:pt x="66589" y="62493"/>
                                        <a:pt x="133178" y="1396"/>
                                        <a:pt x="205946" y="23"/>
                                      </a:cubicBezTo>
                                      <a:cubicBezTo>
                                        <a:pt x="278714" y="-1350"/>
                                        <a:pt x="357660" y="57001"/>
                                        <a:pt x="436606" y="115353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6350">
                                  <a:solidFill>
                                    <a:schemeClr val="bg1">
                                      <a:lumMod val="65000"/>
                                    </a:schemeClr>
                                  </a:solidFill>
                                  <a:headEnd type="none" w="med" len="med"/>
                                  <a:tailEnd type="triangle" w="med" len="med"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DA2B1F0" id="Gruppieren 208" o:spid="_x0000_s1811" style="position:absolute;margin-left:133.85pt;margin-top:.75pt;width:97.1pt;height:82.7pt;z-index:253703168" coordorigin="17015,250" coordsize="12335,1050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">
                      <v:group id="Gruppieren 8456698" o:spid="_x0000_s1812" style="position:absolute;left:17015;top:250;width:11989;height:6963" coordorigin="17015,250" coordsize="11989,696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">
                        <v:shape id="Textfeld 3" o:spid="_x0000_s1813" type="#_x0000_t202" style="position:absolute;left:21636;top:3516;width:2280;height:184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" filled="f" stroked="f" strokeweight=".5pt">
                          <v:textbox style="mso-fit-shape-to-text:t" inset="0,0,0,0">
                            <w:txbxContent>
                              <w:p w14:paraId="5407A27C" w14:textId="77777777" w:rsidR="00B41DED" w:rsidRDefault="00B41DED" w:rsidP="00B41DED">
                                <w:pPr>
                                  <w:jc w:val="center"/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</w:rPr>
                                  <w:t>15</w:t>
                                </w:r>
                              </w:p>
                            </w:txbxContent>
                          </v:textbox>
                        </v:shape>
                        <v:shape id="Textfeld 3" o:spid="_x0000_s1814" type="#_x0000_t202" style="position:absolute;left:21618;top:5460;width:2320;height:163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" filled="f" stroked="f" strokeweight=".5pt">
                          <v:textbox inset="0,0,0,0">
                            <w:txbxContent>
                              <w:p w14:paraId="43F1515A" w14:textId="77777777" w:rsidR="00B41DED" w:rsidRDefault="00B41DED" w:rsidP="00B41DED">
                                <w:pPr>
                                  <w:jc w:val="center"/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</w:rPr>
                                  <w:t>9</w:t>
                                </w:r>
                              </w:p>
                            </w:txbxContent>
                          </v:textbox>
                        </v:shape>
                        <v:line id="Gerade Verbindung 1731886460" o:spid="_x0000_s1815" style="position:absolute;visibility:visible;mso-wrap-style:square" from="21739,5413" to="23816,541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" strokecolor="black [3213]" strokeweight="1pt">
                          <v:stroke joinstyle="miter"/>
                          <o:lock v:ext="edit" shapetype="f"/>
                        </v:line>
                        <v:group id="Gruppieren 469186888" o:spid="_x0000_s1816" style="position:absolute;left:17015;top:3464;width:2320;height:3660" coordorigin="17015,3464" coordsize="2320,365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">
                          <v:shape id="Textfeld 3" o:spid="_x0000_s1817" type="#_x0000_t202" style="position:absolute;left:17035;top:3464;width:2280;height:184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" filled="f" stroked="f" strokeweight=".5pt">
                            <v:textbox style="mso-fit-shape-to-text:t" inset="0,0,0,0">
                              <w:txbxContent>
                                <w:p w14:paraId="1BCACF87" w14:textId="77777777" w:rsidR="00B41DED" w:rsidRDefault="00B41DED" w:rsidP="00B41DED">
                                  <w:pPr>
                                    <w:jc w:val="center"/>
                                    <w:rPr>
                                      <w:rFonts w:ascii="Calibri" w:eastAsia="Calibri" w:hAnsi="Calibri"/>
                                      <w:color w:val="000000"/>
                                      <w:kern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/>
                                      <w:color w:val="000000"/>
                                      <w:kern w:val="24"/>
                                    </w:rPr>
                                    <w:t>60</w:t>
                                  </w:r>
                                </w:p>
                              </w:txbxContent>
                            </v:textbox>
                          </v:shape>
                          <v:shape id="Textfeld 3" o:spid="_x0000_s1818" type="#_x0000_t202" style="position:absolute;left:17015;top:5488;width:2320;height:163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" filled="f" stroked="f" strokeweight=".5pt">
                            <v:textbox inset="0,0,0,0">
                              <w:txbxContent>
                                <w:p w14:paraId="4E881BC0" w14:textId="77777777" w:rsidR="00B41DED" w:rsidRDefault="00B41DED" w:rsidP="00B41DED">
                                  <w:pPr>
                                    <w:jc w:val="center"/>
                                    <w:rPr>
                                      <w:rFonts w:ascii="Calibri" w:eastAsia="Calibri" w:hAnsi="Calibri"/>
                                      <w:color w:val="000000"/>
                                      <w:kern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/>
                                      <w:color w:val="000000"/>
                                      <w:kern w:val="24"/>
                                    </w:rPr>
                                    <w:t>80</w:t>
                                  </w:r>
                                </w:p>
                              </w:txbxContent>
                            </v:textbox>
                          </v:shape>
                          <v:line id="Gerade Verbindung 1945539562" o:spid="_x0000_s1819" style="position:absolute;visibility:visible;mso-wrap-style:square" from="17455,5359" to="18895,535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" strokecolor="black [3213]" strokeweight="1pt">
                            <v:stroke joinstyle="miter"/>
                            <o:lock v:ext="edit" shapetype="f"/>
                          </v:line>
                        </v:group>
                        <v:shape id="Textfeld 398" o:spid="_x0000_s1820" type="#_x0000_t202" style="position:absolute;left:19647;top:4005;width:2237;height:252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" filled="f" stroked="f" strokeweight=".5pt">
                          <v:textbox inset="1mm">
                            <w:txbxContent>
                              <w:p w14:paraId="569D66F2" w14:textId="77777777" w:rsidR="00B41DED" w:rsidRDefault="00B41DED" w:rsidP="00B41DED">
                                <w:pPr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>=</w:t>
                                </w:r>
                                <w:r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</w:rPr>
                                  <w:t xml:space="preserve">     </w:t>
                                </w:r>
                              </w:p>
                            </w:txbxContent>
                          </v:textbox>
                        </v:shape>
                        <v:shape id="Freihandform 485461889" o:spid="_x0000_s1821" style="position:absolute;left:18469;top:2552;width:4367;height:1191;visibility:visible;mso-wrap-style:square;v-text-anchor:middle" coordsize="436606,1235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" path="m,123591c66589,62493,133178,1396,205946,23v72768,-1373,151714,56978,230660,115330e" filled="f" strokecolor="#a5a5a5 [2092]" strokeweight=".5pt">
                          <v:stroke endarrow="block" joinstyle="miter"/>
                          <v:path arrowok="t" o:connecttype="custom" o:connectlocs="0,119133;205946,22;436606,111192" o:connectangles="0,0,0"/>
                        </v:shape>
                        <v:shape id="Grafik 1762068570" o:spid="_x0000_s1822" type="#_x0000_t75" style="position:absolute;left:18787;top:250;width:3242;height:2161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">
                          <v:imagedata r:id="rId25" o:title="" cropbottom="33944f" cropleft="1f" cropright="2644f" recolortarget="#333 [1446]"/>
                        </v:shape>
                        <v:shape id="Textfeld 3" o:spid="_x0000_s1823" type="#_x0000_t202" style="position:absolute;left:26701;top:3641;width:2280;height:184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" filled="f" stroked="f" strokeweight=".5pt">
                          <v:textbox style="mso-fit-shape-to-text:t" inset="0,0,0,0">
                            <w:txbxContent>
                              <w:p w14:paraId="6F8335B7" w14:textId="77777777" w:rsidR="00B41DED" w:rsidRDefault="00B41DED" w:rsidP="00B41DED">
                                <w:pPr>
                                  <w:jc w:val="center"/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</w:rPr>
                                  <w:t>3</w:t>
                                </w:r>
                              </w:p>
                            </w:txbxContent>
                          </v:textbox>
                        </v:shape>
                        <v:shape id="Textfeld 3" o:spid="_x0000_s1824" type="#_x0000_t202" style="position:absolute;left:26684;top:5583;width:2320;height:163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" filled="f" stroked="f" strokeweight=".5pt">
                          <v:textbox inset="0,0,0,0">
                            <w:txbxContent>
                              <w:p w14:paraId="17B0AB96" w14:textId="77777777" w:rsidR="00B41DED" w:rsidRDefault="00B41DED" w:rsidP="00B41DED">
                                <w:pPr>
                                  <w:jc w:val="center"/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</w:rPr>
                                  <w:t>36</w:t>
                                </w:r>
                              </w:p>
                            </w:txbxContent>
                          </v:textbox>
                        </v:shape>
                        <v:line id="Gerade Verbindung 115772212" o:spid="_x0000_s1825" style="position:absolute;visibility:visible;mso-wrap-style:square" from="26806,5536" to="28882,553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" strokecolor="black [3213]" strokeweight="1pt">
                          <v:stroke joinstyle="miter"/>
                          <o:lock v:ext="edit" shapetype="f"/>
                        </v:line>
                        <v:shape id="Textfeld 398" o:spid="_x0000_s1826" type="#_x0000_t202" style="position:absolute;left:24713;top:4063;width:2237;height:252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" filled="f" stroked="f" strokeweight=".5pt">
                          <v:textbox inset="1mm">
                            <w:txbxContent>
                              <w:p w14:paraId="6FB367F1" w14:textId="77777777" w:rsidR="00B41DED" w:rsidRDefault="00B41DED" w:rsidP="00B41DED">
                                <w:pPr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>=</w:t>
                                </w:r>
                                <w:r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</w:rPr>
                                  <w:t xml:space="preserve">     </w:t>
                                </w:r>
                              </w:p>
                            </w:txbxContent>
                          </v:textbox>
                        </v:shape>
                        <v:shape id="Freihandform 65167035" o:spid="_x0000_s1827" style="position:absolute;left:23536;top:2675;width:4366;height:1191;visibility:visible;mso-wrap-style:square;v-text-anchor:middle" coordsize="436606,1235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" path="m,123591c66589,62493,133178,1396,205946,23v72768,-1373,151714,56978,230660,115330e" filled="f" strokecolor="#a5a5a5 [2092]" strokeweight=".5pt">
                          <v:stroke endarrow="block" joinstyle="miter"/>
                          <v:path arrowok="t" o:connecttype="custom" o:connectlocs="0,119133;205946,22;436606,111192" o:connectangles="0,0,0"/>
                        </v:shape>
                        <v:shape id="Grafik 1642668866" o:spid="_x0000_s1828" type="#_x0000_t75" style="position:absolute;left:24113;top:426;width:3240;height:2161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">
                          <v:imagedata r:id="rId25" o:title="" cropbottom="33944f" cropleft="1f" cropright="2644f" recolortarget="#333 [1446]"/>
                        </v:shape>
                      </v:group>
                      <v:shape id="Grafik 963110666" o:spid="_x0000_s1829" type="#_x0000_t75" style="position:absolute;left:21112;top:5718;width:3240;height:2160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">
                        <v:imagedata r:id="rId25" o:title="" cropbottom="33944f" cropleft="1f" cropright="2644f" recolortarget="#333 [1446]"/>
                      </v:shape>
                      <v:shape id="Grafik 1291010894" o:spid="_x0000_s1830" type="#_x0000_t75" style="position:absolute;left:26111;top:5760;width:3240;height:2160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">
                        <v:imagedata r:id="rId25" o:title="" cropbottom="33944f" cropleft="1f" cropright="2644f" recolortarget="#333 [1446]"/>
                      </v:shape>
                      <v:shape id="Grafik 1650354390" o:spid="_x0000_s1831" type="#_x0000_t75" style="position:absolute;left:18805;top:8419;width:3240;height:2159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">
                        <v:imagedata r:id="rId25" o:title="" cropbottom="33944f" cropleft="1f" cropright="2644f" recolortarget="#333 [1446]"/>
                      </v:shape>
                      <v:shape id="Freihandform 318065482" o:spid="_x0000_s1832" style="position:absolute;left:18428;top:7611;width:4366;height:1190;flip:y;visibility:visible;mso-wrap-style:square;v-text-anchor:middle" coordsize="436606,1235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" path="m,123591c66589,62493,133178,1396,205946,23v72768,-1373,151714,56978,230660,115330e" filled="f" strokecolor="#a5a5a5 [2092]" strokeweight=".5pt">
                        <v:stroke endarrow="block" joinstyle="miter"/>
                        <v:path arrowok="t" o:connecttype="custom" o:connectlocs="0,119039;205942,22;436597,111104" o:connectangles="0,0,0"/>
                      </v:shape>
                      <v:shape id="Grafik 669523582" o:spid="_x0000_s1833" type="#_x0000_t75" style="position:absolute;left:24130;top:8599;width:3242;height:2160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">
                        <v:imagedata r:id="rId25" o:title="" cropbottom="33944f" cropleft="1f" cropright="2644f" recolortarget="#333 [1446]"/>
                      </v:shape>
                      <v:shape id="Freihandform 1472500819" o:spid="_x0000_s1834" style="position:absolute;left:23494;top:7856;width:4366;height:1191;flip:y;visibility:visible;mso-wrap-style:square;v-text-anchor:middle" coordsize="436606,1235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" path="m,123591c66589,62493,133178,1396,205946,23v72768,-1373,151714,56978,230660,115330e" filled="f" strokecolor="#a5a5a5 [2092]" strokeweight=".5pt">
                        <v:stroke endarrow="block" joinstyle="miter"/>
                        <v:path arrowok="t" o:connecttype="custom" o:connectlocs="0,119039;205942,22;436597,111104" o:connectangles="0,0,0"/>
                      </v:shape>
                    </v:group>
                  </w:pict>
                </mc:Fallback>
              </mc:AlternateContent>
            </w:r>
            <w:r w:rsidRPr="00B41DED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3704192" behindDoc="0" locked="0" layoutInCell="1" allowOverlap="1" wp14:anchorId="3AD248DF" wp14:editId="02E123EB">
                      <wp:simplePos x="0" y="0"/>
                      <wp:positionH relativeFrom="column">
                        <wp:posOffset>3395980</wp:posOffset>
                      </wp:positionH>
                      <wp:positionV relativeFrom="paragraph">
                        <wp:posOffset>7620</wp:posOffset>
                      </wp:positionV>
                      <wp:extent cx="1295400" cy="989965"/>
                      <wp:effectExtent l="0" t="0" r="0" b="635"/>
                      <wp:wrapNone/>
                      <wp:docPr id="391" name="Gruppieren 39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133F97E4-626D-88DC-E5E7-498B8A2E1E89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95400" cy="989965"/>
                                <a:chOff x="3397520" y="22864"/>
                                <a:chExt cx="1296004" cy="990595"/>
                              </a:xfrm>
                            </wpg:grpSpPr>
                            <wpg:grpSp>
                              <wpg:cNvPr id="627715432" name="Gruppieren 627715432">
                                <a:extLst>
                                  <a:ext uri="{FF2B5EF4-FFF2-40B4-BE49-F238E27FC236}">
                                    <a16:creationId xmlns:a16="http://schemas.microsoft.com/office/drawing/2014/main" id="{E8F0F6DF-930D-F979-5A9A-92178A1D9F9B}"/>
                                  </a:ext>
                                </a:extLst>
                              </wpg:cNvPr>
                              <wpg:cNvGrpSpPr/>
                              <wpg:grpSpPr>
                                <a:xfrm>
                                  <a:off x="3439069" y="23512"/>
                                  <a:ext cx="1198882" cy="989947"/>
                                  <a:chOff x="3439068" y="23513"/>
                                  <a:chExt cx="1198908" cy="990730"/>
                                </a:xfrm>
                              </wpg:grpSpPr>
                              <wps:wsp>
                                <wps:cNvPr id="782855410" name="Textfeld 3">
                                  <a:extLst>
                                    <a:ext uri="{FF2B5EF4-FFF2-40B4-BE49-F238E27FC236}">
                                      <a16:creationId xmlns:a16="http://schemas.microsoft.com/office/drawing/2014/main" id="{17D9DA99-3444-23E0-544D-299880DB7F16}"/>
                                    </a:ext>
                                  </a:extLst>
                                </wps:cNvPr>
                                <wps:cNvSpPr txBox="1"/>
                                <wps:spPr>
                                  <a:xfrm>
                                    <a:off x="3901140" y="350134"/>
                                    <a:ext cx="227970" cy="18429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50A76935" w14:textId="77777777" w:rsidR="00B41DED" w:rsidRDefault="00B41DED" w:rsidP="00B41DED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  <w:t>7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spAutoFit/>
                                </wps:bodyPr>
                              </wps:wsp>
                              <wps:wsp>
                                <wps:cNvPr id="1436196588" name="Textfeld 3">
                                  <a:extLst>
                                    <a:ext uri="{FF2B5EF4-FFF2-40B4-BE49-F238E27FC236}">
                                      <a16:creationId xmlns:a16="http://schemas.microsoft.com/office/drawing/2014/main" id="{C341EBE0-6A7A-5C3C-20D4-0421DCF4F891}"/>
                                    </a:ext>
                                  </a:extLst>
                                </wps:cNvPr>
                                <wps:cNvSpPr txBox="1"/>
                                <wps:spPr>
                                  <a:xfrm>
                                    <a:off x="3899340" y="544489"/>
                                    <a:ext cx="232011" cy="16356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417BFC3B" w14:textId="77777777" w:rsidR="00B41DED" w:rsidRDefault="00B41DED" w:rsidP="00B41DED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  <w:t>14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61606478" name="Gerade Verbindung 1861606478">
                                  <a:extLst>
                                    <a:ext uri="{FF2B5EF4-FFF2-40B4-BE49-F238E27FC236}">
                                      <a16:creationId xmlns:a16="http://schemas.microsoft.com/office/drawing/2014/main" id="{809CC68F-46F8-6034-7906-789D01572993}"/>
                                    </a:ext>
                                  </a:extLst>
                                </wps:cNvPr>
                                <wps:cNvCnPr>
                                  <a:cxnSpLocks/>
                                </wps:cNvCnPr>
                                <wps:spPr>
                                  <a:xfrm>
                                    <a:off x="3911514" y="539803"/>
                                    <a:ext cx="207662" cy="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g:grpSp>
                                <wpg:cNvPr id="2029061679" name="Gruppieren 2029061679">
                                  <a:extLst>
                                    <a:ext uri="{FF2B5EF4-FFF2-40B4-BE49-F238E27FC236}">
                                      <a16:creationId xmlns:a16="http://schemas.microsoft.com/office/drawing/2014/main" id="{1D18F445-E2DF-DF48-E4D6-43108DFA6E01}"/>
                                    </a:ext>
                                  </a:extLst>
                                </wpg:cNvPr>
                                <wpg:cNvGrpSpPr/>
                                <wpg:grpSpPr>
                                  <a:xfrm>
                                    <a:off x="3439068" y="344932"/>
                                    <a:ext cx="232011" cy="365982"/>
                                    <a:chOff x="3439068" y="344932"/>
                                    <a:chExt cx="232011" cy="365982"/>
                                  </a:xfrm>
                                </wpg:grpSpPr>
                                <wps:wsp>
                                  <wps:cNvPr id="2002379962" name="Textfeld 3">
                                    <a:extLst>
                                      <a:ext uri="{FF2B5EF4-FFF2-40B4-BE49-F238E27FC236}">
                                        <a16:creationId xmlns:a16="http://schemas.microsoft.com/office/drawing/2014/main" id="{9677D53E-6202-C7F9-FC33-E9361C205DE6}"/>
                                      </a:ext>
                                    </a:extLst>
                                  </wps:cNvPr>
                                  <wps:cNvSpPr txBox="1"/>
                                  <wps:spPr>
                                    <a:xfrm>
                                      <a:off x="3441094" y="344932"/>
                                      <a:ext cx="227335" cy="1842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4C884570" w14:textId="77777777" w:rsidR="00B41DED" w:rsidRDefault="00B41DED" w:rsidP="00B41DED">
                                        <w:pPr>
                                          <w:jc w:val="center"/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</w:rPr>
                                        </w:pPr>
                                        <w:r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</w:rPr>
                                          <w:t>28</w:t>
                                        </w:r>
                                      </w:p>
                                    </w:txbxContent>
                                  </wps:txbx>
                                  <wps:bodyPr rot="0" spcFirstLastPara="0" vert="horz" wrap="square" lIns="0" tIns="0" rIns="0" bIns="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spAutoFit/>
                                  </wps:bodyPr>
                                </wps:wsp>
                                <wps:wsp>
                                  <wps:cNvPr id="1340855278" name="Textfeld 3">
                                    <a:extLst>
                                      <a:ext uri="{FF2B5EF4-FFF2-40B4-BE49-F238E27FC236}">
                                        <a16:creationId xmlns:a16="http://schemas.microsoft.com/office/drawing/2014/main" id="{3BBFEBF7-0BFB-0490-C553-EA4120054F35}"/>
                                      </a:ext>
                                    </a:extLst>
                                  </wps:cNvPr>
                                  <wps:cNvSpPr txBox="1"/>
                                  <wps:spPr>
                                    <a:xfrm>
                                      <a:off x="3439068" y="547349"/>
                                      <a:ext cx="232011" cy="1635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22DCCA02" w14:textId="77777777" w:rsidR="00B41DED" w:rsidRDefault="00B41DED" w:rsidP="00B41DED">
                                        <w:pPr>
                                          <w:jc w:val="center"/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</w:rPr>
                                        </w:pPr>
                                        <w:r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</w:rPr>
                                          <w:t>3</w:t>
                                        </w:r>
                                      </w:p>
                                    </w:txbxContent>
                                  </wps:txbx>
                                  <wps:bodyPr rot="0" spcFirstLastPara="0" vert="horz" wrap="square" lIns="0" tIns="0" rIns="0" bIns="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1497637350" name="Gerade Verbindung 1497637350">
                                    <a:extLst>
                                      <a:ext uri="{FF2B5EF4-FFF2-40B4-BE49-F238E27FC236}">
                                        <a16:creationId xmlns:a16="http://schemas.microsoft.com/office/drawing/2014/main" id="{371D8EB2-6D76-4B01-1E33-F0E196B4ED45}"/>
                                      </a:ext>
                                    </a:extLst>
                                  </wps:cNvPr>
                                  <wps:cNvCnPr>
                                    <a:cxnSpLocks/>
                                  </wps:cNvCnPr>
                                  <wps:spPr>
                                    <a:xfrm>
                                      <a:off x="3483073" y="534425"/>
                                      <a:ext cx="144000" cy="0"/>
                                    </a:xfrm>
                                    <a:prstGeom prst="line">
                                      <a:avLst/>
                                    </a:prstGeom>
                                    <a:ln w="1270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wpg:grpSp>
                              <wps:wsp>
                                <wps:cNvPr id="1093115094" name="Textfeld 398">
                                  <a:extLst>
                                    <a:ext uri="{FF2B5EF4-FFF2-40B4-BE49-F238E27FC236}">
                                      <a16:creationId xmlns:a16="http://schemas.microsoft.com/office/drawing/2014/main" id="{042E8D14-2F1D-4304-3201-9832516C3CD2}"/>
                                    </a:ext>
                                  </a:extLst>
                                </wps:cNvPr>
                                <wps:cNvSpPr txBox="1"/>
                                <wps:spPr>
                                  <a:xfrm>
                                    <a:off x="3702241" y="398995"/>
                                    <a:ext cx="223743" cy="252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0B3E6CEC" w14:textId="77777777" w:rsidR="00B41DED" w:rsidRDefault="00B41DED" w:rsidP="00B41DED">
                                      <w:pP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  <w:sz w:val="28"/>
                                          <w:szCs w:val="28"/>
                                        </w:rPr>
                                        <w:t>=</w:t>
                                      </w:r>
                                      <w: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  <w:t xml:space="preserve">     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3600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pic:pic xmlns:pic="http://schemas.openxmlformats.org/drawingml/2006/picture">
                                <pic:nvPicPr>
                                  <pic:cNvPr id="444204016" name="Grafik 444204016">
                                    <a:extLst>
                                      <a:ext uri="{FF2B5EF4-FFF2-40B4-BE49-F238E27FC236}">
                                        <a16:creationId xmlns:a16="http://schemas.microsoft.com/office/drawing/2014/main" id="{840A2D0D-DAD7-674C-E776-1F1C23C469C5}"/>
                                      </a:ext>
                                    </a:extLst>
                                  </pic:cNvPr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4" cstate="print">
                                    <a:duotone>
                                      <a:schemeClr val="accent3">
                                        <a:shade val="45000"/>
                                        <a:satMod val="135000"/>
                                      </a:schemeClr>
                                      <a:prstClr val="white"/>
                                    </a:duotone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1" r="4035" b="51794"/>
                                  <a:stretch>
                                    <a:fillRect/>
                                  </a:stretch>
                                </pic:blipFill>
                                <pic:spPr>
                                  <a:xfrm flipV="1">
                                    <a:off x="3618049" y="792263"/>
                                    <a:ext cx="324000" cy="216111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wps:wsp>
                                <wps:cNvPr id="836249170" name="Freihandform 836249170">
                                  <a:extLst>
                                    <a:ext uri="{FF2B5EF4-FFF2-40B4-BE49-F238E27FC236}">
                                      <a16:creationId xmlns:a16="http://schemas.microsoft.com/office/drawing/2014/main" id="{FF33429E-B075-726D-F47E-B12E7DDF7753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3584522" y="241481"/>
                                    <a:ext cx="436606" cy="119133"/>
                                  </a:xfrm>
                                  <a:custGeom>
                                    <a:avLst/>
                                    <a:gdLst>
                                      <a:gd name="connsiteX0" fmla="*/ 0 w 436606"/>
                                      <a:gd name="connsiteY0" fmla="*/ 123591 h 123591"/>
                                      <a:gd name="connsiteX1" fmla="*/ 205946 w 436606"/>
                                      <a:gd name="connsiteY1" fmla="*/ 23 h 123591"/>
                                      <a:gd name="connsiteX2" fmla="*/ 436606 w 436606"/>
                                      <a:gd name="connsiteY2" fmla="*/ 115353 h 123591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</a:cxnLst>
                                    <a:rect l="l" t="t" r="r" b="b"/>
                                    <a:pathLst>
                                      <a:path w="436606" h="123591">
                                        <a:moveTo>
                                          <a:pt x="0" y="123591"/>
                                        </a:moveTo>
                                        <a:cubicBezTo>
                                          <a:pt x="66589" y="62493"/>
                                          <a:pt x="133178" y="1396"/>
                                          <a:pt x="205946" y="23"/>
                                        </a:cubicBezTo>
                                        <a:cubicBezTo>
                                          <a:pt x="278714" y="-1350"/>
                                          <a:pt x="357660" y="57001"/>
                                          <a:pt x="436606" y="115353"/>
                                        </a:cubicBezTo>
                                      </a:path>
                                    </a:pathLst>
                                  </a:custGeom>
                                  <a:noFill/>
                                  <a:ln w="6350">
                                    <a:solidFill>
                                      <a:schemeClr val="bg1">
                                        <a:lumMod val="65000"/>
                                      </a:schemeClr>
                                    </a:solidFill>
                                    <a:headEnd type="none" w="med" len="med"/>
                                    <a:tailEnd type="triangle" w="med" len="med"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tlCol="0" anchor="ctr"/>
                              </wps:wsp>
                              <pic:pic xmlns:pic="http://schemas.openxmlformats.org/drawingml/2006/picture">
                                <pic:nvPicPr>
                                  <pic:cNvPr id="1809574545" name="Grafik 1809574545">
                                    <a:extLst>
                                      <a:ext uri="{FF2B5EF4-FFF2-40B4-BE49-F238E27FC236}">
                                        <a16:creationId xmlns:a16="http://schemas.microsoft.com/office/drawing/2014/main" id="{81AF642F-ACB2-9F4D-9CC0-FE4C1424CE2B}"/>
                                      </a:ext>
                                    </a:extLst>
                                  </pic:cNvPr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4" cstate="print">
                                    <a:duotone>
                                      <a:schemeClr val="accent3">
                                        <a:shade val="45000"/>
                                        <a:satMod val="135000"/>
                                      </a:schemeClr>
                                      <a:prstClr val="white"/>
                                    </a:duotone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1" r="4035" b="51794"/>
                                  <a:stretch>
                                    <a:fillRect/>
                                  </a:stretch>
                                </pic:blipFill>
                                <pic:spPr>
                                  <a:xfrm flipV="1">
                                    <a:off x="3616296" y="23513"/>
                                    <a:ext cx="324168" cy="216112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wps:wsp>
                                <wps:cNvPr id="152899631" name="Freihandform 152899631">
                                  <a:extLst>
                                    <a:ext uri="{FF2B5EF4-FFF2-40B4-BE49-F238E27FC236}">
                                      <a16:creationId xmlns:a16="http://schemas.microsoft.com/office/drawing/2014/main" id="{0EB8503D-2BE8-6D09-1C39-D1C12F296414}"/>
                                    </a:ext>
                                  </a:extLst>
                                </wps:cNvPr>
                                <wps:cNvSpPr/>
                                <wps:spPr>
                                  <a:xfrm flipV="1">
                                    <a:off x="3580401" y="711397"/>
                                    <a:ext cx="436606" cy="119133"/>
                                  </a:xfrm>
                                  <a:custGeom>
                                    <a:avLst/>
                                    <a:gdLst>
                                      <a:gd name="connsiteX0" fmla="*/ 0 w 436606"/>
                                      <a:gd name="connsiteY0" fmla="*/ 123591 h 123591"/>
                                      <a:gd name="connsiteX1" fmla="*/ 205946 w 436606"/>
                                      <a:gd name="connsiteY1" fmla="*/ 23 h 123591"/>
                                      <a:gd name="connsiteX2" fmla="*/ 436606 w 436606"/>
                                      <a:gd name="connsiteY2" fmla="*/ 115353 h 123591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</a:cxnLst>
                                    <a:rect l="l" t="t" r="r" b="b"/>
                                    <a:pathLst>
                                      <a:path w="436606" h="123591">
                                        <a:moveTo>
                                          <a:pt x="0" y="123591"/>
                                        </a:moveTo>
                                        <a:cubicBezTo>
                                          <a:pt x="66589" y="62493"/>
                                          <a:pt x="133178" y="1396"/>
                                          <a:pt x="205946" y="23"/>
                                        </a:cubicBezTo>
                                        <a:cubicBezTo>
                                          <a:pt x="278714" y="-1350"/>
                                          <a:pt x="357660" y="57001"/>
                                          <a:pt x="436606" y="115353"/>
                                        </a:cubicBezTo>
                                      </a:path>
                                    </a:pathLst>
                                  </a:custGeom>
                                  <a:noFill/>
                                  <a:ln w="6350">
                                    <a:solidFill>
                                      <a:schemeClr val="bg1">
                                        <a:lumMod val="65000"/>
                                      </a:schemeClr>
                                    </a:solidFill>
                                    <a:headEnd type="none" w="med" len="med"/>
                                    <a:tailEnd type="triangle" w="med" len="med"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tlCol="0" anchor="ctr"/>
                              </wps:wsp>
                              <wps:wsp>
                                <wps:cNvPr id="1946297452" name="Textfeld 3">
                                  <a:extLst>
                                    <a:ext uri="{FF2B5EF4-FFF2-40B4-BE49-F238E27FC236}">
                                      <a16:creationId xmlns:a16="http://schemas.microsoft.com/office/drawing/2014/main" id="{8D9338D2-4E55-ED77-4B8C-0A2F8C447262}"/>
                                    </a:ext>
                                  </a:extLst>
                                </wps:cNvPr>
                                <wps:cNvSpPr txBox="1"/>
                                <wps:spPr>
                                  <a:xfrm>
                                    <a:off x="4407517" y="362623"/>
                                    <a:ext cx="227335" cy="18429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74E54411" w14:textId="77777777" w:rsidR="00B41DED" w:rsidRDefault="00B41DED" w:rsidP="00B41DED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  <w:t>28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spAutoFit/>
                                </wps:bodyPr>
                              </wps:wsp>
                              <wps:wsp>
                                <wps:cNvPr id="1135306076" name="Textfeld 3">
                                  <a:extLst>
                                    <a:ext uri="{FF2B5EF4-FFF2-40B4-BE49-F238E27FC236}">
                                      <a16:creationId xmlns:a16="http://schemas.microsoft.com/office/drawing/2014/main" id="{7CC2D86C-B713-851B-824A-3CA54143E5A6}"/>
                                    </a:ext>
                                  </a:extLst>
                                </wps:cNvPr>
                                <wps:cNvSpPr txBox="1"/>
                                <wps:spPr>
                                  <a:xfrm>
                                    <a:off x="4405965" y="556845"/>
                                    <a:ext cx="232011" cy="16356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1A713212" w14:textId="77777777" w:rsidR="00B41DED" w:rsidRDefault="00B41DED" w:rsidP="00B41DED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  <w:t>2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068260701" name="Gerade Verbindung 1068260701">
                                  <a:extLst>
                                    <a:ext uri="{FF2B5EF4-FFF2-40B4-BE49-F238E27FC236}">
                                      <a16:creationId xmlns:a16="http://schemas.microsoft.com/office/drawing/2014/main" id="{4433BA3E-CBC8-216D-A417-4863A7A270EA}"/>
                                    </a:ext>
                                  </a:extLst>
                                </wps:cNvPr>
                                <wps:cNvCnPr>
                                  <a:cxnSpLocks/>
                                </wps:cNvCnPr>
                                <wps:spPr>
                                  <a:xfrm>
                                    <a:off x="4418139" y="552159"/>
                                    <a:ext cx="207662" cy="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218095328" name="Textfeld 398">
                                  <a:extLst>
                                    <a:ext uri="{FF2B5EF4-FFF2-40B4-BE49-F238E27FC236}">
                                      <a16:creationId xmlns:a16="http://schemas.microsoft.com/office/drawing/2014/main" id="{C87818D5-7422-BFEB-91C4-E1E4C3FCE30A}"/>
                                    </a:ext>
                                  </a:extLst>
                                </wps:cNvPr>
                                <wps:cNvSpPr txBox="1"/>
                                <wps:spPr>
                                  <a:xfrm>
                                    <a:off x="4208866" y="404863"/>
                                    <a:ext cx="223743" cy="252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039A939E" w14:textId="77777777" w:rsidR="00B41DED" w:rsidRDefault="00B41DED" w:rsidP="00B41DED">
                                      <w:pP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  <w:sz w:val="28"/>
                                          <w:szCs w:val="28"/>
                                        </w:rPr>
                                        <w:t>=</w:t>
                                      </w:r>
                                      <w: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  <w:t xml:space="preserve">     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3600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pic:pic xmlns:pic="http://schemas.openxmlformats.org/drawingml/2006/picture">
                                <pic:nvPicPr>
                                  <pic:cNvPr id="161274747" name="Grafik 161274747">
                                    <a:extLst>
                                      <a:ext uri="{FF2B5EF4-FFF2-40B4-BE49-F238E27FC236}">
                                        <a16:creationId xmlns:a16="http://schemas.microsoft.com/office/drawing/2014/main" id="{7A9DA81F-0317-48DF-4DBF-B69981F76A29}"/>
                                      </a:ext>
                                    </a:extLst>
                                  </pic:cNvPr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4" cstate="print">
                                    <a:duotone>
                                      <a:schemeClr val="accent3">
                                        <a:shade val="45000"/>
                                        <a:satMod val="135000"/>
                                      </a:schemeClr>
                                      <a:prstClr val="white"/>
                                    </a:duotone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1" r="4035" b="51794"/>
                                  <a:stretch>
                                    <a:fillRect/>
                                  </a:stretch>
                                </pic:blipFill>
                                <pic:spPr>
                                  <a:xfrm flipV="1">
                                    <a:off x="4150615" y="798131"/>
                                    <a:ext cx="324168" cy="216112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wps:wsp>
                                <wps:cNvPr id="1116213539" name="Freihandform 1116213539">
                                  <a:extLst>
                                    <a:ext uri="{FF2B5EF4-FFF2-40B4-BE49-F238E27FC236}">
                                      <a16:creationId xmlns:a16="http://schemas.microsoft.com/office/drawing/2014/main" id="{C69E9139-AE07-9F4D-4C3D-F98A2DE5395E}"/>
                                    </a:ext>
                                  </a:extLst>
                                </wps:cNvPr>
                                <wps:cNvSpPr/>
                                <wps:spPr>
                                  <a:xfrm flipV="1">
                                    <a:off x="4087026" y="723754"/>
                                    <a:ext cx="436606" cy="119133"/>
                                  </a:xfrm>
                                  <a:custGeom>
                                    <a:avLst/>
                                    <a:gdLst>
                                      <a:gd name="connsiteX0" fmla="*/ 0 w 436606"/>
                                      <a:gd name="connsiteY0" fmla="*/ 123591 h 123591"/>
                                      <a:gd name="connsiteX1" fmla="*/ 205946 w 436606"/>
                                      <a:gd name="connsiteY1" fmla="*/ 23 h 123591"/>
                                      <a:gd name="connsiteX2" fmla="*/ 436606 w 436606"/>
                                      <a:gd name="connsiteY2" fmla="*/ 115353 h 123591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</a:cxnLst>
                                    <a:rect l="l" t="t" r="r" b="b"/>
                                    <a:pathLst>
                                      <a:path w="436606" h="123591">
                                        <a:moveTo>
                                          <a:pt x="0" y="123591"/>
                                        </a:moveTo>
                                        <a:cubicBezTo>
                                          <a:pt x="66589" y="62493"/>
                                          <a:pt x="133178" y="1396"/>
                                          <a:pt x="205946" y="23"/>
                                        </a:cubicBezTo>
                                        <a:cubicBezTo>
                                          <a:pt x="278714" y="-1350"/>
                                          <a:pt x="357660" y="57001"/>
                                          <a:pt x="436606" y="115353"/>
                                        </a:cubicBezTo>
                                      </a:path>
                                    </a:pathLst>
                                  </a:custGeom>
                                  <a:noFill/>
                                  <a:ln w="6350">
                                    <a:solidFill>
                                      <a:schemeClr val="bg1">
                                        <a:lumMod val="65000"/>
                                      </a:schemeClr>
                                    </a:solidFill>
                                    <a:headEnd type="none" w="med" len="med"/>
                                    <a:tailEnd type="triangle" w="med" len="med"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tlCol="0" anchor="ctr"/>
                              </wps:wsp>
                            </wpg:grpSp>
                            <pic:pic xmlns:pic="http://schemas.openxmlformats.org/drawingml/2006/picture">
                              <pic:nvPicPr>
                                <pic:cNvPr id="102592030" name="Grafik 102592030">
                                  <a:extLst>
                                    <a:ext uri="{FF2B5EF4-FFF2-40B4-BE49-F238E27FC236}">
                                      <a16:creationId xmlns:a16="http://schemas.microsoft.com/office/drawing/2014/main" id="{5CA9CA24-6157-3E30-C0BA-FB74DB67E14A}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duotone>
                                    <a:schemeClr val="accent3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" r="4035" b="51794"/>
                                <a:stretch>
                                  <a:fillRect/>
                                </a:stretch>
                              </pic:blipFill>
                              <pic:spPr>
                                <a:xfrm flipV="1">
                                  <a:off x="3397520" y="572487"/>
                                  <a:ext cx="323994" cy="2159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82171285" name="Grafik 1282171285">
                                  <a:extLst>
                                    <a:ext uri="{FF2B5EF4-FFF2-40B4-BE49-F238E27FC236}">
                                      <a16:creationId xmlns:a16="http://schemas.microsoft.com/office/drawing/2014/main" id="{9C8046A5-A8D0-547F-2893-DBE579F6BD42}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duotone>
                                    <a:schemeClr val="accent3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" r="4035" b="51794"/>
                                <a:stretch>
                                  <a:fillRect/>
                                </a:stretch>
                              </pic:blipFill>
                              <pic:spPr>
                                <a:xfrm flipV="1">
                                  <a:off x="4369530" y="312002"/>
                                  <a:ext cx="323994" cy="2159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649979961" name="Freihandform 1649979961">
                                <a:extLst>
                                  <a:ext uri="{FF2B5EF4-FFF2-40B4-BE49-F238E27FC236}">
                                    <a16:creationId xmlns:a16="http://schemas.microsoft.com/office/drawing/2014/main" id="{16CB3DB2-6921-63F2-4211-184701974F32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4091133" y="247558"/>
                                  <a:ext cx="436597" cy="119039"/>
                                </a:xfrm>
                                <a:custGeom>
                                  <a:avLst/>
                                  <a:gdLst>
                                    <a:gd name="connsiteX0" fmla="*/ 0 w 436606"/>
                                    <a:gd name="connsiteY0" fmla="*/ 123591 h 123591"/>
                                    <a:gd name="connsiteX1" fmla="*/ 205946 w 436606"/>
                                    <a:gd name="connsiteY1" fmla="*/ 23 h 123591"/>
                                    <a:gd name="connsiteX2" fmla="*/ 436606 w 436606"/>
                                    <a:gd name="connsiteY2" fmla="*/ 115353 h 123591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</a:cxnLst>
                                  <a:rect l="l" t="t" r="r" b="b"/>
                                  <a:pathLst>
                                    <a:path w="436606" h="123591">
                                      <a:moveTo>
                                        <a:pt x="0" y="123591"/>
                                      </a:moveTo>
                                      <a:cubicBezTo>
                                        <a:pt x="66589" y="62493"/>
                                        <a:pt x="133178" y="1396"/>
                                        <a:pt x="205946" y="23"/>
                                      </a:cubicBezTo>
                                      <a:cubicBezTo>
                                        <a:pt x="278714" y="-1350"/>
                                        <a:pt x="357660" y="57001"/>
                                        <a:pt x="436606" y="115353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6350">
                                  <a:solidFill>
                                    <a:schemeClr val="bg1">
                                      <a:lumMod val="65000"/>
                                    </a:schemeClr>
                                  </a:solidFill>
                                  <a:headEnd type="none" w="med" len="med"/>
                                  <a:tailEnd type="triangle" w="med" len="med"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1949134786" name="Grafik 1949134786">
                                  <a:extLst>
                                    <a:ext uri="{FF2B5EF4-FFF2-40B4-BE49-F238E27FC236}">
                                      <a16:creationId xmlns:a16="http://schemas.microsoft.com/office/drawing/2014/main" id="{A77F83B6-98EF-3216-27FC-7441A246D060}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duotone>
                                    <a:schemeClr val="accent3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" r="4035" b="51794"/>
                                <a:stretch>
                                  <a:fillRect/>
                                </a:stretch>
                              </pic:blipFill>
                              <pic:spPr>
                                <a:xfrm flipV="1">
                                  <a:off x="4148847" y="22864"/>
                                  <a:ext cx="323994" cy="2159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AD248DF" id="Gruppieren 390" o:spid="_x0000_s1835" style="position:absolute;margin-left:267.4pt;margin-top:.6pt;width:102pt;height:77.95pt;z-index:253704192" coordorigin="33975,228" coordsize="12960,990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">
                      <v:group id="Gruppieren 627715432" o:spid="_x0000_s1836" style="position:absolute;left:34390;top:235;width:11989;height:9899" coordorigin="34390,235" coordsize="11989,990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">
                        <v:shape id="Textfeld 3" o:spid="_x0000_s1837" type="#_x0000_t202" style="position:absolute;left:39011;top:3501;width:2280;height:184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" filled="f" stroked="f" strokeweight=".5pt">
                          <v:textbox style="mso-fit-shape-to-text:t" inset="0,0,0,0">
                            <w:txbxContent>
                              <w:p w14:paraId="50A76935" w14:textId="77777777" w:rsidR="00B41DED" w:rsidRDefault="00B41DED" w:rsidP="00B41DED">
                                <w:pPr>
                                  <w:jc w:val="center"/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</w:rPr>
                                  <w:t>7</w:t>
                                </w:r>
                              </w:p>
                            </w:txbxContent>
                          </v:textbox>
                        </v:shape>
                        <v:shape id="Textfeld 3" o:spid="_x0000_s1838" type="#_x0000_t202" style="position:absolute;left:38993;top:5444;width:2320;height:163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" filled="f" stroked="f" strokeweight=".5pt">
                          <v:textbox inset="0,0,0,0">
                            <w:txbxContent>
                              <w:p w14:paraId="417BFC3B" w14:textId="77777777" w:rsidR="00B41DED" w:rsidRDefault="00B41DED" w:rsidP="00B41DED">
                                <w:pPr>
                                  <w:jc w:val="center"/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</w:rPr>
                                  <w:t>14</w:t>
                                </w:r>
                              </w:p>
                            </w:txbxContent>
                          </v:textbox>
                        </v:shape>
                        <v:line id="Gerade Verbindung 1861606478" o:spid="_x0000_s1839" style="position:absolute;visibility:visible;mso-wrap-style:square" from="39115,5398" to="41191,539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" strokecolor="black [3213]" strokeweight="1pt">
                          <v:stroke joinstyle="miter"/>
                          <o:lock v:ext="edit" shapetype="f"/>
                        </v:line>
                        <v:group id="Gruppieren 2029061679" o:spid="_x0000_s1840" style="position:absolute;left:34390;top:3449;width:2320;height:3660" coordorigin="34390,3449" coordsize="2320,365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">
                          <v:shape id="Textfeld 3" o:spid="_x0000_s1841" type="#_x0000_t202" style="position:absolute;left:34410;top:3449;width:2274;height:184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" filled="f" stroked="f" strokeweight=".5pt">
                            <v:textbox style="mso-fit-shape-to-text:t" inset="0,0,0,0">
                              <w:txbxContent>
                                <w:p w14:paraId="4C884570" w14:textId="77777777" w:rsidR="00B41DED" w:rsidRDefault="00B41DED" w:rsidP="00B41DED">
                                  <w:pPr>
                                    <w:jc w:val="center"/>
                                    <w:rPr>
                                      <w:rFonts w:ascii="Calibri" w:eastAsia="Calibri" w:hAnsi="Calibri"/>
                                      <w:color w:val="000000"/>
                                      <w:kern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/>
                                      <w:color w:val="000000"/>
                                      <w:kern w:val="24"/>
                                    </w:rPr>
                                    <w:t>28</w:t>
                                  </w:r>
                                </w:p>
                              </w:txbxContent>
                            </v:textbox>
                          </v:shape>
                          <v:shape id="Textfeld 3" o:spid="_x0000_s1842" type="#_x0000_t202" style="position:absolute;left:34390;top:5473;width:2320;height:163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" filled="f" stroked="f" strokeweight=".5pt">
                            <v:textbox inset="0,0,0,0">
                              <w:txbxContent>
                                <w:p w14:paraId="22DCCA02" w14:textId="77777777" w:rsidR="00B41DED" w:rsidRDefault="00B41DED" w:rsidP="00B41DED">
                                  <w:pPr>
                                    <w:jc w:val="center"/>
                                    <w:rPr>
                                      <w:rFonts w:ascii="Calibri" w:eastAsia="Calibri" w:hAnsi="Calibri"/>
                                      <w:color w:val="000000"/>
                                      <w:kern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/>
                                      <w:color w:val="000000"/>
                                      <w:kern w:val="24"/>
                                    </w:rPr>
                                    <w:t>3</w:t>
                                  </w:r>
                                </w:p>
                              </w:txbxContent>
                            </v:textbox>
                          </v:shape>
                          <v:line id="Gerade Verbindung 1497637350" o:spid="_x0000_s1843" style="position:absolute;visibility:visible;mso-wrap-style:square" from="34830,5344" to="36270,534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" strokecolor="black [3213]" strokeweight="1pt">
                            <v:stroke joinstyle="miter"/>
                            <o:lock v:ext="edit" shapetype="f"/>
                          </v:line>
                        </v:group>
                        <v:shape id="Textfeld 398" o:spid="_x0000_s1844" type="#_x0000_t202" style="position:absolute;left:37022;top:3989;width:2237;height:252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" filled="f" stroked="f" strokeweight=".5pt">
                          <v:textbox inset="1mm">
                            <w:txbxContent>
                              <w:p w14:paraId="0B3E6CEC" w14:textId="77777777" w:rsidR="00B41DED" w:rsidRDefault="00B41DED" w:rsidP="00B41DED">
                                <w:pPr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>=</w:t>
                                </w:r>
                                <w:r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</w:rPr>
                                  <w:t xml:space="preserve">     </w:t>
                                </w:r>
                              </w:p>
                            </w:txbxContent>
                          </v:textbox>
                        </v:shape>
                        <v:shape id="Grafik 444204016" o:spid="_x0000_s1845" type="#_x0000_t75" style="position:absolute;left:36180;top:7922;width:3240;height:2161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">
                          <v:imagedata r:id="rId25" o:title="" cropbottom="33944f" cropleft="1f" cropright="2644f" recolortarget="#333 [1446]"/>
                        </v:shape>
                        <v:shape id="Freihandform 836249170" o:spid="_x0000_s1846" style="position:absolute;left:35845;top:2414;width:4366;height:1192;visibility:visible;mso-wrap-style:square;v-text-anchor:middle" coordsize="436606,1235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" path="m,123591c66589,62493,133178,1396,205946,23v72768,-1373,151714,56978,230660,115330e" filled="f" strokecolor="#a5a5a5 [2092]" strokeweight=".5pt">
                          <v:stroke endarrow="block" joinstyle="miter"/>
                          <v:path arrowok="t" o:connecttype="custom" o:connectlocs="0,119133;205946,22;436606,111192" o:connectangles="0,0,0"/>
                        </v:shape>
                        <v:shape id="Grafik 1809574545" o:spid="_x0000_s1847" type="#_x0000_t75" style="position:absolute;left:36162;top:235;width:3242;height:2161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">
                          <v:imagedata r:id="rId25" o:title="" cropbottom="33944f" cropleft="1f" cropright="2644f" recolortarget="#333 [1446]"/>
                        </v:shape>
                        <v:shape id="Freihandform 152899631" o:spid="_x0000_s1848" style="position:absolute;left:35804;top:7113;width:4366;height:1192;flip:y;visibility:visible;mso-wrap-style:square;v-text-anchor:middle" coordsize="436606,1235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" path="m,123591c66589,62493,133178,1396,205946,23v72768,-1373,151714,56978,230660,115330e" filled="f" strokecolor="#a5a5a5 [2092]" strokeweight=".5pt">
                          <v:stroke endarrow="block" joinstyle="miter"/>
                          <v:path arrowok="t" o:connecttype="custom" o:connectlocs="0,119133;205946,22;436606,111192" o:connectangles="0,0,0"/>
                        </v:shape>
                        <v:shape id="Textfeld 3" o:spid="_x0000_s1849" type="#_x0000_t202" style="position:absolute;left:44075;top:3626;width:2273;height:184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" filled="f" stroked="f" strokeweight=".5pt">
                          <v:textbox style="mso-fit-shape-to-text:t" inset="0,0,0,0">
                            <w:txbxContent>
                              <w:p w14:paraId="74E54411" w14:textId="77777777" w:rsidR="00B41DED" w:rsidRDefault="00B41DED" w:rsidP="00B41DED">
                                <w:pPr>
                                  <w:jc w:val="center"/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</w:rPr>
                                  <w:t>28</w:t>
                                </w:r>
                              </w:p>
                            </w:txbxContent>
                          </v:textbox>
                        </v:shape>
                        <v:shape id="Textfeld 3" o:spid="_x0000_s1850" type="#_x0000_t202" style="position:absolute;left:44059;top:5568;width:2320;height:163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" filled="f" stroked="f" strokeweight=".5pt">
                          <v:textbox inset="0,0,0,0">
                            <w:txbxContent>
                              <w:p w14:paraId="1A713212" w14:textId="77777777" w:rsidR="00B41DED" w:rsidRDefault="00B41DED" w:rsidP="00B41DED">
                                <w:pPr>
                                  <w:jc w:val="center"/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</w:rPr>
                                  <w:t>2</w:t>
                                </w:r>
                              </w:p>
                            </w:txbxContent>
                          </v:textbox>
                        </v:shape>
                        <v:line id="Gerade Verbindung 1068260701" o:spid="_x0000_s1851" style="position:absolute;visibility:visible;mso-wrap-style:square" from="44181,5521" to="46258,552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" strokecolor="black [3213]" strokeweight="1pt">
                          <v:stroke joinstyle="miter"/>
                          <o:lock v:ext="edit" shapetype="f"/>
                        </v:line>
                        <v:shape id="Textfeld 398" o:spid="_x0000_s1852" type="#_x0000_t202" style="position:absolute;left:42088;top:4048;width:2238;height:252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" filled="f" stroked="f" strokeweight=".5pt">
                          <v:textbox inset="1mm">
                            <w:txbxContent>
                              <w:p w14:paraId="039A939E" w14:textId="77777777" w:rsidR="00B41DED" w:rsidRDefault="00B41DED" w:rsidP="00B41DED">
                                <w:pPr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>=</w:t>
                                </w:r>
                                <w:r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</w:rPr>
                                  <w:t xml:space="preserve">     </w:t>
                                </w:r>
                              </w:p>
                            </w:txbxContent>
                          </v:textbox>
                        </v:shape>
                        <v:shape id="Grafik 161274747" o:spid="_x0000_s1853" type="#_x0000_t75" style="position:absolute;left:41506;top:7981;width:3241;height:2161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">
                          <v:imagedata r:id="rId25" o:title="" cropbottom="33944f" cropleft="1f" cropright="2644f" recolortarget="#333 [1446]"/>
                        </v:shape>
                        <v:shape id="Freihandform 1116213539" o:spid="_x0000_s1854" style="position:absolute;left:40870;top:7237;width:4366;height:1191;flip:y;visibility:visible;mso-wrap-style:square;v-text-anchor:middle" coordsize="436606,1235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" path="m,123591c66589,62493,133178,1396,205946,23v72768,-1373,151714,56978,230660,115330e" filled="f" strokecolor="#a5a5a5 [2092]" strokeweight=".5pt">
                          <v:stroke endarrow="block" joinstyle="miter"/>
                          <v:path arrowok="t" o:connecttype="custom" o:connectlocs="0,119133;205946,22;436606,111192" o:connectangles="0,0,0"/>
                        </v:shape>
                      </v:group>
                      <v:shape id="Grafik 102592030" o:spid="_x0000_s1855" type="#_x0000_t75" style="position:absolute;left:33975;top:5724;width:3240;height:2160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">
                        <v:imagedata r:id="rId25" o:title="" cropbottom="33944f" cropleft="1f" cropright="2644f" recolortarget="#333 [1446]"/>
                      </v:shape>
                      <v:shape id="Grafik 1282171285" o:spid="_x0000_s1856" type="#_x0000_t75" style="position:absolute;left:43695;top:3120;width:3240;height:2159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">
                        <v:imagedata r:id="rId25" o:title="" cropbottom="33944f" cropleft="1f" cropright="2644f" recolortarget="#333 [1446]"/>
                      </v:shape>
                      <v:shape id="Freihandform 1649979961" o:spid="_x0000_s1857" style="position:absolute;left:40911;top:2475;width:4366;height:1190;visibility:visible;mso-wrap-style:square;v-text-anchor:middle" coordsize="436606,1235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" path="m,123591c66589,62493,133178,1396,205946,23v72768,-1373,151714,56978,230660,115330e" filled="f" strokecolor="#a5a5a5 [2092]" strokeweight=".5pt">
                        <v:stroke endarrow="block" joinstyle="miter"/>
                        <v:path arrowok="t" o:connecttype="custom" o:connectlocs="0,119039;205942,22;436597,111104" o:connectangles="0,0,0"/>
                      </v:shape>
                      <v:shape id="Grafik 1949134786" o:spid="_x0000_s1858" type="#_x0000_t75" style="position:absolute;left:41488;top:228;width:3240;height:2160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">
                        <v:imagedata r:id="rId25" o:title="" cropbottom="33944f" cropleft="1f" cropright="2644f" recolortarget="#333 [1446]"/>
                      </v:shape>
                    </v:group>
                  </w:pict>
                </mc:Fallback>
              </mc:AlternateContent>
            </w:r>
          </w:p>
          <w:p w14:paraId="1AFB89B6" w14:textId="7DAD179D" w:rsidR="00312538" w:rsidRDefault="00312538" w:rsidP="008C3B54">
            <w:pPr>
              <w:spacing w:after="120" w:line="240" w:lineRule="atLeast"/>
            </w:pPr>
          </w:p>
          <w:p w14:paraId="05A3D7F8" w14:textId="39CE0FEE" w:rsidR="00312538" w:rsidRDefault="00312538" w:rsidP="008C3B54">
            <w:pPr>
              <w:spacing w:after="120" w:line="240" w:lineRule="atLeast"/>
            </w:pPr>
          </w:p>
          <w:p w14:paraId="2D70019A" w14:textId="4E362A31" w:rsidR="00312538" w:rsidRDefault="00312538" w:rsidP="008C3B54">
            <w:pPr>
              <w:spacing w:after="120" w:line="240" w:lineRule="atLeast"/>
            </w:pPr>
          </w:p>
          <w:p w14:paraId="6919926E" w14:textId="1D6F9F4B" w:rsidR="00312538" w:rsidRDefault="00B41DED" w:rsidP="008C3B54">
            <w:pPr>
              <w:spacing w:after="120" w:line="240" w:lineRule="atLeast"/>
            </w:pPr>
            <w:r w:rsidRPr="00B41DED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3706240" behindDoc="0" locked="0" layoutInCell="1" allowOverlap="1" wp14:anchorId="28227CEE" wp14:editId="238D6825">
                      <wp:simplePos x="0" y="0"/>
                      <wp:positionH relativeFrom="column">
                        <wp:posOffset>3383915</wp:posOffset>
                      </wp:positionH>
                      <wp:positionV relativeFrom="paragraph">
                        <wp:posOffset>198120</wp:posOffset>
                      </wp:positionV>
                      <wp:extent cx="1295400" cy="989965"/>
                      <wp:effectExtent l="0" t="0" r="0" b="635"/>
                      <wp:wrapNone/>
                      <wp:docPr id="392" name="Gruppieren 39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F30B2286-1B6E-FE63-2042-C711CE40B14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95400" cy="989965"/>
                                <a:chOff x="3385328" y="1242064"/>
                                <a:chExt cx="1296004" cy="990594"/>
                              </a:xfrm>
                            </wpg:grpSpPr>
                            <wpg:grpSp>
                              <wpg:cNvPr id="797277744" name="Gruppieren 797277744">
                                <a:extLst>
                                  <a:ext uri="{FF2B5EF4-FFF2-40B4-BE49-F238E27FC236}">
                                    <a16:creationId xmlns:a16="http://schemas.microsoft.com/office/drawing/2014/main" id="{32D154BC-ED22-8AB2-F8BB-79CAD516B83A}"/>
                                  </a:ext>
                                </a:extLst>
                              </wpg:cNvPr>
                              <wpg:cNvGrpSpPr/>
                              <wpg:grpSpPr>
                                <a:xfrm>
                                  <a:off x="3426877" y="1248807"/>
                                  <a:ext cx="1198882" cy="983851"/>
                                  <a:chOff x="3426876" y="1248809"/>
                                  <a:chExt cx="1198908" cy="984629"/>
                                </a:xfrm>
                              </wpg:grpSpPr>
                              <wps:wsp>
                                <wps:cNvPr id="1245815595" name="Textfeld 3">
                                  <a:extLst>
                                    <a:ext uri="{FF2B5EF4-FFF2-40B4-BE49-F238E27FC236}">
                                      <a16:creationId xmlns:a16="http://schemas.microsoft.com/office/drawing/2014/main" id="{E4E10107-60C2-11C8-BFC0-7811C1B57199}"/>
                                    </a:ext>
                                  </a:extLst>
                                </wps:cNvPr>
                                <wps:cNvSpPr txBox="1"/>
                                <wps:spPr>
                                  <a:xfrm>
                                    <a:off x="3888948" y="1569329"/>
                                    <a:ext cx="227970" cy="18429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23C294F3" w14:textId="77777777" w:rsidR="00B41DED" w:rsidRDefault="00B41DED" w:rsidP="00B41DED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  <w:t>63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spAutoFit/>
                                </wps:bodyPr>
                              </wps:wsp>
                              <wps:wsp>
                                <wps:cNvPr id="377967189" name="Textfeld 3">
                                  <a:extLst>
                                    <a:ext uri="{FF2B5EF4-FFF2-40B4-BE49-F238E27FC236}">
                                      <a16:creationId xmlns:a16="http://schemas.microsoft.com/office/drawing/2014/main" id="{E99B3F40-310D-CCDA-3365-2D60F1546384}"/>
                                    </a:ext>
                                  </a:extLst>
                                </wps:cNvPr>
                                <wps:cNvSpPr txBox="1"/>
                                <wps:spPr>
                                  <a:xfrm>
                                    <a:off x="3887148" y="1763684"/>
                                    <a:ext cx="232011" cy="16356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6D341C77" w14:textId="77777777" w:rsidR="00B41DED" w:rsidRDefault="00B41DED" w:rsidP="00B41DED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  <w:t>77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075890508" name="Gerade Verbindung 2075890508">
                                  <a:extLst>
                                    <a:ext uri="{FF2B5EF4-FFF2-40B4-BE49-F238E27FC236}">
                                      <a16:creationId xmlns:a16="http://schemas.microsoft.com/office/drawing/2014/main" id="{2031DF1C-CEEA-2874-6C57-2FC72EE9701D}"/>
                                    </a:ext>
                                  </a:extLst>
                                </wps:cNvPr>
                                <wps:cNvCnPr>
                                  <a:cxnSpLocks/>
                                </wps:cNvCnPr>
                                <wps:spPr>
                                  <a:xfrm>
                                    <a:off x="3899322" y="1758998"/>
                                    <a:ext cx="207662" cy="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g:grpSp>
                                <wpg:cNvPr id="141875408" name="Gruppieren 141875408">
                                  <a:extLst>
                                    <a:ext uri="{FF2B5EF4-FFF2-40B4-BE49-F238E27FC236}">
                                      <a16:creationId xmlns:a16="http://schemas.microsoft.com/office/drawing/2014/main" id="{3F382E13-A737-A65A-5D09-67A64A38EA0B}"/>
                                    </a:ext>
                                  </a:extLst>
                                </wpg:cNvPr>
                                <wpg:cNvGrpSpPr/>
                                <wpg:grpSpPr>
                                  <a:xfrm>
                                    <a:off x="3426876" y="1564127"/>
                                    <a:ext cx="232011" cy="365982"/>
                                    <a:chOff x="3426876" y="1564127"/>
                                    <a:chExt cx="232011" cy="365982"/>
                                  </a:xfrm>
                                </wpg:grpSpPr>
                                <wps:wsp>
                                  <wps:cNvPr id="1774970020" name="Textfeld 3">
                                    <a:extLst>
                                      <a:ext uri="{FF2B5EF4-FFF2-40B4-BE49-F238E27FC236}">
                                        <a16:creationId xmlns:a16="http://schemas.microsoft.com/office/drawing/2014/main" id="{2F5AE4C3-6A79-A9D8-8E1E-2CE0804F54C4}"/>
                                      </a:ext>
                                    </a:extLst>
                                  </wps:cNvPr>
                                  <wps:cNvSpPr txBox="1"/>
                                  <wps:spPr>
                                    <a:xfrm>
                                      <a:off x="3428902" y="1564127"/>
                                      <a:ext cx="227335" cy="1842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1FFE39AE" w14:textId="77777777" w:rsidR="00B41DED" w:rsidRDefault="00B41DED" w:rsidP="00B41DED">
                                        <w:pPr>
                                          <w:jc w:val="center"/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</w:rPr>
                                        </w:pPr>
                                        <w:r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</w:rPr>
                                          <w:t>9</w:t>
                                        </w:r>
                                      </w:p>
                                    </w:txbxContent>
                                  </wps:txbx>
                                  <wps:bodyPr rot="0" spcFirstLastPara="0" vert="horz" wrap="square" lIns="0" tIns="0" rIns="0" bIns="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spAutoFit/>
                                  </wps:bodyPr>
                                </wps:wsp>
                                <wps:wsp>
                                  <wps:cNvPr id="671446829" name="Textfeld 3">
                                    <a:extLst>
                                      <a:ext uri="{FF2B5EF4-FFF2-40B4-BE49-F238E27FC236}">
                                        <a16:creationId xmlns:a16="http://schemas.microsoft.com/office/drawing/2014/main" id="{AEC24D08-B313-D824-E73E-60B771CE84A8}"/>
                                      </a:ext>
                                    </a:extLst>
                                  </wps:cNvPr>
                                  <wps:cNvSpPr txBox="1"/>
                                  <wps:spPr>
                                    <a:xfrm>
                                      <a:off x="3426876" y="1766544"/>
                                      <a:ext cx="232011" cy="1635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147E1BFF" w14:textId="77777777" w:rsidR="00B41DED" w:rsidRDefault="00B41DED" w:rsidP="00B41DED">
                                        <w:pPr>
                                          <w:jc w:val="center"/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</w:rPr>
                                        </w:pPr>
                                        <w:r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</w:rPr>
                                          <w:t>3</w:t>
                                        </w:r>
                                      </w:p>
                                    </w:txbxContent>
                                  </wps:txbx>
                                  <wps:bodyPr rot="0" spcFirstLastPara="0" vert="horz" wrap="square" lIns="0" tIns="0" rIns="0" bIns="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1302949842" name="Gerade Verbindung 1302949842">
                                    <a:extLst>
                                      <a:ext uri="{FF2B5EF4-FFF2-40B4-BE49-F238E27FC236}">
                                        <a16:creationId xmlns:a16="http://schemas.microsoft.com/office/drawing/2014/main" id="{C7312883-D462-5D1D-EC01-6F5EEBF66587}"/>
                                      </a:ext>
                                    </a:extLst>
                                  </wps:cNvPr>
                                  <wps:cNvCnPr>
                                    <a:cxnSpLocks/>
                                  </wps:cNvCnPr>
                                  <wps:spPr>
                                    <a:xfrm>
                                      <a:off x="3470881" y="1753620"/>
                                      <a:ext cx="144000" cy="0"/>
                                    </a:xfrm>
                                    <a:prstGeom prst="line">
                                      <a:avLst/>
                                    </a:prstGeom>
                                    <a:ln w="1270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wpg:grpSp>
                              <wps:wsp>
                                <wps:cNvPr id="1839324900" name="Textfeld 398">
                                  <a:extLst>
                                    <a:ext uri="{FF2B5EF4-FFF2-40B4-BE49-F238E27FC236}">
                                      <a16:creationId xmlns:a16="http://schemas.microsoft.com/office/drawing/2014/main" id="{4A9C9D1A-A8FE-2BC0-D64B-3B403FB9682A}"/>
                                    </a:ext>
                                  </a:extLst>
                                </wps:cNvPr>
                                <wps:cNvSpPr txBox="1"/>
                                <wps:spPr>
                                  <a:xfrm>
                                    <a:off x="3690049" y="1618190"/>
                                    <a:ext cx="223743" cy="252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62918FF2" w14:textId="77777777" w:rsidR="00B41DED" w:rsidRDefault="00B41DED" w:rsidP="00B41DED">
                                      <w:pP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  <w:sz w:val="28"/>
                                          <w:szCs w:val="28"/>
                                        </w:rPr>
                                        <w:t>=</w:t>
                                      </w:r>
                                      <w: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  <w:t xml:space="preserve">     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3600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pic:pic xmlns:pic="http://schemas.openxmlformats.org/drawingml/2006/picture">
                                <pic:nvPicPr>
                                  <pic:cNvPr id="727406140" name="Grafik 727406140">
                                    <a:extLst>
                                      <a:ext uri="{FF2B5EF4-FFF2-40B4-BE49-F238E27FC236}">
                                        <a16:creationId xmlns:a16="http://schemas.microsoft.com/office/drawing/2014/main" id="{D6E8A9CA-CC2D-128A-C773-961B3B0DCC8C}"/>
                                      </a:ext>
                                    </a:extLst>
                                  </pic:cNvPr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4" cstate="print">
                                    <a:duotone>
                                      <a:schemeClr val="accent3">
                                        <a:shade val="45000"/>
                                        <a:satMod val="135000"/>
                                      </a:schemeClr>
                                      <a:prstClr val="white"/>
                                    </a:duotone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1" r="4035" b="51794"/>
                                  <a:stretch>
                                    <a:fillRect/>
                                  </a:stretch>
                                </pic:blipFill>
                                <pic:spPr>
                                  <a:xfrm flipV="1">
                                    <a:off x="3605857" y="2011458"/>
                                    <a:ext cx="324000" cy="216111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wps:wsp>
                                <wps:cNvPr id="847659424" name="Freihandform 847659424">
                                  <a:extLst>
                                    <a:ext uri="{FF2B5EF4-FFF2-40B4-BE49-F238E27FC236}">
                                      <a16:creationId xmlns:a16="http://schemas.microsoft.com/office/drawing/2014/main" id="{93CE93E2-092A-EBBE-5C94-4429C5119581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3572330" y="1460676"/>
                                    <a:ext cx="436606" cy="119133"/>
                                  </a:xfrm>
                                  <a:custGeom>
                                    <a:avLst/>
                                    <a:gdLst>
                                      <a:gd name="connsiteX0" fmla="*/ 0 w 436606"/>
                                      <a:gd name="connsiteY0" fmla="*/ 123591 h 123591"/>
                                      <a:gd name="connsiteX1" fmla="*/ 205946 w 436606"/>
                                      <a:gd name="connsiteY1" fmla="*/ 23 h 123591"/>
                                      <a:gd name="connsiteX2" fmla="*/ 436606 w 436606"/>
                                      <a:gd name="connsiteY2" fmla="*/ 115353 h 123591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</a:cxnLst>
                                    <a:rect l="l" t="t" r="r" b="b"/>
                                    <a:pathLst>
                                      <a:path w="436606" h="123591">
                                        <a:moveTo>
                                          <a:pt x="0" y="123591"/>
                                        </a:moveTo>
                                        <a:cubicBezTo>
                                          <a:pt x="66589" y="62493"/>
                                          <a:pt x="133178" y="1396"/>
                                          <a:pt x="205946" y="23"/>
                                        </a:cubicBezTo>
                                        <a:cubicBezTo>
                                          <a:pt x="278714" y="-1350"/>
                                          <a:pt x="357660" y="57001"/>
                                          <a:pt x="436606" y="115353"/>
                                        </a:cubicBezTo>
                                      </a:path>
                                    </a:pathLst>
                                  </a:custGeom>
                                  <a:noFill/>
                                  <a:ln w="6350">
                                    <a:solidFill>
                                      <a:schemeClr val="bg1">
                                        <a:lumMod val="65000"/>
                                      </a:schemeClr>
                                    </a:solidFill>
                                    <a:headEnd type="none" w="med" len="med"/>
                                    <a:tailEnd type="triangle" w="med" len="med"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tlCol="0" anchor="ctr"/>
                              </wps:wsp>
                              <pic:pic xmlns:pic="http://schemas.openxmlformats.org/drawingml/2006/picture">
                                <pic:nvPicPr>
                                  <pic:cNvPr id="1795703620" name="Grafik 1795703620">
                                    <a:extLst>
                                      <a:ext uri="{FF2B5EF4-FFF2-40B4-BE49-F238E27FC236}">
                                        <a16:creationId xmlns:a16="http://schemas.microsoft.com/office/drawing/2014/main" id="{E17DA956-A531-644F-C414-13D42DEB542D}"/>
                                      </a:ext>
                                    </a:extLst>
                                  </pic:cNvPr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4" cstate="print">
                                    <a:duotone>
                                      <a:schemeClr val="accent3">
                                        <a:shade val="45000"/>
                                        <a:satMod val="135000"/>
                                      </a:schemeClr>
                                      <a:prstClr val="white"/>
                                    </a:duotone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1" r="4035" b="51794"/>
                                  <a:stretch>
                                    <a:fillRect/>
                                  </a:stretch>
                                </pic:blipFill>
                                <pic:spPr>
                                  <a:xfrm flipV="1">
                                    <a:off x="3604104" y="1248809"/>
                                    <a:ext cx="324168" cy="216112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wps:wsp>
                                <wps:cNvPr id="194596812" name="Freihandform 194596812">
                                  <a:extLst>
                                    <a:ext uri="{FF2B5EF4-FFF2-40B4-BE49-F238E27FC236}">
                                      <a16:creationId xmlns:a16="http://schemas.microsoft.com/office/drawing/2014/main" id="{A81D2D60-E4CB-CA46-1AB3-1A579435D96E}"/>
                                    </a:ext>
                                  </a:extLst>
                                </wps:cNvPr>
                                <wps:cNvSpPr/>
                                <wps:spPr>
                                  <a:xfrm flipV="1">
                                    <a:off x="3568209" y="1930592"/>
                                    <a:ext cx="436606" cy="119133"/>
                                  </a:xfrm>
                                  <a:custGeom>
                                    <a:avLst/>
                                    <a:gdLst>
                                      <a:gd name="connsiteX0" fmla="*/ 0 w 436606"/>
                                      <a:gd name="connsiteY0" fmla="*/ 123591 h 123591"/>
                                      <a:gd name="connsiteX1" fmla="*/ 205946 w 436606"/>
                                      <a:gd name="connsiteY1" fmla="*/ 23 h 123591"/>
                                      <a:gd name="connsiteX2" fmla="*/ 436606 w 436606"/>
                                      <a:gd name="connsiteY2" fmla="*/ 115353 h 123591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</a:cxnLst>
                                    <a:rect l="l" t="t" r="r" b="b"/>
                                    <a:pathLst>
                                      <a:path w="436606" h="123591">
                                        <a:moveTo>
                                          <a:pt x="0" y="123591"/>
                                        </a:moveTo>
                                        <a:cubicBezTo>
                                          <a:pt x="66589" y="62493"/>
                                          <a:pt x="133178" y="1396"/>
                                          <a:pt x="205946" y="23"/>
                                        </a:cubicBezTo>
                                        <a:cubicBezTo>
                                          <a:pt x="278714" y="-1350"/>
                                          <a:pt x="357660" y="57001"/>
                                          <a:pt x="436606" y="115353"/>
                                        </a:cubicBezTo>
                                      </a:path>
                                    </a:pathLst>
                                  </a:custGeom>
                                  <a:noFill/>
                                  <a:ln w="6350">
                                    <a:solidFill>
                                      <a:schemeClr val="bg1">
                                        <a:lumMod val="65000"/>
                                      </a:schemeClr>
                                    </a:solidFill>
                                    <a:headEnd type="none" w="med" len="med"/>
                                    <a:tailEnd type="triangle" w="med" len="med"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tlCol="0" anchor="ctr"/>
                              </wps:wsp>
                              <wps:wsp>
                                <wps:cNvPr id="1139094858" name="Textfeld 3">
                                  <a:extLst>
                                    <a:ext uri="{FF2B5EF4-FFF2-40B4-BE49-F238E27FC236}">
                                      <a16:creationId xmlns:a16="http://schemas.microsoft.com/office/drawing/2014/main" id="{A9DC88B5-12F6-4EBD-CF61-B4BB791F7E7F}"/>
                                    </a:ext>
                                  </a:extLst>
                                </wps:cNvPr>
                                <wps:cNvSpPr txBox="1"/>
                                <wps:spPr>
                                  <a:xfrm>
                                    <a:off x="4395325" y="1581818"/>
                                    <a:ext cx="227335" cy="18429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53F77918" w14:textId="77777777" w:rsidR="00B41DED" w:rsidRDefault="00B41DED" w:rsidP="00B41DED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  <w:t>28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spAutoFit/>
                                </wps:bodyPr>
                              </wps:wsp>
                              <wps:wsp>
                                <wps:cNvPr id="80978557" name="Textfeld 3">
                                  <a:extLst>
                                    <a:ext uri="{FF2B5EF4-FFF2-40B4-BE49-F238E27FC236}">
                                      <a16:creationId xmlns:a16="http://schemas.microsoft.com/office/drawing/2014/main" id="{0CFB039A-C7AA-61B8-E841-86A564906277}"/>
                                    </a:ext>
                                  </a:extLst>
                                </wps:cNvPr>
                                <wps:cNvSpPr txBox="1"/>
                                <wps:spPr>
                                  <a:xfrm>
                                    <a:off x="4393773" y="1776040"/>
                                    <a:ext cx="232011" cy="16356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488577D0" w14:textId="77777777" w:rsidR="00B41DED" w:rsidRDefault="00B41DED" w:rsidP="00B41DED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  <w:t>154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521779602" name="Gerade Verbindung 521779602">
                                  <a:extLst>
                                    <a:ext uri="{FF2B5EF4-FFF2-40B4-BE49-F238E27FC236}">
                                      <a16:creationId xmlns:a16="http://schemas.microsoft.com/office/drawing/2014/main" id="{8E829EF7-5EC8-B311-AA9E-B35DD5E5589A}"/>
                                    </a:ext>
                                  </a:extLst>
                                </wps:cNvPr>
                                <wps:cNvCnPr>
                                  <a:cxnSpLocks/>
                                </wps:cNvCnPr>
                                <wps:spPr>
                                  <a:xfrm>
                                    <a:off x="4405947" y="1771354"/>
                                    <a:ext cx="207662" cy="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57163826" name="Textfeld 398">
                                  <a:extLst>
                                    <a:ext uri="{FF2B5EF4-FFF2-40B4-BE49-F238E27FC236}">
                                      <a16:creationId xmlns:a16="http://schemas.microsoft.com/office/drawing/2014/main" id="{75C3F7E3-9D8B-B995-D213-F8BB1952E70C}"/>
                                    </a:ext>
                                  </a:extLst>
                                </wps:cNvPr>
                                <wps:cNvSpPr txBox="1"/>
                                <wps:spPr>
                                  <a:xfrm>
                                    <a:off x="4196674" y="1624058"/>
                                    <a:ext cx="223743" cy="252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452D04B6" w14:textId="77777777" w:rsidR="00B41DED" w:rsidRDefault="00B41DED" w:rsidP="00B41DED">
                                      <w:pP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  <w:sz w:val="28"/>
                                          <w:szCs w:val="28"/>
                                        </w:rPr>
                                        <w:t>=</w:t>
                                      </w:r>
                                      <w: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  <w:t xml:space="preserve">     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3600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pic:pic xmlns:pic="http://schemas.openxmlformats.org/drawingml/2006/picture">
                                <pic:nvPicPr>
                                  <pic:cNvPr id="1631399879" name="Grafik 1631399879">
                                    <a:extLst>
                                      <a:ext uri="{FF2B5EF4-FFF2-40B4-BE49-F238E27FC236}">
                                        <a16:creationId xmlns:a16="http://schemas.microsoft.com/office/drawing/2014/main" id="{3B4171F4-8496-36E9-6A42-D63EDA275C47}"/>
                                      </a:ext>
                                    </a:extLst>
                                  </pic:cNvPr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4" cstate="print">
                                    <a:duotone>
                                      <a:schemeClr val="accent3">
                                        <a:shade val="45000"/>
                                        <a:satMod val="135000"/>
                                      </a:schemeClr>
                                      <a:prstClr val="white"/>
                                    </a:duotone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1" r="4035" b="51794"/>
                                  <a:stretch>
                                    <a:fillRect/>
                                  </a:stretch>
                                </pic:blipFill>
                                <pic:spPr>
                                  <a:xfrm flipV="1">
                                    <a:off x="4138423" y="2017326"/>
                                    <a:ext cx="324168" cy="216112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wps:wsp>
                                <wps:cNvPr id="287697711" name="Freihandform 287697711">
                                  <a:extLst>
                                    <a:ext uri="{FF2B5EF4-FFF2-40B4-BE49-F238E27FC236}">
                                      <a16:creationId xmlns:a16="http://schemas.microsoft.com/office/drawing/2014/main" id="{C7466948-F153-4375-1DAE-21753FCE2ECA}"/>
                                    </a:ext>
                                  </a:extLst>
                                </wps:cNvPr>
                                <wps:cNvSpPr/>
                                <wps:spPr>
                                  <a:xfrm flipV="1">
                                    <a:off x="4074834" y="1942949"/>
                                    <a:ext cx="436606" cy="119133"/>
                                  </a:xfrm>
                                  <a:custGeom>
                                    <a:avLst/>
                                    <a:gdLst>
                                      <a:gd name="connsiteX0" fmla="*/ 0 w 436606"/>
                                      <a:gd name="connsiteY0" fmla="*/ 123591 h 123591"/>
                                      <a:gd name="connsiteX1" fmla="*/ 205946 w 436606"/>
                                      <a:gd name="connsiteY1" fmla="*/ 23 h 123591"/>
                                      <a:gd name="connsiteX2" fmla="*/ 436606 w 436606"/>
                                      <a:gd name="connsiteY2" fmla="*/ 115353 h 123591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</a:cxnLst>
                                    <a:rect l="l" t="t" r="r" b="b"/>
                                    <a:pathLst>
                                      <a:path w="436606" h="123591">
                                        <a:moveTo>
                                          <a:pt x="0" y="123591"/>
                                        </a:moveTo>
                                        <a:cubicBezTo>
                                          <a:pt x="66589" y="62493"/>
                                          <a:pt x="133178" y="1396"/>
                                          <a:pt x="205946" y="23"/>
                                        </a:cubicBezTo>
                                        <a:cubicBezTo>
                                          <a:pt x="278714" y="-1350"/>
                                          <a:pt x="357660" y="57001"/>
                                          <a:pt x="436606" y="115353"/>
                                        </a:cubicBezTo>
                                      </a:path>
                                    </a:pathLst>
                                  </a:custGeom>
                                  <a:noFill/>
                                  <a:ln w="6350">
                                    <a:solidFill>
                                      <a:schemeClr val="bg1">
                                        <a:lumMod val="65000"/>
                                      </a:schemeClr>
                                    </a:solidFill>
                                    <a:headEnd type="none" w="med" len="med"/>
                                    <a:tailEnd type="triangle" w="med" len="med"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tlCol="0" anchor="ctr"/>
                              </wps:wsp>
                            </wpg:grpSp>
                            <pic:pic xmlns:pic="http://schemas.openxmlformats.org/drawingml/2006/picture">
                              <pic:nvPicPr>
                                <pic:cNvPr id="187109287" name="Grafik 187109287">
                                  <a:extLst>
                                    <a:ext uri="{FF2B5EF4-FFF2-40B4-BE49-F238E27FC236}">
                                      <a16:creationId xmlns:a16="http://schemas.microsoft.com/office/drawing/2014/main" id="{3906D1FB-7C36-FCD3-6E89-3B23B15E0451}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duotone>
                                    <a:schemeClr val="accent3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" r="4035" b="51794"/>
                                <a:stretch>
                                  <a:fillRect/>
                                </a:stretch>
                              </pic:blipFill>
                              <pic:spPr>
                                <a:xfrm flipV="1">
                                  <a:off x="3385328" y="1791687"/>
                                  <a:ext cx="323994" cy="2159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91019992" name="Grafik 291019992">
                                  <a:extLst>
                                    <a:ext uri="{FF2B5EF4-FFF2-40B4-BE49-F238E27FC236}">
                                      <a16:creationId xmlns:a16="http://schemas.microsoft.com/office/drawing/2014/main" id="{4A4B8355-E9FA-D449-6EE4-8FF8AACBAFB7}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duotone>
                                    <a:schemeClr val="accent3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" r="4035" b="51794"/>
                                <a:stretch>
                                  <a:fillRect/>
                                </a:stretch>
                              </pic:blipFill>
                              <pic:spPr>
                                <a:xfrm flipV="1">
                                  <a:off x="4357338" y="1531202"/>
                                  <a:ext cx="323994" cy="2159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76816070" name="Freihandform 876816070">
                                <a:extLst>
                                  <a:ext uri="{FF2B5EF4-FFF2-40B4-BE49-F238E27FC236}">
                                    <a16:creationId xmlns:a16="http://schemas.microsoft.com/office/drawing/2014/main" id="{AF4466E3-87D7-9BF9-6DE9-64C60C09BBC1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4078941" y="1466758"/>
                                  <a:ext cx="436597" cy="119039"/>
                                </a:xfrm>
                                <a:custGeom>
                                  <a:avLst/>
                                  <a:gdLst>
                                    <a:gd name="connsiteX0" fmla="*/ 0 w 436606"/>
                                    <a:gd name="connsiteY0" fmla="*/ 123591 h 123591"/>
                                    <a:gd name="connsiteX1" fmla="*/ 205946 w 436606"/>
                                    <a:gd name="connsiteY1" fmla="*/ 23 h 123591"/>
                                    <a:gd name="connsiteX2" fmla="*/ 436606 w 436606"/>
                                    <a:gd name="connsiteY2" fmla="*/ 115353 h 123591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</a:cxnLst>
                                  <a:rect l="l" t="t" r="r" b="b"/>
                                  <a:pathLst>
                                    <a:path w="436606" h="123591">
                                      <a:moveTo>
                                        <a:pt x="0" y="123591"/>
                                      </a:moveTo>
                                      <a:cubicBezTo>
                                        <a:pt x="66589" y="62493"/>
                                        <a:pt x="133178" y="1396"/>
                                        <a:pt x="205946" y="23"/>
                                      </a:cubicBezTo>
                                      <a:cubicBezTo>
                                        <a:pt x="278714" y="-1350"/>
                                        <a:pt x="357660" y="57001"/>
                                        <a:pt x="436606" y="115353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6350">
                                  <a:solidFill>
                                    <a:schemeClr val="bg1">
                                      <a:lumMod val="65000"/>
                                    </a:schemeClr>
                                  </a:solidFill>
                                  <a:headEnd type="none" w="med" len="med"/>
                                  <a:tailEnd type="triangle" w="med" len="med"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419082217" name="Grafik 419082217">
                                  <a:extLst>
                                    <a:ext uri="{FF2B5EF4-FFF2-40B4-BE49-F238E27FC236}">
                                      <a16:creationId xmlns:a16="http://schemas.microsoft.com/office/drawing/2014/main" id="{21E690F0-2185-F2F6-A15E-E50F3F47938A}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duotone>
                                    <a:schemeClr val="accent3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" r="4035" b="51794"/>
                                <a:stretch>
                                  <a:fillRect/>
                                </a:stretch>
                              </pic:blipFill>
                              <pic:spPr>
                                <a:xfrm flipV="1">
                                  <a:off x="4136655" y="1242064"/>
                                  <a:ext cx="323994" cy="2159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8227CEE" id="Gruppieren 391" o:spid="_x0000_s1859" style="position:absolute;margin-left:266.45pt;margin-top:15.6pt;width:102pt;height:77.95pt;z-index:253706240" coordorigin="33853,12420" coordsize="12960,990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">
                      <v:group id="Gruppieren 797277744" o:spid="_x0000_s1860" style="position:absolute;left:34268;top:12488;width:11989;height:9838" coordorigin="34268,12488" coordsize="11989,984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">
                        <v:shape id="Textfeld 3" o:spid="_x0000_s1861" type="#_x0000_t202" style="position:absolute;left:38889;top:15693;width:2280;height:184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" filled="f" stroked="f" strokeweight=".5pt">
                          <v:textbox style="mso-fit-shape-to-text:t" inset="0,0,0,0">
                            <w:txbxContent>
                              <w:p w14:paraId="23C294F3" w14:textId="77777777" w:rsidR="00B41DED" w:rsidRDefault="00B41DED" w:rsidP="00B41DED">
                                <w:pPr>
                                  <w:jc w:val="center"/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</w:rPr>
                                  <w:t>63</w:t>
                                </w:r>
                              </w:p>
                            </w:txbxContent>
                          </v:textbox>
                        </v:shape>
                        <v:shape id="Textfeld 3" o:spid="_x0000_s1862" type="#_x0000_t202" style="position:absolute;left:38871;top:17636;width:2320;height:163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" filled="f" stroked="f" strokeweight=".5pt">
                          <v:textbox inset="0,0,0,0">
                            <w:txbxContent>
                              <w:p w14:paraId="6D341C77" w14:textId="77777777" w:rsidR="00B41DED" w:rsidRDefault="00B41DED" w:rsidP="00B41DED">
                                <w:pPr>
                                  <w:jc w:val="center"/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</w:rPr>
                                  <w:t>77</w:t>
                                </w:r>
                              </w:p>
                            </w:txbxContent>
                          </v:textbox>
                        </v:shape>
                        <v:line id="Gerade Verbindung 2075890508" o:spid="_x0000_s1863" style="position:absolute;visibility:visible;mso-wrap-style:square" from="38993,17589" to="41069,1758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" strokecolor="black [3213]" strokeweight="1pt">
                          <v:stroke joinstyle="miter"/>
                          <o:lock v:ext="edit" shapetype="f"/>
                        </v:line>
                        <v:group id="Gruppieren 141875408" o:spid="_x0000_s1864" style="position:absolute;left:34268;top:15641;width:2320;height:3660" coordorigin="34268,15641" coordsize="2320,365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">
                          <v:shape id="Textfeld 3" o:spid="_x0000_s1865" type="#_x0000_t202" style="position:absolute;left:34289;top:15641;width:2273;height:184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" filled="f" stroked="f" strokeweight=".5pt">
                            <v:textbox style="mso-fit-shape-to-text:t" inset="0,0,0,0">
                              <w:txbxContent>
                                <w:p w14:paraId="1FFE39AE" w14:textId="77777777" w:rsidR="00B41DED" w:rsidRDefault="00B41DED" w:rsidP="00B41DED">
                                  <w:pPr>
                                    <w:jc w:val="center"/>
                                    <w:rPr>
                                      <w:rFonts w:ascii="Calibri" w:eastAsia="Calibri" w:hAnsi="Calibri"/>
                                      <w:color w:val="000000"/>
                                      <w:kern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/>
                                      <w:color w:val="000000"/>
                                      <w:kern w:val="24"/>
                                    </w:rPr>
                                    <w:t>9</w:t>
                                  </w:r>
                                </w:p>
                              </w:txbxContent>
                            </v:textbox>
                          </v:shape>
                          <v:shape id="Textfeld 3" o:spid="_x0000_s1866" type="#_x0000_t202" style="position:absolute;left:34268;top:17665;width:2320;height:163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" filled="f" stroked="f" strokeweight=".5pt">
                            <v:textbox inset="0,0,0,0">
                              <w:txbxContent>
                                <w:p w14:paraId="147E1BFF" w14:textId="77777777" w:rsidR="00B41DED" w:rsidRDefault="00B41DED" w:rsidP="00B41DED">
                                  <w:pPr>
                                    <w:jc w:val="center"/>
                                    <w:rPr>
                                      <w:rFonts w:ascii="Calibri" w:eastAsia="Calibri" w:hAnsi="Calibri"/>
                                      <w:color w:val="000000"/>
                                      <w:kern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/>
                                      <w:color w:val="000000"/>
                                      <w:kern w:val="24"/>
                                    </w:rPr>
                                    <w:t>3</w:t>
                                  </w:r>
                                </w:p>
                              </w:txbxContent>
                            </v:textbox>
                          </v:shape>
                          <v:line id="Gerade Verbindung 1302949842" o:spid="_x0000_s1867" style="position:absolute;visibility:visible;mso-wrap-style:square" from="34708,17536" to="36148,1753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" strokecolor="black [3213]" strokeweight="1pt">
                            <v:stroke joinstyle="miter"/>
                            <o:lock v:ext="edit" shapetype="f"/>
                          </v:line>
                        </v:group>
                        <v:shape id="Textfeld 398" o:spid="_x0000_s1868" type="#_x0000_t202" style="position:absolute;left:36900;top:16181;width:2237;height:252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" filled="f" stroked="f" strokeweight=".5pt">
                          <v:textbox inset="1mm">
                            <w:txbxContent>
                              <w:p w14:paraId="62918FF2" w14:textId="77777777" w:rsidR="00B41DED" w:rsidRDefault="00B41DED" w:rsidP="00B41DED">
                                <w:pPr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>=</w:t>
                                </w:r>
                                <w:r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</w:rPr>
                                  <w:t xml:space="preserve">     </w:t>
                                </w:r>
                              </w:p>
                            </w:txbxContent>
                          </v:textbox>
                        </v:shape>
                        <v:shape id="Grafik 727406140" o:spid="_x0000_s1869" type="#_x0000_t75" style="position:absolute;left:36058;top:20114;width:3240;height:2161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">
                          <v:imagedata r:id="rId25" o:title="" cropbottom="33944f" cropleft="1f" cropright="2644f" recolortarget="#333 [1446]"/>
                        </v:shape>
                        <v:shape id="Freihandform 847659424" o:spid="_x0000_s1870" style="position:absolute;left:35723;top:14606;width:4366;height:1192;visibility:visible;mso-wrap-style:square;v-text-anchor:middle" coordsize="436606,1235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" path="m,123591c66589,62493,133178,1396,205946,23v72768,-1373,151714,56978,230660,115330e" filled="f" strokecolor="#a5a5a5 [2092]" strokeweight=".5pt">
                          <v:stroke endarrow="block" joinstyle="miter"/>
                          <v:path arrowok="t" o:connecttype="custom" o:connectlocs="0,119133;205946,22;436606,111192" o:connectangles="0,0,0"/>
                        </v:shape>
                        <v:shape id="Grafik 1795703620" o:spid="_x0000_s1871" type="#_x0000_t75" style="position:absolute;left:36041;top:12488;width:3241;height:2161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">
                          <v:imagedata r:id="rId25" o:title="" cropbottom="33944f" cropleft="1f" cropright="2644f" recolortarget="#333 [1446]"/>
                        </v:shape>
                        <v:shape id="Freihandform 194596812" o:spid="_x0000_s1872" style="position:absolute;left:35682;top:19305;width:4366;height:1192;flip:y;visibility:visible;mso-wrap-style:square;v-text-anchor:middle" coordsize="436606,1235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" path="m,123591c66589,62493,133178,1396,205946,23v72768,-1373,151714,56978,230660,115330e" filled="f" strokecolor="#a5a5a5 [2092]" strokeweight=".5pt">
                          <v:stroke endarrow="block" joinstyle="miter"/>
                          <v:path arrowok="t" o:connecttype="custom" o:connectlocs="0,119133;205946,22;436606,111192" o:connectangles="0,0,0"/>
                        </v:shape>
                        <v:shape id="Textfeld 3" o:spid="_x0000_s1873" type="#_x0000_t202" style="position:absolute;left:43953;top:15818;width:2273;height:184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" filled="f" stroked="f" strokeweight=".5pt">
                          <v:textbox style="mso-fit-shape-to-text:t" inset="0,0,0,0">
                            <w:txbxContent>
                              <w:p w14:paraId="53F77918" w14:textId="77777777" w:rsidR="00B41DED" w:rsidRDefault="00B41DED" w:rsidP="00B41DED">
                                <w:pPr>
                                  <w:jc w:val="center"/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</w:rPr>
                                  <w:t>28</w:t>
                                </w:r>
                              </w:p>
                            </w:txbxContent>
                          </v:textbox>
                        </v:shape>
                        <v:shape id="Textfeld 3" o:spid="_x0000_s1874" type="#_x0000_t202" style="position:absolute;left:43937;top:17760;width:2320;height:163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" filled="f" stroked="f" strokeweight=".5pt">
                          <v:textbox inset="0,0,0,0">
                            <w:txbxContent>
                              <w:p w14:paraId="488577D0" w14:textId="77777777" w:rsidR="00B41DED" w:rsidRDefault="00B41DED" w:rsidP="00B41DED">
                                <w:pPr>
                                  <w:jc w:val="center"/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</w:rPr>
                                  <w:t>154</w:t>
                                </w:r>
                              </w:p>
                            </w:txbxContent>
                          </v:textbox>
                        </v:shape>
                        <v:line id="Gerade Verbindung 521779602" o:spid="_x0000_s1875" style="position:absolute;visibility:visible;mso-wrap-style:square" from="44059,17713" to="46136,1771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" strokecolor="black [3213]" strokeweight="1pt">
                          <v:stroke joinstyle="miter"/>
                          <o:lock v:ext="edit" shapetype="f"/>
                        </v:line>
                        <v:shape id="Textfeld 398" o:spid="_x0000_s1876" type="#_x0000_t202" style="position:absolute;left:41966;top:16240;width:2238;height:252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" filled="f" stroked="f" strokeweight=".5pt">
                          <v:textbox inset="1mm">
                            <w:txbxContent>
                              <w:p w14:paraId="452D04B6" w14:textId="77777777" w:rsidR="00B41DED" w:rsidRDefault="00B41DED" w:rsidP="00B41DED">
                                <w:pPr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>=</w:t>
                                </w:r>
                                <w:r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</w:rPr>
                                  <w:t xml:space="preserve">     </w:t>
                                </w:r>
                              </w:p>
                            </w:txbxContent>
                          </v:textbox>
                        </v:shape>
                        <v:shape id="Grafik 1631399879" o:spid="_x0000_s1877" type="#_x0000_t75" style="position:absolute;left:41384;top:20173;width:3241;height:2161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">
                          <v:imagedata r:id="rId25" o:title="" cropbottom="33944f" cropleft="1f" cropright="2644f" recolortarget="#333 [1446]"/>
                        </v:shape>
                        <v:shape id="Freihandform 287697711" o:spid="_x0000_s1878" style="position:absolute;left:40748;top:19429;width:4366;height:1191;flip:y;visibility:visible;mso-wrap-style:square;v-text-anchor:middle" coordsize="436606,1235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" path="m,123591c66589,62493,133178,1396,205946,23v72768,-1373,151714,56978,230660,115330e" filled="f" strokecolor="#a5a5a5 [2092]" strokeweight=".5pt">
                          <v:stroke endarrow="block" joinstyle="miter"/>
                          <v:path arrowok="t" o:connecttype="custom" o:connectlocs="0,119133;205946,22;436606,111192" o:connectangles="0,0,0"/>
                        </v:shape>
                      </v:group>
                      <v:shape id="Grafik 187109287" o:spid="_x0000_s1879" type="#_x0000_t75" style="position:absolute;left:33853;top:17916;width:3240;height:2160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">
                        <v:imagedata r:id="rId25" o:title="" cropbottom="33944f" cropleft="1f" cropright="2644f" recolortarget="#333 [1446]"/>
                      </v:shape>
                      <v:shape id="Grafik 291019992" o:spid="_x0000_s1880" type="#_x0000_t75" style="position:absolute;left:43573;top:15312;width:3240;height:2159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">
                        <v:imagedata r:id="rId25" o:title="" cropbottom="33944f" cropleft="1f" cropright="2644f" recolortarget="#333 [1446]"/>
                      </v:shape>
                      <v:shape id="Freihandform 876816070" o:spid="_x0000_s1881" style="position:absolute;left:40789;top:14667;width:4366;height:1190;visibility:visible;mso-wrap-style:square;v-text-anchor:middle" coordsize="436606,1235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" path="m,123591c66589,62493,133178,1396,205946,23v72768,-1373,151714,56978,230660,115330e" filled="f" strokecolor="#a5a5a5 [2092]" strokeweight=".5pt">
                        <v:stroke endarrow="block" joinstyle="miter"/>
                        <v:path arrowok="t" o:connecttype="custom" o:connectlocs="0,119039;205942,22;436597,111104" o:connectangles="0,0,0"/>
                      </v:shape>
                      <v:shape id="Grafik 419082217" o:spid="_x0000_s1882" type="#_x0000_t75" style="position:absolute;left:41366;top:12420;width:3240;height:2160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">
                        <v:imagedata r:id="rId25" o:title="" cropbottom="33944f" cropleft="1f" cropright="2644f" recolortarget="#333 [1446]"/>
                      </v:shape>
                    </v:group>
                  </w:pict>
                </mc:Fallback>
              </mc:AlternateContent>
            </w:r>
            <w:r w:rsidRPr="00B41DED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3705216" behindDoc="0" locked="0" layoutInCell="1" allowOverlap="1" wp14:anchorId="7E82026F" wp14:editId="47D077B6">
                      <wp:simplePos x="0" y="0"/>
                      <wp:positionH relativeFrom="column">
                        <wp:posOffset>1687830</wp:posOffset>
                      </wp:positionH>
                      <wp:positionV relativeFrom="paragraph">
                        <wp:posOffset>190730</wp:posOffset>
                      </wp:positionV>
                      <wp:extent cx="1233170" cy="1032510"/>
                      <wp:effectExtent l="0" t="0" r="0" b="0"/>
                      <wp:wrapNone/>
                      <wp:docPr id="360" name="Gruppieren 35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BF6153EA-3C3B-3A05-6675-42B0C766869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33170" cy="1032510"/>
                                <a:chOff x="1689353" y="1262520"/>
                                <a:chExt cx="1233585" cy="1032621"/>
                              </a:xfrm>
                            </wpg:grpSpPr>
                            <wpg:grpSp>
                              <wpg:cNvPr id="341001148" name="Gruppieren 341001148">
                                <a:extLst>
                                  <a:ext uri="{FF2B5EF4-FFF2-40B4-BE49-F238E27FC236}">
                                    <a16:creationId xmlns:a16="http://schemas.microsoft.com/office/drawing/2014/main" id="{19DFB621-8846-6DED-ADDB-E6D9A7A58178}"/>
                                  </a:ext>
                                </a:extLst>
                              </wpg:cNvPr>
                              <wpg:cNvGrpSpPr/>
                              <wpg:grpSpPr>
                                <a:xfrm>
                                  <a:off x="1689353" y="1262520"/>
                                  <a:ext cx="1198882" cy="678059"/>
                                  <a:chOff x="1689353" y="1262520"/>
                                  <a:chExt cx="1198908" cy="678594"/>
                                </a:xfrm>
                              </wpg:grpSpPr>
                              <wps:wsp>
                                <wps:cNvPr id="583228885" name="Textfeld 3">
                                  <a:extLst>
                                    <a:ext uri="{FF2B5EF4-FFF2-40B4-BE49-F238E27FC236}">
                                      <a16:creationId xmlns:a16="http://schemas.microsoft.com/office/drawing/2014/main" id="{062B5838-AD3A-84BF-420F-2800AB333E21}"/>
                                    </a:ext>
                                  </a:extLst>
                                </wps:cNvPr>
                                <wps:cNvSpPr txBox="1"/>
                                <wps:spPr>
                                  <a:xfrm>
                                    <a:off x="2151504" y="1571014"/>
                                    <a:ext cx="227970" cy="18429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5C1DB4EA" w14:textId="77777777" w:rsidR="00B41DED" w:rsidRDefault="00B41DED" w:rsidP="00B41DED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  <w:t>48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spAutoFit/>
                                </wps:bodyPr>
                              </wps:wsp>
                              <wps:wsp>
                                <wps:cNvPr id="708243478" name="Textfeld 3">
                                  <a:extLst>
                                    <a:ext uri="{FF2B5EF4-FFF2-40B4-BE49-F238E27FC236}">
                                      <a16:creationId xmlns:a16="http://schemas.microsoft.com/office/drawing/2014/main" id="{EDCE5C44-80FC-1656-71CC-3BB69A8002A7}"/>
                                    </a:ext>
                                  </a:extLst>
                                </wps:cNvPr>
                                <wps:cNvSpPr txBox="1"/>
                                <wps:spPr>
                                  <a:xfrm>
                                    <a:off x="2149625" y="1765193"/>
                                    <a:ext cx="232011" cy="16356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7AB26EC3" w14:textId="77777777" w:rsidR="00B41DED" w:rsidRDefault="00B41DED" w:rsidP="00B41DED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  <w:t>9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761641490" name="Gerade Verbindung 761641490">
                                  <a:extLst>
                                    <a:ext uri="{FF2B5EF4-FFF2-40B4-BE49-F238E27FC236}">
                                      <a16:creationId xmlns:a16="http://schemas.microsoft.com/office/drawing/2014/main" id="{DE3B85EC-B439-5F0D-A9BD-CD66199C40AF}"/>
                                    </a:ext>
                                  </a:extLst>
                                </wps:cNvPr>
                                <wps:cNvCnPr>
                                  <a:cxnSpLocks/>
                                </wps:cNvCnPr>
                                <wps:spPr>
                                  <a:xfrm>
                                    <a:off x="2161799" y="1760507"/>
                                    <a:ext cx="207662" cy="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g:grpSp>
                                <wpg:cNvPr id="854264394" name="Gruppieren 854264394">
                                  <a:extLst>
                                    <a:ext uri="{FF2B5EF4-FFF2-40B4-BE49-F238E27FC236}">
                                      <a16:creationId xmlns:a16="http://schemas.microsoft.com/office/drawing/2014/main" id="{408FD477-DC67-B838-52EF-F89B04FDBDF3}"/>
                                    </a:ext>
                                  </a:extLst>
                                </wpg:cNvPr>
                                <wpg:cNvGrpSpPr/>
                                <wpg:grpSpPr>
                                  <a:xfrm>
                                    <a:off x="1689353" y="1565809"/>
                                    <a:ext cx="232011" cy="365809"/>
                                    <a:chOff x="1689353" y="1565809"/>
                                    <a:chExt cx="232011" cy="365809"/>
                                  </a:xfrm>
                                </wpg:grpSpPr>
                                <wps:wsp>
                                  <wps:cNvPr id="641009959" name="Textfeld 3">
                                    <a:extLst>
                                      <a:ext uri="{FF2B5EF4-FFF2-40B4-BE49-F238E27FC236}">
                                        <a16:creationId xmlns:a16="http://schemas.microsoft.com/office/drawing/2014/main" id="{4623BE0E-6801-E2F5-79DE-E842513D5221}"/>
                                      </a:ext>
                                    </a:extLst>
                                  </wps:cNvPr>
                                  <wps:cNvSpPr txBox="1"/>
                                  <wps:spPr>
                                    <a:xfrm>
                                      <a:off x="1691398" y="1565809"/>
                                      <a:ext cx="227970" cy="1842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2A50356A" w14:textId="77777777" w:rsidR="00B41DED" w:rsidRDefault="00B41DED" w:rsidP="00B41DED">
                                        <w:pPr>
                                          <w:jc w:val="center"/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</w:rPr>
                                        </w:pPr>
                                        <w:r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</w:rPr>
                                          <w:t>12</w:t>
                                        </w:r>
                                      </w:p>
                                    </w:txbxContent>
                                  </wps:txbx>
                                  <wps:bodyPr rot="0" spcFirstLastPara="0" vert="horz" wrap="square" lIns="0" tIns="0" rIns="0" bIns="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spAutoFit/>
                                  </wps:bodyPr>
                                </wps:wsp>
                                <wps:wsp>
                                  <wps:cNvPr id="599283572" name="Textfeld 3">
                                    <a:extLst>
                                      <a:ext uri="{FF2B5EF4-FFF2-40B4-BE49-F238E27FC236}">
                                        <a16:creationId xmlns:a16="http://schemas.microsoft.com/office/drawing/2014/main" id="{658EE405-14CF-0713-FB4E-EAC817EAF2B1}"/>
                                      </a:ext>
                                    </a:extLst>
                                  </wps:cNvPr>
                                  <wps:cNvSpPr txBox="1"/>
                                  <wps:spPr>
                                    <a:xfrm>
                                      <a:off x="1689353" y="1768053"/>
                                      <a:ext cx="232011" cy="1635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621DDFAC" w14:textId="77777777" w:rsidR="00B41DED" w:rsidRDefault="00B41DED" w:rsidP="00B41DED">
                                        <w:pPr>
                                          <w:jc w:val="center"/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</w:rPr>
                                        </w:pPr>
                                        <w:r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</w:rPr>
                                          <w:t>25</w:t>
                                        </w:r>
                                      </w:p>
                                    </w:txbxContent>
                                  </wps:txbx>
                                  <wps:bodyPr rot="0" spcFirstLastPara="0" vert="horz" wrap="square" lIns="0" tIns="0" rIns="0" bIns="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230497222" name="Gerade Verbindung 230497222">
                                    <a:extLst>
                                      <a:ext uri="{FF2B5EF4-FFF2-40B4-BE49-F238E27FC236}">
                                        <a16:creationId xmlns:a16="http://schemas.microsoft.com/office/drawing/2014/main" id="{D91D3C5F-5A52-489A-9208-EA74E0078AC6}"/>
                                      </a:ext>
                                    </a:extLst>
                                  </wps:cNvPr>
                                  <wps:cNvCnPr>
                                    <a:cxnSpLocks/>
                                  </wps:cNvCnPr>
                                  <wps:spPr>
                                    <a:xfrm>
                                      <a:off x="1733358" y="1755129"/>
                                      <a:ext cx="144000" cy="0"/>
                                    </a:xfrm>
                                    <a:prstGeom prst="line">
                                      <a:avLst/>
                                    </a:prstGeom>
                                    <a:ln w="1270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wpg:grpSp>
                              <wps:wsp>
                                <wps:cNvPr id="1805348117" name="Textfeld 398">
                                  <a:extLst>
                                    <a:ext uri="{FF2B5EF4-FFF2-40B4-BE49-F238E27FC236}">
                                      <a16:creationId xmlns:a16="http://schemas.microsoft.com/office/drawing/2014/main" id="{E8147513-9E42-B492-122E-74A988784496}"/>
                                    </a:ext>
                                  </a:extLst>
                                </wps:cNvPr>
                                <wps:cNvSpPr txBox="1"/>
                                <wps:spPr>
                                  <a:xfrm>
                                    <a:off x="1952526" y="1619699"/>
                                    <a:ext cx="223743" cy="252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2F1AC438" w14:textId="77777777" w:rsidR="00B41DED" w:rsidRDefault="00B41DED" w:rsidP="00B41DED">
                                      <w:pP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  <w:sz w:val="28"/>
                                          <w:szCs w:val="28"/>
                                        </w:rPr>
                                        <w:t>=</w:t>
                                      </w:r>
                                      <w: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  <w:t xml:space="preserve">     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3600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05606455" name="Freihandform 805606455">
                                  <a:extLst>
                                    <a:ext uri="{FF2B5EF4-FFF2-40B4-BE49-F238E27FC236}">
                                      <a16:creationId xmlns:a16="http://schemas.microsoft.com/office/drawing/2014/main" id="{72F1136E-FBF6-1938-8E86-C4038080BB2F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1834807" y="1474387"/>
                                    <a:ext cx="436606" cy="119133"/>
                                  </a:xfrm>
                                  <a:custGeom>
                                    <a:avLst/>
                                    <a:gdLst>
                                      <a:gd name="connsiteX0" fmla="*/ 0 w 436606"/>
                                      <a:gd name="connsiteY0" fmla="*/ 123591 h 123591"/>
                                      <a:gd name="connsiteX1" fmla="*/ 205946 w 436606"/>
                                      <a:gd name="connsiteY1" fmla="*/ 23 h 123591"/>
                                      <a:gd name="connsiteX2" fmla="*/ 436606 w 436606"/>
                                      <a:gd name="connsiteY2" fmla="*/ 115353 h 123591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</a:cxnLst>
                                    <a:rect l="l" t="t" r="r" b="b"/>
                                    <a:pathLst>
                                      <a:path w="436606" h="123591">
                                        <a:moveTo>
                                          <a:pt x="0" y="123591"/>
                                        </a:moveTo>
                                        <a:cubicBezTo>
                                          <a:pt x="66589" y="62493"/>
                                          <a:pt x="133178" y="1396"/>
                                          <a:pt x="205946" y="23"/>
                                        </a:cubicBezTo>
                                        <a:cubicBezTo>
                                          <a:pt x="278714" y="-1350"/>
                                          <a:pt x="357660" y="57001"/>
                                          <a:pt x="436606" y="115353"/>
                                        </a:cubicBezTo>
                                      </a:path>
                                    </a:pathLst>
                                  </a:custGeom>
                                  <a:noFill/>
                                  <a:ln w="6350">
                                    <a:solidFill>
                                      <a:schemeClr val="bg1">
                                        <a:lumMod val="65000"/>
                                      </a:schemeClr>
                                    </a:solidFill>
                                    <a:headEnd type="none" w="med" len="med"/>
                                    <a:tailEnd type="triangle" w="med" len="med"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tlCol="0" anchor="ctr"/>
                              </wps:wsp>
                              <pic:pic xmlns:pic="http://schemas.openxmlformats.org/drawingml/2006/picture">
                                <pic:nvPicPr>
                                  <pic:cNvPr id="866702176" name="Grafik 866702176">
                                    <a:extLst>
                                      <a:ext uri="{FF2B5EF4-FFF2-40B4-BE49-F238E27FC236}">
                                        <a16:creationId xmlns:a16="http://schemas.microsoft.com/office/drawing/2014/main" id="{7BA15798-9E73-890A-D9F0-9041C6DCC8A3}"/>
                                      </a:ext>
                                    </a:extLst>
                                  </pic:cNvPr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4" cstate="print">
                                    <a:duotone>
                                      <a:schemeClr val="accent3">
                                        <a:shade val="45000"/>
                                        <a:satMod val="135000"/>
                                      </a:schemeClr>
                                      <a:prstClr val="white"/>
                                    </a:duotone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1" r="4035" b="51794"/>
                                  <a:stretch>
                                    <a:fillRect/>
                                  </a:stretch>
                                </pic:blipFill>
                                <pic:spPr>
                                  <a:xfrm flipV="1">
                                    <a:off x="1866581" y="1262520"/>
                                    <a:ext cx="324168" cy="216112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wps:wsp>
                                <wps:cNvPr id="472266812" name="Textfeld 3">
                                  <a:extLst>
                                    <a:ext uri="{FF2B5EF4-FFF2-40B4-BE49-F238E27FC236}">
                                      <a16:creationId xmlns:a16="http://schemas.microsoft.com/office/drawing/2014/main" id="{93FAE2C1-BC03-64C4-CBF4-11560BCFA9E0}"/>
                                    </a:ext>
                                  </a:extLst>
                                </wps:cNvPr>
                                <wps:cNvSpPr txBox="1"/>
                                <wps:spPr>
                                  <a:xfrm>
                                    <a:off x="2657947" y="1583510"/>
                                    <a:ext cx="227970" cy="18429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10FFA60C" w14:textId="77777777" w:rsidR="00B41DED" w:rsidRDefault="00B41DED" w:rsidP="00B41DED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  <w:t>144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spAutoFit/>
                                </wps:bodyPr>
                              </wps:wsp>
                              <wps:wsp>
                                <wps:cNvPr id="1501643764" name="Textfeld 3">
                                  <a:extLst>
                                    <a:ext uri="{FF2B5EF4-FFF2-40B4-BE49-F238E27FC236}">
                                      <a16:creationId xmlns:a16="http://schemas.microsoft.com/office/drawing/2014/main" id="{E8111E94-CDDA-2A1A-8F81-9CD687C66164}"/>
                                    </a:ext>
                                  </a:extLst>
                                </wps:cNvPr>
                                <wps:cNvSpPr txBox="1"/>
                                <wps:spPr>
                                  <a:xfrm>
                                    <a:off x="2656250" y="1777549"/>
                                    <a:ext cx="232011" cy="16356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067B5D74" w14:textId="77777777" w:rsidR="00B41DED" w:rsidRDefault="00B41DED" w:rsidP="00B41DED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  <w:t>36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770100188" name="Gerade Verbindung 770100188">
                                  <a:extLst>
                                    <a:ext uri="{FF2B5EF4-FFF2-40B4-BE49-F238E27FC236}">
                                      <a16:creationId xmlns:a16="http://schemas.microsoft.com/office/drawing/2014/main" id="{0070B48E-0141-0643-9096-CFEF93B56420}"/>
                                    </a:ext>
                                  </a:extLst>
                                </wps:cNvPr>
                                <wps:cNvCnPr>
                                  <a:cxnSpLocks/>
                                </wps:cNvCnPr>
                                <wps:spPr>
                                  <a:xfrm>
                                    <a:off x="2668424" y="1772863"/>
                                    <a:ext cx="207662" cy="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10634617" name="Textfeld 398">
                                  <a:extLst>
                                    <a:ext uri="{FF2B5EF4-FFF2-40B4-BE49-F238E27FC236}">
                                      <a16:creationId xmlns:a16="http://schemas.microsoft.com/office/drawing/2014/main" id="{21F222E9-D2D6-C87E-C57C-8ED7B9B5A3CB}"/>
                                    </a:ext>
                                  </a:extLst>
                                </wps:cNvPr>
                                <wps:cNvSpPr txBox="1"/>
                                <wps:spPr>
                                  <a:xfrm>
                                    <a:off x="2459151" y="1625567"/>
                                    <a:ext cx="223743" cy="252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78D4EF28" w14:textId="77777777" w:rsidR="00B41DED" w:rsidRDefault="00B41DED" w:rsidP="00B41DED">
                                      <w:pP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  <w:sz w:val="28"/>
                                          <w:szCs w:val="28"/>
                                        </w:rPr>
                                        <w:t>=</w:t>
                                      </w:r>
                                      <w: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  <w:t xml:space="preserve">     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3600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050379217" name="Freihandform 2050379217">
                                  <a:extLst>
                                    <a:ext uri="{FF2B5EF4-FFF2-40B4-BE49-F238E27FC236}">
                                      <a16:creationId xmlns:a16="http://schemas.microsoft.com/office/drawing/2014/main" id="{0C121871-6375-549C-4FB8-4AE72EBD9ECD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2341432" y="1486743"/>
                                    <a:ext cx="436606" cy="119133"/>
                                  </a:xfrm>
                                  <a:custGeom>
                                    <a:avLst/>
                                    <a:gdLst>
                                      <a:gd name="connsiteX0" fmla="*/ 0 w 436606"/>
                                      <a:gd name="connsiteY0" fmla="*/ 123591 h 123591"/>
                                      <a:gd name="connsiteX1" fmla="*/ 205946 w 436606"/>
                                      <a:gd name="connsiteY1" fmla="*/ 23 h 123591"/>
                                      <a:gd name="connsiteX2" fmla="*/ 436606 w 436606"/>
                                      <a:gd name="connsiteY2" fmla="*/ 115353 h 123591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</a:cxnLst>
                                    <a:rect l="l" t="t" r="r" b="b"/>
                                    <a:pathLst>
                                      <a:path w="436606" h="123591">
                                        <a:moveTo>
                                          <a:pt x="0" y="123591"/>
                                        </a:moveTo>
                                        <a:cubicBezTo>
                                          <a:pt x="66589" y="62493"/>
                                          <a:pt x="133178" y="1396"/>
                                          <a:pt x="205946" y="23"/>
                                        </a:cubicBezTo>
                                        <a:cubicBezTo>
                                          <a:pt x="278714" y="-1350"/>
                                          <a:pt x="357660" y="57001"/>
                                          <a:pt x="436606" y="115353"/>
                                        </a:cubicBezTo>
                                      </a:path>
                                    </a:pathLst>
                                  </a:custGeom>
                                  <a:noFill/>
                                  <a:ln w="6350">
                                    <a:solidFill>
                                      <a:schemeClr val="bg1">
                                        <a:lumMod val="65000"/>
                                      </a:schemeClr>
                                    </a:solidFill>
                                    <a:headEnd type="none" w="med" len="med"/>
                                    <a:tailEnd type="triangle" w="med" len="med"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tlCol="0" anchor="ctr"/>
                              </wps:wsp>
                              <pic:pic xmlns:pic="http://schemas.openxmlformats.org/drawingml/2006/picture">
                                <pic:nvPicPr>
                                  <pic:cNvPr id="910695599" name="Grafik 910695599">
                                    <a:extLst>
                                      <a:ext uri="{FF2B5EF4-FFF2-40B4-BE49-F238E27FC236}">
                                        <a16:creationId xmlns:a16="http://schemas.microsoft.com/office/drawing/2014/main" id="{7F67A641-DBA7-FADC-8132-5DDB69650688}"/>
                                      </a:ext>
                                    </a:extLst>
                                  </pic:cNvPr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4" cstate="print">
                                    <a:duotone>
                                      <a:schemeClr val="accent3">
                                        <a:shade val="45000"/>
                                        <a:satMod val="135000"/>
                                      </a:schemeClr>
                                      <a:prstClr val="white"/>
                                    </a:duotone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1" r="4035" b="51794"/>
                                  <a:stretch>
                                    <a:fillRect/>
                                  </a:stretch>
                                </pic:blipFill>
                                <pic:spPr>
                                  <a:xfrm flipV="1">
                                    <a:off x="2399147" y="1267972"/>
                                    <a:ext cx="324001" cy="216112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wpg:grpSp>
                            <pic:pic xmlns:pic="http://schemas.openxmlformats.org/drawingml/2006/picture">
                              <pic:nvPicPr>
                                <pic:cNvPr id="2025484172" name="Grafik 2025484172">
                                  <a:extLst>
                                    <a:ext uri="{FF2B5EF4-FFF2-40B4-BE49-F238E27FC236}">
                                      <a16:creationId xmlns:a16="http://schemas.microsoft.com/office/drawing/2014/main" id="{C4A29C57-21E2-C20A-A7B4-261D35804F79}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duotone>
                                    <a:schemeClr val="accent3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" r="4035" b="51794"/>
                                <a:stretch>
                                  <a:fillRect/>
                                </a:stretch>
                              </pic:blipFill>
                              <pic:spPr>
                                <a:xfrm flipV="1">
                                  <a:off x="2099072" y="1791097"/>
                                  <a:ext cx="323994" cy="2159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53186613" name="Grafik 753186613">
                                  <a:extLst>
                                    <a:ext uri="{FF2B5EF4-FFF2-40B4-BE49-F238E27FC236}">
                                      <a16:creationId xmlns:a16="http://schemas.microsoft.com/office/drawing/2014/main" id="{A40EF6A2-36F3-47C9-C8D9-42C60AEF8AD2}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duotone>
                                    <a:schemeClr val="accent3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" r="4035" b="51794"/>
                                <a:stretch>
                                  <a:fillRect/>
                                </a:stretch>
                              </pic:blipFill>
                              <pic:spPr>
                                <a:xfrm flipV="1">
                                  <a:off x="2598944" y="1795286"/>
                                  <a:ext cx="323994" cy="2159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79818661" name="Grafik 1179818661">
                                  <a:extLst>
                                    <a:ext uri="{FF2B5EF4-FFF2-40B4-BE49-F238E27FC236}">
                                      <a16:creationId xmlns:a16="http://schemas.microsoft.com/office/drawing/2014/main" id="{30AC3650-3A76-FCA1-3B2C-507EAE865E59}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duotone>
                                    <a:schemeClr val="accent3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" r="4035" b="51794"/>
                                <a:stretch>
                                  <a:fillRect/>
                                </a:stretch>
                              </pic:blipFill>
                              <pic:spPr>
                                <a:xfrm flipV="1">
                                  <a:off x="1868330" y="2061144"/>
                                  <a:ext cx="323993" cy="21594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421293313" name="Freihandform 421293313">
                                <a:extLst>
                                  <a:ext uri="{FF2B5EF4-FFF2-40B4-BE49-F238E27FC236}">
                                    <a16:creationId xmlns:a16="http://schemas.microsoft.com/office/drawing/2014/main" id="{9DEB65AB-F095-814F-323C-C4F803DBAA41}"/>
                                  </a:ext>
                                </a:extLst>
                              </wps:cNvPr>
                              <wps:cNvSpPr/>
                              <wps:spPr>
                                <a:xfrm flipV="1">
                                  <a:off x="1830683" y="1980342"/>
                                  <a:ext cx="436597" cy="119039"/>
                                </a:xfrm>
                                <a:custGeom>
                                  <a:avLst/>
                                  <a:gdLst>
                                    <a:gd name="connsiteX0" fmla="*/ 0 w 436606"/>
                                    <a:gd name="connsiteY0" fmla="*/ 123591 h 123591"/>
                                    <a:gd name="connsiteX1" fmla="*/ 205946 w 436606"/>
                                    <a:gd name="connsiteY1" fmla="*/ 23 h 123591"/>
                                    <a:gd name="connsiteX2" fmla="*/ 436606 w 436606"/>
                                    <a:gd name="connsiteY2" fmla="*/ 115353 h 123591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</a:cxnLst>
                                  <a:rect l="l" t="t" r="r" b="b"/>
                                  <a:pathLst>
                                    <a:path w="436606" h="123591">
                                      <a:moveTo>
                                        <a:pt x="0" y="123591"/>
                                      </a:moveTo>
                                      <a:cubicBezTo>
                                        <a:pt x="66589" y="62493"/>
                                        <a:pt x="133178" y="1396"/>
                                        <a:pt x="205946" y="23"/>
                                      </a:cubicBezTo>
                                      <a:cubicBezTo>
                                        <a:pt x="278714" y="-1350"/>
                                        <a:pt x="357660" y="57001"/>
                                        <a:pt x="436606" y="115353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6350">
                                  <a:solidFill>
                                    <a:schemeClr val="bg1">
                                      <a:lumMod val="65000"/>
                                    </a:schemeClr>
                                  </a:solidFill>
                                  <a:headEnd type="none" w="med" len="med"/>
                                  <a:tailEnd type="triangle" w="med" len="med"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10800043" name="Grafik 10800043">
                                  <a:extLst>
                                    <a:ext uri="{FF2B5EF4-FFF2-40B4-BE49-F238E27FC236}">
                                      <a16:creationId xmlns:a16="http://schemas.microsoft.com/office/drawing/2014/main" id="{A430BF31-3467-EBBE-4D2D-5628DEE7A7D9}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duotone>
                                    <a:schemeClr val="accent3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" r="4035" b="51794"/>
                                <a:stretch>
                                  <a:fillRect/>
                                </a:stretch>
                              </pic:blipFill>
                              <pic:spPr>
                                <a:xfrm flipV="1">
                                  <a:off x="2400885" y="2079199"/>
                                  <a:ext cx="324161" cy="2159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5982513" name="Freihandform 145982513">
                                <a:extLst>
                                  <a:ext uri="{FF2B5EF4-FFF2-40B4-BE49-F238E27FC236}">
                                    <a16:creationId xmlns:a16="http://schemas.microsoft.com/office/drawing/2014/main" id="{11D32633-AF1A-6613-7BCB-2966E759D0B4}"/>
                                  </a:ext>
                                </a:extLst>
                              </wps:cNvPr>
                              <wps:cNvSpPr/>
                              <wps:spPr>
                                <a:xfrm flipV="1">
                                  <a:off x="2337297" y="2004881"/>
                                  <a:ext cx="436597" cy="119039"/>
                                </a:xfrm>
                                <a:custGeom>
                                  <a:avLst/>
                                  <a:gdLst>
                                    <a:gd name="connsiteX0" fmla="*/ 0 w 436606"/>
                                    <a:gd name="connsiteY0" fmla="*/ 123591 h 123591"/>
                                    <a:gd name="connsiteX1" fmla="*/ 205946 w 436606"/>
                                    <a:gd name="connsiteY1" fmla="*/ 23 h 123591"/>
                                    <a:gd name="connsiteX2" fmla="*/ 436606 w 436606"/>
                                    <a:gd name="connsiteY2" fmla="*/ 115353 h 123591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</a:cxnLst>
                                  <a:rect l="l" t="t" r="r" b="b"/>
                                  <a:pathLst>
                                    <a:path w="436606" h="123591">
                                      <a:moveTo>
                                        <a:pt x="0" y="123591"/>
                                      </a:moveTo>
                                      <a:cubicBezTo>
                                        <a:pt x="66589" y="62493"/>
                                        <a:pt x="133178" y="1396"/>
                                        <a:pt x="205946" y="23"/>
                                      </a:cubicBezTo>
                                      <a:cubicBezTo>
                                        <a:pt x="278714" y="-1350"/>
                                        <a:pt x="357660" y="57001"/>
                                        <a:pt x="436606" y="115353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6350">
                                  <a:solidFill>
                                    <a:schemeClr val="bg1">
                                      <a:lumMod val="65000"/>
                                    </a:schemeClr>
                                  </a:solidFill>
                                  <a:headEnd type="none" w="med" len="med"/>
                                  <a:tailEnd type="triangle" w="med" len="med"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E82026F" id="Gruppieren 359" o:spid="_x0000_s1883" style="position:absolute;margin-left:132.9pt;margin-top:15pt;width:97.1pt;height:81.3pt;z-index:253705216" coordorigin="16893,12625" coordsize="12335,1032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">
                      <v:group id="Gruppieren 341001148" o:spid="_x0000_s1884" style="position:absolute;left:16893;top:12625;width:11989;height:6780" coordorigin="16893,12625" coordsize="11989,67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">
                        <v:shape id="Textfeld 3" o:spid="_x0000_s1885" type="#_x0000_t202" style="position:absolute;left:21515;top:15710;width:2279;height:184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" filled="f" stroked="f" strokeweight=".5pt">
                          <v:textbox style="mso-fit-shape-to-text:t" inset="0,0,0,0">
                            <w:txbxContent>
                              <w:p w14:paraId="5C1DB4EA" w14:textId="77777777" w:rsidR="00B41DED" w:rsidRDefault="00B41DED" w:rsidP="00B41DED">
                                <w:pPr>
                                  <w:jc w:val="center"/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</w:rPr>
                                  <w:t>48</w:t>
                                </w:r>
                              </w:p>
                            </w:txbxContent>
                          </v:textbox>
                        </v:shape>
                        <v:shape id="Textfeld 3" o:spid="_x0000_s1886" type="#_x0000_t202" style="position:absolute;left:21496;top:17651;width:2320;height:163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" filled="f" stroked="f" strokeweight=".5pt">
                          <v:textbox inset="0,0,0,0">
                            <w:txbxContent>
                              <w:p w14:paraId="7AB26EC3" w14:textId="77777777" w:rsidR="00B41DED" w:rsidRDefault="00B41DED" w:rsidP="00B41DED">
                                <w:pPr>
                                  <w:jc w:val="center"/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</w:rPr>
                                  <w:t>9</w:t>
                                </w:r>
                              </w:p>
                            </w:txbxContent>
                          </v:textbox>
                        </v:shape>
                        <v:line id="Gerade Verbindung 761641490" o:spid="_x0000_s1887" style="position:absolute;visibility:visible;mso-wrap-style:square" from="21617,17605" to="23694,1760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" strokecolor="black [3213]" strokeweight="1pt">
                          <v:stroke joinstyle="miter"/>
                          <o:lock v:ext="edit" shapetype="f"/>
                        </v:line>
                        <v:group id="Gruppieren 854264394" o:spid="_x0000_s1888" style="position:absolute;left:16893;top:15658;width:2320;height:3658" coordorigin="16893,15658" coordsize="2320,36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">
                          <v:shape id="Textfeld 3" o:spid="_x0000_s1889" type="#_x0000_t202" style="position:absolute;left:16913;top:15658;width:2280;height:184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" filled="f" stroked="f" strokeweight=".5pt">
                            <v:textbox style="mso-fit-shape-to-text:t" inset="0,0,0,0">
                              <w:txbxContent>
                                <w:p w14:paraId="2A50356A" w14:textId="77777777" w:rsidR="00B41DED" w:rsidRDefault="00B41DED" w:rsidP="00B41DED">
                                  <w:pPr>
                                    <w:jc w:val="center"/>
                                    <w:rPr>
                                      <w:rFonts w:ascii="Calibri" w:eastAsia="Calibri" w:hAnsi="Calibri"/>
                                      <w:color w:val="000000"/>
                                      <w:kern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/>
                                      <w:color w:val="000000"/>
                                      <w:kern w:val="24"/>
                                    </w:rPr>
                                    <w:t>12</w:t>
                                  </w:r>
                                </w:p>
                              </w:txbxContent>
                            </v:textbox>
                          </v:shape>
                          <v:shape id="Textfeld 3" o:spid="_x0000_s1890" type="#_x0000_t202" style="position:absolute;left:16893;top:17680;width:2320;height:163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" filled="f" stroked="f" strokeweight=".5pt">
                            <v:textbox inset="0,0,0,0">
                              <w:txbxContent>
                                <w:p w14:paraId="621DDFAC" w14:textId="77777777" w:rsidR="00B41DED" w:rsidRDefault="00B41DED" w:rsidP="00B41DED">
                                  <w:pPr>
                                    <w:jc w:val="center"/>
                                    <w:rPr>
                                      <w:rFonts w:ascii="Calibri" w:eastAsia="Calibri" w:hAnsi="Calibri"/>
                                      <w:color w:val="000000"/>
                                      <w:kern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/>
                                      <w:color w:val="000000"/>
                                      <w:kern w:val="24"/>
                                    </w:rPr>
                                    <w:t>25</w:t>
                                  </w:r>
                                </w:p>
                              </w:txbxContent>
                            </v:textbox>
                          </v:shape>
                          <v:line id="Gerade Verbindung 230497222" o:spid="_x0000_s1891" style="position:absolute;visibility:visible;mso-wrap-style:square" from="17333,17551" to="18773,1755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" strokecolor="black [3213]" strokeweight="1pt">
                            <v:stroke joinstyle="miter"/>
                            <o:lock v:ext="edit" shapetype="f"/>
                          </v:line>
                        </v:group>
                        <v:shape id="Textfeld 398" o:spid="_x0000_s1892" type="#_x0000_t202" style="position:absolute;left:19525;top:16196;width:2237;height:252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" filled="f" stroked="f" strokeweight=".5pt">
                          <v:textbox inset="1mm">
                            <w:txbxContent>
                              <w:p w14:paraId="2F1AC438" w14:textId="77777777" w:rsidR="00B41DED" w:rsidRDefault="00B41DED" w:rsidP="00B41DED">
                                <w:pPr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>=</w:t>
                                </w:r>
                                <w:r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</w:rPr>
                                  <w:t xml:space="preserve">     </w:t>
                                </w:r>
                              </w:p>
                            </w:txbxContent>
                          </v:textbox>
                        </v:shape>
                        <v:shape id="Freihandform 805606455" o:spid="_x0000_s1893" style="position:absolute;left:18348;top:14743;width:4366;height:1192;visibility:visible;mso-wrap-style:square;v-text-anchor:middle" coordsize="436606,1235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" path="m,123591c66589,62493,133178,1396,205946,23v72768,-1373,151714,56978,230660,115330e" filled="f" strokecolor="#a5a5a5 [2092]" strokeweight=".5pt">
                          <v:stroke endarrow="block" joinstyle="miter"/>
                          <v:path arrowok="t" o:connecttype="custom" o:connectlocs="0,119133;205946,22;436606,111192" o:connectangles="0,0,0"/>
                        </v:shape>
                        <v:shape id="Grafik 866702176" o:spid="_x0000_s1894" type="#_x0000_t75" style="position:absolute;left:18665;top:12625;width:3242;height:2161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">
                          <v:imagedata r:id="rId25" o:title="" cropbottom="33944f" cropleft="1f" cropright="2644f" recolortarget="#333 [1446]"/>
                        </v:shape>
                        <v:shape id="Textfeld 3" o:spid="_x0000_s1895" type="#_x0000_t202" style="position:absolute;left:26579;top:15835;width:2280;height:184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" filled="f" stroked="f" strokeweight=".5pt">
                          <v:textbox style="mso-fit-shape-to-text:t" inset="0,0,0,0">
                            <w:txbxContent>
                              <w:p w14:paraId="10FFA60C" w14:textId="77777777" w:rsidR="00B41DED" w:rsidRDefault="00B41DED" w:rsidP="00B41DED">
                                <w:pPr>
                                  <w:jc w:val="center"/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</w:rPr>
                                  <w:t>144</w:t>
                                </w:r>
                              </w:p>
                            </w:txbxContent>
                          </v:textbox>
                        </v:shape>
                        <v:shape id="Textfeld 3" o:spid="_x0000_s1896" type="#_x0000_t202" style="position:absolute;left:26562;top:17775;width:2320;height:163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" filled="f" stroked="f" strokeweight=".5pt">
                          <v:textbox inset="0,0,0,0">
                            <w:txbxContent>
                              <w:p w14:paraId="067B5D74" w14:textId="77777777" w:rsidR="00B41DED" w:rsidRDefault="00B41DED" w:rsidP="00B41DED">
                                <w:pPr>
                                  <w:jc w:val="center"/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</w:rPr>
                                  <w:t>36</w:t>
                                </w:r>
                              </w:p>
                            </w:txbxContent>
                          </v:textbox>
                        </v:shape>
                        <v:line id="Gerade Verbindung 770100188" o:spid="_x0000_s1897" style="position:absolute;visibility:visible;mso-wrap-style:square" from="26684,17728" to="28760,1772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" strokecolor="black [3213]" strokeweight="1pt">
                          <v:stroke joinstyle="miter"/>
                          <o:lock v:ext="edit" shapetype="f"/>
                        </v:line>
                        <v:shape id="Textfeld 398" o:spid="_x0000_s1898" type="#_x0000_t202" style="position:absolute;left:24591;top:16255;width:2237;height:252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" filled="f" stroked="f" strokeweight=".5pt">
                          <v:textbox inset="1mm">
                            <w:txbxContent>
                              <w:p w14:paraId="78D4EF28" w14:textId="77777777" w:rsidR="00B41DED" w:rsidRDefault="00B41DED" w:rsidP="00B41DED">
                                <w:pPr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>=</w:t>
                                </w:r>
                                <w:r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</w:rPr>
                                  <w:t xml:space="preserve">     </w:t>
                                </w:r>
                              </w:p>
                            </w:txbxContent>
                          </v:textbox>
                        </v:shape>
                        <v:shape id="Freihandform 2050379217" o:spid="_x0000_s1899" style="position:absolute;left:23414;top:14867;width:4366;height:1191;visibility:visible;mso-wrap-style:square;v-text-anchor:middle" coordsize="436606,1235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" path="m,123591c66589,62493,133178,1396,205946,23v72768,-1373,151714,56978,230660,115330e" filled="f" strokecolor="#a5a5a5 [2092]" strokeweight=".5pt">
                          <v:stroke endarrow="block" joinstyle="miter"/>
                          <v:path arrowok="t" o:connecttype="custom" o:connectlocs="0,119133;205946,22;436606,111192" o:connectangles="0,0,0"/>
                        </v:shape>
                        <v:shape id="Grafik 910695599" o:spid="_x0000_s1900" type="#_x0000_t75" style="position:absolute;left:23991;top:12679;width:3240;height:2161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">
                          <v:imagedata r:id="rId25" o:title="" cropbottom="33944f" cropleft="1f" cropright="2644f" recolortarget="#333 [1446]"/>
                        </v:shape>
                      </v:group>
                      <v:shape id="Grafik 2025484172" o:spid="_x0000_s1901" type="#_x0000_t75" style="position:absolute;left:20990;top:17910;width:3240;height:2160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">
                        <v:imagedata r:id="rId25" o:title="" cropbottom="33944f" cropleft="1f" cropright="2644f" recolortarget="#333 [1446]"/>
                      </v:shape>
                      <v:shape id="Grafik 753186613" o:spid="_x0000_s1902" type="#_x0000_t75" style="position:absolute;left:25989;top:17952;width:3240;height:2160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">
                        <v:imagedata r:id="rId25" o:title="" cropbottom="33944f" cropleft="1f" cropright="2644f" recolortarget="#333 [1446]"/>
                      </v:shape>
                      <v:shape id="Grafik 1179818661" o:spid="_x0000_s1903" type="#_x0000_t75" style="position:absolute;left:18683;top:20611;width:3240;height:2159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">
                        <v:imagedata r:id="rId25" o:title="" cropbottom="33944f" cropleft="1f" cropright="2644f" recolortarget="#333 [1446]"/>
                      </v:shape>
                      <v:shape id="Freihandform 421293313" o:spid="_x0000_s1904" style="position:absolute;left:18306;top:19803;width:4366;height:1190;flip:y;visibility:visible;mso-wrap-style:square;v-text-anchor:middle" coordsize="436606,1235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" path="m,123591c66589,62493,133178,1396,205946,23v72768,-1373,151714,56978,230660,115330e" filled="f" strokecolor="#a5a5a5 [2092]" strokeweight=".5pt">
                        <v:stroke endarrow="block" joinstyle="miter"/>
                        <v:path arrowok="t" o:connecttype="custom" o:connectlocs="0,119039;205942,22;436597,111104" o:connectangles="0,0,0"/>
                      </v:shape>
                      <v:shape id="Grafik 10800043" o:spid="_x0000_s1905" type="#_x0000_t75" style="position:absolute;left:24008;top:20791;width:3242;height:2160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">
                        <v:imagedata r:id="rId25" o:title="" cropbottom="33944f" cropleft="1f" cropright="2644f" recolortarget="#333 [1446]"/>
                      </v:shape>
                      <v:shape id="Freihandform 145982513" o:spid="_x0000_s1906" style="position:absolute;left:23372;top:20048;width:4366;height:1191;flip:y;visibility:visible;mso-wrap-style:square;v-text-anchor:middle" coordsize="436606,1235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" path="m,123591c66589,62493,133178,1396,205946,23v72768,-1373,151714,56978,230660,115330e" filled="f" strokecolor="#a5a5a5 [2092]" strokeweight=".5pt">
                        <v:stroke endarrow="block" joinstyle="miter"/>
                        <v:path arrowok="t" o:connecttype="custom" o:connectlocs="0,119039;205942,22;436597,111104" o:connectangles="0,0,0"/>
                      </v:shape>
                    </v:group>
                  </w:pict>
                </mc:Fallback>
              </mc:AlternateContent>
            </w:r>
          </w:p>
          <w:p w14:paraId="27C159EF" w14:textId="2F44AFE6" w:rsidR="00312538" w:rsidRDefault="00312538" w:rsidP="008C3B54">
            <w:pPr>
              <w:spacing w:after="120" w:line="240" w:lineRule="atLeast"/>
            </w:pPr>
          </w:p>
          <w:p w14:paraId="0E6952E7" w14:textId="77777777" w:rsidR="00312538" w:rsidRDefault="00312538" w:rsidP="008C3B54">
            <w:pPr>
              <w:spacing w:after="120" w:line="240" w:lineRule="atLeast"/>
            </w:pPr>
          </w:p>
          <w:p w14:paraId="432BB0BE" w14:textId="77777777" w:rsidR="00312538" w:rsidRDefault="00312538" w:rsidP="008C3B54">
            <w:pPr>
              <w:spacing w:after="120" w:line="240" w:lineRule="atLeast"/>
            </w:pPr>
          </w:p>
          <w:p w14:paraId="45107256" w14:textId="649B5CE4" w:rsidR="00330FD6" w:rsidRPr="00C63632" w:rsidRDefault="00330FD6" w:rsidP="0080323A">
            <w:pPr>
              <w:spacing w:line="240" w:lineRule="atLeast"/>
              <w:rPr>
                <w:rFonts w:ascii="Calibri" w:hAnsi="Calibri"/>
                <w:color w:val="000000" w:themeColor="text1"/>
                <w:szCs w:val="20"/>
              </w:rPr>
            </w:pPr>
          </w:p>
        </w:tc>
      </w:tr>
      <w:tr w:rsidR="008C3488" w14:paraId="71C2C2D3" w14:textId="77777777" w:rsidTr="00513E9A">
        <w:trPr>
          <w:trHeight w:val="112"/>
        </w:trPr>
        <w:tc>
          <w:tcPr>
            <w:tcW w:w="709" w:type="dxa"/>
          </w:tcPr>
          <w:p w14:paraId="2C0EB4BB" w14:textId="77777777" w:rsidR="008C3488" w:rsidRDefault="008C3488" w:rsidP="0080323A">
            <w:pPr>
              <w:spacing w:line="240" w:lineRule="atLeast"/>
              <w:rPr>
                <w:noProof/>
              </w:rPr>
            </w:pPr>
          </w:p>
        </w:tc>
        <w:tc>
          <w:tcPr>
            <w:tcW w:w="426" w:type="dxa"/>
          </w:tcPr>
          <w:p w14:paraId="4B3837C9" w14:textId="77777777" w:rsidR="008C3488" w:rsidRDefault="008C3488" w:rsidP="0080323A">
            <w:pPr>
              <w:pStyle w:val="Nummerierung"/>
              <w:spacing w:line="240" w:lineRule="atLeast"/>
            </w:pPr>
          </w:p>
        </w:tc>
        <w:tc>
          <w:tcPr>
            <w:tcW w:w="8078" w:type="dxa"/>
          </w:tcPr>
          <w:p w14:paraId="46C0E94B" w14:textId="77777777" w:rsidR="008C3488" w:rsidRDefault="008C3488" w:rsidP="0080323A">
            <w:pPr>
              <w:spacing w:line="240" w:lineRule="atLeast"/>
              <w:rPr>
                <w:rFonts w:ascii="Calibri" w:hAnsi="Calibri"/>
                <w:noProof/>
                <w:color w:val="000000" w:themeColor="text1"/>
                <w:szCs w:val="20"/>
              </w:rPr>
            </w:pPr>
          </w:p>
        </w:tc>
      </w:tr>
      <w:tr w:rsidR="00330FD6" w14:paraId="63B0E2AD" w14:textId="77777777" w:rsidTr="00513E9A">
        <w:trPr>
          <w:trHeight w:val="112"/>
        </w:trPr>
        <w:tc>
          <w:tcPr>
            <w:tcW w:w="709" w:type="dxa"/>
          </w:tcPr>
          <w:p w14:paraId="3162E41D" w14:textId="2448D339" w:rsidR="00330FD6" w:rsidRDefault="00330FD6" w:rsidP="0080323A">
            <w:pPr>
              <w:spacing w:line="240" w:lineRule="atLeast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EE635A7" wp14:editId="0513794A">
                  <wp:extent cx="313144" cy="272386"/>
                  <wp:effectExtent l="0" t="0" r="0" b="0"/>
                  <wp:docPr id="1059426691" name="Grafik 10594266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144" cy="27238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" w:type="dxa"/>
          </w:tcPr>
          <w:p w14:paraId="39D5F2E5" w14:textId="36F4E344" w:rsidR="00330FD6" w:rsidRDefault="00A83C50" w:rsidP="0080323A">
            <w:pPr>
              <w:pStyle w:val="Nummerierung"/>
              <w:spacing w:line="240" w:lineRule="atLeast"/>
            </w:pPr>
            <w:r>
              <w:t>c</w:t>
            </w:r>
            <w:r w:rsidR="008C3488">
              <w:t>)</w:t>
            </w:r>
          </w:p>
        </w:tc>
        <w:tc>
          <w:tcPr>
            <w:tcW w:w="8078" w:type="dxa"/>
          </w:tcPr>
          <w:p w14:paraId="33AF4DAF" w14:textId="77777777" w:rsidR="00330FD6" w:rsidRDefault="00330FD6" w:rsidP="0080323A">
            <w:pPr>
              <w:spacing w:line="240" w:lineRule="atLeast"/>
              <w:rPr>
                <w:rFonts w:ascii="Calibri" w:hAnsi="Calibri"/>
                <w:noProof/>
                <w:color w:val="000000" w:themeColor="text1"/>
                <w:szCs w:val="20"/>
              </w:rPr>
            </w:pPr>
            <w:r w:rsidRPr="00C63632">
              <w:rPr>
                <w:rFonts w:ascii="Calibri" w:hAnsi="Calibri"/>
                <w:noProof/>
                <w:color w:val="000000" w:themeColor="text1"/>
                <w:szCs w:val="20"/>
              </w:rPr>
              <w:t xml:space="preserve">Eine Person nennt einen Bruch und eine Zahl, mit der Zähler und Nenner erweitert </w:t>
            </w:r>
            <w:r w:rsidR="008C3488">
              <w:rPr>
                <w:rFonts w:ascii="Calibri" w:hAnsi="Calibri"/>
                <w:noProof/>
                <w:color w:val="000000" w:themeColor="text1"/>
                <w:szCs w:val="20"/>
              </w:rPr>
              <w:t xml:space="preserve">oder gekürzt </w:t>
            </w:r>
            <w:r w:rsidRPr="00C63632">
              <w:rPr>
                <w:rFonts w:ascii="Calibri" w:hAnsi="Calibri"/>
                <w:noProof/>
                <w:color w:val="000000" w:themeColor="text1"/>
                <w:szCs w:val="20"/>
              </w:rPr>
              <w:t>werden sollen, die andere löst die Aufgabe. Wechselt euch ab.</w:t>
            </w:r>
          </w:p>
          <w:p w14:paraId="5FD4042C" w14:textId="517F58F4" w:rsidR="008C3488" w:rsidRPr="00A16E50" w:rsidRDefault="008C3488" w:rsidP="0080323A">
            <w:pPr>
              <w:spacing w:line="240" w:lineRule="atLeast"/>
            </w:pPr>
            <w:r>
              <w:rPr>
                <w:rFonts w:ascii="Calibri" w:hAnsi="Calibri"/>
                <w:noProof/>
                <w:color w:val="000000" w:themeColor="text1"/>
                <w:szCs w:val="20"/>
              </w:rPr>
              <w:t>Bei jeder 5. Aufgabe zeichnet einen Streifen, um zu erklären, was die Rechnung bedeutet.</w:t>
            </w:r>
          </w:p>
        </w:tc>
      </w:tr>
    </w:tbl>
    <w:p w14:paraId="13F4E6C2" w14:textId="77777777" w:rsidR="00330FD6" w:rsidRDefault="00330FD6" w:rsidP="00330FD6">
      <w:pPr>
        <w:spacing w:line="240" w:lineRule="atLeast"/>
      </w:pPr>
    </w:p>
    <w:tbl>
      <w:tblPr>
        <w:tblW w:w="9170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425"/>
        <w:gridCol w:w="8036"/>
      </w:tblGrid>
      <w:tr w:rsidR="00C069FF" w14:paraId="19D81DA4" w14:textId="77777777" w:rsidTr="00A4263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F544273" w14:textId="00C3DB80" w:rsidR="00C069FF" w:rsidRPr="00B74344" w:rsidRDefault="005B3BC5" w:rsidP="00E13C64">
            <w:pPr>
              <w:pStyle w:val="berschrift3"/>
              <w:spacing w:line="240" w:lineRule="atLeast"/>
            </w:pPr>
            <w:r>
              <w:t>2</w:t>
            </w:r>
            <w:r w:rsidR="00C069FF">
              <w:t>.</w:t>
            </w:r>
            <w:r w:rsidR="00330FD6">
              <w:t>7</w:t>
            </w:r>
          </w:p>
        </w:tc>
        <w:tc>
          <w:tcPr>
            <w:tcW w:w="84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861B75" w14:textId="3B5D1C14" w:rsidR="00C069FF" w:rsidRPr="00B74344" w:rsidRDefault="0049551B" w:rsidP="00E13C64">
            <w:pPr>
              <w:pStyle w:val="berschrift3"/>
              <w:spacing w:line="240" w:lineRule="atLeast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3494272" behindDoc="0" locked="0" layoutInCell="1" allowOverlap="1" wp14:anchorId="0C3FE13B" wp14:editId="35A75090">
                      <wp:simplePos x="0" y="0"/>
                      <wp:positionH relativeFrom="column">
                        <wp:posOffset>1731645</wp:posOffset>
                      </wp:positionH>
                      <wp:positionV relativeFrom="paragraph">
                        <wp:posOffset>339590</wp:posOffset>
                      </wp:positionV>
                      <wp:extent cx="161290" cy="299720"/>
                      <wp:effectExtent l="0" t="0" r="3810" b="5080"/>
                      <wp:wrapNone/>
                      <wp:docPr id="163" name="Gruppieren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290" cy="299720"/>
                                <a:chOff x="32847" y="12407"/>
                                <a:chExt cx="163236" cy="300989"/>
                              </a:xfrm>
                            </wpg:grpSpPr>
                            <wps:wsp>
                              <wps:cNvPr id="164" name="Textfeld 3"/>
                              <wps:cNvSpPr txBox="1"/>
                              <wps:spPr>
                                <a:xfrm>
                                  <a:off x="32847" y="12407"/>
                                  <a:ext cx="160023" cy="18492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B23355" w14:textId="06508E4C" w:rsidR="00942A7D" w:rsidRPr="0049551B" w:rsidRDefault="00942A7D" w:rsidP="00A42631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49551B">
                                      <w:rPr>
                                        <w:sz w:val="18"/>
                                        <w:szCs w:val="18"/>
                                      </w:rPr>
                                      <w:t>21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65" name="Textfeld 3"/>
                              <wps:cNvSpPr txBox="1"/>
                              <wps:spPr>
                                <a:xfrm>
                                  <a:off x="32847" y="149454"/>
                                  <a:ext cx="163236" cy="1639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607AA0B" w14:textId="5B6FC07D" w:rsidR="00942A7D" w:rsidRPr="0049551B" w:rsidRDefault="00942A7D" w:rsidP="00A42631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49551B">
                                      <w:rPr>
                                        <w:sz w:val="18"/>
                                        <w:szCs w:val="18"/>
                                      </w:rPr>
                                      <w:t>56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0" name="Gerade Verbindung 1"/>
                              <wps:cNvCnPr/>
                              <wps:spPr>
                                <a:xfrm>
                                  <a:off x="57419" y="179565"/>
                                  <a:ext cx="108468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C3FE13B" id="_x0000_s1907" style="position:absolute;margin-left:136.35pt;margin-top:26.75pt;width:12.7pt;height:23.6pt;z-index:253494272;mso-width-relative:margin;mso-height-relative:margin" coordorigin="32847,12407" coordsize="163236,30098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">
                      <v:shape id="Textfeld 3" o:spid="_x0000_s1908" type="#_x0000_t202" style="position:absolute;left:32847;top:12407;width:160023;height:1849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" filled="f" stroked="f" strokeweight=".5pt">
                        <v:textbox style="mso-fit-shape-to-text:t" inset="0,0,0,0">
                          <w:txbxContent>
                            <w:p w14:paraId="1BB23355" w14:textId="06508E4C" w:rsidR="00942A7D" w:rsidRPr="0049551B" w:rsidRDefault="00942A7D" w:rsidP="00A42631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49551B">
                                <w:rPr>
                                  <w:sz w:val="18"/>
                                  <w:szCs w:val="18"/>
                                </w:rPr>
                                <w:t>21</w:t>
                              </w:r>
                            </w:p>
                          </w:txbxContent>
                        </v:textbox>
                      </v:shape>
                      <v:shape id="Textfeld 3" o:spid="_x0000_s1909" type="#_x0000_t202" style="position:absolute;left:32847;top:149454;width:163236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" filled="f" stroked="f" strokeweight=".5pt">
                        <v:textbox inset="0,0,0,0">
                          <w:txbxContent>
                            <w:p w14:paraId="1607AA0B" w14:textId="5B6FC07D" w:rsidR="00942A7D" w:rsidRPr="0049551B" w:rsidRDefault="00942A7D" w:rsidP="00A42631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49551B">
                                <w:rPr>
                                  <w:sz w:val="18"/>
                                  <w:szCs w:val="18"/>
                                </w:rPr>
                                <w:t>56</w:t>
                              </w:r>
                            </w:p>
                          </w:txbxContent>
                        </v:textbox>
                      </v:shape>
                      <v:line id="Gerade Verbindung 1" o:spid="_x0000_s1910" style="position:absolute;visibility:visible;mso-wrap-style:square" from="57419,179565" to="165887,17956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" strokecolor="black [3213]" strokeweight="1pt">
                        <v:stroke joinstyle="miter"/>
                      </v:line>
                    </v:group>
                  </w:pict>
                </mc:Fallback>
              </mc:AlternateContent>
            </w:r>
            <w:r w:rsidR="00D02746" w:rsidRPr="00D02746">
              <w:t>Zahlen zum Kürzen finde</w:t>
            </w:r>
            <w:r w:rsidR="00EC3FF9">
              <w:t>n</w:t>
            </w:r>
          </w:p>
        </w:tc>
      </w:tr>
      <w:tr w:rsidR="008C3488" w:rsidRPr="00A16E50" w14:paraId="271E39EA" w14:textId="77777777" w:rsidTr="00BA6A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600" w:firstRow="0" w:lastRow="0" w:firstColumn="0" w:lastColumn="0" w:noHBand="1" w:noVBand="1"/>
        </w:tblPrEx>
        <w:trPr>
          <w:trHeight w:val="112"/>
        </w:trPr>
        <w:tc>
          <w:tcPr>
            <w:tcW w:w="709" w:type="dxa"/>
          </w:tcPr>
          <w:p w14:paraId="36E3E828" w14:textId="2786C6DA" w:rsidR="008C3488" w:rsidRDefault="008C3488" w:rsidP="0080323A">
            <w:pPr>
              <w:spacing w:line="240" w:lineRule="atLeast"/>
              <w:rPr>
                <w:noProof/>
              </w:rPr>
            </w:pPr>
          </w:p>
        </w:tc>
        <w:tc>
          <w:tcPr>
            <w:tcW w:w="425" w:type="dxa"/>
          </w:tcPr>
          <w:p w14:paraId="604E1727" w14:textId="2B8DC268" w:rsidR="008C3488" w:rsidRDefault="008C3488" w:rsidP="0080323A">
            <w:pPr>
              <w:pStyle w:val="Nummerierung"/>
              <w:spacing w:line="240" w:lineRule="atLeast"/>
            </w:pPr>
            <w:r>
              <w:t>a)</w:t>
            </w:r>
          </w:p>
        </w:tc>
        <w:tc>
          <w:tcPr>
            <w:tcW w:w="8036" w:type="dxa"/>
          </w:tcPr>
          <w:p w14:paraId="5986DF7F" w14:textId="68B793CB" w:rsidR="008C3488" w:rsidRDefault="00B41DED" w:rsidP="008C3488">
            <w:pPr>
              <w:spacing w:line="240" w:lineRule="atLeast"/>
              <w:rPr>
                <w:rFonts w:ascii="Calibri" w:hAnsi="Calibri"/>
                <w:color w:val="000000" w:themeColor="text1"/>
                <w:szCs w:val="20"/>
              </w:rPr>
            </w:pPr>
            <w:r>
              <w:rPr>
                <w:rFonts w:ascii="Calibri" w:hAnsi="Calibri"/>
                <w:noProof/>
                <w:color w:val="000000" w:themeColor="text1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3193216" behindDoc="0" locked="0" layoutInCell="1" allowOverlap="1" wp14:anchorId="0998E72C" wp14:editId="5953130D">
                      <wp:simplePos x="0" y="0"/>
                      <wp:positionH relativeFrom="column">
                        <wp:posOffset>2561752</wp:posOffset>
                      </wp:positionH>
                      <wp:positionV relativeFrom="paragraph">
                        <wp:posOffset>323053</wp:posOffset>
                      </wp:positionV>
                      <wp:extent cx="1828692" cy="907915"/>
                      <wp:effectExtent l="0" t="0" r="191135" b="6985"/>
                      <wp:wrapNone/>
                      <wp:docPr id="22162" name="Rechteckige Legende 223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828692" cy="907915"/>
                              </a:xfrm>
                              <a:prstGeom prst="wedgeRoundRectCallout">
                                <a:avLst>
                                  <a:gd name="adj1" fmla="val -59264"/>
                                  <a:gd name="adj2" fmla="val -24051"/>
                                  <a:gd name="adj3" fmla="val 16667"/>
                                </a:avLst>
                              </a:prstGeom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  <a:extLst>
                                <a:ext uri="{FAA26D3D-D897-4be2-8F04-BA451C77F1D7}">
      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    </a:ext>
                                <a:ext uri="{C572A759-6A51-4108-AA02-DFA0A04FC94B}">
    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    </a:ext>
                              </a:extLst>
                            </wps:spPr>
                            <wps:style>
                              <a:lnRef idx="2">
                                <a:schemeClr val="accent3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BC2AEF1" w14:textId="38E3DFD6" w:rsidR="008C3488" w:rsidRPr="004F6B97" w:rsidRDefault="008C3488" w:rsidP="008C3488">
                                  <w:pPr>
                                    <w:pStyle w:val="Transcript"/>
                                  </w:pPr>
                                  <w:r w:rsidRPr="00476B75">
                                    <w:t>Ich suche nach einer Zahl, durch die ich Zähler und Nenner teilen kann. Dann teile</w:t>
                                  </w:r>
                                  <w:r>
                                    <w:t xml:space="preserve"> </w:t>
                                  </w:r>
                                  <w:r w:rsidRPr="00476B75">
                                    <w:t>ich so oft, bis ich keine Zahl mehr zum Teilen finde.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18000" rIns="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98E72C" id="_x0000_s1911" type="#_x0000_t62" style="position:absolute;margin-left:201.7pt;margin-top:25.45pt;width:2in;height:71.5pt;flip:x;z-index:25319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" adj="-2001,5605" fillcolor="white [3201]" strokecolor="#bfbfbf [2412]" strokeweight="1pt">
                      <v:textbox inset=",.5mm,0,.5mm">
                        <w:txbxContent>
                          <w:p w14:paraId="5BC2AEF1" w14:textId="38E3DFD6" w:rsidR="008C3488" w:rsidRPr="004F6B97" w:rsidRDefault="008C3488" w:rsidP="008C3488">
                            <w:pPr>
                              <w:pStyle w:val="Transcript"/>
                            </w:pPr>
                            <w:r w:rsidRPr="00476B75">
                              <w:t>Ich suche nach einer Zahl, durch die ich Zähler und Nenner teilen kann. Dann teile</w:t>
                            </w:r>
                            <w:r>
                              <w:t xml:space="preserve"> </w:t>
                            </w:r>
                            <w:r w:rsidRPr="00476B75">
                              <w:t>ich so oft, bis ich keine Zahl mehr zum Teilen finde.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192192" behindDoc="0" locked="0" layoutInCell="1" allowOverlap="1" wp14:anchorId="0629BCEC" wp14:editId="0A88D568">
                      <wp:simplePos x="0" y="0"/>
                      <wp:positionH relativeFrom="column">
                        <wp:posOffset>584200</wp:posOffset>
                      </wp:positionH>
                      <wp:positionV relativeFrom="paragraph">
                        <wp:posOffset>316230</wp:posOffset>
                      </wp:positionV>
                      <wp:extent cx="1937385" cy="914400"/>
                      <wp:effectExtent l="279400" t="0" r="18415" b="12700"/>
                      <wp:wrapTopAndBottom/>
                      <wp:docPr id="22157" name="Rechteckige Legende 223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37385" cy="914400"/>
                              </a:xfrm>
                              <a:prstGeom prst="wedgeRoundRectCallout">
                                <a:avLst>
                                  <a:gd name="adj1" fmla="val -63280"/>
                                  <a:gd name="adj2" fmla="val -23774"/>
                                  <a:gd name="adj3" fmla="val 16667"/>
                                </a:avLst>
                              </a:prstGeom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  <a:extLst>
                                <a:ext uri="{FAA26D3D-D897-4be2-8F04-BA451C77F1D7}">
      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    </a:ext>
                                <a:ext uri="{C572A759-6A51-4108-AA02-DFA0A04FC94B}">
    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    </a:ext>
                              </a:extLst>
                            </wps:spPr>
                            <wps:style>
                              <a:lnRef idx="2">
                                <a:schemeClr val="accent3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1328FC8" w14:textId="797DF34F" w:rsidR="008C3488" w:rsidRPr="004F6B97" w:rsidRDefault="008C3488" w:rsidP="008C3488">
                                  <w:pPr>
                                    <w:pStyle w:val="Transcript"/>
                                  </w:pPr>
                                  <w:r w:rsidRPr="00476B75">
                                    <w:t>Ich suche nach einer Zahl, in deren Reihe der Zähler und der Nenner vorkommen. Mit dieser Zahl kann ich kürzen, denn sie teilt Zähler und Nenner.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18000" rIns="9144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29BCEC" id="_x0000_s1912" type="#_x0000_t62" style="position:absolute;margin-left:46pt;margin-top:24.9pt;width:152.55pt;height:1in;z-index:25319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" adj="-2868,5665" fillcolor="white [3201]" strokecolor="#bfbfbf [2412]" strokeweight="1pt">
                      <v:textbox inset=",.5mm,,.5mm">
                        <w:txbxContent>
                          <w:p w14:paraId="11328FC8" w14:textId="797DF34F" w:rsidR="008C3488" w:rsidRPr="004F6B97" w:rsidRDefault="008C3488" w:rsidP="008C3488">
                            <w:pPr>
                              <w:pStyle w:val="Transcript"/>
                            </w:pPr>
                            <w:r w:rsidRPr="00476B75">
                              <w:t>Ich suche nach einer Zahl, in deren Reihe der Zähler und der Nenner vorkommen. Mit dieser Zahl kann ich kürzen, denn sie teilt Zähler und Nenner.</w:t>
                            </w:r>
                          </w:p>
                        </w:txbxContent>
                      </v:textbox>
                      <w10:wrap type="topAndBottom"/>
                    </v:shape>
                  </w:pict>
                </mc:Fallback>
              </mc:AlternateContent>
            </w:r>
            <w:r w:rsidR="00942A7D">
              <w:rPr>
                <w:noProof/>
                <w14:ligatures w14:val="standardContextual"/>
              </w:rPr>
              <mc:AlternateContent>
                <mc:Choice Requires="wpg">
                  <w:drawing>
                    <wp:anchor distT="0" distB="0" distL="114300" distR="114300" simplePos="0" relativeHeight="253196288" behindDoc="0" locked="0" layoutInCell="1" allowOverlap="1" wp14:anchorId="116B2F19" wp14:editId="6A2FD377">
                      <wp:simplePos x="0" y="0"/>
                      <wp:positionH relativeFrom="column">
                        <wp:posOffset>4479862</wp:posOffset>
                      </wp:positionH>
                      <wp:positionV relativeFrom="paragraph">
                        <wp:posOffset>304465</wp:posOffset>
                      </wp:positionV>
                      <wp:extent cx="544830" cy="750570"/>
                      <wp:effectExtent l="0" t="0" r="1270" b="0"/>
                      <wp:wrapNone/>
                      <wp:docPr id="1083626091" name="Gruppieren 1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44830" cy="750570"/>
                                <a:chOff x="0" y="0"/>
                                <a:chExt cx="544830" cy="75109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66441919" name="Grafik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7" cstate="print">
                                  <a:clrChange>
                                    <a:clrFrom>
                                      <a:srgbClr val="FFFFFF">
                                        <a:alpha val="0"/>
                                      </a:srgbClr>
                                    </a:clrFrom>
                                    <a:clrTo>
                                      <a:srgbClr val="FFFFFF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830" cy="6299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717067847" name="Textfeld 12"/>
                              <wps:cNvSpPr txBox="1"/>
                              <wps:spPr>
                                <a:xfrm>
                                  <a:off x="92648" y="604229"/>
                                  <a:ext cx="349885" cy="14686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BE31BC" w14:textId="77777777" w:rsidR="008C3488" w:rsidRPr="008C3B54" w:rsidRDefault="008C3488" w:rsidP="008C3488">
                                    <w:pPr>
                                      <w:pStyle w:val="Transcript"/>
                                      <w:rPr>
                                        <w:sz w:val="18"/>
                                        <w:szCs w:val="16"/>
                                      </w:rPr>
                                    </w:pPr>
                                    <w:r w:rsidRPr="008C3B54">
                                      <w:rPr>
                                        <w:sz w:val="18"/>
                                        <w:szCs w:val="16"/>
                                      </w:rPr>
                                      <w:t>Kenan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16B2F19" id="_x0000_s1913" style="position:absolute;margin-left:352.75pt;margin-top:23.95pt;width:42.9pt;height:59.1pt;z-index:253196288" coordsize="5448,751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">
                      <v:shape id="Grafik 5" o:spid="_x0000_s1914" type="#_x0000_t75" style="position:absolute;width:5448;height:629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">
                        <v:imagedata r:id="rId28" o:title="" chromakey="white"/>
                      </v:shape>
                      <v:shape id="_x0000_s1915" type="#_x0000_t202" style="position:absolute;left:926;top:6042;width:3499;height:146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" filled="f" stroked="f" strokeweight=".5pt">
                        <v:textbox inset="0,0,0,0">
                          <w:txbxContent>
                            <w:p w14:paraId="56BE31BC" w14:textId="77777777" w:rsidR="008C3488" w:rsidRPr="008C3B54" w:rsidRDefault="008C3488" w:rsidP="008C3488">
                              <w:pPr>
                                <w:pStyle w:val="Transcript"/>
                                <w:rPr>
                                  <w:sz w:val="18"/>
                                  <w:szCs w:val="16"/>
                                </w:rPr>
                              </w:pPr>
                              <w:r w:rsidRPr="008C3B54">
                                <w:rPr>
                                  <w:sz w:val="18"/>
                                  <w:szCs w:val="16"/>
                                </w:rPr>
                                <w:t>Kenan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942A7D">
              <w:rPr>
                <w:noProof/>
                <w14:ligatures w14:val="standardContextual"/>
              </w:rPr>
              <mc:AlternateContent>
                <mc:Choice Requires="wpg">
                  <w:drawing>
                    <wp:anchor distT="0" distB="0" distL="114300" distR="114300" simplePos="0" relativeHeight="252899328" behindDoc="0" locked="0" layoutInCell="1" allowOverlap="1" wp14:anchorId="00C15280" wp14:editId="6B697531">
                      <wp:simplePos x="0" y="0"/>
                      <wp:positionH relativeFrom="column">
                        <wp:posOffset>-108257</wp:posOffset>
                      </wp:positionH>
                      <wp:positionV relativeFrom="paragraph">
                        <wp:posOffset>319070</wp:posOffset>
                      </wp:positionV>
                      <wp:extent cx="646430" cy="742950"/>
                      <wp:effectExtent l="0" t="0" r="0" b="6350"/>
                      <wp:wrapNone/>
                      <wp:docPr id="1599080558" name="Gruppieren 1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46430" cy="742950"/>
                                <a:chOff x="-681" y="-20602"/>
                                <a:chExt cx="646612" cy="7434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94756897" name="Grafik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clrChange>
                                    <a:clrFrom>
                                      <a:srgbClr val="FFFFFF">
                                        <a:alpha val="0"/>
                                      </a:srgbClr>
                                    </a:clrFrom>
                                    <a:clrTo>
                                      <a:srgbClr val="FFFFFF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 flipH="1">
                                  <a:off x="-681" y="-20602"/>
                                  <a:ext cx="646612" cy="6299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835744165" name="Textfeld 12"/>
                              <wps:cNvSpPr txBox="1"/>
                              <wps:spPr>
                                <a:xfrm>
                                  <a:off x="140987" y="576031"/>
                                  <a:ext cx="349885" cy="14686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BE866F3" w14:textId="77777777" w:rsidR="00314CE0" w:rsidRPr="008C3B54" w:rsidRDefault="00314CE0" w:rsidP="00314CE0">
                                    <w:pPr>
                                      <w:pStyle w:val="Transcript"/>
                                      <w:rPr>
                                        <w:sz w:val="18"/>
                                        <w:szCs w:val="16"/>
                                      </w:rPr>
                                    </w:pPr>
                                    <w:r w:rsidRPr="008C3B54">
                                      <w:rPr>
                                        <w:sz w:val="18"/>
                                        <w:szCs w:val="16"/>
                                      </w:rPr>
                                      <w:t>Leonie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0C15280" id="_x0000_s1916" style="position:absolute;margin-left:-8.5pt;margin-top:25.1pt;width:50.9pt;height:58.5pt;z-index:252899328;mso-width-relative:margin;mso-height-relative:margin" coordorigin="-6,-206" coordsize="6466,7434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">
                      <v:shape id="Grafik 6" o:spid="_x0000_s1917" type="#_x0000_t75" style="position:absolute;left:-6;top:-206;width:6465;height:6299;flip:x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">
                        <v:imagedata r:id="rId31" o:title="" chromakey="white"/>
                      </v:shape>
                      <v:shape id="_x0000_s1918" type="#_x0000_t202" style="position:absolute;left:1409;top:5760;width:3499;height:146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" filled="f" stroked="f" strokeweight=".5pt">
                        <v:textbox inset="0,0,0,0">
                          <w:txbxContent>
                            <w:p w14:paraId="3BE866F3" w14:textId="77777777" w:rsidR="00314CE0" w:rsidRPr="008C3B54" w:rsidRDefault="00314CE0" w:rsidP="00314CE0">
                              <w:pPr>
                                <w:pStyle w:val="Transcript"/>
                                <w:rPr>
                                  <w:sz w:val="18"/>
                                  <w:szCs w:val="16"/>
                                </w:rPr>
                              </w:pPr>
                              <w:r w:rsidRPr="008C3B54">
                                <w:rPr>
                                  <w:sz w:val="18"/>
                                  <w:szCs w:val="16"/>
                                </w:rPr>
                                <w:t>Leonie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8C3488" w:rsidRPr="00C63632">
              <w:rPr>
                <w:rFonts w:ascii="Calibri" w:hAnsi="Calibri"/>
                <w:color w:val="000000" w:themeColor="text1"/>
                <w:szCs w:val="20"/>
              </w:rPr>
              <w:t>Leonie und Kenan wollen</w:t>
            </w:r>
            <w:r w:rsidR="00942A7D">
              <w:rPr>
                <w:rFonts w:ascii="Calibri" w:hAnsi="Calibri"/>
                <w:color w:val="000000" w:themeColor="text1"/>
                <w:szCs w:val="20"/>
              </w:rPr>
              <w:t xml:space="preserve">    </w:t>
            </w:r>
            <m:oMath>
              <m:r>
                <w:rPr>
                  <w:rFonts w:ascii="Cambria Math" w:hAnsi="Cambria Math"/>
                  <w:color w:val="000000" w:themeColor="text1"/>
                  <w:szCs w:val="20"/>
                </w:rPr>
                <m:t xml:space="preserve">   </m:t>
              </m:r>
            </m:oMath>
            <w:r w:rsidR="008C3488" w:rsidRPr="00C63632">
              <w:rPr>
                <w:rFonts w:ascii="Calibri" w:hAnsi="Calibri"/>
                <w:color w:val="000000" w:themeColor="text1"/>
                <w:szCs w:val="20"/>
              </w:rPr>
              <w:t xml:space="preserve">kürzen. Sie überlegen, wie man Zahlen </w:t>
            </w:r>
            <w:r w:rsidR="008C3488">
              <w:rPr>
                <w:rFonts w:ascii="Calibri" w:hAnsi="Calibri"/>
                <w:color w:val="000000" w:themeColor="text1"/>
                <w:szCs w:val="20"/>
              </w:rPr>
              <w:t xml:space="preserve">zum Kürzen </w:t>
            </w:r>
            <w:r w:rsidR="008C3488" w:rsidRPr="00C63632">
              <w:rPr>
                <w:rFonts w:ascii="Calibri" w:hAnsi="Calibri"/>
                <w:color w:val="000000" w:themeColor="text1"/>
                <w:szCs w:val="20"/>
              </w:rPr>
              <w:t>findet</w:t>
            </w:r>
            <w:r w:rsidR="008C3488">
              <w:rPr>
                <w:rFonts w:ascii="Calibri" w:hAnsi="Calibri"/>
                <w:color w:val="000000" w:themeColor="text1"/>
                <w:szCs w:val="20"/>
              </w:rPr>
              <w:t>.</w:t>
            </w:r>
          </w:p>
          <w:p w14:paraId="7279615B" w14:textId="77777777" w:rsidR="00334AB3" w:rsidRPr="00A42631" w:rsidRDefault="00334AB3" w:rsidP="00942A7D">
            <w:pPr>
              <w:spacing w:line="240" w:lineRule="atLeast"/>
              <w:rPr>
                <w:rFonts w:ascii="Calibri" w:hAnsi="Calibri"/>
                <w:color w:val="000000" w:themeColor="text1"/>
              </w:rPr>
            </w:pPr>
          </w:p>
          <w:tbl>
            <w:tblPr>
              <w:tblStyle w:val="MSKTabelle"/>
              <w:tblW w:w="8500" w:type="dxa"/>
              <w:tblLayout w:type="fixed"/>
              <w:tblCellMar>
                <w:left w:w="57" w:type="dxa"/>
                <w:right w:w="57" w:type="dxa"/>
              </w:tblCellMar>
              <w:tblLook w:val="0680" w:firstRow="0" w:lastRow="0" w:firstColumn="1" w:lastColumn="0" w:noHBand="1" w:noVBand="1"/>
            </w:tblPr>
            <w:tblGrid>
              <w:gridCol w:w="1658"/>
              <w:gridCol w:w="425"/>
              <w:gridCol w:w="425"/>
              <w:gridCol w:w="567"/>
              <w:gridCol w:w="567"/>
              <w:gridCol w:w="567"/>
              <w:gridCol w:w="567"/>
              <w:gridCol w:w="567"/>
              <w:gridCol w:w="567"/>
              <w:gridCol w:w="567"/>
              <w:gridCol w:w="1553"/>
              <w:gridCol w:w="470"/>
            </w:tblGrid>
            <w:tr w:rsidR="008C3488" w14:paraId="4922C207" w14:textId="77777777" w:rsidTr="00BA6A24">
              <w:tc>
                <w:tcPr>
                  <w:tcW w:w="1658" w:type="dxa"/>
                  <w:tcBorders>
                    <w:top w:val="nil"/>
                    <w:left w:val="nil"/>
                    <w:bottom w:val="single" w:sz="4" w:space="0" w:color="D9D9D9" w:themeColor="background1" w:themeShade="D9"/>
                    <w:right w:val="nil"/>
                  </w:tcBorders>
                </w:tcPr>
                <w:p w14:paraId="2639020D" w14:textId="416F7D80" w:rsidR="008C3488" w:rsidRPr="009C19A8" w:rsidRDefault="008C3488" w:rsidP="008C3488">
                  <w:pPr>
                    <w:spacing w:line="240" w:lineRule="atLeast"/>
                    <w:rPr>
                      <w:rFonts w:ascii="Calibri" w:hAnsi="Calibri"/>
                      <w:color w:val="000000" w:themeColor="text1"/>
                      <w:sz w:val="21"/>
                      <w:szCs w:val="18"/>
                    </w:rPr>
                  </w:pPr>
                  <w:r w:rsidRPr="009C19A8">
                    <w:rPr>
                      <w:rFonts w:ascii="Calibri" w:hAnsi="Calibri"/>
                      <w:color w:val="000000" w:themeColor="text1"/>
                      <w:sz w:val="21"/>
                      <w:szCs w:val="18"/>
                    </w:rPr>
                    <w:t>3er-Reihe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D9D9D9" w:themeColor="background1" w:themeShade="D9"/>
                    <w:right w:val="nil"/>
                  </w:tcBorders>
                </w:tcPr>
                <w:p w14:paraId="74106A50" w14:textId="77777777" w:rsidR="008C3488" w:rsidRPr="009C19A8" w:rsidRDefault="008C3488" w:rsidP="008C3488">
                  <w:pPr>
                    <w:spacing w:line="240" w:lineRule="atLeast"/>
                    <w:rPr>
                      <w:sz w:val="21"/>
                      <w:szCs w:val="18"/>
                    </w:rPr>
                  </w:pPr>
                  <w:r w:rsidRPr="009C19A8">
                    <w:rPr>
                      <w:noProof/>
                      <w:sz w:val="21"/>
                      <w:szCs w:val="18"/>
                    </w:rPr>
                    <w:drawing>
                      <wp:anchor distT="0" distB="0" distL="114300" distR="114300" simplePos="0" relativeHeight="253194240" behindDoc="0" locked="0" layoutInCell="1" allowOverlap="1" wp14:anchorId="3F6161F3" wp14:editId="5CC6B8F1">
                        <wp:simplePos x="0" y="0"/>
                        <wp:positionH relativeFrom="column">
                          <wp:posOffset>5278120</wp:posOffset>
                        </wp:positionH>
                        <wp:positionV relativeFrom="paragraph">
                          <wp:posOffset>7489190</wp:posOffset>
                        </wp:positionV>
                        <wp:extent cx="207010" cy="370205"/>
                        <wp:effectExtent l="0" t="0" r="2540" b="0"/>
                        <wp:wrapNone/>
                        <wp:docPr id="151" name="Bild 15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7010" cy="37020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9C19A8">
                    <w:rPr>
                      <w:noProof/>
                      <w:sz w:val="21"/>
                      <w:szCs w:val="18"/>
                    </w:rPr>
                    <w:drawing>
                      <wp:anchor distT="0" distB="0" distL="114300" distR="114300" simplePos="0" relativeHeight="253195264" behindDoc="0" locked="0" layoutInCell="1" allowOverlap="1" wp14:anchorId="55549439" wp14:editId="4EB1D1C9">
                        <wp:simplePos x="0" y="0"/>
                        <wp:positionH relativeFrom="column">
                          <wp:posOffset>5332095</wp:posOffset>
                        </wp:positionH>
                        <wp:positionV relativeFrom="paragraph">
                          <wp:posOffset>7989570</wp:posOffset>
                        </wp:positionV>
                        <wp:extent cx="446405" cy="794385"/>
                        <wp:effectExtent l="0" t="0" r="0" b="0"/>
                        <wp:wrapNone/>
                        <wp:docPr id="150" name="Bild 15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6405" cy="79438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9C19A8">
                    <w:rPr>
                      <w:sz w:val="21"/>
                      <w:szCs w:val="18"/>
                    </w:rPr>
                    <w:t>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D9D9D9" w:themeColor="background1" w:themeShade="D9"/>
                    <w:right w:val="nil"/>
                  </w:tcBorders>
                </w:tcPr>
                <w:p w14:paraId="34CB64BE" w14:textId="77777777" w:rsidR="008C3488" w:rsidRPr="009C19A8" w:rsidRDefault="008C3488" w:rsidP="008C3488">
                  <w:pPr>
                    <w:spacing w:line="240" w:lineRule="atLeast"/>
                    <w:rPr>
                      <w:sz w:val="21"/>
                      <w:szCs w:val="18"/>
                    </w:rPr>
                  </w:pPr>
                  <w:r w:rsidRPr="009C19A8">
                    <w:rPr>
                      <w:sz w:val="21"/>
                      <w:szCs w:val="18"/>
                    </w:rPr>
                    <w:t>6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D9D9D9" w:themeColor="background1" w:themeShade="D9"/>
                    <w:right w:val="nil"/>
                  </w:tcBorders>
                </w:tcPr>
                <w:p w14:paraId="79E4933A" w14:textId="77777777" w:rsidR="008C3488" w:rsidRPr="009C19A8" w:rsidRDefault="008C3488" w:rsidP="008C3488">
                  <w:pPr>
                    <w:spacing w:line="240" w:lineRule="atLeast"/>
                    <w:rPr>
                      <w:sz w:val="21"/>
                      <w:szCs w:val="18"/>
                    </w:rPr>
                  </w:pPr>
                  <w:r w:rsidRPr="009C19A8">
                    <w:rPr>
                      <w:sz w:val="21"/>
                      <w:szCs w:val="18"/>
                    </w:rPr>
                    <w:t>9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D9D9D9" w:themeColor="background1" w:themeShade="D9"/>
                    <w:right w:val="nil"/>
                  </w:tcBorders>
                </w:tcPr>
                <w:p w14:paraId="50F11FD7" w14:textId="77777777" w:rsidR="008C3488" w:rsidRPr="009C19A8" w:rsidRDefault="008C3488" w:rsidP="008C3488">
                  <w:pPr>
                    <w:spacing w:line="240" w:lineRule="atLeast"/>
                    <w:rPr>
                      <w:sz w:val="21"/>
                      <w:szCs w:val="18"/>
                    </w:rPr>
                  </w:pPr>
                  <w:r w:rsidRPr="009C19A8">
                    <w:rPr>
                      <w:sz w:val="21"/>
                      <w:szCs w:val="18"/>
                    </w:rPr>
                    <w:t>12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D9D9D9" w:themeColor="background1" w:themeShade="D9"/>
                    <w:right w:val="nil"/>
                  </w:tcBorders>
                </w:tcPr>
                <w:p w14:paraId="4D5F5A0A" w14:textId="77777777" w:rsidR="008C3488" w:rsidRPr="009C19A8" w:rsidRDefault="008C3488" w:rsidP="008C3488">
                  <w:pPr>
                    <w:spacing w:line="240" w:lineRule="atLeast"/>
                    <w:rPr>
                      <w:sz w:val="21"/>
                      <w:szCs w:val="18"/>
                    </w:rPr>
                  </w:pPr>
                  <w:r w:rsidRPr="009C19A8">
                    <w:rPr>
                      <w:sz w:val="21"/>
                      <w:szCs w:val="18"/>
                    </w:rPr>
                    <w:t>15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D9D9D9" w:themeColor="background1" w:themeShade="D9"/>
                    <w:right w:val="nil"/>
                  </w:tcBorders>
                </w:tcPr>
                <w:p w14:paraId="5E0E10CA" w14:textId="77777777" w:rsidR="008C3488" w:rsidRPr="009C19A8" w:rsidRDefault="008C3488" w:rsidP="008C3488">
                  <w:pPr>
                    <w:spacing w:line="240" w:lineRule="atLeast"/>
                    <w:rPr>
                      <w:sz w:val="21"/>
                      <w:szCs w:val="18"/>
                    </w:rPr>
                  </w:pPr>
                  <w:r w:rsidRPr="009C19A8">
                    <w:rPr>
                      <w:sz w:val="21"/>
                      <w:szCs w:val="18"/>
                    </w:rPr>
                    <w:t>18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D9D9D9" w:themeColor="background1" w:themeShade="D9"/>
                    <w:right w:val="nil"/>
                  </w:tcBorders>
                </w:tcPr>
                <w:p w14:paraId="5CA70972" w14:textId="77777777" w:rsidR="008C3488" w:rsidRPr="009C19A8" w:rsidRDefault="008C3488" w:rsidP="008C3488">
                  <w:pPr>
                    <w:spacing w:line="240" w:lineRule="atLeast"/>
                    <w:rPr>
                      <w:b/>
                      <w:sz w:val="21"/>
                      <w:szCs w:val="18"/>
                    </w:rPr>
                  </w:pPr>
                  <w:r w:rsidRPr="009C19A8">
                    <w:rPr>
                      <w:b/>
                      <w:sz w:val="21"/>
                      <w:szCs w:val="18"/>
                    </w:rPr>
                    <w:t>21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D9D9D9" w:themeColor="background1" w:themeShade="D9"/>
                    <w:right w:val="nil"/>
                  </w:tcBorders>
                </w:tcPr>
                <w:p w14:paraId="0F22421E" w14:textId="77777777" w:rsidR="008C3488" w:rsidRPr="009C19A8" w:rsidRDefault="008C3488" w:rsidP="008C3488">
                  <w:pPr>
                    <w:spacing w:line="240" w:lineRule="atLeast"/>
                    <w:rPr>
                      <w:sz w:val="21"/>
                      <w:szCs w:val="18"/>
                    </w:rPr>
                  </w:pPr>
                  <w:r w:rsidRPr="009C19A8">
                    <w:rPr>
                      <w:sz w:val="21"/>
                      <w:szCs w:val="18"/>
                    </w:rPr>
                    <w:t>...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D9D9D9" w:themeColor="background1" w:themeShade="D9"/>
                    <w:right w:val="nil"/>
                  </w:tcBorders>
                </w:tcPr>
                <w:p w14:paraId="304F3B5C" w14:textId="77777777" w:rsidR="008C3488" w:rsidRPr="009C19A8" w:rsidRDefault="008C3488" w:rsidP="008C3488">
                  <w:pPr>
                    <w:spacing w:line="240" w:lineRule="atLeast"/>
                    <w:rPr>
                      <w:sz w:val="21"/>
                      <w:szCs w:val="18"/>
                    </w:rPr>
                  </w:pPr>
                  <w:r w:rsidRPr="009C19A8">
                    <w:rPr>
                      <w:sz w:val="21"/>
                      <w:szCs w:val="18"/>
                    </w:rPr>
                    <w:t>54</w:t>
                  </w:r>
                </w:p>
              </w:tc>
              <w:tc>
                <w:tcPr>
                  <w:tcW w:w="1553" w:type="dxa"/>
                  <w:tcBorders>
                    <w:top w:val="nil"/>
                    <w:left w:val="nil"/>
                    <w:bottom w:val="single" w:sz="4" w:space="0" w:color="D9D9D9" w:themeColor="background1" w:themeShade="D9"/>
                    <w:right w:val="nil"/>
                  </w:tcBorders>
                </w:tcPr>
                <w:p w14:paraId="6AA516AE" w14:textId="77777777" w:rsidR="008C3488" w:rsidRPr="009C19A8" w:rsidRDefault="008C3488" w:rsidP="008C3488">
                  <w:pPr>
                    <w:spacing w:line="240" w:lineRule="atLeast"/>
                    <w:rPr>
                      <w:sz w:val="21"/>
                      <w:szCs w:val="18"/>
                    </w:rPr>
                  </w:pPr>
                  <w:r w:rsidRPr="009C19A8">
                    <w:rPr>
                      <w:sz w:val="21"/>
                      <w:szCs w:val="18"/>
                    </w:rPr>
                    <w:t>57</w:t>
                  </w:r>
                </w:p>
              </w:tc>
              <w:tc>
                <w:tcPr>
                  <w:tcW w:w="470" w:type="dxa"/>
                  <w:tcBorders>
                    <w:left w:val="nil"/>
                  </w:tcBorders>
                </w:tcPr>
                <w:p w14:paraId="5A63FE61" w14:textId="77777777" w:rsidR="008C3488" w:rsidRPr="009C19A8" w:rsidRDefault="008C3488" w:rsidP="008C3488">
                  <w:pPr>
                    <w:spacing w:line="240" w:lineRule="atLeast"/>
                    <w:rPr>
                      <w:sz w:val="21"/>
                      <w:szCs w:val="18"/>
                    </w:rPr>
                  </w:pPr>
                  <w:r w:rsidRPr="009C19A8">
                    <w:rPr>
                      <w:sz w:val="21"/>
                      <w:szCs w:val="18"/>
                    </w:rPr>
                    <w:t>...</w:t>
                  </w:r>
                </w:p>
              </w:tc>
            </w:tr>
            <w:tr w:rsidR="008C3488" w14:paraId="16EB8165" w14:textId="77777777" w:rsidTr="00BA6A24">
              <w:tc>
                <w:tcPr>
                  <w:tcW w:w="1658" w:type="dxa"/>
                  <w:tcBorders>
                    <w:top w:val="single" w:sz="4" w:space="0" w:color="D9D9D9" w:themeColor="background1" w:themeShade="D9"/>
                    <w:left w:val="nil"/>
                    <w:bottom w:val="single" w:sz="4" w:space="0" w:color="D9D9D9" w:themeColor="background1" w:themeShade="D9"/>
                    <w:right w:val="nil"/>
                  </w:tcBorders>
                </w:tcPr>
                <w:p w14:paraId="5CB1BA3A" w14:textId="77777777" w:rsidR="008C3488" w:rsidRPr="009C19A8" w:rsidRDefault="008C3488" w:rsidP="008C3488">
                  <w:pPr>
                    <w:spacing w:line="240" w:lineRule="atLeast"/>
                    <w:rPr>
                      <w:rFonts w:ascii="Calibri" w:hAnsi="Calibri"/>
                      <w:color w:val="000000" w:themeColor="text1"/>
                      <w:sz w:val="21"/>
                      <w:szCs w:val="18"/>
                    </w:rPr>
                  </w:pPr>
                  <w:r w:rsidRPr="009C19A8">
                    <w:rPr>
                      <w:rFonts w:ascii="Calibri" w:hAnsi="Calibri"/>
                      <w:color w:val="000000" w:themeColor="text1"/>
                      <w:sz w:val="21"/>
                      <w:szCs w:val="18"/>
                    </w:rPr>
                    <w:t>5er-Reihe</w:t>
                  </w:r>
                </w:p>
              </w:tc>
              <w:tc>
                <w:tcPr>
                  <w:tcW w:w="425" w:type="dxa"/>
                  <w:tcBorders>
                    <w:top w:val="single" w:sz="4" w:space="0" w:color="D9D9D9" w:themeColor="background1" w:themeShade="D9"/>
                    <w:left w:val="nil"/>
                    <w:bottom w:val="single" w:sz="4" w:space="0" w:color="D9D9D9" w:themeColor="background1" w:themeShade="D9"/>
                    <w:right w:val="nil"/>
                  </w:tcBorders>
                </w:tcPr>
                <w:p w14:paraId="29423B42" w14:textId="77777777" w:rsidR="008C3488" w:rsidRPr="009C19A8" w:rsidRDefault="008C3488" w:rsidP="008C3488">
                  <w:pPr>
                    <w:spacing w:line="240" w:lineRule="atLeast"/>
                    <w:rPr>
                      <w:sz w:val="21"/>
                      <w:szCs w:val="18"/>
                    </w:rPr>
                  </w:pPr>
                  <w:r w:rsidRPr="009C19A8">
                    <w:rPr>
                      <w:sz w:val="21"/>
                      <w:szCs w:val="18"/>
                    </w:rPr>
                    <w:t>5</w:t>
                  </w:r>
                </w:p>
              </w:tc>
              <w:tc>
                <w:tcPr>
                  <w:tcW w:w="425" w:type="dxa"/>
                  <w:tcBorders>
                    <w:top w:val="single" w:sz="4" w:space="0" w:color="D9D9D9" w:themeColor="background1" w:themeShade="D9"/>
                    <w:left w:val="nil"/>
                    <w:bottom w:val="single" w:sz="4" w:space="0" w:color="D9D9D9" w:themeColor="background1" w:themeShade="D9"/>
                    <w:right w:val="nil"/>
                  </w:tcBorders>
                </w:tcPr>
                <w:p w14:paraId="6CE813F0" w14:textId="77777777" w:rsidR="008C3488" w:rsidRPr="009C19A8" w:rsidRDefault="008C3488" w:rsidP="008C3488">
                  <w:pPr>
                    <w:spacing w:line="240" w:lineRule="atLeast"/>
                    <w:rPr>
                      <w:sz w:val="21"/>
                      <w:szCs w:val="18"/>
                    </w:rPr>
                  </w:pPr>
                  <w:r w:rsidRPr="009C19A8">
                    <w:rPr>
                      <w:sz w:val="21"/>
                      <w:szCs w:val="18"/>
                    </w:rPr>
                    <w:t>10</w:t>
                  </w:r>
                </w:p>
              </w:tc>
              <w:tc>
                <w:tcPr>
                  <w:tcW w:w="567" w:type="dxa"/>
                  <w:tcBorders>
                    <w:top w:val="single" w:sz="4" w:space="0" w:color="D9D9D9" w:themeColor="background1" w:themeShade="D9"/>
                    <w:left w:val="nil"/>
                    <w:bottom w:val="single" w:sz="4" w:space="0" w:color="D9D9D9" w:themeColor="background1" w:themeShade="D9"/>
                    <w:right w:val="nil"/>
                  </w:tcBorders>
                </w:tcPr>
                <w:p w14:paraId="1E51CA89" w14:textId="77777777" w:rsidR="008C3488" w:rsidRPr="009C19A8" w:rsidRDefault="008C3488" w:rsidP="008C3488">
                  <w:pPr>
                    <w:spacing w:line="240" w:lineRule="atLeast"/>
                    <w:rPr>
                      <w:sz w:val="21"/>
                      <w:szCs w:val="18"/>
                    </w:rPr>
                  </w:pPr>
                  <w:r w:rsidRPr="009C19A8">
                    <w:rPr>
                      <w:sz w:val="21"/>
                      <w:szCs w:val="18"/>
                    </w:rPr>
                    <w:t>15</w:t>
                  </w:r>
                </w:p>
              </w:tc>
              <w:tc>
                <w:tcPr>
                  <w:tcW w:w="567" w:type="dxa"/>
                  <w:tcBorders>
                    <w:top w:val="single" w:sz="4" w:space="0" w:color="D9D9D9" w:themeColor="background1" w:themeShade="D9"/>
                    <w:left w:val="nil"/>
                    <w:bottom w:val="single" w:sz="4" w:space="0" w:color="D9D9D9" w:themeColor="background1" w:themeShade="D9"/>
                    <w:right w:val="nil"/>
                  </w:tcBorders>
                </w:tcPr>
                <w:p w14:paraId="42D3B645" w14:textId="77777777" w:rsidR="008C3488" w:rsidRPr="009C19A8" w:rsidRDefault="008C3488" w:rsidP="008C3488">
                  <w:pPr>
                    <w:spacing w:line="240" w:lineRule="atLeast"/>
                    <w:rPr>
                      <w:sz w:val="21"/>
                      <w:szCs w:val="18"/>
                    </w:rPr>
                  </w:pPr>
                  <w:r w:rsidRPr="009C19A8">
                    <w:rPr>
                      <w:sz w:val="21"/>
                      <w:szCs w:val="18"/>
                    </w:rPr>
                    <w:t>20</w:t>
                  </w:r>
                </w:p>
              </w:tc>
              <w:tc>
                <w:tcPr>
                  <w:tcW w:w="567" w:type="dxa"/>
                  <w:tcBorders>
                    <w:top w:val="single" w:sz="4" w:space="0" w:color="D9D9D9" w:themeColor="background1" w:themeShade="D9"/>
                    <w:left w:val="nil"/>
                    <w:bottom w:val="single" w:sz="4" w:space="0" w:color="D9D9D9" w:themeColor="background1" w:themeShade="D9"/>
                    <w:right w:val="nil"/>
                  </w:tcBorders>
                </w:tcPr>
                <w:p w14:paraId="4F04605D" w14:textId="77777777" w:rsidR="008C3488" w:rsidRPr="009C19A8" w:rsidRDefault="008C3488" w:rsidP="008C3488">
                  <w:pPr>
                    <w:spacing w:line="240" w:lineRule="atLeast"/>
                    <w:rPr>
                      <w:sz w:val="21"/>
                      <w:szCs w:val="18"/>
                    </w:rPr>
                  </w:pPr>
                  <w:r w:rsidRPr="009C19A8">
                    <w:rPr>
                      <w:sz w:val="21"/>
                      <w:szCs w:val="18"/>
                    </w:rPr>
                    <w:t>25</w:t>
                  </w:r>
                </w:p>
              </w:tc>
              <w:tc>
                <w:tcPr>
                  <w:tcW w:w="567" w:type="dxa"/>
                  <w:tcBorders>
                    <w:top w:val="single" w:sz="4" w:space="0" w:color="D9D9D9" w:themeColor="background1" w:themeShade="D9"/>
                    <w:left w:val="nil"/>
                    <w:bottom w:val="single" w:sz="4" w:space="0" w:color="D9D9D9" w:themeColor="background1" w:themeShade="D9"/>
                    <w:right w:val="nil"/>
                  </w:tcBorders>
                </w:tcPr>
                <w:p w14:paraId="75F1ADD1" w14:textId="77777777" w:rsidR="008C3488" w:rsidRPr="009C19A8" w:rsidRDefault="008C3488" w:rsidP="008C3488">
                  <w:pPr>
                    <w:spacing w:line="240" w:lineRule="atLeast"/>
                    <w:rPr>
                      <w:sz w:val="21"/>
                      <w:szCs w:val="18"/>
                    </w:rPr>
                  </w:pPr>
                  <w:r w:rsidRPr="009C19A8">
                    <w:rPr>
                      <w:sz w:val="21"/>
                      <w:szCs w:val="18"/>
                    </w:rPr>
                    <w:t>...</w:t>
                  </w:r>
                </w:p>
              </w:tc>
              <w:tc>
                <w:tcPr>
                  <w:tcW w:w="567" w:type="dxa"/>
                  <w:tcBorders>
                    <w:top w:val="single" w:sz="4" w:space="0" w:color="D9D9D9" w:themeColor="background1" w:themeShade="D9"/>
                    <w:left w:val="nil"/>
                    <w:bottom w:val="single" w:sz="4" w:space="0" w:color="D9D9D9" w:themeColor="background1" w:themeShade="D9"/>
                    <w:right w:val="nil"/>
                  </w:tcBorders>
                </w:tcPr>
                <w:p w14:paraId="53A6298E" w14:textId="77777777" w:rsidR="008C3488" w:rsidRPr="009C19A8" w:rsidRDefault="008C3488" w:rsidP="008C3488">
                  <w:pPr>
                    <w:spacing w:line="240" w:lineRule="atLeast"/>
                    <w:rPr>
                      <w:sz w:val="21"/>
                      <w:szCs w:val="18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D9D9D9" w:themeColor="background1" w:themeShade="D9"/>
                    <w:left w:val="nil"/>
                    <w:bottom w:val="single" w:sz="4" w:space="0" w:color="D9D9D9" w:themeColor="background1" w:themeShade="D9"/>
                    <w:right w:val="nil"/>
                  </w:tcBorders>
                </w:tcPr>
                <w:p w14:paraId="28950561" w14:textId="77777777" w:rsidR="008C3488" w:rsidRPr="009C19A8" w:rsidRDefault="008C3488" w:rsidP="008C3488">
                  <w:pPr>
                    <w:spacing w:line="240" w:lineRule="atLeast"/>
                    <w:rPr>
                      <w:sz w:val="21"/>
                      <w:szCs w:val="18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D9D9D9" w:themeColor="background1" w:themeShade="D9"/>
                    <w:left w:val="nil"/>
                    <w:bottom w:val="single" w:sz="4" w:space="0" w:color="D9D9D9" w:themeColor="background1" w:themeShade="D9"/>
                    <w:right w:val="nil"/>
                  </w:tcBorders>
                </w:tcPr>
                <w:p w14:paraId="77FC1714" w14:textId="77777777" w:rsidR="008C3488" w:rsidRPr="009C19A8" w:rsidRDefault="008C3488" w:rsidP="008C3488">
                  <w:pPr>
                    <w:spacing w:line="240" w:lineRule="atLeast"/>
                    <w:rPr>
                      <w:sz w:val="21"/>
                      <w:szCs w:val="18"/>
                    </w:rPr>
                  </w:pPr>
                </w:p>
              </w:tc>
              <w:tc>
                <w:tcPr>
                  <w:tcW w:w="1553" w:type="dxa"/>
                  <w:tcBorders>
                    <w:top w:val="single" w:sz="4" w:space="0" w:color="D9D9D9" w:themeColor="background1" w:themeShade="D9"/>
                    <w:left w:val="nil"/>
                    <w:bottom w:val="single" w:sz="4" w:space="0" w:color="D9D9D9" w:themeColor="background1" w:themeShade="D9"/>
                    <w:right w:val="nil"/>
                  </w:tcBorders>
                </w:tcPr>
                <w:p w14:paraId="1D0E46FD" w14:textId="77777777" w:rsidR="008C3488" w:rsidRPr="009C19A8" w:rsidRDefault="008C3488" w:rsidP="008C3488">
                  <w:pPr>
                    <w:spacing w:line="240" w:lineRule="atLeast"/>
                    <w:rPr>
                      <w:sz w:val="21"/>
                      <w:szCs w:val="18"/>
                    </w:rPr>
                  </w:pPr>
                </w:p>
              </w:tc>
              <w:tc>
                <w:tcPr>
                  <w:tcW w:w="470" w:type="dxa"/>
                  <w:tcBorders>
                    <w:left w:val="nil"/>
                  </w:tcBorders>
                </w:tcPr>
                <w:p w14:paraId="47C620F7" w14:textId="77777777" w:rsidR="008C3488" w:rsidRPr="009C19A8" w:rsidRDefault="008C3488" w:rsidP="008C3488">
                  <w:pPr>
                    <w:spacing w:line="240" w:lineRule="atLeast"/>
                    <w:rPr>
                      <w:sz w:val="21"/>
                      <w:szCs w:val="18"/>
                    </w:rPr>
                  </w:pPr>
                </w:p>
              </w:tc>
            </w:tr>
            <w:tr w:rsidR="008C3488" w14:paraId="1A6C4809" w14:textId="77777777" w:rsidTr="00BA6A24">
              <w:tc>
                <w:tcPr>
                  <w:tcW w:w="1658" w:type="dxa"/>
                  <w:tcBorders>
                    <w:top w:val="single" w:sz="4" w:space="0" w:color="D9D9D9" w:themeColor="background1" w:themeShade="D9"/>
                    <w:left w:val="nil"/>
                    <w:bottom w:val="single" w:sz="4" w:space="0" w:color="D9D9D9" w:themeColor="background1" w:themeShade="D9"/>
                    <w:right w:val="nil"/>
                  </w:tcBorders>
                </w:tcPr>
                <w:p w14:paraId="63CFB51D" w14:textId="77777777" w:rsidR="008C3488" w:rsidRPr="009C19A8" w:rsidRDefault="008C3488" w:rsidP="008C3488">
                  <w:pPr>
                    <w:spacing w:line="240" w:lineRule="atLeast"/>
                    <w:rPr>
                      <w:rFonts w:ascii="Calibri" w:hAnsi="Calibri"/>
                      <w:color w:val="000000" w:themeColor="text1"/>
                      <w:sz w:val="21"/>
                      <w:szCs w:val="18"/>
                    </w:rPr>
                  </w:pPr>
                  <w:r w:rsidRPr="009C19A8">
                    <w:rPr>
                      <w:rFonts w:ascii="Calibri" w:hAnsi="Calibri"/>
                      <w:color w:val="000000" w:themeColor="text1"/>
                      <w:sz w:val="21"/>
                      <w:szCs w:val="18"/>
                    </w:rPr>
                    <w:t>6er-Reihe</w:t>
                  </w:r>
                </w:p>
              </w:tc>
              <w:tc>
                <w:tcPr>
                  <w:tcW w:w="425" w:type="dxa"/>
                  <w:tcBorders>
                    <w:top w:val="single" w:sz="4" w:space="0" w:color="D9D9D9" w:themeColor="background1" w:themeShade="D9"/>
                    <w:left w:val="nil"/>
                    <w:bottom w:val="single" w:sz="4" w:space="0" w:color="D9D9D9" w:themeColor="background1" w:themeShade="D9"/>
                    <w:right w:val="nil"/>
                  </w:tcBorders>
                </w:tcPr>
                <w:p w14:paraId="326406EE" w14:textId="77777777" w:rsidR="008C3488" w:rsidRPr="009C19A8" w:rsidRDefault="008C3488" w:rsidP="008C3488">
                  <w:pPr>
                    <w:spacing w:line="240" w:lineRule="atLeast"/>
                    <w:rPr>
                      <w:sz w:val="21"/>
                      <w:szCs w:val="18"/>
                    </w:rPr>
                  </w:pPr>
                  <w:r w:rsidRPr="009C19A8">
                    <w:rPr>
                      <w:sz w:val="21"/>
                      <w:szCs w:val="18"/>
                    </w:rPr>
                    <w:t>6</w:t>
                  </w:r>
                </w:p>
              </w:tc>
              <w:tc>
                <w:tcPr>
                  <w:tcW w:w="425" w:type="dxa"/>
                  <w:tcBorders>
                    <w:top w:val="single" w:sz="4" w:space="0" w:color="D9D9D9" w:themeColor="background1" w:themeShade="D9"/>
                    <w:left w:val="nil"/>
                    <w:bottom w:val="single" w:sz="4" w:space="0" w:color="D9D9D9" w:themeColor="background1" w:themeShade="D9"/>
                    <w:right w:val="nil"/>
                  </w:tcBorders>
                </w:tcPr>
                <w:p w14:paraId="426AB9CB" w14:textId="77777777" w:rsidR="008C3488" w:rsidRPr="009C19A8" w:rsidRDefault="008C3488" w:rsidP="008C3488">
                  <w:pPr>
                    <w:spacing w:line="240" w:lineRule="atLeast"/>
                    <w:rPr>
                      <w:sz w:val="21"/>
                      <w:szCs w:val="18"/>
                    </w:rPr>
                  </w:pPr>
                  <w:r w:rsidRPr="009C19A8">
                    <w:rPr>
                      <w:sz w:val="21"/>
                      <w:szCs w:val="18"/>
                    </w:rPr>
                    <w:t>12</w:t>
                  </w:r>
                </w:p>
              </w:tc>
              <w:tc>
                <w:tcPr>
                  <w:tcW w:w="567" w:type="dxa"/>
                  <w:tcBorders>
                    <w:top w:val="single" w:sz="4" w:space="0" w:color="D9D9D9" w:themeColor="background1" w:themeShade="D9"/>
                    <w:left w:val="nil"/>
                    <w:bottom w:val="single" w:sz="4" w:space="0" w:color="D9D9D9" w:themeColor="background1" w:themeShade="D9"/>
                    <w:right w:val="nil"/>
                  </w:tcBorders>
                </w:tcPr>
                <w:p w14:paraId="136678B7" w14:textId="77777777" w:rsidR="008C3488" w:rsidRPr="009C19A8" w:rsidRDefault="008C3488" w:rsidP="008C3488">
                  <w:pPr>
                    <w:spacing w:line="240" w:lineRule="atLeast"/>
                    <w:rPr>
                      <w:sz w:val="21"/>
                      <w:szCs w:val="18"/>
                    </w:rPr>
                  </w:pPr>
                  <w:r w:rsidRPr="009C19A8">
                    <w:rPr>
                      <w:sz w:val="21"/>
                      <w:szCs w:val="18"/>
                    </w:rPr>
                    <w:t>18</w:t>
                  </w:r>
                </w:p>
              </w:tc>
              <w:tc>
                <w:tcPr>
                  <w:tcW w:w="567" w:type="dxa"/>
                  <w:tcBorders>
                    <w:top w:val="single" w:sz="4" w:space="0" w:color="D9D9D9" w:themeColor="background1" w:themeShade="D9"/>
                    <w:left w:val="nil"/>
                    <w:bottom w:val="single" w:sz="4" w:space="0" w:color="D9D9D9" w:themeColor="background1" w:themeShade="D9"/>
                    <w:right w:val="nil"/>
                  </w:tcBorders>
                </w:tcPr>
                <w:p w14:paraId="5D31C165" w14:textId="77777777" w:rsidR="008C3488" w:rsidRPr="009C19A8" w:rsidRDefault="008C3488" w:rsidP="008C3488">
                  <w:pPr>
                    <w:spacing w:line="240" w:lineRule="atLeast"/>
                    <w:rPr>
                      <w:sz w:val="21"/>
                      <w:szCs w:val="18"/>
                    </w:rPr>
                  </w:pPr>
                  <w:r w:rsidRPr="009C19A8">
                    <w:rPr>
                      <w:sz w:val="21"/>
                      <w:szCs w:val="18"/>
                    </w:rPr>
                    <w:t>24</w:t>
                  </w:r>
                </w:p>
              </w:tc>
              <w:tc>
                <w:tcPr>
                  <w:tcW w:w="567" w:type="dxa"/>
                  <w:tcBorders>
                    <w:top w:val="single" w:sz="4" w:space="0" w:color="D9D9D9" w:themeColor="background1" w:themeShade="D9"/>
                    <w:left w:val="nil"/>
                    <w:bottom w:val="single" w:sz="4" w:space="0" w:color="D9D9D9" w:themeColor="background1" w:themeShade="D9"/>
                    <w:right w:val="nil"/>
                  </w:tcBorders>
                </w:tcPr>
                <w:p w14:paraId="58D53361" w14:textId="77777777" w:rsidR="008C3488" w:rsidRPr="009C19A8" w:rsidRDefault="008C3488" w:rsidP="008C3488">
                  <w:pPr>
                    <w:spacing w:line="240" w:lineRule="atLeast"/>
                    <w:rPr>
                      <w:sz w:val="21"/>
                      <w:szCs w:val="18"/>
                    </w:rPr>
                  </w:pPr>
                  <w:r w:rsidRPr="009C19A8">
                    <w:rPr>
                      <w:sz w:val="21"/>
                      <w:szCs w:val="18"/>
                    </w:rPr>
                    <w:t>...</w:t>
                  </w:r>
                </w:p>
              </w:tc>
              <w:tc>
                <w:tcPr>
                  <w:tcW w:w="567" w:type="dxa"/>
                  <w:tcBorders>
                    <w:top w:val="single" w:sz="4" w:space="0" w:color="D9D9D9" w:themeColor="background1" w:themeShade="D9"/>
                    <w:left w:val="nil"/>
                    <w:bottom w:val="single" w:sz="4" w:space="0" w:color="D9D9D9" w:themeColor="background1" w:themeShade="D9"/>
                    <w:right w:val="nil"/>
                  </w:tcBorders>
                </w:tcPr>
                <w:p w14:paraId="0620FB77" w14:textId="77777777" w:rsidR="008C3488" w:rsidRPr="009C19A8" w:rsidRDefault="008C3488" w:rsidP="008C3488">
                  <w:pPr>
                    <w:spacing w:line="240" w:lineRule="atLeast"/>
                    <w:rPr>
                      <w:sz w:val="21"/>
                      <w:szCs w:val="18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D9D9D9" w:themeColor="background1" w:themeShade="D9"/>
                    <w:left w:val="nil"/>
                    <w:bottom w:val="single" w:sz="4" w:space="0" w:color="D9D9D9" w:themeColor="background1" w:themeShade="D9"/>
                    <w:right w:val="nil"/>
                  </w:tcBorders>
                </w:tcPr>
                <w:p w14:paraId="3A5BB4EF" w14:textId="77777777" w:rsidR="008C3488" w:rsidRPr="009C19A8" w:rsidRDefault="008C3488" w:rsidP="008C3488">
                  <w:pPr>
                    <w:spacing w:line="240" w:lineRule="atLeast"/>
                    <w:rPr>
                      <w:sz w:val="21"/>
                      <w:szCs w:val="18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D9D9D9" w:themeColor="background1" w:themeShade="D9"/>
                    <w:left w:val="nil"/>
                    <w:bottom w:val="single" w:sz="4" w:space="0" w:color="D9D9D9" w:themeColor="background1" w:themeShade="D9"/>
                    <w:right w:val="nil"/>
                  </w:tcBorders>
                </w:tcPr>
                <w:p w14:paraId="6B391135" w14:textId="77777777" w:rsidR="008C3488" w:rsidRPr="009C19A8" w:rsidRDefault="008C3488" w:rsidP="008C3488">
                  <w:pPr>
                    <w:spacing w:line="240" w:lineRule="atLeast"/>
                    <w:rPr>
                      <w:sz w:val="21"/>
                      <w:szCs w:val="18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D9D9D9" w:themeColor="background1" w:themeShade="D9"/>
                    <w:left w:val="nil"/>
                    <w:bottom w:val="single" w:sz="4" w:space="0" w:color="D9D9D9" w:themeColor="background1" w:themeShade="D9"/>
                    <w:right w:val="nil"/>
                  </w:tcBorders>
                </w:tcPr>
                <w:p w14:paraId="07561D09" w14:textId="77777777" w:rsidR="008C3488" w:rsidRPr="009C19A8" w:rsidRDefault="008C3488" w:rsidP="008C3488">
                  <w:pPr>
                    <w:spacing w:line="240" w:lineRule="atLeast"/>
                    <w:rPr>
                      <w:sz w:val="21"/>
                      <w:szCs w:val="18"/>
                    </w:rPr>
                  </w:pPr>
                </w:p>
              </w:tc>
              <w:tc>
                <w:tcPr>
                  <w:tcW w:w="1553" w:type="dxa"/>
                  <w:tcBorders>
                    <w:top w:val="single" w:sz="4" w:space="0" w:color="D9D9D9" w:themeColor="background1" w:themeShade="D9"/>
                    <w:left w:val="nil"/>
                    <w:bottom w:val="single" w:sz="4" w:space="0" w:color="D9D9D9" w:themeColor="background1" w:themeShade="D9"/>
                    <w:right w:val="nil"/>
                  </w:tcBorders>
                </w:tcPr>
                <w:p w14:paraId="0DA4A2A3" w14:textId="77777777" w:rsidR="008C3488" w:rsidRPr="009C19A8" w:rsidRDefault="008C3488" w:rsidP="008C3488">
                  <w:pPr>
                    <w:spacing w:line="240" w:lineRule="atLeast"/>
                    <w:rPr>
                      <w:sz w:val="21"/>
                      <w:szCs w:val="18"/>
                    </w:rPr>
                  </w:pPr>
                </w:p>
              </w:tc>
              <w:tc>
                <w:tcPr>
                  <w:tcW w:w="470" w:type="dxa"/>
                  <w:tcBorders>
                    <w:left w:val="nil"/>
                  </w:tcBorders>
                </w:tcPr>
                <w:p w14:paraId="7FFFFBD0" w14:textId="77777777" w:rsidR="008C3488" w:rsidRPr="009C19A8" w:rsidRDefault="008C3488" w:rsidP="008C3488">
                  <w:pPr>
                    <w:spacing w:line="240" w:lineRule="atLeast"/>
                    <w:rPr>
                      <w:sz w:val="21"/>
                      <w:szCs w:val="18"/>
                    </w:rPr>
                  </w:pPr>
                </w:p>
              </w:tc>
            </w:tr>
            <w:tr w:rsidR="008C3488" w14:paraId="4C341C2D" w14:textId="77777777" w:rsidTr="00BA6A24">
              <w:tc>
                <w:tcPr>
                  <w:tcW w:w="1658" w:type="dxa"/>
                  <w:tcBorders>
                    <w:top w:val="single" w:sz="4" w:space="0" w:color="D9D9D9" w:themeColor="background1" w:themeShade="D9"/>
                    <w:left w:val="nil"/>
                    <w:bottom w:val="nil"/>
                    <w:right w:val="nil"/>
                  </w:tcBorders>
                </w:tcPr>
                <w:p w14:paraId="47144348" w14:textId="77777777" w:rsidR="008C3488" w:rsidRPr="009C19A8" w:rsidRDefault="008C3488" w:rsidP="008C3488">
                  <w:pPr>
                    <w:spacing w:line="240" w:lineRule="atLeast"/>
                    <w:rPr>
                      <w:rFonts w:ascii="Calibri" w:hAnsi="Calibri"/>
                      <w:color w:val="000000" w:themeColor="text1"/>
                      <w:sz w:val="21"/>
                      <w:szCs w:val="18"/>
                    </w:rPr>
                  </w:pPr>
                  <w:r w:rsidRPr="009C19A8">
                    <w:rPr>
                      <w:rFonts w:ascii="Calibri" w:hAnsi="Calibri"/>
                      <w:color w:val="000000" w:themeColor="text1"/>
                      <w:sz w:val="21"/>
                      <w:szCs w:val="18"/>
                    </w:rPr>
                    <w:t>7er-Reihe</w:t>
                  </w:r>
                </w:p>
              </w:tc>
              <w:tc>
                <w:tcPr>
                  <w:tcW w:w="425" w:type="dxa"/>
                  <w:tcBorders>
                    <w:top w:val="single" w:sz="4" w:space="0" w:color="D9D9D9" w:themeColor="background1" w:themeShade="D9"/>
                    <w:left w:val="nil"/>
                    <w:bottom w:val="nil"/>
                    <w:right w:val="nil"/>
                  </w:tcBorders>
                </w:tcPr>
                <w:p w14:paraId="6F65FBF7" w14:textId="77777777" w:rsidR="008C3488" w:rsidRPr="009C19A8" w:rsidRDefault="008C3488" w:rsidP="008C3488">
                  <w:pPr>
                    <w:spacing w:line="240" w:lineRule="atLeast"/>
                    <w:rPr>
                      <w:sz w:val="21"/>
                      <w:szCs w:val="18"/>
                    </w:rPr>
                  </w:pPr>
                  <w:r w:rsidRPr="009C19A8">
                    <w:rPr>
                      <w:sz w:val="21"/>
                      <w:szCs w:val="18"/>
                    </w:rPr>
                    <w:t>7</w:t>
                  </w:r>
                </w:p>
              </w:tc>
              <w:tc>
                <w:tcPr>
                  <w:tcW w:w="425" w:type="dxa"/>
                  <w:tcBorders>
                    <w:top w:val="single" w:sz="4" w:space="0" w:color="D9D9D9" w:themeColor="background1" w:themeShade="D9"/>
                    <w:left w:val="nil"/>
                    <w:bottom w:val="nil"/>
                    <w:right w:val="nil"/>
                  </w:tcBorders>
                </w:tcPr>
                <w:p w14:paraId="368038A1" w14:textId="77777777" w:rsidR="008C3488" w:rsidRPr="009C19A8" w:rsidRDefault="008C3488" w:rsidP="008C3488">
                  <w:pPr>
                    <w:spacing w:line="240" w:lineRule="atLeast"/>
                    <w:rPr>
                      <w:sz w:val="21"/>
                      <w:szCs w:val="18"/>
                    </w:rPr>
                  </w:pPr>
                  <w:r w:rsidRPr="009C19A8">
                    <w:rPr>
                      <w:sz w:val="21"/>
                      <w:szCs w:val="18"/>
                    </w:rPr>
                    <w:t>14</w:t>
                  </w:r>
                </w:p>
              </w:tc>
              <w:tc>
                <w:tcPr>
                  <w:tcW w:w="567" w:type="dxa"/>
                  <w:tcBorders>
                    <w:top w:val="single" w:sz="4" w:space="0" w:color="D9D9D9" w:themeColor="background1" w:themeShade="D9"/>
                    <w:left w:val="nil"/>
                    <w:bottom w:val="nil"/>
                    <w:right w:val="nil"/>
                  </w:tcBorders>
                </w:tcPr>
                <w:p w14:paraId="700942BD" w14:textId="77777777" w:rsidR="008C3488" w:rsidRPr="009C19A8" w:rsidRDefault="008C3488" w:rsidP="008C3488">
                  <w:pPr>
                    <w:spacing w:line="240" w:lineRule="atLeast"/>
                    <w:rPr>
                      <w:b/>
                      <w:sz w:val="21"/>
                      <w:szCs w:val="18"/>
                    </w:rPr>
                  </w:pPr>
                  <w:r w:rsidRPr="009C19A8">
                    <w:rPr>
                      <w:b/>
                      <w:sz w:val="21"/>
                      <w:szCs w:val="18"/>
                    </w:rPr>
                    <w:t>21</w:t>
                  </w:r>
                </w:p>
              </w:tc>
              <w:tc>
                <w:tcPr>
                  <w:tcW w:w="567" w:type="dxa"/>
                  <w:tcBorders>
                    <w:top w:val="single" w:sz="4" w:space="0" w:color="D9D9D9" w:themeColor="background1" w:themeShade="D9"/>
                    <w:left w:val="nil"/>
                    <w:bottom w:val="nil"/>
                    <w:right w:val="nil"/>
                  </w:tcBorders>
                </w:tcPr>
                <w:p w14:paraId="2E524D17" w14:textId="77777777" w:rsidR="008C3488" w:rsidRPr="009C19A8" w:rsidRDefault="008C3488" w:rsidP="008C3488">
                  <w:pPr>
                    <w:spacing w:line="240" w:lineRule="atLeast"/>
                    <w:rPr>
                      <w:sz w:val="21"/>
                      <w:szCs w:val="18"/>
                    </w:rPr>
                  </w:pPr>
                  <w:r w:rsidRPr="009C19A8">
                    <w:rPr>
                      <w:sz w:val="21"/>
                      <w:szCs w:val="18"/>
                    </w:rPr>
                    <w:t>28</w:t>
                  </w:r>
                </w:p>
              </w:tc>
              <w:tc>
                <w:tcPr>
                  <w:tcW w:w="567" w:type="dxa"/>
                  <w:tcBorders>
                    <w:top w:val="single" w:sz="4" w:space="0" w:color="D9D9D9" w:themeColor="background1" w:themeShade="D9"/>
                    <w:left w:val="nil"/>
                    <w:bottom w:val="nil"/>
                    <w:right w:val="nil"/>
                  </w:tcBorders>
                </w:tcPr>
                <w:p w14:paraId="26642B92" w14:textId="77777777" w:rsidR="008C3488" w:rsidRPr="009C19A8" w:rsidRDefault="008C3488" w:rsidP="008C3488">
                  <w:pPr>
                    <w:spacing w:line="240" w:lineRule="atLeast"/>
                    <w:rPr>
                      <w:sz w:val="21"/>
                      <w:szCs w:val="18"/>
                    </w:rPr>
                  </w:pPr>
                  <w:r w:rsidRPr="009C19A8">
                    <w:rPr>
                      <w:sz w:val="21"/>
                      <w:szCs w:val="18"/>
                    </w:rPr>
                    <w:t>35</w:t>
                  </w:r>
                </w:p>
              </w:tc>
              <w:tc>
                <w:tcPr>
                  <w:tcW w:w="567" w:type="dxa"/>
                  <w:tcBorders>
                    <w:top w:val="single" w:sz="4" w:space="0" w:color="D9D9D9" w:themeColor="background1" w:themeShade="D9"/>
                    <w:left w:val="nil"/>
                    <w:bottom w:val="nil"/>
                    <w:right w:val="nil"/>
                  </w:tcBorders>
                </w:tcPr>
                <w:p w14:paraId="6BE84D10" w14:textId="77777777" w:rsidR="008C3488" w:rsidRPr="009C19A8" w:rsidRDefault="008C3488" w:rsidP="008C3488">
                  <w:pPr>
                    <w:spacing w:line="240" w:lineRule="atLeast"/>
                    <w:rPr>
                      <w:sz w:val="21"/>
                      <w:szCs w:val="18"/>
                    </w:rPr>
                  </w:pPr>
                  <w:r w:rsidRPr="009C19A8">
                    <w:rPr>
                      <w:sz w:val="21"/>
                      <w:szCs w:val="18"/>
                    </w:rPr>
                    <w:t>42</w:t>
                  </w:r>
                </w:p>
              </w:tc>
              <w:tc>
                <w:tcPr>
                  <w:tcW w:w="567" w:type="dxa"/>
                  <w:tcBorders>
                    <w:top w:val="single" w:sz="4" w:space="0" w:color="D9D9D9" w:themeColor="background1" w:themeShade="D9"/>
                    <w:left w:val="nil"/>
                    <w:bottom w:val="nil"/>
                    <w:right w:val="nil"/>
                  </w:tcBorders>
                </w:tcPr>
                <w:p w14:paraId="49E15486" w14:textId="77777777" w:rsidR="008C3488" w:rsidRPr="009C19A8" w:rsidRDefault="008C3488" w:rsidP="008C3488">
                  <w:pPr>
                    <w:spacing w:line="240" w:lineRule="atLeast"/>
                    <w:rPr>
                      <w:sz w:val="21"/>
                      <w:szCs w:val="18"/>
                    </w:rPr>
                  </w:pPr>
                  <w:r w:rsidRPr="009C19A8">
                    <w:rPr>
                      <w:sz w:val="21"/>
                      <w:szCs w:val="18"/>
                    </w:rPr>
                    <w:t>49</w:t>
                  </w:r>
                </w:p>
              </w:tc>
              <w:tc>
                <w:tcPr>
                  <w:tcW w:w="567" w:type="dxa"/>
                  <w:tcBorders>
                    <w:top w:val="single" w:sz="4" w:space="0" w:color="D9D9D9" w:themeColor="background1" w:themeShade="D9"/>
                    <w:left w:val="nil"/>
                    <w:bottom w:val="nil"/>
                    <w:right w:val="nil"/>
                  </w:tcBorders>
                </w:tcPr>
                <w:p w14:paraId="6474804E" w14:textId="1FA0469B" w:rsidR="008C3488" w:rsidRPr="009C19A8" w:rsidRDefault="008C3488" w:rsidP="008C3488">
                  <w:pPr>
                    <w:spacing w:line="240" w:lineRule="atLeast"/>
                    <w:rPr>
                      <w:b/>
                      <w:sz w:val="21"/>
                      <w:szCs w:val="18"/>
                    </w:rPr>
                  </w:pPr>
                  <w:r w:rsidRPr="009C19A8">
                    <w:rPr>
                      <w:b/>
                      <w:sz w:val="21"/>
                      <w:szCs w:val="18"/>
                    </w:rPr>
                    <w:t>5</w:t>
                  </w:r>
                  <w:r w:rsidR="008B7918">
                    <w:rPr>
                      <w:b/>
                      <w:sz w:val="21"/>
                      <w:szCs w:val="18"/>
                    </w:rPr>
                    <w:t>6</w:t>
                  </w:r>
                </w:p>
              </w:tc>
              <w:tc>
                <w:tcPr>
                  <w:tcW w:w="567" w:type="dxa"/>
                  <w:tcBorders>
                    <w:top w:val="single" w:sz="4" w:space="0" w:color="D9D9D9" w:themeColor="background1" w:themeShade="D9"/>
                    <w:left w:val="nil"/>
                    <w:bottom w:val="nil"/>
                    <w:right w:val="nil"/>
                  </w:tcBorders>
                </w:tcPr>
                <w:p w14:paraId="646B1231" w14:textId="77777777" w:rsidR="008C3488" w:rsidRPr="009C19A8" w:rsidRDefault="008C3488" w:rsidP="008C3488">
                  <w:pPr>
                    <w:spacing w:line="240" w:lineRule="atLeast"/>
                    <w:rPr>
                      <w:sz w:val="21"/>
                      <w:szCs w:val="18"/>
                    </w:rPr>
                  </w:pPr>
                  <w:r w:rsidRPr="009C19A8">
                    <w:rPr>
                      <w:sz w:val="21"/>
                      <w:szCs w:val="18"/>
                    </w:rPr>
                    <w:t>...</w:t>
                  </w:r>
                </w:p>
              </w:tc>
              <w:tc>
                <w:tcPr>
                  <w:tcW w:w="1553" w:type="dxa"/>
                  <w:tcBorders>
                    <w:top w:val="single" w:sz="4" w:space="0" w:color="D9D9D9" w:themeColor="background1" w:themeShade="D9"/>
                    <w:left w:val="nil"/>
                    <w:bottom w:val="nil"/>
                    <w:right w:val="nil"/>
                  </w:tcBorders>
                </w:tcPr>
                <w:p w14:paraId="7AA5C42E" w14:textId="77777777" w:rsidR="008C3488" w:rsidRPr="009C19A8" w:rsidRDefault="008C3488" w:rsidP="008C3488">
                  <w:pPr>
                    <w:spacing w:line="240" w:lineRule="atLeast"/>
                    <w:rPr>
                      <w:sz w:val="21"/>
                      <w:szCs w:val="18"/>
                    </w:rPr>
                  </w:pPr>
                </w:p>
              </w:tc>
              <w:tc>
                <w:tcPr>
                  <w:tcW w:w="470" w:type="dxa"/>
                  <w:tcBorders>
                    <w:left w:val="nil"/>
                  </w:tcBorders>
                </w:tcPr>
                <w:p w14:paraId="44640582" w14:textId="77777777" w:rsidR="008C3488" w:rsidRPr="009C19A8" w:rsidRDefault="008C3488" w:rsidP="008C3488">
                  <w:pPr>
                    <w:spacing w:line="240" w:lineRule="atLeast"/>
                    <w:rPr>
                      <w:sz w:val="21"/>
                      <w:szCs w:val="18"/>
                    </w:rPr>
                  </w:pPr>
                </w:p>
              </w:tc>
            </w:tr>
          </w:tbl>
          <w:p w14:paraId="2EDB1E18" w14:textId="2F85EDC0" w:rsidR="008C3488" w:rsidRPr="00A16E50" w:rsidRDefault="008C3488" w:rsidP="0080323A">
            <w:pPr>
              <w:spacing w:line="240" w:lineRule="atLeast"/>
            </w:pPr>
          </w:p>
        </w:tc>
      </w:tr>
      <w:tr w:rsidR="008C3488" w:rsidRPr="00A16E50" w14:paraId="77E1DF1C" w14:textId="77777777" w:rsidTr="00BA6A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600" w:firstRow="0" w:lastRow="0" w:firstColumn="0" w:lastColumn="0" w:noHBand="1" w:noVBand="1"/>
        </w:tblPrEx>
        <w:trPr>
          <w:trHeight w:val="112"/>
        </w:trPr>
        <w:tc>
          <w:tcPr>
            <w:tcW w:w="709" w:type="dxa"/>
          </w:tcPr>
          <w:p w14:paraId="3BE58B76" w14:textId="06D8D869" w:rsidR="008C3488" w:rsidRDefault="008C3488" w:rsidP="008C3488">
            <w:pPr>
              <w:spacing w:line="240" w:lineRule="atLeast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7F2F09D" wp14:editId="59032F06">
                  <wp:extent cx="360000" cy="272386"/>
                  <wp:effectExtent l="0" t="0" r="2540" b="0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" cy="27238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" w:type="dxa"/>
          </w:tcPr>
          <w:p w14:paraId="0CEC36CA" w14:textId="77777777" w:rsidR="008C3488" w:rsidRDefault="008C3488" w:rsidP="008C3488">
            <w:pPr>
              <w:spacing w:line="240" w:lineRule="atLeast"/>
              <w:rPr>
                <w:noProof/>
              </w:rPr>
            </w:pPr>
          </w:p>
          <w:p w14:paraId="70240E86" w14:textId="2A9EC4DB" w:rsidR="008C3488" w:rsidRDefault="008C3488" w:rsidP="008C3488">
            <w:pPr>
              <w:pStyle w:val="Nummerierung"/>
              <w:spacing w:line="240" w:lineRule="atLeast"/>
            </w:pPr>
          </w:p>
        </w:tc>
        <w:tc>
          <w:tcPr>
            <w:tcW w:w="8036" w:type="dxa"/>
          </w:tcPr>
          <w:p w14:paraId="6AB29209" w14:textId="77777777" w:rsidR="008C3488" w:rsidRDefault="008C3488" w:rsidP="008C3488">
            <w:pPr>
              <w:spacing w:line="240" w:lineRule="atLeast"/>
              <w:rPr>
                <w:rFonts w:ascii="Calibri" w:eastAsia="Cambria" w:hAnsi="Calibri" w:cs="Times New Roman"/>
                <w:noProof/>
                <w:color w:val="000000"/>
                <w:szCs w:val="20"/>
                <w:lang w:eastAsia="de-DE"/>
              </w:rPr>
            </w:pPr>
          </w:p>
          <w:p w14:paraId="1772ACA5" w14:textId="4AF67C5D" w:rsidR="008C3488" w:rsidRDefault="008C3488" w:rsidP="008C3488">
            <w:pPr>
              <w:spacing w:line="240" w:lineRule="atLeast"/>
              <w:rPr>
                <w:noProof/>
              </w:rPr>
            </w:pPr>
            <w:r>
              <w:rPr>
                <w:rFonts w:ascii="Calibri" w:eastAsia="Cambria" w:hAnsi="Calibri" w:cs="Times New Roman"/>
                <w:noProof/>
                <w:color w:val="000000"/>
                <w:szCs w:val="20"/>
                <w:lang w:eastAsia="de-DE"/>
              </w:rPr>
              <w:t>D</w:t>
            </w:r>
            <w:r w:rsidRPr="00A7731D">
              <w:rPr>
                <w:rFonts w:ascii="Calibri" w:eastAsia="Cambria" w:hAnsi="Calibri" w:cs="Times New Roman"/>
                <w:noProof/>
                <w:color w:val="000000"/>
                <w:szCs w:val="20"/>
                <w:lang w:eastAsia="de-DE"/>
              </w:rPr>
              <w:t>urch welche Zahlen kann Leonie kürzen</w:t>
            </w:r>
            <w:r>
              <w:rPr>
                <w:rFonts w:ascii="Calibri" w:eastAsia="Cambria" w:hAnsi="Calibri" w:cs="Times New Roman"/>
                <w:noProof/>
                <w:color w:val="000000"/>
                <w:szCs w:val="20"/>
                <w:lang w:eastAsia="de-DE"/>
              </w:rPr>
              <w:t>?</w:t>
            </w:r>
            <w:r w:rsidRPr="00A7731D">
              <w:rPr>
                <w:rFonts w:ascii="Calibri" w:eastAsia="Cambria" w:hAnsi="Calibri" w:cs="Times New Roman"/>
                <w:noProof/>
                <w:color w:val="000000"/>
                <w:szCs w:val="20"/>
                <w:lang w:eastAsia="de-DE"/>
              </w:rPr>
              <w:t xml:space="preserve"> Schreibe den gekürzten Bruch auf.</w:t>
            </w:r>
          </w:p>
          <w:p w14:paraId="324E10A9" w14:textId="11FF9868" w:rsidR="008C3488" w:rsidRPr="00513E9A" w:rsidRDefault="00942A7D" w:rsidP="008C3488">
            <w:pPr>
              <w:spacing w:line="240" w:lineRule="atLeast"/>
              <w:rPr>
                <w:rFonts w:ascii="Calibri" w:hAnsi="Calibri"/>
                <w:noProof/>
                <w:color w:val="000000" w:themeColor="text1"/>
                <w:sz w:val="11"/>
                <w:szCs w:val="11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3500416" behindDoc="0" locked="0" layoutInCell="1" allowOverlap="1" wp14:anchorId="7F3A0BC3" wp14:editId="68FBECAF">
                      <wp:simplePos x="0" y="0"/>
                      <wp:positionH relativeFrom="column">
                        <wp:posOffset>3605854</wp:posOffset>
                      </wp:positionH>
                      <wp:positionV relativeFrom="paragraph">
                        <wp:posOffset>76646</wp:posOffset>
                      </wp:positionV>
                      <wp:extent cx="238125" cy="299878"/>
                      <wp:effectExtent l="0" t="0" r="3175" b="5080"/>
                      <wp:wrapNone/>
                      <wp:docPr id="179" name="Gruppieren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8125" cy="299878"/>
                                <a:chOff x="-8927" y="12885"/>
                                <a:chExt cx="240998" cy="301148"/>
                              </a:xfrm>
                            </wpg:grpSpPr>
                            <wps:wsp>
                              <wps:cNvPr id="180" name="Textfeld 3"/>
                              <wps:cNvSpPr txBox="1"/>
                              <wps:spPr>
                                <a:xfrm>
                                  <a:off x="29195" y="12885"/>
                                  <a:ext cx="160023" cy="18493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098D2DA" w14:textId="6938752B" w:rsidR="00942A7D" w:rsidRPr="0049551B" w:rsidRDefault="00942A7D" w:rsidP="00A42631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49551B">
                                      <w:rPr>
                                        <w:sz w:val="18"/>
                                        <w:szCs w:val="18"/>
                                      </w:rPr>
                                      <w:t>42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86" name="Textfeld 3"/>
                              <wps:cNvSpPr txBox="1"/>
                              <wps:spPr>
                                <a:xfrm>
                                  <a:off x="-8927" y="150091"/>
                                  <a:ext cx="240998" cy="1639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25FC057" w14:textId="35F3D2D4" w:rsidR="00942A7D" w:rsidRPr="0049551B" w:rsidRDefault="00942A7D" w:rsidP="00A42631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49551B">
                                      <w:rPr>
                                        <w:sz w:val="18"/>
                                        <w:szCs w:val="18"/>
                                      </w:rPr>
                                      <w:t>126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7" name="Gerade Verbindung 1"/>
                              <wps:cNvCnPr/>
                              <wps:spPr>
                                <a:xfrm>
                                  <a:off x="10353" y="179398"/>
                                  <a:ext cx="182448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3A0BC3" id="_x0000_s1919" style="position:absolute;margin-left:283.95pt;margin-top:6.05pt;width:18.75pt;height:23.6pt;z-index:253500416;mso-width-relative:margin;mso-height-relative:margin" coordorigin="-8927,12885" coordsize="240998,3011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">
                      <v:shape id="Textfeld 3" o:spid="_x0000_s1920" type="#_x0000_t202" style="position:absolute;left:29195;top:12885;width:160023;height:18493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" filled="f" stroked="f" strokeweight=".5pt">
                        <v:textbox style="mso-fit-shape-to-text:t" inset="0,0,0,0">
                          <w:txbxContent>
                            <w:p w14:paraId="4098D2DA" w14:textId="6938752B" w:rsidR="00942A7D" w:rsidRPr="0049551B" w:rsidRDefault="00942A7D" w:rsidP="00A42631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49551B">
                                <w:rPr>
                                  <w:sz w:val="18"/>
                                  <w:szCs w:val="18"/>
                                </w:rPr>
                                <w:t>42</w:t>
                              </w:r>
                            </w:p>
                          </w:txbxContent>
                        </v:textbox>
                      </v:shape>
                      <v:shape id="Textfeld 3" o:spid="_x0000_s1921" type="#_x0000_t202" style="position:absolute;left:-8927;top:150091;width:240998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" filled="f" stroked="f" strokeweight=".5pt">
                        <v:textbox inset="0,0,0,0">
                          <w:txbxContent>
                            <w:p w14:paraId="725FC057" w14:textId="35F3D2D4" w:rsidR="00942A7D" w:rsidRPr="0049551B" w:rsidRDefault="00942A7D" w:rsidP="00A42631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49551B">
                                <w:rPr>
                                  <w:sz w:val="18"/>
                                  <w:szCs w:val="18"/>
                                </w:rPr>
                                <w:t>126</w:t>
                              </w:r>
                            </w:p>
                          </w:txbxContent>
                        </v:textbox>
                      </v:shape>
                      <v:line id="Gerade Verbindung 1" o:spid="_x0000_s1922" style="position:absolute;visibility:visible;mso-wrap-style:square" from="10353,179398" to="192801,17939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" strokecolor="black [3213]" strokeweight="1pt">
                        <v:stroke joinstyle="miter"/>
                      </v:lin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3498368" behindDoc="0" locked="0" layoutInCell="1" allowOverlap="1" wp14:anchorId="79A610DB" wp14:editId="6AC37F6A">
                      <wp:simplePos x="0" y="0"/>
                      <wp:positionH relativeFrom="column">
                        <wp:posOffset>3361690</wp:posOffset>
                      </wp:positionH>
                      <wp:positionV relativeFrom="paragraph">
                        <wp:posOffset>75565</wp:posOffset>
                      </wp:positionV>
                      <wp:extent cx="161290" cy="299720"/>
                      <wp:effectExtent l="0" t="0" r="3810" b="5080"/>
                      <wp:wrapNone/>
                      <wp:docPr id="175" name="Gruppieren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290" cy="299720"/>
                                <a:chOff x="32847" y="12407"/>
                                <a:chExt cx="163236" cy="300989"/>
                              </a:xfrm>
                            </wpg:grpSpPr>
                            <wps:wsp>
                              <wps:cNvPr id="176" name="Textfeld 3"/>
                              <wps:cNvSpPr txBox="1"/>
                              <wps:spPr>
                                <a:xfrm>
                                  <a:off x="32847" y="12407"/>
                                  <a:ext cx="160023" cy="18492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27397E0" w14:textId="65EBF18B" w:rsidR="00942A7D" w:rsidRPr="0049551B" w:rsidRDefault="00942A7D" w:rsidP="00A42631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49551B">
                                      <w:rPr>
                                        <w:sz w:val="18"/>
                                        <w:szCs w:val="18"/>
                                      </w:rPr>
                                      <w:t>12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77" name="Textfeld 3"/>
                              <wps:cNvSpPr txBox="1"/>
                              <wps:spPr>
                                <a:xfrm>
                                  <a:off x="32847" y="149454"/>
                                  <a:ext cx="163236" cy="1639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15BADE" w14:textId="279E5C3B" w:rsidR="00942A7D" w:rsidRPr="0049551B" w:rsidRDefault="00942A7D" w:rsidP="00A42631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49551B">
                                      <w:rPr>
                                        <w:sz w:val="18"/>
                                        <w:szCs w:val="18"/>
                                      </w:rPr>
                                      <w:t>40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8" name="Gerade Verbindung 1"/>
                              <wps:cNvCnPr/>
                              <wps:spPr>
                                <a:xfrm>
                                  <a:off x="57419" y="179565"/>
                                  <a:ext cx="108468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9A610DB" id="_x0000_s1923" style="position:absolute;margin-left:264.7pt;margin-top:5.95pt;width:12.7pt;height:23.6pt;z-index:253498368;mso-width-relative:margin;mso-height-relative:margin" coordorigin="32847,12407" coordsize="163236,30098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">
                      <v:shape id="Textfeld 3" o:spid="_x0000_s1924" type="#_x0000_t202" style="position:absolute;left:32847;top:12407;width:160023;height:1849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" filled="f" stroked="f" strokeweight=".5pt">
                        <v:textbox style="mso-fit-shape-to-text:t" inset="0,0,0,0">
                          <w:txbxContent>
                            <w:p w14:paraId="527397E0" w14:textId="65EBF18B" w:rsidR="00942A7D" w:rsidRPr="0049551B" w:rsidRDefault="00942A7D" w:rsidP="00A42631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49551B">
                                <w:rPr>
                                  <w:sz w:val="18"/>
                                  <w:szCs w:val="18"/>
                                </w:rPr>
                                <w:t>12</w:t>
                              </w:r>
                            </w:p>
                          </w:txbxContent>
                        </v:textbox>
                      </v:shape>
                      <v:shape id="Textfeld 3" o:spid="_x0000_s1925" type="#_x0000_t202" style="position:absolute;left:32847;top:149454;width:163236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" filled="f" stroked="f" strokeweight=".5pt">
                        <v:textbox inset="0,0,0,0">
                          <w:txbxContent>
                            <w:p w14:paraId="1E15BADE" w14:textId="279E5C3B" w:rsidR="00942A7D" w:rsidRPr="0049551B" w:rsidRDefault="00942A7D" w:rsidP="00A42631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49551B">
                                <w:rPr>
                                  <w:sz w:val="18"/>
                                  <w:szCs w:val="18"/>
                                </w:rPr>
                                <w:t>40</w:t>
                              </w:r>
                            </w:p>
                          </w:txbxContent>
                        </v:textbox>
                      </v:shape>
                      <v:line id="Gerade Verbindung 1" o:spid="_x0000_s1926" style="position:absolute;visibility:visible;mso-wrap-style:square" from="57419,179565" to="165887,17956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" strokecolor="black [3213]" strokeweight="1pt">
                        <v:stroke joinstyle="miter"/>
                      </v:line>
                    </v:group>
                  </w:pict>
                </mc:Fallback>
              </mc:AlternateContent>
            </w:r>
            <w:r w:rsidR="008C3488">
              <w:rPr>
                <w:noProof/>
              </w:rPr>
              <w:t xml:space="preserve"> </w:t>
            </w:r>
          </w:p>
        </w:tc>
      </w:tr>
      <w:tr w:rsidR="008C3488" w:rsidRPr="00A16E50" w14:paraId="183BC504" w14:textId="77777777" w:rsidTr="00BA6A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600" w:firstRow="0" w:lastRow="0" w:firstColumn="0" w:lastColumn="0" w:noHBand="1" w:noVBand="1"/>
        </w:tblPrEx>
        <w:trPr>
          <w:trHeight w:val="112"/>
        </w:trPr>
        <w:tc>
          <w:tcPr>
            <w:tcW w:w="709" w:type="dxa"/>
          </w:tcPr>
          <w:p w14:paraId="160C1C43" w14:textId="6A75B6B9" w:rsidR="008C3488" w:rsidRDefault="008C3488" w:rsidP="008C3488">
            <w:pPr>
              <w:spacing w:line="240" w:lineRule="atLeast"/>
              <w:rPr>
                <w:noProof/>
              </w:rPr>
            </w:pPr>
          </w:p>
        </w:tc>
        <w:tc>
          <w:tcPr>
            <w:tcW w:w="425" w:type="dxa"/>
          </w:tcPr>
          <w:p w14:paraId="72436A65" w14:textId="77777777" w:rsidR="008C3488" w:rsidRDefault="008C3488" w:rsidP="008C3488">
            <w:pPr>
              <w:pStyle w:val="Nummerierung"/>
              <w:rPr>
                <w:noProof/>
              </w:rPr>
            </w:pPr>
            <w:r>
              <w:rPr>
                <w:noProof/>
              </w:rPr>
              <w:t>b)</w:t>
            </w:r>
          </w:p>
          <w:p w14:paraId="69A4FE58" w14:textId="6FDC5205" w:rsidR="008C3488" w:rsidRDefault="008C3488" w:rsidP="008C3488">
            <w:pPr>
              <w:pStyle w:val="Nummerierung"/>
              <w:spacing w:line="240" w:lineRule="atLeast"/>
            </w:pPr>
          </w:p>
        </w:tc>
        <w:tc>
          <w:tcPr>
            <w:tcW w:w="8036" w:type="dxa"/>
          </w:tcPr>
          <w:p w14:paraId="1F55AA24" w14:textId="08BE45D0" w:rsidR="008C3488" w:rsidRPr="00C63632" w:rsidRDefault="00942A7D" w:rsidP="00A42631">
            <w:pPr>
              <w:spacing w:after="60" w:line="240" w:lineRule="atLeast"/>
              <w:rPr>
                <w:rFonts w:ascii="Calibri" w:hAnsi="Calibri"/>
                <w:noProof/>
                <w:color w:val="000000" w:themeColor="text1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3502464" behindDoc="0" locked="0" layoutInCell="1" allowOverlap="1" wp14:anchorId="54F12924" wp14:editId="23B3D3FC">
                      <wp:simplePos x="0" y="0"/>
                      <wp:positionH relativeFrom="column">
                        <wp:posOffset>3928110</wp:posOffset>
                      </wp:positionH>
                      <wp:positionV relativeFrom="paragraph">
                        <wp:posOffset>-76835</wp:posOffset>
                      </wp:positionV>
                      <wp:extent cx="161290" cy="299720"/>
                      <wp:effectExtent l="0" t="0" r="3810" b="5080"/>
                      <wp:wrapNone/>
                      <wp:docPr id="188" name="Gruppieren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290" cy="299720"/>
                                <a:chOff x="32847" y="12407"/>
                                <a:chExt cx="163236" cy="300989"/>
                              </a:xfrm>
                            </wpg:grpSpPr>
                            <wps:wsp>
                              <wps:cNvPr id="189" name="Textfeld 3"/>
                              <wps:cNvSpPr txBox="1"/>
                              <wps:spPr>
                                <a:xfrm>
                                  <a:off x="32847" y="12407"/>
                                  <a:ext cx="160023" cy="18492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46E3B66" w14:textId="01450B25" w:rsidR="00942A7D" w:rsidRPr="0049551B" w:rsidRDefault="00942A7D" w:rsidP="00A42631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49551B">
                                      <w:rPr>
                                        <w:sz w:val="18"/>
                                        <w:szCs w:val="18"/>
                                      </w:rPr>
                                      <w:t>15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90" name="Textfeld 3"/>
                              <wps:cNvSpPr txBox="1"/>
                              <wps:spPr>
                                <a:xfrm>
                                  <a:off x="32847" y="149454"/>
                                  <a:ext cx="163236" cy="1639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4F31451" w14:textId="50C93766" w:rsidR="00942A7D" w:rsidRPr="0049551B" w:rsidRDefault="00942A7D" w:rsidP="00A42631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49551B">
                                      <w:rPr>
                                        <w:sz w:val="18"/>
                                        <w:szCs w:val="18"/>
                                      </w:rPr>
                                      <w:t>30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1" name="Gerade Verbindung 1"/>
                              <wps:cNvCnPr/>
                              <wps:spPr>
                                <a:xfrm>
                                  <a:off x="57419" y="179565"/>
                                  <a:ext cx="108468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4F12924" id="_x0000_s1927" style="position:absolute;margin-left:309.3pt;margin-top:-6.05pt;width:12.7pt;height:23.6pt;z-index:253502464;mso-width-relative:margin;mso-height-relative:margin" coordorigin="32847,12407" coordsize="163236,30098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">
                      <v:shape id="Textfeld 3" o:spid="_x0000_s1928" type="#_x0000_t202" style="position:absolute;left:32847;top:12407;width:160023;height:1849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" filled="f" stroked="f" strokeweight=".5pt">
                        <v:textbox style="mso-fit-shape-to-text:t" inset="0,0,0,0">
                          <w:txbxContent>
                            <w:p w14:paraId="646E3B66" w14:textId="01450B25" w:rsidR="00942A7D" w:rsidRPr="0049551B" w:rsidRDefault="00942A7D" w:rsidP="00A42631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49551B">
                                <w:rPr>
                                  <w:sz w:val="18"/>
                                  <w:szCs w:val="18"/>
                                </w:rPr>
                                <w:t>15</w:t>
                              </w:r>
                            </w:p>
                          </w:txbxContent>
                        </v:textbox>
                      </v:shape>
                      <v:shape id="Textfeld 3" o:spid="_x0000_s1929" type="#_x0000_t202" style="position:absolute;left:32847;top:149454;width:163236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" filled="f" stroked="f" strokeweight=".5pt">
                        <v:textbox inset="0,0,0,0">
                          <w:txbxContent>
                            <w:p w14:paraId="64F31451" w14:textId="50C93766" w:rsidR="00942A7D" w:rsidRPr="0049551B" w:rsidRDefault="00942A7D" w:rsidP="00A42631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49551B">
                                <w:rPr>
                                  <w:sz w:val="18"/>
                                  <w:szCs w:val="18"/>
                                </w:rPr>
                                <w:t>30</w:t>
                              </w:r>
                            </w:p>
                          </w:txbxContent>
                        </v:textbox>
                      </v:shape>
                      <v:line id="Gerade Verbindung 1" o:spid="_x0000_s1930" style="position:absolute;visibility:visible;mso-wrap-style:square" from="57419,179565" to="165887,17956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" strokecolor="black [3213]" strokeweight="1pt">
                        <v:stroke joinstyle="miter"/>
                      </v:lin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3496320" behindDoc="0" locked="0" layoutInCell="1" allowOverlap="1" wp14:anchorId="0EA3A9B4" wp14:editId="6ECA87AA">
                      <wp:simplePos x="0" y="0"/>
                      <wp:positionH relativeFrom="column">
                        <wp:posOffset>3103880</wp:posOffset>
                      </wp:positionH>
                      <wp:positionV relativeFrom="paragraph">
                        <wp:posOffset>-76835</wp:posOffset>
                      </wp:positionV>
                      <wp:extent cx="161290" cy="299720"/>
                      <wp:effectExtent l="0" t="0" r="3810" b="5080"/>
                      <wp:wrapNone/>
                      <wp:docPr id="171" name="Gruppieren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290" cy="299720"/>
                                <a:chOff x="32847" y="12407"/>
                                <a:chExt cx="163236" cy="300989"/>
                              </a:xfrm>
                            </wpg:grpSpPr>
                            <wps:wsp>
                              <wps:cNvPr id="172" name="Textfeld 3"/>
                              <wps:cNvSpPr txBox="1"/>
                              <wps:spPr>
                                <a:xfrm>
                                  <a:off x="32847" y="12407"/>
                                  <a:ext cx="160023" cy="18492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FE4888F" w14:textId="525F1D4B" w:rsidR="00942A7D" w:rsidRPr="0049551B" w:rsidRDefault="00942A7D" w:rsidP="00A42631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49551B">
                                      <w:rPr>
                                        <w:sz w:val="18"/>
                                        <w:szCs w:val="18"/>
                                      </w:rPr>
                                      <w:t>28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73" name="Textfeld 3"/>
                              <wps:cNvSpPr txBox="1"/>
                              <wps:spPr>
                                <a:xfrm>
                                  <a:off x="32847" y="149454"/>
                                  <a:ext cx="163236" cy="1639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49011A1" w14:textId="25F3B85D" w:rsidR="00942A7D" w:rsidRPr="0049551B" w:rsidRDefault="00942A7D" w:rsidP="00A42631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49551B">
                                      <w:rPr>
                                        <w:sz w:val="18"/>
                                        <w:szCs w:val="18"/>
                                      </w:rPr>
                                      <w:t>70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4" name="Gerade Verbindung 1"/>
                              <wps:cNvCnPr/>
                              <wps:spPr>
                                <a:xfrm>
                                  <a:off x="57419" y="179565"/>
                                  <a:ext cx="108468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EA3A9B4" id="_x0000_s1931" style="position:absolute;margin-left:244.4pt;margin-top:-6.05pt;width:12.7pt;height:23.6pt;z-index:253496320;mso-width-relative:margin;mso-height-relative:margin" coordorigin="32847,12407" coordsize="163236,30098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">
                      <v:shape id="Textfeld 3" o:spid="_x0000_s1932" type="#_x0000_t202" style="position:absolute;left:32847;top:12407;width:160023;height:1849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" filled="f" stroked="f" strokeweight=".5pt">
                        <v:textbox style="mso-fit-shape-to-text:t" inset="0,0,0,0">
                          <w:txbxContent>
                            <w:p w14:paraId="2FE4888F" w14:textId="525F1D4B" w:rsidR="00942A7D" w:rsidRPr="0049551B" w:rsidRDefault="00942A7D" w:rsidP="00A42631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49551B">
                                <w:rPr>
                                  <w:sz w:val="18"/>
                                  <w:szCs w:val="18"/>
                                </w:rPr>
                                <w:t>28</w:t>
                              </w:r>
                            </w:p>
                          </w:txbxContent>
                        </v:textbox>
                      </v:shape>
                      <v:shape id="Textfeld 3" o:spid="_x0000_s1933" type="#_x0000_t202" style="position:absolute;left:32847;top:149454;width:163236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" filled="f" stroked="f" strokeweight=".5pt">
                        <v:textbox inset="0,0,0,0">
                          <w:txbxContent>
                            <w:p w14:paraId="549011A1" w14:textId="25F3B85D" w:rsidR="00942A7D" w:rsidRPr="0049551B" w:rsidRDefault="00942A7D" w:rsidP="00A42631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49551B">
                                <w:rPr>
                                  <w:sz w:val="18"/>
                                  <w:szCs w:val="18"/>
                                </w:rPr>
                                <w:t>70</w:t>
                              </w:r>
                            </w:p>
                          </w:txbxContent>
                        </v:textbox>
                      </v:shape>
                      <v:line id="Gerade Verbindung 1" o:spid="_x0000_s1934" style="position:absolute;visibility:visible;mso-wrap-style:square" from="57419,179565" to="165887,17956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" strokecolor="black [3213]" strokeweight="1pt">
                        <v:stroke joinstyle="miter"/>
                      </v:line>
                    </v:group>
                  </w:pict>
                </mc:Fallback>
              </mc:AlternateContent>
            </w:r>
            <w:r w:rsidR="008C3488">
              <w:rPr>
                <w:rFonts w:ascii="Calibri" w:hAnsi="Calibri"/>
                <w:noProof/>
                <w:color w:val="000000" w:themeColor="text1"/>
                <w:szCs w:val="20"/>
              </w:rPr>
              <w:t xml:space="preserve">Kürze die Brüche </w:t>
            </w:r>
            <w:r w:rsidR="008C3488" w:rsidRPr="00C63632">
              <w:rPr>
                <w:rFonts w:ascii="Calibri" w:hAnsi="Calibri"/>
                <w:noProof/>
                <w:color w:val="000000" w:themeColor="text1"/>
                <w:szCs w:val="20"/>
              </w:rPr>
              <w:t>wie Leonie</w:t>
            </w:r>
            <w:r w:rsidR="008C3488">
              <w:rPr>
                <w:rFonts w:ascii="Calibri" w:hAnsi="Calibri"/>
                <w:noProof/>
                <w:color w:val="000000" w:themeColor="text1"/>
                <w:szCs w:val="20"/>
              </w:rPr>
              <w:t>,</w:t>
            </w:r>
            <w:r w:rsidR="008C3488" w:rsidRPr="00C63632">
              <w:rPr>
                <w:rFonts w:ascii="Calibri" w:hAnsi="Calibri"/>
                <w:noProof/>
                <w:color w:val="000000" w:themeColor="text1"/>
                <w:szCs w:val="20"/>
              </w:rPr>
              <w:t xml:space="preserve"> Kenan oder ganz anders:</w:t>
            </w:r>
            <w:r>
              <w:rPr>
                <w:rFonts w:ascii="Calibri" w:hAnsi="Calibri"/>
                <w:noProof/>
                <w:color w:val="000000" w:themeColor="text1"/>
                <w:szCs w:val="20"/>
              </w:rPr>
              <w:t xml:space="preserve">       ,</w:t>
            </w:r>
            <w:r>
              <w:rPr>
                <w:noProof/>
              </w:rPr>
              <w:t xml:space="preserve"> </w:t>
            </w:r>
            <w:r>
              <w:rPr>
                <w:rFonts w:ascii="Calibri" w:hAnsi="Calibri"/>
                <w:noProof/>
                <w:color w:val="000000" w:themeColor="text1"/>
                <w:szCs w:val="20"/>
              </w:rPr>
              <w:t xml:space="preserve">      ,         ,  </w:t>
            </w:r>
            <m:oMath>
              <m:r>
                <w:rPr>
                  <w:rFonts w:ascii="Cambria Math" w:hAnsi="Cambria Math"/>
                  <w:noProof/>
                  <w:color w:val="000000" w:themeColor="text1"/>
                  <w:szCs w:val="20"/>
                </w:rPr>
                <m:t xml:space="preserve"> </m:t>
              </m:r>
            </m:oMath>
          </w:p>
          <w:p w14:paraId="79BE6529" w14:textId="655BB81D" w:rsidR="008C3488" w:rsidRPr="008C3488" w:rsidRDefault="008C3488" w:rsidP="00B41DED">
            <w:pPr>
              <w:spacing w:after="240" w:line="240" w:lineRule="atLeast"/>
              <w:rPr>
                <w:rFonts w:ascii="Calibri" w:hAnsi="Calibri"/>
                <w:noProof/>
                <w:color w:val="000000" w:themeColor="text1"/>
                <w:szCs w:val="20"/>
              </w:rPr>
            </w:pPr>
            <w:r w:rsidRPr="00C63632">
              <w:rPr>
                <w:rFonts w:ascii="Calibri" w:hAnsi="Calibri"/>
                <w:noProof/>
                <w:color w:val="000000" w:themeColor="text1"/>
                <w:szCs w:val="20"/>
              </w:rPr>
              <w:t>Vergleicht</w:t>
            </w:r>
            <w:r>
              <w:rPr>
                <w:rFonts w:ascii="Calibri" w:hAnsi="Calibri"/>
                <w:noProof/>
                <w:color w:val="000000" w:themeColor="text1"/>
                <w:szCs w:val="20"/>
              </w:rPr>
              <w:t>, wie ihr die Zahlen zu</w:t>
            </w:r>
            <w:r w:rsidR="00100C55">
              <w:rPr>
                <w:rFonts w:ascii="Calibri" w:hAnsi="Calibri"/>
                <w:noProof/>
                <w:color w:val="000000" w:themeColor="text1"/>
                <w:szCs w:val="20"/>
              </w:rPr>
              <w:t>m</w:t>
            </w:r>
            <w:r>
              <w:rPr>
                <w:rFonts w:ascii="Calibri" w:hAnsi="Calibri"/>
                <w:noProof/>
                <w:color w:val="000000" w:themeColor="text1"/>
                <w:szCs w:val="20"/>
              </w:rPr>
              <w:t xml:space="preserve"> Kürzen gefunden habt. </w:t>
            </w:r>
          </w:p>
        </w:tc>
      </w:tr>
      <w:tr w:rsidR="008C3488" w:rsidRPr="00A16E50" w14:paraId="6E1FC55E" w14:textId="77777777" w:rsidTr="00A426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600" w:firstRow="0" w:lastRow="0" w:firstColumn="0" w:lastColumn="0" w:noHBand="1" w:noVBand="1"/>
        </w:tblPrEx>
        <w:trPr>
          <w:trHeight w:val="112"/>
        </w:trPr>
        <w:tc>
          <w:tcPr>
            <w:tcW w:w="709" w:type="dxa"/>
          </w:tcPr>
          <w:p w14:paraId="2740D24A" w14:textId="77777777" w:rsidR="008C3488" w:rsidRDefault="008C3488" w:rsidP="008C3488">
            <w:pPr>
              <w:spacing w:line="240" w:lineRule="atLeast"/>
              <w:rPr>
                <w:noProof/>
              </w:rPr>
            </w:pPr>
          </w:p>
        </w:tc>
        <w:tc>
          <w:tcPr>
            <w:tcW w:w="425" w:type="dxa"/>
          </w:tcPr>
          <w:p w14:paraId="7CD033C0" w14:textId="30A2DC25" w:rsidR="008C3488" w:rsidRDefault="008C3488" w:rsidP="008C3488">
            <w:pPr>
              <w:pStyle w:val="Nummerierung"/>
            </w:pPr>
            <w:r>
              <w:t>c)*</w:t>
            </w:r>
          </w:p>
        </w:tc>
        <w:tc>
          <w:tcPr>
            <w:tcW w:w="8036" w:type="dxa"/>
          </w:tcPr>
          <w:p w14:paraId="5A1767CF" w14:textId="671DEB75" w:rsidR="00A83C50" w:rsidRDefault="00A83C50" w:rsidP="00A83C50">
            <w:pPr>
              <w:spacing w:line="240" w:lineRule="atLeast"/>
              <w:ind w:left="360" w:hanging="360"/>
            </w:pPr>
            <w:r>
              <w:t xml:space="preserve">Zum Experimentieren: </w:t>
            </w:r>
          </w:p>
          <w:p w14:paraId="72E4546D" w14:textId="2B78F338" w:rsidR="008C3488" w:rsidRPr="00EC2138" w:rsidRDefault="008C3488" w:rsidP="009A01B2">
            <w:pPr>
              <w:pStyle w:val="Listenabsatz"/>
            </w:pPr>
            <w:r w:rsidRPr="00EC2138">
              <w:t>Gib drei Brüche an, die man mit 4 kürzen kann.</w:t>
            </w:r>
          </w:p>
          <w:p w14:paraId="04C291DD" w14:textId="77777777" w:rsidR="000228C8" w:rsidRDefault="008C3488" w:rsidP="009A01B2">
            <w:pPr>
              <w:pStyle w:val="Listenabsatz"/>
            </w:pPr>
            <w:r w:rsidRPr="00EC2138">
              <w:t>Gib drei Brüche an, die man mit 4 und 3 kürzen kann.</w:t>
            </w:r>
          </w:p>
          <w:p w14:paraId="5A5E48E8" w14:textId="5C0AE846" w:rsidR="009A01B2" w:rsidRPr="00A83C50" w:rsidRDefault="008C3488" w:rsidP="00B41DED">
            <w:pPr>
              <w:pStyle w:val="Listenabsatz"/>
              <w:spacing w:after="240"/>
            </w:pPr>
            <w:r w:rsidRPr="00EC2138">
              <w:t>Gib drei Brüche an, die man mit 4</w:t>
            </w:r>
            <w:r>
              <w:t>,</w:t>
            </w:r>
            <w:r w:rsidRPr="00EC2138">
              <w:t xml:space="preserve"> aber nicht mit 8 kürzen kann.</w:t>
            </w:r>
          </w:p>
        </w:tc>
      </w:tr>
      <w:tr w:rsidR="008C3488" w:rsidRPr="00A16E50" w14:paraId="5D556921" w14:textId="77777777" w:rsidTr="00A426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600" w:firstRow="0" w:lastRow="0" w:firstColumn="0" w:lastColumn="0" w:noHBand="1" w:noVBand="1"/>
        </w:tblPrEx>
        <w:trPr>
          <w:trHeight w:val="112"/>
        </w:trPr>
        <w:tc>
          <w:tcPr>
            <w:tcW w:w="709" w:type="dxa"/>
          </w:tcPr>
          <w:p w14:paraId="66993E1E" w14:textId="77777777" w:rsidR="008C3488" w:rsidRDefault="008C3488" w:rsidP="008C3488">
            <w:pPr>
              <w:spacing w:line="240" w:lineRule="atLeast"/>
              <w:rPr>
                <w:noProof/>
              </w:rPr>
            </w:pPr>
          </w:p>
        </w:tc>
        <w:tc>
          <w:tcPr>
            <w:tcW w:w="425" w:type="dxa"/>
          </w:tcPr>
          <w:p w14:paraId="1FF0E243" w14:textId="6CD1F7F9" w:rsidR="008C3488" w:rsidRDefault="008C3488" w:rsidP="008C3488">
            <w:pPr>
              <w:pStyle w:val="Nummerierung"/>
              <w:rPr>
                <w:noProof/>
              </w:rPr>
            </w:pPr>
            <w:r>
              <w:t>d)*</w:t>
            </w:r>
          </w:p>
        </w:tc>
        <w:tc>
          <w:tcPr>
            <w:tcW w:w="8036" w:type="dxa"/>
          </w:tcPr>
          <w:p w14:paraId="2D4B39C8" w14:textId="349C14FE" w:rsidR="008C3488" w:rsidRDefault="009D7EC6" w:rsidP="00A83C50">
            <w:pPr>
              <w:tabs>
                <w:tab w:val="left" w:pos="1666"/>
              </w:tabs>
              <w:spacing w:after="100" w:line="240" w:lineRule="atLeast"/>
              <w:rPr>
                <w:rFonts w:ascii="Calibri" w:hAnsi="Calibri"/>
                <w:noProof/>
                <w:color w:val="000000" w:themeColor="text1"/>
                <w:szCs w:val="20"/>
              </w:rPr>
            </w:pPr>
            <w:r w:rsidRPr="00B41DED">
              <w:rPr>
                <w:rFonts w:ascii="Calibri" w:hAnsi="Calibri"/>
                <w:noProof/>
                <w:color w:val="000000" w:themeColor="text1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3714432" behindDoc="0" locked="0" layoutInCell="1" allowOverlap="1" wp14:anchorId="039BD5F8" wp14:editId="6090D4F1">
                      <wp:simplePos x="0" y="0"/>
                      <wp:positionH relativeFrom="column">
                        <wp:posOffset>2620123</wp:posOffset>
                      </wp:positionH>
                      <wp:positionV relativeFrom="paragraph">
                        <wp:posOffset>225006</wp:posOffset>
                      </wp:positionV>
                      <wp:extent cx="541879" cy="395605"/>
                      <wp:effectExtent l="0" t="0" r="17145" b="0"/>
                      <wp:wrapNone/>
                      <wp:docPr id="235101036" name="Gruppieren 9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41879" cy="395605"/>
                                <a:chOff x="2621688" y="108097"/>
                                <a:chExt cx="542255" cy="395972"/>
                              </a:xfrm>
                            </wpg:grpSpPr>
                            <wpg:grpSp>
                              <wpg:cNvPr id="825799785" name="Gruppieren 825799785"/>
                              <wpg:cNvGrpSpPr/>
                              <wpg:grpSpPr>
                                <a:xfrm>
                                  <a:off x="2997869" y="133514"/>
                                  <a:ext cx="166074" cy="370555"/>
                                  <a:chOff x="2997859" y="133484"/>
                                  <a:chExt cx="167557" cy="371411"/>
                                </a:xfrm>
                              </wpg:grpSpPr>
                              <wps:wsp>
                                <wps:cNvPr id="2046020889" name="Textfeld 3"/>
                                <wps:cNvSpPr txBox="1"/>
                                <wps:spPr>
                                  <a:xfrm>
                                    <a:off x="2997859" y="133484"/>
                                    <a:ext cx="159527" cy="1845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3D4F6AB8" w14:textId="77777777" w:rsidR="00B41DED" w:rsidRDefault="00B41DED" w:rsidP="00B41DED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</w:rPr>
                                        <w:t>45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spAutoFit/>
                                </wps:bodyPr>
                              </wps:wsp>
                              <wps:wsp>
                                <wps:cNvPr id="2018841028" name="Textfeld 3"/>
                                <wps:cNvSpPr txBox="1"/>
                                <wps:spPr>
                                  <a:xfrm>
                                    <a:off x="3003095" y="340953"/>
                                    <a:ext cx="162321" cy="16394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50F97E16" w14:textId="77777777" w:rsidR="00B41DED" w:rsidRDefault="00B41DED" w:rsidP="00B41DED">
                                      <w:pPr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</w:rPr>
                                        <w:t>48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048559240" name="Gerade Verbindung 1048559240"/>
                                <wps:cNvCnPr/>
                                <wps:spPr>
                                  <a:xfrm>
                                    <a:off x="3010735" y="336256"/>
                                    <a:ext cx="145286" cy="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g:grpSp>
                              <wpg:cNvPr id="1684595051" name="Gruppieren 1684595051"/>
                              <wpg:cNvGrpSpPr/>
                              <wpg:grpSpPr>
                                <a:xfrm>
                                  <a:off x="2670532" y="141123"/>
                                  <a:ext cx="170792" cy="357568"/>
                                  <a:chOff x="2670525" y="141123"/>
                                  <a:chExt cx="172317" cy="358394"/>
                                </a:xfrm>
                              </wpg:grpSpPr>
                              <wps:wsp>
                                <wps:cNvPr id="1307435028" name="Textfeld 3"/>
                                <wps:cNvSpPr txBox="1"/>
                                <wps:spPr>
                                  <a:xfrm>
                                    <a:off x="2683955" y="141123"/>
                                    <a:ext cx="158887" cy="1845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1D1EBFCE" w14:textId="77777777" w:rsidR="00B41DED" w:rsidRDefault="00B41DED" w:rsidP="00B41DED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</w:rPr>
                                        <w:t>8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spAutoFit/>
                                </wps:bodyPr>
                              </wps:wsp>
                              <wps:wsp>
                                <wps:cNvPr id="2031211174" name="Textfeld 3"/>
                                <wps:cNvSpPr txBox="1"/>
                                <wps:spPr>
                                  <a:xfrm>
                                    <a:off x="2670525" y="335575"/>
                                    <a:ext cx="162321" cy="16394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035828E2" w14:textId="77777777" w:rsidR="00B41DED" w:rsidRDefault="00B41DED" w:rsidP="00B41DED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</w:rPr>
                                        <w:t>36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703919004" name="Gerade Verbindung 703919004"/>
                                <wps:cNvCnPr/>
                                <wps:spPr>
                                  <a:xfrm>
                                    <a:off x="2696616" y="330878"/>
                                    <a:ext cx="145286" cy="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g:grpSp>
                              <wpg:cNvPr id="1953180014" name="Gruppieren 1953180014"/>
                              <wpg:cNvGrpSpPr/>
                              <wpg:grpSpPr>
                                <a:xfrm>
                                  <a:off x="2621688" y="108097"/>
                                  <a:ext cx="366150" cy="322379"/>
                                  <a:chOff x="2625204" y="108097"/>
                                  <a:chExt cx="432421" cy="322955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1577185006" name="Grafik 1577185006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26" cstate="print">
                                    <a:duotone>
                                      <a:schemeClr val="accent3">
                                        <a:shade val="45000"/>
                                        <a:satMod val="135000"/>
                                      </a:schemeClr>
                                      <a:prstClr val="white"/>
                                    </a:duotone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1" r="4035" b="51794"/>
                                  <a:stretch>
                                    <a:fillRect/>
                                  </a:stretch>
                                </pic:blipFill>
                                <pic:spPr>
                                  <a:xfrm flipV="1">
                                    <a:off x="2625204" y="108097"/>
                                    <a:ext cx="340130" cy="201729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wps:wsp>
                                <wps:cNvPr id="753588376" name="Textfeld 398"/>
                                <wps:cNvSpPr txBox="1"/>
                                <wps:spPr>
                                  <a:xfrm>
                                    <a:off x="2874388" y="214667"/>
                                    <a:ext cx="183237" cy="21638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740520E8" w14:textId="77777777" w:rsidR="00B41DED" w:rsidRDefault="00B41DED" w:rsidP="00B41DED">
                                      <w:pPr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  <w:sz w:val="32"/>
                                          <w:szCs w:val="32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  <w:sz w:val="32"/>
                                          <w:szCs w:val="32"/>
                                        </w:rPr>
                                        <w:t xml:space="preserve">=     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3600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group w14:anchorId="039BD5F8" id="Gruppieren 92" o:spid="_x0000_s1935" style="position:absolute;margin-left:206.3pt;margin-top:17.7pt;width:42.65pt;height:31.15pt;z-index:253714432;mso-width-relative:margin" coordorigin="26216,1080" coordsize="5422,395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">
                      <v:group id="Gruppieren 825799785" o:spid="_x0000_s1936" style="position:absolute;left:29978;top:1335;width:1661;height:3705" coordorigin="29978,1334" coordsize="1675,371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">
                        <v:shape id="Textfeld 3" o:spid="_x0000_s1937" type="#_x0000_t202" style="position:absolute;left:29978;top:1334;width:1595;height:184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" filled="f" stroked="f" strokeweight=".5pt">
                          <v:textbox style="mso-fit-shape-to-text:t" inset="0,0,0,0">
                            <w:txbxContent>
                              <w:p w14:paraId="3D4F6AB8" w14:textId="77777777" w:rsidR="00B41DED" w:rsidRDefault="00B41DED" w:rsidP="00B41DED">
                                <w:pPr>
                                  <w:jc w:val="center"/>
                                  <w:rPr>
                                    <w:rFonts w:ascii="Calibri" w:eastAsia="Calibri" w:hAnsi="Calibri"/>
                                    <w:color w:val="000000" w:themeColor="text1"/>
                                    <w:kern w:val="24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 w:themeColor="text1"/>
                                    <w:kern w:val="24"/>
                                  </w:rPr>
                                  <w:t>45</w:t>
                                </w:r>
                              </w:p>
                            </w:txbxContent>
                          </v:textbox>
                        </v:shape>
                        <v:shape id="Textfeld 3" o:spid="_x0000_s1938" type="#_x0000_t202" style="position:absolute;left:30030;top:3409;width:1624;height:163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" filled="f" stroked="f" strokeweight=".5pt">
                          <v:textbox inset="0,0,0,0">
                            <w:txbxContent>
                              <w:p w14:paraId="50F97E16" w14:textId="77777777" w:rsidR="00B41DED" w:rsidRDefault="00B41DED" w:rsidP="00B41DED">
                                <w:pPr>
                                  <w:rPr>
                                    <w:rFonts w:ascii="Calibri" w:eastAsia="Calibri" w:hAnsi="Calibri"/>
                                    <w:color w:val="000000" w:themeColor="text1"/>
                                    <w:kern w:val="24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 w:themeColor="text1"/>
                                    <w:kern w:val="24"/>
                                  </w:rPr>
                                  <w:t>48</w:t>
                                </w:r>
                              </w:p>
                            </w:txbxContent>
                          </v:textbox>
                        </v:shape>
                        <v:line id="Gerade Verbindung 1048559240" o:spid="_x0000_s1939" style="position:absolute;visibility:visible;mso-wrap-style:square" from="30107,3362" to="31560,336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" strokecolor="black [3213]" strokeweight="1pt">
                          <v:stroke joinstyle="miter"/>
                        </v:line>
                      </v:group>
                      <v:group id="Gruppieren 1684595051" o:spid="_x0000_s1940" style="position:absolute;left:26705;top:1411;width:1708;height:3575" coordorigin="26705,1411" coordsize="1723,358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">
                        <v:shape id="Textfeld 3" o:spid="_x0000_s1941" type="#_x0000_t202" style="position:absolute;left:26839;top:1411;width:1589;height:184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" filled="f" stroked="f" strokeweight=".5pt">
                          <v:textbox style="mso-fit-shape-to-text:t" inset="0,0,0,0">
                            <w:txbxContent>
                              <w:p w14:paraId="1D1EBFCE" w14:textId="77777777" w:rsidR="00B41DED" w:rsidRDefault="00B41DED" w:rsidP="00B41DED">
                                <w:pPr>
                                  <w:jc w:val="center"/>
                                  <w:rPr>
                                    <w:rFonts w:ascii="Calibri" w:eastAsia="Calibri" w:hAnsi="Calibri"/>
                                    <w:color w:val="000000" w:themeColor="text1"/>
                                    <w:kern w:val="24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 w:themeColor="text1"/>
                                    <w:kern w:val="24"/>
                                  </w:rPr>
                                  <w:t>8</w:t>
                                </w:r>
                              </w:p>
                            </w:txbxContent>
                          </v:textbox>
                        </v:shape>
                        <v:shape id="Textfeld 3" o:spid="_x0000_s1942" type="#_x0000_t202" style="position:absolute;left:26705;top:3355;width:1623;height:16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" filled="f" stroked="f" strokeweight=".5pt">
                          <v:textbox inset="0,0,0,0">
                            <w:txbxContent>
                              <w:p w14:paraId="035828E2" w14:textId="77777777" w:rsidR="00B41DED" w:rsidRDefault="00B41DED" w:rsidP="00B41DED">
                                <w:pPr>
                                  <w:jc w:val="center"/>
                                  <w:rPr>
                                    <w:rFonts w:ascii="Calibri" w:eastAsia="Calibri" w:hAnsi="Calibri"/>
                                    <w:color w:val="000000" w:themeColor="text1"/>
                                    <w:kern w:val="24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 w:themeColor="text1"/>
                                    <w:kern w:val="24"/>
                                  </w:rPr>
                                  <w:t>36</w:t>
                                </w:r>
                              </w:p>
                            </w:txbxContent>
                          </v:textbox>
                        </v:shape>
                        <v:line id="Gerade Verbindung 703919004" o:spid="_x0000_s1943" style="position:absolute;visibility:visible;mso-wrap-style:square" from="26966,3308" to="28419,330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" strokecolor="black [3213]" strokeweight="1pt">
                          <v:stroke joinstyle="miter"/>
                        </v:line>
                      </v:group>
                      <v:group id="Gruppieren 1953180014" o:spid="_x0000_s1944" style="position:absolute;left:26216;top:1080;width:3662;height:3224" coordorigin="26252,1080" coordsize="4324,322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">
                        <v:shape id="Grafik 1577185006" o:spid="_x0000_s1945" type="#_x0000_t75" style="position:absolute;left:26252;top:1080;width:3401;height:2018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">
                          <v:imagedata r:id="rId127" o:title="" cropbottom="33944f" cropleft="1f" cropright="2644f" recolortarget="#333 [1446]"/>
                        </v:shape>
                        <v:shape id="Textfeld 398" o:spid="_x0000_s1946" type="#_x0000_t202" style="position:absolute;left:28743;top:2146;width:1833;height:216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" filled="f" stroked="f" strokeweight=".5pt">
                          <v:textbox inset="1mm">
                            <w:txbxContent>
                              <w:p w14:paraId="740520E8" w14:textId="77777777" w:rsidR="00B41DED" w:rsidRDefault="00B41DED" w:rsidP="00B41DED">
                                <w:pPr>
                                  <w:rPr>
                                    <w:rFonts w:ascii="Calibri" w:eastAsia="Calibri" w:hAnsi="Calibri"/>
                                    <w:color w:val="000000" w:themeColor="text1"/>
                                    <w:kern w:val="24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 w:themeColor="text1"/>
                                    <w:kern w:val="24"/>
                                    <w:sz w:val="32"/>
                                    <w:szCs w:val="32"/>
                                  </w:rPr>
                                  <w:t xml:space="preserve">=     </w:t>
                                </w:r>
                              </w:p>
                            </w:txbxContent>
                          </v:textbox>
                        </v:shape>
                      </v:group>
                    </v:group>
                  </w:pict>
                </mc:Fallback>
              </mc:AlternateContent>
            </w:r>
            <w:r w:rsidR="00B41DED">
              <w:rPr>
                <w:rFonts w:ascii="Calibri" w:hAnsi="Calibri"/>
                <w:noProof/>
                <w:color w:val="000000" w:themeColor="text1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3713408" behindDoc="0" locked="0" layoutInCell="1" allowOverlap="1" wp14:anchorId="0017BEC2" wp14:editId="63F246BE">
                      <wp:simplePos x="0" y="0"/>
                      <wp:positionH relativeFrom="column">
                        <wp:posOffset>1374775</wp:posOffset>
                      </wp:positionH>
                      <wp:positionV relativeFrom="paragraph">
                        <wp:posOffset>217035</wp:posOffset>
                      </wp:positionV>
                      <wp:extent cx="617855" cy="427990"/>
                      <wp:effectExtent l="0" t="0" r="0" b="3810"/>
                      <wp:wrapNone/>
                      <wp:docPr id="947113745" name="Gruppieren 43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17855" cy="427990"/>
                                <a:chOff x="0" y="0"/>
                                <a:chExt cx="618395" cy="428273"/>
                              </a:xfrm>
                            </wpg:grpSpPr>
                            <wpg:grpSp>
                              <wpg:cNvPr id="1264060786" name="Gruppieren 77">
                                <a:extLst>
                                  <a:ext uri="{FF2B5EF4-FFF2-40B4-BE49-F238E27FC236}">
                                    <a16:creationId xmlns:a16="http://schemas.microsoft.com/office/drawing/2014/main" id="{BD898691-E152-950C-FE4E-DA01BBD8767A}"/>
                                  </a:ext>
                                </a:extLst>
                              </wpg:cNvPr>
                              <wpg:cNvGrpSpPr/>
                              <wpg:grpSpPr>
                                <a:xfrm>
                                  <a:off x="0" y="0"/>
                                  <a:ext cx="554355" cy="416560"/>
                                  <a:chOff x="1384074" y="99838"/>
                                  <a:chExt cx="554979" cy="416849"/>
                                </a:xfrm>
                              </wpg:grpSpPr>
                              <wpg:grpSp>
                                <wpg:cNvPr id="311159320" name="Gruppieren 311159320">
                                  <a:extLst>
                                    <a:ext uri="{FF2B5EF4-FFF2-40B4-BE49-F238E27FC236}">
                                      <a16:creationId xmlns:a16="http://schemas.microsoft.com/office/drawing/2014/main" id="{ABBD52A3-5FD5-4D35-BABA-F619261DFE68}"/>
                                    </a:ext>
                                  </a:extLst>
                                </wpg:cNvPr>
                                <wpg:cNvGrpSpPr/>
                                <wpg:grpSpPr>
                                  <a:xfrm>
                                    <a:off x="1772811" y="105212"/>
                                    <a:ext cx="166242" cy="357541"/>
                                    <a:chOff x="1772808" y="105212"/>
                                    <a:chExt cx="167727" cy="358367"/>
                                  </a:xfrm>
                                </wpg:grpSpPr>
                                <wps:wsp>
                                  <wps:cNvPr id="1084363479" name="Textfeld 3">
                                    <a:extLst>
                                      <a:ext uri="{FF2B5EF4-FFF2-40B4-BE49-F238E27FC236}">
                                        <a16:creationId xmlns:a16="http://schemas.microsoft.com/office/drawing/2014/main" id="{BAFFAA5B-C47C-B504-CC07-1D3C2EC6A35A}"/>
                                      </a:ext>
                                    </a:extLst>
                                  </wps:cNvPr>
                                  <wps:cNvSpPr txBox="1"/>
                                  <wps:spPr>
                                    <a:xfrm>
                                      <a:off x="1772808" y="105212"/>
                                      <a:ext cx="159527" cy="1845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46E81A8B" w14:textId="77777777" w:rsidR="00B41DED" w:rsidRDefault="00B41DED" w:rsidP="00B41DED">
                                        <w:pPr>
                                          <w:jc w:val="center"/>
                                          <w:rPr>
                                            <w:rFonts w:ascii="Calibri" w:eastAsia="Calibri" w:hAnsi="Calibri"/>
                                            <w:color w:val="000000" w:themeColor="text1"/>
                                            <w:kern w:val="24"/>
                                          </w:rPr>
                                        </w:pPr>
                                        <w:r>
                                          <w:rPr>
                                            <w:rFonts w:ascii="Calibri" w:eastAsia="Calibri" w:hAnsi="Calibri"/>
                                            <w:color w:val="000000" w:themeColor="text1"/>
                                            <w:kern w:val="24"/>
                                          </w:rPr>
                                          <w:t>20</w:t>
                                        </w:r>
                                      </w:p>
                                    </w:txbxContent>
                                  </wps:txbx>
                                  <wps:bodyPr rot="0" spcFirstLastPara="0" vert="horz" wrap="square" lIns="0" tIns="0" rIns="0" bIns="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spAutoFit/>
                                  </wps:bodyPr>
                                </wps:wsp>
                                <wps:wsp>
                                  <wps:cNvPr id="1983785031" name="Textfeld 3">
                                    <a:extLst>
                                      <a:ext uri="{FF2B5EF4-FFF2-40B4-BE49-F238E27FC236}">
                                        <a16:creationId xmlns:a16="http://schemas.microsoft.com/office/drawing/2014/main" id="{01C7B777-C3D4-D1BC-34D9-C79347A78202}"/>
                                      </a:ext>
                                    </a:extLst>
                                  </wps:cNvPr>
                                  <wps:cNvSpPr txBox="1"/>
                                  <wps:spPr>
                                    <a:xfrm>
                                      <a:off x="1778214" y="299637"/>
                                      <a:ext cx="162321" cy="16394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61848CD6" w14:textId="77777777" w:rsidR="00B41DED" w:rsidRDefault="00B41DED" w:rsidP="00B41DED">
                                        <w:pPr>
                                          <w:rPr>
                                            <w:rFonts w:ascii="Calibri" w:eastAsia="Calibri" w:hAnsi="Calibri"/>
                                            <w:color w:val="000000" w:themeColor="text1"/>
                                            <w:kern w:val="24"/>
                                          </w:rPr>
                                        </w:pPr>
                                        <w:r>
                                          <w:rPr>
                                            <w:rFonts w:ascii="Calibri" w:eastAsia="Calibri" w:hAnsi="Calibri"/>
                                            <w:color w:val="000000" w:themeColor="text1"/>
                                            <w:kern w:val="24"/>
                                          </w:rPr>
                                          <w:t>48</w:t>
                                        </w:r>
                                      </w:p>
                                    </w:txbxContent>
                                  </wps:txbx>
                                  <wps:bodyPr rot="0" spcFirstLastPara="0" vert="horz" wrap="square" lIns="0" tIns="0" rIns="0" bIns="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1228637240" name="Gerade Verbindung 1228637240">
                                    <a:extLst>
                                      <a:ext uri="{FF2B5EF4-FFF2-40B4-BE49-F238E27FC236}">
                                        <a16:creationId xmlns:a16="http://schemas.microsoft.com/office/drawing/2014/main" id="{4D177326-C833-EB3D-5B0D-0A487C0F8F15}"/>
                                      </a:ext>
                                    </a:extLst>
                                  </wps:cNvPr>
                                  <wps:cNvCnPr/>
                                  <wps:spPr>
                                    <a:xfrm>
                                      <a:off x="1785854" y="294940"/>
                                      <a:ext cx="145286" cy="0"/>
                                    </a:xfrm>
                                    <a:prstGeom prst="line">
                                      <a:avLst/>
                                    </a:prstGeom>
                                    <a:ln w="1270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wpg:grpSp>
                              <wpg:grpSp>
                                <wpg:cNvPr id="945507070" name="Gruppieren 945507070">
                                  <a:extLst>
                                    <a:ext uri="{FF2B5EF4-FFF2-40B4-BE49-F238E27FC236}">
                                      <a16:creationId xmlns:a16="http://schemas.microsoft.com/office/drawing/2014/main" id="{2868DEC0-5C90-F984-70DB-F5028560BEF7}"/>
                                    </a:ext>
                                  </a:extLst>
                                </wpg:cNvPr>
                                <wpg:cNvGrpSpPr/>
                                <wpg:grpSpPr>
                                  <a:xfrm>
                                    <a:off x="1445646" y="99838"/>
                                    <a:ext cx="170765" cy="357537"/>
                                    <a:chOff x="1445644" y="99838"/>
                                    <a:chExt cx="172290" cy="358363"/>
                                  </a:xfrm>
                                </wpg:grpSpPr>
                                <wps:wsp>
                                  <wps:cNvPr id="1518869954" name="Textfeld 3">
                                    <a:extLst>
                                      <a:ext uri="{FF2B5EF4-FFF2-40B4-BE49-F238E27FC236}">
                                        <a16:creationId xmlns:a16="http://schemas.microsoft.com/office/drawing/2014/main" id="{8E28D3F7-A0F7-7EA7-D2EB-797B9FE471A2}"/>
                                      </a:ext>
                                    </a:extLst>
                                  </wps:cNvPr>
                                  <wps:cNvSpPr txBox="1"/>
                                  <wps:spPr>
                                    <a:xfrm>
                                      <a:off x="1459047" y="99838"/>
                                      <a:ext cx="158887" cy="1845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0AB817C6" w14:textId="77777777" w:rsidR="00B41DED" w:rsidRDefault="00B41DED" w:rsidP="00B41DED">
                                        <w:pPr>
                                          <w:jc w:val="center"/>
                                          <w:rPr>
                                            <w:rFonts w:ascii="Calibri" w:eastAsia="Calibri" w:hAnsi="Calibri"/>
                                            <w:color w:val="000000" w:themeColor="text1"/>
                                            <w:kern w:val="24"/>
                                          </w:rPr>
                                        </w:pPr>
                                        <w:r>
                                          <w:rPr>
                                            <w:rFonts w:ascii="Calibri" w:eastAsia="Calibri" w:hAnsi="Calibri"/>
                                            <w:color w:val="000000" w:themeColor="text1"/>
                                            <w:kern w:val="24"/>
                                          </w:rPr>
                                          <w:t>4</w:t>
                                        </w:r>
                                      </w:p>
                                    </w:txbxContent>
                                  </wps:txbx>
                                  <wps:bodyPr rot="0" spcFirstLastPara="0" vert="horz" wrap="square" lIns="0" tIns="0" rIns="0" bIns="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spAutoFit/>
                                  </wps:bodyPr>
                                </wps:wsp>
                                <wps:wsp>
                                  <wps:cNvPr id="1423809235" name="Textfeld 3">
                                    <a:extLst>
                                      <a:ext uri="{FF2B5EF4-FFF2-40B4-BE49-F238E27FC236}">
                                        <a16:creationId xmlns:a16="http://schemas.microsoft.com/office/drawing/2014/main" id="{B95AA041-A92C-026A-B517-4D724F8D2F38}"/>
                                      </a:ext>
                                    </a:extLst>
                                  </wps:cNvPr>
                                  <wps:cNvSpPr txBox="1"/>
                                  <wps:spPr>
                                    <a:xfrm>
                                      <a:off x="1445644" y="294259"/>
                                      <a:ext cx="162321" cy="16394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3DE9B2EE" w14:textId="77777777" w:rsidR="00B41DED" w:rsidRDefault="00B41DED" w:rsidP="00B41DED">
                                        <w:pPr>
                                          <w:jc w:val="center"/>
                                          <w:rPr>
                                            <w:rFonts w:ascii="Calibri" w:eastAsia="Calibri" w:hAnsi="Calibri"/>
                                            <w:color w:val="000000" w:themeColor="text1"/>
                                            <w:kern w:val="24"/>
                                          </w:rPr>
                                        </w:pPr>
                                        <w:r>
                                          <w:rPr>
                                            <w:rFonts w:ascii="Calibri" w:eastAsia="Calibri" w:hAnsi="Calibri"/>
                                            <w:color w:val="000000" w:themeColor="text1"/>
                                            <w:kern w:val="24"/>
                                          </w:rPr>
                                          <w:t>3</w:t>
                                        </w:r>
                                      </w:p>
                                    </w:txbxContent>
                                  </wps:txbx>
                                  <wps:bodyPr rot="0" spcFirstLastPara="0" vert="horz" wrap="square" lIns="0" tIns="0" rIns="0" bIns="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1065679473" name="Gerade Verbindung 1065679473">
                                    <a:extLst>
                                      <a:ext uri="{FF2B5EF4-FFF2-40B4-BE49-F238E27FC236}">
                                        <a16:creationId xmlns:a16="http://schemas.microsoft.com/office/drawing/2014/main" id="{B8345B47-AF94-FD52-F3FB-68CA2A90C64C}"/>
                                      </a:ext>
                                    </a:extLst>
                                  </wps:cNvPr>
                                  <wps:cNvCnPr/>
                                  <wps:spPr>
                                    <a:xfrm>
                                      <a:off x="1471735" y="289562"/>
                                      <a:ext cx="145286" cy="0"/>
                                    </a:xfrm>
                                    <a:prstGeom prst="line">
                                      <a:avLst/>
                                    </a:prstGeom>
                                    <a:ln w="1270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wpg:grpSp>
                              <wpg:grpSp>
                                <wpg:cNvPr id="491483064" name="Gruppieren 491483064">
                                  <a:extLst>
                                    <a:ext uri="{FF2B5EF4-FFF2-40B4-BE49-F238E27FC236}">
                                      <a16:creationId xmlns:a16="http://schemas.microsoft.com/office/drawing/2014/main" id="{44564373-BBDC-FFDF-DAB2-F0C54F9E1330}"/>
                                    </a:ext>
                                  </a:extLst>
                                </wpg:cNvPr>
                                <wpg:cNvGrpSpPr/>
                                <wpg:grpSpPr>
                                  <a:xfrm>
                                    <a:off x="1384074" y="173162"/>
                                    <a:ext cx="378874" cy="343525"/>
                                    <a:chOff x="1384074" y="173162"/>
                                    <a:chExt cx="447450" cy="344139"/>
                                  </a:xfrm>
                                </wpg:grpSpPr>
                                <pic:pic xmlns:pic="http://schemas.openxmlformats.org/drawingml/2006/picture">
                                  <pic:nvPicPr>
                                    <pic:cNvPr id="1203244504" name="Grafik 1203244504">
                                      <a:extLst>
                                        <a:ext uri="{FF2B5EF4-FFF2-40B4-BE49-F238E27FC236}">
                                          <a16:creationId xmlns:a16="http://schemas.microsoft.com/office/drawing/2014/main" id="{3A48BC03-9CC0-4D64-1033-890A778EE647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26" cstate="print">
                                      <a:duotone>
                                        <a:schemeClr val="accent3">
                                          <a:shade val="45000"/>
                                          <a:satMod val="135000"/>
                                        </a:schemeClr>
                                        <a:prstClr val="white"/>
                                      </a:duotone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" r="4035" b="5179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 flipV="1">
                                      <a:off x="1384074" y="315572"/>
                                      <a:ext cx="340130" cy="20172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  <wps:wsp>
                                  <wps:cNvPr id="1746953877" name="Textfeld 398">
                                    <a:extLst>
                                      <a:ext uri="{FF2B5EF4-FFF2-40B4-BE49-F238E27FC236}">
                                        <a16:creationId xmlns:a16="http://schemas.microsoft.com/office/drawing/2014/main" id="{C1F26EBF-046A-FCF4-77B6-1330AC331105}"/>
                                      </a:ext>
                                    </a:extLst>
                                  </wps:cNvPr>
                                  <wps:cNvSpPr txBox="1"/>
                                  <wps:spPr>
                                    <a:xfrm>
                                      <a:off x="1648287" y="173162"/>
                                      <a:ext cx="183237" cy="21638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231467B0" w14:textId="77777777" w:rsidR="00B41DED" w:rsidRDefault="00B41DED" w:rsidP="00B41DED">
                                        <w:pPr>
                                          <w:rPr>
                                            <w:rFonts w:ascii="Calibri" w:eastAsia="Calibri" w:hAnsi="Calibri"/>
                                            <w:color w:val="000000" w:themeColor="text1"/>
                                            <w:kern w:val="24"/>
                                            <w:sz w:val="32"/>
                                            <w:szCs w:val="32"/>
                                          </w:rPr>
                                        </w:pPr>
                                        <w:r>
                                          <w:rPr>
                                            <w:rFonts w:ascii="Calibri" w:eastAsia="Calibri" w:hAnsi="Calibri"/>
                                            <w:color w:val="000000" w:themeColor="text1"/>
                                            <w:kern w:val="24"/>
                                            <w:sz w:val="32"/>
                                            <w:szCs w:val="32"/>
                                          </w:rPr>
                                          <w:t xml:space="preserve">=     </w:t>
                                        </w:r>
                                      </w:p>
                                    </w:txbxContent>
                                  </wps:txbx>
                                  <wps:bodyPr rot="0" spcFirstLastPara="0" vert="horz" wrap="square" lIns="3600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wpg:grpSp>
                            </wpg:grpSp>
                            <pic:pic xmlns:pic="http://schemas.openxmlformats.org/drawingml/2006/picture">
                              <pic:nvPicPr>
                                <pic:cNvPr id="351603643" name="Grafik 91">
                                  <a:extLst>
                                    <a:ext uri="{FF2B5EF4-FFF2-40B4-BE49-F238E27FC236}">
                                      <a16:creationId xmlns:a16="http://schemas.microsoft.com/office/drawing/2014/main" id="{083EF9A3-F8D3-4FFA-2F26-9C67327D3905}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duotone>
                                    <a:schemeClr val="accent3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" r="4035" b="51794"/>
                                <a:stretch>
                                  <a:fillRect/>
                                </a:stretch>
                              </pic:blipFill>
                              <pic:spPr>
                                <a:xfrm flipV="1">
                                  <a:off x="330740" y="226978"/>
                                  <a:ext cx="287655" cy="2012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017BEC2" id="Gruppieren 433" o:spid="_x0000_s1947" style="position:absolute;margin-left:108.25pt;margin-top:17.1pt;width:48.65pt;height:33.7pt;z-index:253713408" coordsize="6183,4282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">
                      <v:group id="Gruppieren 77" o:spid="_x0000_s1948" style="position:absolute;width:5543;height:4165" coordorigin="13840,998" coordsize="5549,416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">
                        <v:group id="Gruppieren 311159320" o:spid="_x0000_s1949" style="position:absolute;left:17728;top:1052;width:1662;height:3575" coordorigin="17728,1052" coordsize="1677,358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">
                          <v:shape id="Textfeld 3" o:spid="_x0000_s1950" type="#_x0000_t202" style="position:absolute;left:17728;top:1052;width:1595;height:184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" filled="f" stroked="f" strokeweight=".5pt">
                            <v:textbox style="mso-fit-shape-to-text:t" inset="0,0,0,0">
                              <w:txbxContent>
                                <w:p w14:paraId="46E81A8B" w14:textId="77777777" w:rsidR="00B41DED" w:rsidRDefault="00B41DED" w:rsidP="00B41DED">
                                  <w:pPr>
                                    <w:jc w:val="center"/>
                                    <w:rPr>
                                      <w:rFonts w:ascii="Calibri" w:eastAsia="Calibri" w:hAnsi="Calibri"/>
                                      <w:color w:val="000000" w:themeColor="text1"/>
                                      <w:kern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/>
                                      <w:color w:val="000000" w:themeColor="text1"/>
                                      <w:kern w:val="24"/>
                                    </w:rPr>
                                    <w:t>20</w:t>
                                  </w:r>
                                </w:p>
                              </w:txbxContent>
                            </v:textbox>
                          </v:shape>
                          <v:shape id="Textfeld 3" o:spid="_x0000_s1951" type="#_x0000_t202" style="position:absolute;left:17782;top:2996;width:1623;height:163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" filled="f" stroked="f" strokeweight=".5pt">
                            <v:textbox inset="0,0,0,0">
                              <w:txbxContent>
                                <w:p w14:paraId="61848CD6" w14:textId="77777777" w:rsidR="00B41DED" w:rsidRDefault="00B41DED" w:rsidP="00B41DED">
                                  <w:pPr>
                                    <w:rPr>
                                      <w:rFonts w:ascii="Calibri" w:eastAsia="Calibri" w:hAnsi="Calibri"/>
                                      <w:color w:val="000000" w:themeColor="text1"/>
                                      <w:kern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/>
                                      <w:color w:val="000000" w:themeColor="text1"/>
                                      <w:kern w:val="24"/>
                                    </w:rPr>
                                    <w:t>48</w:t>
                                  </w:r>
                                </w:p>
                              </w:txbxContent>
                            </v:textbox>
                          </v:shape>
                          <v:line id="Gerade Verbindung 1228637240" o:spid="_x0000_s1952" style="position:absolute;visibility:visible;mso-wrap-style:square" from="17858,2949" to="19311,294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" strokecolor="black [3213]" strokeweight="1pt">
                            <v:stroke joinstyle="miter"/>
                          </v:line>
                        </v:group>
                        <v:group id="Gruppieren 945507070" o:spid="_x0000_s1953" style="position:absolute;left:14456;top:998;width:1708;height:3575" coordorigin="14456,998" coordsize="1722,358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">
                          <v:shape id="Textfeld 3" o:spid="_x0000_s1954" type="#_x0000_t202" style="position:absolute;left:14590;top:998;width:1589;height:184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" filled="f" stroked="f" strokeweight=".5pt">
                            <v:textbox style="mso-fit-shape-to-text:t" inset="0,0,0,0">
                              <w:txbxContent>
                                <w:p w14:paraId="0AB817C6" w14:textId="77777777" w:rsidR="00B41DED" w:rsidRDefault="00B41DED" w:rsidP="00B41DED">
                                  <w:pPr>
                                    <w:jc w:val="center"/>
                                    <w:rPr>
                                      <w:rFonts w:ascii="Calibri" w:eastAsia="Calibri" w:hAnsi="Calibri"/>
                                      <w:color w:val="000000" w:themeColor="text1"/>
                                      <w:kern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/>
                                      <w:color w:val="000000" w:themeColor="text1"/>
                                      <w:kern w:val="24"/>
                                    </w:rPr>
                                    <w:t>4</w:t>
                                  </w:r>
                                </w:p>
                              </w:txbxContent>
                            </v:textbox>
                          </v:shape>
                          <v:shape id="Textfeld 3" o:spid="_x0000_s1955" type="#_x0000_t202" style="position:absolute;left:14456;top:2942;width:1623;height:16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" filled="f" stroked="f" strokeweight=".5pt">
                            <v:textbox inset="0,0,0,0">
                              <w:txbxContent>
                                <w:p w14:paraId="3DE9B2EE" w14:textId="77777777" w:rsidR="00B41DED" w:rsidRDefault="00B41DED" w:rsidP="00B41DED">
                                  <w:pPr>
                                    <w:jc w:val="center"/>
                                    <w:rPr>
                                      <w:rFonts w:ascii="Calibri" w:eastAsia="Calibri" w:hAnsi="Calibri"/>
                                      <w:color w:val="000000" w:themeColor="text1"/>
                                      <w:kern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/>
                                      <w:color w:val="000000" w:themeColor="text1"/>
                                      <w:kern w:val="24"/>
                                    </w:rPr>
                                    <w:t>3</w:t>
                                  </w:r>
                                </w:p>
                              </w:txbxContent>
                            </v:textbox>
                          </v:shape>
                          <v:line id="Gerade Verbindung 1065679473" o:spid="_x0000_s1956" style="position:absolute;visibility:visible;mso-wrap-style:square" from="14717,2895" to="16170,289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" strokecolor="black [3213]" strokeweight="1pt">
                            <v:stroke joinstyle="miter"/>
                          </v:line>
                        </v:group>
                        <v:group id="Gruppieren 491483064" o:spid="_x0000_s1957" style="position:absolute;left:13840;top:1731;width:3789;height:3435" coordorigin="13840,1731" coordsize="4474,344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">
                          <v:shape id="Grafik 1203244504" o:spid="_x0000_s1958" type="#_x0000_t75" style="position:absolute;left:13840;top:3155;width:3402;height:2018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">
                            <v:imagedata r:id="rId127" o:title="" cropbottom="33944f" cropleft="1f" cropright="2644f" recolortarget="#333 [1446]"/>
                          </v:shape>
                          <v:shape id="Textfeld 398" o:spid="_x0000_s1959" type="#_x0000_t202" style="position:absolute;left:16482;top:1731;width:1833;height:216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" filled="f" stroked="f" strokeweight=".5pt">
                            <v:textbox inset="1mm">
                              <w:txbxContent>
                                <w:p w14:paraId="231467B0" w14:textId="77777777" w:rsidR="00B41DED" w:rsidRDefault="00B41DED" w:rsidP="00B41DED">
                                  <w:pPr>
                                    <w:rPr>
                                      <w:rFonts w:ascii="Calibri" w:eastAsia="Calibri" w:hAnsi="Calibri"/>
                                      <w:color w:val="000000" w:themeColor="text1"/>
                                      <w:kern w:val="24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/>
                                      <w:color w:val="000000" w:themeColor="text1"/>
                                      <w:kern w:val="24"/>
                                      <w:sz w:val="32"/>
                                      <w:szCs w:val="32"/>
                                    </w:rPr>
                                    <w:t xml:space="preserve">=     </w:t>
                                  </w:r>
                                </w:p>
                              </w:txbxContent>
                            </v:textbox>
                          </v:shape>
                        </v:group>
                      </v:group>
                      <v:shape id="Grafik 91" o:spid="_x0000_s1960" type="#_x0000_t75" style="position:absolute;left:3307;top:2269;width:2876;height:2013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">
                        <v:imagedata r:id="rId25" o:title="" cropbottom="33944f" cropleft="1f" cropright="2644f" recolortarget="#333 [1446]"/>
                      </v:shape>
                    </v:group>
                  </w:pict>
                </mc:Fallback>
              </mc:AlternateContent>
            </w:r>
            <w:r w:rsidR="008C3488" w:rsidRPr="00EC2138">
              <w:rPr>
                <w:rFonts w:ascii="Calibri" w:hAnsi="Calibri"/>
                <w:noProof/>
                <w:color w:val="000000" w:themeColor="text1"/>
                <w:szCs w:val="20"/>
              </w:rPr>
              <w:t>Welche Zahlen können in den Kästchen stehen? Suche möglichst viele Lösungen.</w:t>
            </w:r>
          </w:p>
          <w:p w14:paraId="31C35895" w14:textId="04EDDF4C" w:rsidR="00B41DED" w:rsidRDefault="00B41DED" w:rsidP="00A83C50">
            <w:pPr>
              <w:tabs>
                <w:tab w:val="left" w:pos="1666"/>
              </w:tabs>
              <w:spacing w:after="100" w:line="240" w:lineRule="atLeast"/>
              <w:rPr>
                <w:rFonts w:ascii="Calibri" w:hAnsi="Calibri"/>
                <w:noProof/>
                <w:color w:val="000000" w:themeColor="text1"/>
                <w:szCs w:val="20"/>
              </w:rPr>
            </w:pPr>
            <w:r w:rsidRPr="00B41DED">
              <w:rPr>
                <w:rFonts w:ascii="Calibri" w:hAnsi="Calibri"/>
                <w:noProof/>
                <w:color w:val="000000" w:themeColor="text1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3709312" behindDoc="0" locked="0" layoutInCell="1" allowOverlap="1" wp14:anchorId="5947C53E" wp14:editId="40DB47D4">
                      <wp:simplePos x="0" y="0"/>
                      <wp:positionH relativeFrom="column">
                        <wp:posOffset>227368</wp:posOffset>
                      </wp:positionH>
                      <wp:positionV relativeFrom="paragraph">
                        <wp:posOffset>6270</wp:posOffset>
                      </wp:positionV>
                      <wp:extent cx="561340" cy="395605"/>
                      <wp:effectExtent l="0" t="0" r="10160" b="0"/>
                      <wp:wrapNone/>
                      <wp:docPr id="572819944" name="Gruppieren 1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1340" cy="395605"/>
                                <a:chOff x="0" y="0"/>
                                <a:chExt cx="561724" cy="395972"/>
                              </a:xfrm>
                            </wpg:grpSpPr>
                            <wpg:grpSp>
                              <wpg:cNvPr id="1909810267" name="Gruppieren 1909810267"/>
                              <wpg:cNvGrpSpPr/>
                              <wpg:grpSpPr>
                                <a:xfrm>
                                  <a:off x="395650" y="38399"/>
                                  <a:ext cx="166074" cy="357573"/>
                                  <a:chOff x="395647" y="38399"/>
                                  <a:chExt cx="167557" cy="358399"/>
                                </a:xfrm>
                              </wpg:grpSpPr>
                              <wps:wsp>
                                <wps:cNvPr id="1357078126" name="Textfeld 3"/>
                                <wps:cNvSpPr txBox="1"/>
                                <wps:spPr>
                                  <a:xfrm>
                                    <a:off x="395647" y="38399"/>
                                    <a:ext cx="159527" cy="1845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7B3EBCAA" w14:textId="77777777" w:rsidR="00B41DED" w:rsidRDefault="00B41DED" w:rsidP="00B41DED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</w:rPr>
                                        <w:t>20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spAutoFit/>
                                </wps:bodyPr>
                              </wps:wsp>
                              <wps:wsp>
                                <wps:cNvPr id="1780899078" name="Textfeld 3"/>
                                <wps:cNvSpPr txBox="1"/>
                                <wps:spPr>
                                  <a:xfrm>
                                    <a:off x="400883" y="232856"/>
                                    <a:ext cx="162321" cy="16394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05D64FA3" w14:textId="77777777" w:rsidR="00B41DED" w:rsidRDefault="00B41DED" w:rsidP="00B41DED">
                                      <w:pPr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</w:rPr>
                                        <w:t>48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482214681" name="Gerade Verbindung 1482214681"/>
                                <wps:cNvCnPr/>
                                <wps:spPr>
                                  <a:xfrm>
                                    <a:off x="408523" y="228159"/>
                                    <a:ext cx="145286" cy="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g:grpSp>
                              <wpg:cNvPr id="1018980396" name="Gruppieren 1018980396"/>
                              <wpg:cNvGrpSpPr/>
                              <wpg:grpSpPr>
                                <a:xfrm>
                                  <a:off x="68313" y="33026"/>
                                  <a:ext cx="170793" cy="357568"/>
                                  <a:chOff x="68313" y="33026"/>
                                  <a:chExt cx="172318" cy="358394"/>
                                </a:xfrm>
                              </wpg:grpSpPr>
                              <wps:wsp>
                                <wps:cNvPr id="1155415063" name="Textfeld 3"/>
                                <wps:cNvSpPr txBox="1"/>
                                <wps:spPr>
                                  <a:xfrm>
                                    <a:off x="81744" y="33026"/>
                                    <a:ext cx="158887" cy="1845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39541AF7" w14:textId="77777777" w:rsidR="00B41DED" w:rsidRDefault="00B41DED" w:rsidP="00B41DED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</w:rPr>
                                        <w:t>8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spAutoFit/>
                                </wps:bodyPr>
                              </wps:wsp>
                              <wps:wsp>
                                <wps:cNvPr id="2046409604" name="Textfeld 3"/>
                                <wps:cNvSpPr txBox="1"/>
                                <wps:spPr>
                                  <a:xfrm>
                                    <a:off x="68313" y="227478"/>
                                    <a:ext cx="162321" cy="16394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61515C57" w14:textId="77777777" w:rsidR="00B41DED" w:rsidRDefault="00B41DED" w:rsidP="00B41DED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</w:rPr>
                                        <w:t>3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11190043" name="Gerade Verbindung 1311190043"/>
                                <wps:cNvCnPr/>
                                <wps:spPr>
                                  <a:xfrm>
                                    <a:off x="94404" y="222781"/>
                                    <a:ext cx="145286" cy="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g:grpSp>
                              <wpg:cNvPr id="668740885" name="Gruppieren 668740885"/>
                              <wpg:cNvGrpSpPr/>
                              <wpg:grpSpPr>
                                <a:xfrm>
                                  <a:off x="0" y="0"/>
                                  <a:ext cx="385617" cy="322580"/>
                                  <a:chOff x="0" y="0"/>
                                  <a:chExt cx="455413" cy="323156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1098095075" name="Grafik 1098095075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26" cstate="print">
                                    <a:duotone>
                                      <a:schemeClr val="accent3">
                                        <a:shade val="45000"/>
                                        <a:satMod val="135000"/>
                                      </a:schemeClr>
                                      <a:prstClr val="white"/>
                                    </a:duotone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1" r="4035" b="51794"/>
                                  <a:stretch>
                                    <a:fillRect/>
                                  </a:stretch>
                                </pic:blipFill>
                                <pic:spPr>
                                  <a:xfrm flipV="1">
                                    <a:off x="0" y="0"/>
                                    <a:ext cx="340130" cy="201729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wps:wsp>
                                <wps:cNvPr id="571517509" name="Textfeld 398"/>
                                <wps:cNvSpPr txBox="1"/>
                                <wps:spPr>
                                  <a:xfrm>
                                    <a:off x="272176" y="106569"/>
                                    <a:ext cx="183237" cy="21658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6D8B05F7" w14:textId="77777777" w:rsidR="00B41DED" w:rsidRDefault="00B41DED" w:rsidP="00B41DED">
                                      <w:pPr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  <w:sz w:val="32"/>
                                          <w:szCs w:val="32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  <w:sz w:val="32"/>
                                          <w:szCs w:val="32"/>
                                        </w:rPr>
                                        <w:t xml:space="preserve">=     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3600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947C53E" id="_x0000_s1961" style="position:absolute;margin-left:17.9pt;margin-top:.5pt;width:44.2pt;height:31.15pt;z-index:253709312" coordsize="5617,395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">
                      <v:group id="Gruppieren 1909810267" o:spid="_x0000_s1962" style="position:absolute;left:3956;top:383;width:1661;height:3576" coordorigin="3956,383" coordsize="1675,358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">
                        <v:shape id="Textfeld 3" o:spid="_x0000_s1963" type="#_x0000_t202" style="position:absolute;left:3956;top:383;width:1595;height:184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" filled="f" stroked="f" strokeweight=".5pt">
                          <v:textbox style="mso-fit-shape-to-text:t" inset="0,0,0,0">
                            <w:txbxContent>
                              <w:p w14:paraId="7B3EBCAA" w14:textId="77777777" w:rsidR="00B41DED" w:rsidRDefault="00B41DED" w:rsidP="00B41DED">
                                <w:pPr>
                                  <w:jc w:val="center"/>
                                  <w:rPr>
                                    <w:rFonts w:ascii="Calibri" w:eastAsia="Calibri" w:hAnsi="Calibri"/>
                                    <w:color w:val="000000" w:themeColor="text1"/>
                                    <w:kern w:val="24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 w:themeColor="text1"/>
                                    <w:kern w:val="24"/>
                                  </w:rPr>
                                  <w:t>20</w:t>
                                </w:r>
                              </w:p>
                            </w:txbxContent>
                          </v:textbox>
                        </v:shape>
                        <v:shape id="Textfeld 3" o:spid="_x0000_s1964" type="#_x0000_t202" style="position:absolute;left:4008;top:2328;width:1624;height:163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" filled="f" stroked="f" strokeweight=".5pt">
                          <v:textbox inset="0,0,0,0">
                            <w:txbxContent>
                              <w:p w14:paraId="05D64FA3" w14:textId="77777777" w:rsidR="00B41DED" w:rsidRDefault="00B41DED" w:rsidP="00B41DED">
                                <w:pPr>
                                  <w:rPr>
                                    <w:rFonts w:ascii="Calibri" w:eastAsia="Calibri" w:hAnsi="Calibri"/>
                                    <w:color w:val="000000" w:themeColor="text1"/>
                                    <w:kern w:val="24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 w:themeColor="text1"/>
                                    <w:kern w:val="24"/>
                                  </w:rPr>
                                  <w:t>48</w:t>
                                </w:r>
                              </w:p>
                            </w:txbxContent>
                          </v:textbox>
                        </v:shape>
                        <v:line id="Gerade Verbindung 1482214681" o:spid="_x0000_s1965" style="position:absolute;visibility:visible;mso-wrap-style:square" from="4085,2281" to="5538,228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" strokecolor="black [3213]" strokeweight="1pt">
                          <v:stroke joinstyle="miter"/>
                        </v:line>
                      </v:group>
                      <v:group id="Gruppieren 1018980396" o:spid="_x0000_s1966" style="position:absolute;left:683;top:330;width:1708;height:3575" coordorigin="68313,33026" coordsize="172318,35839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">
                        <v:shape id="Textfeld 3" o:spid="_x0000_s1967" type="#_x0000_t202" style="position:absolute;left:81744;top:33026;width:158887;height:18457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" filled="f" stroked="f" strokeweight=".5pt">
                          <v:textbox style="mso-fit-shape-to-text:t" inset="0,0,0,0">
                            <w:txbxContent>
                              <w:p w14:paraId="39541AF7" w14:textId="77777777" w:rsidR="00B41DED" w:rsidRDefault="00B41DED" w:rsidP="00B41DED">
                                <w:pPr>
                                  <w:jc w:val="center"/>
                                  <w:rPr>
                                    <w:rFonts w:ascii="Calibri" w:eastAsia="Calibri" w:hAnsi="Calibri"/>
                                    <w:color w:val="000000" w:themeColor="text1"/>
                                    <w:kern w:val="24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 w:themeColor="text1"/>
                                    <w:kern w:val="24"/>
                                  </w:rPr>
                                  <w:t>8</w:t>
                                </w:r>
                              </w:p>
                            </w:txbxContent>
                          </v:textbox>
                        </v:shape>
                        <v:shape id="Textfeld 3" o:spid="_x0000_s1968" type="#_x0000_t202" style="position:absolute;left:68313;top:227478;width:162321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" filled="f" stroked="f" strokeweight=".5pt">
                          <v:textbox inset="0,0,0,0">
                            <w:txbxContent>
                              <w:p w14:paraId="61515C57" w14:textId="77777777" w:rsidR="00B41DED" w:rsidRDefault="00B41DED" w:rsidP="00B41DED">
                                <w:pPr>
                                  <w:jc w:val="center"/>
                                  <w:rPr>
                                    <w:rFonts w:ascii="Calibri" w:eastAsia="Calibri" w:hAnsi="Calibri"/>
                                    <w:color w:val="000000" w:themeColor="text1"/>
                                    <w:kern w:val="24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 w:themeColor="text1"/>
                                    <w:kern w:val="24"/>
                                  </w:rPr>
                                  <w:t>3</w:t>
                                </w:r>
                              </w:p>
                            </w:txbxContent>
                          </v:textbox>
                        </v:shape>
                        <v:line id="Gerade Verbindung 1311190043" o:spid="_x0000_s1969" style="position:absolute;visibility:visible;mso-wrap-style:square" from="94404,222781" to="239690,22278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" strokecolor="black [3213]" strokeweight="1pt">
                          <v:stroke joinstyle="miter"/>
                        </v:line>
                      </v:group>
                      <v:group id="Gruppieren 668740885" o:spid="_x0000_s1970" style="position:absolute;width:3856;height:3225" coordsize="455413,3231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">
                        <v:shape id="Grafik 1098095075" o:spid="_x0000_s1971" type="#_x0000_t75" style="position:absolute;width:340130;height:201729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">
                          <v:imagedata r:id="rId127" o:title="" cropbottom="33944f" cropleft="1f" cropright="2644f" recolortarget="#333 [1446]"/>
                        </v:shape>
                        <v:shape id="Textfeld 398" o:spid="_x0000_s1972" type="#_x0000_t202" style="position:absolute;left:272176;top:106569;width:183237;height:21658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" filled="f" stroked="f" strokeweight=".5pt">
                          <v:textbox inset="1mm">
                            <w:txbxContent>
                              <w:p w14:paraId="6D8B05F7" w14:textId="77777777" w:rsidR="00B41DED" w:rsidRDefault="00B41DED" w:rsidP="00B41DED">
                                <w:pPr>
                                  <w:rPr>
                                    <w:rFonts w:ascii="Calibri" w:eastAsia="Calibri" w:hAnsi="Calibri"/>
                                    <w:color w:val="000000" w:themeColor="text1"/>
                                    <w:kern w:val="24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 w:themeColor="text1"/>
                                    <w:kern w:val="24"/>
                                    <w:sz w:val="32"/>
                                    <w:szCs w:val="32"/>
                                  </w:rPr>
                                  <w:t xml:space="preserve">=     </w:t>
                                </w:r>
                              </w:p>
                            </w:txbxContent>
                          </v:textbox>
                        </v:shape>
                      </v:group>
                    </v:group>
                  </w:pict>
                </mc:Fallback>
              </mc:AlternateContent>
            </w:r>
            <w:r>
              <w:rPr>
                <w:rFonts w:ascii="Calibri" w:hAnsi="Calibri"/>
                <w:noProof/>
                <w:color w:val="000000" w:themeColor="text1"/>
                <w:szCs w:val="20"/>
              </w:rPr>
              <w:t xml:space="preserve">(1)                              (2)                                  (3)       </w:t>
            </w:r>
          </w:p>
          <w:p w14:paraId="7724E440" w14:textId="1F79D28E" w:rsidR="008C3488" w:rsidRDefault="00CE0026" w:rsidP="009D7EC6">
            <w:pPr>
              <w:tabs>
                <w:tab w:val="left" w:pos="1666"/>
              </w:tabs>
              <w:spacing w:after="100" w:line="240" w:lineRule="atLeast"/>
              <w:rPr>
                <w:rFonts w:ascii="Calibri" w:hAnsi="Calibri"/>
                <w:noProof/>
                <w:color w:val="000000" w:themeColor="text1"/>
                <w:szCs w:val="20"/>
              </w:rPr>
            </w:pPr>
            <w:r w:rsidRPr="00B41DED">
              <w:rPr>
                <w:rFonts w:ascii="Calibri" w:hAnsi="Calibri"/>
                <w:noProof/>
                <w:color w:val="000000" w:themeColor="text1"/>
                <w:szCs w:val="20"/>
              </w:rPr>
              <w:drawing>
                <wp:anchor distT="0" distB="0" distL="114300" distR="114300" simplePos="0" relativeHeight="253715456" behindDoc="0" locked="0" layoutInCell="1" allowOverlap="1" wp14:anchorId="2FF3F55A" wp14:editId="5B6F5455">
                  <wp:simplePos x="0" y="0"/>
                  <wp:positionH relativeFrom="column">
                    <wp:posOffset>2930525</wp:posOffset>
                  </wp:positionH>
                  <wp:positionV relativeFrom="paragraph">
                    <wp:posOffset>19685</wp:posOffset>
                  </wp:positionV>
                  <wp:extent cx="287655" cy="201295"/>
                  <wp:effectExtent l="0" t="0" r="0" b="1905"/>
                  <wp:wrapNone/>
                  <wp:docPr id="1537087044" name="Grafik 11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FC15D5F-888E-50A0-8428-E0396BA36AB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" name="Grafik 117">
                            <a:extLst>
                              <a:ext uri="{FF2B5EF4-FFF2-40B4-BE49-F238E27FC236}">
                                <a16:creationId xmlns:a16="http://schemas.microsoft.com/office/drawing/2014/main" id="{BFC15D5F-888E-50A0-8428-E0396BA36AB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print">
                            <a:duotone>
                              <a:schemeClr val="accent3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r="4035" b="51794"/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287655" cy="2012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B41DED">
              <w:rPr>
                <w:rFonts w:ascii="Calibri" w:hAnsi="Calibri"/>
                <w:noProof/>
                <w:color w:val="000000" w:themeColor="text1"/>
                <w:szCs w:val="20"/>
              </w:rPr>
              <w:drawing>
                <wp:anchor distT="0" distB="0" distL="114300" distR="114300" simplePos="0" relativeHeight="253710336" behindDoc="0" locked="0" layoutInCell="1" allowOverlap="1" wp14:anchorId="4F5C1F05" wp14:editId="56FDA352">
                  <wp:simplePos x="0" y="0"/>
                  <wp:positionH relativeFrom="column">
                    <wp:posOffset>561975</wp:posOffset>
                  </wp:positionH>
                  <wp:positionV relativeFrom="paragraph">
                    <wp:posOffset>28352</wp:posOffset>
                  </wp:positionV>
                  <wp:extent cx="287655" cy="201295"/>
                  <wp:effectExtent l="0" t="0" r="0" b="1905"/>
                  <wp:wrapNone/>
                  <wp:docPr id="17" name="Grafik 1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9662857-5662-1062-75C1-A3C658AB3432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Grafik 16">
                            <a:extLst>
                              <a:ext uri="{FF2B5EF4-FFF2-40B4-BE49-F238E27FC236}">
                                <a16:creationId xmlns:a16="http://schemas.microsoft.com/office/drawing/2014/main" id="{19662857-5662-1062-75C1-A3C658AB343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print">
                            <a:duotone>
                              <a:schemeClr val="accent3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r="4035" b="51794"/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287655" cy="2012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60AED7B5" w14:textId="7F6C2EB2" w:rsidR="00330FD6" w:rsidRDefault="00330FD6" w:rsidP="00E13C64">
      <w:pPr>
        <w:spacing w:line="240" w:lineRule="atLeast"/>
        <w:sectPr w:rsidR="00330FD6" w:rsidSect="001D1C8B">
          <w:headerReference w:type="default" r:id="rId128"/>
          <w:pgSz w:w="11906" w:h="16838"/>
          <w:pgMar w:top="1474" w:right="1418" w:bottom="1418" w:left="1418" w:header="284" w:footer="567" w:gutter="0"/>
          <w:pgNumType w:start="1" w:chapStyle="4"/>
          <w:cols w:space="708"/>
          <w:docGrid w:linePitch="360"/>
        </w:sectPr>
      </w:pPr>
    </w:p>
    <w:tbl>
      <w:tblPr>
        <w:tblW w:w="4729" w:type="pct"/>
        <w:tblInd w:w="56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135"/>
        <w:gridCol w:w="9313"/>
        <w:gridCol w:w="25"/>
      </w:tblGrid>
      <w:tr w:rsidR="00D32506" w:rsidRPr="00B73599" w14:paraId="07BE7974" w14:textId="77777777" w:rsidTr="0069100A">
        <w:trPr>
          <w:gridAfter w:val="1"/>
          <w:wAfter w:w="25" w:type="dxa"/>
          <w:trHeight w:val="495"/>
        </w:trPr>
        <w:tc>
          <w:tcPr>
            <w:tcW w:w="426" w:type="dxa"/>
          </w:tcPr>
          <w:p w14:paraId="2E962C6C" w14:textId="6B80564C" w:rsidR="00D32506" w:rsidRPr="00B73599" w:rsidRDefault="00F94410" w:rsidP="00E13C64">
            <w:pPr>
              <w:keepNext/>
              <w:keepLines/>
              <w:spacing w:after="120" w:line="240" w:lineRule="atLeast"/>
              <w:outlineLvl w:val="0"/>
              <w:rPr>
                <w:rFonts w:asciiTheme="majorHAnsi" w:eastAsiaTheme="majorEastAsia" w:hAnsiTheme="majorHAnsi" w:cstheme="majorBidi"/>
                <w:b/>
                <w:iCs/>
                <w:color w:val="000000" w:themeColor="text1"/>
                <w:sz w:val="30"/>
                <w:szCs w:val="32"/>
              </w:rPr>
            </w:pPr>
            <w:r>
              <w:rPr>
                <w:rFonts w:asciiTheme="majorHAnsi" w:eastAsiaTheme="majorEastAsia" w:hAnsiTheme="majorHAnsi" w:cstheme="majorBidi"/>
                <w:b/>
                <w:iCs/>
                <w:color w:val="000000" w:themeColor="text1"/>
                <w:sz w:val="30"/>
                <w:szCs w:val="32"/>
              </w:rPr>
              <w:lastRenderedPageBreak/>
              <w:t>C</w:t>
            </w:r>
          </w:p>
        </w:tc>
        <w:tc>
          <w:tcPr>
            <w:tcW w:w="9448" w:type="dxa"/>
            <w:gridSpan w:val="2"/>
          </w:tcPr>
          <w:p w14:paraId="5232F3C4" w14:textId="11F9A371" w:rsidR="00D32506" w:rsidRPr="00B73599" w:rsidRDefault="00F94410" w:rsidP="00E13C64">
            <w:pPr>
              <w:keepNext/>
              <w:keepLines/>
              <w:spacing w:after="120" w:line="240" w:lineRule="atLeast"/>
              <w:outlineLvl w:val="0"/>
              <w:rPr>
                <w:rFonts w:asciiTheme="majorHAnsi" w:eastAsiaTheme="majorEastAsia" w:hAnsiTheme="majorHAnsi" w:cstheme="majorBidi"/>
                <w:b/>
                <w:iCs/>
                <w:color w:val="000000" w:themeColor="text1"/>
                <w:sz w:val="30"/>
                <w:szCs w:val="32"/>
              </w:rPr>
            </w:pPr>
            <w:r>
              <w:rPr>
                <w:rStyle w:val="berschrift1Zchn"/>
              </w:rPr>
              <w:t xml:space="preserve">Kann ich </w:t>
            </w:r>
            <w:r w:rsidRPr="00F94410">
              <w:rPr>
                <w:rStyle w:val="berschrift1Zchn"/>
              </w:rPr>
              <w:t>Brüche und Prozente ineinander umwandeln</w:t>
            </w:r>
            <w:r w:rsidR="00D32506" w:rsidRPr="00B73599">
              <w:rPr>
                <w:rFonts w:asciiTheme="majorHAnsi" w:eastAsiaTheme="majorEastAsia" w:hAnsiTheme="majorHAnsi" w:cstheme="majorBidi"/>
                <w:b/>
                <w:iCs/>
                <w:color w:val="000000" w:themeColor="text1"/>
                <w:sz w:val="30"/>
                <w:szCs w:val="32"/>
              </w:rPr>
              <w:t>?</w:t>
            </w:r>
          </w:p>
        </w:tc>
      </w:tr>
      <w:tr w:rsidR="00D32506" w:rsidRPr="00B73599" w14:paraId="3BC3C1F9" w14:textId="77777777" w:rsidTr="0069100A">
        <w:trPr>
          <w:gridAfter w:val="1"/>
          <w:wAfter w:w="25" w:type="dxa"/>
          <w:trHeight w:val="829"/>
        </w:trPr>
        <w:tc>
          <w:tcPr>
            <w:tcW w:w="426" w:type="dxa"/>
          </w:tcPr>
          <w:p w14:paraId="3146030D" w14:textId="77777777" w:rsidR="00D32506" w:rsidRPr="00B73599" w:rsidRDefault="00D32506" w:rsidP="00E13C64">
            <w:pPr>
              <w:keepLines/>
              <w:spacing w:before="240" w:after="240" w:line="240" w:lineRule="atLeast"/>
              <w:outlineLvl w:val="1"/>
              <w:rPr>
                <w:rFonts w:ascii="Calibri" w:eastAsia="MS Gothic" w:hAnsi="Calibri" w:cs="Times New Roman"/>
                <w:b/>
                <w:bCs/>
                <w:color w:val="70BCC9" w:themeColor="text2" w:themeTint="99"/>
                <w:sz w:val="28"/>
                <w:szCs w:val="30"/>
                <w:lang w:eastAsia="de-DE"/>
              </w:rPr>
            </w:pPr>
            <w:r w:rsidRPr="00B73599">
              <w:rPr>
                <w:rFonts w:ascii="Calibri" w:eastAsia="MS Gothic" w:hAnsi="Calibri" w:cs="Times New Roman"/>
                <w:b/>
                <w:bCs/>
                <w:color w:val="70BCC9" w:themeColor="text2" w:themeTint="99"/>
                <w:sz w:val="28"/>
                <w:szCs w:val="30"/>
                <w:lang w:eastAsia="de-DE"/>
              </w:rPr>
              <w:t>1</w:t>
            </w:r>
          </w:p>
        </w:tc>
        <w:tc>
          <w:tcPr>
            <w:tcW w:w="9448" w:type="dxa"/>
            <w:gridSpan w:val="2"/>
          </w:tcPr>
          <w:p w14:paraId="65EFCE21" w14:textId="77777777" w:rsidR="00D32506" w:rsidRPr="00B73599" w:rsidRDefault="00D32506" w:rsidP="00E13C64">
            <w:pPr>
              <w:keepLines/>
              <w:spacing w:before="240" w:after="240" w:line="240" w:lineRule="atLeast"/>
              <w:outlineLvl w:val="1"/>
              <w:rPr>
                <w:rFonts w:ascii="Calibri" w:eastAsia="MS Gothic" w:hAnsi="Calibri" w:cs="Times New Roman"/>
                <w:b/>
                <w:bCs/>
                <w:noProof/>
                <w:color w:val="70BCC9" w:themeColor="text2" w:themeTint="99"/>
                <w:sz w:val="28"/>
                <w:szCs w:val="30"/>
                <w:lang w:eastAsia="de-DE"/>
              </w:rPr>
            </w:pPr>
            <w:r w:rsidRPr="00D32506">
              <w:rPr>
                <w:rFonts w:ascii="Calibri" w:eastAsia="MS Gothic" w:hAnsi="Calibri" w:cs="Times New Roman"/>
                <w:b/>
                <w:bCs/>
                <w:color w:val="70BCC9" w:themeColor="text2" w:themeTint="99"/>
                <w:sz w:val="28"/>
                <w:szCs w:val="30"/>
                <w:lang w:eastAsia="de-DE"/>
              </w:rPr>
              <w:t>Brüche in Hundertstelbrüche umwandeln</w:t>
            </w:r>
            <w:r w:rsidRPr="00D32506">
              <w:rPr>
                <w:rFonts w:ascii="Calibri" w:eastAsia="MS Gothic" w:hAnsi="Calibri" w:cs="Times New Roman"/>
                <w:b/>
                <w:bCs/>
                <w:color w:val="70BCC9" w:themeColor="text2" w:themeTint="99"/>
                <w:sz w:val="28"/>
                <w:szCs w:val="30"/>
                <w:lang w:eastAsia="de-DE"/>
              </w:rPr>
              <w:tab/>
            </w:r>
          </w:p>
        </w:tc>
      </w:tr>
      <w:tr w:rsidR="00D32506" w:rsidRPr="00B73599" w14:paraId="00989C3A" w14:textId="77777777" w:rsidTr="0069100A">
        <w:trPr>
          <w:trHeight w:val="1396"/>
        </w:trPr>
        <w:tc>
          <w:tcPr>
            <w:tcW w:w="426" w:type="dxa"/>
          </w:tcPr>
          <w:p w14:paraId="5FF53C34" w14:textId="77777777" w:rsidR="00D32506" w:rsidRPr="00B73599" w:rsidRDefault="00D32506" w:rsidP="00E13C64">
            <w:pPr>
              <w:spacing w:line="240" w:lineRule="atLeast"/>
              <w:rPr>
                <w:noProof/>
              </w:rPr>
            </w:pPr>
          </w:p>
        </w:tc>
        <w:tc>
          <w:tcPr>
            <w:tcW w:w="9448" w:type="dxa"/>
            <w:gridSpan w:val="2"/>
          </w:tcPr>
          <w:p w14:paraId="5E13936C" w14:textId="77777777" w:rsidR="00D32506" w:rsidRDefault="0038636D" w:rsidP="00E13C64">
            <w:pPr>
              <w:spacing w:line="240" w:lineRule="atLeast"/>
            </w:pPr>
            <w:r w:rsidRPr="0038636D">
              <w:t>Erweitere die Brüche auf einen Bruch mit Nenner 100.</w:t>
            </w:r>
          </w:p>
          <w:p w14:paraId="300B6BBB" w14:textId="23FBE75D" w:rsidR="0038636D" w:rsidRDefault="0038636D" w:rsidP="00E13C64">
            <w:pPr>
              <w:spacing w:line="240" w:lineRule="atLeast"/>
            </w:pPr>
          </w:p>
          <w:tbl>
            <w:tblPr>
              <w:tblStyle w:val="EinfacheTabelle4"/>
              <w:tblW w:w="7925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95"/>
              <w:gridCol w:w="1984"/>
              <w:gridCol w:w="440"/>
              <w:gridCol w:w="2333"/>
              <w:gridCol w:w="440"/>
              <w:gridCol w:w="2333"/>
            </w:tblGrid>
            <w:tr w:rsidR="00942A7D" w:rsidRPr="000876EC" w14:paraId="7DFE5D9F" w14:textId="77777777" w:rsidTr="00A42631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859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95" w:type="dxa"/>
                </w:tcPr>
                <w:p w14:paraId="4130A213" w14:textId="1E81A467" w:rsidR="00942A7D" w:rsidRPr="000876EC" w:rsidRDefault="00942A7D" w:rsidP="00E13C64">
                  <w:pPr>
                    <w:spacing w:line="240" w:lineRule="atLeast"/>
                  </w:pPr>
                  <w:r>
                    <w:t>(1)</w:t>
                  </w:r>
                </w:p>
              </w:tc>
              <w:tc>
                <w:tcPr>
                  <w:tcW w:w="1984" w:type="dxa"/>
                </w:tcPr>
                <w:p w14:paraId="01C69523" w14:textId="11E7A112" w:rsidR="00942A7D" w:rsidRPr="00B113AD" w:rsidRDefault="009D7EC6" w:rsidP="00E13C64">
                  <w:pPr>
                    <w:spacing w:line="240" w:lineRule="atLeast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noProof/>
                    </w:rPr>
                  </w:pPr>
                  <w:r w:rsidRPr="00312538">
                    <w:rPr>
                      <w:noProof/>
                    </w:rPr>
                    <mc:AlternateContent>
                      <mc:Choice Requires="wpg">
                        <w:drawing>
                          <wp:anchor distT="0" distB="0" distL="114300" distR="114300" simplePos="0" relativeHeight="253700096" behindDoc="0" locked="0" layoutInCell="1" allowOverlap="1" wp14:anchorId="4D4CC2E3" wp14:editId="0337B512">
                            <wp:simplePos x="0" y="0"/>
                            <wp:positionH relativeFrom="column">
                              <wp:posOffset>42545</wp:posOffset>
                            </wp:positionH>
                            <wp:positionV relativeFrom="paragraph">
                              <wp:posOffset>35560</wp:posOffset>
                            </wp:positionV>
                            <wp:extent cx="695960" cy="378460"/>
                            <wp:effectExtent l="0" t="0" r="2540" b="2540"/>
                            <wp:wrapNone/>
                            <wp:docPr id="993364895" name="Gruppieren 282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695960" cy="378460"/>
                                      <a:chOff x="2072640" y="290270"/>
                                      <a:chExt cx="696397" cy="379268"/>
                                    </a:xfrm>
                                  </wpg:grpSpPr>
                                  <wpg:grpSp>
                                    <wpg:cNvPr id="1809500455" name="Gruppieren 1809500455"/>
                                    <wpg:cNvGrpSpPr/>
                                    <wpg:grpSpPr>
                                      <a:xfrm>
                                        <a:off x="2072640" y="303916"/>
                                        <a:ext cx="692268" cy="365622"/>
                                        <a:chOff x="2072640" y="303916"/>
                                        <a:chExt cx="692268" cy="365622"/>
                                      </a:xfrm>
                                    </wpg:grpSpPr>
                                    <wps:wsp>
                                      <wps:cNvPr id="223544388" name="Textfeld 3"/>
                                      <wps:cNvSpPr txBox="1"/>
                                      <wps:spPr>
                                        <a:xfrm>
                                          <a:off x="2534561" y="309114"/>
                                          <a:ext cx="227965" cy="1841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6350"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14:paraId="1DA5F50B" w14:textId="77777777" w:rsidR="00853188" w:rsidRDefault="00853188" w:rsidP="00853188">
                                            <w:pPr>
                                              <w:jc w:val="center"/>
                                              <w:rPr>
                                                <w:rFonts w:ascii="Calibri" w:eastAsia="Calibri" w:hAnsi="Calibri"/>
                                                <w:color w:val="000000"/>
                                                <w:kern w:val="24"/>
                                              </w:rPr>
                                            </w:pPr>
                                            <w:r>
                                              <w:rPr>
                                                <w:rFonts w:ascii="Calibri" w:eastAsia="Calibri" w:hAnsi="Calibri"/>
                                                <w:color w:val="000000"/>
                                                <w:kern w:val="24"/>
                                              </w:rPr>
                                              <w:t>6</w:t>
                                            </w:r>
                                          </w:p>
                                        </w:txbxContent>
                                      </wps:txbx>
  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  <a:prstTxWarp prst="textNoShape">
                                          <a:avLst/>
                                        </a:prstTxWarp>
                                        <a:spAutoFit/>
                                      </wps:bodyPr>
                                    </wps:wsp>
                                    <wps:wsp>
                                      <wps:cNvPr id="1308660295" name="Textfeld 3"/>
                                      <wps:cNvSpPr txBox="1"/>
                                      <wps:spPr>
                                        <a:xfrm>
                                          <a:off x="2532902" y="503242"/>
                                          <a:ext cx="232006" cy="163436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6350"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14:paraId="2846AACE" w14:textId="13BAD367" w:rsidR="00853188" w:rsidRDefault="00853188" w:rsidP="00853188">
                                            <w:pPr>
                                              <w:jc w:val="center"/>
                                              <w:rPr>
                                                <w:rFonts w:ascii="Calibri" w:eastAsia="Calibri" w:hAnsi="Calibri"/>
                                                <w:color w:val="000000"/>
                                                <w:kern w:val="24"/>
                                              </w:rPr>
                                            </w:pPr>
                                            <w:r>
                                              <w:rPr>
                                                <w:rFonts w:ascii="Calibri" w:eastAsia="Calibri" w:hAnsi="Calibri"/>
                                                <w:color w:val="000000"/>
                                                <w:kern w:val="24"/>
                                              </w:rPr>
                                              <w:t>1</w:t>
                                            </w:r>
                                            <w:r w:rsidR="009D7EC6">
                                              <w:rPr>
                                                <w:rFonts w:ascii="Calibri" w:eastAsia="Calibri" w:hAnsi="Calibri"/>
                                                <w:color w:val="000000"/>
                                                <w:kern w:val="24"/>
                                              </w:rPr>
                                              <w:t>00</w:t>
                                            </w:r>
                                          </w:p>
                                        </w:txbxContent>
                                      </wps:txbx>
  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  <wps:wsp>
                                      <wps:cNvPr id="1663229623" name="Gerade Verbindung 1663229623"/>
                                      <wps:cNvCnPr>
                                        <a:cxnSpLocks/>
                                      </wps:cNvCnPr>
                                      <wps:spPr>
                                        <a:xfrm>
                                          <a:off x="2545076" y="498560"/>
                                          <a:ext cx="207657" cy="0"/>
                                        </a:xfrm>
                                        <a:prstGeom prst="line">
                                          <a:avLst/>
                                        </a:prstGeom>
                                        <a:ln w="12700">
                                          <a:solidFill>
                                            <a:schemeClr val="tx1"/>
                                          </a:solidFill>
                                        </a:ln>
                                      </wps:spPr>
                                      <wps:style>
                                        <a:lnRef idx="1">
                                          <a:schemeClr val="accent1"/>
                                        </a:lnRef>
                                        <a:fillRef idx="0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tx1"/>
                                        </a:fontRef>
                                      </wps:style>
                                      <wps:bodyPr/>
                                    </wps:wsp>
                                    <wpg:grpSp>
                                      <wpg:cNvPr id="1665675964" name="Gruppieren 1665675964"/>
                                      <wpg:cNvGrpSpPr/>
                                      <wpg:grpSpPr>
                                        <a:xfrm>
                                          <a:off x="2072640" y="303916"/>
                                          <a:ext cx="232006" cy="365622"/>
                                          <a:chOff x="2072640" y="303915"/>
                                          <a:chExt cx="232011" cy="365909"/>
                                        </a:xfrm>
                                      </wpg:grpSpPr>
                                      <wps:wsp>
                                        <wps:cNvPr id="1951162196" name="Textfeld 3"/>
                                        <wps:cNvSpPr txBox="1"/>
                                        <wps:spPr>
                                          <a:xfrm>
                                            <a:off x="2074684" y="303915"/>
                                            <a:ext cx="227970" cy="1842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6350"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14:paraId="143A16DC" w14:textId="77777777" w:rsidR="00853188" w:rsidRDefault="00853188" w:rsidP="00853188">
                                              <w:pPr>
                                                <w:jc w:val="center"/>
                                                <w:rPr>
                                                  <w:rFonts w:ascii="Calibri" w:eastAsia="Calibri" w:hAnsi="Calibri"/>
                                                  <w:color w:val="000000"/>
                                                  <w:kern w:val="24"/>
                                                </w:rPr>
                                              </w:pPr>
                                              <w:r>
                                                <w:rPr>
                                                  <w:rFonts w:ascii="Calibri" w:eastAsia="Calibri" w:hAnsi="Calibri"/>
                                                  <w:color w:val="000000"/>
                                                  <w:kern w:val="24"/>
                                                </w:rPr>
                                                <w:t>3</w:t>
                                              </w:r>
                                            </w:p>
                                          </w:txbxContent>
                                        </wps:txbx>
    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    <a:prstTxWarp prst="textNoShape">
                                            <a:avLst/>
                                          </a:prstTxWarp>
                                          <a:spAutoFit/>
                                        </wps:bodyPr>
                                      </wps:wsp>
                                      <wps:wsp>
                                        <wps:cNvPr id="1887831072" name="Textfeld 3"/>
                                        <wps:cNvSpPr txBox="1"/>
                                        <wps:spPr>
                                          <a:xfrm>
                                            <a:off x="2072640" y="506259"/>
                                            <a:ext cx="232011" cy="1635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6350"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14:paraId="70531B33" w14:textId="1B53F003" w:rsidR="00853188" w:rsidRDefault="009D7EC6" w:rsidP="00853188">
                                              <w:pPr>
                                                <w:jc w:val="center"/>
                                                <w:rPr>
                                                  <w:rFonts w:ascii="Calibri" w:eastAsia="Calibri" w:hAnsi="Calibri"/>
                                                  <w:color w:val="000000"/>
                                                  <w:kern w:val="24"/>
                                                </w:rPr>
                                              </w:pPr>
                                              <w:r>
                                                <w:rPr>
                                                  <w:rFonts w:ascii="Calibri" w:eastAsia="Calibri" w:hAnsi="Calibri"/>
                                                  <w:color w:val="000000"/>
                                                  <w:kern w:val="24"/>
                                                </w:rPr>
                                                <w:t>10</w:t>
                                              </w:r>
                                            </w:p>
                                          </w:txbxContent>
                                        </wps:txbx>
    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  <wps:wsp>
                                        <wps:cNvPr id="1527243080" name="Gerade Verbindung 1527243080"/>
                                        <wps:cNvCnPr>
                                          <a:cxnSpLocks/>
                                        </wps:cNvCnPr>
                                        <wps:spPr>
                                          <a:xfrm>
                                            <a:off x="2116645" y="493335"/>
                                            <a:ext cx="144000" cy="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ln w="12700">
                                            <a:solidFill>
                                              <a:schemeClr val="tx1"/>
                                            </a:solidFill>
                                          </a:ln>
                                        </wps:spPr>
                                        <wps:style>
                                          <a:lnRef idx="1">
                                            <a:schemeClr val="accent1"/>
                                          </a:lnRef>
                                          <a:fillRef idx="0">
                                            <a:schemeClr val="accent1"/>
                                          </a:fillRef>
                                          <a:effectRef idx="0">
                                            <a:schemeClr val="accent1"/>
                                          </a:effectRef>
                                          <a:fontRef idx="minor">
                                            <a:schemeClr val="tx1"/>
                                          </a:fontRef>
                                        </wps:style>
                                        <wps:bodyPr/>
                                      </wps:wsp>
                                    </wpg:grpSp>
                                    <wps:wsp>
                                      <wps:cNvPr id="2057047864" name="Textfeld 398"/>
                                      <wps:cNvSpPr txBox="1"/>
                                      <wps:spPr>
                                        <a:xfrm>
                                          <a:off x="2335807" y="357863"/>
                                          <a:ext cx="223738" cy="251801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6350"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14:paraId="2EC031B1" w14:textId="77777777" w:rsidR="00853188" w:rsidRDefault="00853188" w:rsidP="00853188">
                                            <w:pPr>
                                              <w:rPr>
                                                <w:rFonts w:ascii="Calibri" w:eastAsia="Calibri" w:hAnsi="Calibri"/>
                                                <w:color w:val="000000"/>
                                                <w:kern w:val="24"/>
                                                <w:sz w:val="28"/>
                                                <w:szCs w:val="28"/>
                                              </w:rPr>
                                            </w:pPr>
                                            <w:r>
                                              <w:rPr>
                                                <w:rFonts w:ascii="Calibri" w:eastAsia="Calibri" w:hAnsi="Calibri"/>
                                                <w:color w:val="000000"/>
                                                <w:kern w:val="24"/>
                                                <w:sz w:val="28"/>
                                                <w:szCs w:val="28"/>
                                              </w:rPr>
                                              <w:t>=</w:t>
                                            </w:r>
                                            <w:r>
                                              <w:rPr>
                                                <w:rFonts w:ascii="Calibri" w:eastAsia="Calibri" w:hAnsi="Calibri"/>
                                                <w:color w:val="000000"/>
                                                <w:kern w:val="24"/>
                                              </w:rPr>
                                              <w:t xml:space="preserve">     </w:t>
                                            </w:r>
                                          </w:p>
                                        </w:txbxContent>
                                      </wps:txbx>
                                      <wps:bodyPr rot="0" spcFirstLastPara="0" vert="horz" wrap="square" lIns="36000" tIns="45720" rIns="91440" bIns="45720" numCol="1" spcCol="0" rtlCol="0" fromWordArt="0" anchor="t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</wpg:grpSp>
                                  <pic:pic xmlns:pic="http://schemas.openxmlformats.org/drawingml/2006/picture">
                                    <pic:nvPicPr>
                                      <pic:cNvPr id="1615889989" name="Grafik 1615889989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50" cstate="print">
                                        <a:duotone>
                                          <a:schemeClr val="accent3">
                                            <a:shade val="45000"/>
                                            <a:satMod val="135000"/>
                                          </a:schemeClr>
                                          <a:prstClr val="white"/>
                                        </a:duotone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 l="1" r="4035" b="51794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 flipV="1">
                                        <a:off x="2505753" y="290270"/>
                                        <a:ext cx="263284" cy="18407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wpg:wg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group w14:anchorId="4D4CC2E3" id="_x0000_s1973" style="position:absolute;margin-left:3.35pt;margin-top:2.8pt;width:54.8pt;height:29.8pt;z-index:253700096;mso-width-relative:margin;mso-height-relative:margin" coordorigin="20726,2902" coordsize="6963,3792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">
                            <v:group id="Gruppieren 1809500455" o:spid="_x0000_s1974" style="position:absolute;left:20726;top:3039;width:6923;height:3656" coordorigin="20726,3039" coordsize="6922,36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">
                              <v:shape id="Textfeld 3" o:spid="_x0000_s1975" type="#_x0000_t202" style="position:absolute;left:25345;top:3091;width:2280;height:184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" filled="f" stroked="f" strokeweight=".5pt">
                                <v:textbox style="mso-fit-shape-to-text:t" inset="0,0,0,0">
                                  <w:txbxContent>
                                    <w:p w14:paraId="1DA5F50B" w14:textId="77777777" w:rsidR="00853188" w:rsidRDefault="00853188" w:rsidP="00853188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  <w:t>6</w:t>
                                      </w:r>
                                    </w:p>
                                  </w:txbxContent>
                                </v:textbox>
                              </v:shape>
                              <v:shape id="Textfeld 3" o:spid="_x0000_s1976" type="#_x0000_t202" style="position:absolute;left:25329;top:5032;width:2320;height:163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" filled="f" stroked="f" strokeweight=".5pt">
                                <v:textbox inset="0,0,0,0">
                                  <w:txbxContent>
                                    <w:p w14:paraId="2846AACE" w14:textId="13BAD367" w:rsidR="00853188" w:rsidRDefault="00853188" w:rsidP="00853188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  <w:t>1</w:t>
                                      </w:r>
                                      <w:r w:rsidR="009D7EC6"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  <w:t>00</w:t>
                                      </w:r>
                                    </w:p>
                                  </w:txbxContent>
                                </v:textbox>
                              </v:shape>
                              <v:line id="Gerade Verbindung 1663229623" o:spid="_x0000_s1977" style="position:absolute;visibility:visible;mso-wrap-style:square" from="25450,4985" to="27527,498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" strokecolor="black [3213]" strokeweight="1pt">
                                <v:stroke joinstyle="miter"/>
                                <o:lock v:ext="edit" shapetype="f"/>
                              </v:line>
                              <v:group id="Gruppieren 1665675964" o:spid="_x0000_s1978" style="position:absolute;left:20726;top:3039;width:2320;height:3656" coordorigin="20726,3039" coordsize="2320,365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">
                                <v:shape id="Textfeld 3" o:spid="_x0000_s1979" type="#_x0000_t202" style="position:absolute;left:20746;top:3039;width:2280;height:184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" filled="f" stroked="f" strokeweight=".5pt">
                                  <v:textbox style="mso-fit-shape-to-text:t" inset="0,0,0,0">
                                    <w:txbxContent>
                                      <w:p w14:paraId="143A16DC" w14:textId="77777777" w:rsidR="00853188" w:rsidRDefault="00853188" w:rsidP="00853188">
                                        <w:pPr>
                                          <w:jc w:val="center"/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</w:rPr>
                                        </w:pPr>
                                        <w:r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</w:rPr>
                                          <w:t>3</w:t>
                                        </w:r>
                                      </w:p>
                                    </w:txbxContent>
                                  </v:textbox>
                                </v:shape>
                                <v:shape id="Textfeld 3" o:spid="_x0000_s1980" type="#_x0000_t202" style="position:absolute;left:20726;top:5062;width:2320;height:163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" filled="f" stroked="f" strokeweight=".5pt">
                                  <v:textbox inset="0,0,0,0">
                                    <w:txbxContent>
                                      <w:p w14:paraId="70531B33" w14:textId="1B53F003" w:rsidR="00853188" w:rsidRDefault="009D7EC6" w:rsidP="00853188">
                                        <w:pPr>
                                          <w:jc w:val="center"/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</w:rPr>
                                        </w:pPr>
                                        <w:r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</w:rPr>
                                          <w:t>10</w:t>
                                        </w:r>
                                      </w:p>
                                    </w:txbxContent>
                                  </v:textbox>
                                </v:shape>
                                <v:line id="Gerade Verbindung 1527243080" o:spid="_x0000_s1981" style="position:absolute;visibility:visible;mso-wrap-style:square" from="21166,4933" to="22606,493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" strokecolor="black [3213]" strokeweight="1pt">
                                  <v:stroke joinstyle="miter"/>
                                  <o:lock v:ext="edit" shapetype="f"/>
                                </v:line>
                              </v:group>
                              <v:shape id="Textfeld 398" o:spid="_x0000_s1982" type="#_x0000_t202" style="position:absolute;left:23358;top:3578;width:2237;height:251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" filled="f" stroked="f" strokeweight=".5pt">
                                <v:textbox inset="1mm">
                                  <w:txbxContent>
                                    <w:p w14:paraId="2EC031B1" w14:textId="77777777" w:rsidR="00853188" w:rsidRDefault="00853188" w:rsidP="00853188">
                                      <w:pP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  <w:sz w:val="28"/>
                                          <w:szCs w:val="28"/>
                                        </w:rPr>
                                        <w:t>=</w:t>
                                      </w:r>
                                      <w: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  <w:t xml:space="preserve">     </w:t>
                                      </w:r>
                                    </w:p>
                                  </w:txbxContent>
                                </v:textbox>
                              </v:shape>
                            </v:group>
                            <v:shape id="Grafik 1615889989" o:spid="_x0000_s1983" type="#_x0000_t75" style="position:absolute;left:25057;top:2902;width:2633;height:1841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">
                              <v:imagedata r:id="rId51" o:title="" cropbottom="33944f" cropleft="1f" cropright="2644f" recolortarget="#333 [1446]"/>
                            </v:shape>
                          </v:group>
                        </w:pict>
                      </mc:Fallback>
                    </mc:AlternateContent>
                  </w:r>
                </w:p>
                <w:p w14:paraId="3A541836" w14:textId="4654FA37" w:rsidR="00942A7D" w:rsidRPr="00794F5B" w:rsidRDefault="00942A7D" w:rsidP="00E13C64">
                  <w:pPr>
                    <w:spacing w:line="240" w:lineRule="atLeast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</w:p>
              </w:tc>
              <w:tc>
                <w:tcPr>
                  <w:tcW w:w="440" w:type="dxa"/>
                </w:tcPr>
                <w:p w14:paraId="4731A7CF" w14:textId="7A9E2060" w:rsidR="00942A7D" w:rsidRPr="00794F5B" w:rsidRDefault="009D7EC6" w:rsidP="00E13C64">
                  <w:pPr>
                    <w:spacing w:line="240" w:lineRule="atLeast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 w:rsidRPr="00312538">
                    <w:rPr>
                      <w:noProof/>
                    </w:rPr>
                    <mc:AlternateContent>
                      <mc:Choice Requires="wpg">
                        <w:drawing>
                          <wp:anchor distT="0" distB="0" distL="114300" distR="114300" simplePos="0" relativeHeight="253721600" behindDoc="0" locked="0" layoutInCell="1" allowOverlap="1" wp14:anchorId="5897BADB" wp14:editId="2D78FE18">
                            <wp:simplePos x="0" y="0"/>
                            <wp:positionH relativeFrom="column">
                              <wp:posOffset>278130</wp:posOffset>
                            </wp:positionH>
                            <wp:positionV relativeFrom="paragraph">
                              <wp:posOffset>26805</wp:posOffset>
                            </wp:positionV>
                            <wp:extent cx="695960" cy="378460"/>
                            <wp:effectExtent l="0" t="0" r="2540" b="2540"/>
                            <wp:wrapNone/>
                            <wp:docPr id="507493569" name="Gruppieren 282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695960" cy="378460"/>
                                      <a:chOff x="2072640" y="290270"/>
                                      <a:chExt cx="696397" cy="379268"/>
                                    </a:xfrm>
                                  </wpg:grpSpPr>
                                  <wpg:grpSp>
                                    <wpg:cNvPr id="712749909" name="Gruppieren 712749909"/>
                                    <wpg:cNvGrpSpPr/>
                                    <wpg:grpSpPr>
                                      <a:xfrm>
                                        <a:off x="2072640" y="303916"/>
                                        <a:ext cx="692268" cy="365622"/>
                                        <a:chOff x="2072640" y="303916"/>
                                        <a:chExt cx="692268" cy="365622"/>
                                      </a:xfrm>
                                    </wpg:grpSpPr>
                                    <wps:wsp>
                                      <wps:cNvPr id="807662144" name="Textfeld 3"/>
                                      <wps:cNvSpPr txBox="1"/>
                                      <wps:spPr>
                                        <a:xfrm>
                                          <a:off x="2534561" y="309114"/>
                                          <a:ext cx="227965" cy="1841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6350"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14:paraId="6BA51CF2" w14:textId="77777777" w:rsidR="009D7EC6" w:rsidRDefault="009D7EC6" w:rsidP="009D7EC6">
                                            <w:pPr>
                                              <w:jc w:val="center"/>
                                              <w:rPr>
                                                <w:rFonts w:ascii="Calibri" w:eastAsia="Calibri" w:hAnsi="Calibri"/>
                                                <w:color w:val="000000"/>
                                                <w:kern w:val="24"/>
                                              </w:rPr>
                                            </w:pPr>
                                            <w:r>
                                              <w:rPr>
                                                <w:rFonts w:ascii="Calibri" w:eastAsia="Calibri" w:hAnsi="Calibri"/>
                                                <w:color w:val="000000"/>
                                                <w:kern w:val="24"/>
                                              </w:rPr>
                                              <w:t>6</w:t>
                                            </w:r>
                                          </w:p>
                                        </w:txbxContent>
                                      </wps:txbx>
  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  <a:prstTxWarp prst="textNoShape">
                                          <a:avLst/>
                                        </a:prstTxWarp>
                                        <a:spAutoFit/>
                                      </wps:bodyPr>
                                    </wps:wsp>
                                    <wps:wsp>
                                      <wps:cNvPr id="2035248748" name="Textfeld 3"/>
                                      <wps:cNvSpPr txBox="1"/>
                                      <wps:spPr>
                                        <a:xfrm>
                                          <a:off x="2532902" y="503242"/>
                                          <a:ext cx="232006" cy="163436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6350"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14:paraId="385467BA" w14:textId="77777777" w:rsidR="009D7EC6" w:rsidRDefault="009D7EC6" w:rsidP="009D7EC6">
                                            <w:pPr>
                                              <w:jc w:val="center"/>
                                              <w:rPr>
                                                <w:rFonts w:ascii="Calibri" w:eastAsia="Calibri" w:hAnsi="Calibri"/>
                                                <w:color w:val="000000"/>
                                                <w:kern w:val="24"/>
                                              </w:rPr>
                                            </w:pPr>
                                            <w:r>
                                              <w:rPr>
                                                <w:rFonts w:ascii="Calibri" w:eastAsia="Calibri" w:hAnsi="Calibri"/>
                                                <w:color w:val="000000"/>
                                                <w:kern w:val="24"/>
                                              </w:rPr>
                                              <w:t>100</w:t>
                                            </w:r>
                                          </w:p>
                                        </w:txbxContent>
                                      </wps:txbx>
  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  <wps:wsp>
                                      <wps:cNvPr id="2137371852" name="Gerade Verbindung 2137371852"/>
                                      <wps:cNvCnPr>
                                        <a:cxnSpLocks/>
                                      </wps:cNvCnPr>
                                      <wps:spPr>
                                        <a:xfrm>
                                          <a:off x="2545076" y="498560"/>
                                          <a:ext cx="207657" cy="0"/>
                                        </a:xfrm>
                                        <a:prstGeom prst="line">
                                          <a:avLst/>
                                        </a:prstGeom>
                                        <a:ln w="12700">
                                          <a:solidFill>
                                            <a:schemeClr val="tx1"/>
                                          </a:solidFill>
                                        </a:ln>
                                      </wps:spPr>
                                      <wps:style>
                                        <a:lnRef idx="1">
                                          <a:schemeClr val="accent1"/>
                                        </a:lnRef>
                                        <a:fillRef idx="0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tx1"/>
                                        </a:fontRef>
                                      </wps:style>
                                      <wps:bodyPr/>
                                    </wps:wsp>
                                    <wpg:grpSp>
                                      <wpg:cNvPr id="553950694" name="Gruppieren 553950694"/>
                                      <wpg:cNvGrpSpPr/>
                                      <wpg:grpSpPr>
                                        <a:xfrm>
                                          <a:off x="2072640" y="303916"/>
                                          <a:ext cx="232006" cy="365622"/>
                                          <a:chOff x="2072640" y="303915"/>
                                          <a:chExt cx="232011" cy="365909"/>
                                        </a:xfrm>
                                      </wpg:grpSpPr>
                                      <wps:wsp>
                                        <wps:cNvPr id="850636285" name="Textfeld 3"/>
                                        <wps:cNvSpPr txBox="1"/>
                                        <wps:spPr>
                                          <a:xfrm>
                                            <a:off x="2074684" y="303915"/>
                                            <a:ext cx="227970" cy="1842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6350"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14:paraId="191C0F22" w14:textId="636E619E" w:rsidR="009D7EC6" w:rsidRDefault="009D7EC6" w:rsidP="009D7EC6">
                                              <w:pPr>
                                                <w:jc w:val="center"/>
                                                <w:rPr>
                                                  <w:rFonts w:ascii="Calibri" w:eastAsia="Calibri" w:hAnsi="Calibri"/>
                                                  <w:color w:val="000000"/>
                                                  <w:kern w:val="24"/>
                                                </w:rPr>
                                              </w:pPr>
                                              <w:r>
                                                <w:rPr>
                                                  <w:rFonts w:ascii="Calibri" w:eastAsia="Calibri" w:hAnsi="Calibri"/>
                                                  <w:color w:val="000000"/>
                                                  <w:kern w:val="24"/>
                                                </w:rPr>
                                                <w:t>7</w:t>
                                              </w:r>
                                            </w:p>
                                          </w:txbxContent>
                                        </wps:txbx>
    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    <a:prstTxWarp prst="textNoShape">
                                            <a:avLst/>
                                          </a:prstTxWarp>
                                          <a:spAutoFit/>
                                        </wps:bodyPr>
                                      </wps:wsp>
                                      <wps:wsp>
                                        <wps:cNvPr id="234469832" name="Textfeld 3"/>
                                        <wps:cNvSpPr txBox="1"/>
                                        <wps:spPr>
                                          <a:xfrm>
                                            <a:off x="2072640" y="506259"/>
                                            <a:ext cx="232011" cy="1635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6350"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14:paraId="35082F5E" w14:textId="77777777" w:rsidR="009D7EC6" w:rsidRDefault="009D7EC6" w:rsidP="009D7EC6">
                                              <w:pPr>
                                                <w:jc w:val="center"/>
                                                <w:rPr>
                                                  <w:rFonts w:ascii="Calibri" w:eastAsia="Calibri" w:hAnsi="Calibri"/>
                                                  <w:color w:val="000000"/>
                                                  <w:kern w:val="24"/>
                                                </w:rPr>
                                              </w:pPr>
                                              <w:r>
                                                <w:rPr>
                                                  <w:rFonts w:ascii="Calibri" w:eastAsia="Calibri" w:hAnsi="Calibri"/>
                                                  <w:color w:val="000000"/>
                                                  <w:kern w:val="24"/>
                                                </w:rPr>
                                                <w:t>10</w:t>
                                              </w:r>
                                            </w:p>
                                          </w:txbxContent>
                                        </wps:txbx>
    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  <wps:wsp>
                                        <wps:cNvPr id="1734697790" name="Gerade Verbindung 1734697790"/>
                                        <wps:cNvCnPr>
                                          <a:cxnSpLocks/>
                                        </wps:cNvCnPr>
                                        <wps:spPr>
                                          <a:xfrm>
                                            <a:off x="2116645" y="493335"/>
                                            <a:ext cx="144000" cy="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ln w="12700">
                                            <a:solidFill>
                                              <a:schemeClr val="tx1"/>
                                            </a:solidFill>
                                          </a:ln>
                                        </wps:spPr>
                                        <wps:style>
                                          <a:lnRef idx="1">
                                            <a:schemeClr val="accent1"/>
                                          </a:lnRef>
                                          <a:fillRef idx="0">
                                            <a:schemeClr val="accent1"/>
                                          </a:fillRef>
                                          <a:effectRef idx="0">
                                            <a:schemeClr val="accent1"/>
                                          </a:effectRef>
                                          <a:fontRef idx="minor">
                                            <a:schemeClr val="tx1"/>
                                          </a:fontRef>
                                        </wps:style>
                                        <wps:bodyPr/>
                                      </wps:wsp>
                                    </wpg:grpSp>
                                    <wps:wsp>
                                      <wps:cNvPr id="839547429" name="Textfeld 398"/>
                                      <wps:cNvSpPr txBox="1"/>
                                      <wps:spPr>
                                        <a:xfrm>
                                          <a:off x="2335807" y="357863"/>
                                          <a:ext cx="223738" cy="251801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6350"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14:paraId="32255AA0" w14:textId="77777777" w:rsidR="009D7EC6" w:rsidRDefault="009D7EC6" w:rsidP="009D7EC6">
                                            <w:pPr>
                                              <w:rPr>
                                                <w:rFonts w:ascii="Calibri" w:eastAsia="Calibri" w:hAnsi="Calibri"/>
                                                <w:color w:val="000000"/>
                                                <w:kern w:val="24"/>
                                                <w:sz w:val="28"/>
                                                <w:szCs w:val="28"/>
                                              </w:rPr>
                                            </w:pPr>
                                            <w:r>
                                              <w:rPr>
                                                <w:rFonts w:ascii="Calibri" w:eastAsia="Calibri" w:hAnsi="Calibri"/>
                                                <w:color w:val="000000"/>
                                                <w:kern w:val="24"/>
                                                <w:sz w:val="28"/>
                                                <w:szCs w:val="28"/>
                                              </w:rPr>
                                              <w:t>=</w:t>
                                            </w:r>
                                            <w:r>
                                              <w:rPr>
                                                <w:rFonts w:ascii="Calibri" w:eastAsia="Calibri" w:hAnsi="Calibri"/>
                                                <w:color w:val="000000"/>
                                                <w:kern w:val="24"/>
                                              </w:rPr>
                                              <w:t xml:space="preserve">     </w:t>
                                            </w:r>
                                          </w:p>
                                        </w:txbxContent>
                                      </wps:txbx>
                                      <wps:bodyPr rot="0" spcFirstLastPara="0" vert="horz" wrap="square" lIns="36000" tIns="45720" rIns="91440" bIns="45720" numCol="1" spcCol="0" rtlCol="0" fromWordArt="0" anchor="t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</wpg:grpSp>
                                  <pic:pic xmlns:pic="http://schemas.openxmlformats.org/drawingml/2006/picture">
                                    <pic:nvPicPr>
                                      <pic:cNvPr id="1588521822" name="Grafik 1588521822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50" cstate="print">
                                        <a:duotone>
                                          <a:schemeClr val="accent3">
                                            <a:shade val="45000"/>
                                            <a:satMod val="135000"/>
                                          </a:schemeClr>
                                          <a:prstClr val="white"/>
                                        </a:duotone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 l="1" r="4035" b="51794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 flipV="1">
                                        <a:off x="2505753" y="290270"/>
                                        <a:ext cx="263284" cy="18407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wpg:wg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group w14:anchorId="5897BADB" id="_x0000_s1984" style="position:absolute;margin-left:21.9pt;margin-top:2.1pt;width:54.8pt;height:29.8pt;z-index:253721600;mso-width-relative:margin;mso-height-relative:margin" coordorigin="20726,2902" coordsize="6963,3792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">
                            <v:group id="Gruppieren 712749909" o:spid="_x0000_s1985" style="position:absolute;left:20726;top:3039;width:6923;height:3656" coordorigin="20726,3039" coordsize="6922,36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">
                              <v:shape id="Textfeld 3" o:spid="_x0000_s1986" type="#_x0000_t202" style="position:absolute;left:25345;top:3091;width:2280;height:184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" filled="f" stroked="f" strokeweight=".5pt">
                                <v:textbox style="mso-fit-shape-to-text:t" inset="0,0,0,0">
                                  <w:txbxContent>
                                    <w:p w14:paraId="6BA51CF2" w14:textId="77777777" w:rsidR="009D7EC6" w:rsidRDefault="009D7EC6" w:rsidP="009D7EC6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  <w:t>6</w:t>
                                      </w:r>
                                    </w:p>
                                  </w:txbxContent>
                                </v:textbox>
                              </v:shape>
                              <v:shape id="Textfeld 3" o:spid="_x0000_s1987" type="#_x0000_t202" style="position:absolute;left:25329;top:5032;width:2320;height:163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" filled="f" stroked="f" strokeweight=".5pt">
                                <v:textbox inset="0,0,0,0">
                                  <w:txbxContent>
                                    <w:p w14:paraId="385467BA" w14:textId="77777777" w:rsidR="009D7EC6" w:rsidRDefault="009D7EC6" w:rsidP="009D7EC6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  <w:t>100</w:t>
                                      </w:r>
                                    </w:p>
                                  </w:txbxContent>
                                </v:textbox>
                              </v:shape>
                              <v:line id="Gerade Verbindung 2137371852" o:spid="_x0000_s1988" style="position:absolute;visibility:visible;mso-wrap-style:square" from="25450,4985" to="27527,498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" strokecolor="black [3213]" strokeweight="1pt">
                                <v:stroke joinstyle="miter"/>
                                <o:lock v:ext="edit" shapetype="f"/>
                              </v:line>
                              <v:group id="Gruppieren 553950694" o:spid="_x0000_s1989" style="position:absolute;left:20726;top:3039;width:2320;height:3656" coordorigin="20726,3039" coordsize="2320,365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">
                                <v:shape id="Textfeld 3" o:spid="_x0000_s1990" type="#_x0000_t202" style="position:absolute;left:20746;top:3039;width:2280;height:184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" filled="f" stroked="f" strokeweight=".5pt">
                                  <v:textbox style="mso-fit-shape-to-text:t" inset="0,0,0,0">
                                    <w:txbxContent>
                                      <w:p w14:paraId="191C0F22" w14:textId="636E619E" w:rsidR="009D7EC6" w:rsidRDefault="009D7EC6" w:rsidP="009D7EC6">
                                        <w:pPr>
                                          <w:jc w:val="center"/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</w:rPr>
                                        </w:pPr>
                                        <w:r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</w:rPr>
                                          <w:t>7</w:t>
                                        </w:r>
                                      </w:p>
                                    </w:txbxContent>
                                  </v:textbox>
                                </v:shape>
                                <v:shape id="Textfeld 3" o:spid="_x0000_s1991" type="#_x0000_t202" style="position:absolute;left:20726;top:5062;width:2320;height:163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" filled="f" stroked="f" strokeweight=".5pt">
                                  <v:textbox inset="0,0,0,0">
                                    <w:txbxContent>
                                      <w:p w14:paraId="35082F5E" w14:textId="77777777" w:rsidR="009D7EC6" w:rsidRDefault="009D7EC6" w:rsidP="009D7EC6">
                                        <w:pPr>
                                          <w:jc w:val="center"/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</w:rPr>
                                        </w:pPr>
                                        <w:r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</w:rPr>
                                          <w:t>10</w:t>
                                        </w:r>
                                      </w:p>
                                    </w:txbxContent>
                                  </v:textbox>
                                </v:shape>
                                <v:line id="Gerade Verbindung 1734697790" o:spid="_x0000_s1992" style="position:absolute;visibility:visible;mso-wrap-style:square" from="21166,4933" to="22606,493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" strokecolor="black [3213]" strokeweight="1pt">
                                  <v:stroke joinstyle="miter"/>
                                  <o:lock v:ext="edit" shapetype="f"/>
                                </v:line>
                              </v:group>
                              <v:shape id="Textfeld 398" o:spid="_x0000_s1993" type="#_x0000_t202" style="position:absolute;left:23358;top:3578;width:2237;height:251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" filled="f" stroked="f" strokeweight=".5pt">
                                <v:textbox inset="1mm">
                                  <w:txbxContent>
                                    <w:p w14:paraId="32255AA0" w14:textId="77777777" w:rsidR="009D7EC6" w:rsidRDefault="009D7EC6" w:rsidP="009D7EC6">
                                      <w:pP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  <w:sz w:val="28"/>
                                          <w:szCs w:val="28"/>
                                        </w:rPr>
                                        <w:t>=</w:t>
                                      </w:r>
                                      <w: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  <w:t xml:space="preserve">     </w:t>
                                      </w:r>
                                    </w:p>
                                  </w:txbxContent>
                                </v:textbox>
                              </v:shape>
                            </v:group>
                            <v:shape id="Grafik 1588521822" o:spid="_x0000_s1994" type="#_x0000_t75" style="position:absolute;left:25057;top:2902;width:2633;height:1841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">
                              <v:imagedata r:id="rId51" o:title="" cropbottom="33944f" cropleft="1f" cropright="2644f" recolortarget="#333 [1446]"/>
                            </v:shape>
                          </v:group>
                        </w:pict>
                      </mc:Fallback>
                    </mc:AlternateContent>
                  </w:r>
                  <w:r w:rsidR="00942A7D" w:rsidRPr="00794F5B">
                    <w:t>(2)</w:t>
                  </w:r>
                </w:p>
              </w:tc>
              <w:tc>
                <w:tcPr>
                  <w:tcW w:w="2333" w:type="dxa"/>
                </w:tcPr>
                <w:p w14:paraId="56FF9906" w14:textId="7176EE3A" w:rsidR="00942A7D" w:rsidRPr="00B113AD" w:rsidRDefault="00942A7D" w:rsidP="00E13C64">
                  <w:pPr>
                    <w:spacing w:line="240" w:lineRule="atLeast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noProof/>
                    </w:rPr>
                  </w:pPr>
                </w:p>
                <w:p w14:paraId="269E5971" w14:textId="1AA710D0" w:rsidR="00942A7D" w:rsidRPr="00794F5B" w:rsidRDefault="00942A7D" w:rsidP="00E13C64">
                  <w:pPr>
                    <w:spacing w:line="240" w:lineRule="atLeast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</w:p>
              </w:tc>
              <w:tc>
                <w:tcPr>
                  <w:tcW w:w="440" w:type="dxa"/>
                </w:tcPr>
                <w:p w14:paraId="23DA0ADC" w14:textId="77777777" w:rsidR="00942A7D" w:rsidRPr="00794F5B" w:rsidRDefault="00942A7D" w:rsidP="00E13C64">
                  <w:pPr>
                    <w:spacing w:line="240" w:lineRule="atLeast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 w:rsidRPr="00794F5B">
                    <w:t>(3)</w:t>
                  </w:r>
                </w:p>
              </w:tc>
              <w:tc>
                <w:tcPr>
                  <w:tcW w:w="2333" w:type="dxa"/>
                </w:tcPr>
                <w:p w14:paraId="7EDF6658" w14:textId="6A9C71A5" w:rsidR="00942A7D" w:rsidRPr="00B113AD" w:rsidRDefault="009D7EC6" w:rsidP="00E13C64">
                  <w:pPr>
                    <w:spacing w:line="240" w:lineRule="atLeast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noProof/>
                    </w:rPr>
                  </w:pPr>
                  <w:r w:rsidRPr="00312538">
                    <w:rPr>
                      <w:noProof/>
                    </w:rPr>
                    <mc:AlternateContent>
                      <mc:Choice Requires="wpg">
                        <w:drawing>
                          <wp:anchor distT="0" distB="0" distL="114300" distR="114300" simplePos="0" relativeHeight="253723648" behindDoc="0" locked="0" layoutInCell="1" allowOverlap="1" wp14:anchorId="0EC0AA73" wp14:editId="15B89E43">
                            <wp:simplePos x="0" y="0"/>
                            <wp:positionH relativeFrom="column">
                              <wp:posOffset>1905</wp:posOffset>
                            </wp:positionH>
                            <wp:positionV relativeFrom="paragraph">
                              <wp:posOffset>7620</wp:posOffset>
                            </wp:positionV>
                            <wp:extent cx="695960" cy="378460"/>
                            <wp:effectExtent l="0" t="0" r="2540" b="2540"/>
                            <wp:wrapNone/>
                            <wp:docPr id="2119011244" name="Gruppieren 282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695960" cy="378458"/>
                                      <a:chOff x="2072640" y="290270"/>
                                      <a:chExt cx="696397" cy="379266"/>
                                    </a:xfrm>
                                  </wpg:grpSpPr>
                                  <wpg:grpSp>
                                    <wpg:cNvPr id="208670533" name="Gruppieren 208670533"/>
                                    <wpg:cNvGrpSpPr/>
                                    <wpg:grpSpPr>
                                      <a:xfrm>
                                        <a:off x="2072640" y="303915"/>
                                        <a:ext cx="692268" cy="365621"/>
                                        <a:chOff x="2072640" y="303915"/>
                                        <a:chExt cx="692268" cy="365621"/>
                                      </a:xfrm>
                                    </wpg:grpSpPr>
                                    <wps:wsp>
                                      <wps:cNvPr id="1024234084" name="Textfeld 3"/>
                                      <wps:cNvSpPr txBox="1"/>
                                      <wps:spPr>
                                        <a:xfrm>
                                          <a:off x="2534561" y="309114"/>
                                          <a:ext cx="227965" cy="1841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6350"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14:paraId="7D6EC244" w14:textId="77777777" w:rsidR="009D7EC6" w:rsidRDefault="009D7EC6" w:rsidP="009D7EC6">
                                            <w:pPr>
                                              <w:jc w:val="center"/>
                                              <w:rPr>
                                                <w:rFonts w:ascii="Calibri" w:eastAsia="Calibri" w:hAnsi="Calibri"/>
                                                <w:color w:val="000000"/>
                                                <w:kern w:val="24"/>
                                              </w:rPr>
                                            </w:pPr>
                                            <w:r>
                                              <w:rPr>
                                                <w:rFonts w:ascii="Calibri" w:eastAsia="Calibri" w:hAnsi="Calibri"/>
                                                <w:color w:val="000000"/>
                                                <w:kern w:val="24"/>
                                              </w:rPr>
                                              <w:t>6</w:t>
                                            </w:r>
                                          </w:p>
                                        </w:txbxContent>
                                      </wps:txbx>
  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  <a:prstTxWarp prst="textNoShape">
                                          <a:avLst/>
                                        </a:prstTxWarp>
                                        <a:spAutoFit/>
                                      </wps:bodyPr>
                                    </wps:wsp>
                                    <wps:wsp>
                                      <wps:cNvPr id="418914632" name="Textfeld 3"/>
                                      <wps:cNvSpPr txBox="1"/>
                                      <wps:spPr>
                                        <a:xfrm>
                                          <a:off x="2532902" y="503242"/>
                                          <a:ext cx="232006" cy="163436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6350"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14:paraId="61EC8376" w14:textId="77777777" w:rsidR="009D7EC6" w:rsidRDefault="009D7EC6" w:rsidP="009D7EC6">
                                            <w:pPr>
                                              <w:jc w:val="center"/>
                                              <w:rPr>
                                                <w:rFonts w:ascii="Calibri" w:eastAsia="Calibri" w:hAnsi="Calibri"/>
                                                <w:color w:val="000000"/>
                                                <w:kern w:val="24"/>
                                              </w:rPr>
                                            </w:pPr>
                                            <w:r>
                                              <w:rPr>
                                                <w:rFonts w:ascii="Calibri" w:eastAsia="Calibri" w:hAnsi="Calibri"/>
                                                <w:color w:val="000000"/>
                                                <w:kern w:val="24"/>
                                              </w:rPr>
                                              <w:t>100</w:t>
                                            </w:r>
                                          </w:p>
                                        </w:txbxContent>
                                      </wps:txbx>
  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  <wps:wsp>
                                      <wps:cNvPr id="76369139" name="Gerade Verbindung 76369139"/>
                                      <wps:cNvCnPr>
                                        <a:cxnSpLocks/>
                                      </wps:cNvCnPr>
                                      <wps:spPr>
                                        <a:xfrm>
                                          <a:off x="2545076" y="498560"/>
                                          <a:ext cx="207657" cy="0"/>
                                        </a:xfrm>
                                        <a:prstGeom prst="line">
                                          <a:avLst/>
                                        </a:prstGeom>
                                        <a:ln w="12700">
                                          <a:solidFill>
                                            <a:schemeClr val="tx1"/>
                                          </a:solidFill>
                                        </a:ln>
                                      </wps:spPr>
                                      <wps:style>
                                        <a:lnRef idx="1">
                                          <a:schemeClr val="accent1"/>
                                        </a:lnRef>
                                        <a:fillRef idx="0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tx1"/>
                                        </a:fontRef>
                                      </wps:style>
                                      <wps:bodyPr/>
                                    </wps:wsp>
                                    <wpg:grpSp>
                                      <wpg:cNvPr id="690111483" name="Gruppieren 690111483"/>
                                      <wpg:cNvGrpSpPr/>
                                      <wpg:grpSpPr>
                                        <a:xfrm>
                                          <a:off x="2072640" y="303915"/>
                                          <a:ext cx="232006" cy="365621"/>
                                          <a:chOff x="2072640" y="303915"/>
                                          <a:chExt cx="232011" cy="365909"/>
                                        </a:xfrm>
                                      </wpg:grpSpPr>
                                      <wps:wsp>
                                        <wps:cNvPr id="902073960" name="Textfeld 3"/>
                                        <wps:cNvSpPr txBox="1"/>
                                        <wps:spPr>
                                          <a:xfrm>
                                            <a:off x="2074684" y="303915"/>
                                            <a:ext cx="227970" cy="1842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6350"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14:paraId="3D00F016" w14:textId="4954A2F8" w:rsidR="009D7EC6" w:rsidRDefault="009D7EC6" w:rsidP="009D7EC6">
                                              <w:pPr>
                                                <w:jc w:val="center"/>
                                                <w:rPr>
                                                  <w:rFonts w:ascii="Calibri" w:eastAsia="Calibri" w:hAnsi="Calibri"/>
                                                  <w:color w:val="000000"/>
                                                  <w:kern w:val="24"/>
                                                </w:rPr>
                                              </w:pPr>
                                              <w:r>
                                                <w:rPr>
                                                  <w:rFonts w:ascii="Calibri" w:eastAsia="Calibri" w:hAnsi="Calibri"/>
                                                  <w:color w:val="000000"/>
                                                  <w:kern w:val="24"/>
                                                </w:rPr>
                                                <w:t>4</w:t>
                                              </w:r>
                                            </w:p>
                                          </w:txbxContent>
                                        </wps:txbx>
    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    <a:prstTxWarp prst="textNoShape">
                                            <a:avLst/>
                                          </a:prstTxWarp>
                                          <a:spAutoFit/>
                                        </wps:bodyPr>
                                      </wps:wsp>
                                      <wps:wsp>
                                        <wps:cNvPr id="1556031532" name="Textfeld 3"/>
                                        <wps:cNvSpPr txBox="1"/>
                                        <wps:spPr>
                                          <a:xfrm>
                                            <a:off x="2072640" y="506259"/>
                                            <a:ext cx="232011" cy="1635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6350"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14:paraId="7B524B1C" w14:textId="77D0F5C4" w:rsidR="009D7EC6" w:rsidRDefault="009D7EC6" w:rsidP="009D7EC6">
                                              <w:pPr>
                                                <w:jc w:val="center"/>
                                                <w:rPr>
                                                  <w:rFonts w:ascii="Calibri" w:eastAsia="Calibri" w:hAnsi="Calibri"/>
                                                  <w:color w:val="000000"/>
                                                  <w:kern w:val="24"/>
                                                </w:rPr>
                                              </w:pPr>
                                              <w:r>
                                                <w:rPr>
                                                  <w:rFonts w:ascii="Calibri" w:eastAsia="Calibri" w:hAnsi="Calibri"/>
                                                  <w:color w:val="000000"/>
                                                  <w:kern w:val="24"/>
                                                </w:rPr>
                                                <w:t>5</w:t>
                                              </w:r>
                                            </w:p>
                                          </w:txbxContent>
                                        </wps:txbx>
    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  <wps:wsp>
                                        <wps:cNvPr id="745832921" name="Gerade Verbindung 745832921"/>
                                        <wps:cNvCnPr>
                                          <a:cxnSpLocks/>
                                        </wps:cNvCnPr>
                                        <wps:spPr>
                                          <a:xfrm>
                                            <a:off x="2116645" y="493335"/>
                                            <a:ext cx="144000" cy="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ln w="12700">
                                            <a:solidFill>
                                              <a:schemeClr val="tx1"/>
                                            </a:solidFill>
                                          </a:ln>
                                        </wps:spPr>
                                        <wps:style>
                                          <a:lnRef idx="1">
                                            <a:schemeClr val="accent1"/>
                                          </a:lnRef>
                                          <a:fillRef idx="0">
                                            <a:schemeClr val="accent1"/>
                                          </a:fillRef>
                                          <a:effectRef idx="0">
                                            <a:schemeClr val="accent1"/>
                                          </a:effectRef>
                                          <a:fontRef idx="minor">
                                            <a:schemeClr val="tx1"/>
                                          </a:fontRef>
                                        </wps:style>
                                        <wps:bodyPr/>
                                      </wps:wsp>
                                    </wpg:grpSp>
                                    <wps:wsp>
                                      <wps:cNvPr id="2005330918" name="Textfeld 398"/>
                                      <wps:cNvSpPr txBox="1"/>
                                      <wps:spPr>
                                        <a:xfrm>
                                          <a:off x="2335807" y="357863"/>
                                          <a:ext cx="223738" cy="251801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6350"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14:paraId="06D3AC49" w14:textId="77777777" w:rsidR="009D7EC6" w:rsidRDefault="009D7EC6" w:rsidP="009D7EC6">
                                            <w:pPr>
                                              <w:rPr>
                                                <w:rFonts w:ascii="Calibri" w:eastAsia="Calibri" w:hAnsi="Calibri"/>
                                                <w:color w:val="000000"/>
                                                <w:kern w:val="24"/>
                                                <w:sz w:val="28"/>
                                                <w:szCs w:val="28"/>
                                              </w:rPr>
                                            </w:pPr>
                                            <w:r>
                                              <w:rPr>
                                                <w:rFonts w:ascii="Calibri" w:eastAsia="Calibri" w:hAnsi="Calibri"/>
                                                <w:color w:val="000000"/>
                                                <w:kern w:val="24"/>
                                                <w:sz w:val="28"/>
                                                <w:szCs w:val="28"/>
                                              </w:rPr>
                                              <w:t>=</w:t>
                                            </w:r>
                                            <w:r>
                                              <w:rPr>
                                                <w:rFonts w:ascii="Calibri" w:eastAsia="Calibri" w:hAnsi="Calibri"/>
                                                <w:color w:val="000000"/>
                                                <w:kern w:val="24"/>
                                              </w:rPr>
                                              <w:t xml:space="preserve">     </w:t>
                                            </w:r>
                                          </w:p>
                                        </w:txbxContent>
                                      </wps:txbx>
                                      <wps:bodyPr rot="0" spcFirstLastPara="0" vert="horz" wrap="square" lIns="36000" tIns="45720" rIns="91440" bIns="45720" numCol="1" spcCol="0" rtlCol="0" fromWordArt="0" anchor="t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</wpg:grpSp>
                                  <pic:pic xmlns:pic="http://schemas.openxmlformats.org/drawingml/2006/picture">
                                    <pic:nvPicPr>
                                      <pic:cNvPr id="2131714077" name="Grafik 2131714077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50" cstate="print">
                                        <a:duotone>
                                          <a:schemeClr val="accent3">
                                            <a:shade val="45000"/>
                                            <a:satMod val="135000"/>
                                          </a:schemeClr>
                                          <a:prstClr val="white"/>
                                        </a:duotone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 l="1" r="4035" b="51794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 flipV="1">
                                        <a:off x="2505753" y="290270"/>
                                        <a:ext cx="263284" cy="18407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wpg:wg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group w14:anchorId="0EC0AA73" id="_x0000_s1995" style="position:absolute;margin-left:.15pt;margin-top:.6pt;width:54.8pt;height:29.8pt;z-index:253723648;mso-width-relative:margin;mso-height-relative:margin" coordorigin="20726,2902" coordsize="6963,3792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">
                            <v:group id="Gruppieren 208670533" o:spid="_x0000_s1996" style="position:absolute;left:20726;top:3039;width:6923;height:3656" coordorigin="20726,3039" coordsize="6922,36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">
                              <v:shape id="Textfeld 3" o:spid="_x0000_s1997" type="#_x0000_t202" style="position:absolute;left:25345;top:3091;width:2280;height:184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" filled="f" stroked="f" strokeweight=".5pt">
                                <v:textbox style="mso-fit-shape-to-text:t" inset="0,0,0,0">
                                  <w:txbxContent>
                                    <w:p w14:paraId="7D6EC244" w14:textId="77777777" w:rsidR="009D7EC6" w:rsidRDefault="009D7EC6" w:rsidP="009D7EC6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  <w:t>6</w:t>
                                      </w:r>
                                    </w:p>
                                  </w:txbxContent>
                                </v:textbox>
                              </v:shape>
                              <v:shape id="Textfeld 3" o:spid="_x0000_s1998" type="#_x0000_t202" style="position:absolute;left:25329;top:5032;width:2320;height:163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" filled="f" stroked="f" strokeweight=".5pt">
                                <v:textbox inset="0,0,0,0">
                                  <w:txbxContent>
                                    <w:p w14:paraId="61EC8376" w14:textId="77777777" w:rsidR="009D7EC6" w:rsidRDefault="009D7EC6" w:rsidP="009D7EC6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  <w:t>100</w:t>
                                      </w:r>
                                    </w:p>
                                  </w:txbxContent>
                                </v:textbox>
                              </v:shape>
                              <v:line id="Gerade Verbindung 76369139" o:spid="_x0000_s1999" style="position:absolute;visibility:visible;mso-wrap-style:square" from="25450,4985" to="27527,498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" strokecolor="black [3213]" strokeweight="1pt">
                                <v:stroke joinstyle="miter"/>
                                <o:lock v:ext="edit" shapetype="f"/>
                              </v:line>
                              <v:group id="Gruppieren 690111483" o:spid="_x0000_s2000" style="position:absolute;left:20726;top:3039;width:2320;height:3656" coordorigin="20726,3039" coordsize="2320,365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">
                                <v:shape id="Textfeld 3" o:spid="_x0000_s2001" type="#_x0000_t202" style="position:absolute;left:20746;top:3039;width:2280;height:184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" filled="f" stroked="f" strokeweight=".5pt">
                                  <v:textbox style="mso-fit-shape-to-text:t" inset="0,0,0,0">
                                    <w:txbxContent>
                                      <w:p w14:paraId="3D00F016" w14:textId="4954A2F8" w:rsidR="009D7EC6" w:rsidRDefault="009D7EC6" w:rsidP="009D7EC6">
                                        <w:pPr>
                                          <w:jc w:val="center"/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</w:rPr>
                                        </w:pPr>
                                        <w:r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</w:rPr>
                                          <w:t>4</w:t>
                                        </w:r>
                                      </w:p>
                                    </w:txbxContent>
                                  </v:textbox>
                                </v:shape>
                                <v:shape id="Textfeld 3" o:spid="_x0000_s2002" type="#_x0000_t202" style="position:absolute;left:20726;top:5062;width:2320;height:163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" filled="f" stroked="f" strokeweight=".5pt">
                                  <v:textbox inset="0,0,0,0">
                                    <w:txbxContent>
                                      <w:p w14:paraId="7B524B1C" w14:textId="77D0F5C4" w:rsidR="009D7EC6" w:rsidRDefault="009D7EC6" w:rsidP="009D7EC6">
                                        <w:pPr>
                                          <w:jc w:val="center"/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</w:rPr>
                                        </w:pPr>
                                        <w:r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</w:rPr>
                                          <w:t>5</w:t>
                                        </w:r>
                                      </w:p>
                                    </w:txbxContent>
                                  </v:textbox>
                                </v:shape>
                                <v:line id="Gerade Verbindung 745832921" o:spid="_x0000_s2003" style="position:absolute;visibility:visible;mso-wrap-style:square" from="21166,4933" to="22606,493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" strokecolor="black [3213]" strokeweight="1pt">
                                  <v:stroke joinstyle="miter"/>
                                  <o:lock v:ext="edit" shapetype="f"/>
                                </v:line>
                              </v:group>
                              <v:shape id="Textfeld 398" o:spid="_x0000_s2004" type="#_x0000_t202" style="position:absolute;left:23358;top:3578;width:2237;height:251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" filled="f" stroked="f" strokeweight=".5pt">
                                <v:textbox inset="1mm">
                                  <w:txbxContent>
                                    <w:p w14:paraId="06D3AC49" w14:textId="77777777" w:rsidR="009D7EC6" w:rsidRDefault="009D7EC6" w:rsidP="009D7EC6">
                                      <w:pP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  <w:sz w:val="28"/>
                                          <w:szCs w:val="28"/>
                                        </w:rPr>
                                        <w:t>=</w:t>
                                      </w:r>
                                      <w: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  <w:t xml:space="preserve">     </w:t>
                                      </w:r>
                                    </w:p>
                                  </w:txbxContent>
                                </v:textbox>
                              </v:shape>
                            </v:group>
                            <v:shape id="Grafik 2131714077" o:spid="_x0000_s2005" type="#_x0000_t75" style="position:absolute;left:25057;top:2902;width:2633;height:1841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">
                              <v:imagedata r:id="rId51" o:title="" cropbottom="33944f" cropleft="1f" cropright="2644f" recolortarget="#333 [1446]"/>
                            </v:shape>
                          </v:group>
                        </w:pict>
                      </mc:Fallback>
                    </mc:AlternateContent>
                  </w:r>
                </w:p>
                <w:p w14:paraId="5B6648A9" w14:textId="77777777" w:rsidR="00942A7D" w:rsidRPr="00794F5B" w:rsidRDefault="00942A7D" w:rsidP="00E13C64">
                  <w:pPr>
                    <w:spacing w:line="240" w:lineRule="atLeast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</w:p>
              </w:tc>
            </w:tr>
          </w:tbl>
          <w:p w14:paraId="225AA1FD" w14:textId="77777777" w:rsidR="0038636D" w:rsidRPr="00B73599" w:rsidRDefault="0038636D" w:rsidP="00E13C64">
            <w:pPr>
              <w:spacing w:line="240" w:lineRule="atLeast"/>
            </w:pPr>
          </w:p>
        </w:tc>
        <w:tc>
          <w:tcPr>
            <w:tcW w:w="25" w:type="dxa"/>
            <w:vAlign w:val="bottom"/>
          </w:tcPr>
          <w:p w14:paraId="0A0518E4" w14:textId="79713BF0" w:rsidR="00D32506" w:rsidRPr="00B73599" w:rsidRDefault="00D32506" w:rsidP="00E13C64">
            <w:pPr>
              <w:spacing w:line="240" w:lineRule="atLeast"/>
              <w:jc w:val="right"/>
            </w:pPr>
          </w:p>
        </w:tc>
      </w:tr>
      <w:tr w:rsidR="00A7598C" w:rsidRPr="00B73599" w14:paraId="7DC51425" w14:textId="77777777" w:rsidTr="00A7598C">
        <w:trPr>
          <w:trHeight w:val="184"/>
        </w:trPr>
        <w:tc>
          <w:tcPr>
            <w:tcW w:w="426" w:type="dxa"/>
          </w:tcPr>
          <w:p w14:paraId="0B76DCC5" w14:textId="77777777" w:rsidR="00A7598C" w:rsidRDefault="00A7598C" w:rsidP="00A7598C">
            <w:pPr>
              <w:rPr>
                <w:noProof/>
                <w:lang w:eastAsia="de-DE"/>
              </w:rPr>
            </w:pPr>
          </w:p>
        </w:tc>
        <w:tc>
          <w:tcPr>
            <w:tcW w:w="9448" w:type="dxa"/>
            <w:gridSpan w:val="2"/>
          </w:tcPr>
          <w:p w14:paraId="6A001F1F" w14:textId="7DD8C86E" w:rsidR="00A7598C" w:rsidRPr="0033164A" w:rsidRDefault="00A7598C" w:rsidP="00A7598C">
            <w:pPr>
              <w:rPr>
                <w:lang w:eastAsia="de-DE"/>
              </w:rPr>
            </w:pPr>
          </w:p>
        </w:tc>
        <w:tc>
          <w:tcPr>
            <w:tcW w:w="25" w:type="dxa"/>
            <w:vAlign w:val="bottom"/>
          </w:tcPr>
          <w:p w14:paraId="21B6D2E3" w14:textId="77777777" w:rsidR="00A7598C" w:rsidRPr="00B73599" w:rsidRDefault="00A7598C" w:rsidP="00A7598C"/>
        </w:tc>
      </w:tr>
      <w:tr w:rsidR="00D32506" w:rsidRPr="00B73599" w14:paraId="4F7D889D" w14:textId="77777777" w:rsidTr="0069100A">
        <w:trPr>
          <w:trHeight w:val="829"/>
        </w:trPr>
        <w:tc>
          <w:tcPr>
            <w:tcW w:w="426" w:type="dxa"/>
          </w:tcPr>
          <w:p w14:paraId="79AE15CA" w14:textId="77777777" w:rsidR="00D32506" w:rsidRPr="00B73599" w:rsidRDefault="00D32506" w:rsidP="00E13C64">
            <w:pPr>
              <w:keepLines/>
              <w:spacing w:before="240" w:after="240" w:line="240" w:lineRule="atLeast"/>
              <w:outlineLvl w:val="1"/>
              <w:rPr>
                <w:rFonts w:ascii="Calibri" w:eastAsia="MS Gothic" w:hAnsi="Calibri" w:cs="Times New Roman"/>
                <w:b/>
                <w:bCs/>
                <w:noProof/>
                <w:color w:val="70BCC9" w:themeColor="text2" w:themeTint="99"/>
                <w:sz w:val="28"/>
                <w:szCs w:val="30"/>
                <w:lang w:eastAsia="de-DE"/>
              </w:rPr>
            </w:pPr>
            <w:r>
              <w:rPr>
                <w:rFonts w:ascii="Calibri" w:eastAsia="MS Gothic" w:hAnsi="Calibri" w:cs="Times New Roman"/>
                <w:b/>
                <w:bCs/>
                <w:noProof/>
                <w:color w:val="70BCC9" w:themeColor="text2" w:themeTint="99"/>
                <w:sz w:val="28"/>
                <w:szCs w:val="30"/>
                <w:lang w:eastAsia="de-DE"/>
              </w:rPr>
              <w:t>2</w:t>
            </w:r>
          </w:p>
        </w:tc>
        <w:tc>
          <w:tcPr>
            <w:tcW w:w="9448" w:type="dxa"/>
            <w:gridSpan w:val="2"/>
          </w:tcPr>
          <w:p w14:paraId="2686D37B" w14:textId="15556AA2" w:rsidR="00D32506" w:rsidRPr="00B73599" w:rsidRDefault="00D32506" w:rsidP="00E13C64">
            <w:pPr>
              <w:keepLines/>
              <w:spacing w:before="240" w:after="240" w:line="240" w:lineRule="atLeast"/>
              <w:outlineLvl w:val="1"/>
              <w:rPr>
                <w:rFonts w:ascii="Calibri" w:eastAsia="MS Gothic" w:hAnsi="Calibri" w:cs="Times New Roman"/>
                <w:b/>
                <w:bCs/>
                <w:color w:val="70BCC9" w:themeColor="text2" w:themeTint="99"/>
                <w:sz w:val="28"/>
                <w:szCs w:val="30"/>
                <w:lang w:eastAsia="de-DE"/>
              </w:rPr>
            </w:pPr>
            <w:r w:rsidRPr="0033164A">
              <w:rPr>
                <w:rFonts w:ascii="Calibri" w:eastAsia="MS Gothic" w:hAnsi="Calibri" w:cs="Times New Roman"/>
                <w:b/>
                <w:bCs/>
                <w:color w:val="70BCC9" w:themeColor="text2" w:themeTint="99"/>
                <w:sz w:val="28"/>
                <w:szCs w:val="30"/>
                <w:lang w:eastAsia="de-DE"/>
              </w:rPr>
              <w:t>Gleich große Anteile mit und ohne Streifen finden</w:t>
            </w:r>
          </w:p>
        </w:tc>
        <w:tc>
          <w:tcPr>
            <w:tcW w:w="25" w:type="dxa"/>
            <w:vMerge w:val="restart"/>
            <w:vAlign w:val="bottom"/>
          </w:tcPr>
          <w:p w14:paraId="1D6BE6AF" w14:textId="69443E5B" w:rsidR="00D32506" w:rsidRPr="00B73599" w:rsidRDefault="00D32506" w:rsidP="00E13C64">
            <w:pPr>
              <w:spacing w:line="240" w:lineRule="atLeast"/>
              <w:jc w:val="right"/>
            </w:pPr>
          </w:p>
        </w:tc>
      </w:tr>
      <w:tr w:rsidR="00D32506" w:rsidRPr="00B73599" w14:paraId="3A27F9C4" w14:textId="77777777" w:rsidTr="0069100A">
        <w:trPr>
          <w:trHeight w:val="5283"/>
        </w:trPr>
        <w:tc>
          <w:tcPr>
            <w:tcW w:w="426" w:type="dxa"/>
          </w:tcPr>
          <w:p w14:paraId="1DEEBBFD" w14:textId="77777777" w:rsidR="00D32506" w:rsidRPr="00B73599" w:rsidRDefault="00D32506" w:rsidP="00E13C64">
            <w:pPr>
              <w:spacing w:line="240" w:lineRule="atLeast"/>
              <w:rPr>
                <w:noProof/>
              </w:rPr>
            </w:pPr>
          </w:p>
        </w:tc>
        <w:tc>
          <w:tcPr>
            <w:tcW w:w="9448" w:type="dxa"/>
            <w:gridSpan w:val="2"/>
          </w:tcPr>
          <w:tbl>
            <w:tblPr>
              <w:tblW w:w="1656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25"/>
              <w:gridCol w:w="16135"/>
            </w:tblGrid>
            <w:tr w:rsidR="00942A7D" w:rsidRPr="00B73599" w14:paraId="279EC2FE" w14:textId="77777777" w:rsidTr="00A42631">
              <w:trPr>
                <w:trHeight w:val="1368"/>
              </w:trPr>
              <w:tc>
                <w:tcPr>
                  <w:tcW w:w="425" w:type="dxa"/>
                </w:tcPr>
                <w:p w14:paraId="6AAEA14A" w14:textId="503089E7" w:rsidR="00942A7D" w:rsidRPr="00B73599" w:rsidRDefault="00942A7D" w:rsidP="00BD42CF">
                  <w:pPr>
                    <w:spacing w:line="240" w:lineRule="atLeast"/>
                    <w:ind w:right="-273"/>
                    <w:rPr>
                      <w:b/>
                      <w:color w:val="327A86" w:themeColor="text2"/>
                    </w:rPr>
                  </w:pPr>
                  <w:r>
                    <w:rPr>
                      <w:b/>
                      <w:color w:val="70BCC9" w:themeColor="text2" w:themeTint="99"/>
                    </w:rPr>
                    <w:t>a)</w:t>
                  </w:r>
                </w:p>
              </w:tc>
              <w:tc>
                <w:tcPr>
                  <w:tcW w:w="16135" w:type="dxa"/>
                </w:tcPr>
                <w:p w14:paraId="486E7F8E" w14:textId="3F3DA3F1" w:rsidR="00942A7D" w:rsidRDefault="00942A7D" w:rsidP="00E13C64">
                  <w:pPr>
                    <w:spacing w:line="240" w:lineRule="atLeast"/>
                  </w:pPr>
                  <w:r>
                    <w:t xml:space="preserve">Schreibe als Prozent. </w:t>
                  </w:r>
                </w:p>
                <w:p w14:paraId="52204519" w14:textId="3AC72F70" w:rsidR="00942A7D" w:rsidRPr="00B73599" w:rsidRDefault="009D7EC6" w:rsidP="00E13C64">
                  <w:pPr>
                    <w:spacing w:line="240" w:lineRule="atLeast"/>
                  </w:pPr>
                  <w:r w:rsidRPr="00312538">
                    <w:rPr>
                      <w:noProof/>
                    </w:rPr>
                    <mc:AlternateContent>
                      <mc:Choice Requires="wpg">
                        <w:drawing>
                          <wp:anchor distT="0" distB="0" distL="114300" distR="114300" simplePos="0" relativeHeight="253733888" behindDoc="0" locked="0" layoutInCell="1" allowOverlap="1" wp14:anchorId="3A7814A4" wp14:editId="7D69981E">
                            <wp:simplePos x="0" y="0"/>
                            <wp:positionH relativeFrom="column">
                              <wp:posOffset>373074</wp:posOffset>
                            </wp:positionH>
                            <wp:positionV relativeFrom="paragraph">
                              <wp:posOffset>156615</wp:posOffset>
                            </wp:positionV>
                            <wp:extent cx="958215" cy="364490"/>
                            <wp:effectExtent l="0" t="0" r="6985" b="3810"/>
                            <wp:wrapNone/>
                            <wp:docPr id="1559030854" name="Gruppieren 282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958215" cy="364490"/>
                                      <a:chOff x="2072640" y="303915"/>
                                      <a:chExt cx="959238" cy="365621"/>
                                    </a:xfrm>
                                  </wpg:grpSpPr>
                                  <wpg:grpSp>
                                    <wpg:cNvPr id="898629258" name="Gruppieren 898629258"/>
                                    <wpg:cNvGrpSpPr/>
                                    <wpg:grpSpPr>
                                      <a:xfrm>
                                        <a:off x="2072640" y="303915"/>
                                        <a:ext cx="959238" cy="365621"/>
                                        <a:chOff x="2072640" y="303915"/>
                                        <a:chExt cx="959238" cy="365621"/>
                                      </a:xfrm>
                                    </wpg:grpSpPr>
                                    <wps:wsp>
                                      <wps:cNvPr id="1066022550" name="Textfeld 3"/>
                                      <wps:cNvSpPr txBox="1"/>
                                      <wps:spPr>
                                        <a:xfrm>
                                          <a:off x="2734485" y="413871"/>
                                          <a:ext cx="297393" cy="189208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6350"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14:paraId="0DB8605F" w14:textId="77777777" w:rsidR="009D7EC6" w:rsidRPr="00CB7469" w:rsidRDefault="009D7EC6" w:rsidP="009D7EC6">
                                            <w:pPr>
                                              <w:jc w:val="center"/>
                                              <w:rPr>
                                                <w:rFonts w:ascii="Calibri" w:eastAsia="Calibri" w:hAnsi="Calibri"/>
                                                <w:color w:val="000000"/>
                                                <w:kern w:val="24"/>
                                                <w:sz w:val="32"/>
                                                <w:szCs w:val="32"/>
                                              </w:rPr>
                                            </w:pPr>
                                            <w:r w:rsidRPr="00CB7469">
                                              <w:rPr>
                                                <w:rFonts w:ascii="Calibri" w:eastAsia="Calibri" w:hAnsi="Calibri"/>
                                                <w:color w:val="000000"/>
                                                <w:kern w:val="24"/>
                                                <w:sz w:val="32"/>
                                                <w:szCs w:val="32"/>
                                              </w:rPr>
                                              <w:t>%</w:t>
                                            </w:r>
                                          </w:p>
                                        </w:txbxContent>
                                      </wps:txbx>
  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  <a:prstTxWarp prst="textNoShape">
                                          <a:avLst/>
                                        </a:prstTxWarp>
                                        <a:spAutoFit/>
                                      </wps:bodyPr>
                                    </wps:wsp>
                                    <wpg:grpSp>
                                      <wpg:cNvPr id="1617299540" name="Gruppieren 1617299540"/>
                                      <wpg:cNvGrpSpPr/>
                                      <wpg:grpSpPr>
                                        <a:xfrm>
                                          <a:off x="2072640" y="303915"/>
                                          <a:ext cx="232006" cy="365621"/>
                                          <a:chOff x="2072640" y="303915"/>
                                          <a:chExt cx="232011" cy="365909"/>
                                        </a:xfrm>
                                      </wpg:grpSpPr>
                                      <wps:wsp>
                                        <wps:cNvPr id="1454204125" name="Textfeld 3"/>
                                        <wps:cNvSpPr txBox="1"/>
                                        <wps:spPr>
                                          <a:xfrm>
                                            <a:off x="2074684" y="303915"/>
                                            <a:ext cx="227970" cy="1842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6350"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14:paraId="7555D5FB" w14:textId="66CCC477" w:rsidR="009D7EC6" w:rsidRDefault="009D7EC6" w:rsidP="009D7EC6">
                                              <w:pPr>
                                                <w:jc w:val="center"/>
                                                <w:rPr>
                                                  <w:rFonts w:ascii="Calibri" w:eastAsia="Calibri" w:hAnsi="Calibri"/>
                                                  <w:color w:val="000000"/>
                                                  <w:kern w:val="24"/>
                                                </w:rPr>
                                              </w:pPr>
                                              <w:r>
                                                <w:rPr>
                                                  <w:rFonts w:ascii="Calibri" w:eastAsia="Calibri" w:hAnsi="Calibri"/>
                                                  <w:color w:val="000000"/>
                                                  <w:kern w:val="24"/>
                                                </w:rPr>
                                                <w:t>3</w:t>
                                              </w:r>
                                            </w:p>
                                          </w:txbxContent>
                                        </wps:txbx>
    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    <a:prstTxWarp prst="textNoShape">
                                            <a:avLst/>
                                          </a:prstTxWarp>
                                          <a:spAutoFit/>
                                        </wps:bodyPr>
                                      </wps:wsp>
                                      <wps:wsp>
                                        <wps:cNvPr id="675582164" name="Textfeld 3"/>
                                        <wps:cNvSpPr txBox="1"/>
                                        <wps:spPr>
                                          <a:xfrm>
                                            <a:off x="2072640" y="506259"/>
                                            <a:ext cx="232011" cy="1635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6350"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14:paraId="78FEE43C" w14:textId="6BF3037C" w:rsidR="009D7EC6" w:rsidRDefault="009D7EC6" w:rsidP="009D7EC6">
                                              <w:pPr>
                                                <w:jc w:val="center"/>
                                                <w:rPr>
                                                  <w:rFonts w:ascii="Calibri" w:eastAsia="Calibri" w:hAnsi="Calibri"/>
                                                  <w:color w:val="000000"/>
                                                  <w:kern w:val="24"/>
                                                </w:rPr>
                                              </w:pPr>
                                              <w:r>
                                                <w:rPr>
                                                  <w:rFonts w:ascii="Calibri" w:eastAsia="Calibri" w:hAnsi="Calibri"/>
                                                  <w:color w:val="000000"/>
                                                  <w:kern w:val="24"/>
                                                </w:rPr>
                                                <w:t>100</w:t>
                                              </w:r>
                                            </w:p>
                                          </w:txbxContent>
                                        </wps:txbx>
    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  <wps:wsp>
                                        <wps:cNvPr id="1428646332" name="Gerade Verbindung 1428646332"/>
                                        <wps:cNvCnPr>
                                          <a:cxnSpLocks/>
                                        </wps:cNvCnPr>
                                        <wps:spPr>
                                          <a:xfrm>
                                            <a:off x="2116645" y="493335"/>
                                            <a:ext cx="144000" cy="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ln w="12700">
                                            <a:solidFill>
                                              <a:schemeClr val="tx1"/>
                                            </a:solidFill>
                                          </a:ln>
                                        </wps:spPr>
                                        <wps:style>
                                          <a:lnRef idx="1">
                                            <a:schemeClr val="accent1"/>
                                          </a:lnRef>
                                          <a:fillRef idx="0">
                                            <a:schemeClr val="accent1"/>
                                          </a:fillRef>
                                          <a:effectRef idx="0">
                                            <a:schemeClr val="accent1"/>
                                          </a:effectRef>
                                          <a:fontRef idx="minor">
                                            <a:schemeClr val="tx1"/>
                                          </a:fontRef>
                                        </wps:style>
                                        <wps:bodyPr/>
                                      </wps:wsp>
                                    </wpg:grpSp>
                                    <wps:wsp>
                                      <wps:cNvPr id="1110606450" name="Textfeld 398"/>
                                      <wps:cNvSpPr txBox="1"/>
                                      <wps:spPr>
                                        <a:xfrm>
                                          <a:off x="2335807" y="357863"/>
                                          <a:ext cx="223738" cy="251801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6350"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14:paraId="6586BAC5" w14:textId="77777777" w:rsidR="009D7EC6" w:rsidRDefault="009D7EC6" w:rsidP="009D7EC6">
                                            <w:pPr>
                                              <w:rPr>
                                                <w:rFonts w:ascii="Calibri" w:eastAsia="Calibri" w:hAnsi="Calibri"/>
                                                <w:color w:val="000000"/>
                                                <w:kern w:val="24"/>
                                                <w:sz w:val="28"/>
                                                <w:szCs w:val="28"/>
                                              </w:rPr>
                                            </w:pPr>
                                            <w:r>
                                              <w:rPr>
                                                <w:rFonts w:ascii="Calibri" w:eastAsia="Calibri" w:hAnsi="Calibri"/>
                                                <w:color w:val="000000"/>
                                                <w:kern w:val="24"/>
                                                <w:sz w:val="28"/>
                                                <w:szCs w:val="28"/>
                                              </w:rPr>
                                              <w:t>=</w:t>
                                            </w:r>
                                            <w:r>
                                              <w:rPr>
                                                <w:rFonts w:ascii="Calibri" w:eastAsia="Calibri" w:hAnsi="Calibri"/>
                                                <w:color w:val="000000"/>
                                                <w:kern w:val="24"/>
                                              </w:rPr>
                                              <w:t xml:space="preserve">     </w:t>
                                            </w:r>
                                          </w:p>
                                        </w:txbxContent>
                                      </wps:txbx>
                                      <wps:bodyPr rot="0" spcFirstLastPara="0" vert="horz" wrap="square" lIns="36000" tIns="45720" rIns="91440" bIns="45720" numCol="1" spcCol="0" rtlCol="0" fromWordArt="0" anchor="t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</wpg:grpSp>
                                  <pic:pic xmlns:pic="http://schemas.openxmlformats.org/drawingml/2006/picture">
                                    <pic:nvPicPr>
                                      <pic:cNvPr id="59780147" name="Grafik 59780147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24" cstate="print">
                                        <a:duotone>
                                          <a:schemeClr val="accent3">
                                            <a:shade val="45000"/>
                                            <a:satMod val="135000"/>
                                          </a:schemeClr>
                                          <a:prstClr val="white"/>
                                        </a:duotone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 l="1" r="4035" b="51794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 flipV="1">
                                        <a:off x="2439879" y="358011"/>
                                        <a:ext cx="396249" cy="277041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wpg:wg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group w14:anchorId="3A7814A4" id="_x0000_s2006" style="position:absolute;margin-left:29.4pt;margin-top:12.35pt;width:75.45pt;height:28.7pt;z-index:253733888;mso-width-relative:margin;mso-height-relative:margin" coordorigin="20726,3039" coordsize="9592,365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">
                            <v:group id="Gruppieren 898629258" o:spid="_x0000_s2007" style="position:absolute;left:20726;top:3039;width:9592;height:3656" coordorigin="20726,3039" coordsize="9592,36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">
                              <v:shape id="Textfeld 3" o:spid="_x0000_s2008" type="#_x0000_t202" style="position:absolute;left:27344;top:4138;width:2974;height:189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" filled="f" stroked="f" strokeweight=".5pt">
                                <v:textbox style="mso-fit-shape-to-text:t" inset="0,0,0,0">
                                  <w:txbxContent>
                                    <w:p w14:paraId="0DB8605F" w14:textId="77777777" w:rsidR="009D7EC6" w:rsidRPr="00CB7469" w:rsidRDefault="009D7EC6" w:rsidP="009D7EC6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  <w:sz w:val="32"/>
                                          <w:szCs w:val="32"/>
                                        </w:rPr>
                                      </w:pPr>
                                      <w:r w:rsidRPr="00CB7469"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  <w:sz w:val="32"/>
                                          <w:szCs w:val="32"/>
                                        </w:rPr>
                                        <w:t>%</w:t>
                                      </w:r>
                                    </w:p>
                                  </w:txbxContent>
                                </v:textbox>
                              </v:shape>
                              <v:group id="Gruppieren 1617299540" o:spid="_x0000_s2009" style="position:absolute;left:20726;top:3039;width:2320;height:3656" coordorigin="20726,3039" coordsize="2320,365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">
                                <v:shape id="Textfeld 3" o:spid="_x0000_s2010" type="#_x0000_t202" style="position:absolute;left:20746;top:3039;width:2280;height:184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" filled="f" stroked="f" strokeweight=".5pt">
                                  <v:textbox style="mso-fit-shape-to-text:t" inset="0,0,0,0">
                                    <w:txbxContent>
                                      <w:p w14:paraId="7555D5FB" w14:textId="66CCC477" w:rsidR="009D7EC6" w:rsidRDefault="009D7EC6" w:rsidP="009D7EC6">
                                        <w:pPr>
                                          <w:jc w:val="center"/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</w:rPr>
                                        </w:pPr>
                                        <w:r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</w:rPr>
                                          <w:t>3</w:t>
                                        </w:r>
                                      </w:p>
                                    </w:txbxContent>
                                  </v:textbox>
                                </v:shape>
                                <v:shape id="Textfeld 3" o:spid="_x0000_s2011" type="#_x0000_t202" style="position:absolute;left:20726;top:5062;width:2320;height:163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" filled="f" stroked="f" strokeweight=".5pt">
                                  <v:textbox inset="0,0,0,0">
                                    <w:txbxContent>
                                      <w:p w14:paraId="78FEE43C" w14:textId="6BF3037C" w:rsidR="009D7EC6" w:rsidRDefault="009D7EC6" w:rsidP="009D7EC6">
                                        <w:pPr>
                                          <w:jc w:val="center"/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</w:rPr>
                                        </w:pPr>
                                        <w:r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</w:rPr>
                                          <w:t>100</w:t>
                                        </w:r>
                                      </w:p>
                                    </w:txbxContent>
                                  </v:textbox>
                                </v:shape>
                                <v:line id="Gerade Verbindung 1428646332" o:spid="_x0000_s2012" style="position:absolute;visibility:visible;mso-wrap-style:square" from="21166,4933" to="22606,493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" strokecolor="black [3213]" strokeweight="1pt">
                                  <v:stroke joinstyle="miter"/>
                                  <o:lock v:ext="edit" shapetype="f"/>
                                </v:line>
                              </v:group>
                              <v:shape id="Textfeld 398" o:spid="_x0000_s2013" type="#_x0000_t202" style="position:absolute;left:23358;top:3578;width:2237;height:251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" filled="f" stroked="f" strokeweight=".5pt">
                                <v:textbox inset="1mm">
                                  <w:txbxContent>
                                    <w:p w14:paraId="6586BAC5" w14:textId="77777777" w:rsidR="009D7EC6" w:rsidRDefault="009D7EC6" w:rsidP="009D7EC6">
                                      <w:pP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  <w:sz w:val="28"/>
                                          <w:szCs w:val="28"/>
                                        </w:rPr>
                                        <w:t>=</w:t>
                                      </w:r>
                                      <w: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  <w:t xml:space="preserve">     </w:t>
                                      </w:r>
                                    </w:p>
                                  </w:txbxContent>
                                </v:textbox>
                              </v:shape>
                            </v:group>
                            <v:shape id="Grafik 59780147" o:spid="_x0000_s2014" type="#_x0000_t75" style="position:absolute;left:24398;top:3580;width:3963;height:2770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">
                              <v:imagedata r:id="rId25" o:title="" cropbottom="33944f" cropleft="1f" cropright="2644f" recolortarget="#333 [1446]"/>
                            </v:shape>
                          </v:group>
                        </w:pict>
                      </mc:Fallback>
                    </mc:AlternateContent>
                  </w:r>
                  <w:r w:rsidRPr="00312538">
                    <w:rPr>
                      <w:noProof/>
                    </w:rPr>
                    <mc:AlternateContent>
                      <mc:Choice Requires="wpg">
                        <w:drawing>
                          <wp:anchor distT="0" distB="0" distL="114300" distR="114300" simplePos="0" relativeHeight="253729792" behindDoc="0" locked="0" layoutInCell="1" allowOverlap="1" wp14:anchorId="245803B6" wp14:editId="7DE96235">
                            <wp:simplePos x="0" y="0"/>
                            <wp:positionH relativeFrom="column">
                              <wp:posOffset>4012361</wp:posOffset>
                            </wp:positionH>
                            <wp:positionV relativeFrom="paragraph">
                              <wp:posOffset>151873</wp:posOffset>
                            </wp:positionV>
                            <wp:extent cx="958633" cy="364844"/>
                            <wp:effectExtent l="0" t="0" r="6985" b="3810"/>
                            <wp:wrapNone/>
                            <wp:docPr id="1533872083" name="Gruppieren 282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958633" cy="364844"/>
                                      <a:chOff x="2072640" y="303915"/>
                                      <a:chExt cx="959238" cy="365621"/>
                                    </a:xfrm>
                                  </wpg:grpSpPr>
                                  <wpg:grpSp>
                                    <wpg:cNvPr id="1002829591" name="Gruppieren 1002829591"/>
                                    <wpg:cNvGrpSpPr/>
                                    <wpg:grpSpPr>
                                      <a:xfrm>
                                        <a:off x="2072640" y="303915"/>
                                        <a:ext cx="959238" cy="365621"/>
                                        <a:chOff x="2072640" y="303915"/>
                                        <a:chExt cx="959238" cy="365621"/>
                                      </a:xfrm>
                                    </wpg:grpSpPr>
                                    <wps:wsp>
                                      <wps:cNvPr id="339594265" name="Textfeld 3"/>
                                      <wps:cNvSpPr txBox="1"/>
                                      <wps:spPr>
                                        <a:xfrm>
                                          <a:off x="2734485" y="413871"/>
                                          <a:ext cx="297393" cy="189208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6350"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14:paraId="547C7D3E" w14:textId="4AD13ACB" w:rsidR="009D7EC6" w:rsidRPr="00CB7469" w:rsidRDefault="009D7EC6" w:rsidP="009D7EC6">
                                            <w:pPr>
                                              <w:jc w:val="center"/>
                                              <w:rPr>
                                                <w:rFonts w:ascii="Calibri" w:eastAsia="Calibri" w:hAnsi="Calibri"/>
                                                <w:color w:val="000000"/>
                                                <w:kern w:val="24"/>
                                                <w:sz w:val="32"/>
                                                <w:szCs w:val="32"/>
                                              </w:rPr>
                                            </w:pPr>
                                            <w:r w:rsidRPr="00CB7469">
                                              <w:rPr>
                                                <w:rFonts w:ascii="Calibri" w:eastAsia="Calibri" w:hAnsi="Calibri"/>
                                                <w:color w:val="000000"/>
                                                <w:kern w:val="24"/>
                                                <w:sz w:val="32"/>
                                                <w:szCs w:val="32"/>
                                              </w:rPr>
                                              <w:t>%</w:t>
                                            </w:r>
                                          </w:p>
                                        </w:txbxContent>
                                      </wps:txbx>
  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  <a:prstTxWarp prst="textNoShape">
                                          <a:avLst/>
                                        </a:prstTxWarp>
                                        <a:spAutoFit/>
                                      </wps:bodyPr>
                                    </wps:wsp>
                                    <wpg:grpSp>
                                      <wpg:cNvPr id="1972943568" name="Gruppieren 1972943568"/>
                                      <wpg:cNvGrpSpPr/>
                                      <wpg:grpSpPr>
                                        <a:xfrm>
                                          <a:off x="2072640" y="303915"/>
                                          <a:ext cx="232006" cy="365621"/>
                                          <a:chOff x="2072640" y="303915"/>
                                          <a:chExt cx="232011" cy="365909"/>
                                        </a:xfrm>
                                      </wpg:grpSpPr>
                                      <wps:wsp>
                                        <wps:cNvPr id="2118087291" name="Textfeld 3"/>
                                        <wps:cNvSpPr txBox="1"/>
                                        <wps:spPr>
                                          <a:xfrm>
                                            <a:off x="2074684" y="303915"/>
                                            <a:ext cx="227970" cy="1842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6350"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14:paraId="3B9C24EF" w14:textId="4E6F1AEC" w:rsidR="009D7EC6" w:rsidRDefault="009D7EC6" w:rsidP="009D7EC6">
                                              <w:pPr>
                                                <w:jc w:val="center"/>
                                                <w:rPr>
                                                  <w:rFonts w:ascii="Calibri" w:eastAsia="Calibri" w:hAnsi="Calibri"/>
                                                  <w:color w:val="000000"/>
                                                  <w:kern w:val="24"/>
                                                </w:rPr>
                                              </w:pPr>
                                              <w:r>
                                                <w:rPr>
                                                  <w:rFonts w:ascii="Calibri" w:eastAsia="Calibri" w:hAnsi="Calibri"/>
                                                  <w:color w:val="000000"/>
                                                  <w:kern w:val="24"/>
                                                </w:rPr>
                                                <w:t>7</w:t>
                                              </w:r>
                                            </w:p>
                                          </w:txbxContent>
                                        </wps:txbx>
    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    <a:prstTxWarp prst="textNoShape">
                                            <a:avLst/>
                                          </a:prstTxWarp>
                                          <a:spAutoFit/>
                                        </wps:bodyPr>
                                      </wps:wsp>
                                      <wps:wsp>
                                        <wps:cNvPr id="2031036163" name="Textfeld 3"/>
                                        <wps:cNvSpPr txBox="1"/>
                                        <wps:spPr>
                                          <a:xfrm>
                                            <a:off x="2072640" y="506259"/>
                                            <a:ext cx="232011" cy="1635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6350"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14:paraId="7041B2BF" w14:textId="24EDC1B3" w:rsidR="009D7EC6" w:rsidRDefault="009D7EC6" w:rsidP="009D7EC6">
                                              <w:pPr>
                                                <w:jc w:val="center"/>
                                                <w:rPr>
                                                  <w:rFonts w:ascii="Calibri" w:eastAsia="Calibri" w:hAnsi="Calibri"/>
                                                  <w:color w:val="000000"/>
                                                  <w:kern w:val="24"/>
                                                </w:rPr>
                                              </w:pPr>
                                              <w:r>
                                                <w:rPr>
                                                  <w:rFonts w:ascii="Calibri" w:eastAsia="Calibri" w:hAnsi="Calibri"/>
                                                  <w:color w:val="000000"/>
                                                  <w:kern w:val="24"/>
                                                </w:rPr>
                                                <w:t>25</w:t>
                                              </w:r>
                                            </w:p>
                                          </w:txbxContent>
                                        </wps:txbx>
    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  <wps:wsp>
                                        <wps:cNvPr id="477150479" name="Gerade Verbindung 477150479"/>
                                        <wps:cNvCnPr>
                                          <a:cxnSpLocks/>
                                        </wps:cNvCnPr>
                                        <wps:spPr>
                                          <a:xfrm>
                                            <a:off x="2116645" y="493335"/>
                                            <a:ext cx="144000" cy="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ln w="12700">
                                            <a:solidFill>
                                              <a:schemeClr val="tx1"/>
                                            </a:solidFill>
                                          </a:ln>
                                        </wps:spPr>
                                        <wps:style>
                                          <a:lnRef idx="1">
                                            <a:schemeClr val="accent1"/>
                                          </a:lnRef>
                                          <a:fillRef idx="0">
                                            <a:schemeClr val="accent1"/>
                                          </a:fillRef>
                                          <a:effectRef idx="0">
                                            <a:schemeClr val="accent1"/>
                                          </a:effectRef>
                                          <a:fontRef idx="minor">
                                            <a:schemeClr val="tx1"/>
                                          </a:fontRef>
                                        </wps:style>
                                        <wps:bodyPr/>
                                      </wps:wsp>
                                    </wpg:grpSp>
                                    <wps:wsp>
                                      <wps:cNvPr id="935249602" name="Textfeld 398"/>
                                      <wps:cNvSpPr txBox="1"/>
                                      <wps:spPr>
                                        <a:xfrm>
                                          <a:off x="2335807" y="357863"/>
                                          <a:ext cx="223738" cy="251801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6350"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14:paraId="237345FF" w14:textId="77777777" w:rsidR="009D7EC6" w:rsidRDefault="009D7EC6" w:rsidP="009D7EC6">
                                            <w:pPr>
                                              <w:rPr>
                                                <w:rFonts w:ascii="Calibri" w:eastAsia="Calibri" w:hAnsi="Calibri"/>
                                                <w:color w:val="000000"/>
                                                <w:kern w:val="24"/>
                                                <w:sz w:val="28"/>
                                                <w:szCs w:val="28"/>
                                              </w:rPr>
                                            </w:pPr>
                                            <w:r>
                                              <w:rPr>
                                                <w:rFonts w:ascii="Calibri" w:eastAsia="Calibri" w:hAnsi="Calibri"/>
                                                <w:color w:val="000000"/>
                                                <w:kern w:val="24"/>
                                                <w:sz w:val="28"/>
                                                <w:szCs w:val="28"/>
                                              </w:rPr>
                                              <w:t>=</w:t>
                                            </w:r>
                                            <w:r>
                                              <w:rPr>
                                                <w:rFonts w:ascii="Calibri" w:eastAsia="Calibri" w:hAnsi="Calibri"/>
                                                <w:color w:val="000000"/>
                                                <w:kern w:val="24"/>
                                              </w:rPr>
                                              <w:t xml:space="preserve">     </w:t>
                                            </w:r>
                                          </w:p>
                                        </w:txbxContent>
                                      </wps:txbx>
                                      <wps:bodyPr rot="0" spcFirstLastPara="0" vert="horz" wrap="square" lIns="36000" tIns="45720" rIns="91440" bIns="45720" numCol="1" spcCol="0" rtlCol="0" fromWordArt="0" anchor="t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</wpg:grpSp>
                                  <pic:pic xmlns:pic="http://schemas.openxmlformats.org/drawingml/2006/picture">
                                    <pic:nvPicPr>
                                      <pic:cNvPr id="876614716" name="Grafik 876614716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24" cstate="print">
                                        <a:duotone>
                                          <a:schemeClr val="accent3">
                                            <a:shade val="45000"/>
                                            <a:satMod val="135000"/>
                                          </a:schemeClr>
                                          <a:prstClr val="white"/>
                                        </a:duotone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 l="1" r="4035" b="51794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 flipV="1">
                                        <a:off x="2439879" y="358011"/>
                                        <a:ext cx="396249" cy="277041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wpg:wg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group w14:anchorId="245803B6" id="_x0000_s2015" style="position:absolute;margin-left:315.95pt;margin-top:11.95pt;width:75.5pt;height:28.75pt;z-index:253729792;mso-width-relative:margin;mso-height-relative:margin" coordorigin="20726,3039" coordsize="9592,365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">
                            <v:group id="Gruppieren 1002829591" o:spid="_x0000_s2016" style="position:absolute;left:20726;top:3039;width:9592;height:3656" coordorigin="20726,3039" coordsize="9592,36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">
                              <v:shape id="Textfeld 3" o:spid="_x0000_s2017" type="#_x0000_t202" style="position:absolute;left:27344;top:4138;width:2974;height:189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" filled="f" stroked="f" strokeweight=".5pt">
                                <v:textbox style="mso-fit-shape-to-text:t" inset="0,0,0,0">
                                  <w:txbxContent>
                                    <w:p w14:paraId="547C7D3E" w14:textId="4AD13ACB" w:rsidR="009D7EC6" w:rsidRPr="00CB7469" w:rsidRDefault="009D7EC6" w:rsidP="009D7EC6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  <w:sz w:val="32"/>
                                          <w:szCs w:val="32"/>
                                        </w:rPr>
                                      </w:pPr>
                                      <w:r w:rsidRPr="00CB7469"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  <w:sz w:val="32"/>
                                          <w:szCs w:val="32"/>
                                        </w:rPr>
                                        <w:t>%</w:t>
                                      </w:r>
                                    </w:p>
                                  </w:txbxContent>
                                </v:textbox>
                              </v:shape>
                              <v:group id="Gruppieren 1972943568" o:spid="_x0000_s2018" style="position:absolute;left:20726;top:3039;width:2320;height:3656" coordorigin="20726,3039" coordsize="2320,365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">
                                <v:shape id="Textfeld 3" o:spid="_x0000_s2019" type="#_x0000_t202" style="position:absolute;left:20746;top:3039;width:2280;height:184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" filled="f" stroked="f" strokeweight=".5pt">
                                  <v:textbox style="mso-fit-shape-to-text:t" inset="0,0,0,0">
                                    <w:txbxContent>
                                      <w:p w14:paraId="3B9C24EF" w14:textId="4E6F1AEC" w:rsidR="009D7EC6" w:rsidRDefault="009D7EC6" w:rsidP="009D7EC6">
                                        <w:pPr>
                                          <w:jc w:val="center"/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</w:rPr>
                                        </w:pPr>
                                        <w:r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</w:rPr>
                                          <w:t>7</w:t>
                                        </w:r>
                                      </w:p>
                                    </w:txbxContent>
                                  </v:textbox>
                                </v:shape>
                                <v:shape id="Textfeld 3" o:spid="_x0000_s2020" type="#_x0000_t202" style="position:absolute;left:20726;top:5062;width:2320;height:163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" filled="f" stroked="f" strokeweight=".5pt">
                                  <v:textbox inset="0,0,0,0">
                                    <w:txbxContent>
                                      <w:p w14:paraId="7041B2BF" w14:textId="24EDC1B3" w:rsidR="009D7EC6" w:rsidRDefault="009D7EC6" w:rsidP="009D7EC6">
                                        <w:pPr>
                                          <w:jc w:val="center"/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</w:rPr>
                                        </w:pPr>
                                        <w:r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</w:rPr>
                                          <w:t>25</w:t>
                                        </w:r>
                                      </w:p>
                                    </w:txbxContent>
                                  </v:textbox>
                                </v:shape>
                                <v:line id="Gerade Verbindung 477150479" o:spid="_x0000_s2021" style="position:absolute;visibility:visible;mso-wrap-style:square" from="21166,4933" to="22606,493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" strokecolor="black [3213]" strokeweight="1pt">
                                  <v:stroke joinstyle="miter"/>
                                  <o:lock v:ext="edit" shapetype="f"/>
                                </v:line>
                              </v:group>
                              <v:shape id="Textfeld 398" o:spid="_x0000_s2022" type="#_x0000_t202" style="position:absolute;left:23358;top:3578;width:2237;height:251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" filled="f" stroked="f" strokeweight=".5pt">
                                <v:textbox inset="1mm">
                                  <w:txbxContent>
                                    <w:p w14:paraId="237345FF" w14:textId="77777777" w:rsidR="009D7EC6" w:rsidRDefault="009D7EC6" w:rsidP="009D7EC6">
                                      <w:pP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  <w:sz w:val="28"/>
                                          <w:szCs w:val="28"/>
                                        </w:rPr>
                                        <w:t>=</w:t>
                                      </w:r>
                                      <w: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  <w:t xml:space="preserve">     </w:t>
                                      </w:r>
                                    </w:p>
                                  </w:txbxContent>
                                </v:textbox>
                              </v:shape>
                            </v:group>
                            <v:shape id="Grafik 876614716" o:spid="_x0000_s2023" type="#_x0000_t75" style="position:absolute;left:24398;top:3580;width:3963;height:2770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">
                              <v:imagedata r:id="rId25" o:title="" cropbottom="33944f" cropleft="1f" cropright="2644f" recolortarget="#333 [1446]"/>
                            </v:shape>
                          </v:group>
                        </w:pict>
                      </mc:Fallback>
                    </mc:AlternateContent>
                  </w:r>
                  <w:r w:rsidRPr="00312538">
                    <w:rPr>
                      <w:noProof/>
                    </w:rPr>
                    <mc:AlternateContent>
                      <mc:Choice Requires="wpg">
                        <w:drawing>
                          <wp:anchor distT="0" distB="0" distL="114300" distR="114300" simplePos="0" relativeHeight="253731840" behindDoc="0" locked="0" layoutInCell="1" allowOverlap="1" wp14:anchorId="264D59E9" wp14:editId="56D3296F">
                            <wp:simplePos x="0" y="0"/>
                            <wp:positionH relativeFrom="column">
                              <wp:posOffset>2207895</wp:posOffset>
                            </wp:positionH>
                            <wp:positionV relativeFrom="paragraph">
                              <wp:posOffset>156710</wp:posOffset>
                            </wp:positionV>
                            <wp:extent cx="958215" cy="364490"/>
                            <wp:effectExtent l="0" t="0" r="6985" b="3810"/>
                            <wp:wrapNone/>
                            <wp:docPr id="476064801" name="Gruppieren 282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958215" cy="364490"/>
                                      <a:chOff x="2072640" y="303915"/>
                                      <a:chExt cx="959238" cy="365621"/>
                                    </a:xfrm>
                                  </wpg:grpSpPr>
                                  <wpg:grpSp>
                                    <wpg:cNvPr id="1536100352" name="Gruppieren 1536100352"/>
                                    <wpg:cNvGrpSpPr/>
                                    <wpg:grpSpPr>
                                      <a:xfrm>
                                        <a:off x="2072640" y="303915"/>
                                        <a:ext cx="959238" cy="365621"/>
                                        <a:chOff x="2072640" y="303915"/>
                                        <a:chExt cx="959238" cy="365621"/>
                                      </a:xfrm>
                                    </wpg:grpSpPr>
                                    <wps:wsp>
                                      <wps:cNvPr id="529932151" name="Textfeld 3"/>
                                      <wps:cNvSpPr txBox="1"/>
                                      <wps:spPr>
                                        <a:xfrm>
                                          <a:off x="2734485" y="413871"/>
                                          <a:ext cx="297393" cy="189208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6350"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14:paraId="249DE935" w14:textId="77777777" w:rsidR="009D7EC6" w:rsidRPr="00CB7469" w:rsidRDefault="009D7EC6" w:rsidP="009D7EC6">
                                            <w:pPr>
                                              <w:jc w:val="center"/>
                                              <w:rPr>
                                                <w:rFonts w:ascii="Calibri" w:eastAsia="Calibri" w:hAnsi="Calibri"/>
                                                <w:color w:val="000000"/>
                                                <w:kern w:val="24"/>
                                                <w:sz w:val="32"/>
                                                <w:szCs w:val="32"/>
                                              </w:rPr>
                                            </w:pPr>
                                            <w:r w:rsidRPr="00CB7469">
                                              <w:rPr>
                                                <w:rFonts w:ascii="Calibri" w:eastAsia="Calibri" w:hAnsi="Calibri"/>
                                                <w:color w:val="000000"/>
                                                <w:kern w:val="24"/>
                                                <w:sz w:val="32"/>
                                                <w:szCs w:val="32"/>
                                              </w:rPr>
                                              <w:t>%</w:t>
                                            </w:r>
                                          </w:p>
                                        </w:txbxContent>
                                      </wps:txbx>
  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  <a:prstTxWarp prst="textNoShape">
                                          <a:avLst/>
                                        </a:prstTxWarp>
                                        <a:spAutoFit/>
                                      </wps:bodyPr>
                                    </wps:wsp>
                                    <wpg:grpSp>
                                      <wpg:cNvPr id="349636681" name="Gruppieren 349636681"/>
                                      <wpg:cNvGrpSpPr/>
                                      <wpg:grpSpPr>
                                        <a:xfrm>
                                          <a:off x="2072640" y="303915"/>
                                          <a:ext cx="232006" cy="365621"/>
                                          <a:chOff x="2072640" y="303915"/>
                                          <a:chExt cx="232011" cy="365909"/>
                                        </a:xfrm>
                                      </wpg:grpSpPr>
                                      <wps:wsp>
                                        <wps:cNvPr id="1054219661" name="Textfeld 3"/>
                                        <wps:cNvSpPr txBox="1"/>
                                        <wps:spPr>
                                          <a:xfrm>
                                            <a:off x="2074684" y="303915"/>
                                            <a:ext cx="227970" cy="1842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6350"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14:paraId="590863F4" w14:textId="1D9C736B" w:rsidR="009D7EC6" w:rsidRDefault="009D7EC6" w:rsidP="009D7EC6">
                                              <w:pPr>
                                                <w:jc w:val="center"/>
                                                <w:rPr>
                                                  <w:rFonts w:ascii="Calibri" w:eastAsia="Calibri" w:hAnsi="Calibri"/>
                                                  <w:color w:val="000000"/>
                                                  <w:kern w:val="24"/>
                                                </w:rPr>
                                              </w:pPr>
                                              <w:r>
                                                <w:rPr>
                                                  <w:rFonts w:ascii="Calibri" w:eastAsia="Calibri" w:hAnsi="Calibri"/>
                                                  <w:color w:val="000000"/>
                                                  <w:kern w:val="24"/>
                                                </w:rPr>
                                                <w:t>4</w:t>
                                              </w:r>
                                            </w:p>
                                          </w:txbxContent>
                                        </wps:txbx>
    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    <a:prstTxWarp prst="textNoShape">
                                            <a:avLst/>
                                          </a:prstTxWarp>
                                          <a:spAutoFit/>
                                        </wps:bodyPr>
                                      </wps:wsp>
                                      <wps:wsp>
                                        <wps:cNvPr id="151813659" name="Textfeld 3"/>
                                        <wps:cNvSpPr txBox="1"/>
                                        <wps:spPr>
                                          <a:xfrm>
                                            <a:off x="2072640" y="506259"/>
                                            <a:ext cx="232011" cy="1635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6350"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14:paraId="498F456E" w14:textId="073A3307" w:rsidR="009D7EC6" w:rsidRDefault="009D7EC6" w:rsidP="009D7EC6">
                                              <w:pPr>
                                                <w:jc w:val="center"/>
                                                <w:rPr>
                                                  <w:rFonts w:ascii="Calibri" w:eastAsia="Calibri" w:hAnsi="Calibri"/>
                                                  <w:color w:val="000000"/>
                                                  <w:kern w:val="24"/>
                                                </w:rPr>
                                              </w:pPr>
                                              <w:r>
                                                <w:rPr>
                                                  <w:rFonts w:ascii="Calibri" w:eastAsia="Calibri" w:hAnsi="Calibri"/>
                                                  <w:color w:val="000000"/>
                                                  <w:kern w:val="24"/>
                                                </w:rPr>
                                                <w:t>50</w:t>
                                              </w:r>
                                            </w:p>
                                          </w:txbxContent>
                                        </wps:txbx>
    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  <wps:wsp>
                                        <wps:cNvPr id="1447155769" name="Gerade Verbindung 1447155769"/>
                                        <wps:cNvCnPr>
                                          <a:cxnSpLocks/>
                                        </wps:cNvCnPr>
                                        <wps:spPr>
                                          <a:xfrm>
                                            <a:off x="2116645" y="493335"/>
                                            <a:ext cx="144000" cy="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ln w="12700">
                                            <a:solidFill>
                                              <a:schemeClr val="tx1"/>
                                            </a:solidFill>
                                          </a:ln>
                                        </wps:spPr>
                                        <wps:style>
                                          <a:lnRef idx="1">
                                            <a:schemeClr val="accent1"/>
                                          </a:lnRef>
                                          <a:fillRef idx="0">
                                            <a:schemeClr val="accent1"/>
                                          </a:fillRef>
                                          <a:effectRef idx="0">
                                            <a:schemeClr val="accent1"/>
                                          </a:effectRef>
                                          <a:fontRef idx="minor">
                                            <a:schemeClr val="tx1"/>
                                          </a:fontRef>
                                        </wps:style>
                                        <wps:bodyPr/>
                                      </wps:wsp>
                                    </wpg:grpSp>
                                    <wps:wsp>
                                      <wps:cNvPr id="494806426" name="Textfeld 398"/>
                                      <wps:cNvSpPr txBox="1"/>
                                      <wps:spPr>
                                        <a:xfrm>
                                          <a:off x="2335807" y="357863"/>
                                          <a:ext cx="223738" cy="251801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6350"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14:paraId="52893083" w14:textId="77777777" w:rsidR="009D7EC6" w:rsidRDefault="009D7EC6" w:rsidP="009D7EC6">
                                            <w:pPr>
                                              <w:rPr>
                                                <w:rFonts w:ascii="Calibri" w:eastAsia="Calibri" w:hAnsi="Calibri"/>
                                                <w:color w:val="000000"/>
                                                <w:kern w:val="24"/>
                                                <w:sz w:val="28"/>
                                                <w:szCs w:val="28"/>
                                              </w:rPr>
                                            </w:pPr>
                                            <w:r>
                                              <w:rPr>
                                                <w:rFonts w:ascii="Calibri" w:eastAsia="Calibri" w:hAnsi="Calibri"/>
                                                <w:color w:val="000000"/>
                                                <w:kern w:val="24"/>
                                                <w:sz w:val="28"/>
                                                <w:szCs w:val="28"/>
                                              </w:rPr>
                                              <w:t>=</w:t>
                                            </w:r>
                                            <w:r>
                                              <w:rPr>
                                                <w:rFonts w:ascii="Calibri" w:eastAsia="Calibri" w:hAnsi="Calibri"/>
                                                <w:color w:val="000000"/>
                                                <w:kern w:val="24"/>
                                              </w:rPr>
                                              <w:t xml:space="preserve">     </w:t>
                                            </w:r>
                                          </w:p>
                                        </w:txbxContent>
                                      </wps:txbx>
                                      <wps:bodyPr rot="0" spcFirstLastPara="0" vert="horz" wrap="square" lIns="36000" tIns="45720" rIns="91440" bIns="45720" numCol="1" spcCol="0" rtlCol="0" fromWordArt="0" anchor="t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</wpg:grpSp>
                                  <pic:pic xmlns:pic="http://schemas.openxmlformats.org/drawingml/2006/picture">
                                    <pic:nvPicPr>
                                      <pic:cNvPr id="653083800" name="Grafik 653083800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24" cstate="print">
                                        <a:duotone>
                                          <a:schemeClr val="accent3">
                                            <a:shade val="45000"/>
                                            <a:satMod val="135000"/>
                                          </a:schemeClr>
                                          <a:prstClr val="white"/>
                                        </a:duotone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 l="1" r="4035" b="51794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 flipV="1">
                                        <a:off x="2439879" y="358011"/>
                                        <a:ext cx="396249" cy="277041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wpg:wg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group w14:anchorId="264D59E9" id="_x0000_s2024" style="position:absolute;margin-left:173.85pt;margin-top:12.35pt;width:75.45pt;height:28.7pt;z-index:253731840;mso-width-relative:margin;mso-height-relative:margin" coordorigin="20726,3039" coordsize="9592,365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">
                            <v:group id="Gruppieren 1536100352" o:spid="_x0000_s2025" style="position:absolute;left:20726;top:3039;width:9592;height:3656" coordorigin="20726,3039" coordsize="9592,36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">
                              <v:shape id="Textfeld 3" o:spid="_x0000_s2026" type="#_x0000_t202" style="position:absolute;left:27344;top:4138;width:2974;height:189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" filled="f" stroked="f" strokeweight=".5pt">
                                <v:textbox style="mso-fit-shape-to-text:t" inset="0,0,0,0">
                                  <w:txbxContent>
                                    <w:p w14:paraId="249DE935" w14:textId="77777777" w:rsidR="009D7EC6" w:rsidRPr="00CB7469" w:rsidRDefault="009D7EC6" w:rsidP="009D7EC6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  <w:sz w:val="32"/>
                                          <w:szCs w:val="32"/>
                                        </w:rPr>
                                      </w:pPr>
                                      <w:r w:rsidRPr="00CB7469"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  <w:sz w:val="32"/>
                                          <w:szCs w:val="32"/>
                                        </w:rPr>
                                        <w:t>%</w:t>
                                      </w:r>
                                    </w:p>
                                  </w:txbxContent>
                                </v:textbox>
                              </v:shape>
                              <v:group id="Gruppieren 349636681" o:spid="_x0000_s2027" style="position:absolute;left:20726;top:3039;width:2320;height:3656" coordorigin="20726,3039" coordsize="2320,365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">
                                <v:shape id="Textfeld 3" o:spid="_x0000_s2028" type="#_x0000_t202" style="position:absolute;left:20746;top:3039;width:2280;height:184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" filled="f" stroked="f" strokeweight=".5pt">
                                  <v:textbox style="mso-fit-shape-to-text:t" inset="0,0,0,0">
                                    <w:txbxContent>
                                      <w:p w14:paraId="590863F4" w14:textId="1D9C736B" w:rsidR="009D7EC6" w:rsidRDefault="009D7EC6" w:rsidP="009D7EC6">
                                        <w:pPr>
                                          <w:jc w:val="center"/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</w:rPr>
                                        </w:pPr>
                                        <w:r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</w:rPr>
                                          <w:t>4</w:t>
                                        </w:r>
                                      </w:p>
                                    </w:txbxContent>
                                  </v:textbox>
                                </v:shape>
                                <v:shape id="Textfeld 3" o:spid="_x0000_s2029" type="#_x0000_t202" style="position:absolute;left:20726;top:5062;width:2320;height:163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" filled="f" stroked="f" strokeweight=".5pt">
                                  <v:textbox inset="0,0,0,0">
                                    <w:txbxContent>
                                      <w:p w14:paraId="498F456E" w14:textId="073A3307" w:rsidR="009D7EC6" w:rsidRDefault="009D7EC6" w:rsidP="009D7EC6">
                                        <w:pPr>
                                          <w:jc w:val="center"/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</w:rPr>
                                        </w:pPr>
                                        <w:r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</w:rPr>
                                          <w:t>50</w:t>
                                        </w:r>
                                      </w:p>
                                    </w:txbxContent>
                                  </v:textbox>
                                </v:shape>
                                <v:line id="Gerade Verbindung 1447155769" o:spid="_x0000_s2030" style="position:absolute;visibility:visible;mso-wrap-style:square" from="21166,4933" to="22606,493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" strokecolor="black [3213]" strokeweight="1pt">
                                  <v:stroke joinstyle="miter"/>
                                  <o:lock v:ext="edit" shapetype="f"/>
                                </v:line>
                              </v:group>
                              <v:shape id="Textfeld 398" o:spid="_x0000_s2031" type="#_x0000_t202" style="position:absolute;left:23358;top:3578;width:2237;height:251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" filled="f" stroked="f" strokeweight=".5pt">
                                <v:textbox inset="1mm">
                                  <w:txbxContent>
                                    <w:p w14:paraId="52893083" w14:textId="77777777" w:rsidR="009D7EC6" w:rsidRDefault="009D7EC6" w:rsidP="009D7EC6">
                                      <w:pP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  <w:sz w:val="28"/>
                                          <w:szCs w:val="28"/>
                                        </w:rPr>
                                        <w:t>=</w:t>
                                      </w:r>
                                      <w: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  <w:t xml:space="preserve">     </w:t>
                                      </w:r>
                                    </w:p>
                                  </w:txbxContent>
                                </v:textbox>
                              </v:shape>
                            </v:group>
                            <v:shape id="Grafik 653083800" o:spid="_x0000_s2032" type="#_x0000_t75" style="position:absolute;left:24398;top:3580;width:3963;height:2770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">
                              <v:imagedata r:id="rId25" o:title="" cropbottom="33944f" cropleft="1f" cropright="2644f" recolortarget="#333 [1446]"/>
                            </v:shape>
                          </v:group>
                        </w:pict>
                      </mc:Fallback>
                    </mc:AlternateContent>
                  </w:r>
                </w:p>
                <w:tbl>
                  <w:tblPr>
                    <w:tblStyle w:val="EinfacheTabelle4"/>
                    <w:tblW w:w="8646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97"/>
                    <w:gridCol w:w="2385"/>
                    <w:gridCol w:w="497"/>
                    <w:gridCol w:w="2385"/>
                    <w:gridCol w:w="497"/>
                    <w:gridCol w:w="2385"/>
                  </w:tblGrid>
                  <w:tr w:rsidR="00942A7D" w:rsidRPr="000876EC" w14:paraId="1958F39A" w14:textId="77777777" w:rsidTr="00D373F3">
                    <w:tr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<w:trHeight w:val="810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497" w:type="dxa"/>
                      </w:tcPr>
                      <w:p w14:paraId="3B07BA1B" w14:textId="77777777" w:rsidR="00942A7D" w:rsidRPr="000876EC" w:rsidRDefault="00942A7D" w:rsidP="00E13C64">
                        <w:pPr>
                          <w:spacing w:line="240" w:lineRule="atLeast"/>
                        </w:pPr>
                        <w:r w:rsidRPr="000876EC">
                          <w:t>(1)</w:t>
                        </w:r>
                      </w:p>
                    </w:tc>
                    <w:tc>
                      <w:tcPr>
                        <w:tcW w:w="2385" w:type="dxa"/>
                      </w:tcPr>
                      <w:p w14:paraId="327B7879" w14:textId="64D98E93" w:rsidR="00942A7D" w:rsidRPr="00B113AD" w:rsidRDefault="00942A7D" w:rsidP="00E13C64">
                        <w:pPr>
                          <w:spacing w:line="240" w:lineRule="atLeast"/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noProof/>
                          </w:rPr>
                        </w:pPr>
                      </w:p>
                      <w:p w14:paraId="45C98B8E" w14:textId="51BE5136" w:rsidR="00942A7D" w:rsidRPr="00D95B77" w:rsidRDefault="00942A7D" w:rsidP="00E13C64">
                        <w:pPr>
                          <w:spacing w:line="240" w:lineRule="atLeast"/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</w:pPr>
                      </w:p>
                    </w:tc>
                    <w:tc>
                      <w:tcPr>
                        <w:tcW w:w="497" w:type="dxa"/>
                      </w:tcPr>
                      <w:p w14:paraId="5FFB9901" w14:textId="77777777" w:rsidR="00942A7D" w:rsidRPr="00D95B77" w:rsidRDefault="00942A7D" w:rsidP="00E13C64">
                        <w:pPr>
                          <w:spacing w:line="240" w:lineRule="atLeast"/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</w:pPr>
                        <w:r w:rsidRPr="00D95B77">
                          <w:t>(2)</w:t>
                        </w:r>
                      </w:p>
                    </w:tc>
                    <w:tc>
                      <w:tcPr>
                        <w:tcW w:w="2385" w:type="dxa"/>
                      </w:tcPr>
                      <w:p w14:paraId="5229B412" w14:textId="79120E3C" w:rsidR="00942A7D" w:rsidRPr="00B113AD" w:rsidRDefault="00942A7D" w:rsidP="00E13C64">
                        <w:pPr>
                          <w:spacing w:line="240" w:lineRule="atLeast"/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noProof/>
                          </w:rPr>
                        </w:pPr>
                      </w:p>
                      <w:p w14:paraId="24EE0848" w14:textId="77777777" w:rsidR="00942A7D" w:rsidRPr="00D95B77" w:rsidRDefault="00942A7D" w:rsidP="00E13C64">
                        <w:pPr>
                          <w:spacing w:line="240" w:lineRule="atLeast"/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</w:pPr>
                      </w:p>
                    </w:tc>
                    <w:tc>
                      <w:tcPr>
                        <w:tcW w:w="497" w:type="dxa"/>
                      </w:tcPr>
                      <w:p w14:paraId="5AC081A7" w14:textId="77777777" w:rsidR="00942A7D" w:rsidRPr="00D95B77" w:rsidRDefault="00942A7D" w:rsidP="00E13C64">
                        <w:pPr>
                          <w:spacing w:line="240" w:lineRule="atLeast"/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</w:pPr>
                        <w:r w:rsidRPr="00D95B77">
                          <w:t>(3)</w:t>
                        </w:r>
                      </w:p>
                    </w:tc>
                    <w:tc>
                      <w:tcPr>
                        <w:tcW w:w="2385" w:type="dxa"/>
                      </w:tcPr>
                      <w:p w14:paraId="263AD928" w14:textId="34B0B3C0" w:rsidR="00942A7D" w:rsidRPr="00B113AD" w:rsidRDefault="00942A7D" w:rsidP="00E13C64">
                        <w:pPr>
                          <w:spacing w:line="240" w:lineRule="atLeast"/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noProof/>
                          </w:rPr>
                        </w:pPr>
                      </w:p>
                      <w:p w14:paraId="3AA9A62E" w14:textId="77777777" w:rsidR="00942A7D" w:rsidRPr="00D95B77" w:rsidRDefault="00942A7D" w:rsidP="00E13C64">
                        <w:pPr>
                          <w:spacing w:line="240" w:lineRule="atLeast"/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</w:pPr>
                      </w:p>
                    </w:tc>
                  </w:tr>
                </w:tbl>
                <w:p w14:paraId="048619F7" w14:textId="77777777" w:rsidR="00942A7D" w:rsidRPr="00B73599" w:rsidRDefault="00942A7D" w:rsidP="00E13C64">
                  <w:pPr>
                    <w:spacing w:line="240" w:lineRule="atLeast"/>
                  </w:pPr>
                </w:p>
              </w:tc>
            </w:tr>
            <w:tr w:rsidR="00942A7D" w:rsidRPr="00B73599" w14:paraId="123823FD" w14:textId="77777777" w:rsidTr="00A42631">
              <w:trPr>
                <w:trHeight w:val="2286"/>
              </w:trPr>
              <w:tc>
                <w:tcPr>
                  <w:tcW w:w="425" w:type="dxa"/>
                </w:tcPr>
                <w:p w14:paraId="10AB4ED6" w14:textId="77777777" w:rsidR="00942A7D" w:rsidRPr="00B73599" w:rsidRDefault="00942A7D" w:rsidP="00E13C64">
                  <w:pPr>
                    <w:spacing w:line="240" w:lineRule="atLeast"/>
                    <w:rPr>
                      <w:b/>
                      <w:color w:val="70BCC9" w:themeColor="text2" w:themeTint="99"/>
                    </w:rPr>
                  </w:pPr>
                  <w:r>
                    <w:rPr>
                      <w:b/>
                      <w:color w:val="70BCC9" w:themeColor="text2" w:themeTint="99"/>
                    </w:rPr>
                    <w:t>b)</w:t>
                  </w:r>
                </w:p>
              </w:tc>
              <w:tc>
                <w:tcPr>
                  <w:tcW w:w="16135" w:type="dxa"/>
                </w:tcPr>
                <w:p w14:paraId="16FC22F0" w14:textId="560C3AD7" w:rsidR="00942A7D" w:rsidRDefault="00942A7D" w:rsidP="00E13C64">
                  <w:pPr>
                    <w:spacing w:line="240" w:lineRule="atLeast"/>
                  </w:pPr>
                  <w:r w:rsidRPr="0038636D">
                    <w:t>Beschreibe, wie du (3) gerechnet hast:</w:t>
                  </w:r>
                </w:p>
                <w:p w14:paraId="61D517B1" w14:textId="77777777" w:rsidR="00942A7D" w:rsidRDefault="00942A7D" w:rsidP="00E13C64">
                  <w:pPr>
                    <w:spacing w:line="240" w:lineRule="atLeast"/>
                  </w:pPr>
                </w:p>
                <w:tbl>
                  <w:tblPr>
                    <w:tblStyle w:val="MSKTabelle"/>
                    <w:tblW w:w="0" w:type="auto"/>
                    <w:tblLayout w:type="fixed"/>
                    <w:tblLook w:val="0600" w:firstRow="0" w:lastRow="0" w:firstColumn="0" w:lastColumn="0" w:noHBand="1" w:noVBand="1"/>
                  </w:tblPr>
                  <w:tblGrid>
                    <w:gridCol w:w="8782"/>
                  </w:tblGrid>
                  <w:tr w:rsidR="00942A7D" w14:paraId="50534414" w14:textId="77777777" w:rsidTr="00A42631">
                    <w:trPr>
                      <w:trHeight w:val="1561"/>
                    </w:trPr>
                    <w:tc>
                      <w:tcPr>
                        <w:tcW w:w="8782" w:type="dxa"/>
                      </w:tcPr>
                      <w:p w14:paraId="46FADE95" w14:textId="77777777" w:rsidR="00942A7D" w:rsidRDefault="00942A7D" w:rsidP="00E13C64">
                        <w:pPr>
                          <w:spacing w:line="240" w:lineRule="atLeast"/>
                        </w:pPr>
                      </w:p>
                      <w:p w14:paraId="2139C895" w14:textId="77777777" w:rsidR="00942A7D" w:rsidRDefault="00942A7D" w:rsidP="00E13C64">
                        <w:pPr>
                          <w:spacing w:line="240" w:lineRule="atLeast"/>
                        </w:pPr>
                      </w:p>
                      <w:p w14:paraId="40D0B66C" w14:textId="77777777" w:rsidR="00942A7D" w:rsidRDefault="00942A7D" w:rsidP="00E13C64">
                        <w:pPr>
                          <w:spacing w:line="240" w:lineRule="atLeast"/>
                        </w:pPr>
                      </w:p>
                      <w:p w14:paraId="21F33337" w14:textId="77777777" w:rsidR="00942A7D" w:rsidRDefault="00942A7D" w:rsidP="00E13C64">
                        <w:pPr>
                          <w:spacing w:line="240" w:lineRule="atLeast"/>
                        </w:pPr>
                      </w:p>
                      <w:p w14:paraId="0A0080A1" w14:textId="77777777" w:rsidR="00942A7D" w:rsidRDefault="00942A7D" w:rsidP="00E13C64">
                        <w:pPr>
                          <w:spacing w:line="240" w:lineRule="atLeast"/>
                        </w:pPr>
                      </w:p>
                    </w:tc>
                  </w:tr>
                </w:tbl>
                <w:p w14:paraId="256797D2" w14:textId="77777777" w:rsidR="00942A7D" w:rsidRPr="000A45CA" w:rsidRDefault="00942A7D" w:rsidP="00E13C64">
                  <w:pPr>
                    <w:spacing w:line="240" w:lineRule="atLeast"/>
                  </w:pPr>
                  <w:r>
                    <w:t xml:space="preserve"> </w:t>
                  </w:r>
                </w:p>
              </w:tc>
            </w:tr>
            <w:tr w:rsidR="00942A7D" w:rsidRPr="00B73599" w14:paraId="057151CD" w14:textId="77777777" w:rsidTr="00A42631">
              <w:trPr>
                <w:trHeight w:val="2465"/>
              </w:trPr>
              <w:tc>
                <w:tcPr>
                  <w:tcW w:w="425" w:type="dxa"/>
                </w:tcPr>
                <w:p w14:paraId="0EC96C71" w14:textId="77777777" w:rsidR="00942A7D" w:rsidRDefault="00942A7D" w:rsidP="00E13C64">
                  <w:pPr>
                    <w:spacing w:line="240" w:lineRule="atLeast"/>
                    <w:rPr>
                      <w:b/>
                      <w:color w:val="70BCC9" w:themeColor="text2" w:themeTint="99"/>
                    </w:rPr>
                  </w:pPr>
                  <w:r>
                    <w:rPr>
                      <w:b/>
                      <w:color w:val="70BCC9" w:themeColor="text2" w:themeTint="99"/>
                    </w:rPr>
                    <w:t>c)</w:t>
                  </w:r>
                </w:p>
              </w:tc>
              <w:tc>
                <w:tcPr>
                  <w:tcW w:w="16135" w:type="dxa"/>
                </w:tcPr>
                <w:p w14:paraId="6051E21F" w14:textId="06F7D2CC" w:rsidR="00942A7D" w:rsidRDefault="00942A7D" w:rsidP="00E13C64">
                  <w:pPr>
                    <w:spacing w:line="240" w:lineRule="atLeast"/>
                  </w:pPr>
                  <w:r>
                    <w:t>Gib immer zwei Brüche an.</w:t>
                  </w:r>
                </w:p>
                <w:p w14:paraId="405CAC82" w14:textId="52E30A70" w:rsidR="00942A7D" w:rsidRDefault="00CE0026" w:rsidP="00E13C64">
                  <w:pPr>
                    <w:spacing w:line="240" w:lineRule="atLeast"/>
                  </w:pPr>
                  <w:r w:rsidRPr="00CB7469">
                    <w:rPr>
                      <w:rFonts w:eastAsiaTheme="minorEastAsia"/>
                      <w:noProof/>
                    </w:rPr>
                    <mc:AlternateContent>
                      <mc:Choice Requires="wpg">
                        <w:drawing>
                          <wp:anchor distT="0" distB="0" distL="114300" distR="114300" simplePos="0" relativeHeight="253736960" behindDoc="0" locked="0" layoutInCell="1" allowOverlap="1" wp14:anchorId="6E00811F" wp14:editId="593D39ED">
                            <wp:simplePos x="0" y="0"/>
                            <wp:positionH relativeFrom="column">
                              <wp:posOffset>2157466</wp:posOffset>
                            </wp:positionH>
                            <wp:positionV relativeFrom="paragraph">
                              <wp:posOffset>167747</wp:posOffset>
                            </wp:positionV>
                            <wp:extent cx="1252220" cy="421640"/>
                            <wp:effectExtent l="0" t="0" r="0" b="0"/>
                            <wp:wrapNone/>
                            <wp:docPr id="224030142" name="Gruppieren 176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252220" cy="421640"/>
                                      <a:chOff x="2036234" y="6494"/>
                                      <a:chExt cx="1252378" cy="422746"/>
                                    </a:xfrm>
                                  </wpg:grpSpPr>
                                  <wpg:grpSp>
                                    <wpg:cNvPr id="584247394" name="Gruppieren 584247394"/>
                                    <wpg:cNvGrpSpPr/>
                                    <wpg:grpSpPr>
                                      <a:xfrm>
                                        <a:off x="2553921" y="6494"/>
                                        <a:ext cx="375830" cy="422746"/>
                                        <a:chOff x="2553921" y="6494"/>
                                        <a:chExt cx="375830" cy="422746"/>
                                      </a:xfrm>
                                    </wpg:grpSpPr>
                                    <wpg:grpSp>
                                      <wpg:cNvPr id="680892111" name="Gruppieren 680892111"/>
                                      <wpg:cNvGrpSpPr/>
                                      <wpg:grpSpPr>
                                        <a:xfrm>
                                          <a:off x="2553921" y="6494"/>
                                          <a:ext cx="375828" cy="378807"/>
                                          <a:chOff x="2553921" y="6494"/>
                                          <a:chExt cx="375828" cy="378807"/>
                                        </a:xfrm>
                                      </wpg:grpSpPr>
                                      <wpg:grpSp>
                                        <wpg:cNvPr id="1092476674" name="Gruppieren 1092476674"/>
                                        <wpg:cNvGrpSpPr/>
                                        <wpg:grpSpPr>
                                          <a:xfrm>
                                            <a:off x="2718988" y="27816"/>
                                            <a:ext cx="166076" cy="357485"/>
                                            <a:chOff x="2718990" y="27816"/>
                                            <a:chExt cx="167618" cy="358458"/>
                                          </a:xfrm>
                                        </wpg:grpSpPr>
                                        <wps:wsp>
                                          <wps:cNvPr id="1838517641" name="Textfeld 3"/>
                                          <wps:cNvSpPr txBox="1"/>
                                          <wps:spPr>
                                            <a:xfrm>
                                              <a:off x="2718990" y="27816"/>
                                              <a:ext cx="159583" cy="184651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6350">
                                              <a:noFill/>
                                            </a:ln>
                                          </wps:spPr>
                                          <wps:txbx>
                                            <w:txbxContent>
                                              <w:p w14:paraId="758B7B98" w14:textId="77777777" w:rsidR="00CB7469" w:rsidRDefault="00CB7469" w:rsidP="00CB7469">
                                                <w:pPr>
                                                  <w:jc w:val="center"/>
                                                  <w:rPr>
                                                    <w:rFonts w:ascii="Calibri" w:eastAsia="Calibri" w:hAnsi="Calibri"/>
                                                    <w:color w:val="000000" w:themeColor="text1"/>
                                                    <w:kern w:val="24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Calibri" w:eastAsia="Calibri" w:hAnsi="Calibri"/>
                                                    <w:color w:val="000000" w:themeColor="text1"/>
                                                    <w:kern w:val="24"/>
                                                  </w:rPr>
                                                  <w:t>1</w:t>
                                                </w:r>
                                              </w:p>
                                            </w:txbxContent>
                                          </wps:txbx>
      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      <a:prstTxWarp prst="textNoShape">
                                              <a:avLst/>
                                            </a:prstTxWarp>
                                            <a:spAutoFit/>
                                          </wps:bodyPr>
                                        </wps:wsp>
                                        <wps:wsp>
                                          <wps:cNvPr id="553127906" name="Textfeld 3"/>
                                          <wps:cNvSpPr txBox="1"/>
                                          <wps:spPr>
                                            <a:xfrm>
                                              <a:off x="2724287" y="222332"/>
                                              <a:ext cx="162321" cy="163942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6350">
                                              <a:noFill/>
                                            </a:ln>
                                          </wps:spPr>
                                          <wps:txbx>
                                            <w:txbxContent>
                                              <w:p w14:paraId="031177EC" w14:textId="77777777" w:rsidR="00CB7469" w:rsidRDefault="00CB7469" w:rsidP="00CB7469">
                                                <w:pPr>
                                                  <w:jc w:val="center"/>
                                                  <w:rPr>
                                                    <w:rFonts w:ascii="Calibri" w:eastAsia="Calibri" w:hAnsi="Calibri"/>
                                                    <w:color w:val="000000"/>
                                                    <w:kern w:val="24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Calibri" w:eastAsia="Calibri" w:hAnsi="Calibri"/>
                                                    <w:color w:val="000000"/>
                                                    <w:kern w:val="24"/>
                                                  </w:rPr>
                                                  <w:t>6</w:t>
                                                </w:r>
                                              </w:p>
                                            </w:txbxContent>
                                          </wps:txbx>
      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      <a:prstTxWarp prst="textNoShape">
                                              <a:avLst/>
                                            </a:prstTxWarp>
                                            <a:noAutofit/>
                                          </wps:bodyPr>
                                        </wps:wsp>
                                        <wps:wsp>
                                          <wps:cNvPr id="1215520863" name="Gerade Verbindung 1215520863"/>
                                          <wps:cNvCnPr/>
                                          <wps:spPr>
                                            <a:xfrm>
                                              <a:off x="2731927" y="217635"/>
                                              <a:ext cx="145286" cy="0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ln w="12700">
                                              <a:solidFill>
                                                <a:schemeClr val="tx1"/>
                                              </a:solidFill>
                                            </a:ln>
                                          </wps:spPr>
                                          <wps:style>
                                            <a:lnRef idx="1">
                                              <a:schemeClr val="accent1"/>
                                            </a:lnRef>
                                            <a:fillRef idx="0">
                                              <a:schemeClr val="accent1"/>
                                            </a:fillRef>
                                            <a:effectRef idx="0">
                                              <a:schemeClr val="accent1"/>
                                            </a:effectRef>
                                            <a:fontRef idx="minor">
                                              <a:schemeClr val="tx1"/>
                                            </a:fontRef>
                                          </wps:style>
                                          <wps:bodyPr/>
                                        </wps:wsp>
                                      </wpg:grpSp>
                                      <pic:pic xmlns:pic="http://schemas.openxmlformats.org/drawingml/2006/picture">
                                        <pic:nvPicPr>
                                          <pic:cNvPr id="1196547166" name="Grafik 119654716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29" cstate="print">
                                            <a:duotone>
                                              <a:schemeClr val="accent3">
                                                <a:shade val="45000"/>
                                                <a:satMod val="135000"/>
                                              </a:schemeClr>
                                              <a:prstClr val="white"/>
                                            </a:duoton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" r="4035" b="5179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flipV="1">
                                            <a:off x="2666465" y="6494"/>
                                            <a:ext cx="263284" cy="18407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  <wps:wsp>
                                        <wps:cNvPr id="1834347140" name="Textfeld 398"/>
                                        <wps:cNvSpPr txBox="1"/>
                                        <wps:spPr>
                                          <a:xfrm>
                                            <a:off x="2553921" y="95827"/>
                                            <a:ext cx="155099" cy="2163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6350"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14:paraId="50325C65" w14:textId="77777777" w:rsidR="00CB7469" w:rsidRDefault="00CB7469" w:rsidP="00CB7469">
                                              <w:pPr>
                                                <w:rPr>
                                                  <w:rFonts w:ascii="Calibri" w:eastAsia="Calibri" w:hAnsi="Calibri"/>
                                                  <w:color w:val="000000"/>
                                                  <w:kern w:val="24"/>
                                                  <w:sz w:val="32"/>
                                                  <w:szCs w:val="32"/>
                                                </w:rPr>
                                              </w:pPr>
                                              <w:r>
                                                <w:rPr>
                                                  <w:rFonts w:ascii="Calibri" w:eastAsia="Calibri" w:hAnsi="Calibri"/>
                                                  <w:color w:val="000000"/>
                                                  <w:kern w:val="24"/>
                                                  <w:sz w:val="32"/>
                                                  <w:szCs w:val="32"/>
                                                </w:rPr>
                                                <w:t xml:space="preserve">=     </w:t>
                                              </w:r>
                                            </w:p>
                                          </w:txbxContent>
                                        </wps:txbx>
                                        <wps:bodyPr rot="0" spcFirstLastPara="0" vert="horz" wrap="square" lIns="36000" tIns="45720" rIns="91440" bIns="45720" numCol="1" spcCol="0" rtlCol="0" fromWordArt="0" anchor="t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wpg:grpSp>
                                    <pic:pic xmlns:pic="http://schemas.openxmlformats.org/drawingml/2006/picture">
                                      <pic:nvPicPr>
                                        <pic:cNvPr id="336357674" name="Grafik 336357674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24" cstate="print">
                                          <a:duotone>
                                            <a:schemeClr val="accent3">
                                              <a:shade val="45000"/>
                                              <a:satMod val="135000"/>
                                            </a:schemeClr>
                                            <a:prstClr val="white"/>
                                          </a:duotone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l="1" r="4035" b="51794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 flipV="1">
                                          <a:off x="2666467" y="245164"/>
                                          <a:ext cx="263284" cy="184076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wpg:grpSp>
                                  <wpg:grpSp>
                                    <wpg:cNvPr id="2005889995" name="Gruppieren 2005889995"/>
                                    <wpg:cNvGrpSpPr/>
                                    <wpg:grpSpPr>
                                      <a:xfrm>
                                        <a:off x="2912782" y="6494"/>
                                        <a:ext cx="375830" cy="422746"/>
                                        <a:chOff x="2912782" y="6494"/>
                                        <a:chExt cx="375830" cy="422746"/>
                                      </a:xfrm>
                                    </wpg:grpSpPr>
                                    <wpg:grpSp>
                                      <wpg:cNvPr id="1525399053" name="Gruppieren 1525399053"/>
                                      <wpg:cNvGrpSpPr/>
                                      <wpg:grpSpPr>
                                        <a:xfrm>
                                          <a:off x="2912782" y="6494"/>
                                          <a:ext cx="375828" cy="378807"/>
                                          <a:chOff x="2912782" y="6494"/>
                                          <a:chExt cx="375828" cy="378807"/>
                                        </a:xfrm>
                                      </wpg:grpSpPr>
                                      <wpg:grpSp>
                                        <wpg:cNvPr id="1070388895" name="Gruppieren 1070388895"/>
                                        <wpg:cNvGrpSpPr/>
                                        <wpg:grpSpPr>
                                          <a:xfrm>
                                            <a:off x="3077811" y="27816"/>
                                            <a:ext cx="166121" cy="357485"/>
                                            <a:chOff x="3077806" y="27816"/>
                                            <a:chExt cx="167663" cy="358458"/>
                                          </a:xfrm>
                                        </wpg:grpSpPr>
                                        <wps:wsp>
                                          <wps:cNvPr id="350574531" name="Textfeld 3"/>
                                          <wps:cNvSpPr txBox="1"/>
                                          <wps:spPr>
                                            <a:xfrm>
                                              <a:off x="3077806" y="27816"/>
                                              <a:ext cx="159583" cy="184651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6350">
                                              <a:noFill/>
                                            </a:ln>
                                          </wps:spPr>
                                          <wps:txbx>
                                            <w:txbxContent>
                                              <w:p w14:paraId="370F695C" w14:textId="77777777" w:rsidR="00CB7469" w:rsidRDefault="00CB7469" w:rsidP="00CB7469">
                                                <w:pPr>
                                                  <w:jc w:val="center"/>
                                                  <w:rPr>
                                                    <w:rFonts w:ascii="Calibri" w:eastAsia="Calibri" w:hAnsi="Calibri"/>
                                                    <w:color w:val="000000" w:themeColor="text1"/>
                                                    <w:kern w:val="24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Calibri" w:eastAsia="Calibri" w:hAnsi="Calibri"/>
                                                    <w:color w:val="000000" w:themeColor="text1"/>
                                                    <w:kern w:val="24"/>
                                                  </w:rPr>
                                                  <w:t>1</w:t>
                                                </w:r>
                                              </w:p>
                                            </w:txbxContent>
                                          </wps:txbx>
      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      <a:prstTxWarp prst="textNoShape">
                                              <a:avLst/>
                                            </a:prstTxWarp>
                                            <a:spAutoFit/>
                                          </wps:bodyPr>
                                        </wps:wsp>
                                        <wps:wsp>
                                          <wps:cNvPr id="1505833212" name="Textfeld 3"/>
                                          <wps:cNvSpPr txBox="1"/>
                                          <wps:spPr>
                                            <a:xfrm>
                                              <a:off x="3083148" y="222332"/>
                                              <a:ext cx="162321" cy="163942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6350">
                                              <a:noFill/>
                                            </a:ln>
                                          </wps:spPr>
                                          <wps:txbx>
                                            <w:txbxContent>
                                              <w:p w14:paraId="6549B0A8" w14:textId="77777777" w:rsidR="00CB7469" w:rsidRDefault="00CB7469" w:rsidP="00CB7469">
                                                <w:pPr>
                                                  <w:jc w:val="center"/>
                                                  <w:rPr>
                                                    <w:rFonts w:ascii="Calibri" w:eastAsia="Calibri" w:hAnsi="Calibri"/>
                                                    <w:color w:val="000000"/>
                                                    <w:kern w:val="24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Calibri" w:eastAsia="Calibri" w:hAnsi="Calibri"/>
                                                    <w:color w:val="000000"/>
                                                    <w:kern w:val="24"/>
                                                  </w:rPr>
                                                  <w:t>6</w:t>
                                                </w:r>
                                              </w:p>
                                            </w:txbxContent>
                                          </wps:txbx>
      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      <a:prstTxWarp prst="textNoShape">
                                              <a:avLst/>
                                            </a:prstTxWarp>
                                            <a:noAutofit/>
                                          </wps:bodyPr>
                                        </wps:wsp>
                                        <wps:wsp>
                                          <wps:cNvPr id="1948616917" name="Gerade Verbindung 1948616917"/>
                                          <wps:cNvCnPr/>
                                          <wps:spPr>
                                            <a:xfrm>
                                              <a:off x="3090788" y="217635"/>
                                              <a:ext cx="145286" cy="0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ln w="12700">
                                              <a:solidFill>
                                                <a:schemeClr val="tx1"/>
                                              </a:solidFill>
                                            </a:ln>
                                          </wps:spPr>
                                          <wps:style>
                                            <a:lnRef idx="1">
                                              <a:schemeClr val="accent1"/>
                                            </a:lnRef>
                                            <a:fillRef idx="0">
                                              <a:schemeClr val="accent1"/>
                                            </a:fillRef>
                                            <a:effectRef idx="0">
                                              <a:schemeClr val="accent1"/>
                                            </a:effectRef>
                                            <a:fontRef idx="minor">
                                              <a:schemeClr val="tx1"/>
                                            </a:fontRef>
                                          </wps:style>
                                          <wps:bodyPr/>
                                        </wps:wsp>
                                      </wpg:grpSp>
                                      <pic:pic xmlns:pic="http://schemas.openxmlformats.org/drawingml/2006/picture">
                                        <pic:nvPicPr>
                                          <pic:cNvPr id="340818205" name="Grafik 340818205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24" cstate="print">
                                            <a:duotone>
                                              <a:schemeClr val="accent3">
                                                <a:shade val="45000"/>
                                                <a:satMod val="135000"/>
                                              </a:schemeClr>
                                              <a:prstClr val="white"/>
                                            </a:duoton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" r="4035" b="5179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flipV="1">
                                            <a:off x="3025326" y="6494"/>
                                            <a:ext cx="263284" cy="18407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  <wps:wsp>
                                        <wps:cNvPr id="1843476530" name="Textfeld 398"/>
                                        <wps:cNvSpPr txBox="1"/>
                                        <wps:spPr>
                                          <a:xfrm>
                                            <a:off x="2912782" y="95827"/>
                                            <a:ext cx="155099" cy="2163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6350"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14:paraId="570B0CC0" w14:textId="77777777" w:rsidR="00CB7469" w:rsidRDefault="00CB7469" w:rsidP="00CB7469">
                                              <w:pPr>
                                                <w:rPr>
                                                  <w:rFonts w:ascii="Calibri" w:eastAsia="Calibri" w:hAnsi="Calibri"/>
                                                  <w:color w:val="000000"/>
                                                  <w:kern w:val="24"/>
                                                  <w:sz w:val="32"/>
                                                  <w:szCs w:val="32"/>
                                                </w:rPr>
                                              </w:pPr>
                                              <w:r>
                                                <w:rPr>
                                                  <w:rFonts w:ascii="Calibri" w:eastAsia="Calibri" w:hAnsi="Calibri"/>
                                                  <w:color w:val="000000"/>
                                                  <w:kern w:val="24"/>
                                                  <w:sz w:val="32"/>
                                                  <w:szCs w:val="32"/>
                                                </w:rPr>
                                                <w:t xml:space="preserve">=     </w:t>
                                              </w:r>
                                            </w:p>
                                          </w:txbxContent>
                                        </wps:txbx>
                                        <wps:bodyPr rot="0" spcFirstLastPara="0" vert="horz" wrap="square" lIns="36000" tIns="45720" rIns="91440" bIns="45720" numCol="1" spcCol="0" rtlCol="0" fromWordArt="0" anchor="t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wpg:grpSp>
                                    <pic:pic xmlns:pic="http://schemas.openxmlformats.org/drawingml/2006/picture">
                                      <pic:nvPicPr>
                                        <pic:cNvPr id="1348157660" name="Grafik 1348157660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24" cstate="print">
                                          <a:duotone>
                                            <a:schemeClr val="accent3">
                                              <a:shade val="45000"/>
                                              <a:satMod val="135000"/>
                                            </a:schemeClr>
                                            <a:prstClr val="white"/>
                                          </a:duotone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l="1" r="4035" b="51794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 flipV="1">
                                          <a:off x="3025328" y="245164"/>
                                          <a:ext cx="263284" cy="184076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wpg:grpSp>
                                  <wps:wsp>
                                    <wps:cNvPr id="1810340645" name="Textfeld 3"/>
                                    <wps:cNvSpPr txBox="1"/>
                                    <wps:spPr>
                                      <a:xfrm>
                                        <a:off x="2036234" y="145327"/>
                                        <a:ext cx="584604" cy="200347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5DF4F4EB" w14:textId="77777777" w:rsidR="00CB7469" w:rsidRPr="00CE0026" w:rsidRDefault="00CB7469" w:rsidP="00CB7469">
                                          <w:pPr>
                                            <w:jc w:val="center"/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kern w:val="24"/>
                                              <w:sz w:val="28"/>
                                              <w:szCs w:val="28"/>
                                            </w:rPr>
                                          </w:pPr>
                                          <w:r w:rsidRPr="00CE0026"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kern w:val="24"/>
                                              <w:sz w:val="28"/>
                                              <w:szCs w:val="28"/>
                                            </w:rPr>
                                            <w:t>85 %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group w14:anchorId="6E00811F" id="_x0000_s2033" style="position:absolute;margin-left:169.9pt;margin-top:13.2pt;width:98.6pt;height:33.2pt;z-index:253736960;mso-width-relative:margin;mso-height-relative:margin" coordorigin="20362,64" coordsize="12523,4227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">
                            <v:group id="Gruppieren 584247394" o:spid="_x0000_s2034" style="position:absolute;left:25539;top:64;width:3758;height:4228" coordorigin="25539,64" coordsize="3758,422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">
                              <v:group id="Gruppieren 680892111" o:spid="_x0000_s2035" style="position:absolute;left:25539;top:64;width:3758;height:3789" coordorigin="25539,64" coordsize="3758,37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">
                                <v:group id="Gruppieren 1092476674" o:spid="_x0000_s2036" style="position:absolute;left:27189;top:278;width:1661;height:3575" coordorigin="27189,278" coordsize="1676,35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">
                                  <v:shape id="Textfeld 3" o:spid="_x0000_s2037" type="#_x0000_t202" style="position:absolute;left:27189;top:278;width:1596;height:184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" filled="f" stroked="f" strokeweight=".5pt">
                                    <v:textbox style="mso-fit-shape-to-text:t" inset="0,0,0,0">
                                      <w:txbxContent>
                                        <w:p w14:paraId="758B7B98" w14:textId="77777777" w:rsidR="00CB7469" w:rsidRDefault="00CB7469" w:rsidP="00CB7469">
                                          <w:pPr>
                                            <w:jc w:val="center"/>
                                            <w:rPr>
                                              <w:rFonts w:ascii="Calibri" w:eastAsia="Calibri" w:hAnsi="Calibri"/>
                                              <w:color w:val="000000" w:themeColor="text1"/>
                                              <w:kern w:val="24"/>
                                            </w:rPr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 w:themeColor="text1"/>
                                              <w:kern w:val="24"/>
                                            </w:rPr>
                                            <w:t>1</w:t>
                                          </w:r>
                                        </w:p>
                                      </w:txbxContent>
                                    </v:textbox>
                                  </v:shape>
                                  <v:shape id="Textfeld 3" o:spid="_x0000_s2038" type="#_x0000_t202" style="position:absolute;left:27242;top:2223;width:1624;height:163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" filled="f" stroked="f" strokeweight=".5pt">
                                    <v:textbox inset="0,0,0,0">
                                      <w:txbxContent>
                                        <w:p w14:paraId="031177EC" w14:textId="77777777" w:rsidR="00CB7469" w:rsidRDefault="00CB7469" w:rsidP="00CB7469">
                                          <w:pPr>
                                            <w:jc w:val="center"/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kern w:val="24"/>
                                            </w:rPr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kern w:val="24"/>
                                            </w:rPr>
                                            <w:t>6</w:t>
                                          </w:r>
                                        </w:p>
                                      </w:txbxContent>
                                    </v:textbox>
                                  </v:shape>
                                  <v:line id="Gerade Verbindung 1215520863" o:spid="_x0000_s2039" style="position:absolute;visibility:visible;mso-wrap-style:square" from="27319,2176" to="28772,217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" strokecolor="black [3213]" strokeweight="1pt">
                                    <v:stroke joinstyle="miter"/>
                                  </v:line>
                                </v:group>
                                <v:shape id="Grafik 1196547166" o:spid="_x0000_s2040" type="#_x0000_t75" style="position:absolute;left:26664;top:64;width:2633;height:1841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">
                                  <v:imagedata r:id="rId130" o:title="" cropbottom="33944f" cropleft="1f" cropright="2644f" recolortarget="#333 [1446]"/>
                                </v:shape>
                                <v:shape id="Textfeld 398" o:spid="_x0000_s2041" type="#_x0000_t202" style="position:absolute;left:25539;top:958;width:1551;height:216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" filled="f" stroked="f" strokeweight=".5pt">
                                  <v:textbox inset="1mm">
                                    <w:txbxContent>
                                      <w:p w14:paraId="50325C65" w14:textId="77777777" w:rsidR="00CB7469" w:rsidRDefault="00CB7469" w:rsidP="00CB7469">
                                        <w:pPr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  <w:sz w:val="32"/>
                                            <w:szCs w:val="32"/>
                                          </w:rPr>
                                        </w:pPr>
                                        <w:r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  <w:sz w:val="32"/>
                                            <w:szCs w:val="32"/>
                                          </w:rPr>
                                          <w:t xml:space="preserve">=     </w:t>
                                        </w:r>
                                      </w:p>
                                    </w:txbxContent>
                                  </v:textbox>
                                </v:shape>
                              </v:group>
                              <v:shape id="Grafik 336357674" o:spid="_x0000_s2042" type="#_x0000_t75" style="position:absolute;left:26664;top:2451;width:2633;height:1841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">
                                <v:imagedata r:id="rId25" o:title="" cropbottom="33944f" cropleft="1f" cropright="2644f" recolortarget="#333 [1446]"/>
                              </v:shape>
                            </v:group>
                            <v:group id="Gruppieren 2005889995" o:spid="_x0000_s2043" style="position:absolute;left:29127;top:64;width:3759;height:4228" coordorigin="29127,64" coordsize="3758,422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">
                              <v:group id="Gruppieren 1525399053" o:spid="_x0000_s2044" style="position:absolute;left:29127;top:64;width:3759;height:3789" coordorigin="29127,64" coordsize="3758,37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">
                                <v:group id="Gruppieren 1070388895" o:spid="_x0000_s2045" style="position:absolute;left:30778;top:278;width:1661;height:3575" coordorigin="30778,278" coordsize="1676,35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">
                                  <v:shape id="Textfeld 3" o:spid="_x0000_s2046" type="#_x0000_t202" style="position:absolute;left:30778;top:278;width:1595;height:184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" filled="f" stroked="f" strokeweight=".5pt">
                                    <v:textbox style="mso-fit-shape-to-text:t" inset="0,0,0,0">
                                      <w:txbxContent>
                                        <w:p w14:paraId="370F695C" w14:textId="77777777" w:rsidR="00CB7469" w:rsidRDefault="00CB7469" w:rsidP="00CB7469">
                                          <w:pPr>
                                            <w:jc w:val="center"/>
                                            <w:rPr>
                                              <w:rFonts w:ascii="Calibri" w:eastAsia="Calibri" w:hAnsi="Calibri"/>
                                              <w:color w:val="000000" w:themeColor="text1"/>
                                              <w:kern w:val="24"/>
                                            </w:rPr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 w:themeColor="text1"/>
                                              <w:kern w:val="24"/>
                                            </w:rPr>
                                            <w:t>1</w:t>
                                          </w:r>
                                        </w:p>
                                      </w:txbxContent>
                                    </v:textbox>
                                  </v:shape>
                                  <v:shape id="Textfeld 3" o:spid="_x0000_s2047" type="#_x0000_t202" style="position:absolute;left:30831;top:2223;width:1623;height:163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" filled="f" stroked="f" strokeweight=".5pt">
                                    <v:textbox inset="0,0,0,0">
                                      <w:txbxContent>
                                        <w:p w14:paraId="6549B0A8" w14:textId="77777777" w:rsidR="00CB7469" w:rsidRDefault="00CB7469" w:rsidP="00CB7469">
                                          <w:pPr>
                                            <w:jc w:val="center"/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kern w:val="24"/>
                                            </w:rPr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kern w:val="24"/>
                                            </w:rPr>
                                            <w:t>6</w:t>
                                          </w:r>
                                        </w:p>
                                      </w:txbxContent>
                                    </v:textbox>
                                  </v:shape>
                                  <v:line id="Gerade Verbindung 1948616917" o:spid="_x0000_s2048" style="position:absolute;visibility:visible;mso-wrap-style:square" from="30907,2176" to="32360,217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" strokecolor="black [3213]" strokeweight="1pt">
                                    <v:stroke joinstyle="miter"/>
                                  </v:line>
                                </v:group>
                                <v:shape id="Grafik 340818205" o:spid="_x0000_s2049" type="#_x0000_t75" style="position:absolute;left:30253;top:64;width:2633;height:1841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">
                                  <v:imagedata r:id="rId25" o:title="" cropbottom="33944f" cropleft="1f" cropright="2644f" recolortarget="#333 [1446]"/>
                                </v:shape>
                                <v:shape id="Textfeld 398" o:spid="_x0000_s2050" type="#_x0000_t202" style="position:absolute;left:29127;top:958;width:1551;height:216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" filled="f" stroked="f" strokeweight=".5pt">
                                  <v:textbox inset="1mm">
                                    <w:txbxContent>
                                      <w:p w14:paraId="570B0CC0" w14:textId="77777777" w:rsidR="00CB7469" w:rsidRDefault="00CB7469" w:rsidP="00CB7469">
                                        <w:pPr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  <w:sz w:val="32"/>
                                            <w:szCs w:val="32"/>
                                          </w:rPr>
                                        </w:pPr>
                                        <w:r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  <w:sz w:val="32"/>
                                            <w:szCs w:val="32"/>
                                          </w:rPr>
                                          <w:t xml:space="preserve">=     </w:t>
                                        </w:r>
                                      </w:p>
                                    </w:txbxContent>
                                  </v:textbox>
                                </v:shape>
                              </v:group>
                              <v:shape id="Grafik 1348157660" o:spid="_x0000_s2051" type="#_x0000_t75" style="position:absolute;left:30253;top:2451;width:2633;height:1841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">
                                <v:imagedata r:id="rId25" o:title="" cropbottom="33944f" cropleft="1f" cropright="2644f" recolortarget="#333 [1446]"/>
                              </v:shape>
                            </v:group>
                            <v:shape id="Textfeld 3" o:spid="_x0000_s2052" type="#_x0000_t202" style="position:absolute;left:20362;top:1453;width:5846;height:200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" filled="f" stroked="f" strokeweight=".5pt">
                              <v:textbox inset="0,0,0,0">
                                <w:txbxContent>
                                  <w:p w14:paraId="5DF4F4EB" w14:textId="77777777" w:rsidR="00CB7469" w:rsidRPr="00CE0026" w:rsidRDefault="00CB7469" w:rsidP="00CB7469">
                                    <w:pPr>
                                      <w:jc w:val="center"/>
                                      <w:rPr>
                                        <w:rFonts w:ascii="Calibri" w:eastAsia="Calibri" w:hAnsi="Calibri"/>
                                        <w:color w:val="000000"/>
                                        <w:kern w:val="24"/>
                                        <w:sz w:val="28"/>
                                        <w:szCs w:val="28"/>
                                      </w:rPr>
                                    </w:pPr>
                                    <w:r w:rsidRPr="00CE0026">
                                      <w:rPr>
                                        <w:rFonts w:ascii="Calibri" w:eastAsia="Calibri" w:hAnsi="Calibri"/>
                                        <w:color w:val="000000"/>
                                        <w:kern w:val="24"/>
                                        <w:sz w:val="28"/>
                                        <w:szCs w:val="28"/>
                                      </w:rPr>
                                      <w:t>85 %</w:t>
                                    </w:r>
                                  </w:p>
                                </w:txbxContent>
                              </v:textbox>
                            </v:shape>
                          </v:group>
                        </w:pict>
                      </mc:Fallback>
                    </mc:AlternateContent>
                  </w:r>
                  <w:r w:rsidR="00CB7469">
                    <w:rPr>
                      <w:noProof/>
                    </w:rPr>
                    <mc:AlternateContent>
                      <mc:Choice Requires="wpg">
                        <w:drawing>
                          <wp:anchor distT="0" distB="0" distL="114300" distR="114300" simplePos="0" relativeHeight="253740032" behindDoc="0" locked="0" layoutInCell="1" allowOverlap="1" wp14:anchorId="3C154DB9" wp14:editId="1CE4193C">
                            <wp:simplePos x="0" y="0"/>
                            <wp:positionH relativeFrom="column">
                              <wp:posOffset>195310</wp:posOffset>
                            </wp:positionH>
                            <wp:positionV relativeFrom="paragraph">
                              <wp:posOffset>166370</wp:posOffset>
                            </wp:positionV>
                            <wp:extent cx="1284605" cy="436245"/>
                            <wp:effectExtent l="0" t="0" r="0" b="0"/>
                            <wp:wrapNone/>
                            <wp:docPr id="1956721777" name="Gruppieren 434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284605" cy="436245"/>
                                      <a:chOff x="0" y="0"/>
                                      <a:chExt cx="1284605" cy="436434"/>
                                    </a:xfrm>
                                  </wpg:grpSpPr>
                                  <wpg:grpSp>
                                    <wpg:cNvPr id="1351890553" name="Gruppieren 208"/>
                                    <wpg:cNvGrpSpPr/>
                                    <wpg:grpSpPr>
                                      <a:xfrm>
                                        <a:off x="0" y="0"/>
                                        <a:ext cx="1284605" cy="377825"/>
                                        <a:chOff x="0" y="28463"/>
                                        <a:chExt cx="1284893" cy="378808"/>
                                      </a:xfrm>
                                    </wpg:grpSpPr>
                                    <wps:wsp>
                                      <wps:cNvPr id="140430067" name="Textfeld 3"/>
                                      <wps:cNvSpPr txBox="1"/>
                                      <wps:spPr>
                                        <a:xfrm>
                                          <a:off x="0" y="168096"/>
                                          <a:ext cx="584604" cy="200347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6350"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14:paraId="441B6903" w14:textId="77777777" w:rsidR="00CB7469" w:rsidRPr="00CE0026" w:rsidRDefault="00CB7469" w:rsidP="00CB7469">
                                            <w:pPr>
                                              <w:jc w:val="center"/>
                                              <w:rPr>
                                                <w:rFonts w:ascii="Calibri" w:eastAsia="Calibri" w:hAnsi="Calibri"/>
                                                <w:color w:val="000000"/>
                                                <w:kern w:val="24"/>
                                                <w:sz w:val="28"/>
                                                <w:szCs w:val="28"/>
                                              </w:rPr>
                                            </w:pPr>
                                            <w:r w:rsidRPr="00CE0026">
                                              <w:rPr>
                                                <w:rFonts w:ascii="Calibri" w:eastAsia="Calibri" w:hAnsi="Calibri"/>
                                                <w:color w:val="000000"/>
                                                <w:kern w:val="24"/>
                                                <w:sz w:val="28"/>
                                                <w:szCs w:val="28"/>
                                              </w:rPr>
                                              <w:t>60 %</w:t>
                                            </w:r>
                                          </w:p>
                                        </w:txbxContent>
                                      </wps:txbx>
  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  <wpg:grpSp>
                                      <wpg:cNvPr id="799784990" name="Gruppieren 799784990"/>
                                      <wpg:cNvGrpSpPr/>
                                      <wpg:grpSpPr>
                                        <a:xfrm>
                                          <a:off x="525667" y="28463"/>
                                          <a:ext cx="375828" cy="378808"/>
                                          <a:chOff x="525667" y="28463"/>
                                          <a:chExt cx="375828" cy="378808"/>
                                        </a:xfrm>
                                      </wpg:grpSpPr>
                                      <wpg:grpSp>
                                        <wpg:cNvPr id="497489260" name="Gruppieren 497489260"/>
                                        <wpg:cNvGrpSpPr/>
                                        <wpg:grpSpPr>
                                          <a:xfrm>
                                            <a:off x="690670" y="49791"/>
                                            <a:ext cx="166145" cy="357480"/>
                                            <a:chOff x="690667" y="49791"/>
                                            <a:chExt cx="167687" cy="358453"/>
                                          </a:xfrm>
                                        </wpg:grpSpPr>
                                        <wps:wsp>
                                          <wps:cNvPr id="642869962" name="Textfeld 3"/>
                                          <wps:cNvSpPr txBox="1"/>
                                          <wps:spPr>
                                            <a:xfrm>
                                              <a:off x="690667" y="49791"/>
                                              <a:ext cx="159583" cy="184651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6350">
                                              <a:noFill/>
                                            </a:ln>
                                          </wps:spPr>
                                          <wps:txbx>
                                            <w:txbxContent>
                                              <w:p w14:paraId="6A9882DC" w14:textId="77777777" w:rsidR="00CB7469" w:rsidRDefault="00CB7469" w:rsidP="00CB7469">
                                                <w:pPr>
                                                  <w:jc w:val="center"/>
                                                  <w:rPr>
                                                    <w:rFonts w:ascii="Calibri" w:eastAsia="Calibri" w:hAnsi="Calibri"/>
                                                    <w:color w:val="000000" w:themeColor="text1"/>
                                                    <w:kern w:val="24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Calibri" w:eastAsia="Calibri" w:hAnsi="Calibri"/>
                                                    <w:color w:val="000000" w:themeColor="text1"/>
                                                    <w:kern w:val="24"/>
                                                  </w:rPr>
                                                  <w:t>1</w:t>
                                                </w:r>
                                              </w:p>
                                            </w:txbxContent>
                                          </wps:txbx>
      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      <a:prstTxWarp prst="textNoShape">
                                              <a:avLst/>
                                            </a:prstTxWarp>
                                            <a:spAutoFit/>
                                          </wps:bodyPr>
                                        </wps:wsp>
                                        <wps:wsp>
                                          <wps:cNvPr id="2137976077" name="Textfeld 3"/>
                                          <wps:cNvSpPr txBox="1"/>
                                          <wps:spPr>
                                            <a:xfrm>
                                              <a:off x="696033" y="244302"/>
                                              <a:ext cx="162321" cy="163942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6350">
                                              <a:noFill/>
                                            </a:ln>
                                          </wps:spPr>
                                          <wps:txbx>
                                            <w:txbxContent>
                                              <w:p w14:paraId="77E12BE7" w14:textId="77777777" w:rsidR="00CB7469" w:rsidRDefault="00CB7469" w:rsidP="00CB7469">
                                                <w:pPr>
                                                  <w:jc w:val="center"/>
                                                  <w:rPr>
                                                    <w:rFonts w:ascii="Calibri" w:eastAsia="Calibri" w:hAnsi="Calibri"/>
                                                    <w:color w:val="000000"/>
                                                    <w:kern w:val="24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Calibri" w:eastAsia="Calibri" w:hAnsi="Calibri"/>
                                                    <w:color w:val="000000"/>
                                                    <w:kern w:val="24"/>
                                                  </w:rPr>
                                                  <w:t>6</w:t>
                                                </w:r>
                                              </w:p>
                                            </w:txbxContent>
                                          </wps:txbx>
      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      <a:prstTxWarp prst="textNoShape">
                                              <a:avLst/>
                                            </a:prstTxWarp>
                                            <a:noAutofit/>
                                          </wps:bodyPr>
                                        </wps:wsp>
                                        <wps:wsp>
                                          <wps:cNvPr id="393000610" name="Gerade Verbindung 393000610"/>
                                          <wps:cNvCnPr/>
                                          <wps:spPr>
                                            <a:xfrm>
                                              <a:off x="703673" y="239605"/>
                                              <a:ext cx="145286" cy="0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ln w="12700">
                                              <a:solidFill>
                                                <a:schemeClr val="tx1"/>
                                              </a:solidFill>
                                            </a:ln>
                                          </wps:spPr>
                                          <wps:style>
                                            <a:lnRef idx="1">
                                              <a:schemeClr val="accent1"/>
                                            </a:lnRef>
                                            <a:fillRef idx="0">
                                              <a:schemeClr val="accent1"/>
                                            </a:fillRef>
                                            <a:effectRef idx="0">
                                              <a:schemeClr val="accent1"/>
                                            </a:effectRef>
                                            <a:fontRef idx="minor">
                                              <a:schemeClr val="tx1"/>
                                            </a:fontRef>
                                          </wps:style>
                                          <wps:bodyPr/>
                                        </wps:wsp>
                                      </wpg:grpSp>
                                      <pic:pic xmlns:pic="http://schemas.openxmlformats.org/drawingml/2006/picture">
                                        <pic:nvPicPr>
                                          <pic:cNvPr id="1011079168" name="Grafik 1011079168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29" cstate="print">
                                            <a:duotone>
                                              <a:schemeClr val="accent3">
                                                <a:shade val="45000"/>
                                                <a:satMod val="135000"/>
                                              </a:schemeClr>
                                              <a:prstClr val="white"/>
                                            </a:duoton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" r="4035" b="5179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flipV="1">
                                            <a:off x="638211" y="28463"/>
                                            <a:ext cx="263284" cy="18407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  <wps:wsp>
                                        <wps:cNvPr id="1186008249" name="Textfeld 398"/>
                                        <wps:cNvSpPr txBox="1"/>
                                        <wps:spPr>
                                          <a:xfrm>
                                            <a:off x="525667" y="117798"/>
                                            <a:ext cx="155099" cy="21627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6350"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14:paraId="145E3209" w14:textId="77777777" w:rsidR="00CB7469" w:rsidRDefault="00CB7469" w:rsidP="00CB7469">
                                              <w:pPr>
                                                <w:rPr>
                                                  <w:rFonts w:ascii="Calibri" w:eastAsia="Calibri" w:hAnsi="Calibri"/>
                                                  <w:color w:val="000000"/>
                                                  <w:kern w:val="24"/>
                                                  <w:sz w:val="32"/>
                                                  <w:szCs w:val="32"/>
                                                </w:rPr>
                                              </w:pPr>
                                              <w:r>
                                                <w:rPr>
                                                  <w:rFonts w:ascii="Calibri" w:eastAsia="Calibri" w:hAnsi="Calibri"/>
                                                  <w:color w:val="000000"/>
                                                  <w:kern w:val="24"/>
                                                  <w:sz w:val="32"/>
                                                  <w:szCs w:val="32"/>
                                                </w:rPr>
                                                <w:t xml:space="preserve">=     </w:t>
                                              </w:r>
                                            </w:p>
                                          </w:txbxContent>
                                        </wps:txbx>
                                        <wps:bodyPr rot="0" spcFirstLastPara="0" vert="horz" wrap="square" lIns="36000" tIns="45720" rIns="91440" bIns="45720" numCol="1" spcCol="0" rtlCol="0" fromWordArt="0" anchor="t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wpg:grpSp>
                                    <wpg:grpSp>
                                      <wpg:cNvPr id="1648054626" name="Gruppieren 1648054626"/>
                                      <wpg:cNvGrpSpPr/>
                                      <wpg:grpSpPr>
                                        <a:xfrm>
                                          <a:off x="909065" y="28463"/>
                                          <a:ext cx="375828" cy="378808"/>
                                          <a:chOff x="909065" y="28463"/>
                                          <a:chExt cx="375828" cy="378808"/>
                                        </a:xfrm>
                                      </wpg:grpSpPr>
                                      <wpg:grpSp>
                                        <wpg:cNvPr id="1069218453" name="Gruppieren 1069218453"/>
                                        <wpg:cNvGrpSpPr/>
                                        <wpg:grpSpPr>
                                          <a:xfrm>
                                            <a:off x="1073982" y="49791"/>
                                            <a:ext cx="166231" cy="357480"/>
                                            <a:chOff x="1073978" y="49791"/>
                                            <a:chExt cx="167774" cy="358453"/>
                                          </a:xfrm>
                                        </wpg:grpSpPr>
                                        <wps:wsp>
                                          <wps:cNvPr id="1927979547" name="Textfeld 3"/>
                                          <wps:cNvSpPr txBox="1"/>
                                          <wps:spPr>
                                            <a:xfrm>
                                              <a:off x="1073978" y="49791"/>
                                              <a:ext cx="159583" cy="184651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6350">
                                              <a:noFill/>
                                            </a:ln>
                                          </wps:spPr>
                                          <wps:txbx>
                                            <w:txbxContent>
                                              <w:p w14:paraId="7CB23325" w14:textId="77777777" w:rsidR="00CB7469" w:rsidRDefault="00CB7469" w:rsidP="00CB7469">
                                                <w:pPr>
                                                  <w:jc w:val="center"/>
                                                  <w:rPr>
                                                    <w:rFonts w:ascii="Calibri" w:eastAsia="Calibri" w:hAnsi="Calibri"/>
                                                    <w:color w:val="000000" w:themeColor="text1"/>
                                                    <w:kern w:val="24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Calibri" w:eastAsia="Calibri" w:hAnsi="Calibri"/>
                                                    <w:color w:val="000000" w:themeColor="text1"/>
                                                    <w:kern w:val="24"/>
                                                  </w:rPr>
                                                  <w:t>1</w:t>
                                                </w:r>
                                              </w:p>
                                            </w:txbxContent>
                                          </wps:txbx>
      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      <a:prstTxWarp prst="textNoShape">
                                              <a:avLst/>
                                            </a:prstTxWarp>
                                            <a:spAutoFit/>
                                          </wps:bodyPr>
                                        </wps:wsp>
                                        <wps:wsp>
                                          <wps:cNvPr id="757317088" name="Textfeld 3"/>
                                          <wps:cNvSpPr txBox="1"/>
                                          <wps:spPr>
                                            <a:xfrm>
                                              <a:off x="1079431" y="244302"/>
                                              <a:ext cx="162321" cy="163942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6350">
                                              <a:noFill/>
                                            </a:ln>
                                          </wps:spPr>
                                          <wps:txbx>
                                            <w:txbxContent>
                                              <w:p w14:paraId="5B611544" w14:textId="77777777" w:rsidR="00CB7469" w:rsidRDefault="00CB7469" w:rsidP="00CB7469">
                                                <w:pPr>
                                                  <w:jc w:val="center"/>
                                                  <w:rPr>
                                                    <w:rFonts w:ascii="Calibri" w:eastAsia="Calibri" w:hAnsi="Calibri"/>
                                                    <w:color w:val="000000"/>
                                                    <w:kern w:val="24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Calibri" w:eastAsia="Calibri" w:hAnsi="Calibri"/>
                                                    <w:color w:val="000000"/>
                                                    <w:kern w:val="24"/>
                                                  </w:rPr>
                                                  <w:t>5</w:t>
                                                </w:r>
                                              </w:p>
                                            </w:txbxContent>
                                          </wps:txbx>
      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      <a:prstTxWarp prst="textNoShape">
                                              <a:avLst/>
                                            </a:prstTxWarp>
                                            <a:noAutofit/>
                                          </wps:bodyPr>
                                        </wps:wsp>
                                        <wps:wsp>
                                          <wps:cNvPr id="1621063862" name="Gerade Verbindung 1621063862"/>
                                          <wps:cNvCnPr/>
                                          <wps:spPr>
                                            <a:xfrm>
                                              <a:off x="1087071" y="239605"/>
                                              <a:ext cx="145286" cy="0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ln w="12700">
                                              <a:solidFill>
                                                <a:schemeClr val="tx1"/>
                                              </a:solidFill>
                                            </a:ln>
                                          </wps:spPr>
                                          <wps:style>
                                            <a:lnRef idx="1">
                                              <a:schemeClr val="accent1"/>
                                            </a:lnRef>
                                            <a:fillRef idx="0">
                                              <a:schemeClr val="accent1"/>
                                            </a:fillRef>
                                            <a:effectRef idx="0">
                                              <a:schemeClr val="accent1"/>
                                            </a:effectRef>
                                            <a:fontRef idx="minor">
                                              <a:schemeClr val="tx1"/>
                                            </a:fontRef>
                                          </wps:style>
                                          <wps:bodyPr/>
                                        </wps:wsp>
                                      </wpg:grpSp>
                                      <pic:pic xmlns:pic="http://schemas.openxmlformats.org/drawingml/2006/picture">
                                        <pic:nvPicPr>
                                          <pic:cNvPr id="1638674988" name="Grafik 1638674988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24" cstate="print">
                                            <a:duotone>
                                              <a:schemeClr val="accent3">
                                                <a:shade val="45000"/>
                                                <a:satMod val="135000"/>
                                              </a:schemeClr>
                                              <a:prstClr val="white"/>
                                            </a:duoton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" r="4035" b="5179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flipV="1">
                                            <a:off x="1021609" y="28463"/>
                                            <a:ext cx="263284" cy="18407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  <wps:wsp>
                                        <wps:cNvPr id="314592549" name="Textfeld 398"/>
                                        <wps:cNvSpPr txBox="1"/>
                                        <wps:spPr>
                                          <a:xfrm>
                                            <a:off x="909065" y="117798"/>
                                            <a:ext cx="155099" cy="21627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6350"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14:paraId="3679B116" w14:textId="77777777" w:rsidR="00CB7469" w:rsidRDefault="00CB7469" w:rsidP="00CB7469">
                                              <w:pPr>
                                                <w:rPr>
                                                  <w:rFonts w:ascii="Calibri" w:eastAsia="Calibri" w:hAnsi="Calibri"/>
                                                  <w:color w:val="000000"/>
                                                  <w:kern w:val="24"/>
                                                  <w:sz w:val="32"/>
                                                  <w:szCs w:val="32"/>
                                                </w:rPr>
                                              </w:pPr>
                                              <w:r>
                                                <w:rPr>
                                                  <w:rFonts w:ascii="Calibri" w:eastAsia="Calibri" w:hAnsi="Calibri"/>
                                                  <w:color w:val="000000"/>
                                                  <w:kern w:val="24"/>
                                                  <w:sz w:val="32"/>
                                                  <w:szCs w:val="32"/>
                                                </w:rPr>
                                                <w:t xml:space="preserve">=     </w:t>
                                              </w:r>
                                            </w:p>
                                          </w:txbxContent>
                                        </wps:txbx>
                                        <wps:bodyPr rot="0" spcFirstLastPara="0" vert="horz" wrap="square" lIns="36000" tIns="45720" rIns="91440" bIns="45720" numCol="1" spcCol="0" rtlCol="0" fromWordArt="0" anchor="t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wpg:grpSp>
                                  </wpg:grpSp>
                                  <pic:pic xmlns:pic="http://schemas.openxmlformats.org/drawingml/2006/picture">
                                    <pic:nvPicPr>
                                      <pic:cNvPr id="1423174021" name="Grafik 1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24" cstate="print">
                                        <a:duotone>
                                          <a:schemeClr val="accent3">
                                            <a:shade val="45000"/>
                                            <a:satMod val="135000"/>
                                          </a:schemeClr>
                                          <a:prstClr val="white"/>
                                        </a:duotone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 l="1" r="4035" b="51794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 flipV="1">
                                        <a:off x="635540" y="252919"/>
                                        <a:ext cx="262890" cy="18351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wpg:wg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group w14:anchorId="3C154DB9" id="Gruppieren 434" o:spid="_x0000_s2053" style="position:absolute;margin-left:15.4pt;margin-top:13.1pt;width:101.15pt;height:34.35pt;z-index:253740032" coordsize="12846,4364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">
                            <v:group id="_x0000_s2054" style="position:absolute;width:12846;height:3778" coordorigin=",284" coordsize="12848,37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">
                              <v:shape id="Textfeld 3" o:spid="_x0000_s2055" type="#_x0000_t202" style="position:absolute;top:1680;width:5846;height:20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" filled="f" stroked="f" strokeweight=".5pt">
                                <v:textbox inset="0,0,0,0">
                                  <w:txbxContent>
                                    <w:p w14:paraId="441B6903" w14:textId="77777777" w:rsidR="00CB7469" w:rsidRPr="00CE0026" w:rsidRDefault="00CB7469" w:rsidP="00CB7469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  <w:sz w:val="28"/>
                                          <w:szCs w:val="28"/>
                                        </w:rPr>
                                      </w:pPr>
                                      <w:r w:rsidRPr="00CE0026"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  <w:sz w:val="28"/>
                                          <w:szCs w:val="28"/>
                                        </w:rPr>
                                        <w:t>60 %</w:t>
                                      </w:r>
                                    </w:p>
                                  </w:txbxContent>
                                </v:textbox>
                              </v:shape>
                              <v:group id="Gruppieren 799784990" o:spid="_x0000_s2056" style="position:absolute;left:5256;top:284;width:3758;height:3788" coordorigin="5256,284" coordsize="3758,37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">
                                <v:group id="Gruppieren 497489260" o:spid="_x0000_s2057" style="position:absolute;left:6906;top:497;width:1662;height:3575" coordorigin="6906,497" coordsize="1676,35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">
                                  <v:shape id="Textfeld 3" o:spid="_x0000_s2058" type="#_x0000_t202" style="position:absolute;left:6906;top:497;width:1596;height:184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" filled="f" stroked="f" strokeweight=".5pt">
                                    <v:textbox style="mso-fit-shape-to-text:t" inset="0,0,0,0">
                                      <w:txbxContent>
                                        <w:p w14:paraId="6A9882DC" w14:textId="77777777" w:rsidR="00CB7469" w:rsidRDefault="00CB7469" w:rsidP="00CB7469">
                                          <w:pPr>
                                            <w:jc w:val="center"/>
                                            <w:rPr>
                                              <w:rFonts w:ascii="Calibri" w:eastAsia="Calibri" w:hAnsi="Calibri"/>
                                              <w:color w:val="000000" w:themeColor="text1"/>
                                              <w:kern w:val="24"/>
                                            </w:rPr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 w:themeColor="text1"/>
                                              <w:kern w:val="24"/>
                                            </w:rPr>
                                            <w:t>1</w:t>
                                          </w:r>
                                        </w:p>
                                      </w:txbxContent>
                                    </v:textbox>
                                  </v:shape>
                                  <v:shape id="Textfeld 3" o:spid="_x0000_s2059" type="#_x0000_t202" style="position:absolute;left:6960;top:2443;width:1623;height:163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" filled="f" stroked="f" strokeweight=".5pt">
                                    <v:textbox inset="0,0,0,0">
                                      <w:txbxContent>
                                        <w:p w14:paraId="77E12BE7" w14:textId="77777777" w:rsidR="00CB7469" w:rsidRDefault="00CB7469" w:rsidP="00CB7469">
                                          <w:pPr>
                                            <w:jc w:val="center"/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kern w:val="24"/>
                                            </w:rPr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kern w:val="24"/>
                                            </w:rPr>
                                            <w:t>6</w:t>
                                          </w:r>
                                        </w:p>
                                      </w:txbxContent>
                                    </v:textbox>
                                  </v:shape>
                                  <v:line id="Gerade Verbindung 393000610" o:spid="_x0000_s2060" style="position:absolute;visibility:visible;mso-wrap-style:square" from="7036,2396" to="8489,239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" strokecolor="black [3213]" strokeweight="1pt">
                                    <v:stroke joinstyle="miter"/>
                                  </v:line>
                                </v:group>
                                <v:shape id="Grafik 1011079168" o:spid="_x0000_s2061" type="#_x0000_t75" style="position:absolute;left:6382;top:284;width:2632;height:1841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">
                                  <v:imagedata r:id="rId130" o:title="" cropbottom="33944f" cropleft="1f" cropright="2644f" recolortarget="#333 [1446]"/>
                                </v:shape>
                                <v:shape id="Textfeld 398" o:spid="_x0000_s2062" type="#_x0000_t202" style="position:absolute;left:5256;top:1177;width:1551;height:216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" filled="f" stroked="f" strokeweight=".5pt">
                                  <v:textbox inset="1mm">
                                    <w:txbxContent>
                                      <w:p w14:paraId="145E3209" w14:textId="77777777" w:rsidR="00CB7469" w:rsidRDefault="00CB7469" w:rsidP="00CB7469">
                                        <w:pPr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  <w:sz w:val="32"/>
                                            <w:szCs w:val="32"/>
                                          </w:rPr>
                                        </w:pPr>
                                        <w:r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  <w:sz w:val="32"/>
                                            <w:szCs w:val="32"/>
                                          </w:rPr>
                                          <w:t xml:space="preserve">=     </w:t>
                                        </w:r>
                                      </w:p>
                                    </w:txbxContent>
                                  </v:textbox>
                                </v:shape>
                              </v:group>
                              <v:group id="Gruppieren 1648054626" o:spid="_x0000_s2063" style="position:absolute;left:9090;top:284;width:3758;height:3788" coordorigin="9090,284" coordsize="3758,37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">
                                <v:group id="Gruppieren 1069218453" o:spid="_x0000_s2064" style="position:absolute;left:10739;top:497;width:1663;height:3575" coordorigin="10739,497" coordsize="1677,35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">
                                  <v:shape id="Textfeld 3" o:spid="_x0000_s2065" type="#_x0000_t202" style="position:absolute;left:10739;top:497;width:1596;height:184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" filled="f" stroked="f" strokeweight=".5pt">
                                    <v:textbox style="mso-fit-shape-to-text:t" inset="0,0,0,0">
                                      <w:txbxContent>
                                        <w:p w14:paraId="7CB23325" w14:textId="77777777" w:rsidR="00CB7469" w:rsidRDefault="00CB7469" w:rsidP="00CB7469">
                                          <w:pPr>
                                            <w:jc w:val="center"/>
                                            <w:rPr>
                                              <w:rFonts w:ascii="Calibri" w:eastAsia="Calibri" w:hAnsi="Calibri"/>
                                              <w:color w:val="000000" w:themeColor="text1"/>
                                              <w:kern w:val="24"/>
                                            </w:rPr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 w:themeColor="text1"/>
                                              <w:kern w:val="24"/>
                                            </w:rPr>
                                            <w:t>1</w:t>
                                          </w:r>
                                        </w:p>
                                      </w:txbxContent>
                                    </v:textbox>
                                  </v:shape>
                                  <v:shape id="Textfeld 3" o:spid="_x0000_s2066" type="#_x0000_t202" style="position:absolute;left:10794;top:2443;width:1623;height:163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" filled="f" stroked="f" strokeweight=".5pt">
                                    <v:textbox inset="0,0,0,0">
                                      <w:txbxContent>
                                        <w:p w14:paraId="5B611544" w14:textId="77777777" w:rsidR="00CB7469" w:rsidRDefault="00CB7469" w:rsidP="00CB7469">
                                          <w:pPr>
                                            <w:jc w:val="center"/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kern w:val="24"/>
                                            </w:rPr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kern w:val="24"/>
                                            </w:rPr>
                                            <w:t>5</w:t>
                                          </w:r>
                                        </w:p>
                                      </w:txbxContent>
                                    </v:textbox>
                                  </v:shape>
                                  <v:line id="Gerade Verbindung 1621063862" o:spid="_x0000_s2067" style="position:absolute;visibility:visible;mso-wrap-style:square" from="10870,2396" to="12323,239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" strokecolor="black [3213]" strokeweight="1pt">
                                    <v:stroke joinstyle="miter"/>
                                  </v:line>
                                </v:group>
                                <v:shape id="Grafik 1638674988" o:spid="_x0000_s2068" type="#_x0000_t75" style="position:absolute;left:10216;top:284;width:2632;height:1841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">
                                  <v:imagedata r:id="rId25" o:title="" cropbottom="33944f" cropleft="1f" cropright="2644f" recolortarget="#333 [1446]"/>
                                </v:shape>
                                <v:shape id="Textfeld 398" o:spid="_x0000_s2069" type="#_x0000_t202" style="position:absolute;left:9090;top:1177;width:1551;height:216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" filled="f" stroked="f" strokeweight=".5pt">
                                  <v:textbox inset="1mm">
                                    <w:txbxContent>
                                      <w:p w14:paraId="3679B116" w14:textId="77777777" w:rsidR="00CB7469" w:rsidRDefault="00CB7469" w:rsidP="00CB7469">
                                        <w:pPr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  <w:sz w:val="32"/>
                                            <w:szCs w:val="32"/>
                                          </w:rPr>
                                        </w:pPr>
                                        <w:r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  <w:sz w:val="32"/>
                                            <w:szCs w:val="32"/>
                                          </w:rPr>
                                          <w:t xml:space="preserve">=     </w:t>
                                        </w:r>
                                      </w:p>
                                    </w:txbxContent>
                                  </v:textbox>
                                </v:shape>
                              </v:group>
                            </v:group>
                            <v:shape id="Grafik 1" o:spid="_x0000_s2070" type="#_x0000_t75" style="position:absolute;left:6355;top:2529;width:2629;height:1835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">
                              <v:imagedata r:id="rId25" o:title="" cropbottom="33944f" cropleft="1f" cropright="2644f" recolortarget="#333 [1446]"/>
                            </v:shape>
                          </v:group>
                        </w:pict>
                      </mc:Fallback>
                    </mc:AlternateContent>
                  </w:r>
                </w:p>
                <w:tbl>
                  <w:tblPr>
                    <w:tblStyle w:val="EinfacheTabelle4"/>
                    <w:tblW w:w="875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600" w:firstRow="0" w:lastRow="0" w:firstColumn="0" w:lastColumn="0" w:noHBand="1" w:noVBand="1"/>
                  </w:tblPr>
                  <w:tblGrid>
                    <w:gridCol w:w="402"/>
                    <w:gridCol w:w="2720"/>
                    <w:gridCol w:w="403"/>
                    <w:gridCol w:w="2720"/>
                    <w:gridCol w:w="2508"/>
                  </w:tblGrid>
                  <w:tr w:rsidR="00942A7D" w:rsidRPr="000876EC" w14:paraId="0F7B7B7E" w14:textId="77777777" w:rsidTr="00D373F3">
                    <w:trPr>
                      <w:trHeight w:val="947"/>
                    </w:trPr>
                    <w:tc>
                      <w:tcPr>
                        <w:tcW w:w="402" w:type="dxa"/>
                      </w:tcPr>
                      <w:p w14:paraId="3E52CA9F" w14:textId="77777777" w:rsidR="00942A7D" w:rsidRPr="000876EC" w:rsidRDefault="00942A7D" w:rsidP="00E13C64">
                        <w:pPr>
                          <w:spacing w:line="240" w:lineRule="atLeast"/>
                        </w:pPr>
                        <w:r w:rsidRPr="000876EC">
                          <w:t>(1)</w:t>
                        </w:r>
                      </w:p>
                    </w:tc>
                    <w:tc>
                      <w:tcPr>
                        <w:tcW w:w="2720" w:type="dxa"/>
                        <w:vAlign w:val="center"/>
                      </w:tcPr>
                      <w:p w14:paraId="093415F9" w14:textId="0CB8C2B0" w:rsidR="00942A7D" w:rsidRPr="00B113AD" w:rsidRDefault="00942A7D" w:rsidP="00E13C64">
                        <w:pPr>
                          <w:spacing w:line="240" w:lineRule="atLeast"/>
                          <w:rPr>
                            <w:rFonts w:eastAsiaTheme="minorEastAsia"/>
                          </w:rPr>
                        </w:pPr>
                      </w:p>
                      <w:p w14:paraId="2E3BADA0" w14:textId="18334617" w:rsidR="00942A7D" w:rsidRPr="000876EC" w:rsidRDefault="00942A7D" w:rsidP="00E13C64">
                        <w:pPr>
                          <w:spacing w:line="240" w:lineRule="atLeast"/>
                        </w:pPr>
                      </w:p>
                    </w:tc>
                    <w:tc>
                      <w:tcPr>
                        <w:tcW w:w="403" w:type="dxa"/>
                      </w:tcPr>
                      <w:p w14:paraId="4280A77F" w14:textId="0C0E2E25" w:rsidR="00942A7D" w:rsidRPr="000876EC" w:rsidRDefault="00CB7469" w:rsidP="00E13C64">
                        <w:pPr>
                          <w:spacing w:line="240" w:lineRule="atLeast"/>
                        </w:pPr>
                        <w:r w:rsidRPr="00CB7469">
                          <w:rPr>
                            <w:rFonts w:eastAsiaTheme="minorEastAsia"/>
                            <w:noProof/>
                          </w:rPr>
                          <mc:AlternateContent>
                            <mc:Choice Requires="wpg">
                              <w:drawing>
                                <wp:anchor distT="0" distB="0" distL="114300" distR="114300" simplePos="0" relativeHeight="253744128" behindDoc="0" locked="0" layoutInCell="1" allowOverlap="1" wp14:anchorId="51566026" wp14:editId="670D5A20">
                                  <wp:simplePos x="0" y="0"/>
                                  <wp:positionH relativeFrom="column">
                                    <wp:posOffset>174996</wp:posOffset>
                                  </wp:positionH>
                                  <wp:positionV relativeFrom="paragraph">
                                    <wp:posOffset>597271</wp:posOffset>
                                  </wp:positionV>
                                  <wp:extent cx="1252220" cy="421640"/>
                                  <wp:effectExtent l="0" t="0" r="0" b="0"/>
                                  <wp:wrapNone/>
                                  <wp:docPr id="467135866" name="Gruppieren 176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Group">
                                      <wpg:wgp>
                                        <wpg:cNvGrpSpPr/>
                                        <wpg:grpSpPr>
                                          <a:xfrm>
                                            <a:off x="0" y="0"/>
                                            <a:ext cx="1252220" cy="421640"/>
                                            <a:chOff x="2036234" y="6494"/>
                                            <a:chExt cx="1252378" cy="422746"/>
                                          </a:xfrm>
                                        </wpg:grpSpPr>
                                        <wpg:grpSp>
                                          <wpg:cNvPr id="743674018" name="Gruppieren 743674018"/>
                                          <wpg:cNvGrpSpPr/>
                                          <wpg:grpSpPr>
                                            <a:xfrm>
                                              <a:off x="2553921" y="6494"/>
                                              <a:ext cx="375830" cy="422746"/>
                                              <a:chOff x="2553921" y="6494"/>
                                              <a:chExt cx="375830" cy="422746"/>
                                            </a:xfrm>
                                          </wpg:grpSpPr>
                                          <wpg:grpSp>
                                            <wpg:cNvPr id="42860139" name="Gruppieren 42860139"/>
                                            <wpg:cNvGrpSpPr/>
                                            <wpg:grpSpPr>
                                              <a:xfrm>
                                                <a:off x="2553921" y="6494"/>
                                                <a:ext cx="375828" cy="378807"/>
                                                <a:chOff x="2553921" y="6494"/>
                                                <a:chExt cx="375828" cy="378807"/>
                                              </a:xfrm>
                                            </wpg:grpSpPr>
                                            <wpg:grpSp>
                                              <wpg:cNvPr id="2094927983" name="Gruppieren 2094927983"/>
                                              <wpg:cNvGrpSpPr/>
                                              <wpg:grpSpPr>
                                                <a:xfrm>
                                                  <a:off x="2718988" y="27816"/>
                                                  <a:ext cx="166076" cy="357485"/>
                                                  <a:chOff x="2718990" y="27816"/>
                                                  <a:chExt cx="167618" cy="358458"/>
                                                </a:xfrm>
                                              </wpg:grpSpPr>
                                              <wps:wsp>
                                                <wps:cNvPr id="1727678132" name="Textfeld 3"/>
                                                <wps:cNvSpPr txBox="1"/>
                                                <wps:spPr>
                                                  <a:xfrm>
                                                    <a:off x="2718990" y="27816"/>
                                                    <a:ext cx="159583" cy="184651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6350">
                                                    <a:noFill/>
                                                  </a:ln>
                                                </wps:spPr>
                                                <wps:txbx>
                                                  <w:txbxContent>
                                                    <w:p w14:paraId="2D4617D3" w14:textId="77777777" w:rsidR="00CB7469" w:rsidRDefault="00CB7469" w:rsidP="00CB7469">
                                                      <w:pPr>
                                                        <w:jc w:val="center"/>
                                                        <w:rPr>
                                                          <w:rFonts w:ascii="Calibri" w:eastAsia="Calibri" w:hAnsi="Calibri"/>
                                                          <w:color w:val="000000" w:themeColor="text1"/>
                                                          <w:kern w:val="24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Calibri" w:eastAsia="Calibri" w:hAnsi="Calibri"/>
                                                          <w:color w:val="000000" w:themeColor="text1"/>
                                                          <w:kern w:val="24"/>
                                                        </w:rPr>
                                                        <w:t>1</w:t>
                                                      </w:r>
                                                    </w:p>
                                                  </w:txbxContent>
                                                </wps:txbx>
            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            <a:prstTxWarp prst="textNoShape">
                                                    <a:avLst/>
                                                  </a:prstTxWarp>
                                                  <a:spAutoFit/>
                                                </wps:bodyPr>
                                              </wps:wsp>
                                              <wps:wsp>
                                                <wps:cNvPr id="585006635" name="Textfeld 3"/>
                                                <wps:cNvSpPr txBox="1"/>
                                                <wps:spPr>
                                                  <a:xfrm>
                                                    <a:off x="2724287" y="222332"/>
                                                    <a:ext cx="162321" cy="163942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6350">
                                                    <a:noFill/>
                                                  </a:ln>
                                                </wps:spPr>
                                                <wps:txbx>
                                                  <w:txbxContent>
                                                    <w:p w14:paraId="0853D7DD" w14:textId="77777777" w:rsidR="00CB7469" w:rsidRDefault="00CB7469" w:rsidP="00CB7469">
                                                      <w:pPr>
                                                        <w:jc w:val="center"/>
                                                        <w:rPr>
                                                          <w:rFonts w:ascii="Calibri" w:eastAsia="Calibri" w:hAnsi="Calibri"/>
                                                          <w:color w:val="000000"/>
                                                          <w:kern w:val="24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Calibri" w:eastAsia="Calibri" w:hAnsi="Calibri"/>
                                                          <w:color w:val="000000"/>
                                                          <w:kern w:val="24"/>
                                                        </w:rPr>
                                                        <w:t>6</w:t>
                                                      </w:r>
                                                    </w:p>
                                                  </w:txbxContent>
                                                </wps:txbx>
            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            <a:prstTxWarp prst="textNoShape">
                                                    <a:avLst/>
                                                  </a:prstTxWarp>
                                                  <a:noAutofit/>
                                                </wps:bodyPr>
                                              </wps:wsp>
                                              <wps:wsp>
                                                <wps:cNvPr id="1581771007" name="Gerade Verbindung 1581771007"/>
                                                <wps:cNvCnPr/>
                                                <wps:spPr>
                                                  <a:xfrm>
                                                    <a:off x="2731927" y="217635"/>
                                                    <a:ext cx="145286" cy="0"/>
                                                  </a:xfrm>
                                                  <a:prstGeom prst="line">
                                                    <a:avLst/>
                                                  </a:prstGeom>
                                                  <a:ln w="12700">
                                                    <a:solidFill>
                                                      <a:schemeClr val="tx1"/>
                                                    </a:solidFill>
                                                  </a:ln>
                                                </wps:spPr>
                                                <wps:style>
                                                  <a:lnRef idx="1">
                                                    <a:schemeClr val="accent1"/>
                                                  </a:lnRef>
                                                  <a:fillRef idx="0">
                                                    <a:schemeClr val="accent1"/>
                                                  </a:fillRef>
                                                  <a:effectRef idx="0">
                                                    <a:schemeClr val="accent1"/>
                                                  </a:effectRef>
                                                  <a:fontRef idx="minor">
                                                    <a:schemeClr val="tx1"/>
                                                  </a:fontRef>
                                                </wps:style>
                                                <wps:bodyPr/>
                                              </wps:wsp>
                                            </wpg:grpSp>
                                            <pic:pic xmlns:pic="http://schemas.openxmlformats.org/drawingml/2006/picture">
                                              <pic:nvPicPr>
                                                <pic:cNvPr id="60635867" name="Grafik 60635867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129" cstate="print">
                                                  <a:duotone>
                                                    <a:schemeClr val="accent3">
                                                      <a:shade val="45000"/>
                                                      <a:satMod val="135000"/>
                                                    </a:schemeClr>
                                                    <a:prstClr val="white"/>
                                                  </a:duotone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l="1" r="4035" b="51794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 flipV="1">
                                                  <a:off x="2666465" y="6494"/>
                                                  <a:ext cx="263284" cy="18407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  <wps:wsp>
                                              <wps:cNvPr id="1475340108" name="Textfeld 398"/>
                                              <wps:cNvSpPr txBox="1"/>
                                              <wps:spPr>
                                                <a:xfrm>
                                                  <a:off x="2553921" y="95827"/>
                                                  <a:ext cx="155099" cy="21631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6350">
                                                  <a:noFill/>
                                                </a:ln>
                                              </wps:spPr>
                                              <wps:txbx>
                                                <w:txbxContent>
                                                  <w:p w14:paraId="1F78111E" w14:textId="77777777" w:rsidR="00CB7469" w:rsidRDefault="00CB7469" w:rsidP="00CB7469">
                                                    <w:pPr>
                                                      <w:rPr>
                                                        <w:rFonts w:ascii="Calibri" w:eastAsia="Calibri" w:hAnsi="Calibri"/>
                                                        <w:color w:val="000000"/>
                                                        <w:kern w:val="24"/>
                                                        <w:sz w:val="32"/>
                                                        <w:szCs w:val="32"/>
                                                      </w:rPr>
                                                    </w:pPr>
                                                    <w:r>
                                                      <w:rPr>
                                                        <w:rFonts w:ascii="Calibri" w:eastAsia="Calibri" w:hAnsi="Calibri"/>
                                                        <w:color w:val="000000"/>
                                                        <w:kern w:val="24"/>
                                                        <w:sz w:val="32"/>
                                                        <w:szCs w:val="32"/>
                                                      </w:rPr>
                                                      <w:t xml:space="preserve">=     </w:t>
                                                    </w:r>
                                                  </w:p>
                                                </w:txbxContent>
                                              </wps:txbx>
                                              <wps:bodyPr rot="0" spcFirstLastPara="0" vert="horz" wrap="square" lIns="36000" tIns="45720" rIns="91440" bIns="45720" numCol="1" spcCol="0" rtlCol="0" fromWordArt="0" anchor="t" anchorCtr="0" forceAA="0" compatLnSpc="1">
                                                <a:prstTxWarp prst="textNoShape">
                                                  <a:avLst/>
                                                </a:prstTxWarp>
                                                <a:noAutofit/>
                                              </wps:bodyPr>
                                            </wps:wsp>
                                          </wpg:grpSp>
                                          <pic:pic xmlns:pic="http://schemas.openxmlformats.org/drawingml/2006/picture">
                                            <pic:nvPicPr>
                                              <pic:cNvPr id="1244718385" name="Grafik 1244718385"/>
                                              <pic:cNvPicPr>
                                                <a:picLocks noChangeAspect="1"/>
                                              </pic:cNvPicPr>
                                            </pic:nvPicPr>
                                            <pic:blipFill>
                                              <a:blip r:embed="rId24" cstate="print">
                                                <a:duotone>
                                                  <a:schemeClr val="accent3">
                                                    <a:shade val="45000"/>
                                                    <a:satMod val="135000"/>
                                                  </a:schemeClr>
                                                  <a:prstClr val="white"/>
                                                </a:duotone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 l="1" r="4035" b="51794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 flipV="1">
                                                <a:off x="2666467" y="245164"/>
                                                <a:ext cx="263284" cy="184076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wpg:grpSp>
                                        <wpg:grpSp>
                                          <wpg:cNvPr id="1955412301" name="Gruppieren 1955412301"/>
                                          <wpg:cNvGrpSpPr/>
                                          <wpg:grpSpPr>
                                            <a:xfrm>
                                              <a:off x="2912782" y="6494"/>
                                              <a:ext cx="375830" cy="422746"/>
                                              <a:chOff x="2912782" y="6494"/>
                                              <a:chExt cx="375830" cy="422746"/>
                                            </a:xfrm>
                                          </wpg:grpSpPr>
                                          <wpg:grpSp>
                                            <wpg:cNvPr id="215948910" name="Gruppieren 215948910"/>
                                            <wpg:cNvGrpSpPr/>
                                            <wpg:grpSpPr>
                                              <a:xfrm>
                                                <a:off x="2912782" y="6494"/>
                                                <a:ext cx="375828" cy="378807"/>
                                                <a:chOff x="2912782" y="6494"/>
                                                <a:chExt cx="375828" cy="378807"/>
                                              </a:xfrm>
                                            </wpg:grpSpPr>
                                            <wpg:grpSp>
                                              <wpg:cNvPr id="1377996941" name="Gruppieren 1377996941"/>
                                              <wpg:cNvGrpSpPr/>
                                              <wpg:grpSpPr>
                                                <a:xfrm>
                                                  <a:off x="3077811" y="27816"/>
                                                  <a:ext cx="166121" cy="357485"/>
                                                  <a:chOff x="3077806" y="27816"/>
                                                  <a:chExt cx="167663" cy="358458"/>
                                                </a:xfrm>
                                              </wpg:grpSpPr>
                                              <wps:wsp>
                                                <wps:cNvPr id="194239668" name="Textfeld 3"/>
                                                <wps:cNvSpPr txBox="1"/>
                                                <wps:spPr>
                                                  <a:xfrm>
                                                    <a:off x="3077806" y="27816"/>
                                                    <a:ext cx="159583" cy="184651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6350">
                                                    <a:noFill/>
                                                  </a:ln>
                                                </wps:spPr>
                                                <wps:txbx>
                                                  <w:txbxContent>
                                                    <w:p w14:paraId="0B2D82C9" w14:textId="77777777" w:rsidR="00CB7469" w:rsidRDefault="00CB7469" w:rsidP="00CB7469">
                                                      <w:pPr>
                                                        <w:jc w:val="center"/>
                                                        <w:rPr>
                                                          <w:rFonts w:ascii="Calibri" w:eastAsia="Calibri" w:hAnsi="Calibri"/>
                                                          <w:color w:val="000000" w:themeColor="text1"/>
                                                          <w:kern w:val="24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Calibri" w:eastAsia="Calibri" w:hAnsi="Calibri"/>
                                                          <w:color w:val="000000" w:themeColor="text1"/>
                                                          <w:kern w:val="24"/>
                                                        </w:rPr>
                                                        <w:t>1</w:t>
                                                      </w:r>
                                                    </w:p>
                                                  </w:txbxContent>
                                                </wps:txbx>
            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            <a:prstTxWarp prst="textNoShape">
                                                    <a:avLst/>
                                                  </a:prstTxWarp>
                                                  <a:spAutoFit/>
                                                </wps:bodyPr>
                                              </wps:wsp>
                                              <wps:wsp>
                                                <wps:cNvPr id="1755456051" name="Textfeld 3"/>
                                                <wps:cNvSpPr txBox="1"/>
                                                <wps:spPr>
                                                  <a:xfrm>
                                                    <a:off x="3083148" y="222332"/>
                                                    <a:ext cx="162321" cy="163942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6350">
                                                    <a:noFill/>
                                                  </a:ln>
                                                </wps:spPr>
                                                <wps:txbx>
                                                  <w:txbxContent>
                                                    <w:p w14:paraId="337AEB34" w14:textId="77777777" w:rsidR="00CB7469" w:rsidRDefault="00CB7469" w:rsidP="00CB7469">
                                                      <w:pPr>
                                                        <w:jc w:val="center"/>
                                                        <w:rPr>
                                                          <w:rFonts w:ascii="Calibri" w:eastAsia="Calibri" w:hAnsi="Calibri"/>
                                                          <w:color w:val="000000"/>
                                                          <w:kern w:val="24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Calibri" w:eastAsia="Calibri" w:hAnsi="Calibri"/>
                                                          <w:color w:val="000000"/>
                                                          <w:kern w:val="24"/>
                                                        </w:rPr>
                                                        <w:t>6</w:t>
                                                      </w:r>
                                                    </w:p>
                                                  </w:txbxContent>
                                                </wps:txbx>
            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            <a:prstTxWarp prst="textNoShape">
                                                    <a:avLst/>
                                                  </a:prstTxWarp>
                                                  <a:noAutofit/>
                                                </wps:bodyPr>
                                              </wps:wsp>
                                              <wps:wsp>
                                                <wps:cNvPr id="422495140" name="Gerade Verbindung 422495140"/>
                                                <wps:cNvCnPr/>
                                                <wps:spPr>
                                                  <a:xfrm>
                                                    <a:off x="3090788" y="217635"/>
                                                    <a:ext cx="145286" cy="0"/>
                                                  </a:xfrm>
                                                  <a:prstGeom prst="line">
                                                    <a:avLst/>
                                                  </a:prstGeom>
                                                  <a:ln w="12700">
                                                    <a:solidFill>
                                                      <a:schemeClr val="tx1"/>
                                                    </a:solidFill>
                                                  </a:ln>
                                                </wps:spPr>
                                                <wps:style>
                                                  <a:lnRef idx="1">
                                                    <a:schemeClr val="accent1"/>
                                                  </a:lnRef>
                                                  <a:fillRef idx="0">
                                                    <a:schemeClr val="accent1"/>
                                                  </a:fillRef>
                                                  <a:effectRef idx="0">
                                                    <a:schemeClr val="accent1"/>
                                                  </a:effectRef>
                                                  <a:fontRef idx="minor">
                                                    <a:schemeClr val="tx1"/>
                                                  </a:fontRef>
                                                </wps:style>
                                                <wps:bodyPr/>
                                              </wps:wsp>
                                            </wpg:grpSp>
                                            <pic:pic xmlns:pic="http://schemas.openxmlformats.org/drawingml/2006/picture">
                                              <pic:nvPicPr>
                                                <pic:cNvPr id="1213271627" name="Grafik 1213271627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24" cstate="print">
                                                  <a:duotone>
                                                    <a:schemeClr val="accent3">
                                                      <a:shade val="45000"/>
                                                      <a:satMod val="135000"/>
                                                    </a:schemeClr>
                                                    <a:prstClr val="white"/>
                                                  </a:duotone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l="1" r="4035" b="51794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 flipV="1">
                                                  <a:off x="3025326" y="6494"/>
                                                  <a:ext cx="263284" cy="18407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  <wps:wsp>
                                              <wps:cNvPr id="976383840" name="Textfeld 398"/>
                                              <wps:cNvSpPr txBox="1"/>
                                              <wps:spPr>
                                                <a:xfrm>
                                                  <a:off x="2912782" y="95827"/>
                                                  <a:ext cx="155099" cy="21631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6350">
                                                  <a:noFill/>
                                                </a:ln>
                                              </wps:spPr>
                                              <wps:txbx>
                                                <w:txbxContent>
                                                  <w:p w14:paraId="030A62B6" w14:textId="77777777" w:rsidR="00CB7469" w:rsidRDefault="00CB7469" w:rsidP="00CB7469">
                                                    <w:pPr>
                                                      <w:rPr>
                                                        <w:rFonts w:ascii="Calibri" w:eastAsia="Calibri" w:hAnsi="Calibri"/>
                                                        <w:color w:val="000000"/>
                                                        <w:kern w:val="24"/>
                                                        <w:sz w:val="32"/>
                                                        <w:szCs w:val="32"/>
                                                      </w:rPr>
                                                    </w:pPr>
                                                    <w:r>
                                                      <w:rPr>
                                                        <w:rFonts w:ascii="Calibri" w:eastAsia="Calibri" w:hAnsi="Calibri"/>
                                                        <w:color w:val="000000"/>
                                                        <w:kern w:val="24"/>
                                                        <w:sz w:val="32"/>
                                                        <w:szCs w:val="32"/>
                                                      </w:rPr>
                                                      <w:t xml:space="preserve">=     </w:t>
                                                    </w:r>
                                                  </w:p>
                                                </w:txbxContent>
                                              </wps:txbx>
                                              <wps:bodyPr rot="0" spcFirstLastPara="0" vert="horz" wrap="square" lIns="36000" tIns="45720" rIns="91440" bIns="45720" numCol="1" spcCol="0" rtlCol="0" fromWordArt="0" anchor="t" anchorCtr="0" forceAA="0" compatLnSpc="1">
                                                <a:prstTxWarp prst="textNoShape">
                                                  <a:avLst/>
                                                </a:prstTxWarp>
                                                <a:noAutofit/>
                                              </wps:bodyPr>
                                            </wps:wsp>
                                          </wpg:grpSp>
                                          <pic:pic xmlns:pic="http://schemas.openxmlformats.org/drawingml/2006/picture">
                                            <pic:nvPicPr>
                                              <pic:cNvPr id="1884087173" name="Grafik 1884087173"/>
                                              <pic:cNvPicPr>
                                                <a:picLocks noChangeAspect="1"/>
                                              </pic:cNvPicPr>
                                            </pic:nvPicPr>
                                            <pic:blipFill>
                                              <a:blip r:embed="rId24" cstate="print">
                                                <a:duotone>
                                                  <a:schemeClr val="accent3">
                                                    <a:shade val="45000"/>
                                                    <a:satMod val="135000"/>
                                                  </a:schemeClr>
                                                  <a:prstClr val="white"/>
                                                </a:duotone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 l="1" r="4035" b="51794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 flipV="1">
                                                <a:off x="3025328" y="245164"/>
                                                <a:ext cx="263284" cy="184076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wpg:grpSp>
                                        <wps:wsp>
                                          <wps:cNvPr id="1283777725" name="Textfeld 3"/>
                                          <wps:cNvSpPr txBox="1"/>
                                          <wps:spPr>
                                            <a:xfrm>
                                              <a:off x="2036234" y="139374"/>
                                              <a:ext cx="584604" cy="200347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6350">
                                              <a:noFill/>
                                            </a:ln>
                                          </wps:spPr>
                                          <wps:txbx>
                                            <w:txbxContent>
                                              <w:p w14:paraId="13BB38EA" w14:textId="6EA48167" w:rsidR="00CB7469" w:rsidRPr="00CE0026" w:rsidRDefault="00CB7469" w:rsidP="00CB7469">
                                                <w:pPr>
                                                  <w:jc w:val="center"/>
                                                  <w:rPr>
                                                    <w:rFonts w:ascii="Calibri" w:eastAsia="Calibri" w:hAnsi="Calibri"/>
                                                    <w:color w:val="000000"/>
                                                    <w:kern w:val="24"/>
                                                    <w:sz w:val="28"/>
                                                    <w:szCs w:val="28"/>
                                                  </w:rPr>
                                                </w:pPr>
                                                <w:r w:rsidRPr="00CE0026">
                                                  <w:rPr>
                                                    <w:rFonts w:ascii="Calibri" w:eastAsia="Calibri" w:hAnsi="Calibri"/>
                                                    <w:color w:val="000000"/>
                                                    <w:kern w:val="24"/>
                                                    <w:sz w:val="28"/>
                                                    <w:szCs w:val="28"/>
                                                  </w:rPr>
                                                  <w:t>20 %</w:t>
                                                </w:r>
                                              </w:p>
                                            </w:txbxContent>
                                          </wps:txbx>
      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      <a:prstTxWarp prst="textNoShape">
                                              <a:avLst/>
                                            </a:prstTxWarp>
                                            <a:noAutofit/>
                                          </wps:bodyPr>
                                        </wps:wsp>
                                      </wpg:wg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group w14:anchorId="51566026" id="_x0000_s2071" style="position:absolute;margin-left:13.8pt;margin-top:47.05pt;width:98.6pt;height:33.2pt;z-index:253744128;mso-width-relative:margin;mso-height-relative:margin" coordorigin="20362,64" coordsize="12523,4227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">
                                  <v:group id="Gruppieren 743674018" o:spid="_x0000_s2072" style="position:absolute;left:25539;top:64;width:3758;height:4228" coordorigin="25539,64" coordsize="3758,422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">
                                    <v:group id="Gruppieren 42860139" o:spid="_x0000_s2073" style="position:absolute;left:25539;top:64;width:3758;height:3789" coordorigin="25539,64" coordsize="3758,37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">
                                      <v:group id="Gruppieren 2094927983" o:spid="_x0000_s2074" style="position:absolute;left:27189;top:278;width:1661;height:3575" coordorigin="27189,278" coordsize="1676,35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">
                                        <v:shape id="Textfeld 3" o:spid="_x0000_s2075" type="#_x0000_t202" style="position:absolute;left:27189;top:278;width:1596;height:184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" filled="f" stroked="f" strokeweight=".5pt">
                                          <v:textbox style="mso-fit-shape-to-text:t" inset="0,0,0,0">
                                            <w:txbxContent>
                                              <w:p w14:paraId="2D4617D3" w14:textId="77777777" w:rsidR="00CB7469" w:rsidRDefault="00CB7469" w:rsidP="00CB7469">
                                                <w:pPr>
                                                  <w:jc w:val="center"/>
                                                  <w:rPr>
                                                    <w:rFonts w:ascii="Calibri" w:eastAsia="Calibri" w:hAnsi="Calibri"/>
                                                    <w:color w:val="000000" w:themeColor="text1"/>
                                                    <w:kern w:val="24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Calibri" w:eastAsia="Calibri" w:hAnsi="Calibri"/>
                                                    <w:color w:val="000000" w:themeColor="text1"/>
                                                    <w:kern w:val="24"/>
                                                  </w:rPr>
                                                  <w:t>1</w:t>
                                                </w:r>
                                              </w:p>
                                            </w:txbxContent>
                                          </v:textbox>
                                        </v:shape>
                                        <v:shape id="Textfeld 3" o:spid="_x0000_s2076" type="#_x0000_t202" style="position:absolute;left:27242;top:2223;width:1624;height:163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" filled="f" stroked="f" strokeweight=".5pt">
                                          <v:textbox inset="0,0,0,0">
                                            <w:txbxContent>
                                              <w:p w14:paraId="0853D7DD" w14:textId="77777777" w:rsidR="00CB7469" w:rsidRDefault="00CB7469" w:rsidP="00CB7469">
                                                <w:pPr>
                                                  <w:jc w:val="center"/>
                                                  <w:rPr>
                                                    <w:rFonts w:ascii="Calibri" w:eastAsia="Calibri" w:hAnsi="Calibri"/>
                                                    <w:color w:val="000000"/>
                                                    <w:kern w:val="24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Calibri" w:eastAsia="Calibri" w:hAnsi="Calibri"/>
                                                    <w:color w:val="000000"/>
                                                    <w:kern w:val="24"/>
                                                  </w:rPr>
                                                  <w:t>6</w:t>
                                                </w:r>
                                              </w:p>
                                            </w:txbxContent>
                                          </v:textbox>
                                        </v:shape>
                                        <v:line id="Gerade Verbindung 1581771007" o:spid="_x0000_s2077" style="position:absolute;visibility:visible;mso-wrap-style:square" from="27319,2176" to="28772,217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" strokecolor="black [3213]" strokeweight="1pt">
                                          <v:stroke joinstyle="miter"/>
                                        </v:line>
                                      </v:group>
                                      <v:shape id="Grafik 60635867" o:spid="_x0000_s2078" type="#_x0000_t75" style="position:absolute;left:26664;top:64;width:2633;height:1841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">
                                        <v:imagedata r:id="rId130" o:title="" cropbottom="33944f" cropleft="1f" cropright="2644f" recolortarget="#333 [1446]"/>
                                      </v:shape>
                                      <v:shape id="Textfeld 398" o:spid="_x0000_s2079" type="#_x0000_t202" style="position:absolute;left:25539;top:958;width:1551;height:216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" filled="f" stroked="f" strokeweight=".5pt">
                                        <v:textbox inset="1mm">
                                          <w:txbxContent>
                                            <w:p w14:paraId="1F78111E" w14:textId="77777777" w:rsidR="00CB7469" w:rsidRDefault="00CB7469" w:rsidP="00CB7469">
                                              <w:pPr>
                                                <w:rPr>
                                                  <w:rFonts w:ascii="Calibri" w:eastAsia="Calibri" w:hAnsi="Calibri"/>
                                                  <w:color w:val="000000"/>
                                                  <w:kern w:val="24"/>
                                                  <w:sz w:val="32"/>
                                                  <w:szCs w:val="32"/>
                                                </w:rPr>
                                              </w:pPr>
                                              <w:r>
                                                <w:rPr>
                                                  <w:rFonts w:ascii="Calibri" w:eastAsia="Calibri" w:hAnsi="Calibri"/>
                                                  <w:color w:val="000000"/>
                                                  <w:kern w:val="24"/>
                                                  <w:sz w:val="32"/>
                                                  <w:szCs w:val="32"/>
                                                </w:rPr>
                                                <w:t xml:space="preserve">=     </w:t>
                                              </w:r>
                                            </w:p>
                                          </w:txbxContent>
                                        </v:textbox>
                                      </v:shape>
                                    </v:group>
                                    <v:shape id="Grafik 1244718385" o:spid="_x0000_s2080" type="#_x0000_t75" style="position:absolute;left:26664;top:2451;width:2633;height:1841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">
                                      <v:imagedata r:id="rId25" o:title="" cropbottom="33944f" cropleft="1f" cropright="2644f" recolortarget="#333 [1446]"/>
                                    </v:shape>
                                  </v:group>
                                  <v:group id="Gruppieren 1955412301" o:spid="_x0000_s2081" style="position:absolute;left:29127;top:64;width:3759;height:4228" coordorigin="29127,64" coordsize="3758,422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">
                                    <v:group id="Gruppieren 215948910" o:spid="_x0000_s2082" style="position:absolute;left:29127;top:64;width:3759;height:3789" coordorigin="29127,64" coordsize="3758,37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">
                                      <v:group id="Gruppieren 1377996941" o:spid="_x0000_s2083" style="position:absolute;left:30778;top:278;width:1661;height:3575" coordorigin="30778,278" coordsize="1676,35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">
                                        <v:shape id="Textfeld 3" o:spid="_x0000_s2084" type="#_x0000_t202" style="position:absolute;left:30778;top:278;width:1595;height:184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" filled="f" stroked="f" strokeweight=".5pt">
                                          <v:textbox style="mso-fit-shape-to-text:t" inset="0,0,0,0">
                                            <w:txbxContent>
                                              <w:p w14:paraId="0B2D82C9" w14:textId="77777777" w:rsidR="00CB7469" w:rsidRDefault="00CB7469" w:rsidP="00CB7469">
                                                <w:pPr>
                                                  <w:jc w:val="center"/>
                                                  <w:rPr>
                                                    <w:rFonts w:ascii="Calibri" w:eastAsia="Calibri" w:hAnsi="Calibri"/>
                                                    <w:color w:val="000000" w:themeColor="text1"/>
                                                    <w:kern w:val="24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Calibri" w:eastAsia="Calibri" w:hAnsi="Calibri"/>
                                                    <w:color w:val="000000" w:themeColor="text1"/>
                                                    <w:kern w:val="24"/>
                                                  </w:rPr>
                                                  <w:t>1</w:t>
                                                </w:r>
                                              </w:p>
                                            </w:txbxContent>
                                          </v:textbox>
                                        </v:shape>
                                        <v:shape id="Textfeld 3" o:spid="_x0000_s2085" type="#_x0000_t202" style="position:absolute;left:30831;top:2223;width:1623;height:163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" filled="f" stroked="f" strokeweight=".5pt">
                                          <v:textbox inset="0,0,0,0">
                                            <w:txbxContent>
                                              <w:p w14:paraId="337AEB34" w14:textId="77777777" w:rsidR="00CB7469" w:rsidRDefault="00CB7469" w:rsidP="00CB7469">
                                                <w:pPr>
                                                  <w:jc w:val="center"/>
                                                  <w:rPr>
                                                    <w:rFonts w:ascii="Calibri" w:eastAsia="Calibri" w:hAnsi="Calibri"/>
                                                    <w:color w:val="000000"/>
                                                    <w:kern w:val="24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Calibri" w:eastAsia="Calibri" w:hAnsi="Calibri"/>
                                                    <w:color w:val="000000"/>
                                                    <w:kern w:val="24"/>
                                                  </w:rPr>
                                                  <w:t>6</w:t>
                                                </w:r>
                                              </w:p>
                                            </w:txbxContent>
                                          </v:textbox>
                                        </v:shape>
                                        <v:line id="Gerade Verbindung 422495140" o:spid="_x0000_s2086" style="position:absolute;visibility:visible;mso-wrap-style:square" from="30907,2176" to="32360,217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" strokecolor="black [3213]" strokeweight="1pt">
                                          <v:stroke joinstyle="miter"/>
                                        </v:line>
                                      </v:group>
                                      <v:shape id="Grafik 1213271627" o:spid="_x0000_s2087" type="#_x0000_t75" style="position:absolute;left:30253;top:64;width:2633;height:1841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">
                                        <v:imagedata r:id="rId25" o:title="" cropbottom="33944f" cropleft="1f" cropright="2644f" recolortarget="#333 [1446]"/>
                                      </v:shape>
                                      <v:shape id="Textfeld 398" o:spid="_x0000_s2088" type="#_x0000_t202" style="position:absolute;left:29127;top:958;width:1551;height:216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" filled="f" stroked="f" strokeweight=".5pt">
                                        <v:textbox inset="1mm">
                                          <w:txbxContent>
                                            <w:p w14:paraId="030A62B6" w14:textId="77777777" w:rsidR="00CB7469" w:rsidRDefault="00CB7469" w:rsidP="00CB7469">
                                              <w:pPr>
                                                <w:rPr>
                                                  <w:rFonts w:ascii="Calibri" w:eastAsia="Calibri" w:hAnsi="Calibri"/>
                                                  <w:color w:val="000000"/>
                                                  <w:kern w:val="24"/>
                                                  <w:sz w:val="32"/>
                                                  <w:szCs w:val="32"/>
                                                </w:rPr>
                                              </w:pPr>
                                              <w:r>
                                                <w:rPr>
                                                  <w:rFonts w:ascii="Calibri" w:eastAsia="Calibri" w:hAnsi="Calibri"/>
                                                  <w:color w:val="000000"/>
                                                  <w:kern w:val="24"/>
                                                  <w:sz w:val="32"/>
                                                  <w:szCs w:val="32"/>
                                                </w:rPr>
                                                <w:t xml:space="preserve">=     </w:t>
                                              </w:r>
                                            </w:p>
                                          </w:txbxContent>
                                        </v:textbox>
                                      </v:shape>
                                    </v:group>
                                    <v:shape id="Grafik 1884087173" o:spid="_x0000_s2089" type="#_x0000_t75" style="position:absolute;left:30253;top:2451;width:2633;height:1841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">
                                      <v:imagedata r:id="rId25" o:title="" cropbottom="33944f" cropleft="1f" cropright="2644f" recolortarget="#333 [1446]"/>
                                    </v:shape>
                                  </v:group>
                                  <v:shape id="Textfeld 3" o:spid="_x0000_s2090" type="#_x0000_t202" style="position:absolute;left:20362;top:1393;width:5846;height:20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" filled="f" stroked="f" strokeweight=".5pt">
                                    <v:textbox inset="0,0,0,0">
                                      <w:txbxContent>
                                        <w:p w14:paraId="13BB38EA" w14:textId="6EA48167" w:rsidR="00CB7469" w:rsidRPr="00CE0026" w:rsidRDefault="00CB7469" w:rsidP="00CB7469">
                                          <w:pPr>
                                            <w:jc w:val="center"/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kern w:val="24"/>
                                              <w:sz w:val="28"/>
                                              <w:szCs w:val="28"/>
                                            </w:rPr>
                                          </w:pPr>
                                          <w:r w:rsidRPr="00CE0026"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kern w:val="24"/>
                                              <w:sz w:val="28"/>
                                              <w:szCs w:val="28"/>
                                            </w:rPr>
                                            <w:t>20 %</w:t>
                                          </w:r>
                                        </w:p>
                                      </w:txbxContent>
                                    </v:textbox>
                                  </v:shape>
                                </v:group>
                              </w:pict>
                            </mc:Fallback>
                          </mc:AlternateContent>
                        </w:r>
                        <w:r w:rsidR="00942A7D" w:rsidRPr="000876EC">
                          <w:t>(2)</w:t>
                        </w:r>
                      </w:p>
                    </w:tc>
                    <w:tc>
                      <w:tcPr>
                        <w:tcW w:w="2720" w:type="dxa"/>
                        <w:vAlign w:val="center"/>
                      </w:tcPr>
                      <w:p w14:paraId="5CA67AD7" w14:textId="4C6A9171" w:rsidR="00942A7D" w:rsidRPr="00B113AD" w:rsidRDefault="00942A7D" w:rsidP="00E13C64">
                        <w:pPr>
                          <w:spacing w:line="240" w:lineRule="atLeast"/>
                          <w:rPr>
                            <w:rFonts w:eastAsiaTheme="minorEastAsia"/>
                          </w:rPr>
                        </w:pPr>
                      </w:p>
                      <w:p w14:paraId="79C383C9" w14:textId="595E2715" w:rsidR="00942A7D" w:rsidRPr="000876EC" w:rsidRDefault="00942A7D" w:rsidP="00E13C64">
                        <w:pPr>
                          <w:spacing w:line="240" w:lineRule="atLeast"/>
                        </w:pPr>
                      </w:p>
                    </w:tc>
                    <w:tc>
                      <w:tcPr>
                        <w:tcW w:w="2508" w:type="dxa"/>
                      </w:tcPr>
                      <w:p w14:paraId="5CA3B59F" w14:textId="08167D9E" w:rsidR="00942A7D" w:rsidRPr="000876EC" w:rsidRDefault="00942A7D" w:rsidP="00E13C64">
                        <w:pPr>
                          <w:spacing w:line="240" w:lineRule="atLeast"/>
                        </w:pPr>
                      </w:p>
                    </w:tc>
                  </w:tr>
                  <w:tr w:rsidR="00942A7D" w:rsidRPr="000876EC" w14:paraId="247E7C49" w14:textId="77777777" w:rsidTr="00D373F3">
                    <w:trPr>
                      <w:trHeight w:val="947"/>
                    </w:trPr>
                    <w:tc>
                      <w:tcPr>
                        <w:tcW w:w="402" w:type="dxa"/>
                      </w:tcPr>
                      <w:p w14:paraId="0F3D4560" w14:textId="3834BE6A" w:rsidR="00942A7D" w:rsidRPr="000876EC" w:rsidRDefault="00CB7469" w:rsidP="00E13C64">
                        <w:pPr>
                          <w:spacing w:line="240" w:lineRule="atLeast"/>
                        </w:pPr>
                        <w:r>
                          <w:rPr>
                            <w:noProof/>
                          </w:rPr>
                          <mc:AlternateContent>
                            <mc:Choice Requires="wpg">
                              <w:drawing>
                                <wp:anchor distT="0" distB="0" distL="114300" distR="114300" simplePos="0" relativeHeight="253742080" behindDoc="0" locked="0" layoutInCell="1" allowOverlap="1" wp14:anchorId="143B6C7E" wp14:editId="75A8C7FE">
                                  <wp:simplePos x="0" y="0"/>
                                  <wp:positionH relativeFrom="column">
                                    <wp:posOffset>191635</wp:posOffset>
                                  </wp:positionH>
                                  <wp:positionV relativeFrom="paragraph">
                                    <wp:posOffset>10160</wp:posOffset>
                                  </wp:positionV>
                                  <wp:extent cx="1284605" cy="436245"/>
                                  <wp:effectExtent l="0" t="0" r="0" b="0"/>
                                  <wp:wrapNone/>
                                  <wp:docPr id="2100106063" name="Gruppieren 434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Group">
                                      <wpg:wgp>
                                        <wpg:cNvGrpSpPr/>
                                        <wpg:grpSpPr>
                                          <a:xfrm>
                                            <a:off x="0" y="0"/>
                                            <a:ext cx="1284605" cy="436245"/>
                                            <a:chOff x="0" y="0"/>
                                            <a:chExt cx="1284605" cy="436434"/>
                                          </a:xfrm>
                                        </wpg:grpSpPr>
                                        <wpg:grpSp>
                                          <wpg:cNvPr id="1630362897" name="Gruppieren 208"/>
                                          <wpg:cNvGrpSpPr/>
                                          <wpg:grpSpPr>
                                            <a:xfrm>
                                              <a:off x="0" y="0"/>
                                              <a:ext cx="1284605" cy="377825"/>
                                              <a:chOff x="0" y="28463"/>
                                              <a:chExt cx="1284893" cy="378808"/>
                                            </a:xfrm>
                                          </wpg:grpSpPr>
                                          <wps:wsp>
                                            <wps:cNvPr id="342753221" name="Textfeld 3"/>
                                            <wps:cNvSpPr txBox="1"/>
                                            <wps:spPr>
                                              <a:xfrm>
                                                <a:off x="0" y="168096"/>
                                                <a:ext cx="584604" cy="200347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 w="6350">
                                                <a:noFill/>
                                              </a:ln>
                                            </wps:spPr>
                                            <wps:txbx>
                                              <w:txbxContent>
                                                <w:p w14:paraId="297B0045" w14:textId="0C553207" w:rsidR="00CB7469" w:rsidRPr="00CE0026" w:rsidRDefault="00CB7469" w:rsidP="00CB7469">
                                                  <w:pPr>
                                                    <w:jc w:val="center"/>
                                                    <w:rPr>
                                                      <w:rFonts w:ascii="Calibri" w:eastAsia="Calibri" w:hAnsi="Calibri"/>
                                                      <w:color w:val="000000"/>
                                                      <w:kern w:val="24"/>
                                                      <w:sz w:val="28"/>
                                                      <w:szCs w:val="28"/>
                                                    </w:rPr>
                                                  </w:pPr>
                                                  <w:r w:rsidRPr="00CE0026">
                                                    <w:rPr>
                                                      <w:rFonts w:ascii="Calibri" w:eastAsia="Calibri" w:hAnsi="Calibri"/>
                                                      <w:color w:val="000000"/>
                                                      <w:kern w:val="24"/>
                                                      <w:sz w:val="28"/>
                                                      <w:szCs w:val="28"/>
                                                    </w:rPr>
                                                    <w:t>5 %</w:t>
                                                  </w:r>
                                                </w:p>
                                              </w:txbxContent>
                                            </wps:txbx>
        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        <a:prstTxWarp prst="textNoShape">
                                                <a:avLst/>
                                              </a:prstTxWarp>
                                              <a:noAutofit/>
                                            </wps:bodyPr>
                                          </wps:wsp>
                                          <wpg:grpSp>
                                            <wpg:cNvPr id="705858687" name="Gruppieren 705858687"/>
                                            <wpg:cNvGrpSpPr/>
                                            <wpg:grpSpPr>
                                              <a:xfrm>
                                                <a:off x="525667" y="28463"/>
                                                <a:ext cx="375828" cy="378808"/>
                                                <a:chOff x="525667" y="28463"/>
                                                <a:chExt cx="375828" cy="378808"/>
                                              </a:xfrm>
                                            </wpg:grpSpPr>
                                            <wpg:grpSp>
                                              <wpg:cNvPr id="1311672710" name="Gruppieren 1311672710"/>
                                              <wpg:cNvGrpSpPr/>
                                              <wpg:grpSpPr>
                                                <a:xfrm>
                                                  <a:off x="690670" y="49791"/>
                                                  <a:ext cx="166145" cy="357480"/>
                                                  <a:chOff x="690667" y="49791"/>
                                                  <a:chExt cx="167687" cy="358453"/>
                                                </a:xfrm>
                                              </wpg:grpSpPr>
                                              <wps:wsp>
                                                <wps:cNvPr id="553954345" name="Textfeld 3"/>
                                                <wps:cNvSpPr txBox="1"/>
                                                <wps:spPr>
                                                  <a:xfrm>
                                                    <a:off x="690667" y="49791"/>
                                                    <a:ext cx="159583" cy="184651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6350">
                                                    <a:noFill/>
                                                  </a:ln>
                                                </wps:spPr>
                                                <wps:txbx>
                                                  <w:txbxContent>
                                                    <w:p w14:paraId="403E74C5" w14:textId="77777777" w:rsidR="00CB7469" w:rsidRDefault="00CB7469" w:rsidP="00CB7469">
                                                      <w:pPr>
                                                        <w:jc w:val="center"/>
                                                        <w:rPr>
                                                          <w:rFonts w:ascii="Calibri" w:eastAsia="Calibri" w:hAnsi="Calibri"/>
                                                          <w:color w:val="000000" w:themeColor="text1"/>
                                                          <w:kern w:val="24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Calibri" w:eastAsia="Calibri" w:hAnsi="Calibri"/>
                                                          <w:color w:val="000000" w:themeColor="text1"/>
                                                          <w:kern w:val="24"/>
                                                        </w:rPr>
                                                        <w:t>1</w:t>
                                                      </w:r>
                                                    </w:p>
                                                  </w:txbxContent>
                                                </wps:txbx>
            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            <a:prstTxWarp prst="textNoShape">
                                                    <a:avLst/>
                                                  </a:prstTxWarp>
                                                  <a:spAutoFit/>
                                                </wps:bodyPr>
                                              </wps:wsp>
                                              <wps:wsp>
                                                <wps:cNvPr id="2059123801" name="Textfeld 3"/>
                                                <wps:cNvSpPr txBox="1"/>
                                                <wps:spPr>
                                                  <a:xfrm>
                                                    <a:off x="696033" y="244302"/>
                                                    <a:ext cx="162321" cy="163942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6350">
                                                    <a:noFill/>
                                                  </a:ln>
                                                </wps:spPr>
                                                <wps:txbx>
                                                  <w:txbxContent>
                                                    <w:p w14:paraId="5B9006BB" w14:textId="77777777" w:rsidR="00CB7469" w:rsidRDefault="00CB7469" w:rsidP="00CB7469">
                                                      <w:pPr>
                                                        <w:jc w:val="center"/>
                                                        <w:rPr>
                                                          <w:rFonts w:ascii="Calibri" w:eastAsia="Calibri" w:hAnsi="Calibri"/>
                                                          <w:color w:val="000000"/>
                                                          <w:kern w:val="24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Calibri" w:eastAsia="Calibri" w:hAnsi="Calibri"/>
                                                          <w:color w:val="000000"/>
                                                          <w:kern w:val="24"/>
                                                        </w:rPr>
                                                        <w:t>6</w:t>
                                                      </w:r>
                                                    </w:p>
                                                  </w:txbxContent>
                                                </wps:txbx>
            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            <a:prstTxWarp prst="textNoShape">
                                                    <a:avLst/>
                                                  </a:prstTxWarp>
                                                  <a:noAutofit/>
                                                </wps:bodyPr>
                                              </wps:wsp>
                                              <wps:wsp>
                                                <wps:cNvPr id="1935596089" name="Gerade Verbindung 1935596089"/>
                                                <wps:cNvCnPr/>
                                                <wps:spPr>
                                                  <a:xfrm>
                                                    <a:off x="703673" y="239605"/>
                                                    <a:ext cx="145286" cy="0"/>
                                                  </a:xfrm>
                                                  <a:prstGeom prst="line">
                                                    <a:avLst/>
                                                  </a:prstGeom>
                                                  <a:ln w="12700">
                                                    <a:solidFill>
                                                      <a:schemeClr val="tx1"/>
                                                    </a:solidFill>
                                                  </a:ln>
                                                </wps:spPr>
                                                <wps:style>
                                                  <a:lnRef idx="1">
                                                    <a:schemeClr val="accent1"/>
                                                  </a:lnRef>
                                                  <a:fillRef idx="0">
                                                    <a:schemeClr val="accent1"/>
                                                  </a:fillRef>
                                                  <a:effectRef idx="0">
                                                    <a:schemeClr val="accent1"/>
                                                  </a:effectRef>
                                                  <a:fontRef idx="minor">
                                                    <a:schemeClr val="tx1"/>
                                                  </a:fontRef>
                                                </wps:style>
                                                <wps:bodyPr/>
                                              </wps:wsp>
                                            </wpg:grpSp>
                                            <pic:pic xmlns:pic="http://schemas.openxmlformats.org/drawingml/2006/picture">
                                              <pic:nvPicPr>
                                                <pic:cNvPr id="1031149024" name="Grafik 1031149024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129" cstate="print">
                                                  <a:duotone>
                                                    <a:schemeClr val="accent3">
                                                      <a:shade val="45000"/>
                                                      <a:satMod val="135000"/>
                                                    </a:schemeClr>
                                                    <a:prstClr val="white"/>
                                                  </a:duotone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l="1" r="4035" b="51794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 flipV="1">
                                                  <a:off x="638211" y="28463"/>
                                                  <a:ext cx="263284" cy="18407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  <wps:wsp>
                                              <wps:cNvPr id="1609541202" name="Textfeld 398"/>
                                              <wps:cNvSpPr txBox="1"/>
                                              <wps:spPr>
                                                <a:xfrm>
                                                  <a:off x="525667" y="117798"/>
                                                  <a:ext cx="155099" cy="21627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6350">
                                                  <a:noFill/>
                                                </a:ln>
                                              </wps:spPr>
                                              <wps:txbx>
                                                <w:txbxContent>
                                                  <w:p w14:paraId="3BD6FFA8" w14:textId="77777777" w:rsidR="00CB7469" w:rsidRDefault="00CB7469" w:rsidP="00CB7469">
                                                    <w:pPr>
                                                      <w:rPr>
                                                        <w:rFonts w:ascii="Calibri" w:eastAsia="Calibri" w:hAnsi="Calibri"/>
                                                        <w:color w:val="000000"/>
                                                        <w:kern w:val="24"/>
                                                        <w:sz w:val="32"/>
                                                        <w:szCs w:val="32"/>
                                                      </w:rPr>
                                                    </w:pPr>
                                                    <w:r>
                                                      <w:rPr>
                                                        <w:rFonts w:ascii="Calibri" w:eastAsia="Calibri" w:hAnsi="Calibri"/>
                                                        <w:color w:val="000000"/>
                                                        <w:kern w:val="24"/>
                                                        <w:sz w:val="32"/>
                                                        <w:szCs w:val="32"/>
                                                      </w:rPr>
                                                      <w:t xml:space="preserve">=     </w:t>
                                                    </w:r>
                                                  </w:p>
                                                </w:txbxContent>
                                              </wps:txbx>
                                              <wps:bodyPr rot="0" spcFirstLastPara="0" vert="horz" wrap="square" lIns="36000" tIns="45720" rIns="91440" bIns="45720" numCol="1" spcCol="0" rtlCol="0" fromWordArt="0" anchor="t" anchorCtr="0" forceAA="0" compatLnSpc="1">
                                                <a:prstTxWarp prst="textNoShape">
                                                  <a:avLst/>
                                                </a:prstTxWarp>
                                                <a:noAutofit/>
                                              </wps:bodyPr>
                                            </wps:wsp>
                                          </wpg:grpSp>
                                          <wpg:grpSp>
                                            <wpg:cNvPr id="1488543820" name="Gruppieren 1488543820"/>
                                            <wpg:cNvGrpSpPr/>
                                            <wpg:grpSpPr>
                                              <a:xfrm>
                                                <a:off x="909065" y="28463"/>
                                                <a:ext cx="375828" cy="378808"/>
                                                <a:chOff x="909065" y="28463"/>
                                                <a:chExt cx="375828" cy="378808"/>
                                              </a:xfrm>
                                            </wpg:grpSpPr>
                                            <wpg:grpSp>
                                              <wpg:cNvPr id="649265401" name="Gruppieren 649265401"/>
                                              <wpg:cNvGrpSpPr/>
                                              <wpg:grpSpPr>
                                                <a:xfrm>
                                                  <a:off x="1073982" y="49791"/>
                                                  <a:ext cx="166231" cy="357480"/>
                                                  <a:chOff x="1073978" y="49791"/>
                                                  <a:chExt cx="167774" cy="358453"/>
                                                </a:xfrm>
                                              </wpg:grpSpPr>
                                              <wps:wsp>
                                                <wps:cNvPr id="1053673416" name="Textfeld 3"/>
                                                <wps:cNvSpPr txBox="1"/>
                                                <wps:spPr>
                                                  <a:xfrm>
                                                    <a:off x="1073978" y="49791"/>
                                                    <a:ext cx="159583" cy="184651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6350">
                                                    <a:noFill/>
                                                  </a:ln>
                                                </wps:spPr>
                                                <wps:txbx>
                                                  <w:txbxContent>
                                                    <w:p w14:paraId="111F4247" w14:textId="77777777" w:rsidR="00CB7469" w:rsidRDefault="00CB7469" w:rsidP="00CB7469">
                                                      <w:pPr>
                                                        <w:jc w:val="center"/>
                                                        <w:rPr>
                                                          <w:rFonts w:ascii="Calibri" w:eastAsia="Calibri" w:hAnsi="Calibri"/>
                                                          <w:color w:val="000000" w:themeColor="text1"/>
                                                          <w:kern w:val="24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Calibri" w:eastAsia="Calibri" w:hAnsi="Calibri"/>
                                                          <w:color w:val="000000" w:themeColor="text1"/>
                                                          <w:kern w:val="24"/>
                                                        </w:rPr>
                                                        <w:t>1</w:t>
                                                      </w:r>
                                                    </w:p>
                                                  </w:txbxContent>
                                                </wps:txbx>
            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            <a:prstTxWarp prst="textNoShape">
                                                    <a:avLst/>
                                                  </a:prstTxWarp>
                                                  <a:spAutoFit/>
                                                </wps:bodyPr>
                                              </wps:wsp>
                                              <wps:wsp>
                                                <wps:cNvPr id="1846179619" name="Textfeld 3"/>
                                                <wps:cNvSpPr txBox="1"/>
                                                <wps:spPr>
                                                  <a:xfrm>
                                                    <a:off x="1079431" y="244302"/>
                                                    <a:ext cx="162321" cy="163942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6350">
                                                    <a:noFill/>
                                                  </a:ln>
                                                </wps:spPr>
                                                <wps:txbx>
                                                  <w:txbxContent>
                                                    <w:p w14:paraId="2D16D1DC" w14:textId="77777777" w:rsidR="00CB7469" w:rsidRDefault="00CB7469" w:rsidP="00CB7469">
                                                      <w:pPr>
                                                        <w:jc w:val="center"/>
                                                        <w:rPr>
                                                          <w:rFonts w:ascii="Calibri" w:eastAsia="Calibri" w:hAnsi="Calibri"/>
                                                          <w:color w:val="000000"/>
                                                          <w:kern w:val="24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Calibri" w:eastAsia="Calibri" w:hAnsi="Calibri"/>
                                                          <w:color w:val="000000"/>
                                                          <w:kern w:val="24"/>
                                                        </w:rPr>
                                                        <w:t>5</w:t>
                                                      </w:r>
                                                    </w:p>
                                                  </w:txbxContent>
                                                </wps:txbx>
            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            <a:prstTxWarp prst="textNoShape">
                                                    <a:avLst/>
                                                  </a:prstTxWarp>
                                                  <a:noAutofit/>
                                                </wps:bodyPr>
                                              </wps:wsp>
                                              <wps:wsp>
                                                <wps:cNvPr id="447129357" name="Gerade Verbindung 447129357"/>
                                                <wps:cNvCnPr/>
                                                <wps:spPr>
                                                  <a:xfrm>
                                                    <a:off x="1087071" y="239605"/>
                                                    <a:ext cx="145286" cy="0"/>
                                                  </a:xfrm>
                                                  <a:prstGeom prst="line">
                                                    <a:avLst/>
                                                  </a:prstGeom>
                                                  <a:ln w="12700">
                                                    <a:solidFill>
                                                      <a:schemeClr val="tx1"/>
                                                    </a:solidFill>
                                                  </a:ln>
                                                </wps:spPr>
                                                <wps:style>
                                                  <a:lnRef idx="1">
                                                    <a:schemeClr val="accent1"/>
                                                  </a:lnRef>
                                                  <a:fillRef idx="0">
                                                    <a:schemeClr val="accent1"/>
                                                  </a:fillRef>
                                                  <a:effectRef idx="0">
                                                    <a:schemeClr val="accent1"/>
                                                  </a:effectRef>
                                                  <a:fontRef idx="minor">
                                                    <a:schemeClr val="tx1"/>
                                                  </a:fontRef>
                                                </wps:style>
                                                <wps:bodyPr/>
                                              </wps:wsp>
                                            </wpg:grpSp>
                                            <pic:pic xmlns:pic="http://schemas.openxmlformats.org/drawingml/2006/picture">
                                              <pic:nvPicPr>
                                                <pic:cNvPr id="176889109" name="Grafik 176889109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24" cstate="print">
                                                  <a:duotone>
                                                    <a:schemeClr val="accent3">
                                                      <a:shade val="45000"/>
                                                      <a:satMod val="135000"/>
                                                    </a:schemeClr>
                                                    <a:prstClr val="white"/>
                                                  </a:duotone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l="1" r="4035" b="51794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 flipV="1">
                                                  <a:off x="1021609" y="28463"/>
                                                  <a:ext cx="263284" cy="18407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  <wps:wsp>
                                              <wps:cNvPr id="1732233172" name="Textfeld 398"/>
                                              <wps:cNvSpPr txBox="1"/>
                                              <wps:spPr>
                                                <a:xfrm>
                                                  <a:off x="909065" y="117798"/>
                                                  <a:ext cx="155099" cy="21627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6350">
                                                  <a:noFill/>
                                                </a:ln>
                                              </wps:spPr>
                                              <wps:txbx>
                                                <w:txbxContent>
                                                  <w:p w14:paraId="74B32007" w14:textId="77777777" w:rsidR="00CB7469" w:rsidRDefault="00CB7469" w:rsidP="00CB7469">
                                                    <w:pPr>
                                                      <w:rPr>
                                                        <w:rFonts w:ascii="Calibri" w:eastAsia="Calibri" w:hAnsi="Calibri"/>
                                                        <w:color w:val="000000"/>
                                                        <w:kern w:val="24"/>
                                                        <w:sz w:val="32"/>
                                                        <w:szCs w:val="32"/>
                                                      </w:rPr>
                                                    </w:pPr>
                                                    <w:r>
                                                      <w:rPr>
                                                        <w:rFonts w:ascii="Calibri" w:eastAsia="Calibri" w:hAnsi="Calibri"/>
                                                        <w:color w:val="000000"/>
                                                        <w:kern w:val="24"/>
                                                        <w:sz w:val="32"/>
                                                        <w:szCs w:val="32"/>
                                                      </w:rPr>
                                                      <w:t xml:space="preserve">=     </w:t>
                                                    </w:r>
                                                  </w:p>
                                                </w:txbxContent>
                                              </wps:txbx>
                                              <wps:bodyPr rot="0" spcFirstLastPara="0" vert="horz" wrap="square" lIns="36000" tIns="45720" rIns="91440" bIns="45720" numCol="1" spcCol="0" rtlCol="0" fromWordArt="0" anchor="t" anchorCtr="0" forceAA="0" compatLnSpc="1">
                                                <a:prstTxWarp prst="textNoShape">
                                                  <a:avLst/>
                                                </a:prstTxWarp>
                                                <a:noAutofit/>
                                              </wps:bodyPr>
                                            </wps:wsp>
                                          </wpg:grpSp>
                                        </wpg:grpSp>
                                        <pic:pic xmlns:pic="http://schemas.openxmlformats.org/drawingml/2006/picture">
                                          <pic:nvPicPr>
                                            <pic:cNvPr id="1346379013" name="Grafik 1"/>
                                            <pic:cNvPicPr>
                                              <a:picLocks noChangeAspect="1"/>
                                            </pic:cNvPicPr>
                                          </pic:nvPicPr>
                                          <pic:blipFill>
                                            <a:blip r:embed="rId24" cstate="print">
                                              <a:duotone>
                                                <a:schemeClr val="accent3">
                                                  <a:shade val="45000"/>
                                                  <a:satMod val="135000"/>
                                                </a:schemeClr>
                                                <a:prstClr val="white"/>
                                              </a:duotone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 l="1" r="4035" b="51794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 flipV="1">
                                              <a:off x="635540" y="252919"/>
                                              <a:ext cx="262890" cy="18351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wpg:wgp>
                                    </a:graphicData>
                                  </a:graphic>
                                </wp:anchor>
                              </w:drawing>
                            </mc:Choice>
                            <mc:Fallback>
                              <w:pict>
                                <v:group w14:anchorId="143B6C7E" id="_x0000_s2091" style="position:absolute;margin-left:15.1pt;margin-top:.8pt;width:101.15pt;height:34.35pt;z-index:253742080" coordsize="12846,4364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">
                                  <v:group id="_x0000_s2092" style="position:absolute;width:12846;height:3778" coordorigin=",284" coordsize="12848,37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">
                                    <v:shape id="Textfeld 3" o:spid="_x0000_s2093" type="#_x0000_t202" style="position:absolute;top:1680;width:5846;height:20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" filled="f" stroked="f" strokeweight=".5pt">
                                      <v:textbox inset="0,0,0,0">
                                        <w:txbxContent>
                                          <w:p w14:paraId="297B0045" w14:textId="0C553207" w:rsidR="00CB7469" w:rsidRPr="00CE0026" w:rsidRDefault="00CB7469" w:rsidP="00CB7469">
                                            <w:pPr>
                                              <w:jc w:val="center"/>
                                              <w:rPr>
                                                <w:rFonts w:ascii="Calibri" w:eastAsia="Calibri" w:hAnsi="Calibri"/>
                                                <w:color w:val="000000"/>
                                                <w:kern w:val="24"/>
                                                <w:sz w:val="28"/>
                                                <w:szCs w:val="28"/>
                                              </w:rPr>
                                            </w:pPr>
                                            <w:r w:rsidRPr="00CE0026">
                                              <w:rPr>
                                                <w:rFonts w:ascii="Calibri" w:eastAsia="Calibri" w:hAnsi="Calibri"/>
                                                <w:color w:val="000000"/>
                                                <w:kern w:val="24"/>
                                                <w:sz w:val="28"/>
                                                <w:szCs w:val="28"/>
                                              </w:rPr>
                                              <w:t>5 %</w:t>
                                            </w:r>
                                          </w:p>
                                        </w:txbxContent>
                                      </v:textbox>
                                    </v:shape>
                                    <v:group id="Gruppieren 705858687" o:spid="_x0000_s2094" style="position:absolute;left:5256;top:284;width:3758;height:3788" coordorigin="5256,284" coordsize="3758,37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">
                                      <v:group id="Gruppieren 1311672710" o:spid="_x0000_s2095" style="position:absolute;left:6906;top:497;width:1662;height:3575" coordorigin="6906,497" coordsize="1676,35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">
                                        <v:shape id="Textfeld 3" o:spid="_x0000_s2096" type="#_x0000_t202" style="position:absolute;left:6906;top:497;width:1596;height:184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" filled="f" stroked="f" strokeweight=".5pt">
                                          <v:textbox style="mso-fit-shape-to-text:t" inset="0,0,0,0">
                                            <w:txbxContent>
                                              <w:p w14:paraId="403E74C5" w14:textId="77777777" w:rsidR="00CB7469" w:rsidRDefault="00CB7469" w:rsidP="00CB7469">
                                                <w:pPr>
                                                  <w:jc w:val="center"/>
                                                  <w:rPr>
                                                    <w:rFonts w:ascii="Calibri" w:eastAsia="Calibri" w:hAnsi="Calibri"/>
                                                    <w:color w:val="000000" w:themeColor="text1"/>
                                                    <w:kern w:val="24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Calibri" w:eastAsia="Calibri" w:hAnsi="Calibri"/>
                                                    <w:color w:val="000000" w:themeColor="text1"/>
                                                    <w:kern w:val="24"/>
                                                  </w:rPr>
                                                  <w:t>1</w:t>
                                                </w:r>
                                              </w:p>
                                            </w:txbxContent>
                                          </v:textbox>
                                        </v:shape>
                                        <v:shape id="Textfeld 3" o:spid="_x0000_s2097" type="#_x0000_t202" style="position:absolute;left:6960;top:2443;width:1623;height:163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" filled="f" stroked="f" strokeweight=".5pt">
                                          <v:textbox inset="0,0,0,0">
                                            <w:txbxContent>
                                              <w:p w14:paraId="5B9006BB" w14:textId="77777777" w:rsidR="00CB7469" w:rsidRDefault="00CB7469" w:rsidP="00CB7469">
                                                <w:pPr>
                                                  <w:jc w:val="center"/>
                                                  <w:rPr>
                                                    <w:rFonts w:ascii="Calibri" w:eastAsia="Calibri" w:hAnsi="Calibri"/>
                                                    <w:color w:val="000000"/>
                                                    <w:kern w:val="24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Calibri" w:eastAsia="Calibri" w:hAnsi="Calibri"/>
                                                    <w:color w:val="000000"/>
                                                    <w:kern w:val="24"/>
                                                  </w:rPr>
                                                  <w:t>6</w:t>
                                                </w:r>
                                              </w:p>
                                            </w:txbxContent>
                                          </v:textbox>
                                        </v:shape>
                                        <v:line id="Gerade Verbindung 1935596089" o:spid="_x0000_s2098" style="position:absolute;visibility:visible;mso-wrap-style:square" from="7036,2396" to="8489,239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" strokecolor="black [3213]" strokeweight="1pt">
                                          <v:stroke joinstyle="miter"/>
                                        </v:line>
                                      </v:group>
                                      <v:shape id="Grafik 1031149024" o:spid="_x0000_s2099" type="#_x0000_t75" style="position:absolute;left:6382;top:284;width:2632;height:1841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">
                                        <v:imagedata r:id="rId130" o:title="" cropbottom="33944f" cropleft="1f" cropright="2644f" recolortarget="#333 [1446]"/>
                                      </v:shape>
                                      <v:shape id="Textfeld 398" o:spid="_x0000_s2100" type="#_x0000_t202" style="position:absolute;left:5256;top:1177;width:1551;height:216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" filled="f" stroked="f" strokeweight=".5pt">
                                        <v:textbox inset="1mm">
                                          <w:txbxContent>
                                            <w:p w14:paraId="3BD6FFA8" w14:textId="77777777" w:rsidR="00CB7469" w:rsidRDefault="00CB7469" w:rsidP="00CB7469">
                                              <w:pPr>
                                                <w:rPr>
                                                  <w:rFonts w:ascii="Calibri" w:eastAsia="Calibri" w:hAnsi="Calibri"/>
                                                  <w:color w:val="000000"/>
                                                  <w:kern w:val="24"/>
                                                  <w:sz w:val="32"/>
                                                  <w:szCs w:val="32"/>
                                                </w:rPr>
                                              </w:pPr>
                                              <w:r>
                                                <w:rPr>
                                                  <w:rFonts w:ascii="Calibri" w:eastAsia="Calibri" w:hAnsi="Calibri"/>
                                                  <w:color w:val="000000"/>
                                                  <w:kern w:val="24"/>
                                                  <w:sz w:val="32"/>
                                                  <w:szCs w:val="32"/>
                                                </w:rPr>
                                                <w:t xml:space="preserve">=     </w:t>
                                              </w:r>
                                            </w:p>
                                          </w:txbxContent>
                                        </v:textbox>
                                      </v:shape>
                                    </v:group>
                                    <v:group id="Gruppieren 1488543820" o:spid="_x0000_s2101" style="position:absolute;left:9090;top:284;width:3758;height:3788" coordorigin="9090,284" coordsize="3758,37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">
                                      <v:group id="Gruppieren 649265401" o:spid="_x0000_s2102" style="position:absolute;left:10739;top:497;width:1663;height:3575" coordorigin="10739,497" coordsize="1677,35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">
                                        <v:shape id="Textfeld 3" o:spid="_x0000_s2103" type="#_x0000_t202" style="position:absolute;left:10739;top:497;width:1596;height:184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" filled="f" stroked="f" strokeweight=".5pt">
                                          <v:textbox style="mso-fit-shape-to-text:t" inset="0,0,0,0">
                                            <w:txbxContent>
                                              <w:p w14:paraId="111F4247" w14:textId="77777777" w:rsidR="00CB7469" w:rsidRDefault="00CB7469" w:rsidP="00CB7469">
                                                <w:pPr>
                                                  <w:jc w:val="center"/>
                                                  <w:rPr>
                                                    <w:rFonts w:ascii="Calibri" w:eastAsia="Calibri" w:hAnsi="Calibri"/>
                                                    <w:color w:val="000000" w:themeColor="text1"/>
                                                    <w:kern w:val="24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Calibri" w:eastAsia="Calibri" w:hAnsi="Calibri"/>
                                                    <w:color w:val="000000" w:themeColor="text1"/>
                                                    <w:kern w:val="24"/>
                                                  </w:rPr>
                                                  <w:t>1</w:t>
                                                </w:r>
                                              </w:p>
                                            </w:txbxContent>
                                          </v:textbox>
                                        </v:shape>
                                        <v:shape id="Textfeld 3" o:spid="_x0000_s2104" type="#_x0000_t202" style="position:absolute;left:10794;top:2443;width:1623;height:163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" filled="f" stroked="f" strokeweight=".5pt">
                                          <v:textbox inset="0,0,0,0">
                                            <w:txbxContent>
                                              <w:p w14:paraId="2D16D1DC" w14:textId="77777777" w:rsidR="00CB7469" w:rsidRDefault="00CB7469" w:rsidP="00CB7469">
                                                <w:pPr>
                                                  <w:jc w:val="center"/>
                                                  <w:rPr>
                                                    <w:rFonts w:ascii="Calibri" w:eastAsia="Calibri" w:hAnsi="Calibri"/>
                                                    <w:color w:val="000000"/>
                                                    <w:kern w:val="24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Calibri" w:eastAsia="Calibri" w:hAnsi="Calibri"/>
                                                    <w:color w:val="000000"/>
                                                    <w:kern w:val="24"/>
                                                  </w:rPr>
                                                  <w:t>5</w:t>
                                                </w:r>
                                              </w:p>
                                            </w:txbxContent>
                                          </v:textbox>
                                        </v:shape>
                                        <v:line id="Gerade Verbindung 447129357" o:spid="_x0000_s2105" style="position:absolute;visibility:visible;mso-wrap-style:square" from="10870,2396" to="12323,239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" strokecolor="black [3213]" strokeweight="1pt">
                                          <v:stroke joinstyle="miter"/>
                                        </v:line>
                                      </v:group>
                                      <v:shape id="Grafik 176889109" o:spid="_x0000_s2106" type="#_x0000_t75" style="position:absolute;left:10216;top:284;width:2632;height:1841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">
                                        <v:imagedata r:id="rId25" o:title="" cropbottom="33944f" cropleft="1f" cropright="2644f" recolortarget="#333 [1446]"/>
                                      </v:shape>
                                      <v:shape id="Textfeld 398" o:spid="_x0000_s2107" type="#_x0000_t202" style="position:absolute;left:9090;top:1177;width:1551;height:216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" filled="f" stroked="f" strokeweight=".5pt">
                                        <v:textbox inset="1mm">
                                          <w:txbxContent>
                                            <w:p w14:paraId="74B32007" w14:textId="77777777" w:rsidR="00CB7469" w:rsidRDefault="00CB7469" w:rsidP="00CB7469">
                                              <w:pPr>
                                                <w:rPr>
                                                  <w:rFonts w:ascii="Calibri" w:eastAsia="Calibri" w:hAnsi="Calibri"/>
                                                  <w:color w:val="000000"/>
                                                  <w:kern w:val="24"/>
                                                  <w:sz w:val="32"/>
                                                  <w:szCs w:val="32"/>
                                                </w:rPr>
                                              </w:pPr>
                                              <w:r>
                                                <w:rPr>
                                                  <w:rFonts w:ascii="Calibri" w:eastAsia="Calibri" w:hAnsi="Calibri"/>
                                                  <w:color w:val="000000"/>
                                                  <w:kern w:val="24"/>
                                                  <w:sz w:val="32"/>
                                                  <w:szCs w:val="32"/>
                                                </w:rPr>
                                                <w:t xml:space="preserve">=     </w:t>
                                              </w:r>
                                            </w:p>
                                          </w:txbxContent>
                                        </v:textbox>
                                      </v:shape>
                                    </v:group>
                                  </v:group>
                                  <v:shape id="Grafik 1" o:spid="_x0000_s2108" type="#_x0000_t75" style="position:absolute;left:6355;top:2529;width:2629;height:1835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">
                                    <v:imagedata r:id="rId25" o:title="" cropbottom="33944f" cropleft="1f" cropright="2644f" recolortarget="#333 [1446]"/>
                                  </v:shape>
                                </v:group>
                              </w:pict>
                            </mc:Fallback>
                          </mc:AlternateContent>
                        </w:r>
                        <w:r w:rsidR="00942A7D" w:rsidRPr="000876EC">
                          <w:t>(1)</w:t>
                        </w:r>
                      </w:p>
                    </w:tc>
                    <w:tc>
                      <w:tcPr>
                        <w:tcW w:w="2720" w:type="dxa"/>
                        <w:vAlign w:val="center"/>
                      </w:tcPr>
                      <w:p w14:paraId="3C9B3AFC" w14:textId="239F7ABF" w:rsidR="00942A7D" w:rsidRPr="00B113AD" w:rsidRDefault="00942A7D" w:rsidP="00E13C64">
                        <w:pPr>
                          <w:spacing w:line="240" w:lineRule="atLeast"/>
                          <w:rPr>
                            <w:rFonts w:eastAsiaTheme="minorEastAsia"/>
                          </w:rPr>
                        </w:pPr>
                      </w:p>
                      <w:p w14:paraId="2A32977C" w14:textId="77777777" w:rsidR="00942A7D" w:rsidRPr="000876EC" w:rsidRDefault="00942A7D" w:rsidP="00E13C64">
                        <w:pPr>
                          <w:spacing w:line="240" w:lineRule="atLeast"/>
                        </w:pPr>
                      </w:p>
                    </w:tc>
                    <w:tc>
                      <w:tcPr>
                        <w:tcW w:w="403" w:type="dxa"/>
                      </w:tcPr>
                      <w:p w14:paraId="71EA43E4" w14:textId="49B8F48D" w:rsidR="00942A7D" w:rsidRPr="000876EC" w:rsidRDefault="00942A7D" w:rsidP="00E13C64">
                        <w:pPr>
                          <w:spacing w:line="240" w:lineRule="atLeast"/>
                        </w:pPr>
                        <w:r w:rsidRPr="000876EC">
                          <w:t>(2)</w:t>
                        </w:r>
                      </w:p>
                    </w:tc>
                    <w:tc>
                      <w:tcPr>
                        <w:tcW w:w="2720" w:type="dxa"/>
                        <w:vAlign w:val="center"/>
                      </w:tcPr>
                      <w:p w14:paraId="433B657C" w14:textId="68B8C213" w:rsidR="00942A7D" w:rsidRPr="00B113AD" w:rsidRDefault="00942A7D" w:rsidP="00E13C64">
                        <w:pPr>
                          <w:spacing w:line="240" w:lineRule="atLeast"/>
                          <w:rPr>
                            <w:rFonts w:eastAsiaTheme="minorEastAsia"/>
                          </w:rPr>
                        </w:pPr>
                      </w:p>
                      <w:p w14:paraId="58B11000" w14:textId="77777777" w:rsidR="00942A7D" w:rsidRPr="000876EC" w:rsidRDefault="00942A7D" w:rsidP="00E13C64">
                        <w:pPr>
                          <w:spacing w:line="240" w:lineRule="atLeast"/>
                        </w:pPr>
                      </w:p>
                    </w:tc>
                    <w:tc>
                      <w:tcPr>
                        <w:tcW w:w="2508" w:type="dxa"/>
                      </w:tcPr>
                      <w:p w14:paraId="1BBFB48E" w14:textId="6ED65B51" w:rsidR="00942A7D" w:rsidRPr="000876EC" w:rsidRDefault="00942A7D" w:rsidP="00E13C64">
                        <w:pPr>
                          <w:spacing w:line="240" w:lineRule="atLeast"/>
                        </w:pPr>
                      </w:p>
                    </w:tc>
                  </w:tr>
                </w:tbl>
                <w:p w14:paraId="2372C80D" w14:textId="010C56E9" w:rsidR="00942A7D" w:rsidRPr="0038636D" w:rsidRDefault="00942A7D" w:rsidP="00E13C64">
                  <w:pPr>
                    <w:spacing w:line="240" w:lineRule="atLeast"/>
                  </w:pPr>
                  <w:r>
                    <w:rPr>
                      <w:noProof/>
                    </w:rPr>
                    <mc:AlternateContent>
                      <mc:Choice Requires="wpg">
                        <w:drawing>
                          <wp:anchor distT="0" distB="0" distL="114300" distR="114300" simplePos="0" relativeHeight="253506560" behindDoc="0" locked="0" layoutInCell="1" allowOverlap="1" wp14:anchorId="2D154055" wp14:editId="44D83F4A">
                            <wp:simplePos x="0" y="0"/>
                            <wp:positionH relativeFrom="column">
                              <wp:posOffset>3803015</wp:posOffset>
                            </wp:positionH>
                            <wp:positionV relativeFrom="paragraph">
                              <wp:posOffset>130810</wp:posOffset>
                            </wp:positionV>
                            <wp:extent cx="238125" cy="299720"/>
                            <wp:effectExtent l="0" t="0" r="9525" b="5080"/>
                            <wp:wrapNone/>
                            <wp:docPr id="803648448" name="Gruppieren 2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238125" cy="299720"/>
                                      <a:chOff x="-8927" y="12885"/>
                                      <a:chExt cx="240998" cy="301148"/>
                                    </a:xfrm>
                                  </wpg:grpSpPr>
                                  <wps:wsp>
                                    <wps:cNvPr id="803648449" name="Textfeld 3"/>
                                    <wps:cNvSpPr txBox="1"/>
                                    <wps:spPr>
                                      <a:xfrm>
                                        <a:off x="16069" y="12885"/>
                                        <a:ext cx="159954" cy="184396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2C246CC5" w14:textId="11F493C4" w:rsidR="00942A7D" w:rsidRPr="00A7598C" w:rsidRDefault="00942A7D" w:rsidP="00A42631">
                                          <w:pPr>
                                            <w:jc w:val="center"/>
                                            <w:rPr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 w:rsidRPr="00A7598C">
                                            <w:rPr>
                                              <w:sz w:val="18"/>
                                              <w:szCs w:val="18"/>
                                            </w:rPr>
                                            <w:t>4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spAutoFit/>
                                    </wps:bodyPr>
                                  </wps:wsp>
                                  <wps:wsp>
                                    <wps:cNvPr id="803648450" name="Textfeld 3"/>
                                    <wps:cNvSpPr txBox="1"/>
                                    <wps:spPr>
                                      <a:xfrm>
                                        <a:off x="-8927" y="150091"/>
                                        <a:ext cx="240998" cy="163942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6115974D" w14:textId="6ED580B8" w:rsidR="00942A7D" w:rsidRPr="00A7598C" w:rsidRDefault="00942A7D" w:rsidP="00A42631">
                                          <w:pPr>
                                            <w:jc w:val="center"/>
                                            <w:rPr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 w:rsidRPr="00A7598C">
                                            <w:rPr>
                                              <w:sz w:val="18"/>
                                              <w:szCs w:val="18"/>
                                            </w:rPr>
                                            <w:t>100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803648451" name="Gerade Verbindung 1"/>
                                    <wps:cNvCnPr/>
                                    <wps:spPr>
                                      <a:xfrm>
                                        <a:off x="10353" y="179398"/>
                                        <a:ext cx="182448" cy="0"/>
                                      </a:xfrm>
                                      <a:prstGeom prst="line">
                                        <a:avLst/>
                                      </a:prstGeom>
                                      <a:ln w="12700"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</wpg:wg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group w14:anchorId="2D154055" id="_x0000_s2109" style="position:absolute;margin-left:299.45pt;margin-top:10.3pt;width:18.75pt;height:23.6pt;z-index:253506560;mso-width-relative:margin;mso-height-relative:margin" coordorigin="-8927,12885" coordsize="240998,3011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">
                            <v:shape id="Textfeld 3" o:spid="_x0000_s2110" type="#_x0000_t202" style="position:absolute;left:16069;top:12885;width:159954;height:1843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" filled="f" stroked="f" strokeweight=".5pt">
                              <v:textbox style="mso-fit-shape-to-text:t" inset="0,0,0,0">
                                <w:txbxContent>
                                  <w:p w14:paraId="2C246CC5" w14:textId="11F493C4" w:rsidR="00942A7D" w:rsidRPr="00A7598C" w:rsidRDefault="00942A7D" w:rsidP="00A42631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A7598C">
                                      <w:rPr>
                                        <w:sz w:val="18"/>
                                        <w:szCs w:val="18"/>
                                      </w:rPr>
                                      <w:t>4</w:t>
                                    </w:r>
                                  </w:p>
                                </w:txbxContent>
                              </v:textbox>
                            </v:shape>
                            <v:shape id="Textfeld 3" o:spid="_x0000_s2111" type="#_x0000_t202" style="position:absolute;left:-8927;top:150091;width:240998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" filled="f" stroked="f" strokeweight=".5pt">
                              <v:textbox inset="0,0,0,0">
                                <w:txbxContent>
                                  <w:p w14:paraId="6115974D" w14:textId="6ED580B8" w:rsidR="00942A7D" w:rsidRPr="00A7598C" w:rsidRDefault="00942A7D" w:rsidP="00A42631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A7598C">
                                      <w:rPr>
                                        <w:sz w:val="18"/>
                                        <w:szCs w:val="18"/>
                                      </w:rPr>
                                      <w:t>100</w:t>
                                    </w:r>
                                  </w:p>
                                </w:txbxContent>
                              </v:textbox>
                            </v:shape>
                            <v:line id="Gerade Verbindung 1" o:spid="_x0000_s2112" style="position:absolute;visibility:visible;mso-wrap-style:square" from="10353,179398" to="192801,17939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" strokecolor="black [3213]" strokeweight="1pt">
                              <v:stroke joinstyle="miter"/>
                            </v:line>
                          </v:group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g">
                        <w:drawing>
                          <wp:anchor distT="0" distB="0" distL="114300" distR="114300" simplePos="0" relativeHeight="253507584" behindDoc="0" locked="0" layoutInCell="1" allowOverlap="1" wp14:anchorId="157644B8" wp14:editId="3700E46F">
                            <wp:simplePos x="0" y="0"/>
                            <wp:positionH relativeFrom="column">
                              <wp:posOffset>4124787</wp:posOffset>
                            </wp:positionH>
                            <wp:positionV relativeFrom="paragraph">
                              <wp:posOffset>132522</wp:posOffset>
                            </wp:positionV>
                            <wp:extent cx="161290" cy="299720"/>
                            <wp:effectExtent l="0" t="0" r="10160" b="5080"/>
                            <wp:wrapNone/>
                            <wp:docPr id="803648452" name="Gruppieren 2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61290" cy="299720"/>
                                      <a:chOff x="32847" y="12407"/>
                                      <a:chExt cx="163236" cy="300989"/>
                                    </a:xfrm>
                                  </wpg:grpSpPr>
                                  <wps:wsp>
                                    <wps:cNvPr id="803648453" name="Textfeld 3"/>
                                    <wps:cNvSpPr txBox="1"/>
                                    <wps:spPr>
                                      <a:xfrm>
                                        <a:off x="32847" y="12407"/>
                                        <a:ext cx="159954" cy="184396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66BAF120" w14:textId="0FB80DBB" w:rsidR="00942A7D" w:rsidRPr="00A7598C" w:rsidRDefault="00942A7D" w:rsidP="00A42631">
                                          <w:pPr>
                                            <w:jc w:val="center"/>
                                            <w:rPr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 w:rsidRPr="00A7598C">
                                            <w:rPr>
                                              <w:sz w:val="18"/>
                                              <w:szCs w:val="18"/>
                                            </w:rPr>
                                            <w:t>7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spAutoFit/>
                                    </wps:bodyPr>
                                  </wps:wsp>
                                  <wps:wsp>
                                    <wps:cNvPr id="803648454" name="Textfeld 3"/>
                                    <wps:cNvSpPr txBox="1"/>
                                    <wps:spPr>
                                      <a:xfrm>
                                        <a:off x="32847" y="149454"/>
                                        <a:ext cx="163236" cy="163942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102ED20E" w14:textId="22F36E37" w:rsidR="00942A7D" w:rsidRPr="00A7598C" w:rsidRDefault="00942A7D" w:rsidP="00A42631">
                                          <w:pPr>
                                            <w:jc w:val="center"/>
                                            <w:rPr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 w:rsidRPr="00A7598C">
                                            <w:rPr>
                                              <w:sz w:val="18"/>
                                              <w:szCs w:val="18"/>
                                            </w:rPr>
                                            <w:t>10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803648455" name="Gerade Verbindung 1"/>
                                    <wps:cNvCnPr/>
                                    <wps:spPr>
                                      <a:xfrm>
                                        <a:off x="57419" y="179565"/>
                                        <a:ext cx="108468" cy="0"/>
                                      </a:xfrm>
                                      <a:prstGeom prst="line">
                                        <a:avLst/>
                                      </a:prstGeom>
                                      <a:ln w="12700"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</wpg:wg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group w14:anchorId="157644B8" id="_x0000_s2113" style="position:absolute;margin-left:324.8pt;margin-top:10.45pt;width:12.7pt;height:23.6pt;z-index:253507584;mso-width-relative:margin;mso-height-relative:margin" coordorigin="32847,12407" coordsize="163236,30098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">
                            <v:shape id="Textfeld 3" o:spid="_x0000_s2114" type="#_x0000_t202" style="position:absolute;left:32847;top:12407;width:159954;height:1843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" filled="f" stroked="f" strokeweight=".5pt">
                              <v:textbox style="mso-fit-shape-to-text:t" inset="0,0,0,0">
                                <w:txbxContent>
                                  <w:p w14:paraId="66BAF120" w14:textId="0FB80DBB" w:rsidR="00942A7D" w:rsidRPr="00A7598C" w:rsidRDefault="00942A7D" w:rsidP="00A42631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A7598C">
                                      <w:rPr>
                                        <w:sz w:val="18"/>
                                        <w:szCs w:val="18"/>
                                      </w:rPr>
                                      <w:t>7</w:t>
                                    </w:r>
                                  </w:p>
                                </w:txbxContent>
                              </v:textbox>
                            </v:shape>
                            <v:shape id="Textfeld 3" o:spid="_x0000_s2115" type="#_x0000_t202" style="position:absolute;left:32847;top:149454;width:163236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" filled="f" stroked="f" strokeweight=".5pt">
                              <v:textbox inset="0,0,0,0">
                                <w:txbxContent>
                                  <w:p w14:paraId="102ED20E" w14:textId="22F36E37" w:rsidR="00942A7D" w:rsidRPr="00A7598C" w:rsidRDefault="00942A7D" w:rsidP="00A42631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A7598C">
                                      <w:rPr>
                                        <w:sz w:val="18"/>
                                        <w:szCs w:val="18"/>
                                      </w:rPr>
                                      <w:t>10</w:t>
                                    </w:r>
                                  </w:p>
                                </w:txbxContent>
                              </v:textbox>
                            </v:shape>
                            <v:line id="Gerade Verbindung 1" o:spid="_x0000_s2116" style="position:absolute;visibility:visible;mso-wrap-style:square" from="57419,179565" to="165887,17956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" strokecolor="black [3213]" strokeweight="1pt">
                              <v:stroke joinstyle="miter"/>
                            </v:line>
                          </v:group>
                        </w:pict>
                      </mc:Fallback>
                    </mc:AlternateContent>
                  </w:r>
                </w:p>
              </w:tc>
            </w:tr>
            <w:tr w:rsidR="00942A7D" w:rsidRPr="00B73599" w14:paraId="1BD30283" w14:textId="77777777" w:rsidTr="00A42631">
              <w:trPr>
                <w:trHeight w:val="1591"/>
              </w:trPr>
              <w:tc>
                <w:tcPr>
                  <w:tcW w:w="425" w:type="dxa"/>
                </w:tcPr>
                <w:p w14:paraId="675BC5FD" w14:textId="1CAF67AA" w:rsidR="00942A7D" w:rsidRDefault="00DE29D9" w:rsidP="00A42631">
                  <w:pPr>
                    <w:spacing w:before="60" w:line="240" w:lineRule="atLeast"/>
                    <w:rPr>
                      <w:b/>
                      <w:color w:val="70BCC9" w:themeColor="text2" w:themeTint="99"/>
                    </w:rPr>
                  </w:pPr>
                  <w:r>
                    <w:rPr>
                      <w:b/>
                      <w:noProof/>
                      <w:color w:val="70BCC9" w:themeColor="text2" w:themeTint="99"/>
                    </w:rPr>
                    <mc:AlternateContent>
                      <mc:Choice Requires="wpg">
                        <w:drawing>
                          <wp:anchor distT="0" distB="0" distL="114300" distR="114300" simplePos="0" relativeHeight="252298239" behindDoc="0" locked="0" layoutInCell="1" allowOverlap="1" wp14:anchorId="3F215E41" wp14:editId="62CC92F7">
                            <wp:simplePos x="0" y="0"/>
                            <wp:positionH relativeFrom="column">
                              <wp:posOffset>231775</wp:posOffset>
                            </wp:positionH>
                            <wp:positionV relativeFrom="paragraph">
                              <wp:posOffset>1058545</wp:posOffset>
                            </wp:positionV>
                            <wp:extent cx="4509135" cy="284480"/>
                            <wp:effectExtent l="0" t="0" r="0" b="1270"/>
                            <wp:wrapNone/>
                            <wp:docPr id="2080379195" name="Gruppieren 130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4509135" cy="284480"/>
                                      <a:chOff x="0" y="21431"/>
                                      <a:chExt cx="4509535" cy="285060"/>
                                    </a:xfrm>
                                  </wpg:grpSpPr>
                                  <wps:wsp>
                                    <wps:cNvPr id="32928944" name="Textfeld 5"/>
                                    <wps:cNvSpPr txBox="1"/>
                                    <wps:spPr>
                                      <a:xfrm>
                                        <a:off x="0" y="21431"/>
                                        <a:ext cx="419735" cy="27749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4B266E23" w14:textId="08D44A0E" w:rsidR="00942A7D" w:rsidRDefault="00942A7D">
                                          <w:r>
                                            <w:t>0 %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1115588684" name="Textfeld 5"/>
                                    <wps:cNvSpPr txBox="1"/>
                                    <wps:spPr>
                                      <a:xfrm>
                                        <a:off x="3965838" y="28464"/>
                                        <a:ext cx="543697" cy="278027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794FE536" w14:textId="5D218B98" w:rsidR="00942A7D" w:rsidRDefault="00942A7D" w:rsidP="00F94410">
                                          <w:r>
                                            <w:t>100 %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group w14:anchorId="3F215E41" id="Gruppieren 130" o:spid="_x0000_s2117" style="position:absolute;margin-left:18.25pt;margin-top:83.35pt;width:355.05pt;height:22.4pt;z-index:252298239;mso-width-relative:margin;mso-height-relative:margin" coordorigin=",214" coordsize="45095,285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">
                            <v:shape id="Textfeld 5" o:spid="_x0000_s2118" type="#_x0000_t202" style="position:absolute;top:214;width:4197;height:277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" filled="f" stroked="f" strokeweight=".5pt">
                              <v:textbox>
                                <w:txbxContent>
                                  <w:p w14:paraId="4B266E23" w14:textId="08D44A0E" w:rsidR="00942A7D" w:rsidRDefault="00942A7D">
                                    <w:r>
                                      <w:t>0 %</w:t>
                                    </w:r>
                                  </w:p>
                                </w:txbxContent>
                              </v:textbox>
                            </v:shape>
                            <v:shape id="Textfeld 5" o:spid="_x0000_s2119" type="#_x0000_t202" style="position:absolute;left:39658;top:284;width:5437;height:278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" filled="f" stroked="f" strokeweight=".5pt">
                              <v:textbox>
                                <w:txbxContent>
                                  <w:p w14:paraId="794FE536" w14:textId="5D218B98" w:rsidR="00942A7D" w:rsidRDefault="00942A7D" w:rsidP="00F94410">
                                    <w:r>
                                      <w:t>100 %</w:t>
                                    </w:r>
                                  </w:p>
                                </w:txbxContent>
                              </v:textbox>
                            </v:shape>
                          </v:group>
                        </w:pict>
                      </mc:Fallback>
                    </mc:AlternateContent>
                  </w:r>
                  <w:r w:rsidR="00942A7D">
                    <w:rPr>
                      <w:b/>
                      <w:color w:val="70BCC9" w:themeColor="text2" w:themeTint="99"/>
                    </w:rPr>
                    <w:t>d)</w:t>
                  </w:r>
                </w:p>
              </w:tc>
              <w:tc>
                <w:tcPr>
                  <w:tcW w:w="16135" w:type="dxa"/>
                </w:tcPr>
                <w:p w14:paraId="46C774AB" w14:textId="56FD9D43" w:rsidR="00942A7D" w:rsidRDefault="00942A7D" w:rsidP="00A42631">
                  <w:pPr>
                    <w:spacing w:before="60" w:line="240" w:lineRule="atLeast"/>
                    <w:rPr>
                      <w:rFonts w:eastAsiaTheme="minorEastAsia"/>
                      <w:sz w:val="28"/>
                      <w:szCs w:val="28"/>
                    </w:rPr>
                  </w:pPr>
                  <w:r>
                    <w:rPr>
                      <w:noProof/>
                    </w:rPr>
                    <mc:AlternateContent>
                      <mc:Choice Requires="wpg">
                        <w:drawing>
                          <wp:anchor distT="0" distB="0" distL="114300" distR="114300" simplePos="0" relativeHeight="253509632" behindDoc="0" locked="0" layoutInCell="1" allowOverlap="1" wp14:anchorId="7A47AC65" wp14:editId="3848350A">
                            <wp:simplePos x="0" y="0"/>
                            <wp:positionH relativeFrom="column">
                              <wp:posOffset>4354817</wp:posOffset>
                            </wp:positionH>
                            <wp:positionV relativeFrom="paragraph">
                              <wp:posOffset>-38100</wp:posOffset>
                            </wp:positionV>
                            <wp:extent cx="161290" cy="299720"/>
                            <wp:effectExtent l="0" t="0" r="10160" b="5080"/>
                            <wp:wrapNone/>
                            <wp:docPr id="803648456" name="Gruppieren 2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61290" cy="299720"/>
                                      <a:chOff x="32847" y="12407"/>
                                      <a:chExt cx="163236" cy="300989"/>
                                    </a:xfrm>
                                  </wpg:grpSpPr>
                                  <wps:wsp>
                                    <wps:cNvPr id="803648457" name="Textfeld 3"/>
                                    <wps:cNvSpPr txBox="1"/>
                                    <wps:spPr>
                                      <a:xfrm>
                                        <a:off x="32847" y="12407"/>
                                        <a:ext cx="159954" cy="184396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0E40017A" w14:textId="6FD7FF0E" w:rsidR="00942A7D" w:rsidRPr="00A7598C" w:rsidRDefault="00942A7D" w:rsidP="00A42631">
                                          <w:pPr>
                                            <w:jc w:val="center"/>
                                            <w:rPr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 w:rsidRPr="00A7598C">
                                            <w:rPr>
                                              <w:sz w:val="18"/>
                                              <w:szCs w:val="18"/>
                                            </w:rPr>
                                            <w:t>3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spAutoFit/>
                                    </wps:bodyPr>
                                  </wps:wsp>
                                  <wps:wsp>
                                    <wps:cNvPr id="803648458" name="Textfeld 3"/>
                                    <wps:cNvSpPr txBox="1"/>
                                    <wps:spPr>
                                      <a:xfrm>
                                        <a:off x="32847" y="149454"/>
                                        <a:ext cx="163236" cy="163942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3E9DFC6E" w14:textId="4C60BC70" w:rsidR="00942A7D" w:rsidRPr="00A7598C" w:rsidRDefault="00942A7D" w:rsidP="00A42631">
                                          <w:pPr>
                                            <w:jc w:val="center"/>
                                            <w:rPr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 w:rsidRPr="00A7598C">
                                            <w:rPr>
                                              <w:sz w:val="18"/>
                                              <w:szCs w:val="18"/>
                                            </w:rPr>
                                            <w:t>4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803648459" name="Gerade Verbindung 1"/>
                                    <wps:cNvCnPr/>
                                    <wps:spPr>
                                      <a:xfrm>
                                        <a:off x="57419" y="179565"/>
                                        <a:ext cx="108468" cy="0"/>
                                      </a:xfrm>
                                      <a:prstGeom prst="line">
                                        <a:avLst/>
                                      </a:prstGeom>
                                      <a:ln w="12700"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</wpg:wg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group w14:anchorId="7A47AC65" id="_x0000_s2120" style="position:absolute;margin-left:342.9pt;margin-top:-3pt;width:12.7pt;height:23.6pt;z-index:253509632;mso-width-relative:margin;mso-height-relative:margin" coordorigin="32847,12407" coordsize="163236,30098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">
                            <v:shape id="Textfeld 3" o:spid="_x0000_s2121" type="#_x0000_t202" style="position:absolute;left:32847;top:12407;width:159954;height:1843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" filled="f" stroked="f" strokeweight=".5pt">
                              <v:textbox style="mso-fit-shape-to-text:t" inset="0,0,0,0">
                                <w:txbxContent>
                                  <w:p w14:paraId="0E40017A" w14:textId="6FD7FF0E" w:rsidR="00942A7D" w:rsidRPr="00A7598C" w:rsidRDefault="00942A7D" w:rsidP="00A42631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A7598C">
                                      <w:rPr>
                                        <w:sz w:val="18"/>
                                        <w:szCs w:val="18"/>
                                      </w:rPr>
                                      <w:t>3</w:t>
                                    </w:r>
                                  </w:p>
                                </w:txbxContent>
                              </v:textbox>
                            </v:shape>
                            <v:shape id="Textfeld 3" o:spid="_x0000_s2122" type="#_x0000_t202" style="position:absolute;left:32847;top:149454;width:163236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" filled="f" stroked="f" strokeweight=".5pt">
                              <v:textbox inset="0,0,0,0">
                                <w:txbxContent>
                                  <w:p w14:paraId="3E9DFC6E" w14:textId="4C60BC70" w:rsidR="00942A7D" w:rsidRPr="00A7598C" w:rsidRDefault="00942A7D" w:rsidP="00A42631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A7598C">
                                      <w:rPr>
                                        <w:sz w:val="18"/>
                                        <w:szCs w:val="18"/>
                                      </w:rPr>
                                      <w:t>4</w:t>
                                    </w:r>
                                  </w:p>
                                </w:txbxContent>
                              </v:textbox>
                            </v:shape>
                            <v:line id="Gerade Verbindung 1" o:spid="_x0000_s2123" style="position:absolute;visibility:visible;mso-wrap-style:square" from="57419,179565" to="165887,17956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" strokecolor="black [3213]" strokeweight="1pt">
                              <v:stroke joinstyle="miter"/>
                            </v:line>
                          </v:group>
                        </w:pict>
                      </mc:Fallback>
                    </mc:AlternateContent>
                  </w:r>
                  <w:r>
                    <w:t>Wandle in Prozent um und markiere ungefähr am Prozentstreifen:          ,      ,</w:t>
                  </w:r>
                  <w:r>
                    <w:rPr>
                      <w:noProof/>
                    </w:rPr>
                    <w:t xml:space="preserve">      .</w:t>
                  </w:r>
                  <w:r>
                    <w:t xml:space="preserve">   </w:t>
                  </w:r>
                </w:p>
                <w:p w14:paraId="6FA646F3" w14:textId="4D77E6CD" w:rsidR="00942A7D" w:rsidRDefault="00942A7D" w:rsidP="00E13C64">
                  <w:pPr>
                    <w:spacing w:line="240" w:lineRule="atLeast"/>
                    <w:rPr>
                      <w:rFonts w:eastAsiaTheme="minorEastAsia"/>
                      <w:sz w:val="28"/>
                      <w:szCs w:val="28"/>
                    </w:rPr>
                  </w:pPr>
                </w:p>
                <w:p w14:paraId="727AACEF" w14:textId="77777777" w:rsidR="00942A7D" w:rsidRDefault="00942A7D" w:rsidP="00E13C64">
                  <w:pPr>
                    <w:spacing w:line="240" w:lineRule="atLeast"/>
                    <w:rPr>
                      <w:rFonts w:eastAsiaTheme="minorEastAsia"/>
                      <w:sz w:val="28"/>
                      <w:szCs w:val="28"/>
                    </w:rPr>
                  </w:pPr>
                </w:p>
                <w:p w14:paraId="6CD3A454" w14:textId="77777777" w:rsidR="00942A7D" w:rsidRDefault="00942A7D" w:rsidP="00E13C64">
                  <w:pPr>
                    <w:spacing w:line="240" w:lineRule="atLeast"/>
                    <w:rPr>
                      <w:sz w:val="28"/>
                      <w:szCs w:val="28"/>
                    </w:rPr>
                  </w:pPr>
                </w:p>
                <w:p w14:paraId="0E540D0D" w14:textId="6AF6E4AB" w:rsidR="00942A7D" w:rsidRDefault="00942A7D" w:rsidP="00E13C64">
                  <w:pPr>
                    <w:spacing w:line="240" w:lineRule="atLeast"/>
                  </w:pPr>
                  <w:r w:rsidRPr="00C066A5">
                    <w:rPr>
                      <w:b/>
                      <w:noProof/>
                    </w:rPr>
                    <w:drawing>
                      <wp:inline distT="0" distB="0" distL="0" distR="0" wp14:anchorId="665BAB35" wp14:editId="6BD6346C">
                        <wp:extent cx="4529787" cy="265430"/>
                        <wp:effectExtent l="0" t="0" r="0" b="1270"/>
                        <wp:docPr id="10318" name="Grafik 31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220" name="2.1b.eps"/>
                                <pic:cNvPicPr/>
                              </pic:nvPicPr>
                              <pic:blipFill rotWithShape="1">
                                <a:blip r:embed="rId13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1" b="31970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4529787" cy="265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498559CE" w14:textId="0643020D" w:rsidR="00942A7D" w:rsidRDefault="00942A7D" w:rsidP="00E13C64">
                  <w:pPr>
                    <w:spacing w:line="240" w:lineRule="atLeast"/>
                  </w:pPr>
                </w:p>
              </w:tc>
            </w:tr>
          </w:tbl>
          <w:p w14:paraId="09142ACB" w14:textId="77777777" w:rsidR="00D32506" w:rsidRPr="00B73599" w:rsidRDefault="00D32506" w:rsidP="00E13C64">
            <w:pPr>
              <w:spacing w:line="240" w:lineRule="atLeast"/>
            </w:pPr>
          </w:p>
        </w:tc>
        <w:tc>
          <w:tcPr>
            <w:tcW w:w="25" w:type="dxa"/>
            <w:vMerge/>
            <w:vAlign w:val="bottom"/>
          </w:tcPr>
          <w:p w14:paraId="65BA60FF" w14:textId="77777777" w:rsidR="00D32506" w:rsidRPr="00B73599" w:rsidRDefault="00D32506" w:rsidP="00E13C64">
            <w:pPr>
              <w:spacing w:line="240" w:lineRule="atLeast"/>
              <w:jc w:val="right"/>
              <w:rPr>
                <w:noProof/>
              </w:rPr>
            </w:pPr>
          </w:p>
        </w:tc>
      </w:tr>
      <w:tr w:rsidR="00442BEF" w14:paraId="1ED90A0F" w14:textId="77777777" w:rsidTr="0069100A">
        <w:trPr>
          <w:gridAfter w:val="1"/>
          <w:wAfter w:w="25" w:type="dxa"/>
          <w:trHeight w:val="113"/>
        </w:trPr>
        <w:tc>
          <w:tcPr>
            <w:tcW w:w="426" w:type="dxa"/>
          </w:tcPr>
          <w:p w14:paraId="7EC7611E" w14:textId="77777777" w:rsidR="00442BEF" w:rsidRDefault="00442BEF" w:rsidP="00E13C64">
            <w:pPr>
              <w:spacing w:line="240" w:lineRule="atLeast"/>
              <w:rPr>
                <w:noProof/>
              </w:rPr>
            </w:pPr>
          </w:p>
          <w:p w14:paraId="2E2208CC" w14:textId="77777777" w:rsidR="00A14690" w:rsidRDefault="00A14690" w:rsidP="00E13C64">
            <w:pPr>
              <w:spacing w:line="240" w:lineRule="atLeast"/>
              <w:rPr>
                <w:noProof/>
              </w:rPr>
            </w:pPr>
          </w:p>
          <w:p w14:paraId="2AA5B9F5" w14:textId="57684F78" w:rsidR="00A14690" w:rsidRDefault="00A14690" w:rsidP="00E13C64">
            <w:pPr>
              <w:spacing w:line="240" w:lineRule="atLeast"/>
              <w:rPr>
                <w:noProof/>
              </w:rPr>
            </w:pPr>
          </w:p>
        </w:tc>
        <w:tc>
          <w:tcPr>
            <w:tcW w:w="135" w:type="dxa"/>
          </w:tcPr>
          <w:p w14:paraId="32DBB91B" w14:textId="77777777" w:rsidR="00442BEF" w:rsidRDefault="00442BEF" w:rsidP="00E13C64">
            <w:pPr>
              <w:pStyle w:val="Nummerierung"/>
              <w:spacing w:line="240" w:lineRule="atLeast"/>
            </w:pPr>
          </w:p>
        </w:tc>
        <w:tc>
          <w:tcPr>
            <w:tcW w:w="9313" w:type="dxa"/>
          </w:tcPr>
          <w:p w14:paraId="32591721" w14:textId="42F1AB16" w:rsidR="00442BEF" w:rsidRPr="00EC2138" w:rsidRDefault="00442BEF" w:rsidP="00E13C64">
            <w:pPr>
              <w:tabs>
                <w:tab w:val="left" w:pos="1666"/>
              </w:tabs>
              <w:spacing w:line="240" w:lineRule="atLeast"/>
              <w:rPr>
                <w:rFonts w:ascii="Calibri" w:hAnsi="Calibri"/>
                <w:noProof/>
                <w:color w:val="000000" w:themeColor="text1"/>
                <w:szCs w:val="20"/>
              </w:rPr>
            </w:pPr>
          </w:p>
        </w:tc>
      </w:tr>
    </w:tbl>
    <w:p w14:paraId="0763965A" w14:textId="7A190691" w:rsidR="00BA3DA5" w:rsidRDefault="00BA3DA5" w:rsidP="00E13C64">
      <w:pPr>
        <w:spacing w:after="200" w:line="240" w:lineRule="atLeast"/>
        <w:sectPr w:rsidR="00BA3DA5" w:rsidSect="00BD42CF">
          <w:headerReference w:type="default" r:id="rId132"/>
          <w:pgSz w:w="11906" w:h="16838"/>
          <w:pgMar w:top="720" w:right="720" w:bottom="720" w:left="720" w:header="284" w:footer="567" w:gutter="0"/>
          <w:pgNumType w:start="1" w:chapStyle="4"/>
          <w:cols w:space="708"/>
          <w:docGrid w:linePitch="360"/>
        </w:sectPr>
      </w:pPr>
    </w:p>
    <w:tbl>
      <w:tblPr>
        <w:tblW w:w="9313" w:type="dxa"/>
        <w:tblInd w:w="-14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425"/>
        <w:gridCol w:w="8179"/>
      </w:tblGrid>
      <w:tr w:rsidR="00F94410" w14:paraId="415C8A92" w14:textId="77777777" w:rsidTr="00A42631">
        <w:trPr>
          <w:trHeight w:val="112"/>
        </w:trPr>
        <w:tc>
          <w:tcPr>
            <w:tcW w:w="709" w:type="dxa"/>
          </w:tcPr>
          <w:p w14:paraId="158E148E" w14:textId="34168BC7" w:rsidR="00F94410" w:rsidRPr="00BA3DA5" w:rsidRDefault="00F94410" w:rsidP="00E13C64">
            <w:pPr>
              <w:pStyle w:val="berschrift1"/>
            </w:pPr>
            <w:r>
              <w:lastRenderedPageBreak/>
              <w:t>C</w:t>
            </w:r>
          </w:p>
        </w:tc>
        <w:tc>
          <w:tcPr>
            <w:tcW w:w="8604" w:type="dxa"/>
            <w:gridSpan w:val="2"/>
          </w:tcPr>
          <w:p w14:paraId="06B74EF4" w14:textId="0F1269AC" w:rsidR="00F94410" w:rsidRPr="00BA3DA5" w:rsidRDefault="00F755D5" w:rsidP="00E13C64">
            <w:pPr>
              <w:pStyle w:val="berschrift1"/>
            </w:pPr>
            <w:r>
              <w:t xml:space="preserve">Ich kann </w:t>
            </w:r>
            <w:r w:rsidR="00F94410" w:rsidRPr="00F94410">
              <w:t>Brüche und Prozente ineinander umwandeln</w:t>
            </w:r>
          </w:p>
        </w:tc>
      </w:tr>
      <w:tr w:rsidR="00F94410" w14:paraId="61794014" w14:textId="77777777" w:rsidTr="00A42631">
        <w:trPr>
          <w:trHeight w:val="112"/>
        </w:trPr>
        <w:tc>
          <w:tcPr>
            <w:tcW w:w="709" w:type="dxa"/>
          </w:tcPr>
          <w:p w14:paraId="128BB751" w14:textId="77777777" w:rsidR="00F94410" w:rsidRPr="00BA3DA5" w:rsidRDefault="00F94410" w:rsidP="00E13C64">
            <w:pPr>
              <w:pStyle w:val="berschrift2"/>
              <w:spacing w:after="0" w:line="240" w:lineRule="atLeast"/>
            </w:pPr>
            <w:r w:rsidRPr="00BA3DA5">
              <w:t>1</w:t>
            </w:r>
          </w:p>
        </w:tc>
        <w:tc>
          <w:tcPr>
            <w:tcW w:w="8604" w:type="dxa"/>
            <w:gridSpan w:val="2"/>
          </w:tcPr>
          <w:p w14:paraId="15044FE2" w14:textId="77777777" w:rsidR="00F94410" w:rsidRPr="00BA3DA5" w:rsidRDefault="00F94410" w:rsidP="00E13C64">
            <w:pPr>
              <w:pStyle w:val="berschrift2"/>
              <w:spacing w:after="0" w:line="240" w:lineRule="atLeast"/>
            </w:pPr>
            <w:r w:rsidRPr="00BA3DA5">
              <w:t>Brüche in Hundertstelbrüche umwandeln</w:t>
            </w:r>
          </w:p>
        </w:tc>
      </w:tr>
      <w:tr w:rsidR="00F94410" w14:paraId="2B386654" w14:textId="77777777" w:rsidTr="00A42631">
        <w:trPr>
          <w:trHeight w:val="112"/>
        </w:trPr>
        <w:tc>
          <w:tcPr>
            <w:tcW w:w="709" w:type="dxa"/>
          </w:tcPr>
          <w:p w14:paraId="039C3B33" w14:textId="77777777" w:rsidR="00F94410" w:rsidRPr="00BA3DA5" w:rsidRDefault="00F94410" w:rsidP="00E13C64">
            <w:pPr>
              <w:pStyle w:val="berschrift3"/>
              <w:spacing w:line="240" w:lineRule="atLeast"/>
            </w:pPr>
            <w:r w:rsidRPr="00BA3DA5">
              <w:t>1.1</w:t>
            </w:r>
          </w:p>
        </w:tc>
        <w:tc>
          <w:tcPr>
            <w:tcW w:w="8604" w:type="dxa"/>
            <w:gridSpan w:val="2"/>
          </w:tcPr>
          <w:p w14:paraId="1B97D7A4" w14:textId="7993D6CB" w:rsidR="00F94410" w:rsidRPr="00BA3DA5" w:rsidRDefault="00CF2206" w:rsidP="00E13C64">
            <w:pPr>
              <w:pStyle w:val="berschrift3"/>
              <w:spacing w:line="240" w:lineRule="atLeast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3512704" behindDoc="0" locked="0" layoutInCell="1" allowOverlap="1" wp14:anchorId="4C51555D" wp14:editId="45279BBF">
                      <wp:simplePos x="0" y="0"/>
                      <wp:positionH relativeFrom="column">
                        <wp:posOffset>1132529</wp:posOffset>
                      </wp:positionH>
                      <wp:positionV relativeFrom="paragraph">
                        <wp:posOffset>348237</wp:posOffset>
                      </wp:positionV>
                      <wp:extent cx="161290" cy="293234"/>
                      <wp:effectExtent l="0" t="0" r="3810" b="0"/>
                      <wp:wrapNone/>
                      <wp:docPr id="803648464" name="Gruppieren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290" cy="293234"/>
                                <a:chOff x="32847" y="12407"/>
                                <a:chExt cx="163236" cy="294476"/>
                              </a:xfrm>
                            </wpg:grpSpPr>
                            <wps:wsp>
                              <wps:cNvPr id="803648465" name="Textfeld 3"/>
                              <wps:cNvSpPr txBox="1"/>
                              <wps:spPr>
                                <a:xfrm>
                                  <a:off x="32847" y="12407"/>
                                  <a:ext cx="159954" cy="18439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70EAF90" w14:textId="3629F45F" w:rsidR="00CF2206" w:rsidRPr="00644567" w:rsidRDefault="00CF2206" w:rsidP="00A42631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644567">
                                      <w:rPr>
                                        <w:sz w:val="18"/>
                                        <w:szCs w:val="18"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803648466" name="Textfeld 3"/>
                              <wps:cNvSpPr txBox="1"/>
                              <wps:spPr>
                                <a:xfrm>
                                  <a:off x="32847" y="142941"/>
                                  <a:ext cx="163236" cy="1639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5A8C695" w14:textId="0290B8A2" w:rsidR="00CF2206" w:rsidRPr="00644567" w:rsidRDefault="00CF2206" w:rsidP="00A42631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644567">
                                      <w:rPr>
                                        <w:sz w:val="18"/>
                                        <w:szCs w:val="1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03648467" name="Gerade Verbindung 1"/>
                              <wps:cNvCnPr/>
                              <wps:spPr>
                                <a:xfrm>
                                  <a:off x="57419" y="179565"/>
                                  <a:ext cx="108468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C51555D" id="_x0000_s2124" style="position:absolute;margin-left:89.2pt;margin-top:27.4pt;width:12.7pt;height:23.1pt;z-index:253512704;mso-width-relative:margin;mso-height-relative:margin" coordorigin="32847,12407" coordsize="163236,29447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">
                      <v:shape id="Textfeld 3" o:spid="_x0000_s2125" type="#_x0000_t202" style="position:absolute;left:32847;top:12407;width:159954;height:1843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70EAF90" w14:textId="3629F45F" w:rsidR="00CF2206" w:rsidRPr="00644567" w:rsidRDefault="00CF2206" w:rsidP="00A42631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644567">
                                <w:rPr>
                                  <w:sz w:val="18"/>
                                  <w:szCs w:val="18"/>
                                </w:rPr>
                                <w:t>1</w:t>
                              </w:r>
                            </w:p>
                          </w:txbxContent>
                        </v:textbox>
                      </v:shape>
                      <v:shape id="Textfeld 3" o:spid="_x0000_s2126" type="#_x0000_t202" style="position:absolute;left:32847;top:142941;width:163236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25A8C695" w14:textId="0290B8A2" w:rsidR="00CF2206" w:rsidRPr="00644567" w:rsidRDefault="00CF2206" w:rsidP="00A42631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644567">
                                <w:rPr>
                                  <w:sz w:val="18"/>
                                  <w:szCs w:val="18"/>
                                </w:rPr>
                                <w:t>2</w:t>
                              </w:r>
                            </w:p>
                          </w:txbxContent>
                        </v:textbox>
                      </v:shape>
                      <v:line id="Gerade Verbindung 1" o:spid="_x0000_s2127" style="position:absolute;visibility:visible;mso-wrap-style:square" from="57419,179565" to="165887,17956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" strokecolor="black [3213]" strokeweight="1pt">
                        <v:stroke joinstyle="miter"/>
                      </v:line>
                    </v:group>
                  </w:pict>
                </mc:Fallback>
              </mc:AlternateContent>
            </w:r>
            <w:r w:rsidR="00F94410" w:rsidRPr="00BA3DA5">
              <w:t>Hundertstelbrüche in der Streifentafel finden</w:t>
            </w:r>
          </w:p>
        </w:tc>
      </w:tr>
      <w:tr w:rsidR="00F94410" w14:paraId="47500B2C" w14:textId="77777777" w:rsidTr="00A42631">
        <w:trPr>
          <w:trHeight w:val="112"/>
        </w:trPr>
        <w:tc>
          <w:tcPr>
            <w:tcW w:w="709" w:type="dxa"/>
          </w:tcPr>
          <w:p w14:paraId="2DBA5D63" w14:textId="77777777" w:rsidR="00F94410" w:rsidRDefault="00F94410" w:rsidP="00E13C64">
            <w:pPr>
              <w:spacing w:line="240" w:lineRule="atLeast"/>
              <w:rPr>
                <w:noProof/>
              </w:rPr>
            </w:pPr>
          </w:p>
        </w:tc>
        <w:tc>
          <w:tcPr>
            <w:tcW w:w="8604" w:type="dxa"/>
            <w:gridSpan w:val="2"/>
          </w:tcPr>
          <w:p w14:paraId="622E5DAD" w14:textId="07D531E6" w:rsidR="00CF2206" w:rsidRDefault="00F94410" w:rsidP="00A42631">
            <w:pPr>
              <w:tabs>
                <w:tab w:val="left" w:pos="1666"/>
              </w:tabs>
              <w:spacing w:after="60" w:line="240" w:lineRule="atLeast"/>
              <w:rPr>
                <w:rFonts w:ascii="Calibri" w:hAnsi="Calibri"/>
                <w:noProof/>
                <w:color w:val="000000" w:themeColor="text1"/>
                <w:spacing w:val="-2"/>
                <w:szCs w:val="20"/>
              </w:rPr>
            </w:pPr>
            <w:r w:rsidRPr="00BA3DA5">
              <w:rPr>
                <w:rFonts w:ascii="Calibri" w:hAnsi="Calibri"/>
                <w:noProof/>
                <w:color w:val="000000" w:themeColor="text1"/>
                <w:spacing w:val="-2"/>
                <w:szCs w:val="20"/>
              </w:rPr>
              <w:t>Emily will den Bruch</w:t>
            </w:r>
            <w:r w:rsidR="00CF2206">
              <w:rPr>
                <w:rFonts w:ascii="Calibri" w:hAnsi="Calibri"/>
                <w:noProof/>
                <w:color w:val="000000" w:themeColor="text1"/>
                <w:spacing w:val="-2"/>
                <w:szCs w:val="20"/>
              </w:rPr>
              <w:t xml:space="preserve">     </w:t>
            </w:r>
            <w:r w:rsidRPr="00C63632">
              <w:rPr>
                <w:rFonts w:ascii="Calibri" w:hAnsi="Calibri"/>
                <w:noProof/>
                <w:color w:val="000000" w:themeColor="text1"/>
                <w:szCs w:val="20"/>
              </w:rPr>
              <w:t xml:space="preserve"> </w:t>
            </w:r>
            <w:r w:rsidRPr="00BA3DA5">
              <w:rPr>
                <w:rFonts w:ascii="Calibri" w:hAnsi="Calibri"/>
                <w:noProof/>
                <w:color w:val="000000" w:themeColor="text1"/>
                <w:spacing w:val="-2"/>
                <w:szCs w:val="20"/>
              </w:rPr>
              <w:t>in Prozent umwandeln</w:t>
            </w:r>
            <w:r w:rsidR="00B00D98">
              <w:rPr>
                <w:rFonts w:ascii="Calibri" w:hAnsi="Calibri"/>
                <w:noProof/>
                <w:color w:val="000000" w:themeColor="text1"/>
                <w:spacing w:val="-2"/>
                <w:szCs w:val="20"/>
              </w:rPr>
              <w:t xml:space="preserve">, das sind </w:t>
            </w:r>
            <w:r w:rsidRPr="00BA3DA5">
              <w:rPr>
                <w:rFonts w:ascii="Calibri" w:hAnsi="Calibri"/>
                <w:noProof/>
                <w:color w:val="000000" w:themeColor="text1"/>
                <w:spacing w:val="-2"/>
                <w:szCs w:val="20"/>
              </w:rPr>
              <w:t>Hundertstelbrüche</w:t>
            </w:r>
            <w:r w:rsidR="00B00D98">
              <w:rPr>
                <w:rFonts w:ascii="Calibri" w:hAnsi="Calibri"/>
                <w:noProof/>
                <w:color w:val="000000" w:themeColor="text1"/>
                <w:spacing w:val="-2"/>
                <w:szCs w:val="20"/>
              </w:rPr>
              <w:t xml:space="preserve">. Emily </w:t>
            </w:r>
            <w:r w:rsidRPr="00BA3DA5">
              <w:rPr>
                <w:rFonts w:ascii="Calibri" w:hAnsi="Calibri"/>
                <w:noProof/>
                <w:color w:val="000000" w:themeColor="text1"/>
                <w:spacing w:val="-2"/>
                <w:szCs w:val="20"/>
              </w:rPr>
              <w:t>sucht deshalb</w:t>
            </w:r>
          </w:p>
          <w:p w14:paraId="7069F16E" w14:textId="18E80B11" w:rsidR="00F94410" w:rsidRPr="00B00D98" w:rsidRDefault="00F94410" w:rsidP="00E13C64">
            <w:pPr>
              <w:tabs>
                <w:tab w:val="left" w:pos="1666"/>
              </w:tabs>
              <w:spacing w:line="240" w:lineRule="atLeast"/>
              <w:rPr>
                <w:rFonts w:ascii="Calibri" w:hAnsi="Calibri"/>
                <w:noProof/>
                <w:color w:val="000000" w:themeColor="text1"/>
                <w:spacing w:val="-2"/>
                <w:szCs w:val="20"/>
              </w:rPr>
            </w:pPr>
            <w:r w:rsidRPr="00BA3DA5">
              <w:rPr>
                <w:rFonts w:ascii="Calibri" w:hAnsi="Calibri"/>
                <w:noProof/>
                <w:color w:val="000000" w:themeColor="text1"/>
                <w:spacing w:val="-2"/>
                <w:szCs w:val="20"/>
              </w:rPr>
              <w:t xml:space="preserve">im Hundertstel-Streifen der Streifentafel. Hier siehst du einen Ausschnitt </w:t>
            </w:r>
            <w:r w:rsidR="00B00D98">
              <w:rPr>
                <w:rFonts w:ascii="Calibri" w:hAnsi="Calibri"/>
                <w:noProof/>
                <w:color w:val="000000" w:themeColor="text1"/>
                <w:spacing w:val="-2"/>
                <w:szCs w:val="20"/>
              </w:rPr>
              <w:t xml:space="preserve">ihrer </w:t>
            </w:r>
            <w:r w:rsidRPr="00BA3DA5">
              <w:rPr>
                <w:rFonts w:ascii="Calibri" w:hAnsi="Calibri"/>
                <w:noProof/>
                <w:color w:val="000000" w:themeColor="text1"/>
                <w:spacing w:val="-2"/>
                <w:szCs w:val="20"/>
              </w:rPr>
              <w:t>Streifentafel:</w:t>
            </w:r>
            <w:r w:rsidRPr="00BA3DA5">
              <w:rPr>
                <w:noProof/>
                <w:spacing w:val="-2"/>
              </w:rPr>
              <w:t xml:space="preserve"> </w:t>
            </w:r>
          </w:p>
          <w:p w14:paraId="4585EDBF" w14:textId="17E6F340" w:rsidR="00F94410" w:rsidRPr="00BA3DA5" w:rsidRDefault="00B00D98" w:rsidP="00E13C64">
            <w:pPr>
              <w:tabs>
                <w:tab w:val="left" w:pos="1666"/>
              </w:tabs>
              <w:spacing w:line="240" w:lineRule="atLeast"/>
              <w:rPr>
                <w:rFonts w:ascii="Calibri" w:hAnsi="Calibri"/>
                <w:noProof/>
                <w:color w:val="000000" w:themeColor="text1"/>
                <w:spacing w:val="-2"/>
                <w:szCs w:val="20"/>
              </w:rPr>
            </w:pPr>
            <w:r>
              <w:rPr>
                <w:noProof/>
                <w14:ligatures w14:val="standardContextual"/>
              </w:rPr>
              <mc:AlternateContent>
                <mc:Choice Requires="wpg">
                  <w:drawing>
                    <wp:anchor distT="0" distB="0" distL="114300" distR="114300" simplePos="0" relativeHeight="252934144" behindDoc="0" locked="0" layoutInCell="1" allowOverlap="1" wp14:anchorId="409D9728" wp14:editId="093F274B">
                      <wp:simplePos x="0" y="0"/>
                      <wp:positionH relativeFrom="column">
                        <wp:posOffset>4624611</wp:posOffset>
                      </wp:positionH>
                      <wp:positionV relativeFrom="paragraph">
                        <wp:posOffset>171274</wp:posOffset>
                      </wp:positionV>
                      <wp:extent cx="626957" cy="772886"/>
                      <wp:effectExtent l="0" t="0" r="0" b="1905"/>
                      <wp:wrapNone/>
                      <wp:docPr id="190288627" name="Gruppieren 2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26957" cy="772886"/>
                                <a:chOff x="-19536" y="-26137"/>
                                <a:chExt cx="627018" cy="7732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0927268" name="Grafik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9" cstate="print">
                                  <a:clrChange>
                                    <a:clrFrom>
                                      <a:srgbClr val="FFFFFF">
                                        <a:alpha val="0"/>
                                      </a:srgbClr>
                                    </a:clrFrom>
                                    <a:clrTo>
                                      <a:srgbClr val="FFFFFF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 flipH="1">
                                  <a:off x="-19536" y="-26137"/>
                                  <a:ext cx="627018" cy="6299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32467132" name="Textfeld 12"/>
                              <wps:cNvSpPr txBox="1"/>
                              <wps:spPr>
                                <a:xfrm>
                                  <a:off x="161127" y="600201"/>
                                  <a:ext cx="349885" cy="14686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517426D" w14:textId="77777777" w:rsidR="00F94410" w:rsidRPr="008C3B54" w:rsidRDefault="00F94410" w:rsidP="00314CE0">
                                    <w:pPr>
                                      <w:pStyle w:val="Transcript"/>
                                      <w:rPr>
                                        <w:sz w:val="18"/>
                                        <w:szCs w:val="16"/>
                                      </w:rPr>
                                    </w:pPr>
                                    <w:r w:rsidRPr="008C3B54">
                                      <w:rPr>
                                        <w:sz w:val="18"/>
                                        <w:szCs w:val="16"/>
                                      </w:rPr>
                                      <w:t>Emily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09D9728" id="_x0000_s2128" style="position:absolute;margin-left:364.15pt;margin-top:13.5pt;width:49.35pt;height:60.85pt;z-index:252934144;mso-width-relative:margin;mso-height-relative:margin" coordorigin="-195,-261" coordsize="6270,7732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">
                      <v:shape id="Grafik 3" o:spid="_x0000_s2129" type="#_x0000_t75" style="position:absolute;left:-195;top:-261;width:6269;height:6298;flip:x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">
                        <v:imagedata r:id="rId90" o:title="" chromakey="white"/>
                      </v:shape>
                      <v:shape id="_x0000_s2130" type="#_x0000_t202" style="position:absolute;left:1611;top:6002;width:3499;height:146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" filled="f" stroked="f" strokeweight=".5pt">
                        <v:textbox inset="0,0,0,0">
                          <w:txbxContent>
                            <w:p w14:paraId="1517426D" w14:textId="77777777" w:rsidR="00F94410" w:rsidRPr="008C3B54" w:rsidRDefault="00F94410" w:rsidP="00314CE0">
                              <w:pPr>
                                <w:pStyle w:val="Transcript"/>
                                <w:rPr>
                                  <w:sz w:val="18"/>
                                  <w:szCs w:val="16"/>
                                </w:rPr>
                              </w:pPr>
                              <w:r w:rsidRPr="008C3B54">
                                <w:rPr>
                                  <w:sz w:val="18"/>
                                  <w:szCs w:val="16"/>
                                </w:rPr>
                                <w:t>Emily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1AD9E9A3" w14:textId="5C56B467" w:rsidR="00F94410" w:rsidRDefault="00F94410" w:rsidP="00E13C64">
            <w:pPr>
              <w:tabs>
                <w:tab w:val="left" w:pos="1666"/>
              </w:tabs>
              <w:spacing w:line="240" w:lineRule="atLeast"/>
              <w:ind w:left="-613"/>
              <w:jc w:val="center"/>
              <w:rPr>
                <w:rFonts w:ascii="Calibri" w:hAnsi="Calibri"/>
                <w:noProof/>
                <w:color w:val="000000" w:themeColor="text1"/>
                <w:szCs w:val="20"/>
              </w:rPr>
            </w:pPr>
            <w:r w:rsidRPr="00C63632">
              <w:rPr>
                <w:rFonts w:ascii="Calibri" w:hAnsi="Calibri"/>
                <w:noProof/>
              </w:rPr>
              <w:drawing>
                <wp:inline distT="0" distB="0" distL="0" distR="0" wp14:anchorId="74958C8E" wp14:editId="190B45F4">
                  <wp:extent cx="4153296" cy="3483429"/>
                  <wp:effectExtent l="0" t="0" r="0" b="0"/>
                  <wp:docPr id="343" name="Bild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eilervon100.jpg"/>
                          <pic:cNvPicPr/>
                        </pic:nvPicPr>
                        <pic:blipFill rotWithShape="1">
                          <a:blip r:embed="rId1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661"/>
                          <a:stretch/>
                        </pic:blipFill>
                        <pic:spPr bwMode="auto">
                          <a:xfrm>
                            <a:off x="0" y="0"/>
                            <a:ext cx="4159983" cy="3489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4E4C46B" w14:textId="77777777" w:rsidR="00F94410" w:rsidRPr="00EC2138" w:rsidRDefault="00F94410" w:rsidP="00E13C64">
            <w:pPr>
              <w:tabs>
                <w:tab w:val="left" w:pos="1666"/>
              </w:tabs>
              <w:spacing w:line="240" w:lineRule="atLeast"/>
              <w:rPr>
                <w:rFonts w:ascii="Calibri" w:hAnsi="Calibri"/>
                <w:noProof/>
                <w:color w:val="000000" w:themeColor="text1"/>
                <w:szCs w:val="20"/>
              </w:rPr>
            </w:pPr>
          </w:p>
        </w:tc>
      </w:tr>
      <w:tr w:rsidR="00F94410" w14:paraId="44162E2D" w14:textId="77777777" w:rsidTr="00A42631">
        <w:trPr>
          <w:trHeight w:val="112"/>
        </w:trPr>
        <w:tc>
          <w:tcPr>
            <w:tcW w:w="709" w:type="dxa"/>
          </w:tcPr>
          <w:p w14:paraId="64C969B4" w14:textId="77777777" w:rsidR="00F94410" w:rsidRDefault="00F94410" w:rsidP="00E13C64">
            <w:pPr>
              <w:spacing w:line="240" w:lineRule="atLeast"/>
              <w:rPr>
                <w:noProof/>
              </w:rPr>
            </w:pPr>
            <w:r w:rsidRPr="00F4582F">
              <w:rPr>
                <w:noProof/>
              </w:rPr>
              <w:drawing>
                <wp:inline distT="0" distB="0" distL="0" distR="0" wp14:anchorId="721B17B2" wp14:editId="59EA36A4">
                  <wp:extent cx="361850" cy="273600"/>
                  <wp:effectExtent l="0" t="0" r="635" b="0"/>
                  <wp:docPr id="22328" name="Grafik 223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850" cy="27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" w:type="dxa"/>
          </w:tcPr>
          <w:p w14:paraId="1DE90C9D" w14:textId="77777777" w:rsidR="00F94410" w:rsidRDefault="00F94410" w:rsidP="00E13C64">
            <w:pPr>
              <w:pStyle w:val="Nummerierung"/>
              <w:spacing w:line="240" w:lineRule="atLeast"/>
            </w:pPr>
            <w:r>
              <w:t>a)</w:t>
            </w:r>
          </w:p>
        </w:tc>
        <w:tc>
          <w:tcPr>
            <w:tcW w:w="8179" w:type="dxa"/>
          </w:tcPr>
          <w:p w14:paraId="10959DEF" w14:textId="051ABC0C" w:rsidR="00F94410" w:rsidRPr="00BA3DA5" w:rsidRDefault="00CF2206" w:rsidP="00A42631">
            <w:pPr>
              <w:tabs>
                <w:tab w:val="left" w:pos="5097"/>
              </w:tabs>
              <w:spacing w:after="60" w:line="240" w:lineRule="atLeast"/>
              <w:rPr>
                <w:rFonts w:ascii="Calibri" w:hAnsi="Calibri"/>
                <w:noProof/>
                <w:color w:val="000000" w:themeColor="text1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3514752" behindDoc="0" locked="0" layoutInCell="1" allowOverlap="1" wp14:anchorId="1BDB4E5B" wp14:editId="1B8EC36F">
                      <wp:simplePos x="0" y="0"/>
                      <wp:positionH relativeFrom="column">
                        <wp:posOffset>1004705</wp:posOffset>
                      </wp:positionH>
                      <wp:positionV relativeFrom="paragraph">
                        <wp:posOffset>112395</wp:posOffset>
                      </wp:positionV>
                      <wp:extent cx="161290" cy="299720"/>
                      <wp:effectExtent l="0" t="0" r="3810" b="5080"/>
                      <wp:wrapNone/>
                      <wp:docPr id="803648468" name="Gruppieren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290" cy="299720"/>
                                <a:chOff x="32847" y="12407"/>
                                <a:chExt cx="163236" cy="300989"/>
                              </a:xfrm>
                            </wpg:grpSpPr>
                            <wps:wsp>
                              <wps:cNvPr id="803648469" name="Textfeld 3"/>
                              <wps:cNvSpPr txBox="1"/>
                              <wps:spPr>
                                <a:xfrm>
                                  <a:off x="32847" y="12407"/>
                                  <a:ext cx="159954" cy="18439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036256E" w14:textId="0507C358" w:rsidR="00CF2206" w:rsidRPr="00644567" w:rsidRDefault="00CF2206" w:rsidP="00A42631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644567">
                                      <w:rPr>
                                        <w:sz w:val="18"/>
                                        <w:szCs w:val="18"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803648470" name="Textfeld 3"/>
                              <wps:cNvSpPr txBox="1"/>
                              <wps:spPr>
                                <a:xfrm>
                                  <a:off x="32847" y="149454"/>
                                  <a:ext cx="163236" cy="1639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846B293" w14:textId="15DDCC0F" w:rsidR="00CF2206" w:rsidRPr="00644567" w:rsidRDefault="00CF2206" w:rsidP="00A42631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644567">
                                      <w:rPr>
                                        <w:sz w:val="18"/>
                                        <w:szCs w:val="1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03648471" name="Gerade Verbindung 1"/>
                              <wps:cNvCnPr/>
                              <wps:spPr>
                                <a:xfrm>
                                  <a:off x="57419" y="186077"/>
                                  <a:ext cx="108468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BDB4E5B" id="_x0000_s2131" style="position:absolute;margin-left:79.1pt;margin-top:8.85pt;width:12.7pt;height:23.6pt;z-index:253514752;mso-width-relative:margin;mso-height-relative:margin" coordorigin="32847,12407" coordsize="163236,30098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">
                      <v:shape id="Textfeld 3" o:spid="_x0000_s2132" type="#_x0000_t202" style="position:absolute;left:32847;top:12407;width:159954;height:1843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036256E" w14:textId="0507C358" w:rsidR="00CF2206" w:rsidRPr="00644567" w:rsidRDefault="00CF2206" w:rsidP="00A42631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644567">
                                <w:rPr>
                                  <w:sz w:val="18"/>
                                  <w:szCs w:val="18"/>
                                </w:rPr>
                                <w:t>1</w:t>
                              </w:r>
                            </w:p>
                          </w:txbxContent>
                        </v:textbox>
                      </v:shape>
                      <v:shape id="Textfeld 3" o:spid="_x0000_s2133" type="#_x0000_t202" style="position:absolute;left:32847;top:149454;width:163236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846B293" w14:textId="15DDCC0F" w:rsidR="00CF2206" w:rsidRPr="00644567" w:rsidRDefault="00CF2206" w:rsidP="00A42631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644567">
                                <w:rPr>
                                  <w:sz w:val="18"/>
                                  <w:szCs w:val="18"/>
                                </w:rPr>
                                <w:t>2</w:t>
                              </w:r>
                            </w:p>
                          </w:txbxContent>
                        </v:textbox>
                      </v:shape>
                      <v:line id="Gerade Verbindung 1" o:spid="_x0000_s2134" style="position:absolute;visibility:visible;mso-wrap-style:square" from="57419,186077" to="165887,18607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" strokecolor="black [3213]" strokeweight="1pt">
                        <v:stroke joinstyle="miter"/>
                      </v:line>
                    </v:group>
                  </w:pict>
                </mc:Fallback>
              </mc:AlternateContent>
            </w:r>
            <w:r w:rsidR="00F94410" w:rsidRPr="00BA3DA5">
              <w:rPr>
                <w:rFonts w:ascii="Calibri" w:hAnsi="Calibri"/>
                <w:noProof/>
                <w:color w:val="000000" w:themeColor="text1"/>
                <w:szCs w:val="20"/>
              </w:rPr>
              <w:t xml:space="preserve">Beschreibe, was Emily macht. </w:t>
            </w:r>
          </w:p>
          <w:p w14:paraId="56D88475" w14:textId="45E94362" w:rsidR="00F94410" w:rsidRDefault="00F94410" w:rsidP="00CF2206">
            <w:pPr>
              <w:pStyle w:val="Listenabsatz"/>
              <w:spacing w:after="60"/>
            </w:pPr>
            <w:r w:rsidRPr="00BA3DA5">
              <w:t>Wie kann man</w:t>
            </w:r>
            <w:r w:rsidR="00CF2206">
              <w:t xml:space="preserve"> </w:t>
            </w:r>
            <w:r w:rsidRPr="00BA3DA5"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 xml:space="preserve">    </m:t>
              </m:r>
            </m:oMath>
            <w:r w:rsidRPr="00BA3DA5">
              <w:t>als Hundertstel schreiben? Wie viel Prozent ist das?</w:t>
            </w:r>
          </w:p>
          <w:p w14:paraId="7DEFA7E9" w14:textId="77777777" w:rsidR="00CF2206" w:rsidRPr="00A42631" w:rsidRDefault="00CF2206" w:rsidP="00A42631">
            <w:pPr>
              <w:pStyle w:val="Listenabsatz"/>
              <w:numPr>
                <w:ilvl w:val="0"/>
                <w:numId w:val="0"/>
              </w:numPr>
              <w:spacing w:after="60" w:line="240" w:lineRule="auto"/>
              <w:ind w:left="284"/>
              <w:rPr>
                <w:sz w:val="6"/>
                <w:szCs w:val="6"/>
              </w:rPr>
            </w:pPr>
          </w:p>
          <w:p w14:paraId="4B5E63E8" w14:textId="3928D6A6" w:rsidR="00F94410" w:rsidRDefault="00CF2206" w:rsidP="00A42631">
            <w:pPr>
              <w:pStyle w:val="Listenabsatz"/>
              <w:spacing w:before="60"/>
            </w:pPr>
            <w:r>
              <mc:AlternateContent>
                <mc:Choice Requires="wpg">
                  <w:drawing>
                    <wp:anchor distT="0" distB="0" distL="114300" distR="114300" simplePos="0" relativeHeight="253516800" behindDoc="0" locked="0" layoutInCell="1" allowOverlap="1" wp14:anchorId="2E3FC28F" wp14:editId="4EEC3305">
                      <wp:simplePos x="0" y="0"/>
                      <wp:positionH relativeFrom="column">
                        <wp:posOffset>3352935</wp:posOffset>
                      </wp:positionH>
                      <wp:positionV relativeFrom="paragraph">
                        <wp:posOffset>91075</wp:posOffset>
                      </wp:positionV>
                      <wp:extent cx="161290" cy="299720"/>
                      <wp:effectExtent l="0" t="0" r="3810" b="5080"/>
                      <wp:wrapNone/>
                      <wp:docPr id="803648472" name="Gruppieren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290" cy="299720"/>
                                <a:chOff x="32847" y="12407"/>
                                <a:chExt cx="163236" cy="300989"/>
                              </a:xfrm>
                            </wpg:grpSpPr>
                            <wps:wsp>
                              <wps:cNvPr id="803648473" name="Textfeld 3"/>
                              <wps:cNvSpPr txBox="1"/>
                              <wps:spPr>
                                <a:xfrm>
                                  <a:off x="32847" y="12407"/>
                                  <a:ext cx="159954" cy="18439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4D754C" w14:textId="78EA11B1" w:rsidR="00CF2206" w:rsidRPr="00644567" w:rsidRDefault="00CF2206" w:rsidP="00A42631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644567">
                                      <w:rPr>
                                        <w:sz w:val="18"/>
                                        <w:szCs w:val="18"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803648474" name="Textfeld 3"/>
                              <wps:cNvSpPr txBox="1"/>
                              <wps:spPr>
                                <a:xfrm>
                                  <a:off x="32847" y="149454"/>
                                  <a:ext cx="163236" cy="1639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B04D80" w14:textId="46B598FF" w:rsidR="00CF2206" w:rsidRPr="00644567" w:rsidRDefault="00CF2206" w:rsidP="00A42631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644567">
                                      <w:rPr>
                                        <w:sz w:val="18"/>
                                        <w:szCs w:val="1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03648475" name="Gerade Verbindung 1"/>
                              <wps:cNvCnPr/>
                              <wps:spPr>
                                <a:xfrm>
                                  <a:off x="57419" y="186077"/>
                                  <a:ext cx="108468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E3FC28F" id="_x0000_s2135" style="position:absolute;left:0;text-align:left;margin-left:264pt;margin-top:7.15pt;width:12.7pt;height:23.6pt;z-index:253516800;mso-width-relative:margin;mso-height-relative:margin" coordorigin="32847,12407" coordsize="163236,30098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">
                      <v:shape id="Textfeld 3" o:spid="_x0000_s2136" type="#_x0000_t202" style="position:absolute;left:32847;top:12407;width:159954;height:1843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564D754C" w14:textId="78EA11B1" w:rsidR="00CF2206" w:rsidRPr="00644567" w:rsidRDefault="00CF2206" w:rsidP="00A42631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644567">
                                <w:rPr>
                                  <w:sz w:val="18"/>
                                  <w:szCs w:val="18"/>
                                </w:rPr>
                                <w:t>1</w:t>
                              </w:r>
                            </w:p>
                          </w:txbxContent>
                        </v:textbox>
                      </v:shape>
                      <v:shape id="Textfeld 3" o:spid="_x0000_s2137" type="#_x0000_t202" style="position:absolute;left:32847;top:149454;width:163236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49B04D80" w14:textId="46B598FF" w:rsidR="00CF2206" w:rsidRPr="00644567" w:rsidRDefault="00CF2206" w:rsidP="00A42631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644567">
                                <w:rPr>
                                  <w:sz w:val="18"/>
                                  <w:szCs w:val="18"/>
                                </w:rPr>
                                <w:t>2</w:t>
                              </w:r>
                            </w:p>
                          </w:txbxContent>
                        </v:textbox>
                      </v:shape>
                      <v:line id="Gerade Verbindung 1" o:spid="_x0000_s2138" style="position:absolute;visibility:visible;mso-wrap-style:square" from="57419,186077" to="165887,18607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" strokecolor="black [3213]" strokeweight="1pt">
                        <v:stroke joinstyle="miter"/>
                      </v:line>
                    </v:group>
                  </w:pict>
                </mc:Fallback>
              </mc:AlternateContent>
            </w:r>
            <w:r w:rsidR="00F94410" w:rsidRPr="00BA3DA5">
              <w:t xml:space="preserve">Welche Anteile sind genauso groß? </w:t>
            </w:r>
            <w:r w:rsidR="00F94410">
              <w:br/>
            </w:r>
            <w:r w:rsidR="00F94410" w:rsidRPr="00BA3DA5">
              <w:t>Finde gleichwertige Anteile, also gleich große Anteile zu</w:t>
            </w:r>
            <w:r>
              <w:t xml:space="preserve"> </w:t>
            </w:r>
            <w:r w:rsidR="00F94410" w:rsidRPr="00BA3DA5">
              <w:t xml:space="preserve"> </w:t>
            </w:r>
            <w:r>
              <w:t xml:space="preserve">    </w:t>
            </w:r>
            <w:r w:rsidR="00F94410" w:rsidRPr="00BA3DA5">
              <w:t>in der Streifentafel.</w:t>
            </w:r>
            <w:r w:rsidR="00F94410">
              <w:rPr>
                <w14:ligatures w14:val="standardContextual"/>
              </w:rPr>
              <w:t xml:space="preserve"> </w:t>
            </w:r>
          </w:p>
          <w:p w14:paraId="7F2B883B" w14:textId="77777777" w:rsidR="00F94410" w:rsidRPr="00EC2138" w:rsidRDefault="00F94410" w:rsidP="00E13C64">
            <w:pPr>
              <w:spacing w:line="240" w:lineRule="atLeast"/>
              <w:rPr>
                <w:noProof/>
              </w:rPr>
            </w:pPr>
          </w:p>
        </w:tc>
      </w:tr>
      <w:tr w:rsidR="00F94410" w14:paraId="5F06020D" w14:textId="77777777" w:rsidTr="00A42631">
        <w:trPr>
          <w:trHeight w:val="112"/>
        </w:trPr>
        <w:tc>
          <w:tcPr>
            <w:tcW w:w="709" w:type="dxa"/>
          </w:tcPr>
          <w:p w14:paraId="21F6602C" w14:textId="77777777" w:rsidR="00F94410" w:rsidRDefault="00F94410" w:rsidP="00E13C64">
            <w:pPr>
              <w:spacing w:line="240" w:lineRule="atLeast"/>
              <w:rPr>
                <w:noProof/>
              </w:rPr>
            </w:pPr>
          </w:p>
        </w:tc>
        <w:tc>
          <w:tcPr>
            <w:tcW w:w="425" w:type="dxa"/>
          </w:tcPr>
          <w:p w14:paraId="03D43A13" w14:textId="77777777" w:rsidR="00F94410" w:rsidRDefault="00F94410" w:rsidP="00E13C64">
            <w:pPr>
              <w:pStyle w:val="Nummerierung"/>
              <w:spacing w:line="240" w:lineRule="atLeast"/>
            </w:pPr>
            <w:r>
              <w:t>b)</w:t>
            </w:r>
          </w:p>
        </w:tc>
        <w:tc>
          <w:tcPr>
            <w:tcW w:w="8179" w:type="dxa"/>
          </w:tcPr>
          <w:p w14:paraId="08A95C73" w14:textId="0BFC22DB" w:rsidR="00F94410" w:rsidRDefault="00F3163A" w:rsidP="00F3163A">
            <w:pPr>
              <w:tabs>
                <w:tab w:val="left" w:pos="1666"/>
              </w:tabs>
              <w:spacing w:after="120" w:line="240" w:lineRule="atLeast"/>
              <w:rPr>
                <w:rFonts w:ascii="Calibri" w:hAnsi="Calibri"/>
                <w:noProof/>
                <w:color w:val="000000" w:themeColor="text1"/>
                <w:szCs w:val="20"/>
              </w:rPr>
            </w:pPr>
            <w:r w:rsidRPr="00F3163A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3746176" behindDoc="0" locked="0" layoutInCell="1" allowOverlap="1" wp14:anchorId="7B573E55" wp14:editId="06476B66">
                      <wp:simplePos x="0" y="0"/>
                      <wp:positionH relativeFrom="column">
                        <wp:posOffset>271780</wp:posOffset>
                      </wp:positionH>
                      <wp:positionV relativeFrom="paragraph">
                        <wp:posOffset>378542</wp:posOffset>
                      </wp:positionV>
                      <wp:extent cx="1149985" cy="384810"/>
                      <wp:effectExtent l="0" t="0" r="5715" b="0"/>
                      <wp:wrapNone/>
                      <wp:docPr id="446093617" name="Gruppieren 3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49985" cy="384810"/>
                                <a:chOff x="0" y="0"/>
                                <a:chExt cx="1150507" cy="385165"/>
                              </a:xfrm>
                            </wpg:grpSpPr>
                            <wpg:grpSp>
                              <wpg:cNvPr id="1877083921" name="Gruppieren 1877083921"/>
                              <wpg:cNvGrpSpPr/>
                              <wpg:grpSpPr>
                                <a:xfrm>
                                  <a:off x="265351" y="1141"/>
                                  <a:ext cx="165924" cy="357539"/>
                                  <a:chOff x="265350" y="1141"/>
                                  <a:chExt cx="167406" cy="358365"/>
                                </a:xfrm>
                              </wpg:grpSpPr>
                              <wps:wsp>
                                <wps:cNvPr id="428682539" name="Textfeld 3"/>
                                <wps:cNvSpPr txBox="1"/>
                                <wps:spPr>
                                  <a:xfrm>
                                    <a:off x="265350" y="1141"/>
                                    <a:ext cx="159527" cy="1845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30E7C482" w14:textId="77777777" w:rsidR="00F3163A" w:rsidRDefault="00F3163A" w:rsidP="00F3163A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</w:rPr>
                                        <w:t>2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spAutoFit/>
                                </wps:bodyPr>
                              </wps:wsp>
                              <wps:wsp>
                                <wps:cNvPr id="415018688" name="Textfeld 3"/>
                                <wps:cNvSpPr txBox="1"/>
                                <wps:spPr>
                                  <a:xfrm>
                                    <a:off x="270435" y="195564"/>
                                    <a:ext cx="162321" cy="16394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7EA093C9" w14:textId="77777777" w:rsidR="00F3163A" w:rsidRDefault="00F3163A" w:rsidP="00F3163A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</w:rPr>
                                        <w:t>5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35726546" name="Gerade Verbindung 1735726546"/>
                                <wps:cNvCnPr/>
                                <wps:spPr>
                                  <a:xfrm>
                                    <a:off x="278075" y="190867"/>
                                    <a:ext cx="145286" cy="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g:grpSp>
                              <wpg:cNvPr id="745634744" name="Gruppieren 745634744"/>
                              <wpg:cNvGrpSpPr/>
                              <wpg:grpSpPr>
                                <a:xfrm>
                                  <a:off x="0" y="1859"/>
                                  <a:ext cx="165804" cy="357539"/>
                                  <a:chOff x="0" y="1859"/>
                                  <a:chExt cx="167285" cy="358365"/>
                                </a:xfrm>
                              </wpg:grpSpPr>
                              <wps:wsp>
                                <wps:cNvPr id="1399471901" name="Textfeld 3"/>
                                <wps:cNvSpPr txBox="1"/>
                                <wps:spPr>
                                  <a:xfrm>
                                    <a:off x="0" y="1859"/>
                                    <a:ext cx="159527" cy="1845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064D2660" w14:textId="77777777" w:rsidR="00F3163A" w:rsidRDefault="00F3163A" w:rsidP="00F3163A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</w:rPr>
                                        <w:t>1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spAutoFit/>
                                </wps:bodyPr>
                              </wps:wsp>
                              <wps:wsp>
                                <wps:cNvPr id="780998279" name="Textfeld 3"/>
                                <wps:cNvSpPr txBox="1"/>
                                <wps:spPr>
                                  <a:xfrm>
                                    <a:off x="4964" y="196282"/>
                                    <a:ext cx="162321" cy="16394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38E1F8DF" w14:textId="77777777" w:rsidR="00F3163A" w:rsidRDefault="00F3163A" w:rsidP="00F3163A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</w:rPr>
                                        <w:t>5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592477388" name="Gerade Verbindung 592477388"/>
                                <wps:cNvCnPr/>
                                <wps:spPr>
                                  <a:xfrm>
                                    <a:off x="12604" y="191585"/>
                                    <a:ext cx="145286" cy="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s:wsp>
                              <wps:cNvPr id="1189202964" name="Textfeld 15"/>
                              <wps:cNvSpPr txBox="1"/>
                              <wps:spPr>
                                <a:xfrm>
                                  <a:off x="106751" y="107975"/>
                                  <a:ext cx="217805" cy="269240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14:paraId="5CC07E13" w14:textId="77777777" w:rsidR="00F3163A" w:rsidRDefault="00F3163A" w:rsidP="00F3163A">
                                    <w:pPr>
                                      <w:rPr>
                                        <w:rFonts w:hAnsi="Calibri"/>
                                        <w:color w:val="000000" w:themeColor="text1"/>
                                        <w:kern w:val="24"/>
                                      </w:rPr>
                                    </w:pPr>
                                    <w:r>
                                      <w:rPr>
                                        <w:rFonts w:hAnsi="Calibri"/>
                                        <w:color w:val="000000" w:themeColor="text1"/>
                                        <w:kern w:val="24"/>
                                      </w:rPr>
                                      <w:t>,</w:t>
                                    </w:r>
                                  </w:p>
                                </w:txbxContent>
                              </wps:txbx>
                              <wps:bodyPr wrap="none" rtlCol="0">
                                <a:spAutoFit/>
                              </wps:bodyPr>
                            </wps:wsp>
                            <wpg:grpSp>
                              <wpg:cNvPr id="1907290527" name="Gruppieren 1907290527"/>
                              <wpg:cNvGrpSpPr/>
                              <wpg:grpSpPr>
                                <a:xfrm>
                                  <a:off x="497669" y="0"/>
                                  <a:ext cx="166030" cy="357537"/>
                                  <a:chOff x="497667" y="0"/>
                                  <a:chExt cx="167513" cy="358363"/>
                                </a:xfrm>
                              </wpg:grpSpPr>
                              <wps:wsp>
                                <wps:cNvPr id="1312247038" name="Textfeld 3"/>
                                <wps:cNvSpPr txBox="1"/>
                                <wps:spPr>
                                  <a:xfrm>
                                    <a:off x="497667" y="0"/>
                                    <a:ext cx="159527" cy="1845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39ECFA9B" w14:textId="77777777" w:rsidR="00F3163A" w:rsidRDefault="00F3163A" w:rsidP="00F3163A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</w:rPr>
                                        <w:t>3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spAutoFit/>
                                </wps:bodyPr>
                              </wps:wsp>
                              <wps:wsp>
                                <wps:cNvPr id="615124474" name="Textfeld 3"/>
                                <wps:cNvSpPr txBox="1"/>
                                <wps:spPr>
                                  <a:xfrm>
                                    <a:off x="502859" y="194421"/>
                                    <a:ext cx="162321" cy="16394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45FC262B" w14:textId="77777777" w:rsidR="00F3163A" w:rsidRDefault="00F3163A" w:rsidP="00F3163A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</w:rPr>
                                        <w:t>5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011769740" name="Gerade Verbindung 1011769740"/>
                                <wps:cNvCnPr/>
                                <wps:spPr>
                                  <a:xfrm>
                                    <a:off x="510499" y="189724"/>
                                    <a:ext cx="145286" cy="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s:wsp>
                              <wps:cNvPr id="85993443" name="Textfeld 20"/>
                              <wps:cNvSpPr txBox="1"/>
                              <wps:spPr>
                                <a:xfrm>
                                  <a:off x="339069" y="112922"/>
                                  <a:ext cx="217805" cy="269240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14:paraId="444D49E6" w14:textId="77777777" w:rsidR="00F3163A" w:rsidRDefault="00F3163A" w:rsidP="00F3163A">
                                    <w:pPr>
                                      <w:rPr>
                                        <w:rFonts w:hAnsi="Calibri"/>
                                        <w:color w:val="000000" w:themeColor="text1"/>
                                        <w:kern w:val="24"/>
                                      </w:rPr>
                                    </w:pPr>
                                    <w:r>
                                      <w:rPr>
                                        <w:rFonts w:hAnsi="Calibri"/>
                                        <w:color w:val="000000" w:themeColor="text1"/>
                                        <w:kern w:val="24"/>
                                      </w:rPr>
                                      <w:t>,</w:t>
                                    </w:r>
                                  </w:p>
                                </w:txbxContent>
                              </wps:txbx>
                              <wps:bodyPr wrap="none" rtlCol="0">
                                <a:spAutoFit/>
                              </wps:bodyPr>
                            </wps:wsp>
                            <wpg:grpSp>
                              <wpg:cNvPr id="265981137" name="Gruppieren 265981137"/>
                              <wpg:cNvGrpSpPr/>
                              <wpg:grpSpPr>
                                <a:xfrm>
                                  <a:off x="734719" y="0"/>
                                  <a:ext cx="166138" cy="357537"/>
                                  <a:chOff x="734716" y="0"/>
                                  <a:chExt cx="167622" cy="358363"/>
                                </a:xfrm>
                              </wpg:grpSpPr>
                              <wps:wsp>
                                <wps:cNvPr id="355472365" name="Textfeld 3"/>
                                <wps:cNvSpPr txBox="1"/>
                                <wps:spPr>
                                  <a:xfrm>
                                    <a:off x="734716" y="0"/>
                                    <a:ext cx="159527" cy="1845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29BD1D28" w14:textId="77777777" w:rsidR="00F3163A" w:rsidRDefault="00F3163A" w:rsidP="00F3163A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</w:rPr>
                                        <w:t>4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spAutoFit/>
                                </wps:bodyPr>
                              </wps:wsp>
                              <wps:wsp>
                                <wps:cNvPr id="798988985" name="Textfeld 3"/>
                                <wps:cNvSpPr txBox="1"/>
                                <wps:spPr>
                                  <a:xfrm>
                                    <a:off x="740017" y="194421"/>
                                    <a:ext cx="162321" cy="16394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404AB4D4" w14:textId="77777777" w:rsidR="00F3163A" w:rsidRDefault="00F3163A" w:rsidP="00F3163A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</w:rPr>
                                        <w:t>5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26622335" name="Gerade Verbindung 226622335"/>
                                <wps:cNvCnPr/>
                                <wps:spPr>
                                  <a:xfrm>
                                    <a:off x="747657" y="189724"/>
                                    <a:ext cx="145286" cy="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s:wsp>
                              <wps:cNvPr id="1878965686" name="Textfeld 25"/>
                              <wps:cNvSpPr txBox="1"/>
                              <wps:spPr>
                                <a:xfrm>
                                  <a:off x="576119" y="112917"/>
                                  <a:ext cx="217805" cy="269240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14:paraId="04F5792B" w14:textId="77777777" w:rsidR="00F3163A" w:rsidRDefault="00F3163A" w:rsidP="00F3163A">
                                    <w:pPr>
                                      <w:rPr>
                                        <w:rFonts w:hAnsi="Calibri"/>
                                        <w:color w:val="000000" w:themeColor="text1"/>
                                        <w:kern w:val="24"/>
                                      </w:rPr>
                                    </w:pPr>
                                    <w:r>
                                      <w:rPr>
                                        <w:rFonts w:hAnsi="Calibri"/>
                                        <w:color w:val="000000" w:themeColor="text1"/>
                                        <w:kern w:val="24"/>
                                      </w:rPr>
                                      <w:t>,</w:t>
                                    </w:r>
                                  </w:p>
                                </w:txbxContent>
                              </wps:txbx>
                              <wps:bodyPr wrap="none" rtlCol="0">
                                <a:spAutoFit/>
                              </wps:bodyPr>
                            </wps:wsp>
                            <wpg:grpSp>
                              <wpg:cNvPr id="958775913" name="Gruppieren 958775913"/>
                              <wpg:cNvGrpSpPr/>
                              <wpg:grpSpPr>
                                <a:xfrm>
                                  <a:off x="984256" y="3008"/>
                                  <a:ext cx="166251" cy="357541"/>
                                  <a:chOff x="984252" y="3008"/>
                                  <a:chExt cx="167736" cy="358367"/>
                                </a:xfrm>
                              </wpg:grpSpPr>
                              <wps:wsp>
                                <wps:cNvPr id="914524061" name="Textfeld 3"/>
                                <wps:cNvSpPr txBox="1"/>
                                <wps:spPr>
                                  <a:xfrm>
                                    <a:off x="984252" y="3008"/>
                                    <a:ext cx="159527" cy="1845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2FADB615" w14:textId="77777777" w:rsidR="00F3163A" w:rsidRDefault="00F3163A" w:rsidP="00F3163A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</w:rPr>
                                        <w:t>5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spAutoFit/>
                                </wps:bodyPr>
                              </wps:wsp>
                              <wps:wsp>
                                <wps:cNvPr id="246398062" name="Textfeld 3"/>
                                <wps:cNvSpPr txBox="1"/>
                                <wps:spPr>
                                  <a:xfrm>
                                    <a:off x="989667" y="197433"/>
                                    <a:ext cx="162321" cy="16394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4570F9F6" w14:textId="77777777" w:rsidR="00F3163A" w:rsidRDefault="00F3163A" w:rsidP="00F3163A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</w:rPr>
                                        <w:t>5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017462073" name="Gerade Verbindung 2017462073"/>
                                <wps:cNvCnPr/>
                                <wps:spPr>
                                  <a:xfrm>
                                    <a:off x="997307" y="192736"/>
                                    <a:ext cx="145286" cy="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s:wsp>
                              <wps:cNvPr id="27256443" name="Textfeld 30"/>
                              <wps:cNvSpPr txBox="1"/>
                              <wps:spPr>
                                <a:xfrm>
                                  <a:off x="825656" y="115925"/>
                                  <a:ext cx="217805" cy="269240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14:paraId="0FC016FC" w14:textId="77777777" w:rsidR="00F3163A" w:rsidRDefault="00F3163A" w:rsidP="00F3163A">
                                    <w:pPr>
                                      <w:rPr>
                                        <w:rFonts w:hAnsi="Calibri"/>
                                        <w:color w:val="000000" w:themeColor="text1"/>
                                        <w:kern w:val="24"/>
                                      </w:rPr>
                                    </w:pPr>
                                    <w:r>
                                      <w:rPr>
                                        <w:rFonts w:hAnsi="Calibri"/>
                                        <w:color w:val="000000" w:themeColor="text1"/>
                                        <w:kern w:val="24"/>
                                      </w:rPr>
                                      <w:t>,</w:t>
                                    </w:r>
                                  </w:p>
                                </w:txbxContent>
                              </wps:txbx>
                              <wps:bodyPr wrap="none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B573E55" id="Gruppieren 33" o:spid="_x0000_s2139" style="position:absolute;margin-left:21.4pt;margin-top:29.8pt;width:90.55pt;height:30.3pt;z-index:253746176;mso-height-relative:margin" coordsize="11505,385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">
                      <v:group id="Gruppieren 1877083921" o:spid="_x0000_s2140" style="position:absolute;left:2653;top:11;width:1659;height:3575" coordorigin="265350,1141" coordsize="167406,35836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">
                        <v:shape id="Textfeld 3" o:spid="_x0000_s2141" type="#_x0000_t202" style="position:absolute;left:265350;top:1141;width:159527;height:18457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" filled="f" stroked="f" strokeweight=".5pt">
                          <v:textbox style="mso-fit-shape-to-text:t" inset="0,0,0,0">
                            <w:txbxContent>
                              <w:p w14:paraId="30E7C482" w14:textId="77777777" w:rsidR="00F3163A" w:rsidRDefault="00F3163A" w:rsidP="00F3163A">
                                <w:pPr>
                                  <w:jc w:val="center"/>
                                  <w:rPr>
                                    <w:rFonts w:ascii="Calibri" w:eastAsia="Calibri" w:hAnsi="Calibri"/>
                                    <w:color w:val="000000" w:themeColor="text1"/>
                                    <w:kern w:val="24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 w:themeColor="text1"/>
                                    <w:kern w:val="24"/>
                                  </w:rPr>
                                  <w:t>2</w:t>
                                </w:r>
                              </w:p>
                            </w:txbxContent>
                          </v:textbox>
                        </v:shape>
                        <v:shape id="Textfeld 3" o:spid="_x0000_s2142" type="#_x0000_t202" style="position:absolute;left:270435;top:195564;width:162321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" filled="f" stroked="f" strokeweight=".5pt">
                          <v:textbox inset="0,0,0,0">
                            <w:txbxContent>
                              <w:p w14:paraId="7EA093C9" w14:textId="77777777" w:rsidR="00F3163A" w:rsidRDefault="00F3163A" w:rsidP="00F3163A">
                                <w:pPr>
                                  <w:jc w:val="center"/>
                                  <w:rPr>
                                    <w:rFonts w:ascii="Calibri" w:eastAsia="Calibri" w:hAnsi="Calibri"/>
                                    <w:color w:val="000000" w:themeColor="text1"/>
                                    <w:kern w:val="24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 w:themeColor="text1"/>
                                    <w:kern w:val="24"/>
                                  </w:rPr>
                                  <w:t>5</w:t>
                                </w:r>
                              </w:p>
                            </w:txbxContent>
                          </v:textbox>
                        </v:shape>
                        <v:line id="Gerade Verbindung 1735726546" o:spid="_x0000_s2143" style="position:absolute;visibility:visible;mso-wrap-style:square" from="278075,190867" to="423361,19086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" strokecolor="black [3213]" strokeweight="1pt">
                          <v:stroke joinstyle="miter"/>
                        </v:line>
                      </v:group>
                      <v:group id="Gruppieren 745634744" o:spid="_x0000_s2144" style="position:absolute;top:18;width:1658;height:3575" coordorigin=",1859" coordsize="167285,35836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">
                        <v:shape id="Textfeld 3" o:spid="_x0000_s2145" type="#_x0000_t202" style="position:absolute;top:1859;width:159527;height:18457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" filled="f" stroked="f" strokeweight=".5pt">
                          <v:textbox style="mso-fit-shape-to-text:t" inset="0,0,0,0">
                            <w:txbxContent>
                              <w:p w14:paraId="064D2660" w14:textId="77777777" w:rsidR="00F3163A" w:rsidRDefault="00F3163A" w:rsidP="00F3163A">
                                <w:pPr>
                                  <w:jc w:val="center"/>
                                  <w:rPr>
                                    <w:rFonts w:ascii="Calibri" w:eastAsia="Calibri" w:hAnsi="Calibri"/>
                                    <w:color w:val="000000" w:themeColor="text1"/>
                                    <w:kern w:val="24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 w:themeColor="text1"/>
                                    <w:kern w:val="24"/>
                                  </w:rPr>
                                  <w:t>1</w:t>
                                </w:r>
                              </w:p>
                            </w:txbxContent>
                          </v:textbox>
                        </v:shape>
                        <v:shape id="Textfeld 3" o:spid="_x0000_s2146" type="#_x0000_t202" style="position:absolute;left:4964;top:196282;width:162321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" filled="f" stroked="f" strokeweight=".5pt">
                          <v:textbox inset="0,0,0,0">
                            <w:txbxContent>
                              <w:p w14:paraId="38E1F8DF" w14:textId="77777777" w:rsidR="00F3163A" w:rsidRDefault="00F3163A" w:rsidP="00F3163A">
                                <w:pPr>
                                  <w:jc w:val="center"/>
                                  <w:rPr>
                                    <w:rFonts w:ascii="Calibri" w:eastAsia="Calibri" w:hAnsi="Calibri"/>
                                    <w:color w:val="000000" w:themeColor="text1"/>
                                    <w:kern w:val="24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 w:themeColor="text1"/>
                                    <w:kern w:val="24"/>
                                  </w:rPr>
                                  <w:t>5</w:t>
                                </w:r>
                              </w:p>
                            </w:txbxContent>
                          </v:textbox>
                        </v:shape>
                        <v:line id="Gerade Verbindung 592477388" o:spid="_x0000_s2147" style="position:absolute;visibility:visible;mso-wrap-style:square" from="12604,191585" to="157890,19158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" strokecolor="black [3213]" strokeweight="1pt">
                          <v:stroke joinstyle="miter"/>
                        </v:line>
                      </v:group>
                      <v:shape id="_x0000_s2148" type="#_x0000_t202" style="position:absolute;left:1067;top:1079;width:2178;height:2693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" filled="f" stroked="f">
                        <v:textbox style="mso-fit-shape-to-text:t">
                          <w:txbxContent>
                            <w:p w14:paraId="5CC07E13" w14:textId="77777777" w:rsidR="00F3163A" w:rsidRDefault="00F3163A" w:rsidP="00F3163A">
                              <w:pPr>
                                <w:rPr>
                                  <w:rFonts w:hAnsi="Calibri"/>
                                  <w:color w:val="000000" w:themeColor="text1"/>
                                  <w:kern w:val="24"/>
                                </w:rPr>
                              </w:pPr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</w:rPr>
                                <w:t>,</w:t>
                              </w:r>
                            </w:p>
                          </w:txbxContent>
                        </v:textbox>
                      </v:shape>
                      <v:group id="Gruppieren 1907290527" o:spid="_x0000_s2149" style="position:absolute;left:4976;width:1660;height:3575" coordorigin="4976" coordsize="1675,358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">
                        <v:shape id="Textfeld 3" o:spid="_x0000_s2150" type="#_x0000_t202" style="position:absolute;left:4976;width:1595;height:184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" filled="f" stroked="f" strokeweight=".5pt">
                          <v:textbox style="mso-fit-shape-to-text:t" inset="0,0,0,0">
                            <w:txbxContent>
                              <w:p w14:paraId="39ECFA9B" w14:textId="77777777" w:rsidR="00F3163A" w:rsidRDefault="00F3163A" w:rsidP="00F3163A">
                                <w:pPr>
                                  <w:jc w:val="center"/>
                                  <w:rPr>
                                    <w:rFonts w:ascii="Calibri" w:eastAsia="Calibri" w:hAnsi="Calibri"/>
                                    <w:color w:val="000000" w:themeColor="text1"/>
                                    <w:kern w:val="24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 w:themeColor="text1"/>
                                    <w:kern w:val="24"/>
                                  </w:rPr>
                                  <w:t>3</w:t>
                                </w:r>
                              </w:p>
                            </w:txbxContent>
                          </v:textbox>
                        </v:shape>
                        <v:shape id="Textfeld 3" o:spid="_x0000_s2151" type="#_x0000_t202" style="position:absolute;left:5028;top:1944;width:1623;height:163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" filled="f" stroked="f" strokeweight=".5pt">
                          <v:textbox inset="0,0,0,0">
                            <w:txbxContent>
                              <w:p w14:paraId="45FC262B" w14:textId="77777777" w:rsidR="00F3163A" w:rsidRDefault="00F3163A" w:rsidP="00F3163A">
                                <w:pPr>
                                  <w:jc w:val="center"/>
                                  <w:rPr>
                                    <w:rFonts w:ascii="Calibri" w:eastAsia="Calibri" w:hAnsi="Calibri"/>
                                    <w:color w:val="000000" w:themeColor="text1"/>
                                    <w:kern w:val="24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 w:themeColor="text1"/>
                                    <w:kern w:val="24"/>
                                  </w:rPr>
                                  <w:t>5</w:t>
                                </w:r>
                              </w:p>
                            </w:txbxContent>
                          </v:textbox>
                        </v:shape>
                        <v:line id="Gerade Verbindung 1011769740" o:spid="_x0000_s2152" style="position:absolute;visibility:visible;mso-wrap-style:square" from="5104,1897" to="6557,189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" strokecolor="black [3213]" strokeweight="1pt">
                          <v:stroke joinstyle="miter"/>
                        </v:line>
                      </v:group>
                      <v:shape id="Textfeld 20" o:spid="_x0000_s2153" type="#_x0000_t202" style="position:absolute;left:3390;top:1129;width:2178;height:2692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" filled="f" stroked="f">
                        <v:textbox style="mso-fit-shape-to-text:t">
                          <w:txbxContent>
                            <w:p w14:paraId="444D49E6" w14:textId="77777777" w:rsidR="00F3163A" w:rsidRDefault="00F3163A" w:rsidP="00F3163A">
                              <w:pPr>
                                <w:rPr>
                                  <w:rFonts w:hAnsi="Calibri"/>
                                  <w:color w:val="000000" w:themeColor="text1"/>
                                  <w:kern w:val="24"/>
                                </w:rPr>
                              </w:pPr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</w:rPr>
                                <w:t>,</w:t>
                              </w:r>
                            </w:p>
                          </w:txbxContent>
                        </v:textbox>
                      </v:shape>
                      <v:group id="Gruppieren 265981137" o:spid="_x0000_s2154" style="position:absolute;left:7347;width:1661;height:3575" coordorigin="7347" coordsize="1676,358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">
                        <v:shape id="Textfeld 3" o:spid="_x0000_s2155" type="#_x0000_t202" style="position:absolute;left:7347;width:1595;height:184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" filled="f" stroked="f" strokeweight=".5pt">
                          <v:textbox style="mso-fit-shape-to-text:t" inset="0,0,0,0">
                            <w:txbxContent>
                              <w:p w14:paraId="29BD1D28" w14:textId="77777777" w:rsidR="00F3163A" w:rsidRDefault="00F3163A" w:rsidP="00F3163A">
                                <w:pPr>
                                  <w:jc w:val="center"/>
                                  <w:rPr>
                                    <w:rFonts w:ascii="Calibri" w:eastAsia="Calibri" w:hAnsi="Calibri"/>
                                    <w:color w:val="000000" w:themeColor="text1"/>
                                    <w:kern w:val="24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 w:themeColor="text1"/>
                                    <w:kern w:val="24"/>
                                  </w:rPr>
                                  <w:t>4</w:t>
                                </w:r>
                              </w:p>
                            </w:txbxContent>
                          </v:textbox>
                        </v:shape>
                        <v:shape id="Textfeld 3" o:spid="_x0000_s2156" type="#_x0000_t202" style="position:absolute;left:7400;top:1944;width:1623;height:163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" filled="f" stroked="f" strokeweight=".5pt">
                          <v:textbox inset="0,0,0,0">
                            <w:txbxContent>
                              <w:p w14:paraId="404AB4D4" w14:textId="77777777" w:rsidR="00F3163A" w:rsidRDefault="00F3163A" w:rsidP="00F3163A">
                                <w:pPr>
                                  <w:jc w:val="center"/>
                                  <w:rPr>
                                    <w:rFonts w:ascii="Calibri" w:eastAsia="Calibri" w:hAnsi="Calibri"/>
                                    <w:color w:val="000000" w:themeColor="text1"/>
                                    <w:kern w:val="24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 w:themeColor="text1"/>
                                    <w:kern w:val="24"/>
                                  </w:rPr>
                                  <w:t>5</w:t>
                                </w:r>
                              </w:p>
                            </w:txbxContent>
                          </v:textbox>
                        </v:shape>
                        <v:line id="Gerade Verbindung 226622335" o:spid="_x0000_s2157" style="position:absolute;visibility:visible;mso-wrap-style:square" from="7476,1897" to="8929,189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" strokecolor="black [3213]" strokeweight="1pt">
                          <v:stroke joinstyle="miter"/>
                        </v:line>
                      </v:group>
                      <v:shape id="Textfeld 25" o:spid="_x0000_s2158" type="#_x0000_t202" style="position:absolute;left:5761;top:1129;width:2178;height:2692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" filled="f" stroked="f">
                        <v:textbox style="mso-fit-shape-to-text:t">
                          <w:txbxContent>
                            <w:p w14:paraId="04F5792B" w14:textId="77777777" w:rsidR="00F3163A" w:rsidRDefault="00F3163A" w:rsidP="00F3163A">
                              <w:pPr>
                                <w:rPr>
                                  <w:rFonts w:hAnsi="Calibri"/>
                                  <w:color w:val="000000" w:themeColor="text1"/>
                                  <w:kern w:val="24"/>
                                </w:rPr>
                              </w:pPr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</w:rPr>
                                <w:t>,</w:t>
                              </w:r>
                            </w:p>
                          </w:txbxContent>
                        </v:textbox>
                      </v:shape>
                      <v:group id="Gruppieren 958775913" o:spid="_x0000_s2159" style="position:absolute;left:9842;top:30;width:1663;height:3575" coordorigin="9842,30" coordsize="1677,358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">
                        <v:shape id="Textfeld 3" o:spid="_x0000_s2160" type="#_x0000_t202" style="position:absolute;left:9842;top:30;width:1595;height:184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" filled="f" stroked="f" strokeweight=".5pt">
                          <v:textbox style="mso-fit-shape-to-text:t" inset="0,0,0,0">
                            <w:txbxContent>
                              <w:p w14:paraId="2FADB615" w14:textId="77777777" w:rsidR="00F3163A" w:rsidRDefault="00F3163A" w:rsidP="00F3163A">
                                <w:pPr>
                                  <w:jc w:val="center"/>
                                  <w:rPr>
                                    <w:rFonts w:ascii="Calibri" w:eastAsia="Calibri" w:hAnsi="Calibri"/>
                                    <w:color w:val="000000" w:themeColor="text1"/>
                                    <w:kern w:val="24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 w:themeColor="text1"/>
                                    <w:kern w:val="24"/>
                                  </w:rPr>
                                  <w:t>5</w:t>
                                </w:r>
                              </w:p>
                            </w:txbxContent>
                          </v:textbox>
                        </v:shape>
                        <v:shape id="Textfeld 3" o:spid="_x0000_s2161" type="#_x0000_t202" style="position:absolute;left:9896;top:1974;width:1623;height:163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" filled="f" stroked="f" strokeweight=".5pt">
                          <v:textbox inset="0,0,0,0">
                            <w:txbxContent>
                              <w:p w14:paraId="4570F9F6" w14:textId="77777777" w:rsidR="00F3163A" w:rsidRDefault="00F3163A" w:rsidP="00F3163A">
                                <w:pPr>
                                  <w:jc w:val="center"/>
                                  <w:rPr>
                                    <w:rFonts w:ascii="Calibri" w:eastAsia="Calibri" w:hAnsi="Calibri"/>
                                    <w:color w:val="000000" w:themeColor="text1"/>
                                    <w:kern w:val="24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 w:themeColor="text1"/>
                                    <w:kern w:val="24"/>
                                  </w:rPr>
                                  <w:t>5</w:t>
                                </w:r>
                              </w:p>
                            </w:txbxContent>
                          </v:textbox>
                        </v:shape>
                        <v:line id="Gerade Verbindung 2017462073" o:spid="_x0000_s2162" style="position:absolute;visibility:visible;mso-wrap-style:square" from="9973,1927" to="11425,192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" strokecolor="black [3213]" strokeweight="1pt">
                          <v:stroke joinstyle="miter"/>
                        </v:line>
                      </v:group>
                      <v:shape id="Textfeld 30" o:spid="_x0000_s2163" type="#_x0000_t202" style="position:absolute;left:8256;top:1159;width:2178;height:2692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" filled="f" stroked="f">
                        <v:textbox style="mso-fit-shape-to-text:t">
                          <w:txbxContent>
                            <w:p w14:paraId="0FC016FC" w14:textId="77777777" w:rsidR="00F3163A" w:rsidRDefault="00F3163A" w:rsidP="00F3163A">
                              <w:pPr>
                                <w:rPr>
                                  <w:rFonts w:hAnsi="Calibri"/>
                                  <w:color w:val="000000" w:themeColor="text1"/>
                                  <w:kern w:val="24"/>
                                </w:rPr>
                              </w:pPr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</w:rPr>
                                <w:t>,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Pr="00F3163A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3748224" behindDoc="0" locked="0" layoutInCell="1" allowOverlap="1" wp14:anchorId="096343E2" wp14:editId="7CEFDF80">
                      <wp:simplePos x="0" y="0"/>
                      <wp:positionH relativeFrom="column">
                        <wp:posOffset>2825863</wp:posOffset>
                      </wp:positionH>
                      <wp:positionV relativeFrom="paragraph">
                        <wp:posOffset>403094</wp:posOffset>
                      </wp:positionV>
                      <wp:extent cx="663398" cy="422863"/>
                      <wp:effectExtent l="0" t="0" r="10160" b="0"/>
                      <wp:wrapNone/>
                      <wp:docPr id="920618626" name="Gruppieren 3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63398" cy="422863"/>
                                <a:chOff x="0" y="0"/>
                                <a:chExt cx="663699" cy="423506"/>
                              </a:xfrm>
                            </wpg:grpSpPr>
                            <wpg:grpSp>
                              <wpg:cNvPr id="1051564187" name="Gruppieren 1051564187"/>
                              <wpg:cNvGrpSpPr/>
                              <wpg:grpSpPr>
                                <a:xfrm>
                                  <a:off x="265351" y="1141"/>
                                  <a:ext cx="165924" cy="357539"/>
                                  <a:chOff x="265350" y="1141"/>
                                  <a:chExt cx="167406" cy="358365"/>
                                </a:xfrm>
                              </wpg:grpSpPr>
                              <wps:wsp>
                                <wps:cNvPr id="414864341" name="Textfeld 3"/>
                                <wps:cNvSpPr txBox="1"/>
                                <wps:spPr>
                                  <a:xfrm>
                                    <a:off x="265350" y="1141"/>
                                    <a:ext cx="159527" cy="1845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35401D8C" w14:textId="349AB747" w:rsidR="00F3163A" w:rsidRDefault="00F3163A" w:rsidP="00F3163A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</w:rPr>
                                        <w:t>4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spAutoFit/>
                                </wps:bodyPr>
                              </wps:wsp>
                              <wps:wsp>
                                <wps:cNvPr id="784632690" name="Textfeld 3"/>
                                <wps:cNvSpPr txBox="1"/>
                                <wps:spPr>
                                  <a:xfrm>
                                    <a:off x="270435" y="195564"/>
                                    <a:ext cx="162321" cy="16394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44CEAC02" w14:textId="174DDFFE" w:rsidR="00F3163A" w:rsidRDefault="00F3163A" w:rsidP="00F3163A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</w:rPr>
                                        <w:t>10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41787606" name="Gerade Verbindung 841787606"/>
                                <wps:cNvCnPr/>
                                <wps:spPr>
                                  <a:xfrm>
                                    <a:off x="278075" y="190867"/>
                                    <a:ext cx="145286" cy="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g:grpSp>
                              <wpg:cNvPr id="1078810120" name="Gruppieren 1078810120"/>
                              <wpg:cNvGrpSpPr/>
                              <wpg:grpSpPr>
                                <a:xfrm>
                                  <a:off x="0" y="1859"/>
                                  <a:ext cx="165804" cy="357539"/>
                                  <a:chOff x="0" y="1859"/>
                                  <a:chExt cx="167285" cy="358365"/>
                                </a:xfrm>
                              </wpg:grpSpPr>
                              <wps:wsp>
                                <wps:cNvPr id="164732366" name="Textfeld 3"/>
                                <wps:cNvSpPr txBox="1"/>
                                <wps:spPr>
                                  <a:xfrm>
                                    <a:off x="0" y="1859"/>
                                    <a:ext cx="159527" cy="1845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542FCAEE" w14:textId="75F79496" w:rsidR="00F3163A" w:rsidRDefault="00F3163A" w:rsidP="00F3163A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</w:rPr>
                                        <w:t>2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spAutoFit/>
                                </wps:bodyPr>
                              </wps:wsp>
                              <wps:wsp>
                                <wps:cNvPr id="402092114" name="Textfeld 3"/>
                                <wps:cNvSpPr txBox="1"/>
                                <wps:spPr>
                                  <a:xfrm>
                                    <a:off x="4964" y="196282"/>
                                    <a:ext cx="162321" cy="16394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48341B6B" w14:textId="77777777" w:rsidR="00F3163A" w:rsidRDefault="00F3163A" w:rsidP="00F3163A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</w:rPr>
                                        <w:t>5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009391623" name="Gerade Verbindung 2009391623"/>
                                <wps:cNvCnPr/>
                                <wps:spPr>
                                  <a:xfrm>
                                    <a:off x="12604" y="191585"/>
                                    <a:ext cx="145286" cy="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s:wsp>
                              <wps:cNvPr id="1774836290" name="Textfeld 15"/>
                              <wps:cNvSpPr txBox="1"/>
                              <wps:spPr>
                                <a:xfrm>
                                  <a:off x="106751" y="154266"/>
                                  <a:ext cx="217805" cy="269240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14:paraId="0D075969" w14:textId="77777777" w:rsidR="00F3163A" w:rsidRDefault="00F3163A" w:rsidP="00F3163A">
                                    <w:pPr>
                                      <w:rPr>
                                        <w:rFonts w:hAnsi="Calibri"/>
                                        <w:color w:val="000000" w:themeColor="text1"/>
                                        <w:kern w:val="24"/>
                                      </w:rPr>
                                    </w:pPr>
                                    <w:r>
                                      <w:rPr>
                                        <w:rFonts w:hAnsi="Calibri"/>
                                        <w:color w:val="000000" w:themeColor="text1"/>
                                        <w:kern w:val="24"/>
                                      </w:rPr>
                                      <w:t>,</w:t>
                                    </w:r>
                                  </w:p>
                                </w:txbxContent>
                              </wps:txbx>
                              <wps:bodyPr wrap="none" rtlCol="0">
                                <a:spAutoFit/>
                              </wps:bodyPr>
                            </wps:wsp>
                            <wpg:grpSp>
                              <wpg:cNvPr id="459095950" name="Gruppieren 459095950"/>
                              <wpg:cNvGrpSpPr/>
                              <wpg:grpSpPr>
                                <a:xfrm>
                                  <a:off x="497669" y="0"/>
                                  <a:ext cx="166030" cy="357537"/>
                                  <a:chOff x="497667" y="0"/>
                                  <a:chExt cx="167513" cy="358363"/>
                                </a:xfrm>
                              </wpg:grpSpPr>
                              <wps:wsp>
                                <wps:cNvPr id="369073020" name="Textfeld 3"/>
                                <wps:cNvSpPr txBox="1"/>
                                <wps:spPr>
                                  <a:xfrm>
                                    <a:off x="497667" y="0"/>
                                    <a:ext cx="159527" cy="1845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3E807600" w14:textId="78318016" w:rsidR="00F3163A" w:rsidRDefault="00F3163A" w:rsidP="00F3163A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</w:rPr>
                                        <w:t>10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spAutoFit/>
                                </wps:bodyPr>
                              </wps:wsp>
                              <wps:wsp>
                                <wps:cNvPr id="210111164" name="Textfeld 3"/>
                                <wps:cNvSpPr txBox="1"/>
                                <wps:spPr>
                                  <a:xfrm>
                                    <a:off x="502859" y="194421"/>
                                    <a:ext cx="162321" cy="16394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48792243" w14:textId="13E50279" w:rsidR="00F3163A" w:rsidRDefault="00F3163A" w:rsidP="00F3163A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</w:rPr>
                                        <w:t>25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8128348" name="Gerade Verbindung 1338128348"/>
                                <wps:cNvCnPr/>
                                <wps:spPr>
                                  <a:xfrm>
                                    <a:off x="510499" y="189724"/>
                                    <a:ext cx="145286" cy="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s:wsp>
                              <wps:cNvPr id="705714266" name="Textfeld 20"/>
                              <wps:cNvSpPr txBox="1"/>
                              <wps:spPr>
                                <a:xfrm>
                                  <a:off x="364363" y="154209"/>
                                  <a:ext cx="217805" cy="269240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14:paraId="0E355C92" w14:textId="77777777" w:rsidR="00F3163A" w:rsidRDefault="00F3163A" w:rsidP="00F3163A">
                                    <w:pPr>
                                      <w:rPr>
                                        <w:rFonts w:hAnsi="Calibri"/>
                                        <w:color w:val="000000" w:themeColor="text1"/>
                                        <w:kern w:val="24"/>
                                      </w:rPr>
                                    </w:pPr>
                                    <w:r>
                                      <w:rPr>
                                        <w:rFonts w:hAnsi="Calibri"/>
                                        <w:color w:val="000000" w:themeColor="text1"/>
                                        <w:kern w:val="24"/>
                                      </w:rPr>
                                      <w:t>,</w:t>
                                    </w:r>
                                  </w:p>
                                </w:txbxContent>
                              </wps:txbx>
                              <wps:bodyPr wrap="none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96343E2" id="_x0000_s2164" style="position:absolute;margin-left:222.5pt;margin-top:31.75pt;width:52.25pt;height:33.3pt;z-index:253748224;mso-width-relative:margin;mso-height-relative:margin" coordsize="6636,42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">
                      <v:group id="Gruppieren 1051564187" o:spid="_x0000_s2165" style="position:absolute;left:2653;top:11;width:1659;height:3575" coordorigin="265350,1141" coordsize="167406,35836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">
                        <v:shape id="Textfeld 3" o:spid="_x0000_s2166" type="#_x0000_t202" style="position:absolute;left:265350;top:1141;width:159527;height:18457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" filled="f" stroked="f" strokeweight=".5pt">
                          <v:textbox style="mso-fit-shape-to-text:t" inset="0,0,0,0">
                            <w:txbxContent>
                              <w:p w14:paraId="35401D8C" w14:textId="349AB747" w:rsidR="00F3163A" w:rsidRDefault="00F3163A" w:rsidP="00F3163A">
                                <w:pPr>
                                  <w:jc w:val="center"/>
                                  <w:rPr>
                                    <w:rFonts w:ascii="Calibri" w:eastAsia="Calibri" w:hAnsi="Calibri"/>
                                    <w:color w:val="000000" w:themeColor="text1"/>
                                    <w:kern w:val="24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 w:themeColor="text1"/>
                                    <w:kern w:val="24"/>
                                  </w:rPr>
                                  <w:t>4</w:t>
                                </w:r>
                              </w:p>
                            </w:txbxContent>
                          </v:textbox>
                        </v:shape>
                        <v:shape id="Textfeld 3" o:spid="_x0000_s2167" type="#_x0000_t202" style="position:absolute;left:270435;top:195564;width:162321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" filled="f" stroked="f" strokeweight=".5pt">
                          <v:textbox inset="0,0,0,0">
                            <w:txbxContent>
                              <w:p w14:paraId="44CEAC02" w14:textId="174DDFFE" w:rsidR="00F3163A" w:rsidRDefault="00F3163A" w:rsidP="00F3163A">
                                <w:pPr>
                                  <w:jc w:val="center"/>
                                  <w:rPr>
                                    <w:rFonts w:ascii="Calibri" w:eastAsia="Calibri" w:hAnsi="Calibri"/>
                                    <w:color w:val="000000" w:themeColor="text1"/>
                                    <w:kern w:val="24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 w:themeColor="text1"/>
                                    <w:kern w:val="24"/>
                                  </w:rPr>
                                  <w:t>10</w:t>
                                </w:r>
                              </w:p>
                            </w:txbxContent>
                          </v:textbox>
                        </v:shape>
                        <v:line id="Gerade Verbindung 841787606" o:spid="_x0000_s2168" style="position:absolute;visibility:visible;mso-wrap-style:square" from="278075,190867" to="423361,19086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" strokecolor="black [3213]" strokeweight="1pt">
                          <v:stroke joinstyle="miter"/>
                        </v:line>
                      </v:group>
                      <v:group id="Gruppieren 1078810120" o:spid="_x0000_s2169" style="position:absolute;top:18;width:1658;height:3575" coordorigin=",1859" coordsize="167285,35836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">
                        <v:shape id="Textfeld 3" o:spid="_x0000_s2170" type="#_x0000_t202" style="position:absolute;top:1859;width:159527;height:18457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" filled="f" stroked="f" strokeweight=".5pt">
                          <v:textbox style="mso-fit-shape-to-text:t" inset="0,0,0,0">
                            <w:txbxContent>
                              <w:p w14:paraId="542FCAEE" w14:textId="75F79496" w:rsidR="00F3163A" w:rsidRDefault="00F3163A" w:rsidP="00F3163A">
                                <w:pPr>
                                  <w:jc w:val="center"/>
                                  <w:rPr>
                                    <w:rFonts w:ascii="Calibri" w:eastAsia="Calibri" w:hAnsi="Calibri"/>
                                    <w:color w:val="000000" w:themeColor="text1"/>
                                    <w:kern w:val="24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 w:themeColor="text1"/>
                                    <w:kern w:val="24"/>
                                  </w:rPr>
                                  <w:t>2</w:t>
                                </w:r>
                              </w:p>
                            </w:txbxContent>
                          </v:textbox>
                        </v:shape>
                        <v:shape id="Textfeld 3" o:spid="_x0000_s2171" type="#_x0000_t202" style="position:absolute;left:4964;top:196282;width:162321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" filled="f" stroked="f" strokeweight=".5pt">
                          <v:textbox inset="0,0,0,0">
                            <w:txbxContent>
                              <w:p w14:paraId="48341B6B" w14:textId="77777777" w:rsidR="00F3163A" w:rsidRDefault="00F3163A" w:rsidP="00F3163A">
                                <w:pPr>
                                  <w:jc w:val="center"/>
                                  <w:rPr>
                                    <w:rFonts w:ascii="Calibri" w:eastAsia="Calibri" w:hAnsi="Calibri"/>
                                    <w:color w:val="000000" w:themeColor="text1"/>
                                    <w:kern w:val="24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 w:themeColor="text1"/>
                                    <w:kern w:val="24"/>
                                  </w:rPr>
                                  <w:t>5</w:t>
                                </w:r>
                              </w:p>
                            </w:txbxContent>
                          </v:textbox>
                        </v:shape>
                        <v:line id="Gerade Verbindung 2009391623" o:spid="_x0000_s2172" style="position:absolute;visibility:visible;mso-wrap-style:square" from="12604,191585" to="157890,19158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" strokecolor="black [3213]" strokeweight="1pt">
                          <v:stroke joinstyle="miter"/>
                        </v:line>
                      </v:group>
                      <v:shape id="_x0000_s2173" type="#_x0000_t202" style="position:absolute;left:1067;top:1542;width:2178;height:2693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" filled="f" stroked="f">
                        <v:textbox style="mso-fit-shape-to-text:t">
                          <w:txbxContent>
                            <w:p w14:paraId="0D075969" w14:textId="77777777" w:rsidR="00F3163A" w:rsidRDefault="00F3163A" w:rsidP="00F3163A">
                              <w:pPr>
                                <w:rPr>
                                  <w:rFonts w:hAnsi="Calibri"/>
                                  <w:color w:val="000000" w:themeColor="text1"/>
                                  <w:kern w:val="24"/>
                                </w:rPr>
                              </w:pPr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</w:rPr>
                                <w:t>,</w:t>
                              </w:r>
                            </w:p>
                          </w:txbxContent>
                        </v:textbox>
                      </v:shape>
                      <v:group id="Gruppieren 459095950" o:spid="_x0000_s2174" style="position:absolute;left:4976;width:1660;height:3575" coordorigin="4976" coordsize="1675,358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">
                        <v:shape id="Textfeld 3" o:spid="_x0000_s2175" type="#_x0000_t202" style="position:absolute;left:4976;width:1595;height:184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" filled="f" stroked="f" strokeweight=".5pt">
                          <v:textbox style="mso-fit-shape-to-text:t" inset="0,0,0,0">
                            <w:txbxContent>
                              <w:p w14:paraId="3E807600" w14:textId="78318016" w:rsidR="00F3163A" w:rsidRDefault="00F3163A" w:rsidP="00F3163A">
                                <w:pPr>
                                  <w:jc w:val="center"/>
                                  <w:rPr>
                                    <w:rFonts w:ascii="Calibri" w:eastAsia="Calibri" w:hAnsi="Calibri"/>
                                    <w:color w:val="000000" w:themeColor="text1"/>
                                    <w:kern w:val="24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 w:themeColor="text1"/>
                                    <w:kern w:val="24"/>
                                  </w:rPr>
                                  <w:t>10</w:t>
                                </w:r>
                              </w:p>
                            </w:txbxContent>
                          </v:textbox>
                        </v:shape>
                        <v:shape id="Textfeld 3" o:spid="_x0000_s2176" type="#_x0000_t202" style="position:absolute;left:5028;top:1944;width:1623;height:163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" filled="f" stroked="f" strokeweight=".5pt">
                          <v:textbox inset="0,0,0,0">
                            <w:txbxContent>
                              <w:p w14:paraId="48792243" w14:textId="13E50279" w:rsidR="00F3163A" w:rsidRDefault="00F3163A" w:rsidP="00F3163A">
                                <w:pPr>
                                  <w:jc w:val="center"/>
                                  <w:rPr>
                                    <w:rFonts w:ascii="Calibri" w:eastAsia="Calibri" w:hAnsi="Calibri"/>
                                    <w:color w:val="000000" w:themeColor="text1"/>
                                    <w:kern w:val="24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 w:themeColor="text1"/>
                                    <w:kern w:val="24"/>
                                  </w:rPr>
                                  <w:t>25</w:t>
                                </w:r>
                              </w:p>
                            </w:txbxContent>
                          </v:textbox>
                        </v:shape>
                        <v:line id="Gerade Verbindung 1338128348" o:spid="_x0000_s2177" style="position:absolute;visibility:visible;mso-wrap-style:square" from="5104,1897" to="6557,189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" strokecolor="black [3213]" strokeweight="1pt">
                          <v:stroke joinstyle="miter"/>
                        </v:line>
                      </v:group>
                      <v:shape id="Textfeld 20" o:spid="_x0000_s2178" type="#_x0000_t202" style="position:absolute;left:3643;top:1542;width:2178;height:2692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" filled="f" stroked="f">
                        <v:textbox style="mso-fit-shape-to-text:t">
                          <w:txbxContent>
                            <w:p w14:paraId="0E355C92" w14:textId="77777777" w:rsidR="00F3163A" w:rsidRDefault="00F3163A" w:rsidP="00F3163A">
                              <w:pPr>
                                <w:rPr>
                                  <w:rFonts w:hAnsi="Calibri"/>
                                  <w:color w:val="000000" w:themeColor="text1"/>
                                  <w:kern w:val="24"/>
                                </w:rPr>
                              </w:pPr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</w:rPr>
                                <w:t>,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F94410" w:rsidRPr="00BA3DA5">
              <w:rPr>
                <w:rFonts w:ascii="Calibri" w:hAnsi="Calibri"/>
                <w:noProof/>
                <w:color w:val="000000" w:themeColor="text1"/>
                <w:szCs w:val="20"/>
              </w:rPr>
              <w:t>Finde wie Emily gleichwertige Brüche mit Nenner 100 mit der Streifentafel</w:t>
            </w:r>
            <w:r w:rsidR="00571CE1">
              <w:rPr>
                <w:rFonts w:ascii="Calibri" w:hAnsi="Calibri"/>
                <w:noProof/>
                <w:color w:val="000000" w:themeColor="text1"/>
                <w:szCs w:val="20"/>
              </w:rPr>
              <w:t xml:space="preserve"> oder am </w:t>
            </w:r>
            <w:r w:rsidR="00AB0561">
              <w:rPr>
                <w:rFonts w:ascii="Calibri" w:hAnsi="Calibri"/>
                <w:noProof/>
                <w:color w:val="000000" w:themeColor="text1"/>
                <w:szCs w:val="20"/>
              </w:rPr>
              <w:t>digitale</w:t>
            </w:r>
            <w:r w:rsidR="00571CE1">
              <w:rPr>
                <w:rFonts w:ascii="Calibri" w:hAnsi="Calibri"/>
                <w:noProof/>
                <w:color w:val="000000" w:themeColor="text1"/>
                <w:szCs w:val="20"/>
              </w:rPr>
              <w:t>n Bruchstreifen (wie erzeugst du da Hundertstelstreifen?)</w:t>
            </w:r>
            <w:r w:rsidR="00F94410" w:rsidRPr="00BA3DA5">
              <w:rPr>
                <w:rFonts w:ascii="Calibri" w:hAnsi="Calibri"/>
                <w:noProof/>
                <w:color w:val="000000" w:themeColor="text1"/>
                <w:szCs w:val="20"/>
              </w:rPr>
              <w:t>.</w:t>
            </w:r>
            <w:r w:rsidR="00B00D98">
              <w:rPr>
                <w:rFonts w:ascii="Calibri" w:hAnsi="Calibri"/>
                <w:noProof/>
                <w:color w:val="000000" w:themeColor="text1"/>
                <w:szCs w:val="20"/>
              </w:rPr>
              <w:t xml:space="preserve"> Was fällt dir auf?</w:t>
            </w:r>
          </w:p>
          <w:tbl>
            <w:tblPr>
              <w:tblStyle w:val="EinfacheTabelle4"/>
              <w:tblW w:w="0" w:type="auto"/>
              <w:tblLayout w:type="fixed"/>
              <w:tblCellMar>
                <w:left w:w="0" w:type="dxa"/>
                <w:right w:w="0" w:type="dxa"/>
              </w:tblCellMar>
              <w:tblLook w:val="0600" w:firstRow="0" w:lastRow="0" w:firstColumn="0" w:lastColumn="0" w:noHBand="1" w:noVBand="1"/>
            </w:tblPr>
            <w:tblGrid>
              <w:gridCol w:w="425"/>
              <w:gridCol w:w="3577"/>
              <w:gridCol w:w="425"/>
              <w:gridCol w:w="3577"/>
            </w:tblGrid>
            <w:tr w:rsidR="00F94410" w14:paraId="13845E27" w14:textId="77777777" w:rsidTr="008D7E10">
              <w:tc>
                <w:tcPr>
                  <w:tcW w:w="425" w:type="dxa"/>
                </w:tcPr>
                <w:p w14:paraId="644C50FC" w14:textId="20A0550A" w:rsidR="00F94410" w:rsidRDefault="00F94410" w:rsidP="00E13C64">
                  <w:pPr>
                    <w:spacing w:line="240" w:lineRule="atLeast"/>
                  </w:pPr>
                  <w:r>
                    <w:t>(1)</w:t>
                  </w:r>
                </w:p>
              </w:tc>
              <w:tc>
                <w:tcPr>
                  <w:tcW w:w="3577" w:type="dxa"/>
                </w:tcPr>
                <w:p w14:paraId="5ECBD000" w14:textId="03298A03" w:rsidR="00F94410" w:rsidRPr="007B5694" w:rsidRDefault="00F94410" w:rsidP="00E13C64">
                  <w:pPr>
                    <w:spacing w:line="240" w:lineRule="atLeast"/>
                  </w:pPr>
                </w:p>
              </w:tc>
              <w:tc>
                <w:tcPr>
                  <w:tcW w:w="425" w:type="dxa"/>
                </w:tcPr>
                <w:p w14:paraId="4BF784E3" w14:textId="77777777" w:rsidR="00F94410" w:rsidRDefault="00F94410" w:rsidP="00E13C64">
                  <w:pPr>
                    <w:spacing w:line="240" w:lineRule="atLeast"/>
                  </w:pPr>
                  <w:r>
                    <w:t>(2)</w:t>
                  </w:r>
                </w:p>
              </w:tc>
              <w:tc>
                <w:tcPr>
                  <w:tcW w:w="3577" w:type="dxa"/>
                </w:tcPr>
                <w:p w14:paraId="45E589B1" w14:textId="77777777" w:rsidR="00F94410" w:rsidRPr="00F3163A" w:rsidRDefault="00F94410" w:rsidP="00F3163A">
                  <w:pPr>
                    <w:spacing w:line="240" w:lineRule="atLeast"/>
                    <w:rPr>
                      <w:sz w:val="28"/>
                      <w:szCs w:val="28"/>
                    </w:rPr>
                  </w:pPr>
                </w:p>
                <w:p w14:paraId="4FEEB436" w14:textId="3F8AF2CA" w:rsidR="00F3163A" w:rsidRPr="00F3163A" w:rsidRDefault="00F3163A" w:rsidP="00F3163A">
                  <w:pPr>
                    <w:spacing w:after="120" w:line="240" w:lineRule="atLeast"/>
                  </w:pPr>
                </w:p>
              </w:tc>
            </w:tr>
          </w:tbl>
          <w:p w14:paraId="581CAC2C" w14:textId="77777777" w:rsidR="00F94410" w:rsidRPr="00EC2138" w:rsidRDefault="00F94410" w:rsidP="00E13C64">
            <w:pPr>
              <w:tabs>
                <w:tab w:val="left" w:pos="1666"/>
              </w:tabs>
              <w:spacing w:line="240" w:lineRule="atLeast"/>
              <w:rPr>
                <w:rFonts w:ascii="Calibri" w:hAnsi="Calibri"/>
                <w:noProof/>
                <w:color w:val="000000" w:themeColor="text1"/>
                <w:szCs w:val="20"/>
              </w:rPr>
            </w:pPr>
          </w:p>
        </w:tc>
      </w:tr>
      <w:tr w:rsidR="00F94410" w14:paraId="312AD013" w14:textId="77777777" w:rsidTr="00A42631">
        <w:trPr>
          <w:trHeight w:val="112"/>
        </w:trPr>
        <w:tc>
          <w:tcPr>
            <w:tcW w:w="709" w:type="dxa"/>
          </w:tcPr>
          <w:p w14:paraId="0489A669" w14:textId="3A80EE29" w:rsidR="00F94410" w:rsidRDefault="009A01B2" w:rsidP="00E13C64">
            <w:pPr>
              <w:spacing w:line="240" w:lineRule="atLeast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F3D643F" wp14:editId="09A3F598">
                  <wp:extent cx="313144" cy="272386"/>
                  <wp:effectExtent l="0" t="0" r="0" b="0"/>
                  <wp:docPr id="1230718173" name="Grafik 12307181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144" cy="27238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" w:type="dxa"/>
          </w:tcPr>
          <w:p w14:paraId="2FC1BD06" w14:textId="77777777" w:rsidR="00F94410" w:rsidRDefault="00F94410" w:rsidP="00E13C64">
            <w:pPr>
              <w:pStyle w:val="Nummerierung"/>
              <w:spacing w:line="240" w:lineRule="atLeast"/>
            </w:pPr>
            <w:r>
              <w:t>c)</w:t>
            </w:r>
          </w:p>
        </w:tc>
        <w:tc>
          <w:tcPr>
            <w:tcW w:w="8179" w:type="dxa"/>
          </w:tcPr>
          <w:p w14:paraId="5D1DD89A" w14:textId="77777777" w:rsidR="00F94410" w:rsidRDefault="00F94410" w:rsidP="00E13C64">
            <w:pPr>
              <w:tabs>
                <w:tab w:val="left" w:pos="1666"/>
              </w:tabs>
              <w:spacing w:line="240" w:lineRule="atLeast"/>
              <w:rPr>
                <w:rFonts w:ascii="Calibri" w:hAnsi="Calibri"/>
                <w:noProof/>
                <w:color w:val="000000" w:themeColor="text1"/>
                <w:szCs w:val="20"/>
              </w:rPr>
            </w:pPr>
            <w:r w:rsidRPr="008506EA">
              <w:rPr>
                <w:rFonts w:ascii="Calibri" w:hAnsi="Calibri"/>
                <w:noProof/>
                <w:color w:val="000000" w:themeColor="text1"/>
                <w:szCs w:val="20"/>
              </w:rPr>
              <w:t xml:space="preserve">Stellt euch gegenseitig Umwandlungsaufgaben zwischen Hundertsteln und anderen Anteilen. </w:t>
            </w:r>
          </w:p>
          <w:p w14:paraId="367D4F78" w14:textId="33C9BB29" w:rsidR="00F94410" w:rsidRPr="003C3E45" w:rsidRDefault="00F94410" w:rsidP="009A01B2">
            <w:pPr>
              <w:pStyle w:val="Listenabsatz"/>
            </w:pPr>
            <w:r w:rsidRPr="003C3E45">
              <w:t>Eine Person nennt einen Bruch.</w:t>
            </w:r>
          </w:p>
          <w:p w14:paraId="44C4A615" w14:textId="77777777" w:rsidR="00F94410" w:rsidRPr="008506EA" w:rsidRDefault="00F94410" w:rsidP="009A01B2">
            <w:pPr>
              <w:pStyle w:val="Listenabsatz"/>
            </w:pPr>
            <w:r w:rsidRPr="008506EA">
              <w:t>Die andere Person verfeinert den Bruch zuerst in Hundertstel.</w:t>
            </w:r>
          </w:p>
          <w:p w14:paraId="58D93C56" w14:textId="3983DF23" w:rsidR="00F94410" w:rsidRPr="003C3E45" w:rsidRDefault="00F94410" w:rsidP="009A01B2">
            <w:pPr>
              <w:pStyle w:val="Listenabsatz"/>
            </w:pPr>
            <w:r w:rsidRPr="008506EA">
              <w:t xml:space="preserve">Dann verfeinert oder vergröbert sie ihn in andere gleichwertige Anteile. </w:t>
            </w:r>
          </w:p>
          <w:p w14:paraId="20ECA2B5" w14:textId="6EBF6842" w:rsidR="00F94410" w:rsidRPr="00EC2138" w:rsidRDefault="00F94410" w:rsidP="00E13C64">
            <w:pPr>
              <w:tabs>
                <w:tab w:val="left" w:pos="1666"/>
              </w:tabs>
              <w:spacing w:before="120" w:line="240" w:lineRule="atLeast"/>
              <w:rPr>
                <w:rFonts w:ascii="Calibri" w:hAnsi="Calibri"/>
                <w:noProof/>
                <w:color w:val="000000" w:themeColor="text1"/>
                <w:szCs w:val="20"/>
              </w:rPr>
            </w:pPr>
            <w:r w:rsidRPr="008506EA">
              <w:rPr>
                <w:rFonts w:ascii="Calibri" w:hAnsi="Calibri"/>
                <w:noProof/>
                <w:color w:val="000000" w:themeColor="text1"/>
                <w:szCs w:val="20"/>
              </w:rPr>
              <w:t>Wechselt euch ab. Kontrolliert mit der Streifentafel</w:t>
            </w:r>
            <w:r w:rsidR="00571CE1">
              <w:rPr>
                <w:rFonts w:ascii="Calibri" w:hAnsi="Calibri"/>
                <w:noProof/>
                <w:color w:val="000000" w:themeColor="text1"/>
                <w:szCs w:val="20"/>
              </w:rPr>
              <w:t xml:space="preserve"> oder den </w:t>
            </w:r>
            <w:r w:rsidR="00AB0561">
              <w:rPr>
                <w:rFonts w:ascii="Calibri" w:hAnsi="Calibri"/>
                <w:noProof/>
                <w:color w:val="000000" w:themeColor="text1"/>
                <w:szCs w:val="20"/>
              </w:rPr>
              <w:t>digitale</w:t>
            </w:r>
            <w:r w:rsidR="00571CE1">
              <w:rPr>
                <w:rFonts w:ascii="Calibri" w:hAnsi="Calibri"/>
                <w:noProof/>
                <w:color w:val="000000" w:themeColor="text1"/>
                <w:szCs w:val="20"/>
              </w:rPr>
              <w:t>n Bruchstreifen</w:t>
            </w:r>
            <w:r w:rsidR="00100C55">
              <w:rPr>
                <w:rFonts w:ascii="Calibri" w:hAnsi="Calibri"/>
                <w:noProof/>
                <w:color w:val="000000" w:themeColor="text1"/>
                <w:szCs w:val="20"/>
              </w:rPr>
              <w:t>.</w:t>
            </w:r>
          </w:p>
        </w:tc>
      </w:tr>
    </w:tbl>
    <w:p w14:paraId="741EC948" w14:textId="0D989A7E" w:rsidR="00B00D98" w:rsidRDefault="00B00D98">
      <w:r>
        <w:rPr>
          <w:b/>
          <w:bCs/>
        </w:rPr>
        <w:br w:type="page"/>
      </w:r>
    </w:p>
    <w:tbl>
      <w:tblPr>
        <w:tblW w:w="9356" w:type="dxa"/>
        <w:tblInd w:w="-14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426"/>
        <w:gridCol w:w="8221"/>
      </w:tblGrid>
      <w:tr w:rsidR="00F94410" w14:paraId="2C97640A" w14:textId="77777777" w:rsidTr="0069100A">
        <w:trPr>
          <w:trHeight w:val="112"/>
        </w:trPr>
        <w:tc>
          <w:tcPr>
            <w:tcW w:w="709" w:type="dxa"/>
          </w:tcPr>
          <w:p w14:paraId="527D25F8" w14:textId="1241747E" w:rsidR="00F94410" w:rsidRPr="00BA3DA5" w:rsidRDefault="00F94410" w:rsidP="00E13C64">
            <w:pPr>
              <w:pStyle w:val="berschrift3"/>
              <w:spacing w:line="240" w:lineRule="atLeast"/>
            </w:pPr>
            <w:r w:rsidRPr="00BA3DA5">
              <w:lastRenderedPageBreak/>
              <w:t>1.</w:t>
            </w:r>
            <w:r>
              <w:t>2</w:t>
            </w:r>
          </w:p>
        </w:tc>
        <w:tc>
          <w:tcPr>
            <w:tcW w:w="8647" w:type="dxa"/>
            <w:gridSpan w:val="2"/>
          </w:tcPr>
          <w:p w14:paraId="2626765C" w14:textId="2D225DFD" w:rsidR="00F94410" w:rsidRPr="00BA3DA5" w:rsidRDefault="00CF2206" w:rsidP="00E13C64">
            <w:pPr>
              <w:pStyle w:val="berschrift3"/>
              <w:spacing w:line="240" w:lineRule="atLeast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3518848" behindDoc="0" locked="0" layoutInCell="1" allowOverlap="1" wp14:anchorId="052F652C" wp14:editId="566E1B69">
                      <wp:simplePos x="0" y="0"/>
                      <wp:positionH relativeFrom="column">
                        <wp:posOffset>1146766</wp:posOffset>
                      </wp:positionH>
                      <wp:positionV relativeFrom="paragraph">
                        <wp:posOffset>356137</wp:posOffset>
                      </wp:positionV>
                      <wp:extent cx="161290" cy="299720"/>
                      <wp:effectExtent l="0" t="0" r="10160" b="5080"/>
                      <wp:wrapNone/>
                      <wp:docPr id="803648476" name="Gruppieren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290" cy="299720"/>
                                <a:chOff x="32847" y="12407"/>
                                <a:chExt cx="163236" cy="300989"/>
                              </a:xfrm>
                            </wpg:grpSpPr>
                            <wps:wsp>
                              <wps:cNvPr id="803648477" name="Textfeld 3"/>
                              <wps:cNvSpPr txBox="1"/>
                              <wps:spPr>
                                <a:xfrm>
                                  <a:off x="32847" y="12407"/>
                                  <a:ext cx="159954" cy="18439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C37E884" w14:textId="3FBB5344" w:rsidR="00CF2206" w:rsidRPr="00A7598C" w:rsidRDefault="00CF2206" w:rsidP="00A42631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A7598C">
                                      <w:rPr>
                                        <w:sz w:val="18"/>
                                        <w:szCs w:val="18"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803648478" name="Textfeld 3"/>
                              <wps:cNvSpPr txBox="1"/>
                              <wps:spPr>
                                <a:xfrm>
                                  <a:off x="32847" y="149454"/>
                                  <a:ext cx="163236" cy="1639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5551432" w14:textId="10762F5F" w:rsidR="00CF2206" w:rsidRPr="00A7598C" w:rsidRDefault="00CF2206" w:rsidP="00A42631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A7598C">
                                      <w:rPr>
                                        <w:sz w:val="18"/>
                                        <w:szCs w:val="18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03648479" name="Gerade Verbindung 1"/>
                              <wps:cNvCnPr/>
                              <wps:spPr>
                                <a:xfrm>
                                  <a:off x="57419" y="179565"/>
                                  <a:ext cx="108468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52F652C" id="_x0000_s2179" style="position:absolute;margin-left:90.3pt;margin-top:28.05pt;width:12.7pt;height:23.6pt;z-index:253518848;mso-width-relative:margin;mso-height-relative:margin" coordorigin="32847,12407" coordsize="163236,30098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">
                      <v:shape id="Textfeld 3" o:spid="_x0000_s2180" type="#_x0000_t202" style="position:absolute;left:32847;top:12407;width:159954;height:1843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5C37E884" w14:textId="3FBB5344" w:rsidR="00CF2206" w:rsidRPr="00A7598C" w:rsidRDefault="00CF2206" w:rsidP="00A42631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A7598C">
                                <w:rPr>
                                  <w:sz w:val="18"/>
                                  <w:szCs w:val="18"/>
                                </w:rPr>
                                <w:t>1</w:t>
                              </w:r>
                            </w:p>
                          </w:txbxContent>
                        </v:textbox>
                      </v:shape>
                      <v:shape id="Textfeld 3" o:spid="_x0000_s2181" type="#_x0000_t202" style="position:absolute;left:32847;top:149454;width:163236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15551432" w14:textId="10762F5F" w:rsidR="00CF2206" w:rsidRPr="00A7598C" w:rsidRDefault="00CF2206" w:rsidP="00A42631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A7598C">
                                <w:rPr>
                                  <w:sz w:val="18"/>
                                  <w:szCs w:val="18"/>
                                </w:rPr>
                                <w:t>4</w:t>
                              </w:r>
                            </w:p>
                          </w:txbxContent>
                        </v:textbox>
                      </v:shape>
                      <v:line id="Gerade Verbindung 1" o:spid="_x0000_s2182" style="position:absolute;visibility:visible;mso-wrap-style:square" from="57419,179565" to="165887,17956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" strokecolor="black [3213]" strokeweight="1pt">
                        <v:stroke joinstyle="miter"/>
                      </v:line>
                    </v:group>
                  </w:pict>
                </mc:Fallback>
              </mc:AlternateContent>
            </w:r>
            <w:r w:rsidR="00F94410">
              <w:rPr>
                <w:noProof/>
                <w14:ligatures w14:val="standardContextual"/>
              </w:rPr>
              <mc:AlternateContent>
                <mc:Choice Requires="wpg">
                  <w:drawing>
                    <wp:anchor distT="0" distB="0" distL="114300" distR="114300" simplePos="0" relativeHeight="252935168" behindDoc="0" locked="0" layoutInCell="1" allowOverlap="1" wp14:anchorId="09436A09" wp14:editId="3EF1C0C7">
                      <wp:simplePos x="0" y="0"/>
                      <wp:positionH relativeFrom="column">
                        <wp:posOffset>4676078</wp:posOffset>
                      </wp:positionH>
                      <wp:positionV relativeFrom="paragraph">
                        <wp:posOffset>417830</wp:posOffset>
                      </wp:positionV>
                      <wp:extent cx="578485" cy="722893"/>
                      <wp:effectExtent l="0" t="0" r="0" b="1270"/>
                      <wp:wrapNone/>
                      <wp:docPr id="721350404" name="Gruppieren 2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78485" cy="722893"/>
                                <a:chOff x="0" y="0"/>
                                <a:chExt cx="578485" cy="72289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21960561" name="Grafik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5" cstate="print">
                                  <a:clrChange>
                                    <a:clrFrom>
                                      <a:srgbClr val="FFFFFF">
                                        <a:alpha val="0"/>
                                      </a:srgbClr>
                                    </a:clrFrom>
                                    <a:clrTo>
                                      <a:srgbClr val="FFFFFF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8485" cy="6299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1526001" name="Textfeld 12"/>
                              <wps:cNvSpPr txBox="1"/>
                              <wps:spPr>
                                <a:xfrm>
                                  <a:off x="124874" y="576031"/>
                                  <a:ext cx="349885" cy="14686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39DF31F" w14:textId="77777777" w:rsidR="00F94410" w:rsidRPr="008C3B54" w:rsidRDefault="00F94410" w:rsidP="00267D51">
                                    <w:pPr>
                                      <w:pStyle w:val="Transcript"/>
                                      <w:rPr>
                                        <w:sz w:val="18"/>
                                        <w:szCs w:val="16"/>
                                      </w:rPr>
                                    </w:pPr>
                                    <w:r w:rsidRPr="008C3B54">
                                      <w:rPr>
                                        <w:sz w:val="18"/>
                                        <w:szCs w:val="16"/>
                                      </w:rPr>
                                      <w:t>Jonas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9436A09" id="_x0000_s2183" style="position:absolute;margin-left:368.2pt;margin-top:32.9pt;width:45.55pt;height:56.9pt;z-index:252935168" coordsize="5784,722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">
                      <v:shape id="Grafik 4" o:spid="_x0000_s2184" type="#_x0000_t75" style="position:absolute;width:5784;height:629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">
                        <v:imagedata r:id="rId116" o:title="" chromakey="white"/>
                      </v:shape>
                      <v:shape id="_x0000_s2185" type="#_x0000_t202" style="position:absolute;left:1248;top:5760;width:3499;height:146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439DF31F" w14:textId="77777777" w:rsidR="00F94410" w:rsidRPr="008C3B54" w:rsidRDefault="00F94410" w:rsidP="00267D51">
                              <w:pPr>
                                <w:pStyle w:val="Transcript"/>
                                <w:rPr>
                                  <w:sz w:val="18"/>
                                  <w:szCs w:val="16"/>
                                </w:rPr>
                              </w:pPr>
                              <w:r w:rsidRPr="008C3B54">
                                <w:rPr>
                                  <w:sz w:val="18"/>
                                  <w:szCs w:val="16"/>
                                </w:rPr>
                                <w:t>Jonas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F94410" w:rsidRPr="008506EA">
              <w:t>Brüche mit Nenner 100 durch Erweitern finden</w:t>
            </w:r>
          </w:p>
        </w:tc>
      </w:tr>
      <w:tr w:rsidR="00F94410" w14:paraId="7B51A642" w14:textId="77777777" w:rsidTr="0069100A">
        <w:trPr>
          <w:trHeight w:val="112"/>
        </w:trPr>
        <w:tc>
          <w:tcPr>
            <w:tcW w:w="709" w:type="dxa"/>
          </w:tcPr>
          <w:p w14:paraId="46E5AB73" w14:textId="77777777" w:rsidR="00F94410" w:rsidRDefault="00F94410" w:rsidP="00E13C64">
            <w:pPr>
              <w:spacing w:line="240" w:lineRule="atLeast"/>
              <w:rPr>
                <w:noProof/>
              </w:rPr>
            </w:pPr>
          </w:p>
        </w:tc>
        <w:tc>
          <w:tcPr>
            <w:tcW w:w="8647" w:type="dxa"/>
            <w:gridSpan w:val="2"/>
          </w:tcPr>
          <w:p w14:paraId="344D6053" w14:textId="34C33E8E" w:rsidR="00CF2206" w:rsidRDefault="00F94410" w:rsidP="00A42631">
            <w:pPr>
              <w:tabs>
                <w:tab w:val="left" w:pos="1666"/>
              </w:tabs>
              <w:spacing w:after="60" w:line="240" w:lineRule="atLeast"/>
              <w:rPr>
                <w:noProof/>
                <w:spacing w:val="-2"/>
              </w:rPr>
            </w:pPr>
            <w:r w:rsidRPr="00C63632">
              <w:rPr>
                <w:rFonts w:ascii="Calibri" w:hAnsi="Calibri"/>
                <w:noProof/>
                <w:color w:val="000000" w:themeColor="text1"/>
                <w:szCs w:val="20"/>
              </w:rPr>
              <w:drawing>
                <wp:anchor distT="0" distB="0" distL="114300" distR="114300" simplePos="0" relativeHeight="252929024" behindDoc="0" locked="0" layoutInCell="1" allowOverlap="1" wp14:anchorId="7788EF4D" wp14:editId="66B2FC02">
                  <wp:simplePos x="0" y="0"/>
                  <wp:positionH relativeFrom="column">
                    <wp:posOffset>2733614</wp:posOffset>
                  </wp:positionH>
                  <wp:positionV relativeFrom="paragraph">
                    <wp:posOffset>45351</wp:posOffset>
                  </wp:positionV>
                  <wp:extent cx="1508760" cy="820420"/>
                  <wp:effectExtent l="0" t="0" r="27940" b="0"/>
                  <wp:wrapSquare wrapText="bothSides"/>
                  <wp:docPr id="313" name="Bild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ild-4.jpg"/>
                          <pic:cNvPicPr/>
                        </pic:nvPicPr>
                        <pic:blipFill rotWithShape="1">
                          <a:blip r:embed="rId134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duotone>
                              <a:prstClr val="black"/>
                              <a:schemeClr val="accent1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 rot="201998">
                            <a:off x="0" y="0"/>
                            <a:ext cx="1508760" cy="8204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  <a:ext uri="{FAA26D3D-D897-4be2-8F04-BA451C77F1D7}">
  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8506EA">
              <w:rPr>
                <w:noProof/>
                <w:spacing w:val="-2"/>
              </w:rPr>
              <w:t>Jonas will den Anteil</w:t>
            </w:r>
            <w:r w:rsidR="00CF2206">
              <w:rPr>
                <w:noProof/>
                <w:spacing w:val="-2"/>
              </w:rPr>
              <w:t xml:space="preserve"> </w:t>
            </w:r>
            <w:r w:rsidRPr="008506EA">
              <w:rPr>
                <w:noProof/>
                <w:spacing w:val="-2"/>
              </w:rPr>
              <w:t xml:space="preserve"> </w:t>
            </w:r>
            <m:oMath>
              <m:r>
                <w:rPr>
                  <w:rFonts w:ascii="Cambria Math" w:eastAsia="Times New Roman" w:hAnsi="Cambria Math" w:cs="Times New Roman"/>
                  <w:color w:val="000000"/>
                  <w:szCs w:val="24"/>
                  <w:lang w:eastAsia="de-DE"/>
                </w:rPr>
                <m:t xml:space="preserve">   </m:t>
              </m:r>
            </m:oMath>
            <w:r>
              <w:rPr>
                <w:rFonts w:eastAsiaTheme="minorEastAsia"/>
                <w:noProof/>
                <w:color w:val="000000"/>
                <w:szCs w:val="24"/>
                <w:lang w:eastAsia="de-DE"/>
              </w:rPr>
              <w:t xml:space="preserve"> </w:t>
            </w:r>
            <w:r w:rsidRPr="00FB6AAD">
              <w:rPr>
                <w:noProof/>
                <w:spacing w:val="-2"/>
              </w:rPr>
              <w:t xml:space="preserve">als Bruch mit </w:t>
            </w:r>
          </w:p>
          <w:p w14:paraId="3A15EAD5" w14:textId="4143A1F5" w:rsidR="00F94410" w:rsidRPr="00BA3DA5" w:rsidRDefault="00F94410" w:rsidP="00E13C64">
            <w:pPr>
              <w:tabs>
                <w:tab w:val="left" w:pos="1666"/>
              </w:tabs>
              <w:spacing w:line="240" w:lineRule="atLeast"/>
              <w:rPr>
                <w:rFonts w:ascii="Calibri" w:hAnsi="Calibri"/>
                <w:noProof/>
                <w:color w:val="000000" w:themeColor="text1"/>
                <w:spacing w:val="-2"/>
                <w:szCs w:val="20"/>
              </w:rPr>
            </w:pPr>
            <w:r w:rsidRPr="00FB6AAD">
              <w:rPr>
                <w:noProof/>
                <w:spacing w:val="-2"/>
              </w:rPr>
              <w:t>Nenner 100 schreiben</w:t>
            </w:r>
            <w:r w:rsidRPr="008506EA">
              <w:rPr>
                <w:noProof/>
                <w:spacing w:val="-2"/>
              </w:rPr>
              <w:t>.</w:t>
            </w:r>
            <w:r w:rsidR="0069100A">
              <w:rPr>
                <w:noProof/>
                <w:spacing w:val="-2"/>
              </w:rPr>
              <w:t xml:space="preserve"> </w:t>
            </w:r>
            <w:r w:rsidRPr="008506EA">
              <w:rPr>
                <w:noProof/>
                <w:spacing w:val="-2"/>
              </w:rPr>
              <w:t>Er macht das so:</w:t>
            </w:r>
            <w:r w:rsidRPr="00C63632">
              <w:rPr>
                <w:rFonts w:ascii="Calibri" w:hAnsi="Calibri"/>
                <w:noProof/>
                <w:color w:val="000000" w:themeColor="text1"/>
                <w:szCs w:val="20"/>
              </w:rPr>
              <w:t xml:space="preserve"> </w:t>
            </w:r>
          </w:p>
          <w:p w14:paraId="75DEB1A3" w14:textId="77777777" w:rsidR="00F94410" w:rsidRPr="00EC2138" w:rsidRDefault="00F94410" w:rsidP="00E13C64">
            <w:pPr>
              <w:tabs>
                <w:tab w:val="left" w:pos="1666"/>
              </w:tabs>
              <w:spacing w:line="240" w:lineRule="atLeast"/>
              <w:rPr>
                <w:rFonts w:ascii="Calibri" w:hAnsi="Calibri"/>
                <w:noProof/>
                <w:color w:val="000000" w:themeColor="text1"/>
                <w:szCs w:val="20"/>
              </w:rPr>
            </w:pPr>
            <w:r>
              <w:rPr>
                <w:rFonts w:ascii="Calibri" w:hAnsi="Calibri"/>
                <w:noProof/>
                <w:color w:val="000000" w:themeColor="text1"/>
                <w:szCs w:val="20"/>
              </w:rPr>
              <w:t xml:space="preserve"> </w:t>
            </w:r>
          </w:p>
        </w:tc>
      </w:tr>
      <w:tr w:rsidR="00F94410" w14:paraId="69BFCF2B" w14:textId="77777777" w:rsidTr="0069100A">
        <w:trPr>
          <w:trHeight w:val="112"/>
        </w:trPr>
        <w:tc>
          <w:tcPr>
            <w:tcW w:w="709" w:type="dxa"/>
          </w:tcPr>
          <w:p w14:paraId="06642F7C" w14:textId="77777777" w:rsidR="00F94410" w:rsidRDefault="00F94410" w:rsidP="00E13C64">
            <w:pPr>
              <w:spacing w:line="240" w:lineRule="atLeast"/>
              <w:rPr>
                <w:noProof/>
              </w:rPr>
            </w:pPr>
            <w:r w:rsidRPr="00F4582F">
              <w:rPr>
                <w:noProof/>
              </w:rPr>
              <w:drawing>
                <wp:inline distT="0" distB="0" distL="0" distR="0" wp14:anchorId="4FB788ED" wp14:editId="020C24DD">
                  <wp:extent cx="287640" cy="338400"/>
                  <wp:effectExtent l="0" t="0" r="0" b="5080"/>
                  <wp:docPr id="22332" name="Grafik 223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40" cy="33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" w:type="dxa"/>
          </w:tcPr>
          <w:p w14:paraId="4C7E651D" w14:textId="77777777" w:rsidR="00F94410" w:rsidRDefault="00F94410" w:rsidP="00E13C64">
            <w:pPr>
              <w:pStyle w:val="Nummerierung"/>
              <w:spacing w:line="240" w:lineRule="atLeast"/>
            </w:pPr>
            <w:r>
              <w:t>a)</w:t>
            </w:r>
          </w:p>
        </w:tc>
        <w:tc>
          <w:tcPr>
            <w:tcW w:w="8221" w:type="dxa"/>
          </w:tcPr>
          <w:p w14:paraId="27F9E4CD" w14:textId="5E3BC170" w:rsidR="00F94410" w:rsidRDefault="00F94410" w:rsidP="00E13C64">
            <w:pPr>
              <w:spacing w:line="240" w:lineRule="atLeast"/>
              <w:rPr>
                <w:rFonts w:ascii="Calibri" w:hAnsi="Calibri"/>
                <w:noProof/>
                <w:color w:val="000000" w:themeColor="text1"/>
                <w:szCs w:val="20"/>
              </w:rPr>
            </w:pPr>
            <w:r w:rsidRPr="00C63632">
              <w:rPr>
                <w:rFonts w:ascii="Calibri" w:hAnsi="Calibri"/>
                <w:noProof/>
                <w:color w:val="000000" w:themeColor="text1"/>
                <w:szCs w:val="20"/>
              </w:rPr>
              <w:t xml:space="preserve">Beschreibe Jonas´ Rechenweg. </w:t>
            </w:r>
            <w:r w:rsidR="00571CE1">
              <w:rPr>
                <w:rFonts w:ascii="Calibri" w:hAnsi="Calibri"/>
                <w:noProof/>
                <w:color w:val="000000" w:themeColor="text1"/>
                <w:szCs w:val="20"/>
              </w:rPr>
              <w:t xml:space="preserve">Nutze die Sprachmittel, die du schon gelernt hast. </w:t>
            </w:r>
          </w:p>
          <w:p w14:paraId="38CB4917" w14:textId="77777777" w:rsidR="00F94410" w:rsidRPr="00EC2138" w:rsidRDefault="00F94410" w:rsidP="00E13C64">
            <w:pPr>
              <w:spacing w:line="240" w:lineRule="atLeast"/>
              <w:rPr>
                <w:noProof/>
              </w:rPr>
            </w:pPr>
          </w:p>
        </w:tc>
      </w:tr>
      <w:tr w:rsidR="00F94410" w14:paraId="57A932B5" w14:textId="77777777" w:rsidTr="0069100A">
        <w:trPr>
          <w:trHeight w:val="112"/>
        </w:trPr>
        <w:tc>
          <w:tcPr>
            <w:tcW w:w="709" w:type="dxa"/>
          </w:tcPr>
          <w:p w14:paraId="7E7BA053" w14:textId="77777777" w:rsidR="00F94410" w:rsidRPr="00F4582F" w:rsidRDefault="00F94410" w:rsidP="00E13C64">
            <w:pPr>
              <w:spacing w:line="240" w:lineRule="atLeast"/>
              <w:rPr>
                <w:noProof/>
              </w:rPr>
            </w:pPr>
            <w:r w:rsidRPr="00F4582F">
              <w:rPr>
                <w:noProof/>
              </w:rPr>
              <w:drawing>
                <wp:inline distT="0" distB="0" distL="0" distR="0" wp14:anchorId="387CB513" wp14:editId="5BF17A35">
                  <wp:extent cx="361850" cy="273600"/>
                  <wp:effectExtent l="0" t="0" r="635" b="0"/>
                  <wp:docPr id="22334" name="Grafik 223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850" cy="27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" w:type="dxa"/>
          </w:tcPr>
          <w:p w14:paraId="67C28C15" w14:textId="77777777" w:rsidR="00F94410" w:rsidRDefault="00F94410" w:rsidP="00E13C64">
            <w:pPr>
              <w:pStyle w:val="Nummerierung"/>
              <w:spacing w:line="240" w:lineRule="atLeast"/>
            </w:pPr>
            <w:r>
              <w:t>b)</w:t>
            </w:r>
          </w:p>
        </w:tc>
        <w:tc>
          <w:tcPr>
            <w:tcW w:w="8221" w:type="dxa"/>
          </w:tcPr>
          <w:p w14:paraId="2D84EC41" w14:textId="77777777" w:rsidR="00F94410" w:rsidRPr="008F1CEB" w:rsidRDefault="00F94410" w:rsidP="00E13C64">
            <w:pPr>
              <w:tabs>
                <w:tab w:val="left" w:pos="1666"/>
              </w:tabs>
              <w:spacing w:line="240" w:lineRule="atLeast"/>
              <w:rPr>
                <w:rFonts w:ascii="Calibri" w:hAnsi="Calibri"/>
                <w:noProof/>
                <w:color w:val="000000" w:themeColor="text1"/>
                <w:szCs w:val="20"/>
              </w:rPr>
            </w:pPr>
            <w:r w:rsidRPr="008F1CEB">
              <w:rPr>
                <w:rFonts w:ascii="Calibri" w:hAnsi="Calibri"/>
                <w:noProof/>
                <w:color w:val="000000" w:themeColor="text1"/>
                <w:szCs w:val="20"/>
              </w:rPr>
              <w:t xml:space="preserve">Wandle die Anteile wie Jonas in Brüche mit dem Nenner 100 um. </w:t>
            </w:r>
          </w:p>
          <w:p w14:paraId="5F683F4C" w14:textId="77777777" w:rsidR="00F94410" w:rsidRDefault="00F94410" w:rsidP="00E13C64">
            <w:pPr>
              <w:tabs>
                <w:tab w:val="left" w:pos="1666"/>
              </w:tabs>
              <w:spacing w:line="240" w:lineRule="atLeast"/>
              <w:rPr>
                <w:rFonts w:ascii="Calibri" w:hAnsi="Calibri"/>
                <w:noProof/>
                <w:color w:val="000000" w:themeColor="text1"/>
                <w:szCs w:val="20"/>
              </w:rPr>
            </w:pPr>
            <w:r w:rsidRPr="008F1CEB">
              <w:rPr>
                <w:rFonts w:ascii="Calibri" w:hAnsi="Calibri"/>
                <w:noProof/>
                <w:color w:val="000000" w:themeColor="text1"/>
                <w:szCs w:val="20"/>
              </w:rPr>
              <w:t>Was fällt dir auf?</w:t>
            </w:r>
          </w:p>
          <w:p w14:paraId="3D511D9A" w14:textId="016C3D1B" w:rsidR="00F94410" w:rsidRDefault="00F94410" w:rsidP="00E13C64">
            <w:pPr>
              <w:tabs>
                <w:tab w:val="left" w:pos="1666"/>
              </w:tabs>
              <w:spacing w:line="240" w:lineRule="atLeast"/>
              <w:rPr>
                <w:rFonts w:ascii="Calibri" w:hAnsi="Calibri"/>
                <w:noProof/>
                <w:color w:val="000000" w:themeColor="text1"/>
                <w:szCs w:val="20"/>
              </w:rPr>
            </w:pPr>
          </w:p>
          <w:tbl>
            <w:tblPr>
              <w:tblStyle w:val="EinfacheTabelle4"/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25"/>
              <w:gridCol w:w="4391"/>
              <w:gridCol w:w="425"/>
              <w:gridCol w:w="1886"/>
            </w:tblGrid>
            <w:tr w:rsidR="00F94410" w:rsidRPr="00FF4DAB" w14:paraId="3F59D7B3" w14:textId="77777777" w:rsidTr="00A42631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25" w:type="dxa"/>
                </w:tcPr>
                <w:p w14:paraId="6BE9725C" w14:textId="11FF3795" w:rsidR="00F94410" w:rsidRPr="00815AB2" w:rsidRDefault="00BD2D2D" w:rsidP="00E13C64">
                  <w:pPr>
                    <w:spacing w:line="240" w:lineRule="atLeast"/>
                  </w:pPr>
                  <w:r w:rsidRPr="00F3163A">
                    <w:rPr>
                      <w:noProof/>
                    </w:rPr>
                    <mc:AlternateContent>
                      <mc:Choice Requires="wpg">
                        <w:drawing>
                          <wp:anchor distT="0" distB="0" distL="114300" distR="114300" simplePos="0" relativeHeight="253750272" behindDoc="0" locked="0" layoutInCell="1" allowOverlap="1" wp14:anchorId="3181BE1A" wp14:editId="195E1B3A">
                            <wp:simplePos x="0" y="0"/>
                            <wp:positionH relativeFrom="column">
                              <wp:posOffset>268127</wp:posOffset>
                            </wp:positionH>
                            <wp:positionV relativeFrom="paragraph">
                              <wp:posOffset>-2103</wp:posOffset>
                            </wp:positionV>
                            <wp:extent cx="1149985" cy="411105"/>
                            <wp:effectExtent l="0" t="0" r="5715" b="0"/>
                            <wp:wrapNone/>
                            <wp:docPr id="1582433863" name="Gruppieren 33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149985" cy="411105"/>
                                      <a:chOff x="0" y="0"/>
                                      <a:chExt cx="1150507" cy="411905"/>
                                    </a:xfrm>
                                  </wpg:grpSpPr>
                                  <wpg:grpSp>
                                    <wpg:cNvPr id="206163297" name="Gruppieren 206163297"/>
                                    <wpg:cNvGrpSpPr/>
                                    <wpg:grpSpPr>
                                      <a:xfrm>
                                        <a:off x="265351" y="1141"/>
                                        <a:ext cx="165924" cy="357540"/>
                                        <a:chOff x="265350" y="1141"/>
                                        <a:chExt cx="167406" cy="358365"/>
                                      </a:xfrm>
                                    </wpg:grpSpPr>
                                    <wps:wsp>
                                      <wps:cNvPr id="834501637" name="Textfeld 3"/>
                                      <wps:cNvSpPr txBox="1"/>
                                      <wps:spPr>
                                        <a:xfrm>
                                          <a:off x="265350" y="1141"/>
                                          <a:ext cx="159527" cy="1845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6350"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14:paraId="2F3E1E23" w14:textId="77777777" w:rsidR="00BD2D2D" w:rsidRDefault="00BD2D2D" w:rsidP="00BD2D2D">
                                            <w:pPr>
                                              <w:jc w:val="center"/>
                                              <w:rPr>
                                                <w:rFonts w:ascii="Calibri" w:eastAsia="Calibri" w:hAnsi="Calibri"/>
                                                <w:color w:val="000000" w:themeColor="text1"/>
                                                <w:kern w:val="24"/>
                                              </w:rPr>
                                            </w:pPr>
                                            <w:r>
                                              <w:rPr>
                                                <w:rFonts w:ascii="Calibri" w:eastAsia="Calibri" w:hAnsi="Calibri"/>
                                                <w:color w:val="000000" w:themeColor="text1"/>
                                                <w:kern w:val="24"/>
                                              </w:rPr>
                                              <w:t>2</w:t>
                                            </w:r>
                                          </w:p>
                                        </w:txbxContent>
                                      </wps:txbx>
  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  <a:prstTxWarp prst="textNoShape">
                                          <a:avLst/>
                                        </a:prstTxWarp>
                                        <a:spAutoFit/>
                                      </wps:bodyPr>
                                    </wps:wsp>
                                    <wps:wsp>
                                      <wps:cNvPr id="279439704" name="Textfeld 3"/>
                                      <wps:cNvSpPr txBox="1"/>
                                      <wps:spPr>
                                        <a:xfrm>
                                          <a:off x="270435" y="195564"/>
                                          <a:ext cx="162321" cy="163942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6350"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14:paraId="7D16EDC4" w14:textId="277DDFB2" w:rsidR="00BD2D2D" w:rsidRDefault="00BD2D2D" w:rsidP="00BD2D2D">
                                            <w:pPr>
                                              <w:jc w:val="center"/>
                                              <w:rPr>
                                                <w:rFonts w:ascii="Calibri" w:eastAsia="Calibri" w:hAnsi="Calibri"/>
                                                <w:color w:val="000000" w:themeColor="text1"/>
                                                <w:kern w:val="24"/>
                                              </w:rPr>
                                            </w:pPr>
                                            <w:r>
                                              <w:rPr>
                                                <w:rFonts w:ascii="Calibri" w:eastAsia="Calibri" w:hAnsi="Calibri"/>
                                                <w:color w:val="000000" w:themeColor="text1"/>
                                                <w:kern w:val="24"/>
                                              </w:rPr>
                                              <w:t>10</w:t>
                                            </w:r>
                                          </w:p>
                                        </w:txbxContent>
                                      </wps:txbx>
  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  <wps:wsp>
                                      <wps:cNvPr id="712878706" name="Gerade Verbindung 712878706"/>
                                      <wps:cNvCnPr/>
                                      <wps:spPr>
                                        <a:xfrm>
                                          <a:off x="278075" y="190867"/>
                                          <a:ext cx="145286" cy="0"/>
                                        </a:xfrm>
                                        <a:prstGeom prst="line">
                                          <a:avLst/>
                                        </a:prstGeom>
                                        <a:ln w="12700">
                                          <a:solidFill>
                                            <a:schemeClr val="tx1"/>
                                          </a:solidFill>
                                        </a:ln>
                                      </wps:spPr>
                                      <wps:style>
                                        <a:lnRef idx="1">
                                          <a:schemeClr val="accent1"/>
                                        </a:lnRef>
                                        <a:fillRef idx="0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tx1"/>
                                        </a:fontRef>
                                      </wps:style>
                                      <wps:bodyPr/>
                                    </wps:wsp>
                                  </wpg:grpSp>
                                  <wpg:grpSp>
                                    <wpg:cNvPr id="554554828" name="Gruppieren 554554828"/>
                                    <wpg:cNvGrpSpPr/>
                                    <wpg:grpSpPr>
                                      <a:xfrm>
                                        <a:off x="0" y="1859"/>
                                        <a:ext cx="165804" cy="357539"/>
                                        <a:chOff x="0" y="1859"/>
                                        <a:chExt cx="167285" cy="358365"/>
                                      </a:xfrm>
                                    </wpg:grpSpPr>
                                    <wps:wsp>
                                      <wps:cNvPr id="616985345" name="Textfeld 3"/>
                                      <wps:cNvSpPr txBox="1"/>
                                      <wps:spPr>
                                        <a:xfrm>
                                          <a:off x="0" y="1859"/>
                                          <a:ext cx="159527" cy="1845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6350"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14:paraId="73AC7C39" w14:textId="77777777" w:rsidR="00BD2D2D" w:rsidRDefault="00BD2D2D" w:rsidP="00BD2D2D">
                                            <w:pPr>
                                              <w:jc w:val="center"/>
                                              <w:rPr>
                                                <w:rFonts w:ascii="Calibri" w:eastAsia="Calibri" w:hAnsi="Calibri"/>
                                                <w:color w:val="000000" w:themeColor="text1"/>
                                                <w:kern w:val="24"/>
                                              </w:rPr>
                                            </w:pPr>
                                            <w:r>
                                              <w:rPr>
                                                <w:rFonts w:ascii="Calibri" w:eastAsia="Calibri" w:hAnsi="Calibri"/>
                                                <w:color w:val="000000" w:themeColor="text1"/>
                                                <w:kern w:val="24"/>
                                              </w:rPr>
                                              <w:t>1</w:t>
                                            </w:r>
                                          </w:p>
                                        </w:txbxContent>
                                      </wps:txbx>
  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  <a:prstTxWarp prst="textNoShape">
                                          <a:avLst/>
                                        </a:prstTxWarp>
                                        <a:spAutoFit/>
                                      </wps:bodyPr>
                                    </wps:wsp>
                                    <wps:wsp>
                                      <wps:cNvPr id="760920914" name="Textfeld 3"/>
                                      <wps:cNvSpPr txBox="1"/>
                                      <wps:spPr>
                                        <a:xfrm>
                                          <a:off x="4964" y="196282"/>
                                          <a:ext cx="162321" cy="163942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6350"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14:paraId="3B2698DC" w14:textId="56E5660D" w:rsidR="00BD2D2D" w:rsidRDefault="00BD2D2D" w:rsidP="00BD2D2D">
                                            <w:pPr>
                                              <w:jc w:val="center"/>
                                              <w:rPr>
                                                <w:rFonts w:ascii="Calibri" w:eastAsia="Calibri" w:hAnsi="Calibri"/>
                                                <w:color w:val="000000" w:themeColor="text1"/>
                                                <w:kern w:val="24"/>
                                              </w:rPr>
                                            </w:pPr>
                                            <w:r>
                                              <w:rPr>
                                                <w:rFonts w:ascii="Calibri" w:eastAsia="Calibri" w:hAnsi="Calibri"/>
                                                <w:color w:val="000000" w:themeColor="text1"/>
                                                <w:kern w:val="24"/>
                                              </w:rPr>
                                              <w:t>10</w:t>
                                            </w:r>
                                          </w:p>
                                        </w:txbxContent>
                                      </wps:txbx>
  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  <wps:wsp>
                                      <wps:cNvPr id="1862255134" name="Gerade Verbindung 1862255134"/>
                                      <wps:cNvCnPr/>
                                      <wps:spPr>
                                        <a:xfrm>
                                          <a:off x="12604" y="191585"/>
                                          <a:ext cx="145286" cy="0"/>
                                        </a:xfrm>
                                        <a:prstGeom prst="line">
                                          <a:avLst/>
                                        </a:prstGeom>
                                        <a:ln w="12700">
                                          <a:solidFill>
                                            <a:schemeClr val="tx1"/>
                                          </a:solidFill>
                                        </a:ln>
                                      </wps:spPr>
                                      <wps:style>
                                        <a:lnRef idx="1">
                                          <a:schemeClr val="accent1"/>
                                        </a:lnRef>
                                        <a:fillRef idx="0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tx1"/>
                                        </a:fontRef>
                                      </wps:style>
                                      <wps:bodyPr/>
                                    </wps:wsp>
                                  </wpg:grpSp>
                                  <wps:wsp>
                                    <wps:cNvPr id="1080900847" name="Textfeld 15"/>
                                    <wps:cNvSpPr txBox="1"/>
                                    <wps:spPr>
                                      <a:xfrm>
                                        <a:off x="106751" y="107975"/>
                                        <a:ext cx="217805" cy="26924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</wps:spPr>
                                    <wps:txbx>
                                      <w:txbxContent>
                                        <w:p w14:paraId="52C2F707" w14:textId="77777777" w:rsidR="00BD2D2D" w:rsidRDefault="00BD2D2D" w:rsidP="00BD2D2D">
                                          <w:pPr>
                                            <w:rPr>
                                              <w:rFonts w:hAnsi="Calibri"/>
                                              <w:color w:val="000000" w:themeColor="text1"/>
                                              <w:kern w:val="24"/>
                                            </w:rPr>
                                          </w:pPr>
                                          <w:r>
                                            <w:rPr>
                                              <w:rFonts w:hAnsi="Calibri"/>
                                              <w:color w:val="000000" w:themeColor="text1"/>
                                              <w:kern w:val="24"/>
                                            </w:rPr>
                                            <w:t>,</w:t>
                                          </w:r>
                                        </w:p>
                                      </w:txbxContent>
                                    </wps:txbx>
                                    <wps:bodyPr wrap="none" rtlCol="0">
                                      <a:spAutoFit/>
                                    </wps:bodyPr>
                                  </wps:wsp>
                                  <wpg:grpSp>
                                    <wpg:cNvPr id="88722349" name="Gruppieren 88722349"/>
                                    <wpg:cNvGrpSpPr/>
                                    <wpg:grpSpPr>
                                      <a:xfrm>
                                        <a:off x="497669" y="0"/>
                                        <a:ext cx="166030" cy="357537"/>
                                        <a:chOff x="497667" y="0"/>
                                        <a:chExt cx="167513" cy="358363"/>
                                      </a:xfrm>
                                    </wpg:grpSpPr>
                                    <wps:wsp>
                                      <wps:cNvPr id="117391153" name="Textfeld 3"/>
                                      <wps:cNvSpPr txBox="1"/>
                                      <wps:spPr>
                                        <a:xfrm>
                                          <a:off x="497667" y="0"/>
                                          <a:ext cx="159527" cy="1845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6350"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14:paraId="1C8BAFD8" w14:textId="77777777" w:rsidR="00BD2D2D" w:rsidRDefault="00BD2D2D" w:rsidP="00BD2D2D">
                                            <w:pPr>
                                              <w:jc w:val="center"/>
                                              <w:rPr>
                                                <w:rFonts w:ascii="Calibri" w:eastAsia="Calibri" w:hAnsi="Calibri"/>
                                                <w:color w:val="000000" w:themeColor="text1"/>
                                                <w:kern w:val="24"/>
                                              </w:rPr>
                                            </w:pPr>
                                            <w:r>
                                              <w:rPr>
                                                <w:rFonts w:ascii="Calibri" w:eastAsia="Calibri" w:hAnsi="Calibri"/>
                                                <w:color w:val="000000" w:themeColor="text1"/>
                                                <w:kern w:val="24"/>
                                              </w:rPr>
                                              <w:t>3</w:t>
                                            </w:r>
                                          </w:p>
                                        </w:txbxContent>
                                      </wps:txbx>
  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  <a:prstTxWarp prst="textNoShape">
                                          <a:avLst/>
                                        </a:prstTxWarp>
                                        <a:spAutoFit/>
                                      </wps:bodyPr>
                                    </wps:wsp>
                                    <wps:wsp>
                                      <wps:cNvPr id="1612111577" name="Textfeld 3"/>
                                      <wps:cNvSpPr txBox="1"/>
                                      <wps:spPr>
                                        <a:xfrm>
                                          <a:off x="502859" y="194421"/>
                                          <a:ext cx="162321" cy="163942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6350"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14:paraId="35E5C550" w14:textId="6912FA10" w:rsidR="00BD2D2D" w:rsidRDefault="00BD2D2D" w:rsidP="00BD2D2D">
                                            <w:pPr>
                                              <w:jc w:val="center"/>
                                              <w:rPr>
                                                <w:rFonts w:ascii="Calibri" w:eastAsia="Calibri" w:hAnsi="Calibri"/>
                                                <w:color w:val="000000" w:themeColor="text1"/>
                                                <w:kern w:val="24"/>
                                              </w:rPr>
                                            </w:pPr>
                                            <w:r>
                                              <w:rPr>
                                                <w:rFonts w:ascii="Calibri" w:eastAsia="Calibri" w:hAnsi="Calibri"/>
                                                <w:color w:val="000000" w:themeColor="text1"/>
                                                <w:kern w:val="24"/>
                                              </w:rPr>
                                              <w:t>10</w:t>
                                            </w:r>
                                          </w:p>
                                        </w:txbxContent>
                                      </wps:txbx>
  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  <wps:wsp>
                                      <wps:cNvPr id="1780942322" name="Gerade Verbindung 1780942322"/>
                                      <wps:cNvCnPr/>
                                      <wps:spPr>
                                        <a:xfrm>
                                          <a:off x="510499" y="189724"/>
                                          <a:ext cx="145286" cy="0"/>
                                        </a:xfrm>
                                        <a:prstGeom prst="line">
                                          <a:avLst/>
                                        </a:prstGeom>
                                        <a:ln w="12700">
                                          <a:solidFill>
                                            <a:schemeClr val="tx1"/>
                                          </a:solidFill>
                                        </a:ln>
                                      </wps:spPr>
                                      <wps:style>
                                        <a:lnRef idx="1">
                                          <a:schemeClr val="accent1"/>
                                        </a:lnRef>
                                        <a:fillRef idx="0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tx1"/>
                                        </a:fontRef>
                                      </wps:style>
                                      <wps:bodyPr/>
                                    </wps:wsp>
                                  </wpg:grpSp>
                                  <wps:wsp>
                                    <wps:cNvPr id="1932660354" name="Textfeld 20"/>
                                    <wps:cNvSpPr txBox="1"/>
                                    <wps:spPr>
                                      <a:xfrm>
                                        <a:off x="339069" y="142664"/>
                                        <a:ext cx="217805" cy="26924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</wps:spPr>
                                    <wps:txbx>
                                      <w:txbxContent>
                                        <w:p w14:paraId="134A69A7" w14:textId="77777777" w:rsidR="00BD2D2D" w:rsidRDefault="00BD2D2D" w:rsidP="00BD2D2D">
                                          <w:pPr>
                                            <w:rPr>
                                              <w:rFonts w:hAnsi="Calibri"/>
                                              <w:color w:val="000000" w:themeColor="text1"/>
                                              <w:kern w:val="24"/>
                                            </w:rPr>
                                          </w:pPr>
                                          <w:r>
                                            <w:rPr>
                                              <w:rFonts w:hAnsi="Calibri"/>
                                              <w:color w:val="000000" w:themeColor="text1"/>
                                              <w:kern w:val="24"/>
                                            </w:rPr>
                                            <w:t>,</w:t>
                                          </w:r>
                                        </w:p>
                                      </w:txbxContent>
                                    </wps:txbx>
                                    <wps:bodyPr wrap="none" rtlCol="0">
                                      <a:spAutoFit/>
                                    </wps:bodyPr>
                                  </wps:wsp>
                                  <wpg:grpSp>
                                    <wpg:cNvPr id="1260655739" name="Gruppieren 1260655739"/>
                                    <wpg:cNvGrpSpPr/>
                                    <wpg:grpSpPr>
                                      <a:xfrm>
                                        <a:off x="734719" y="0"/>
                                        <a:ext cx="166138" cy="357537"/>
                                        <a:chOff x="734716" y="0"/>
                                        <a:chExt cx="167622" cy="358363"/>
                                      </a:xfrm>
                                    </wpg:grpSpPr>
                                    <wps:wsp>
                                      <wps:cNvPr id="1592703800" name="Textfeld 3"/>
                                      <wps:cNvSpPr txBox="1"/>
                                      <wps:spPr>
                                        <a:xfrm>
                                          <a:off x="734716" y="0"/>
                                          <a:ext cx="159527" cy="1845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6350"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14:paraId="7CD8C5AC" w14:textId="77777777" w:rsidR="00BD2D2D" w:rsidRDefault="00BD2D2D" w:rsidP="00BD2D2D">
                                            <w:pPr>
                                              <w:jc w:val="center"/>
                                              <w:rPr>
                                                <w:rFonts w:ascii="Calibri" w:eastAsia="Calibri" w:hAnsi="Calibri"/>
                                                <w:color w:val="000000" w:themeColor="text1"/>
                                                <w:kern w:val="24"/>
                                              </w:rPr>
                                            </w:pPr>
                                            <w:r>
                                              <w:rPr>
                                                <w:rFonts w:ascii="Calibri" w:eastAsia="Calibri" w:hAnsi="Calibri"/>
                                                <w:color w:val="000000" w:themeColor="text1"/>
                                                <w:kern w:val="24"/>
                                              </w:rPr>
                                              <w:t>4</w:t>
                                            </w:r>
                                          </w:p>
                                        </w:txbxContent>
                                      </wps:txbx>
  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  <a:prstTxWarp prst="textNoShape">
                                          <a:avLst/>
                                        </a:prstTxWarp>
                                        <a:spAutoFit/>
                                      </wps:bodyPr>
                                    </wps:wsp>
                                    <wps:wsp>
                                      <wps:cNvPr id="1347249515" name="Textfeld 3"/>
                                      <wps:cNvSpPr txBox="1"/>
                                      <wps:spPr>
                                        <a:xfrm>
                                          <a:off x="740017" y="194421"/>
                                          <a:ext cx="162321" cy="163942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6350"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14:paraId="4203069B" w14:textId="05F0EF92" w:rsidR="00BD2D2D" w:rsidRDefault="00BD2D2D" w:rsidP="00BD2D2D">
                                            <w:pPr>
                                              <w:jc w:val="center"/>
                                              <w:rPr>
                                                <w:rFonts w:ascii="Calibri" w:eastAsia="Calibri" w:hAnsi="Calibri"/>
                                                <w:color w:val="000000" w:themeColor="text1"/>
                                                <w:kern w:val="24"/>
                                              </w:rPr>
                                            </w:pPr>
                                            <w:r>
                                              <w:rPr>
                                                <w:rFonts w:ascii="Calibri" w:eastAsia="Calibri" w:hAnsi="Calibri"/>
                                                <w:color w:val="000000" w:themeColor="text1"/>
                                                <w:kern w:val="24"/>
                                              </w:rPr>
                                              <w:t>10</w:t>
                                            </w:r>
                                          </w:p>
                                        </w:txbxContent>
                                      </wps:txbx>
  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  <wps:wsp>
                                      <wps:cNvPr id="190939809" name="Gerade Verbindung 190939809"/>
                                      <wps:cNvCnPr/>
                                      <wps:spPr>
                                        <a:xfrm>
                                          <a:off x="747657" y="189724"/>
                                          <a:ext cx="145286" cy="0"/>
                                        </a:xfrm>
                                        <a:prstGeom prst="line">
                                          <a:avLst/>
                                        </a:prstGeom>
                                        <a:ln w="12700">
                                          <a:solidFill>
                                            <a:schemeClr val="tx1"/>
                                          </a:solidFill>
                                        </a:ln>
                                      </wps:spPr>
                                      <wps:style>
                                        <a:lnRef idx="1">
                                          <a:schemeClr val="accent1"/>
                                        </a:lnRef>
                                        <a:fillRef idx="0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tx1"/>
                                        </a:fontRef>
                                      </wps:style>
                                      <wps:bodyPr/>
                                    </wps:wsp>
                                  </wpg:grpSp>
                                  <wps:wsp>
                                    <wps:cNvPr id="1941242658" name="Textfeld 25"/>
                                    <wps:cNvSpPr txBox="1"/>
                                    <wps:spPr>
                                      <a:xfrm>
                                        <a:off x="576119" y="142665"/>
                                        <a:ext cx="217805" cy="26924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</wps:spPr>
                                    <wps:txbx>
                                      <w:txbxContent>
                                        <w:p w14:paraId="59897948" w14:textId="77777777" w:rsidR="00BD2D2D" w:rsidRDefault="00BD2D2D" w:rsidP="00BD2D2D">
                                          <w:pPr>
                                            <w:rPr>
                                              <w:rFonts w:hAnsi="Calibri"/>
                                              <w:color w:val="000000" w:themeColor="text1"/>
                                              <w:kern w:val="24"/>
                                            </w:rPr>
                                          </w:pPr>
                                          <w:r>
                                            <w:rPr>
                                              <w:rFonts w:hAnsi="Calibri"/>
                                              <w:color w:val="000000" w:themeColor="text1"/>
                                              <w:kern w:val="24"/>
                                            </w:rPr>
                                            <w:t>,</w:t>
                                          </w:r>
                                        </w:p>
                                      </w:txbxContent>
                                    </wps:txbx>
                                    <wps:bodyPr wrap="none" rtlCol="0">
                                      <a:spAutoFit/>
                                    </wps:bodyPr>
                                  </wps:wsp>
                                  <wpg:grpSp>
                                    <wpg:cNvPr id="1044429099" name="Gruppieren 1044429099"/>
                                    <wpg:cNvGrpSpPr/>
                                    <wpg:grpSpPr>
                                      <a:xfrm>
                                        <a:off x="984256" y="3008"/>
                                        <a:ext cx="166251" cy="357541"/>
                                        <a:chOff x="984252" y="3008"/>
                                        <a:chExt cx="167736" cy="358367"/>
                                      </a:xfrm>
                                    </wpg:grpSpPr>
                                    <wps:wsp>
                                      <wps:cNvPr id="1118327261" name="Textfeld 3"/>
                                      <wps:cNvSpPr txBox="1"/>
                                      <wps:spPr>
                                        <a:xfrm>
                                          <a:off x="984252" y="3008"/>
                                          <a:ext cx="159527" cy="1845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6350"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14:paraId="07BBDAC0" w14:textId="77777777" w:rsidR="00BD2D2D" w:rsidRDefault="00BD2D2D" w:rsidP="00BD2D2D">
                                            <w:pPr>
                                              <w:jc w:val="center"/>
                                              <w:rPr>
                                                <w:rFonts w:ascii="Calibri" w:eastAsia="Calibri" w:hAnsi="Calibri"/>
                                                <w:color w:val="000000" w:themeColor="text1"/>
                                                <w:kern w:val="24"/>
                                              </w:rPr>
                                            </w:pPr>
                                            <w:r>
                                              <w:rPr>
                                                <w:rFonts w:ascii="Calibri" w:eastAsia="Calibri" w:hAnsi="Calibri"/>
                                                <w:color w:val="000000" w:themeColor="text1"/>
                                                <w:kern w:val="24"/>
                                              </w:rPr>
                                              <w:t>5</w:t>
                                            </w:r>
                                          </w:p>
                                        </w:txbxContent>
                                      </wps:txbx>
  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  <a:prstTxWarp prst="textNoShape">
                                          <a:avLst/>
                                        </a:prstTxWarp>
                                        <a:spAutoFit/>
                                      </wps:bodyPr>
                                    </wps:wsp>
                                    <wps:wsp>
                                      <wps:cNvPr id="301124844" name="Textfeld 3"/>
                                      <wps:cNvSpPr txBox="1"/>
                                      <wps:spPr>
                                        <a:xfrm>
                                          <a:off x="989667" y="197433"/>
                                          <a:ext cx="162321" cy="163942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6350"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14:paraId="0BABE94E" w14:textId="1FD16880" w:rsidR="00BD2D2D" w:rsidRDefault="00BD2D2D" w:rsidP="00BD2D2D">
                                            <w:pPr>
                                              <w:jc w:val="center"/>
                                              <w:rPr>
                                                <w:rFonts w:ascii="Calibri" w:eastAsia="Calibri" w:hAnsi="Calibri"/>
                                                <w:color w:val="000000" w:themeColor="text1"/>
                                                <w:kern w:val="24"/>
                                              </w:rPr>
                                            </w:pPr>
                                            <w:r>
                                              <w:rPr>
                                                <w:rFonts w:ascii="Calibri" w:eastAsia="Calibri" w:hAnsi="Calibri"/>
                                                <w:color w:val="000000" w:themeColor="text1"/>
                                                <w:kern w:val="24"/>
                                              </w:rPr>
                                              <w:t>10</w:t>
                                            </w:r>
                                          </w:p>
                                        </w:txbxContent>
                                      </wps:txbx>
  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  <wps:wsp>
                                      <wps:cNvPr id="1100743146" name="Gerade Verbindung 1100743146"/>
                                      <wps:cNvCnPr/>
                                      <wps:spPr>
                                        <a:xfrm>
                                          <a:off x="997307" y="192736"/>
                                          <a:ext cx="145286" cy="0"/>
                                        </a:xfrm>
                                        <a:prstGeom prst="line">
                                          <a:avLst/>
                                        </a:prstGeom>
                                        <a:ln w="12700">
                                          <a:solidFill>
                                            <a:schemeClr val="tx1"/>
                                          </a:solidFill>
                                        </a:ln>
                                      </wps:spPr>
                                      <wps:style>
                                        <a:lnRef idx="1">
                                          <a:schemeClr val="accent1"/>
                                        </a:lnRef>
                                        <a:fillRef idx="0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tx1"/>
                                        </a:fontRef>
                                      </wps:style>
                                      <wps:bodyPr/>
                                    </wps:wsp>
                                  </wpg:grpSp>
                                  <wps:wsp>
                                    <wps:cNvPr id="1756801326" name="Textfeld 30"/>
                                    <wps:cNvSpPr txBox="1"/>
                                    <wps:spPr>
                                      <a:xfrm>
                                        <a:off x="825656" y="115925"/>
                                        <a:ext cx="217805" cy="26924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</wps:spPr>
                                    <wps:txbx>
                                      <w:txbxContent>
                                        <w:p w14:paraId="7BEA1A0D" w14:textId="77777777" w:rsidR="00BD2D2D" w:rsidRDefault="00BD2D2D" w:rsidP="00BD2D2D">
                                          <w:pPr>
                                            <w:rPr>
                                              <w:rFonts w:hAnsi="Calibri"/>
                                              <w:color w:val="000000" w:themeColor="text1"/>
                                              <w:kern w:val="24"/>
                                            </w:rPr>
                                          </w:pPr>
                                          <w:r>
                                            <w:rPr>
                                              <w:rFonts w:hAnsi="Calibri"/>
                                              <w:color w:val="000000" w:themeColor="text1"/>
                                              <w:kern w:val="24"/>
                                            </w:rPr>
                                            <w:t>,</w:t>
                                          </w:r>
                                        </w:p>
                                      </w:txbxContent>
                                    </wps:txbx>
                                    <wps:bodyPr wrap="none" rtlCol="0">
                                      <a:spAutoFit/>
                                    </wps:bodyPr>
                                  </wps:wsp>
                                </wpg:wgp>
                              </a:graphicData>
                            </a:graphic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group w14:anchorId="3181BE1A" id="_x0000_s2186" style="position:absolute;margin-left:21.1pt;margin-top:-.15pt;width:90.55pt;height:32.35pt;z-index:253750272;mso-height-relative:margin" coordsize="11505,411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">
                            <v:group id="Gruppieren 206163297" o:spid="_x0000_s2187" style="position:absolute;left:2653;top:11;width:1659;height:3575" coordorigin="265350,1141" coordsize="167406,35836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">
                              <v:shape id="Textfeld 3" o:spid="_x0000_s2188" type="#_x0000_t202" style="position:absolute;left:265350;top:1141;width:159527;height:18457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" filled="f" stroked="f" strokeweight=".5pt">
                                <v:textbox style="mso-fit-shape-to-text:t" inset="0,0,0,0">
                                  <w:txbxContent>
                                    <w:p w14:paraId="2F3E1E23" w14:textId="77777777" w:rsidR="00BD2D2D" w:rsidRDefault="00BD2D2D" w:rsidP="00BD2D2D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</w:rPr>
                                        <w:t>2</w:t>
                                      </w:r>
                                    </w:p>
                                  </w:txbxContent>
                                </v:textbox>
                              </v:shape>
                              <v:shape id="Textfeld 3" o:spid="_x0000_s2189" type="#_x0000_t202" style="position:absolute;left:270435;top:195564;width:162321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" filled="f" stroked="f" strokeweight=".5pt">
                                <v:textbox inset="0,0,0,0">
                                  <w:txbxContent>
                                    <w:p w14:paraId="7D16EDC4" w14:textId="277DDFB2" w:rsidR="00BD2D2D" w:rsidRDefault="00BD2D2D" w:rsidP="00BD2D2D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</w:rPr>
                                        <w:t>10</w:t>
                                      </w:r>
                                    </w:p>
                                  </w:txbxContent>
                                </v:textbox>
                              </v:shape>
                              <v:line id="Gerade Verbindung 712878706" o:spid="_x0000_s2190" style="position:absolute;visibility:visible;mso-wrap-style:square" from="278075,190867" to="423361,19086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" strokecolor="black [3213]" strokeweight="1pt">
                                <v:stroke joinstyle="miter"/>
                              </v:line>
                            </v:group>
                            <v:group id="Gruppieren 554554828" o:spid="_x0000_s2191" style="position:absolute;top:18;width:1658;height:3575" coordorigin=",1859" coordsize="167285,35836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">
                              <v:shape id="Textfeld 3" o:spid="_x0000_s2192" type="#_x0000_t202" style="position:absolute;top:1859;width:159527;height:18457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" filled="f" stroked="f" strokeweight=".5pt">
                                <v:textbox style="mso-fit-shape-to-text:t" inset="0,0,0,0">
                                  <w:txbxContent>
                                    <w:p w14:paraId="73AC7C39" w14:textId="77777777" w:rsidR="00BD2D2D" w:rsidRDefault="00BD2D2D" w:rsidP="00BD2D2D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</w:rPr>
                                        <w:t>1</w:t>
                                      </w:r>
                                    </w:p>
                                  </w:txbxContent>
                                </v:textbox>
                              </v:shape>
                              <v:shape id="Textfeld 3" o:spid="_x0000_s2193" type="#_x0000_t202" style="position:absolute;left:4964;top:196282;width:162321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" filled="f" stroked="f" strokeweight=".5pt">
                                <v:textbox inset="0,0,0,0">
                                  <w:txbxContent>
                                    <w:p w14:paraId="3B2698DC" w14:textId="56E5660D" w:rsidR="00BD2D2D" w:rsidRDefault="00BD2D2D" w:rsidP="00BD2D2D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</w:rPr>
                                        <w:t>10</w:t>
                                      </w:r>
                                    </w:p>
                                  </w:txbxContent>
                                </v:textbox>
                              </v:shape>
                              <v:line id="Gerade Verbindung 1862255134" o:spid="_x0000_s2194" style="position:absolute;visibility:visible;mso-wrap-style:square" from="12604,191585" to="157890,19158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" strokecolor="black [3213]" strokeweight="1pt">
                                <v:stroke joinstyle="miter"/>
                              </v:line>
                            </v:group>
                            <v:shape id="_x0000_s2195" type="#_x0000_t202" style="position:absolute;left:1067;top:1079;width:2178;height:2693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" filled="f" stroked="f">
                              <v:textbox style="mso-fit-shape-to-text:t">
                                <w:txbxContent>
                                  <w:p w14:paraId="52C2F707" w14:textId="77777777" w:rsidR="00BD2D2D" w:rsidRDefault="00BD2D2D" w:rsidP="00BD2D2D">
                                    <w:pPr>
                                      <w:rPr>
                                        <w:rFonts w:hAnsi="Calibri"/>
                                        <w:color w:val="000000" w:themeColor="text1"/>
                                        <w:kern w:val="24"/>
                                      </w:rPr>
                                    </w:pPr>
                                    <w:r>
                                      <w:rPr>
                                        <w:rFonts w:hAnsi="Calibri"/>
                                        <w:color w:val="000000" w:themeColor="text1"/>
                                        <w:kern w:val="24"/>
                                      </w:rPr>
                                      <w:t>,</w:t>
                                    </w:r>
                                  </w:p>
                                </w:txbxContent>
                              </v:textbox>
                            </v:shape>
                            <v:group id="Gruppieren 88722349" o:spid="_x0000_s2196" style="position:absolute;left:4976;width:1660;height:3575" coordorigin="4976" coordsize="1675,358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">
                              <v:shape id="Textfeld 3" o:spid="_x0000_s2197" type="#_x0000_t202" style="position:absolute;left:4976;width:1595;height:184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" filled="f" stroked="f" strokeweight=".5pt">
                                <v:textbox style="mso-fit-shape-to-text:t" inset="0,0,0,0">
                                  <w:txbxContent>
                                    <w:p w14:paraId="1C8BAFD8" w14:textId="77777777" w:rsidR="00BD2D2D" w:rsidRDefault="00BD2D2D" w:rsidP="00BD2D2D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</w:rPr>
                                        <w:t>3</w:t>
                                      </w:r>
                                    </w:p>
                                  </w:txbxContent>
                                </v:textbox>
                              </v:shape>
                              <v:shape id="Textfeld 3" o:spid="_x0000_s2198" type="#_x0000_t202" style="position:absolute;left:5028;top:1944;width:1623;height:163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" filled="f" stroked="f" strokeweight=".5pt">
                                <v:textbox inset="0,0,0,0">
                                  <w:txbxContent>
                                    <w:p w14:paraId="35E5C550" w14:textId="6912FA10" w:rsidR="00BD2D2D" w:rsidRDefault="00BD2D2D" w:rsidP="00BD2D2D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</w:rPr>
                                        <w:t>10</w:t>
                                      </w:r>
                                    </w:p>
                                  </w:txbxContent>
                                </v:textbox>
                              </v:shape>
                              <v:line id="Gerade Verbindung 1780942322" o:spid="_x0000_s2199" style="position:absolute;visibility:visible;mso-wrap-style:square" from="5104,1897" to="6557,189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" strokecolor="black [3213]" strokeweight="1pt">
                                <v:stroke joinstyle="miter"/>
                              </v:line>
                            </v:group>
                            <v:shape id="Textfeld 20" o:spid="_x0000_s2200" type="#_x0000_t202" style="position:absolute;left:3390;top:1426;width:2178;height:2693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" filled="f" stroked="f">
                              <v:textbox style="mso-fit-shape-to-text:t">
                                <w:txbxContent>
                                  <w:p w14:paraId="134A69A7" w14:textId="77777777" w:rsidR="00BD2D2D" w:rsidRDefault="00BD2D2D" w:rsidP="00BD2D2D">
                                    <w:pPr>
                                      <w:rPr>
                                        <w:rFonts w:hAnsi="Calibri"/>
                                        <w:color w:val="000000" w:themeColor="text1"/>
                                        <w:kern w:val="24"/>
                                      </w:rPr>
                                    </w:pPr>
                                    <w:r>
                                      <w:rPr>
                                        <w:rFonts w:hAnsi="Calibri"/>
                                        <w:color w:val="000000" w:themeColor="text1"/>
                                        <w:kern w:val="24"/>
                                      </w:rPr>
                                      <w:t>,</w:t>
                                    </w:r>
                                  </w:p>
                                </w:txbxContent>
                              </v:textbox>
                            </v:shape>
                            <v:group id="Gruppieren 1260655739" o:spid="_x0000_s2201" style="position:absolute;left:7347;width:1661;height:3575" coordorigin="7347" coordsize="1676,358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">
                              <v:shape id="Textfeld 3" o:spid="_x0000_s2202" type="#_x0000_t202" style="position:absolute;left:7347;width:1595;height:184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" filled="f" stroked="f" strokeweight=".5pt">
                                <v:textbox style="mso-fit-shape-to-text:t" inset="0,0,0,0">
                                  <w:txbxContent>
                                    <w:p w14:paraId="7CD8C5AC" w14:textId="77777777" w:rsidR="00BD2D2D" w:rsidRDefault="00BD2D2D" w:rsidP="00BD2D2D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</w:rPr>
                                        <w:t>4</w:t>
                                      </w:r>
                                    </w:p>
                                  </w:txbxContent>
                                </v:textbox>
                              </v:shape>
                              <v:shape id="Textfeld 3" o:spid="_x0000_s2203" type="#_x0000_t202" style="position:absolute;left:7400;top:1944;width:1623;height:163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" filled="f" stroked="f" strokeweight=".5pt">
                                <v:textbox inset="0,0,0,0">
                                  <w:txbxContent>
                                    <w:p w14:paraId="4203069B" w14:textId="05F0EF92" w:rsidR="00BD2D2D" w:rsidRDefault="00BD2D2D" w:rsidP="00BD2D2D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</w:rPr>
                                        <w:t>10</w:t>
                                      </w:r>
                                    </w:p>
                                  </w:txbxContent>
                                </v:textbox>
                              </v:shape>
                              <v:line id="Gerade Verbindung 190939809" o:spid="_x0000_s2204" style="position:absolute;visibility:visible;mso-wrap-style:square" from="7476,1897" to="8929,189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" strokecolor="black [3213]" strokeweight="1pt">
                                <v:stroke joinstyle="miter"/>
                              </v:line>
                            </v:group>
                            <v:shape id="Textfeld 25" o:spid="_x0000_s2205" type="#_x0000_t202" style="position:absolute;left:5761;top:1426;width:2178;height:2693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" filled="f" stroked="f">
                              <v:textbox style="mso-fit-shape-to-text:t">
                                <w:txbxContent>
                                  <w:p w14:paraId="59897948" w14:textId="77777777" w:rsidR="00BD2D2D" w:rsidRDefault="00BD2D2D" w:rsidP="00BD2D2D">
                                    <w:pPr>
                                      <w:rPr>
                                        <w:rFonts w:hAnsi="Calibri"/>
                                        <w:color w:val="000000" w:themeColor="text1"/>
                                        <w:kern w:val="24"/>
                                      </w:rPr>
                                    </w:pPr>
                                    <w:r>
                                      <w:rPr>
                                        <w:rFonts w:hAnsi="Calibri"/>
                                        <w:color w:val="000000" w:themeColor="text1"/>
                                        <w:kern w:val="24"/>
                                      </w:rPr>
                                      <w:t>,</w:t>
                                    </w:r>
                                  </w:p>
                                </w:txbxContent>
                              </v:textbox>
                            </v:shape>
                            <v:group id="Gruppieren 1044429099" o:spid="_x0000_s2206" style="position:absolute;left:9842;top:30;width:1663;height:3575" coordorigin="9842,30" coordsize="1677,358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">
                              <v:shape id="Textfeld 3" o:spid="_x0000_s2207" type="#_x0000_t202" style="position:absolute;left:9842;top:30;width:1595;height:184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" filled="f" stroked="f" strokeweight=".5pt">
                                <v:textbox style="mso-fit-shape-to-text:t" inset="0,0,0,0">
                                  <w:txbxContent>
                                    <w:p w14:paraId="07BBDAC0" w14:textId="77777777" w:rsidR="00BD2D2D" w:rsidRDefault="00BD2D2D" w:rsidP="00BD2D2D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</w:rPr>
                                        <w:t>5</w:t>
                                      </w:r>
                                    </w:p>
                                  </w:txbxContent>
                                </v:textbox>
                              </v:shape>
                              <v:shape id="Textfeld 3" o:spid="_x0000_s2208" type="#_x0000_t202" style="position:absolute;left:9896;top:1974;width:1623;height:163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" filled="f" stroked="f" strokeweight=".5pt">
                                <v:textbox inset="0,0,0,0">
                                  <w:txbxContent>
                                    <w:p w14:paraId="0BABE94E" w14:textId="1FD16880" w:rsidR="00BD2D2D" w:rsidRDefault="00BD2D2D" w:rsidP="00BD2D2D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</w:rPr>
                                        <w:t>10</w:t>
                                      </w:r>
                                    </w:p>
                                  </w:txbxContent>
                                </v:textbox>
                              </v:shape>
                              <v:line id="Gerade Verbindung 1100743146" o:spid="_x0000_s2209" style="position:absolute;visibility:visible;mso-wrap-style:square" from="9973,1927" to="11425,192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" strokecolor="black [3213]" strokeweight="1pt">
                                <v:stroke joinstyle="miter"/>
                              </v:line>
                            </v:group>
                            <v:shape id="Textfeld 30" o:spid="_x0000_s2210" type="#_x0000_t202" style="position:absolute;left:8256;top:1159;width:2178;height:2692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" filled="f" stroked="f">
                              <v:textbox style="mso-fit-shape-to-text:t">
                                <w:txbxContent>
                                  <w:p w14:paraId="7BEA1A0D" w14:textId="77777777" w:rsidR="00BD2D2D" w:rsidRDefault="00BD2D2D" w:rsidP="00BD2D2D">
                                    <w:pPr>
                                      <w:rPr>
                                        <w:rFonts w:hAnsi="Calibri"/>
                                        <w:color w:val="000000" w:themeColor="text1"/>
                                        <w:kern w:val="24"/>
                                      </w:rPr>
                                    </w:pPr>
                                    <w:r>
                                      <w:rPr>
                                        <w:rFonts w:hAnsi="Calibri"/>
                                        <w:color w:val="000000" w:themeColor="text1"/>
                                        <w:kern w:val="24"/>
                                      </w:rPr>
                                      <w:t>,</w:t>
                                    </w:r>
                                  </w:p>
                                </w:txbxContent>
                              </v:textbox>
                            </v:shape>
                          </v:group>
                        </w:pict>
                      </mc:Fallback>
                    </mc:AlternateContent>
                  </w:r>
                  <w:r w:rsidR="00F94410" w:rsidRPr="00815AB2">
                    <w:t>(1)</w:t>
                  </w:r>
                </w:p>
              </w:tc>
              <w:tc>
                <w:tcPr>
                  <w:tcW w:w="4391" w:type="dxa"/>
                </w:tcPr>
                <w:p w14:paraId="75D53652" w14:textId="3070D69A" w:rsidR="00F94410" w:rsidRPr="00815AB2" w:rsidRDefault="00BD2D2D" w:rsidP="00E13C64">
                  <w:pPr>
                    <w:spacing w:line="240" w:lineRule="atLeast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 w:rsidRPr="00F3163A">
                    <w:rPr>
                      <w:noProof/>
                    </w:rPr>
                    <mc:AlternateContent>
                      <mc:Choice Requires="wpg">
                        <w:drawing>
                          <wp:anchor distT="0" distB="0" distL="114300" distR="114300" simplePos="0" relativeHeight="253756416" behindDoc="0" locked="0" layoutInCell="1" allowOverlap="1" wp14:anchorId="3FB9D148" wp14:editId="2A463FE0">
                            <wp:simplePos x="0" y="0"/>
                            <wp:positionH relativeFrom="column">
                              <wp:posOffset>1258125</wp:posOffset>
                            </wp:positionH>
                            <wp:positionV relativeFrom="paragraph">
                              <wp:posOffset>0</wp:posOffset>
                            </wp:positionV>
                            <wp:extent cx="1149985" cy="410845"/>
                            <wp:effectExtent l="0" t="0" r="5715" b="0"/>
                            <wp:wrapNone/>
                            <wp:docPr id="1628549781" name="Gruppieren 33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149985" cy="410845"/>
                                      <a:chOff x="0" y="0"/>
                                      <a:chExt cx="1150507" cy="411905"/>
                                    </a:xfrm>
                                  </wpg:grpSpPr>
                                  <wpg:grpSp>
                                    <wpg:cNvPr id="1457889316" name="Gruppieren 1457889316"/>
                                    <wpg:cNvGrpSpPr/>
                                    <wpg:grpSpPr>
                                      <a:xfrm>
                                        <a:off x="265351" y="1141"/>
                                        <a:ext cx="165924" cy="357540"/>
                                        <a:chOff x="265350" y="1141"/>
                                        <a:chExt cx="167406" cy="358365"/>
                                      </a:xfrm>
                                    </wpg:grpSpPr>
                                    <wps:wsp>
                                      <wps:cNvPr id="1526885170" name="Textfeld 3"/>
                                      <wps:cNvSpPr txBox="1"/>
                                      <wps:spPr>
                                        <a:xfrm>
                                          <a:off x="265350" y="1141"/>
                                          <a:ext cx="159527" cy="1845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6350"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14:paraId="3260B0F1" w14:textId="4E20A79A" w:rsidR="00BD2D2D" w:rsidRDefault="00BD2D2D" w:rsidP="00BD2D2D">
                                            <w:pPr>
                                              <w:jc w:val="center"/>
                                              <w:rPr>
                                                <w:rFonts w:ascii="Calibri" w:eastAsia="Calibri" w:hAnsi="Calibri"/>
                                                <w:color w:val="000000" w:themeColor="text1"/>
                                                <w:kern w:val="24"/>
                                              </w:rPr>
                                            </w:pPr>
                                            <w:r>
                                              <w:rPr>
                                                <w:rFonts w:ascii="Calibri" w:eastAsia="Calibri" w:hAnsi="Calibri"/>
                                                <w:color w:val="000000" w:themeColor="text1"/>
                                                <w:kern w:val="24"/>
                                              </w:rPr>
                                              <w:t>7</w:t>
                                            </w:r>
                                          </w:p>
                                        </w:txbxContent>
                                      </wps:txbx>
  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  <a:prstTxWarp prst="textNoShape">
                                          <a:avLst/>
                                        </a:prstTxWarp>
                                        <a:spAutoFit/>
                                      </wps:bodyPr>
                                    </wps:wsp>
                                    <wps:wsp>
                                      <wps:cNvPr id="1945964883" name="Textfeld 3"/>
                                      <wps:cNvSpPr txBox="1"/>
                                      <wps:spPr>
                                        <a:xfrm>
                                          <a:off x="270435" y="195564"/>
                                          <a:ext cx="162321" cy="163942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6350"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14:paraId="4270DB67" w14:textId="77777777" w:rsidR="00BD2D2D" w:rsidRDefault="00BD2D2D" w:rsidP="00BD2D2D">
                                            <w:pPr>
                                              <w:jc w:val="center"/>
                                              <w:rPr>
                                                <w:rFonts w:ascii="Calibri" w:eastAsia="Calibri" w:hAnsi="Calibri"/>
                                                <w:color w:val="000000" w:themeColor="text1"/>
                                                <w:kern w:val="24"/>
                                              </w:rPr>
                                            </w:pPr>
                                            <w:r>
                                              <w:rPr>
                                                <w:rFonts w:ascii="Calibri" w:eastAsia="Calibri" w:hAnsi="Calibri"/>
                                                <w:color w:val="000000" w:themeColor="text1"/>
                                                <w:kern w:val="24"/>
                                              </w:rPr>
                                              <w:t>10</w:t>
                                            </w:r>
                                          </w:p>
                                        </w:txbxContent>
                                      </wps:txbx>
  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  <wps:wsp>
                                      <wps:cNvPr id="1603148670" name="Gerade Verbindung 1603148670"/>
                                      <wps:cNvCnPr/>
                                      <wps:spPr>
                                        <a:xfrm>
                                          <a:off x="278075" y="190867"/>
                                          <a:ext cx="145286" cy="0"/>
                                        </a:xfrm>
                                        <a:prstGeom prst="line">
                                          <a:avLst/>
                                        </a:prstGeom>
                                        <a:ln w="12700">
                                          <a:solidFill>
                                            <a:schemeClr val="tx1"/>
                                          </a:solidFill>
                                        </a:ln>
                                      </wps:spPr>
                                      <wps:style>
                                        <a:lnRef idx="1">
                                          <a:schemeClr val="accent1"/>
                                        </a:lnRef>
                                        <a:fillRef idx="0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tx1"/>
                                        </a:fontRef>
                                      </wps:style>
                                      <wps:bodyPr/>
                                    </wps:wsp>
                                  </wpg:grpSp>
                                  <wpg:grpSp>
                                    <wpg:cNvPr id="1072158103" name="Gruppieren 1072158103"/>
                                    <wpg:cNvGrpSpPr/>
                                    <wpg:grpSpPr>
                                      <a:xfrm>
                                        <a:off x="0" y="1859"/>
                                        <a:ext cx="165804" cy="357539"/>
                                        <a:chOff x="0" y="1859"/>
                                        <a:chExt cx="167285" cy="358365"/>
                                      </a:xfrm>
                                    </wpg:grpSpPr>
                                    <wps:wsp>
                                      <wps:cNvPr id="45545240" name="Textfeld 3"/>
                                      <wps:cNvSpPr txBox="1"/>
                                      <wps:spPr>
                                        <a:xfrm>
                                          <a:off x="0" y="1859"/>
                                          <a:ext cx="159527" cy="1845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6350"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14:paraId="7E9DCDB0" w14:textId="04D683DF" w:rsidR="00BD2D2D" w:rsidRDefault="00BD2D2D" w:rsidP="00BD2D2D">
                                            <w:pPr>
                                              <w:jc w:val="center"/>
                                              <w:rPr>
                                                <w:rFonts w:ascii="Calibri" w:eastAsia="Calibri" w:hAnsi="Calibri"/>
                                                <w:color w:val="000000" w:themeColor="text1"/>
                                                <w:kern w:val="24"/>
                                              </w:rPr>
                                            </w:pPr>
                                            <w:r>
                                              <w:rPr>
                                                <w:rFonts w:ascii="Calibri" w:eastAsia="Calibri" w:hAnsi="Calibri"/>
                                                <w:color w:val="000000" w:themeColor="text1"/>
                                                <w:kern w:val="24"/>
                                              </w:rPr>
                                              <w:t>6</w:t>
                                            </w:r>
                                          </w:p>
                                        </w:txbxContent>
                                      </wps:txbx>
  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  <a:prstTxWarp prst="textNoShape">
                                          <a:avLst/>
                                        </a:prstTxWarp>
                                        <a:spAutoFit/>
                                      </wps:bodyPr>
                                    </wps:wsp>
                                    <wps:wsp>
                                      <wps:cNvPr id="189885448" name="Textfeld 3"/>
                                      <wps:cNvSpPr txBox="1"/>
                                      <wps:spPr>
                                        <a:xfrm>
                                          <a:off x="4964" y="196282"/>
                                          <a:ext cx="162321" cy="163942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6350"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14:paraId="06E8DFE3" w14:textId="77777777" w:rsidR="00BD2D2D" w:rsidRDefault="00BD2D2D" w:rsidP="00BD2D2D">
                                            <w:pPr>
                                              <w:jc w:val="center"/>
                                              <w:rPr>
                                                <w:rFonts w:ascii="Calibri" w:eastAsia="Calibri" w:hAnsi="Calibri"/>
                                                <w:color w:val="000000" w:themeColor="text1"/>
                                                <w:kern w:val="24"/>
                                              </w:rPr>
                                            </w:pPr>
                                            <w:r>
                                              <w:rPr>
                                                <w:rFonts w:ascii="Calibri" w:eastAsia="Calibri" w:hAnsi="Calibri"/>
                                                <w:color w:val="000000" w:themeColor="text1"/>
                                                <w:kern w:val="24"/>
                                              </w:rPr>
                                              <w:t>10</w:t>
                                            </w:r>
                                          </w:p>
                                        </w:txbxContent>
                                      </wps:txbx>
  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  <wps:wsp>
                                      <wps:cNvPr id="1653387069" name="Gerade Verbindung 1653387069"/>
                                      <wps:cNvCnPr/>
                                      <wps:spPr>
                                        <a:xfrm>
                                          <a:off x="12604" y="191585"/>
                                          <a:ext cx="145286" cy="0"/>
                                        </a:xfrm>
                                        <a:prstGeom prst="line">
                                          <a:avLst/>
                                        </a:prstGeom>
                                        <a:ln w="12700">
                                          <a:solidFill>
                                            <a:schemeClr val="tx1"/>
                                          </a:solidFill>
                                        </a:ln>
                                      </wps:spPr>
                                      <wps:style>
                                        <a:lnRef idx="1">
                                          <a:schemeClr val="accent1"/>
                                        </a:lnRef>
                                        <a:fillRef idx="0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tx1"/>
                                        </a:fontRef>
                                      </wps:style>
                                      <wps:bodyPr/>
                                    </wps:wsp>
                                  </wpg:grpSp>
                                  <wps:wsp>
                                    <wps:cNvPr id="1197110115" name="Textfeld 15"/>
                                    <wps:cNvSpPr txBox="1"/>
                                    <wps:spPr>
                                      <a:xfrm>
                                        <a:off x="106751" y="107975"/>
                                        <a:ext cx="217805" cy="26924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</wps:spPr>
                                    <wps:txbx>
                                      <w:txbxContent>
                                        <w:p w14:paraId="2EE1C030" w14:textId="77777777" w:rsidR="00BD2D2D" w:rsidRDefault="00BD2D2D" w:rsidP="00BD2D2D">
                                          <w:pPr>
                                            <w:rPr>
                                              <w:rFonts w:hAnsi="Calibri"/>
                                              <w:color w:val="000000" w:themeColor="text1"/>
                                              <w:kern w:val="24"/>
                                            </w:rPr>
                                          </w:pPr>
                                          <w:r>
                                            <w:rPr>
                                              <w:rFonts w:hAnsi="Calibri"/>
                                              <w:color w:val="000000" w:themeColor="text1"/>
                                              <w:kern w:val="24"/>
                                            </w:rPr>
                                            <w:t>,</w:t>
                                          </w:r>
                                        </w:p>
                                      </w:txbxContent>
                                    </wps:txbx>
                                    <wps:bodyPr wrap="none" rtlCol="0">
                                      <a:spAutoFit/>
                                    </wps:bodyPr>
                                  </wps:wsp>
                                  <wpg:grpSp>
                                    <wpg:cNvPr id="2033027511" name="Gruppieren 2033027511"/>
                                    <wpg:cNvGrpSpPr/>
                                    <wpg:grpSpPr>
                                      <a:xfrm>
                                        <a:off x="497669" y="0"/>
                                        <a:ext cx="166030" cy="357537"/>
                                        <a:chOff x="497667" y="0"/>
                                        <a:chExt cx="167513" cy="358363"/>
                                      </a:xfrm>
                                    </wpg:grpSpPr>
                                    <wps:wsp>
                                      <wps:cNvPr id="2093069116" name="Textfeld 3"/>
                                      <wps:cNvSpPr txBox="1"/>
                                      <wps:spPr>
                                        <a:xfrm>
                                          <a:off x="497667" y="0"/>
                                          <a:ext cx="159527" cy="1845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6350"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14:paraId="2596B82C" w14:textId="0E1D9F8A" w:rsidR="00BD2D2D" w:rsidRDefault="00BD2D2D" w:rsidP="00BD2D2D">
                                            <w:pPr>
                                              <w:jc w:val="center"/>
                                              <w:rPr>
                                                <w:rFonts w:ascii="Calibri" w:eastAsia="Calibri" w:hAnsi="Calibri"/>
                                                <w:color w:val="000000" w:themeColor="text1"/>
                                                <w:kern w:val="24"/>
                                              </w:rPr>
                                            </w:pPr>
                                            <w:r>
                                              <w:rPr>
                                                <w:rFonts w:ascii="Calibri" w:eastAsia="Calibri" w:hAnsi="Calibri"/>
                                                <w:color w:val="000000" w:themeColor="text1"/>
                                                <w:kern w:val="24"/>
                                              </w:rPr>
                                              <w:t>8</w:t>
                                            </w:r>
                                          </w:p>
                                        </w:txbxContent>
                                      </wps:txbx>
  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  <a:prstTxWarp prst="textNoShape">
                                          <a:avLst/>
                                        </a:prstTxWarp>
                                        <a:spAutoFit/>
                                      </wps:bodyPr>
                                    </wps:wsp>
                                    <wps:wsp>
                                      <wps:cNvPr id="590817968" name="Textfeld 3"/>
                                      <wps:cNvSpPr txBox="1"/>
                                      <wps:spPr>
                                        <a:xfrm>
                                          <a:off x="502859" y="194421"/>
                                          <a:ext cx="162321" cy="163942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6350"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14:paraId="22243572" w14:textId="77777777" w:rsidR="00BD2D2D" w:rsidRDefault="00BD2D2D" w:rsidP="00BD2D2D">
                                            <w:pPr>
                                              <w:jc w:val="center"/>
                                              <w:rPr>
                                                <w:rFonts w:ascii="Calibri" w:eastAsia="Calibri" w:hAnsi="Calibri"/>
                                                <w:color w:val="000000" w:themeColor="text1"/>
                                                <w:kern w:val="24"/>
                                              </w:rPr>
                                            </w:pPr>
                                            <w:r>
                                              <w:rPr>
                                                <w:rFonts w:ascii="Calibri" w:eastAsia="Calibri" w:hAnsi="Calibri"/>
                                                <w:color w:val="000000" w:themeColor="text1"/>
                                                <w:kern w:val="24"/>
                                              </w:rPr>
                                              <w:t>10</w:t>
                                            </w:r>
                                          </w:p>
                                        </w:txbxContent>
                                      </wps:txbx>
  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  <wps:wsp>
                                      <wps:cNvPr id="1633210123" name="Gerade Verbindung 1633210123"/>
                                      <wps:cNvCnPr/>
                                      <wps:spPr>
                                        <a:xfrm>
                                          <a:off x="510499" y="189724"/>
                                          <a:ext cx="145286" cy="0"/>
                                        </a:xfrm>
                                        <a:prstGeom prst="line">
                                          <a:avLst/>
                                        </a:prstGeom>
                                        <a:ln w="12700">
                                          <a:solidFill>
                                            <a:schemeClr val="tx1"/>
                                          </a:solidFill>
                                        </a:ln>
                                      </wps:spPr>
                                      <wps:style>
                                        <a:lnRef idx="1">
                                          <a:schemeClr val="accent1"/>
                                        </a:lnRef>
                                        <a:fillRef idx="0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tx1"/>
                                        </a:fontRef>
                                      </wps:style>
                                      <wps:bodyPr/>
                                    </wps:wsp>
                                  </wpg:grpSp>
                                  <wps:wsp>
                                    <wps:cNvPr id="2056197643" name="Textfeld 20"/>
                                    <wps:cNvSpPr txBox="1"/>
                                    <wps:spPr>
                                      <a:xfrm>
                                        <a:off x="339069" y="142664"/>
                                        <a:ext cx="217805" cy="26924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</wps:spPr>
                                    <wps:txbx>
                                      <w:txbxContent>
                                        <w:p w14:paraId="62231880" w14:textId="77777777" w:rsidR="00BD2D2D" w:rsidRDefault="00BD2D2D" w:rsidP="00BD2D2D">
                                          <w:pPr>
                                            <w:rPr>
                                              <w:rFonts w:hAnsi="Calibri"/>
                                              <w:color w:val="000000" w:themeColor="text1"/>
                                              <w:kern w:val="24"/>
                                            </w:rPr>
                                          </w:pPr>
                                          <w:r>
                                            <w:rPr>
                                              <w:rFonts w:hAnsi="Calibri"/>
                                              <w:color w:val="000000" w:themeColor="text1"/>
                                              <w:kern w:val="24"/>
                                            </w:rPr>
                                            <w:t>,</w:t>
                                          </w:r>
                                        </w:p>
                                      </w:txbxContent>
                                    </wps:txbx>
                                    <wps:bodyPr wrap="none" rtlCol="0">
                                      <a:spAutoFit/>
                                    </wps:bodyPr>
                                  </wps:wsp>
                                  <wpg:grpSp>
                                    <wpg:cNvPr id="498921566" name="Gruppieren 498921566"/>
                                    <wpg:cNvGrpSpPr/>
                                    <wpg:grpSpPr>
                                      <a:xfrm>
                                        <a:off x="734719" y="0"/>
                                        <a:ext cx="166138" cy="357537"/>
                                        <a:chOff x="734716" y="0"/>
                                        <a:chExt cx="167622" cy="358363"/>
                                      </a:xfrm>
                                    </wpg:grpSpPr>
                                    <wps:wsp>
                                      <wps:cNvPr id="1322461128" name="Textfeld 3"/>
                                      <wps:cNvSpPr txBox="1"/>
                                      <wps:spPr>
                                        <a:xfrm>
                                          <a:off x="734716" y="0"/>
                                          <a:ext cx="159527" cy="1845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6350"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14:paraId="776FC847" w14:textId="32EAF188" w:rsidR="00BD2D2D" w:rsidRDefault="00BD2D2D" w:rsidP="00BD2D2D">
                                            <w:pPr>
                                              <w:jc w:val="center"/>
                                              <w:rPr>
                                                <w:rFonts w:ascii="Calibri" w:eastAsia="Calibri" w:hAnsi="Calibri"/>
                                                <w:color w:val="000000" w:themeColor="text1"/>
                                                <w:kern w:val="24"/>
                                              </w:rPr>
                                            </w:pPr>
                                            <w:r>
                                              <w:rPr>
                                                <w:rFonts w:ascii="Calibri" w:eastAsia="Calibri" w:hAnsi="Calibri"/>
                                                <w:color w:val="000000" w:themeColor="text1"/>
                                                <w:kern w:val="24"/>
                                              </w:rPr>
                                              <w:t>9</w:t>
                                            </w:r>
                                          </w:p>
                                        </w:txbxContent>
                                      </wps:txbx>
  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  <a:prstTxWarp prst="textNoShape">
                                          <a:avLst/>
                                        </a:prstTxWarp>
                                        <a:spAutoFit/>
                                      </wps:bodyPr>
                                    </wps:wsp>
                                    <wps:wsp>
                                      <wps:cNvPr id="1497991982" name="Textfeld 3"/>
                                      <wps:cNvSpPr txBox="1"/>
                                      <wps:spPr>
                                        <a:xfrm>
                                          <a:off x="740017" y="194421"/>
                                          <a:ext cx="162321" cy="163942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6350"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14:paraId="16634D92" w14:textId="77777777" w:rsidR="00BD2D2D" w:rsidRDefault="00BD2D2D" w:rsidP="00BD2D2D">
                                            <w:pPr>
                                              <w:jc w:val="center"/>
                                              <w:rPr>
                                                <w:rFonts w:ascii="Calibri" w:eastAsia="Calibri" w:hAnsi="Calibri"/>
                                                <w:color w:val="000000" w:themeColor="text1"/>
                                                <w:kern w:val="24"/>
                                              </w:rPr>
                                            </w:pPr>
                                            <w:r>
                                              <w:rPr>
                                                <w:rFonts w:ascii="Calibri" w:eastAsia="Calibri" w:hAnsi="Calibri"/>
                                                <w:color w:val="000000" w:themeColor="text1"/>
                                                <w:kern w:val="24"/>
                                              </w:rPr>
                                              <w:t>10</w:t>
                                            </w:r>
                                          </w:p>
                                        </w:txbxContent>
                                      </wps:txbx>
  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  <wps:wsp>
                                      <wps:cNvPr id="1029716050" name="Gerade Verbindung 1029716050"/>
                                      <wps:cNvCnPr/>
                                      <wps:spPr>
                                        <a:xfrm>
                                          <a:off x="747657" y="189724"/>
                                          <a:ext cx="145286" cy="0"/>
                                        </a:xfrm>
                                        <a:prstGeom prst="line">
                                          <a:avLst/>
                                        </a:prstGeom>
                                        <a:ln w="12700">
                                          <a:solidFill>
                                            <a:schemeClr val="tx1"/>
                                          </a:solidFill>
                                        </a:ln>
                                      </wps:spPr>
                                      <wps:style>
                                        <a:lnRef idx="1">
                                          <a:schemeClr val="accent1"/>
                                        </a:lnRef>
                                        <a:fillRef idx="0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tx1"/>
                                        </a:fontRef>
                                      </wps:style>
                                      <wps:bodyPr/>
                                    </wps:wsp>
                                  </wpg:grpSp>
                                  <wps:wsp>
                                    <wps:cNvPr id="1646107898" name="Textfeld 25"/>
                                    <wps:cNvSpPr txBox="1"/>
                                    <wps:spPr>
                                      <a:xfrm>
                                        <a:off x="576119" y="142665"/>
                                        <a:ext cx="217805" cy="26924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</wps:spPr>
                                    <wps:txbx>
                                      <w:txbxContent>
                                        <w:p w14:paraId="7AA3A497" w14:textId="77777777" w:rsidR="00BD2D2D" w:rsidRDefault="00BD2D2D" w:rsidP="00BD2D2D">
                                          <w:pPr>
                                            <w:rPr>
                                              <w:rFonts w:hAnsi="Calibri"/>
                                              <w:color w:val="000000" w:themeColor="text1"/>
                                              <w:kern w:val="24"/>
                                            </w:rPr>
                                          </w:pPr>
                                          <w:r>
                                            <w:rPr>
                                              <w:rFonts w:hAnsi="Calibri"/>
                                              <w:color w:val="000000" w:themeColor="text1"/>
                                              <w:kern w:val="24"/>
                                            </w:rPr>
                                            <w:t>,</w:t>
                                          </w:r>
                                        </w:p>
                                      </w:txbxContent>
                                    </wps:txbx>
                                    <wps:bodyPr wrap="none" rtlCol="0">
                                      <a:spAutoFit/>
                                    </wps:bodyPr>
                                  </wps:wsp>
                                  <wpg:grpSp>
                                    <wpg:cNvPr id="1791376925" name="Gruppieren 1791376925"/>
                                    <wpg:cNvGrpSpPr/>
                                    <wpg:grpSpPr>
                                      <a:xfrm>
                                        <a:off x="984256" y="3008"/>
                                        <a:ext cx="166251" cy="357541"/>
                                        <a:chOff x="984252" y="3008"/>
                                        <a:chExt cx="167736" cy="358367"/>
                                      </a:xfrm>
                                    </wpg:grpSpPr>
                                    <wps:wsp>
                                      <wps:cNvPr id="747584160" name="Textfeld 3"/>
                                      <wps:cNvSpPr txBox="1"/>
                                      <wps:spPr>
                                        <a:xfrm>
                                          <a:off x="984252" y="3008"/>
                                          <a:ext cx="159527" cy="1845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6350"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14:paraId="72EE2ACA" w14:textId="17C5A0E4" w:rsidR="00BD2D2D" w:rsidRDefault="00BD2D2D" w:rsidP="00BD2D2D">
                                            <w:pPr>
                                              <w:jc w:val="center"/>
                                              <w:rPr>
                                                <w:rFonts w:ascii="Calibri" w:eastAsia="Calibri" w:hAnsi="Calibri"/>
                                                <w:color w:val="000000" w:themeColor="text1"/>
                                                <w:kern w:val="24"/>
                                              </w:rPr>
                                            </w:pPr>
                                            <w:r>
                                              <w:rPr>
                                                <w:rFonts w:ascii="Calibri" w:eastAsia="Calibri" w:hAnsi="Calibri"/>
                                                <w:color w:val="000000" w:themeColor="text1"/>
                                                <w:kern w:val="24"/>
                                              </w:rPr>
                                              <w:t>10</w:t>
                                            </w:r>
                                          </w:p>
                                        </w:txbxContent>
                                      </wps:txbx>
  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  <a:prstTxWarp prst="textNoShape">
                                          <a:avLst/>
                                        </a:prstTxWarp>
                                        <a:spAutoFit/>
                                      </wps:bodyPr>
                                    </wps:wsp>
                                    <wps:wsp>
                                      <wps:cNvPr id="777063704" name="Textfeld 3"/>
                                      <wps:cNvSpPr txBox="1"/>
                                      <wps:spPr>
                                        <a:xfrm>
                                          <a:off x="989667" y="197433"/>
                                          <a:ext cx="162321" cy="163942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6350"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14:paraId="35EC83D7" w14:textId="77777777" w:rsidR="00BD2D2D" w:rsidRDefault="00BD2D2D" w:rsidP="00BD2D2D">
                                            <w:pPr>
                                              <w:jc w:val="center"/>
                                              <w:rPr>
                                                <w:rFonts w:ascii="Calibri" w:eastAsia="Calibri" w:hAnsi="Calibri"/>
                                                <w:color w:val="000000" w:themeColor="text1"/>
                                                <w:kern w:val="24"/>
                                              </w:rPr>
                                            </w:pPr>
                                            <w:r>
                                              <w:rPr>
                                                <w:rFonts w:ascii="Calibri" w:eastAsia="Calibri" w:hAnsi="Calibri"/>
                                                <w:color w:val="000000" w:themeColor="text1"/>
                                                <w:kern w:val="24"/>
                                              </w:rPr>
                                              <w:t>10</w:t>
                                            </w:r>
                                          </w:p>
                                        </w:txbxContent>
                                      </wps:txbx>
  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  <wps:wsp>
                                      <wps:cNvPr id="665872265" name="Gerade Verbindung 665872265"/>
                                      <wps:cNvCnPr/>
                                      <wps:spPr>
                                        <a:xfrm>
                                          <a:off x="997307" y="192736"/>
                                          <a:ext cx="145286" cy="0"/>
                                        </a:xfrm>
                                        <a:prstGeom prst="line">
                                          <a:avLst/>
                                        </a:prstGeom>
                                        <a:ln w="12700">
                                          <a:solidFill>
                                            <a:schemeClr val="tx1"/>
                                          </a:solidFill>
                                        </a:ln>
                                      </wps:spPr>
                                      <wps:style>
                                        <a:lnRef idx="1">
                                          <a:schemeClr val="accent1"/>
                                        </a:lnRef>
                                        <a:fillRef idx="0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tx1"/>
                                        </a:fontRef>
                                      </wps:style>
                                      <wps:bodyPr/>
                                    </wps:wsp>
                                  </wpg:grpSp>
                                  <wps:wsp>
                                    <wps:cNvPr id="608542470" name="Textfeld 30"/>
                                    <wps:cNvSpPr txBox="1"/>
                                    <wps:spPr>
                                      <a:xfrm>
                                        <a:off x="825656" y="115925"/>
                                        <a:ext cx="217805" cy="26924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</wps:spPr>
                                    <wps:txbx>
                                      <w:txbxContent>
                                        <w:p w14:paraId="4D8A9DB4" w14:textId="77777777" w:rsidR="00BD2D2D" w:rsidRDefault="00BD2D2D" w:rsidP="00BD2D2D">
                                          <w:pPr>
                                            <w:rPr>
                                              <w:rFonts w:hAnsi="Calibri"/>
                                              <w:color w:val="000000" w:themeColor="text1"/>
                                              <w:kern w:val="24"/>
                                            </w:rPr>
                                          </w:pPr>
                                          <w:r>
                                            <w:rPr>
                                              <w:rFonts w:hAnsi="Calibri"/>
                                              <w:color w:val="000000" w:themeColor="text1"/>
                                              <w:kern w:val="24"/>
                                            </w:rPr>
                                            <w:t>,</w:t>
                                          </w:r>
                                        </w:p>
                                      </w:txbxContent>
                                    </wps:txbx>
                                    <wps:bodyPr wrap="none" rtlCol="0">
                                      <a:spAutoFit/>
                                    </wps:bodyPr>
                                  </wps:wsp>
                                </wpg:wgp>
                              </a:graphicData>
                            </a:graphic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group w14:anchorId="3FB9D148" id="_x0000_s2211" style="position:absolute;margin-left:99.05pt;margin-top:0;width:90.55pt;height:32.35pt;z-index:253756416;mso-height-relative:margin" coordsize="11505,411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">
                            <v:group id="Gruppieren 1457889316" o:spid="_x0000_s2212" style="position:absolute;left:2653;top:11;width:1659;height:3575" coordorigin="265350,1141" coordsize="167406,35836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">
                              <v:shape id="Textfeld 3" o:spid="_x0000_s2213" type="#_x0000_t202" style="position:absolute;left:265350;top:1141;width:159527;height:18457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" filled="f" stroked="f" strokeweight=".5pt">
                                <v:textbox style="mso-fit-shape-to-text:t" inset="0,0,0,0">
                                  <w:txbxContent>
                                    <w:p w14:paraId="3260B0F1" w14:textId="4E20A79A" w:rsidR="00BD2D2D" w:rsidRDefault="00BD2D2D" w:rsidP="00BD2D2D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</w:rPr>
                                        <w:t>7</w:t>
                                      </w:r>
                                    </w:p>
                                  </w:txbxContent>
                                </v:textbox>
                              </v:shape>
                              <v:shape id="Textfeld 3" o:spid="_x0000_s2214" type="#_x0000_t202" style="position:absolute;left:270435;top:195564;width:162321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" filled="f" stroked="f" strokeweight=".5pt">
                                <v:textbox inset="0,0,0,0">
                                  <w:txbxContent>
                                    <w:p w14:paraId="4270DB67" w14:textId="77777777" w:rsidR="00BD2D2D" w:rsidRDefault="00BD2D2D" w:rsidP="00BD2D2D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</w:rPr>
                                        <w:t>10</w:t>
                                      </w:r>
                                    </w:p>
                                  </w:txbxContent>
                                </v:textbox>
                              </v:shape>
                              <v:line id="Gerade Verbindung 1603148670" o:spid="_x0000_s2215" style="position:absolute;visibility:visible;mso-wrap-style:square" from="278075,190867" to="423361,19086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" strokecolor="black [3213]" strokeweight="1pt">
                                <v:stroke joinstyle="miter"/>
                              </v:line>
                            </v:group>
                            <v:group id="Gruppieren 1072158103" o:spid="_x0000_s2216" style="position:absolute;top:18;width:1658;height:3575" coordorigin=",1859" coordsize="167285,35836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">
                              <v:shape id="Textfeld 3" o:spid="_x0000_s2217" type="#_x0000_t202" style="position:absolute;top:1859;width:159527;height:18457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" filled="f" stroked="f" strokeweight=".5pt">
                                <v:textbox style="mso-fit-shape-to-text:t" inset="0,0,0,0">
                                  <w:txbxContent>
                                    <w:p w14:paraId="7E9DCDB0" w14:textId="04D683DF" w:rsidR="00BD2D2D" w:rsidRDefault="00BD2D2D" w:rsidP="00BD2D2D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</w:rPr>
                                        <w:t>6</w:t>
                                      </w:r>
                                    </w:p>
                                  </w:txbxContent>
                                </v:textbox>
                              </v:shape>
                              <v:shape id="Textfeld 3" o:spid="_x0000_s2218" type="#_x0000_t202" style="position:absolute;left:4964;top:196282;width:162321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" filled="f" stroked="f" strokeweight=".5pt">
                                <v:textbox inset="0,0,0,0">
                                  <w:txbxContent>
                                    <w:p w14:paraId="06E8DFE3" w14:textId="77777777" w:rsidR="00BD2D2D" w:rsidRDefault="00BD2D2D" w:rsidP="00BD2D2D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</w:rPr>
                                        <w:t>10</w:t>
                                      </w:r>
                                    </w:p>
                                  </w:txbxContent>
                                </v:textbox>
                              </v:shape>
                              <v:line id="Gerade Verbindung 1653387069" o:spid="_x0000_s2219" style="position:absolute;visibility:visible;mso-wrap-style:square" from="12604,191585" to="157890,19158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" strokecolor="black [3213]" strokeweight="1pt">
                                <v:stroke joinstyle="miter"/>
                              </v:line>
                            </v:group>
                            <v:shape id="_x0000_s2220" type="#_x0000_t202" style="position:absolute;left:1067;top:1079;width:2178;height:2693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" filled="f" stroked="f">
                              <v:textbox style="mso-fit-shape-to-text:t">
                                <w:txbxContent>
                                  <w:p w14:paraId="2EE1C030" w14:textId="77777777" w:rsidR="00BD2D2D" w:rsidRDefault="00BD2D2D" w:rsidP="00BD2D2D">
                                    <w:pPr>
                                      <w:rPr>
                                        <w:rFonts w:hAnsi="Calibri"/>
                                        <w:color w:val="000000" w:themeColor="text1"/>
                                        <w:kern w:val="24"/>
                                      </w:rPr>
                                    </w:pPr>
                                    <w:r>
                                      <w:rPr>
                                        <w:rFonts w:hAnsi="Calibri"/>
                                        <w:color w:val="000000" w:themeColor="text1"/>
                                        <w:kern w:val="24"/>
                                      </w:rPr>
                                      <w:t>,</w:t>
                                    </w:r>
                                  </w:p>
                                </w:txbxContent>
                              </v:textbox>
                            </v:shape>
                            <v:group id="Gruppieren 2033027511" o:spid="_x0000_s2221" style="position:absolute;left:4976;width:1660;height:3575" coordorigin="4976" coordsize="1675,358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">
                              <v:shape id="Textfeld 3" o:spid="_x0000_s2222" type="#_x0000_t202" style="position:absolute;left:4976;width:1595;height:184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" filled="f" stroked="f" strokeweight=".5pt">
                                <v:textbox style="mso-fit-shape-to-text:t" inset="0,0,0,0">
                                  <w:txbxContent>
                                    <w:p w14:paraId="2596B82C" w14:textId="0E1D9F8A" w:rsidR="00BD2D2D" w:rsidRDefault="00BD2D2D" w:rsidP="00BD2D2D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</w:rPr>
                                        <w:t>8</w:t>
                                      </w:r>
                                    </w:p>
                                  </w:txbxContent>
                                </v:textbox>
                              </v:shape>
                              <v:shape id="Textfeld 3" o:spid="_x0000_s2223" type="#_x0000_t202" style="position:absolute;left:5028;top:1944;width:1623;height:163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" filled="f" stroked="f" strokeweight=".5pt">
                                <v:textbox inset="0,0,0,0">
                                  <w:txbxContent>
                                    <w:p w14:paraId="22243572" w14:textId="77777777" w:rsidR="00BD2D2D" w:rsidRDefault="00BD2D2D" w:rsidP="00BD2D2D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</w:rPr>
                                        <w:t>10</w:t>
                                      </w:r>
                                    </w:p>
                                  </w:txbxContent>
                                </v:textbox>
                              </v:shape>
                              <v:line id="Gerade Verbindung 1633210123" o:spid="_x0000_s2224" style="position:absolute;visibility:visible;mso-wrap-style:square" from="5104,1897" to="6557,189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" strokecolor="black [3213]" strokeweight="1pt">
                                <v:stroke joinstyle="miter"/>
                              </v:line>
                            </v:group>
                            <v:shape id="Textfeld 20" o:spid="_x0000_s2225" type="#_x0000_t202" style="position:absolute;left:3390;top:1426;width:2178;height:2693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" filled="f" stroked="f">
                              <v:textbox style="mso-fit-shape-to-text:t">
                                <w:txbxContent>
                                  <w:p w14:paraId="62231880" w14:textId="77777777" w:rsidR="00BD2D2D" w:rsidRDefault="00BD2D2D" w:rsidP="00BD2D2D">
                                    <w:pPr>
                                      <w:rPr>
                                        <w:rFonts w:hAnsi="Calibri"/>
                                        <w:color w:val="000000" w:themeColor="text1"/>
                                        <w:kern w:val="24"/>
                                      </w:rPr>
                                    </w:pPr>
                                    <w:r>
                                      <w:rPr>
                                        <w:rFonts w:hAnsi="Calibri"/>
                                        <w:color w:val="000000" w:themeColor="text1"/>
                                        <w:kern w:val="24"/>
                                      </w:rPr>
                                      <w:t>,</w:t>
                                    </w:r>
                                  </w:p>
                                </w:txbxContent>
                              </v:textbox>
                            </v:shape>
                            <v:group id="Gruppieren 498921566" o:spid="_x0000_s2226" style="position:absolute;left:7347;width:1661;height:3575" coordorigin="7347" coordsize="1676,358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">
                              <v:shape id="Textfeld 3" o:spid="_x0000_s2227" type="#_x0000_t202" style="position:absolute;left:7347;width:1595;height:184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" filled="f" stroked="f" strokeweight=".5pt">
                                <v:textbox style="mso-fit-shape-to-text:t" inset="0,0,0,0">
                                  <w:txbxContent>
                                    <w:p w14:paraId="776FC847" w14:textId="32EAF188" w:rsidR="00BD2D2D" w:rsidRDefault="00BD2D2D" w:rsidP="00BD2D2D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</w:rPr>
                                        <w:t>9</w:t>
                                      </w:r>
                                    </w:p>
                                  </w:txbxContent>
                                </v:textbox>
                              </v:shape>
                              <v:shape id="Textfeld 3" o:spid="_x0000_s2228" type="#_x0000_t202" style="position:absolute;left:7400;top:1944;width:1623;height:163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" filled="f" stroked="f" strokeweight=".5pt">
                                <v:textbox inset="0,0,0,0">
                                  <w:txbxContent>
                                    <w:p w14:paraId="16634D92" w14:textId="77777777" w:rsidR="00BD2D2D" w:rsidRDefault="00BD2D2D" w:rsidP="00BD2D2D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</w:rPr>
                                        <w:t>10</w:t>
                                      </w:r>
                                    </w:p>
                                  </w:txbxContent>
                                </v:textbox>
                              </v:shape>
                              <v:line id="Gerade Verbindung 1029716050" o:spid="_x0000_s2229" style="position:absolute;visibility:visible;mso-wrap-style:square" from="7476,1897" to="8929,189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" strokecolor="black [3213]" strokeweight="1pt">
                                <v:stroke joinstyle="miter"/>
                              </v:line>
                            </v:group>
                            <v:shape id="Textfeld 25" o:spid="_x0000_s2230" type="#_x0000_t202" style="position:absolute;left:5761;top:1426;width:2178;height:2693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" filled="f" stroked="f">
                              <v:textbox style="mso-fit-shape-to-text:t">
                                <w:txbxContent>
                                  <w:p w14:paraId="7AA3A497" w14:textId="77777777" w:rsidR="00BD2D2D" w:rsidRDefault="00BD2D2D" w:rsidP="00BD2D2D">
                                    <w:pPr>
                                      <w:rPr>
                                        <w:rFonts w:hAnsi="Calibri"/>
                                        <w:color w:val="000000" w:themeColor="text1"/>
                                        <w:kern w:val="24"/>
                                      </w:rPr>
                                    </w:pPr>
                                    <w:r>
                                      <w:rPr>
                                        <w:rFonts w:hAnsi="Calibri"/>
                                        <w:color w:val="000000" w:themeColor="text1"/>
                                        <w:kern w:val="24"/>
                                      </w:rPr>
                                      <w:t>,</w:t>
                                    </w:r>
                                  </w:p>
                                </w:txbxContent>
                              </v:textbox>
                            </v:shape>
                            <v:group id="Gruppieren 1791376925" o:spid="_x0000_s2231" style="position:absolute;left:9842;top:30;width:1663;height:3575" coordorigin="9842,30" coordsize="1677,358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">
                              <v:shape id="Textfeld 3" o:spid="_x0000_s2232" type="#_x0000_t202" style="position:absolute;left:9842;top:30;width:1595;height:184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" filled="f" stroked="f" strokeweight=".5pt">
                                <v:textbox style="mso-fit-shape-to-text:t" inset="0,0,0,0">
                                  <w:txbxContent>
                                    <w:p w14:paraId="72EE2ACA" w14:textId="17C5A0E4" w:rsidR="00BD2D2D" w:rsidRDefault="00BD2D2D" w:rsidP="00BD2D2D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</w:rPr>
                                        <w:t>10</w:t>
                                      </w:r>
                                    </w:p>
                                  </w:txbxContent>
                                </v:textbox>
                              </v:shape>
                              <v:shape id="Textfeld 3" o:spid="_x0000_s2233" type="#_x0000_t202" style="position:absolute;left:9896;top:1974;width:1623;height:163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" filled="f" stroked="f" strokeweight=".5pt">
                                <v:textbox inset="0,0,0,0">
                                  <w:txbxContent>
                                    <w:p w14:paraId="35EC83D7" w14:textId="77777777" w:rsidR="00BD2D2D" w:rsidRDefault="00BD2D2D" w:rsidP="00BD2D2D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</w:rPr>
                                        <w:t>10</w:t>
                                      </w:r>
                                    </w:p>
                                  </w:txbxContent>
                                </v:textbox>
                              </v:shape>
                              <v:line id="Gerade Verbindung 665872265" o:spid="_x0000_s2234" style="position:absolute;visibility:visible;mso-wrap-style:square" from="9973,1927" to="11425,192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" strokecolor="black [3213]" strokeweight="1pt">
                                <v:stroke joinstyle="miter"/>
                              </v:line>
                            </v:group>
                            <v:shape id="Textfeld 30" o:spid="_x0000_s2235" type="#_x0000_t202" style="position:absolute;left:8256;top:1159;width:2178;height:2692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" filled="f" stroked="f">
                              <v:textbox style="mso-fit-shape-to-text:t">
                                <w:txbxContent>
                                  <w:p w14:paraId="4D8A9DB4" w14:textId="77777777" w:rsidR="00BD2D2D" w:rsidRDefault="00BD2D2D" w:rsidP="00BD2D2D">
                                    <w:pPr>
                                      <w:rPr>
                                        <w:rFonts w:hAnsi="Calibri"/>
                                        <w:color w:val="000000" w:themeColor="text1"/>
                                        <w:kern w:val="24"/>
                                      </w:rPr>
                                    </w:pPr>
                                    <w:r>
                                      <w:rPr>
                                        <w:rFonts w:hAnsi="Calibri"/>
                                        <w:color w:val="000000" w:themeColor="text1"/>
                                        <w:kern w:val="24"/>
                                      </w:rPr>
                                      <w:t>,</w:t>
                                    </w:r>
                                  </w:p>
                                </w:txbxContent>
                              </v:textbox>
                            </v:shape>
                          </v:group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3754368" behindDoc="0" locked="0" layoutInCell="1" allowOverlap="1" wp14:anchorId="05808F72" wp14:editId="4A473EEF">
                            <wp:simplePos x="0" y="0"/>
                            <wp:positionH relativeFrom="column">
                              <wp:posOffset>1107440</wp:posOffset>
                            </wp:positionH>
                            <wp:positionV relativeFrom="paragraph">
                              <wp:posOffset>131857</wp:posOffset>
                            </wp:positionV>
                            <wp:extent cx="217706" cy="268992"/>
                            <wp:effectExtent l="0" t="0" r="0" b="0"/>
                            <wp:wrapNone/>
                            <wp:docPr id="1965083905" name="Textfeld 1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217706" cy="26899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wps:spPr>
                                  <wps:txbx>
                                    <w:txbxContent>
                                      <w:p w14:paraId="53385AD1" w14:textId="77777777" w:rsidR="00BD2D2D" w:rsidRDefault="00BD2D2D" w:rsidP="00BD2D2D">
                                        <w:pPr>
                                          <w:rPr>
                                            <w:rFonts w:hAnsi="Calibri"/>
                                            <w:color w:val="000000" w:themeColor="text1"/>
                                            <w:kern w:val="24"/>
                                          </w:rPr>
                                        </w:pPr>
                                        <w:r>
                                          <w:rPr>
                                            <w:rFonts w:hAnsi="Calibri"/>
                                            <w:color w:val="000000" w:themeColor="text1"/>
                                            <w:kern w:val="24"/>
                                          </w:rPr>
                                          <w:t>,</w:t>
                                        </w:r>
                                      </w:p>
                                    </w:txbxContent>
                                  </wps:txbx>
                                  <wps:bodyPr wrap="none" rtlCol="0">
                                    <a:sp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w14:anchorId="05808F72" id="Textfeld 15" o:spid="_x0000_s2236" type="#_x0000_t202" style="position:absolute;margin-left:87.2pt;margin-top:10.4pt;width:17.15pt;height:21.2pt;z-index:25375436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" filled="f" stroked="f">
                            <v:textbox style="mso-fit-shape-to-text:t">
                              <w:txbxContent>
                                <w:p w14:paraId="53385AD1" w14:textId="77777777" w:rsidR="00BD2D2D" w:rsidRDefault="00BD2D2D" w:rsidP="00BD2D2D">
                                  <w:pPr>
                                    <w:rPr>
                                      <w:rFonts w:hAnsi="Calibri"/>
                                      <w:color w:val="000000" w:themeColor="text1"/>
                                      <w:kern w:val="24"/>
                                    </w:rPr>
                                  </w:pPr>
                                  <w:r>
                                    <w:rPr>
                                      <w:rFonts w:hAnsi="Calibri"/>
                                      <w:color w:val="000000" w:themeColor="text1"/>
                                      <w:kern w:val="24"/>
                                    </w:rPr>
                                    <w:t>,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425" w:type="dxa"/>
                </w:tcPr>
                <w:p w14:paraId="0F91CE38" w14:textId="77777777" w:rsidR="00F94410" w:rsidRPr="00815AB2" w:rsidRDefault="00F94410" w:rsidP="00E13C64">
                  <w:pPr>
                    <w:spacing w:line="240" w:lineRule="atLeast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 w:rsidRPr="00815AB2">
                    <w:t>(2)</w:t>
                  </w:r>
                </w:p>
              </w:tc>
              <w:tc>
                <w:tcPr>
                  <w:tcW w:w="1886" w:type="dxa"/>
                </w:tcPr>
                <w:p w14:paraId="6032D575" w14:textId="20F877AE" w:rsidR="00F94410" w:rsidRPr="00BD2D2D" w:rsidRDefault="00BD2D2D" w:rsidP="00BD2D2D">
                  <w:pPr>
                    <w:spacing w:line="240" w:lineRule="atLeast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bCs w:val="0"/>
                      <w:sz w:val="28"/>
                      <w:szCs w:val="28"/>
                    </w:rPr>
                  </w:pPr>
                  <w:r w:rsidRPr="00F3163A">
                    <w:rPr>
                      <w:noProof/>
                    </w:rPr>
                    <mc:AlternateContent>
                      <mc:Choice Requires="wpg">
                        <w:drawing>
                          <wp:anchor distT="0" distB="0" distL="114300" distR="114300" simplePos="0" relativeHeight="253758464" behindDoc="0" locked="0" layoutInCell="1" allowOverlap="1" wp14:anchorId="77141FA8" wp14:editId="640D412D">
                            <wp:simplePos x="0" y="0"/>
                            <wp:positionH relativeFrom="column">
                              <wp:posOffset>-4445</wp:posOffset>
                            </wp:positionH>
                            <wp:positionV relativeFrom="paragraph">
                              <wp:posOffset>-635</wp:posOffset>
                            </wp:positionV>
                            <wp:extent cx="663398" cy="422863"/>
                            <wp:effectExtent l="0" t="0" r="10160" b="0"/>
                            <wp:wrapNone/>
                            <wp:docPr id="2075479762" name="Gruppieren 33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663398" cy="422863"/>
                                      <a:chOff x="0" y="0"/>
                                      <a:chExt cx="663699" cy="423506"/>
                                    </a:xfrm>
                                  </wpg:grpSpPr>
                                  <wpg:grpSp>
                                    <wpg:cNvPr id="1593963492" name="Gruppieren 1593963492"/>
                                    <wpg:cNvGrpSpPr/>
                                    <wpg:grpSpPr>
                                      <a:xfrm>
                                        <a:off x="265351" y="1141"/>
                                        <a:ext cx="165924" cy="357539"/>
                                        <a:chOff x="265350" y="1141"/>
                                        <a:chExt cx="167406" cy="358365"/>
                                      </a:xfrm>
                                    </wpg:grpSpPr>
                                    <wps:wsp>
                                      <wps:cNvPr id="547302264" name="Textfeld 3"/>
                                      <wps:cNvSpPr txBox="1"/>
                                      <wps:spPr>
                                        <a:xfrm>
                                          <a:off x="265350" y="1141"/>
                                          <a:ext cx="159527" cy="1845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6350"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14:paraId="2A26703E" w14:textId="03D0A4B2" w:rsidR="00BD2D2D" w:rsidRDefault="00CE0026" w:rsidP="00BD2D2D">
                                            <w:pPr>
                                              <w:jc w:val="center"/>
                                              <w:rPr>
                                                <w:rFonts w:ascii="Calibri" w:eastAsia="Calibri" w:hAnsi="Calibri"/>
                                                <w:color w:val="000000" w:themeColor="text1"/>
                                                <w:kern w:val="24"/>
                                              </w:rPr>
                                            </w:pPr>
                                            <w:r>
                                              <w:rPr>
                                                <w:rFonts w:ascii="Calibri" w:eastAsia="Calibri" w:hAnsi="Calibri"/>
                                                <w:color w:val="000000" w:themeColor="text1"/>
                                                <w:kern w:val="24"/>
                                              </w:rPr>
                                              <w:t>6</w:t>
                                            </w:r>
                                          </w:p>
                                        </w:txbxContent>
                                      </wps:txbx>
  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  <a:prstTxWarp prst="textNoShape">
                                          <a:avLst/>
                                        </a:prstTxWarp>
                                        <a:spAutoFit/>
                                      </wps:bodyPr>
                                    </wps:wsp>
                                    <wps:wsp>
                                      <wps:cNvPr id="673528428" name="Textfeld 3"/>
                                      <wps:cNvSpPr txBox="1"/>
                                      <wps:spPr>
                                        <a:xfrm>
                                          <a:off x="270435" y="195564"/>
                                          <a:ext cx="162321" cy="163942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6350"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14:paraId="431CB3D0" w14:textId="77777777" w:rsidR="00BD2D2D" w:rsidRDefault="00BD2D2D" w:rsidP="00BD2D2D">
                                            <w:pPr>
                                              <w:jc w:val="center"/>
                                              <w:rPr>
                                                <w:rFonts w:ascii="Calibri" w:eastAsia="Calibri" w:hAnsi="Calibri"/>
                                                <w:color w:val="000000" w:themeColor="text1"/>
                                                <w:kern w:val="24"/>
                                              </w:rPr>
                                            </w:pPr>
                                            <w:r>
                                              <w:rPr>
                                                <w:rFonts w:ascii="Calibri" w:eastAsia="Calibri" w:hAnsi="Calibri"/>
                                                <w:color w:val="000000" w:themeColor="text1"/>
                                                <w:kern w:val="24"/>
                                              </w:rPr>
                                              <w:t>10</w:t>
                                            </w:r>
                                          </w:p>
                                        </w:txbxContent>
                                      </wps:txbx>
  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  <wps:wsp>
                                      <wps:cNvPr id="303177090" name="Gerade Verbindung 303177090"/>
                                      <wps:cNvCnPr/>
                                      <wps:spPr>
                                        <a:xfrm>
                                          <a:off x="278075" y="190867"/>
                                          <a:ext cx="145286" cy="0"/>
                                        </a:xfrm>
                                        <a:prstGeom prst="line">
                                          <a:avLst/>
                                        </a:prstGeom>
                                        <a:ln w="12700">
                                          <a:solidFill>
                                            <a:schemeClr val="tx1"/>
                                          </a:solidFill>
                                        </a:ln>
                                      </wps:spPr>
                                      <wps:style>
                                        <a:lnRef idx="1">
                                          <a:schemeClr val="accent1"/>
                                        </a:lnRef>
                                        <a:fillRef idx="0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tx1"/>
                                        </a:fontRef>
                                      </wps:style>
                                      <wps:bodyPr/>
                                    </wps:wsp>
                                  </wpg:grpSp>
                                  <wpg:grpSp>
                                    <wpg:cNvPr id="743712663" name="Gruppieren 743712663"/>
                                    <wpg:cNvGrpSpPr/>
                                    <wpg:grpSpPr>
                                      <a:xfrm>
                                        <a:off x="0" y="1859"/>
                                        <a:ext cx="165804" cy="357539"/>
                                        <a:chOff x="0" y="1859"/>
                                        <a:chExt cx="167285" cy="358365"/>
                                      </a:xfrm>
                                    </wpg:grpSpPr>
                                    <wps:wsp>
                                      <wps:cNvPr id="44440970" name="Textfeld 3"/>
                                      <wps:cNvSpPr txBox="1"/>
                                      <wps:spPr>
                                        <a:xfrm>
                                          <a:off x="0" y="1859"/>
                                          <a:ext cx="159527" cy="1845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6350"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14:paraId="710642E8" w14:textId="0323F8AE" w:rsidR="00BD2D2D" w:rsidRDefault="00CE0026" w:rsidP="00BD2D2D">
                                            <w:pPr>
                                              <w:jc w:val="center"/>
                                              <w:rPr>
                                                <w:rFonts w:ascii="Calibri" w:eastAsia="Calibri" w:hAnsi="Calibri"/>
                                                <w:color w:val="000000" w:themeColor="text1"/>
                                                <w:kern w:val="24"/>
                                              </w:rPr>
                                            </w:pPr>
                                            <w:r>
                                              <w:rPr>
                                                <w:rFonts w:ascii="Calibri" w:eastAsia="Calibri" w:hAnsi="Calibri"/>
                                                <w:color w:val="000000" w:themeColor="text1"/>
                                                <w:kern w:val="24"/>
                                              </w:rPr>
                                              <w:t>3</w:t>
                                            </w:r>
                                          </w:p>
                                        </w:txbxContent>
                                      </wps:txbx>
  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  <a:prstTxWarp prst="textNoShape">
                                          <a:avLst/>
                                        </a:prstTxWarp>
                                        <a:spAutoFit/>
                                      </wps:bodyPr>
                                    </wps:wsp>
                                    <wps:wsp>
                                      <wps:cNvPr id="1224270340" name="Textfeld 3"/>
                                      <wps:cNvSpPr txBox="1"/>
                                      <wps:spPr>
                                        <a:xfrm>
                                          <a:off x="4964" y="196282"/>
                                          <a:ext cx="162321" cy="163942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6350"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14:paraId="2C2FD87D" w14:textId="77777777" w:rsidR="00BD2D2D" w:rsidRDefault="00BD2D2D" w:rsidP="00BD2D2D">
                                            <w:pPr>
                                              <w:jc w:val="center"/>
                                              <w:rPr>
                                                <w:rFonts w:ascii="Calibri" w:eastAsia="Calibri" w:hAnsi="Calibri"/>
                                                <w:color w:val="000000" w:themeColor="text1"/>
                                                <w:kern w:val="24"/>
                                              </w:rPr>
                                            </w:pPr>
                                            <w:r>
                                              <w:rPr>
                                                <w:rFonts w:ascii="Calibri" w:eastAsia="Calibri" w:hAnsi="Calibri"/>
                                                <w:color w:val="000000" w:themeColor="text1"/>
                                                <w:kern w:val="24"/>
                                              </w:rPr>
                                              <w:t>5</w:t>
                                            </w:r>
                                          </w:p>
                                        </w:txbxContent>
                                      </wps:txbx>
  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  <wps:wsp>
                                      <wps:cNvPr id="507916667" name="Gerade Verbindung 507916667"/>
                                      <wps:cNvCnPr/>
                                      <wps:spPr>
                                        <a:xfrm>
                                          <a:off x="12604" y="191585"/>
                                          <a:ext cx="145286" cy="0"/>
                                        </a:xfrm>
                                        <a:prstGeom prst="line">
                                          <a:avLst/>
                                        </a:prstGeom>
                                        <a:ln w="12700">
                                          <a:solidFill>
                                            <a:schemeClr val="tx1"/>
                                          </a:solidFill>
                                        </a:ln>
                                      </wps:spPr>
                                      <wps:style>
                                        <a:lnRef idx="1">
                                          <a:schemeClr val="accent1"/>
                                        </a:lnRef>
                                        <a:fillRef idx="0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tx1"/>
                                        </a:fontRef>
                                      </wps:style>
                                      <wps:bodyPr/>
                                    </wps:wsp>
                                  </wpg:grpSp>
                                  <wps:wsp>
                                    <wps:cNvPr id="467164066" name="Textfeld 15"/>
                                    <wps:cNvSpPr txBox="1"/>
                                    <wps:spPr>
                                      <a:xfrm>
                                        <a:off x="106751" y="154266"/>
                                        <a:ext cx="217805" cy="26924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</wps:spPr>
                                    <wps:txbx>
                                      <w:txbxContent>
                                        <w:p w14:paraId="505A5192" w14:textId="77777777" w:rsidR="00BD2D2D" w:rsidRDefault="00BD2D2D" w:rsidP="00BD2D2D">
                                          <w:pPr>
                                            <w:rPr>
                                              <w:rFonts w:hAnsi="Calibri"/>
                                              <w:color w:val="000000" w:themeColor="text1"/>
                                              <w:kern w:val="24"/>
                                            </w:rPr>
                                          </w:pPr>
                                          <w:r>
                                            <w:rPr>
                                              <w:rFonts w:hAnsi="Calibri"/>
                                              <w:color w:val="000000" w:themeColor="text1"/>
                                              <w:kern w:val="24"/>
                                            </w:rPr>
                                            <w:t>,</w:t>
                                          </w:r>
                                        </w:p>
                                      </w:txbxContent>
                                    </wps:txbx>
                                    <wps:bodyPr wrap="none" rtlCol="0">
                                      <a:spAutoFit/>
                                    </wps:bodyPr>
                                  </wps:wsp>
                                  <wpg:grpSp>
                                    <wpg:cNvPr id="460709827" name="Gruppieren 460709827"/>
                                    <wpg:cNvGrpSpPr/>
                                    <wpg:grpSpPr>
                                      <a:xfrm>
                                        <a:off x="497669" y="0"/>
                                        <a:ext cx="166030" cy="357537"/>
                                        <a:chOff x="497667" y="0"/>
                                        <a:chExt cx="167513" cy="358363"/>
                                      </a:xfrm>
                                    </wpg:grpSpPr>
                                    <wps:wsp>
                                      <wps:cNvPr id="1402936753" name="Textfeld 3"/>
                                      <wps:cNvSpPr txBox="1"/>
                                      <wps:spPr>
                                        <a:xfrm>
                                          <a:off x="497667" y="0"/>
                                          <a:ext cx="159527" cy="1845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6350"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14:paraId="520A9551" w14:textId="2A128E80" w:rsidR="00BD2D2D" w:rsidRDefault="00CE0026" w:rsidP="00BD2D2D">
                                            <w:pPr>
                                              <w:jc w:val="center"/>
                                              <w:rPr>
                                                <w:rFonts w:ascii="Calibri" w:eastAsia="Calibri" w:hAnsi="Calibri"/>
                                                <w:color w:val="000000" w:themeColor="text1"/>
                                                <w:kern w:val="24"/>
                                              </w:rPr>
                                            </w:pPr>
                                            <w:r>
                                              <w:rPr>
                                                <w:rFonts w:ascii="Calibri" w:eastAsia="Calibri" w:hAnsi="Calibri"/>
                                                <w:color w:val="000000" w:themeColor="text1"/>
                                                <w:kern w:val="24"/>
                                              </w:rPr>
                                              <w:t>2</w:t>
                                            </w:r>
                                            <w:r w:rsidR="00BD2D2D">
                                              <w:rPr>
                                                <w:rFonts w:ascii="Calibri" w:eastAsia="Calibri" w:hAnsi="Calibri"/>
                                                <w:color w:val="000000" w:themeColor="text1"/>
                                                <w:kern w:val="24"/>
                                              </w:rPr>
                                              <w:t>0</w:t>
                                            </w:r>
                                          </w:p>
                                        </w:txbxContent>
                                      </wps:txbx>
  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  <a:prstTxWarp prst="textNoShape">
                                          <a:avLst/>
                                        </a:prstTxWarp>
                                        <a:spAutoFit/>
                                      </wps:bodyPr>
                                    </wps:wsp>
                                    <wps:wsp>
                                      <wps:cNvPr id="396624429" name="Textfeld 3"/>
                                      <wps:cNvSpPr txBox="1"/>
                                      <wps:spPr>
                                        <a:xfrm>
                                          <a:off x="502859" y="194421"/>
                                          <a:ext cx="162321" cy="163942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6350"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14:paraId="0C8A9994" w14:textId="77777777" w:rsidR="00BD2D2D" w:rsidRDefault="00BD2D2D" w:rsidP="00BD2D2D">
                                            <w:pPr>
                                              <w:jc w:val="center"/>
                                              <w:rPr>
                                                <w:rFonts w:ascii="Calibri" w:eastAsia="Calibri" w:hAnsi="Calibri"/>
                                                <w:color w:val="000000" w:themeColor="text1"/>
                                                <w:kern w:val="24"/>
                                              </w:rPr>
                                            </w:pPr>
                                            <w:r>
                                              <w:rPr>
                                                <w:rFonts w:ascii="Calibri" w:eastAsia="Calibri" w:hAnsi="Calibri"/>
                                                <w:color w:val="000000" w:themeColor="text1"/>
                                                <w:kern w:val="24"/>
                                              </w:rPr>
                                              <w:t>25</w:t>
                                            </w:r>
                                          </w:p>
                                        </w:txbxContent>
                                      </wps:txbx>
  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  <wps:wsp>
                                      <wps:cNvPr id="267871151" name="Gerade Verbindung 267871151"/>
                                      <wps:cNvCnPr/>
                                      <wps:spPr>
                                        <a:xfrm>
                                          <a:off x="510499" y="189724"/>
                                          <a:ext cx="145286" cy="0"/>
                                        </a:xfrm>
                                        <a:prstGeom prst="line">
                                          <a:avLst/>
                                        </a:prstGeom>
                                        <a:ln w="12700">
                                          <a:solidFill>
                                            <a:schemeClr val="tx1"/>
                                          </a:solidFill>
                                        </a:ln>
                                      </wps:spPr>
                                      <wps:style>
                                        <a:lnRef idx="1">
                                          <a:schemeClr val="accent1"/>
                                        </a:lnRef>
                                        <a:fillRef idx="0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tx1"/>
                                        </a:fontRef>
                                      </wps:style>
                                      <wps:bodyPr/>
                                    </wps:wsp>
                                  </wpg:grpSp>
                                  <wps:wsp>
                                    <wps:cNvPr id="1575604594" name="Textfeld 20"/>
                                    <wps:cNvSpPr txBox="1"/>
                                    <wps:spPr>
                                      <a:xfrm>
                                        <a:off x="364363" y="154209"/>
                                        <a:ext cx="217805" cy="26924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</wps:spPr>
                                    <wps:txbx>
                                      <w:txbxContent>
                                        <w:p w14:paraId="788727D4" w14:textId="77777777" w:rsidR="00BD2D2D" w:rsidRDefault="00BD2D2D" w:rsidP="00BD2D2D">
                                          <w:pPr>
                                            <w:rPr>
                                              <w:rFonts w:hAnsi="Calibri"/>
                                              <w:color w:val="000000" w:themeColor="text1"/>
                                              <w:kern w:val="24"/>
                                            </w:rPr>
                                          </w:pPr>
                                          <w:r>
                                            <w:rPr>
                                              <w:rFonts w:hAnsi="Calibri"/>
                                              <w:color w:val="000000" w:themeColor="text1"/>
                                              <w:kern w:val="24"/>
                                            </w:rPr>
                                            <w:t>,</w:t>
                                          </w:r>
                                        </w:p>
                                      </w:txbxContent>
                                    </wps:txbx>
                                    <wps:bodyPr wrap="none" rtlCol="0">
                                      <a:spAutoFit/>
                                    </wps:bodyPr>
                                  </wps:wsp>
                                </wpg:wg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group w14:anchorId="77141FA8" id="_x0000_s2237" style="position:absolute;margin-left:-.35pt;margin-top:-.05pt;width:52.25pt;height:33.3pt;z-index:253758464;mso-width-relative:margin;mso-height-relative:margin" coordsize="6636,42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">
                            <v:group id="Gruppieren 1593963492" o:spid="_x0000_s2238" style="position:absolute;left:2653;top:11;width:1659;height:3575" coordorigin="265350,1141" coordsize="167406,35836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">
                              <v:shape id="Textfeld 3" o:spid="_x0000_s2239" type="#_x0000_t202" style="position:absolute;left:265350;top:1141;width:159527;height:18457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" filled="f" stroked="f" strokeweight=".5pt">
                                <v:textbox style="mso-fit-shape-to-text:t" inset="0,0,0,0">
                                  <w:txbxContent>
                                    <w:p w14:paraId="2A26703E" w14:textId="03D0A4B2" w:rsidR="00BD2D2D" w:rsidRDefault="00CE0026" w:rsidP="00BD2D2D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</w:rPr>
                                        <w:t>6</w:t>
                                      </w:r>
                                    </w:p>
                                  </w:txbxContent>
                                </v:textbox>
                              </v:shape>
                              <v:shape id="Textfeld 3" o:spid="_x0000_s2240" type="#_x0000_t202" style="position:absolute;left:270435;top:195564;width:162321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" filled="f" stroked="f" strokeweight=".5pt">
                                <v:textbox inset="0,0,0,0">
                                  <w:txbxContent>
                                    <w:p w14:paraId="431CB3D0" w14:textId="77777777" w:rsidR="00BD2D2D" w:rsidRDefault="00BD2D2D" w:rsidP="00BD2D2D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</w:rPr>
                                        <w:t>10</w:t>
                                      </w:r>
                                    </w:p>
                                  </w:txbxContent>
                                </v:textbox>
                              </v:shape>
                              <v:line id="Gerade Verbindung 303177090" o:spid="_x0000_s2241" style="position:absolute;visibility:visible;mso-wrap-style:square" from="278075,190867" to="423361,19086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" strokecolor="black [3213]" strokeweight="1pt">
                                <v:stroke joinstyle="miter"/>
                              </v:line>
                            </v:group>
                            <v:group id="Gruppieren 743712663" o:spid="_x0000_s2242" style="position:absolute;top:18;width:1658;height:3575" coordorigin=",1859" coordsize="167285,35836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">
                              <v:shape id="Textfeld 3" o:spid="_x0000_s2243" type="#_x0000_t202" style="position:absolute;top:1859;width:159527;height:18457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" filled="f" stroked="f" strokeweight=".5pt">
                                <v:textbox style="mso-fit-shape-to-text:t" inset="0,0,0,0">
                                  <w:txbxContent>
                                    <w:p w14:paraId="710642E8" w14:textId="0323F8AE" w:rsidR="00BD2D2D" w:rsidRDefault="00CE0026" w:rsidP="00BD2D2D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</w:rPr>
                                        <w:t>3</w:t>
                                      </w:r>
                                    </w:p>
                                  </w:txbxContent>
                                </v:textbox>
                              </v:shape>
                              <v:shape id="Textfeld 3" o:spid="_x0000_s2244" type="#_x0000_t202" style="position:absolute;left:4964;top:196282;width:162321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" filled="f" stroked="f" strokeweight=".5pt">
                                <v:textbox inset="0,0,0,0">
                                  <w:txbxContent>
                                    <w:p w14:paraId="2C2FD87D" w14:textId="77777777" w:rsidR="00BD2D2D" w:rsidRDefault="00BD2D2D" w:rsidP="00BD2D2D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</w:rPr>
                                        <w:t>5</w:t>
                                      </w:r>
                                    </w:p>
                                  </w:txbxContent>
                                </v:textbox>
                              </v:shape>
                              <v:line id="Gerade Verbindung 507916667" o:spid="_x0000_s2245" style="position:absolute;visibility:visible;mso-wrap-style:square" from="12604,191585" to="157890,19158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" strokecolor="black [3213]" strokeweight="1pt">
                                <v:stroke joinstyle="miter"/>
                              </v:line>
                            </v:group>
                            <v:shape id="_x0000_s2246" type="#_x0000_t202" style="position:absolute;left:1067;top:1542;width:2178;height:2693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" filled="f" stroked="f">
                              <v:textbox style="mso-fit-shape-to-text:t">
                                <w:txbxContent>
                                  <w:p w14:paraId="505A5192" w14:textId="77777777" w:rsidR="00BD2D2D" w:rsidRDefault="00BD2D2D" w:rsidP="00BD2D2D">
                                    <w:pPr>
                                      <w:rPr>
                                        <w:rFonts w:hAnsi="Calibri"/>
                                        <w:color w:val="000000" w:themeColor="text1"/>
                                        <w:kern w:val="24"/>
                                      </w:rPr>
                                    </w:pPr>
                                    <w:r>
                                      <w:rPr>
                                        <w:rFonts w:hAnsi="Calibri"/>
                                        <w:color w:val="000000" w:themeColor="text1"/>
                                        <w:kern w:val="24"/>
                                      </w:rPr>
                                      <w:t>,</w:t>
                                    </w:r>
                                  </w:p>
                                </w:txbxContent>
                              </v:textbox>
                            </v:shape>
                            <v:group id="Gruppieren 460709827" o:spid="_x0000_s2247" style="position:absolute;left:4976;width:1660;height:3575" coordorigin="4976" coordsize="1675,358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">
                              <v:shape id="Textfeld 3" o:spid="_x0000_s2248" type="#_x0000_t202" style="position:absolute;left:4976;width:1595;height:184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" filled="f" stroked="f" strokeweight=".5pt">
                                <v:textbox style="mso-fit-shape-to-text:t" inset="0,0,0,0">
                                  <w:txbxContent>
                                    <w:p w14:paraId="520A9551" w14:textId="2A128E80" w:rsidR="00BD2D2D" w:rsidRDefault="00CE0026" w:rsidP="00BD2D2D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</w:rPr>
                                        <w:t>2</w:t>
                                      </w:r>
                                      <w:r w:rsidR="00BD2D2D"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</w:rPr>
                                        <w:t>0</w:t>
                                      </w:r>
                                    </w:p>
                                  </w:txbxContent>
                                </v:textbox>
                              </v:shape>
                              <v:shape id="Textfeld 3" o:spid="_x0000_s2249" type="#_x0000_t202" style="position:absolute;left:5028;top:1944;width:1623;height:163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" filled="f" stroked="f" strokeweight=".5pt">
                                <v:textbox inset="0,0,0,0">
                                  <w:txbxContent>
                                    <w:p w14:paraId="0C8A9994" w14:textId="77777777" w:rsidR="00BD2D2D" w:rsidRDefault="00BD2D2D" w:rsidP="00BD2D2D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</w:rPr>
                                        <w:t>25</w:t>
                                      </w:r>
                                    </w:p>
                                  </w:txbxContent>
                                </v:textbox>
                              </v:shape>
                              <v:line id="Gerade Verbindung 267871151" o:spid="_x0000_s2250" style="position:absolute;visibility:visible;mso-wrap-style:square" from="5104,1897" to="6557,189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" strokecolor="black [3213]" strokeweight="1pt">
                                <v:stroke joinstyle="miter"/>
                              </v:line>
                            </v:group>
                            <v:shape id="Textfeld 20" o:spid="_x0000_s2251" type="#_x0000_t202" style="position:absolute;left:3643;top:1542;width:2178;height:2692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" filled="f" stroked="f">
                              <v:textbox style="mso-fit-shape-to-text:t">
                                <w:txbxContent>
                                  <w:p w14:paraId="788727D4" w14:textId="77777777" w:rsidR="00BD2D2D" w:rsidRDefault="00BD2D2D" w:rsidP="00BD2D2D">
                                    <w:pPr>
                                      <w:rPr>
                                        <w:rFonts w:hAnsi="Calibri"/>
                                        <w:color w:val="000000" w:themeColor="text1"/>
                                        <w:kern w:val="24"/>
                                      </w:rPr>
                                    </w:pPr>
                                    <w:r>
                                      <w:rPr>
                                        <w:rFonts w:hAnsi="Calibri"/>
                                        <w:color w:val="000000" w:themeColor="text1"/>
                                        <w:kern w:val="24"/>
                                      </w:rPr>
                                      <w:t>,</w:t>
                                    </w:r>
                                  </w:p>
                                </w:txbxContent>
                              </v:textbox>
                            </v:shape>
                          </v:group>
                        </w:pict>
                      </mc:Fallback>
                    </mc:AlternateContent>
                  </w:r>
                </w:p>
                <w:p w14:paraId="72C58E08" w14:textId="77777777" w:rsidR="00BD2D2D" w:rsidRDefault="00BD2D2D" w:rsidP="00BD2D2D">
                  <w:pPr>
                    <w:spacing w:line="240" w:lineRule="atLeast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bCs w:val="0"/>
                    </w:rPr>
                  </w:pPr>
                </w:p>
                <w:p w14:paraId="2590CECA" w14:textId="77777777" w:rsidR="00BD2D2D" w:rsidRPr="00BD2D2D" w:rsidRDefault="00BD2D2D" w:rsidP="00BD2D2D">
                  <w:pPr>
                    <w:spacing w:line="240" w:lineRule="atLeast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</w:p>
              </w:tc>
            </w:tr>
          </w:tbl>
          <w:p w14:paraId="74B4D055" w14:textId="77777777" w:rsidR="00F94410" w:rsidRPr="00EC2138" w:rsidRDefault="00F94410" w:rsidP="00E13C64">
            <w:pPr>
              <w:tabs>
                <w:tab w:val="left" w:pos="1666"/>
              </w:tabs>
              <w:spacing w:line="240" w:lineRule="atLeast"/>
              <w:rPr>
                <w:rFonts w:ascii="Calibri" w:hAnsi="Calibri"/>
                <w:noProof/>
                <w:color w:val="000000" w:themeColor="text1"/>
                <w:szCs w:val="20"/>
              </w:rPr>
            </w:pPr>
          </w:p>
        </w:tc>
      </w:tr>
      <w:tr w:rsidR="00A7598C" w14:paraId="434FF314" w14:textId="77777777" w:rsidTr="0069100A">
        <w:trPr>
          <w:trHeight w:val="112"/>
        </w:trPr>
        <w:tc>
          <w:tcPr>
            <w:tcW w:w="709" w:type="dxa"/>
          </w:tcPr>
          <w:p w14:paraId="249A3072" w14:textId="77777777" w:rsidR="00A7598C" w:rsidRPr="00BA3DA5" w:rsidRDefault="00A7598C" w:rsidP="00A7598C"/>
        </w:tc>
        <w:tc>
          <w:tcPr>
            <w:tcW w:w="8647" w:type="dxa"/>
            <w:gridSpan w:val="2"/>
          </w:tcPr>
          <w:p w14:paraId="4A4139B7" w14:textId="56F82539" w:rsidR="00A7598C" w:rsidRPr="00C97361" w:rsidRDefault="00A7598C" w:rsidP="00A7598C"/>
        </w:tc>
      </w:tr>
      <w:tr w:rsidR="00F94410" w14:paraId="3A5B4787" w14:textId="77777777" w:rsidTr="0069100A">
        <w:trPr>
          <w:trHeight w:val="112"/>
        </w:trPr>
        <w:tc>
          <w:tcPr>
            <w:tcW w:w="709" w:type="dxa"/>
          </w:tcPr>
          <w:p w14:paraId="110B1DE7" w14:textId="77777777" w:rsidR="00F94410" w:rsidRPr="00BA3DA5" w:rsidRDefault="00F94410" w:rsidP="00E13C64">
            <w:pPr>
              <w:pStyle w:val="berschrift3"/>
              <w:spacing w:line="240" w:lineRule="atLeast"/>
            </w:pPr>
            <w:r w:rsidRPr="00BA3DA5">
              <w:t>1.</w:t>
            </w:r>
            <w:r>
              <w:t>3</w:t>
            </w:r>
          </w:p>
        </w:tc>
        <w:tc>
          <w:tcPr>
            <w:tcW w:w="8647" w:type="dxa"/>
            <w:gridSpan w:val="2"/>
          </w:tcPr>
          <w:p w14:paraId="7286D9B7" w14:textId="213C32A8" w:rsidR="00F94410" w:rsidRPr="00BA3DA5" w:rsidRDefault="00F94410" w:rsidP="00E13C64">
            <w:pPr>
              <w:pStyle w:val="berschrift3"/>
              <w:spacing w:line="240" w:lineRule="atLeast"/>
            </w:pPr>
            <w:r w:rsidRPr="00C97361">
              <w:t>Anteile, für die man keinen Bruch mit Nenner 100 findet</w:t>
            </w:r>
          </w:p>
        </w:tc>
      </w:tr>
      <w:tr w:rsidR="00F94410" w14:paraId="13D3C089" w14:textId="77777777" w:rsidTr="0069100A">
        <w:trPr>
          <w:trHeight w:val="112"/>
        </w:trPr>
        <w:tc>
          <w:tcPr>
            <w:tcW w:w="709" w:type="dxa"/>
          </w:tcPr>
          <w:p w14:paraId="5AD3DE3B" w14:textId="77777777" w:rsidR="00F94410" w:rsidRPr="00F4582F" w:rsidRDefault="00F94410" w:rsidP="00E13C64">
            <w:pPr>
              <w:spacing w:line="240" w:lineRule="atLeast"/>
              <w:rPr>
                <w:noProof/>
              </w:rPr>
            </w:pPr>
            <w:r w:rsidRPr="00F4582F">
              <w:rPr>
                <w:noProof/>
              </w:rPr>
              <w:drawing>
                <wp:inline distT="0" distB="0" distL="0" distR="0" wp14:anchorId="3AE830CA" wp14:editId="3596240B">
                  <wp:extent cx="361850" cy="273600"/>
                  <wp:effectExtent l="0" t="0" r="635" b="0"/>
                  <wp:docPr id="22335" name="Grafik 223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850" cy="27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" w:type="dxa"/>
          </w:tcPr>
          <w:p w14:paraId="0D01759F" w14:textId="77777777" w:rsidR="00F94410" w:rsidRDefault="00F94410" w:rsidP="00E13C64">
            <w:pPr>
              <w:pStyle w:val="Nummerierung"/>
              <w:spacing w:line="240" w:lineRule="atLeast"/>
            </w:pPr>
            <w:r>
              <w:t>a)</w:t>
            </w:r>
          </w:p>
        </w:tc>
        <w:tc>
          <w:tcPr>
            <w:tcW w:w="8221" w:type="dxa"/>
          </w:tcPr>
          <w:p w14:paraId="0C0A15BA" w14:textId="243C9DE0" w:rsidR="00F94410" w:rsidRPr="00BA3DA5" w:rsidRDefault="00F94410" w:rsidP="00A42631">
            <w:pPr>
              <w:tabs>
                <w:tab w:val="left" w:pos="1666"/>
              </w:tabs>
              <w:spacing w:line="240" w:lineRule="atLeast"/>
              <w:ind w:left="-57"/>
              <w:rPr>
                <w:rFonts w:ascii="Calibri" w:hAnsi="Calibri"/>
                <w:noProof/>
                <w:color w:val="000000" w:themeColor="text1"/>
                <w:spacing w:val="-2"/>
                <w:szCs w:val="20"/>
              </w:rPr>
            </w:pPr>
            <w:r>
              <w:rPr>
                <w:noProof/>
                <w14:ligatures w14:val="standardContextual"/>
              </w:rPr>
              <mc:AlternateContent>
                <mc:Choice Requires="wpg">
                  <w:drawing>
                    <wp:anchor distT="0" distB="0" distL="114300" distR="114300" simplePos="0" relativeHeight="252933120" behindDoc="0" locked="0" layoutInCell="1" allowOverlap="1" wp14:anchorId="451382DB" wp14:editId="7CFA9E41">
                      <wp:simplePos x="0" y="0"/>
                      <wp:positionH relativeFrom="column">
                        <wp:posOffset>4443412</wp:posOffset>
                      </wp:positionH>
                      <wp:positionV relativeFrom="paragraph">
                        <wp:posOffset>142240</wp:posOffset>
                      </wp:positionV>
                      <wp:extent cx="544830" cy="751091"/>
                      <wp:effectExtent l="0" t="0" r="1270" b="0"/>
                      <wp:wrapNone/>
                      <wp:docPr id="1723707945" name="Gruppieren 1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44830" cy="751091"/>
                                <a:chOff x="0" y="0"/>
                                <a:chExt cx="544830" cy="75109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992292748" name="Grafik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7" cstate="print">
                                  <a:clrChange>
                                    <a:clrFrom>
                                      <a:srgbClr val="FFFFFF">
                                        <a:alpha val="0"/>
                                      </a:srgbClr>
                                    </a:clrFrom>
                                    <a:clrTo>
                                      <a:srgbClr val="FFFFFF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830" cy="6299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48481243" name="Textfeld 12"/>
                              <wps:cNvSpPr txBox="1"/>
                              <wps:spPr>
                                <a:xfrm>
                                  <a:off x="92648" y="604229"/>
                                  <a:ext cx="349885" cy="14686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D91393F" w14:textId="77777777" w:rsidR="00F94410" w:rsidRPr="008C3B54" w:rsidRDefault="00F94410" w:rsidP="007553A0">
                                    <w:pPr>
                                      <w:pStyle w:val="Transcript"/>
                                      <w:rPr>
                                        <w:sz w:val="18"/>
                                        <w:szCs w:val="16"/>
                                      </w:rPr>
                                    </w:pPr>
                                    <w:r w:rsidRPr="008C3B54">
                                      <w:rPr>
                                        <w:sz w:val="18"/>
                                        <w:szCs w:val="16"/>
                                      </w:rPr>
                                      <w:t>Kenan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51382DB" id="_x0000_s2252" style="position:absolute;left:0;text-align:left;margin-left:349.85pt;margin-top:11.2pt;width:42.9pt;height:59.15pt;z-index:252933120" coordsize="5448,751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">
                      <v:shape id="Grafik 5" o:spid="_x0000_s2253" type="#_x0000_t75" style="position:absolute;width:5448;height:629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">
                        <v:imagedata r:id="rId28" o:title="" chromakey="white"/>
                      </v:shape>
                      <v:shape id="_x0000_s2254" type="#_x0000_t202" style="position:absolute;left:926;top:6042;width:3499;height:146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2D91393F" w14:textId="77777777" w:rsidR="00F94410" w:rsidRPr="008C3B54" w:rsidRDefault="00F94410" w:rsidP="007553A0">
                              <w:pPr>
                                <w:pStyle w:val="Transcript"/>
                                <w:rPr>
                                  <w:sz w:val="18"/>
                                  <w:szCs w:val="16"/>
                                </w:rPr>
                              </w:pPr>
                              <w:r w:rsidRPr="008C3B54">
                                <w:rPr>
                                  <w:sz w:val="18"/>
                                  <w:szCs w:val="16"/>
                                </w:rPr>
                                <w:t>Kenan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noProof/>
                <w:spacing w:val="-2"/>
              </w:rPr>
              <w:t>Kenan wundert sich:</w:t>
            </w:r>
            <w:r w:rsidR="00A463B9">
              <w:rPr>
                <w:noProof/>
              </w:rPr>
              <w:t xml:space="preserve"> </w:t>
            </w:r>
          </w:p>
          <w:p w14:paraId="79F0468D" w14:textId="44817078" w:rsidR="00F94410" w:rsidRDefault="00A463B9" w:rsidP="00E13C64">
            <w:pPr>
              <w:tabs>
                <w:tab w:val="left" w:pos="1666"/>
              </w:tabs>
              <w:spacing w:line="240" w:lineRule="atLeast"/>
              <w:rPr>
                <w:rFonts w:ascii="Calibri" w:hAnsi="Calibri"/>
                <w:noProof/>
                <w:color w:val="000000" w:themeColor="text1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3520896" behindDoc="0" locked="0" layoutInCell="1" allowOverlap="1" wp14:anchorId="37BE9509" wp14:editId="591E67C1">
                      <wp:simplePos x="0" y="0"/>
                      <wp:positionH relativeFrom="column">
                        <wp:posOffset>1886666</wp:posOffset>
                      </wp:positionH>
                      <wp:positionV relativeFrom="paragraph">
                        <wp:posOffset>29994</wp:posOffset>
                      </wp:positionV>
                      <wp:extent cx="161290" cy="299720"/>
                      <wp:effectExtent l="0" t="0" r="3810" b="5080"/>
                      <wp:wrapNone/>
                      <wp:docPr id="803648486" name="Gruppieren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290" cy="299720"/>
                                <a:chOff x="32847" y="12407"/>
                                <a:chExt cx="163236" cy="300989"/>
                              </a:xfrm>
                            </wpg:grpSpPr>
                            <wps:wsp>
                              <wps:cNvPr id="803648487" name="Textfeld 3"/>
                              <wps:cNvSpPr txBox="1"/>
                              <wps:spPr>
                                <a:xfrm>
                                  <a:off x="32847" y="12407"/>
                                  <a:ext cx="159954" cy="18439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9DD6E" w14:textId="210416EC" w:rsidR="00A463B9" w:rsidRPr="00A42631" w:rsidRDefault="00A463B9" w:rsidP="00A42631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A42631">
                                      <w:rPr>
                                        <w:sz w:val="18"/>
                                        <w:szCs w:val="18"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803648488" name="Textfeld 3"/>
                              <wps:cNvSpPr txBox="1"/>
                              <wps:spPr>
                                <a:xfrm>
                                  <a:off x="32847" y="149454"/>
                                  <a:ext cx="163236" cy="1639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EC08E50" w14:textId="34F0132F" w:rsidR="00A463B9" w:rsidRPr="00A42631" w:rsidRDefault="00A463B9" w:rsidP="00A42631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szCs w:val="18"/>
                                      </w:rPr>
                                      <w:t>8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03648489" name="Gerade Verbindung 1"/>
                              <wps:cNvCnPr/>
                              <wps:spPr>
                                <a:xfrm>
                                  <a:off x="57419" y="192590"/>
                                  <a:ext cx="108468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7BE9509" id="_x0000_s2255" style="position:absolute;margin-left:148.55pt;margin-top:2.35pt;width:12.7pt;height:23.6pt;z-index:253520896;mso-width-relative:margin;mso-height-relative:margin" coordorigin="32847,12407" coordsize="163236,30098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">
                      <v:shape id="Textfeld 3" o:spid="_x0000_s2256" type="#_x0000_t202" style="position:absolute;left:32847;top:12407;width:159954;height:1843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A49DD6E" w14:textId="210416EC" w:rsidR="00A463B9" w:rsidRPr="00A42631" w:rsidRDefault="00A463B9" w:rsidP="00A42631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A42631">
                                <w:rPr>
                                  <w:sz w:val="18"/>
                                  <w:szCs w:val="18"/>
                                </w:rPr>
                                <w:t>1</w:t>
                              </w:r>
                            </w:p>
                          </w:txbxContent>
                        </v:textbox>
                      </v:shape>
                      <v:shape id="Textfeld 3" o:spid="_x0000_s2257" type="#_x0000_t202" style="position:absolute;left:32847;top:149454;width:163236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6EC08E50" w14:textId="34F0132F" w:rsidR="00A463B9" w:rsidRPr="00A42631" w:rsidRDefault="00A463B9" w:rsidP="00A42631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8</w:t>
                              </w:r>
                            </w:p>
                          </w:txbxContent>
                        </v:textbox>
                      </v:shape>
                      <v:line id="Gerade Verbindung 1" o:spid="_x0000_s2258" style="position:absolute;visibility:visible;mso-wrap-style:square" from="57419,192590" to="165887,19259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" strokecolor="black [3213]" strokeweight="1pt">
                        <v:stroke joinstyle="miter"/>
                      </v:line>
                    </v:group>
                  </w:pict>
                </mc:Fallback>
              </mc:AlternateContent>
            </w:r>
            <w:r w:rsidR="00F94410">
              <w:rPr>
                <w:rFonts w:ascii="Calibri" w:hAnsi="Calibri"/>
                <w:noProof/>
                <w:color w:val="000000" w:themeColor="text1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2930048" behindDoc="0" locked="0" layoutInCell="1" allowOverlap="1" wp14:anchorId="019A778F" wp14:editId="7B7ABFC0">
                      <wp:simplePos x="0" y="0"/>
                      <wp:positionH relativeFrom="column">
                        <wp:posOffset>1343199</wp:posOffset>
                      </wp:positionH>
                      <wp:positionV relativeFrom="paragraph">
                        <wp:posOffset>31684</wp:posOffset>
                      </wp:positionV>
                      <wp:extent cx="2937007" cy="567360"/>
                      <wp:effectExtent l="0" t="0" r="250825" b="10160"/>
                      <wp:wrapNone/>
                      <wp:docPr id="366" name="Rechteckige Legende 223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2937007" cy="567360"/>
                              </a:xfrm>
                              <a:prstGeom prst="wedgeRoundRectCallout">
                                <a:avLst>
                                  <a:gd name="adj1" fmla="val -57365"/>
                                  <a:gd name="adj2" fmla="val 4738"/>
                                  <a:gd name="adj3" fmla="val 16667"/>
                                </a:avLst>
                              </a:prstGeom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  <a:extLst>
                                <a:ext uri="{FAA26D3D-D897-4be2-8F04-BA451C77F1D7}">
      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    </a:ext>
                                <a:ext uri="{C572A759-6A51-4108-AA02-DFA0A04FC94B}">
    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    </a:ext>
                              </a:extLst>
                            </wps:spPr>
                            <wps:style>
                              <a:lnRef idx="2">
                                <a:schemeClr val="accent3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24E05BA" w14:textId="5D69487A" w:rsidR="00A463B9" w:rsidRDefault="00F94410" w:rsidP="00592CA7">
                                  <w:pPr>
                                    <w:spacing w:line="240" w:lineRule="atLeast"/>
                                    <w:rPr>
                                      <w:rFonts w:ascii="Calibri" w:hAnsi="Calibri"/>
                                      <w:sz w:val="18"/>
                                      <w:szCs w:val="18"/>
                                    </w:rPr>
                                  </w:pPr>
                                  <w:r w:rsidRPr="00A42631">
                                    <w:rPr>
                                      <w:rFonts w:ascii="Calibri" w:hAnsi="Calibri"/>
                                      <w:sz w:val="18"/>
                                      <w:szCs w:val="18"/>
                                    </w:rPr>
                                    <w:t>Komisch</w:t>
                                  </w:r>
                                  <w:r w:rsidRPr="00A42631">
                                    <w:rPr>
                                      <w:rFonts w:ascii="Calibri" w:hAnsi="Calibri"/>
                                      <w:iCs/>
                                      <w:sz w:val="18"/>
                                      <w:szCs w:val="18"/>
                                    </w:rPr>
                                    <w:t>:</w:t>
                                  </w:r>
                                  <w:r w:rsidR="00A463B9">
                                    <w:rPr>
                                      <w:rFonts w:ascii="Calibri" w:hAnsi="Calibri"/>
                                      <w:iCs/>
                                      <w:sz w:val="18"/>
                                      <w:szCs w:val="18"/>
                                    </w:rPr>
                                    <w:t xml:space="preserve">  </w:t>
                                  </w:r>
                                  <w:r w:rsidRPr="00A42631">
                                    <w:rPr>
                                      <w:rFonts w:ascii="Calibri" w:hAnsi="Calibri"/>
                                      <w:i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18"/>
                                        <w:szCs w:val="18"/>
                                      </w:rPr>
                                      <m:t xml:space="preserve">    </m:t>
                                    </m:r>
                                  </m:oMath>
                                  <w:r w:rsidRPr="00A42631">
                                    <w:rPr>
                                      <w:rFonts w:ascii="Calibri" w:hAnsi="Calibri"/>
                                      <w:sz w:val="18"/>
                                      <w:szCs w:val="18"/>
                                    </w:rPr>
                                    <w:t xml:space="preserve">kann man ja gar nicht einfach mit 100 </w:t>
                                  </w:r>
                                </w:p>
                                <w:p w14:paraId="6C7AF5A2" w14:textId="2B0E5267" w:rsidR="00F94410" w:rsidRPr="00A42631" w:rsidRDefault="00F94410" w:rsidP="00A42631">
                                  <w:pPr>
                                    <w:spacing w:before="60" w:line="240" w:lineRule="atLeast"/>
                                    <w:rPr>
                                      <w:rFonts w:ascii="Calibri" w:hAnsi="Calibri"/>
                                      <w:sz w:val="18"/>
                                      <w:szCs w:val="18"/>
                                    </w:rPr>
                                  </w:pPr>
                                  <w:r w:rsidRPr="00A42631">
                                    <w:rPr>
                                      <w:rFonts w:ascii="Calibri" w:hAnsi="Calibri"/>
                                      <w:sz w:val="18"/>
                                      <w:szCs w:val="18"/>
                                    </w:rPr>
                                    <w:t>im Nenner schreiben? Woran liegt das?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019A778F" id="_x0000_s2259" type="#_x0000_t62" style="position:absolute;margin-left:105.75pt;margin-top:2.5pt;width:231.25pt;height:44.65pt;flip:x;z-index:2529300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" adj="-1591,11823" fillcolor="white [3201]" strokecolor="#bfbfbf [2412]" strokeweight="1pt">
                      <v:textbox style="mso-fit-shape-to-text:t">
                        <w:txbxContent>
                          <w:p w14:paraId="324E05BA" w14:textId="5D69487A" w:rsidR="00A463B9" w:rsidRDefault="00F94410" w:rsidP="00592CA7">
                            <w:pPr>
                              <w:spacing w:line="240" w:lineRule="atLeast"/>
                              <w:rPr>
                                <w:rFonts w:ascii="Calibri" w:hAnsi="Calibri"/>
                                <w:sz w:val="18"/>
                                <w:szCs w:val="18"/>
                              </w:rPr>
                            </w:pPr>
                            <w:r w:rsidRPr="00A42631">
                              <w:rPr>
                                <w:rFonts w:ascii="Calibri" w:hAnsi="Calibri"/>
                                <w:sz w:val="18"/>
                                <w:szCs w:val="18"/>
                              </w:rPr>
                              <w:t>Komisch</w:t>
                            </w:r>
                            <w:r w:rsidRPr="00A42631">
                              <w:rPr>
                                <w:rFonts w:ascii="Calibri" w:hAnsi="Calibri"/>
                                <w:iCs/>
                                <w:sz w:val="18"/>
                                <w:szCs w:val="18"/>
                              </w:rPr>
                              <w:t>:</w:t>
                            </w:r>
                            <w:r w:rsidR="00A463B9">
                              <w:rPr>
                                <w:rFonts w:ascii="Calibri" w:hAnsi="Calibri"/>
                                <w:iCs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Pr="00A42631"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  <w:t xml:space="preserve">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sz w:val="18"/>
                                  <w:szCs w:val="18"/>
                                </w:rPr>
                                <m:t xml:space="preserve">    </m:t>
                              </m:r>
                            </m:oMath>
                            <w:r w:rsidRPr="00A42631">
                              <w:rPr>
                                <w:rFonts w:ascii="Calibri" w:hAnsi="Calibri"/>
                                <w:sz w:val="18"/>
                                <w:szCs w:val="18"/>
                              </w:rPr>
                              <w:t xml:space="preserve">kann man ja gar nicht einfach mit 100 </w:t>
                            </w:r>
                          </w:p>
                          <w:p w14:paraId="6C7AF5A2" w14:textId="2B0E5267" w:rsidR="00F94410" w:rsidRPr="00A42631" w:rsidRDefault="00F94410" w:rsidP="00A42631">
                            <w:pPr>
                              <w:spacing w:before="60" w:line="240" w:lineRule="atLeast"/>
                              <w:rPr>
                                <w:rFonts w:ascii="Calibri" w:hAnsi="Calibri"/>
                                <w:sz w:val="18"/>
                                <w:szCs w:val="18"/>
                              </w:rPr>
                            </w:pPr>
                            <w:r w:rsidRPr="00A42631">
                              <w:rPr>
                                <w:rFonts w:ascii="Calibri" w:hAnsi="Calibri"/>
                                <w:sz w:val="18"/>
                                <w:szCs w:val="18"/>
                              </w:rPr>
                              <w:t>im Nenner schreiben? Woran liegt das?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94410">
              <w:rPr>
                <w:rFonts w:ascii="Calibri" w:hAnsi="Calibri"/>
                <w:noProof/>
                <w:color w:val="000000" w:themeColor="text1"/>
                <w:szCs w:val="20"/>
              </w:rPr>
              <w:t xml:space="preserve"> </w:t>
            </w:r>
          </w:p>
          <w:p w14:paraId="11CF8217" w14:textId="30B9C0C6" w:rsidR="00F94410" w:rsidRDefault="00F94410" w:rsidP="00E13C64">
            <w:pPr>
              <w:tabs>
                <w:tab w:val="left" w:pos="1666"/>
              </w:tabs>
              <w:spacing w:line="240" w:lineRule="atLeast"/>
              <w:rPr>
                <w:rFonts w:ascii="Calibri" w:hAnsi="Calibri"/>
                <w:noProof/>
                <w:color w:val="000000" w:themeColor="text1"/>
                <w:szCs w:val="20"/>
              </w:rPr>
            </w:pPr>
          </w:p>
          <w:p w14:paraId="60BE715D" w14:textId="5C1FB9F6" w:rsidR="00F94410" w:rsidRDefault="00F94410" w:rsidP="00E13C64">
            <w:pPr>
              <w:tabs>
                <w:tab w:val="left" w:pos="1666"/>
              </w:tabs>
              <w:spacing w:line="240" w:lineRule="atLeast"/>
              <w:rPr>
                <w:rFonts w:ascii="Calibri" w:hAnsi="Calibri"/>
                <w:noProof/>
                <w:color w:val="000000" w:themeColor="text1"/>
                <w:szCs w:val="20"/>
              </w:rPr>
            </w:pPr>
          </w:p>
          <w:p w14:paraId="050FE1CB" w14:textId="163AA54B" w:rsidR="00F94410" w:rsidRDefault="00A463B9" w:rsidP="00E13C64">
            <w:pPr>
              <w:tabs>
                <w:tab w:val="left" w:pos="1666"/>
              </w:tabs>
              <w:spacing w:line="240" w:lineRule="atLeast"/>
              <w:rPr>
                <w:rFonts w:ascii="Calibri" w:hAnsi="Calibri"/>
                <w:noProof/>
                <w:color w:val="000000" w:themeColor="text1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3522944" behindDoc="0" locked="0" layoutInCell="1" allowOverlap="1" wp14:anchorId="2D0C2271" wp14:editId="7E7F446E">
                      <wp:simplePos x="0" y="0"/>
                      <wp:positionH relativeFrom="column">
                        <wp:posOffset>1813901</wp:posOffset>
                      </wp:positionH>
                      <wp:positionV relativeFrom="paragraph">
                        <wp:posOffset>170893</wp:posOffset>
                      </wp:positionV>
                      <wp:extent cx="161290" cy="299720"/>
                      <wp:effectExtent l="0" t="0" r="10160" b="5080"/>
                      <wp:wrapNone/>
                      <wp:docPr id="803648490" name="Gruppieren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290" cy="299720"/>
                                <a:chOff x="32847" y="12407"/>
                                <a:chExt cx="163236" cy="300989"/>
                              </a:xfrm>
                            </wpg:grpSpPr>
                            <wps:wsp>
                              <wps:cNvPr id="803648491" name="Textfeld 3"/>
                              <wps:cNvSpPr txBox="1"/>
                              <wps:spPr>
                                <a:xfrm>
                                  <a:off x="32847" y="12407"/>
                                  <a:ext cx="159954" cy="18439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4F3BB2D" w14:textId="5F7C0A57" w:rsidR="00A463B9" w:rsidRPr="00644567" w:rsidRDefault="00A463B9" w:rsidP="00A42631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644567">
                                      <w:rPr>
                                        <w:sz w:val="18"/>
                                        <w:szCs w:val="18"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803648492" name="Textfeld 3"/>
                              <wps:cNvSpPr txBox="1"/>
                              <wps:spPr>
                                <a:xfrm>
                                  <a:off x="32847" y="149454"/>
                                  <a:ext cx="163236" cy="1639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9114A6B" w14:textId="34A58C0A" w:rsidR="00A463B9" w:rsidRPr="00644567" w:rsidRDefault="00A463B9" w:rsidP="00A42631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644567">
                                      <w:rPr>
                                        <w:sz w:val="18"/>
                                        <w:szCs w:val="18"/>
                                      </w:rPr>
                                      <w:t>8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03648493" name="Gerade Verbindung 1"/>
                              <wps:cNvCnPr/>
                              <wps:spPr>
                                <a:xfrm>
                                  <a:off x="57419" y="179565"/>
                                  <a:ext cx="108468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D0C2271" id="_x0000_s2260" style="position:absolute;margin-left:142.85pt;margin-top:13.45pt;width:12.7pt;height:23.6pt;z-index:253522944;mso-width-relative:margin;mso-height-relative:margin" coordorigin="32847,12407" coordsize="163236,30098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">
                      <v:shape id="Textfeld 3" o:spid="_x0000_s2261" type="#_x0000_t202" style="position:absolute;left:32847;top:12407;width:159954;height:1843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74F3BB2D" w14:textId="5F7C0A57" w:rsidR="00A463B9" w:rsidRPr="00644567" w:rsidRDefault="00A463B9" w:rsidP="00A42631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644567">
                                <w:rPr>
                                  <w:sz w:val="18"/>
                                  <w:szCs w:val="18"/>
                                </w:rPr>
                                <w:t>1</w:t>
                              </w:r>
                            </w:p>
                          </w:txbxContent>
                        </v:textbox>
                      </v:shape>
                      <v:shape id="Textfeld 3" o:spid="_x0000_s2262" type="#_x0000_t202" style="position:absolute;left:32847;top:149454;width:163236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29114A6B" w14:textId="34A58C0A" w:rsidR="00A463B9" w:rsidRPr="00644567" w:rsidRDefault="00A463B9" w:rsidP="00A42631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644567">
                                <w:rPr>
                                  <w:sz w:val="18"/>
                                  <w:szCs w:val="18"/>
                                </w:rPr>
                                <w:t>8</w:t>
                              </w:r>
                            </w:p>
                          </w:txbxContent>
                        </v:textbox>
                      </v:shape>
                      <v:line id="Gerade Verbindung 1" o:spid="_x0000_s2263" style="position:absolute;visibility:visible;mso-wrap-style:square" from="57419,179565" to="165887,17956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" strokecolor="black [3213]" strokeweight="1pt">
                        <v:stroke joinstyle="miter"/>
                      </v:line>
                    </v:group>
                  </w:pict>
                </mc:Fallback>
              </mc:AlternateContent>
            </w:r>
          </w:p>
          <w:p w14:paraId="4D55D687" w14:textId="25AB18AB" w:rsidR="00F94410" w:rsidRDefault="00F94410" w:rsidP="00A42631">
            <w:pPr>
              <w:tabs>
                <w:tab w:val="left" w:pos="1666"/>
              </w:tabs>
              <w:spacing w:before="120" w:line="240" w:lineRule="atLeast"/>
              <w:rPr>
                <w:rFonts w:ascii="Calibri" w:hAnsi="Calibri"/>
                <w:noProof/>
                <w:color w:val="000000" w:themeColor="text1"/>
                <w:szCs w:val="20"/>
              </w:rPr>
            </w:pPr>
            <w:r w:rsidRPr="00C97361">
              <w:rPr>
                <w:rFonts w:ascii="Calibri" w:hAnsi="Calibri"/>
                <w:noProof/>
                <w:color w:val="000000" w:themeColor="text1"/>
                <w:szCs w:val="20"/>
              </w:rPr>
              <w:t>Hilf Kenan: Erkläre, warum man</w:t>
            </w:r>
            <w:r w:rsidR="00A463B9">
              <w:rPr>
                <w:rFonts w:ascii="Calibri" w:hAnsi="Calibri"/>
                <w:noProof/>
                <w:color w:val="000000" w:themeColor="text1"/>
                <w:szCs w:val="20"/>
              </w:rPr>
              <w:t xml:space="preserve">     </w:t>
            </w:r>
            <w:r>
              <w:rPr>
                <w:rFonts w:ascii="Calibri" w:hAnsi="Calibri"/>
                <w:noProof/>
                <w:color w:val="000000" w:themeColor="text1"/>
                <w:szCs w:val="20"/>
              </w:rPr>
              <w:t xml:space="preserve"> </w:t>
            </w:r>
            <w:r w:rsidRPr="00C97361">
              <w:rPr>
                <w:rFonts w:ascii="Calibri" w:hAnsi="Calibri"/>
                <w:noProof/>
                <w:color w:val="000000" w:themeColor="text1"/>
                <w:szCs w:val="20"/>
              </w:rPr>
              <w:t>nicht als Bruch mit Nenner 100 angeben kann.</w:t>
            </w:r>
          </w:p>
          <w:p w14:paraId="7113D234" w14:textId="77777777" w:rsidR="00F94410" w:rsidRDefault="00F94410" w:rsidP="00E13C64">
            <w:pPr>
              <w:tabs>
                <w:tab w:val="left" w:pos="1666"/>
              </w:tabs>
              <w:spacing w:line="240" w:lineRule="atLeast"/>
              <w:rPr>
                <w:rFonts w:ascii="Calibri" w:hAnsi="Calibri"/>
                <w:noProof/>
                <w:color w:val="000000" w:themeColor="text1"/>
                <w:szCs w:val="20"/>
              </w:rPr>
            </w:pPr>
          </w:p>
          <w:tbl>
            <w:tblPr>
              <w:tblStyle w:val="EinfacheTabelle4"/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25"/>
              <w:gridCol w:w="3577"/>
              <w:gridCol w:w="425"/>
              <w:gridCol w:w="3577"/>
            </w:tblGrid>
            <w:tr w:rsidR="00F94410" w:rsidRPr="00FF4DAB" w14:paraId="2C6A564C" w14:textId="77777777" w:rsidTr="00BF50BD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25" w:type="dxa"/>
                </w:tcPr>
                <w:p w14:paraId="20741AF1" w14:textId="77777777" w:rsidR="00F94410" w:rsidRPr="00FF4DAB" w:rsidRDefault="00F94410" w:rsidP="00E13C64">
                  <w:pPr>
                    <w:spacing w:line="240" w:lineRule="atLeast"/>
                  </w:pPr>
                  <w:r w:rsidRPr="00FF4DAB">
                    <w:t>(1)</w:t>
                  </w:r>
                </w:p>
              </w:tc>
              <w:tc>
                <w:tcPr>
                  <w:tcW w:w="3577" w:type="dxa"/>
                </w:tcPr>
                <w:p w14:paraId="213A4161" w14:textId="77777777" w:rsidR="00F94410" w:rsidRPr="00FF4DAB" w:rsidRDefault="00F94410" w:rsidP="00E13C64">
                  <w:pPr>
                    <w:spacing w:line="240" w:lineRule="atLeast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 w:rsidRPr="00FF4DAB">
                    <w:rPr>
                      <w:rFonts w:ascii="Calibri" w:hAnsi="Calibri"/>
                      <w:color w:val="000000" w:themeColor="text1"/>
                      <w:szCs w:val="20"/>
                    </w:rPr>
                    <w:t>Erkläre mit der Streifentafel.</w:t>
                  </w:r>
                </w:p>
              </w:tc>
              <w:tc>
                <w:tcPr>
                  <w:tcW w:w="425" w:type="dxa"/>
                </w:tcPr>
                <w:p w14:paraId="52EAF80F" w14:textId="77777777" w:rsidR="00F94410" w:rsidRPr="00FF4DAB" w:rsidRDefault="00F94410" w:rsidP="00E13C64">
                  <w:pPr>
                    <w:spacing w:line="240" w:lineRule="atLeast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 w:rsidRPr="00FF4DAB">
                    <w:t>(2)</w:t>
                  </w:r>
                </w:p>
              </w:tc>
              <w:tc>
                <w:tcPr>
                  <w:tcW w:w="3577" w:type="dxa"/>
                </w:tcPr>
                <w:p w14:paraId="1B3B3EC7" w14:textId="5B67FEAE" w:rsidR="00F94410" w:rsidRPr="00FF4DAB" w:rsidRDefault="00F94410" w:rsidP="00E13C64">
                  <w:pPr>
                    <w:spacing w:line="240" w:lineRule="atLeast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/>
                      <w:color w:val="000000" w:themeColor="text1"/>
                      <w:szCs w:val="20"/>
                    </w:rPr>
                  </w:pPr>
                  <w:r w:rsidRPr="00FF4DAB">
                    <w:rPr>
                      <w:rFonts w:ascii="Calibri" w:hAnsi="Calibri"/>
                      <w:color w:val="000000" w:themeColor="text1"/>
                      <w:szCs w:val="20"/>
                    </w:rPr>
                    <w:t>Erkläre mit Jonas´ Rechenweg</w:t>
                  </w:r>
                  <w:r>
                    <w:rPr>
                      <w:rFonts w:ascii="Calibri" w:hAnsi="Calibri"/>
                      <w:color w:val="000000" w:themeColor="text1"/>
                      <w:szCs w:val="20"/>
                    </w:rPr>
                    <w:t>.</w:t>
                  </w:r>
                </w:p>
                <w:p w14:paraId="4AE41E47" w14:textId="77777777" w:rsidR="00F94410" w:rsidRPr="00FF4DAB" w:rsidRDefault="00F94410" w:rsidP="00E13C64">
                  <w:pPr>
                    <w:spacing w:line="240" w:lineRule="atLeast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</w:p>
              </w:tc>
            </w:tr>
          </w:tbl>
          <w:p w14:paraId="067D668C" w14:textId="77777777" w:rsidR="00F94410" w:rsidRPr="00EC2138" w:rsidRDefault="00F94410" w:rsidP="00E13C64">
            <w:pPr>
              <w:spacing w:line="240" w:lineRule="atLeast"/>
              <w:rPr>
                <w:noProof/>
              </w:rPr>
            </w:pPr>
          </w:p>
        </w:tc>
      </w:tr>
      <w:tr w:rsidR="00F94410" w14:paraId="65831B61" w14:textId="77777777" w:rsidTr="0069100A">
        <w:trPr>
          <w:trHeight w:val="112"/>
        </w:trPr>
        <w:tc>
          <w:tcPr>
            <w:tcW w:w="709" w:type="dxa"/>
          </w:tcPr>
          <w:p w14:paraId="3D8DF9AC" w14:textId="77777777" w:rsidR="00F94410" w:rsidRDefault="00F94410" w:rsidP="00E13C64">
            <w:pPr>
              <w:spacing w:line="240" w:lineRule="atLeast"/>
              <w:rPr>
                <w:noProof/>
              </w:rPr>
            </w:pPr>
          </w:p>
        </w:tc>
        <w:tc>
          <w:tcPr>
            <w:tcW w:w="426" w:type="dxa"/>
          </w:tcPr>
          <w:p w14:paraId="0AB01447" w14:textId="77777777" w:rsidR="00F94410" w:rsidRDefault="00F94410" w:rsidP="00E13C64">
            <w:pPr>
              <w:pStyle w:val="Nummerierung"/>
              <w:spacing w:line="240" w:lineRule="atLeast"/>
            </w:pPr>
            <w:r>
              <w:t>b)</w:t>
            </w:r>
          </w:p>
        </w:tc>
        <w:tc>
          <w:tcPr>
            <w:tcW w:w="8221" w:type="dxa"/>
          </w:tcPr>
          <w:p w14:paraId="2006A4A3" w14:textId="77777777" w:rsidR="00F94410" w:rsidRDefault="00F94410" w:rsidP="00E13C64">
            <w:pPr>
              <w:tabs>
                <w:tab w:val="left" w:pos="1666"/>
              </w:tabs>
              <w:spacing w:line="240" w:lineRule="atLeast"/>
              <w:rPr>
                <w:rFonts w:ascii="Calibri" w:hAnsi="Calibri"/>
                <w:noProof/>
                <w:color w:val="000000" w:themeColor="text1"/>
                <w:szCs w:val="20"/>
              </w:rPr>
            </w:pPr>
            <w:r w:rsidRPr="00C63632">
              <w:rPr>
                <w:rFonts w:ascii="Calibri" w:hAnsi="Calibri"/>
                <w:noProof/>
                <w:color w:val="000000" w:themeColor="text1"/>
                <w:szCs w:val="20"/>
              </w:rPr>
              <w:t>Finde weitere Anteile, die man nicht als Brüche mit Nenner 100 schreiben kann.</w:t>
            </w:r>
          </w:p>
          <w:p w14:paraId="39E6C793" w14:textId="77777777" w:rsidR="00F94410" w:rsidRPr="00EC2138" w:rsidRDefault="00F94410" w:rsidP="00E13C64">
            <w:pPr>
              <w:tabs>
                <w:tab w:val="left" w:pos="1666"/>
              </w:tabs>
              <w:spacing w:line="240" w:lineRule="atLeast"/>
              <w:rPr>
                <w:rFonts w:ascii="Calibri" w:hAnsi="Calibri"/>
                <w:noProof/>
                <w:color w:val="000000" w:themeColor="text1"/>
                <w:szCs w:val="20"/>
              </w:rPr>
            </w:pPr>
          </w:p>
        </w:tc>
      </w:tr>
      <w:tr w:rsidR="00F94410" w14:paraId="61858CBF" w14:textId="77777777" w:rsidTr="0069100A">
        <w:trPr>
          <w:trHeight w:val="112"/>
        </w:trPr>
        <w:tc>
          <w:tcPr>
            <w:tcW w:w="709" w:type="dxa"/>
          </w:tcPr>
          <w:p w14:paraId="71BE554A" w14:textId="77777777" w:rsidR="00F94410" w:rsidRPr="00F4582F" w:rsidRDefault="00F94410" w:rsidP="00E13C64">
            <w:pPr>
              <w:spacing w:line="240" w:lineRule="atLeast"/>
              <w:rPr>
                <w:noProof/>
              </w:rPr>
            </w:pPr>
            <w:r w:rsidRPr="00F4582F">
              <w:rPr>
                <w:noProof/>
              </w:rPr>
              <w:drawing>
                <wp:inline distT="0" distB="0" distL="0" distR="0" wp14:anchorId="0858581F" wp14:editId="3081C1F5">
                  <wp:extent cx="361850" cy="273600"/>
                  <wp:effectExtent l="0" t="0" r="635" b="0"/>
                  <wp:docPr id="11200" name="Grafik 11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850" cy="27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" w:type="dxa"/>
          </w:tcPr>
          <w:p w14:paraId="2DDAFE28" w14:textId="77777777" w:rsidR="00F94410" w:rsidRDefault="00F94410" w:rsidP="00E13C64">
            <w:pPr>
              <w:pStyle w:val="Nummerierung"/>
              <w:spacing w:line="240" w:lineRule="atLeast"/>
            </w:pPr>
            <w:r>
              <w:t>c)</w:t>
            </w:r>
          </w:p>
        </w:tc>
        <w:tc>
          <w:tcPr>
            <w:tcW w:w="8221" w:type="dxa"/>
          </w:tcPr>
          <w:p w14:paraId="45550B30" w14:textId="56B5C4AC" w:rsidR="00F94410" w:rsidRPr="00BA3DA5" w:rsidRDefault="00F94410" w:rsidP="00E13C64">
            <w:pPr>
              <w:tabs>
                <w:tab w:val="left" w:pos="1666"/>
              </w:tabs>
              <w:spacing w:line="240" w:lineRule="atLeast"/>
              <w:rPr>
                <w:rFonts w:ascii="Calibri" w:hAnsi="Calibri"/>
                <w:noProof/>
                <w:color w:val="000000" w:themeColor="text1"/>
                <w:spacing w:val="-2"/>
                <w:szCs w:val="20"/>
              </w:rPr>
            </w:pPr>
            <w:r>
              <w:rPr>
                <w:noProof/>
                <w14:ligatures w14:val="standardContextual"/>
              </w:rPr>
              <mc:AlternateContent>
                <mc:Choice Requires="wpg">
                  <w:drawing>
                    <wp:anchor distT="0" distB="0" distL="114300" distR="114300" simplePos="0" relativeHeight="252932096" behindDoc="0" locked="0" layoutInCell="1" allowOverlap="1" wp14:anchorId="5E8284E8" wp14:editId="3E979A7B">
                      <wp:simplePos x="0" y="0"/>
                      <wp:positionH relativeFrom="column">
                        <wp:posOffset>4441124</wp:posOffset>
                      </wp:positionH>
                      <wp:positionV relativeFrom="paragraph">
                        <wp:posOffset>76813</wp:posOffset>
                      </wp:positionV>
                      <wp:extent cx="660378" cy="835573"/>
                      <wp:effectExtent l="0" t="0" r="635" b="3175"/>
                      <wp:wrapNone/>
                      <wp:docPr id="497217246" name="Gruppieren 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60378" cy="835573"/>
                                <a:chOff x="0" y="0"/>
                                <a:chExt cx="504825" cy="70275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22289686" name="Grafik 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5" cstate="print">
                                  <a:clrChange>
                                    <a:clrFrom>
                                      <a:srgbClr val="FFFFFF">
                                        <a:alpha val="0"/>
                                      </a:srgbClr>
                                    </a:clrFrom>
                                    <a:clrTo>
                                      <a:srgbClr val="FFFFFF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4825" cy="6299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19988557" name="Textfeld 12"/>
                              <wps:cNvSpPr txBox="1"/>
                              <wps:spPr>
                                <a:xfrm>
                                  <a:off x="64451" y="555891"/>
                                  <a:ext cx="349885" cy="14686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69A48E" w14:textId="77777777" w:rsidR="00F94410" w:rsidRPr="008C3B54" w:rsidRDefault="00F94410" w:rsidP="000D3D65">
                                    <w:pPr>
                                      <w:pStyle w:val="Transcript"/>
                                      <w:rPr>
                                        <w:sz w:val="18"/>
                                        <w:szCs w:val="16"/>
                                      </w:rPr>
                                    </w:pPr>
                                    <w:r w:rsidRPr="008C3B54">
                                      <w:rPr>
                                        <w:sz w:val="18"/>
                                        <w:szCs w:val="16"/>
                                      </w:rPr>
                                      <w:t>Sarah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E8284E8" id="Gruppieren 15" o:spid="_x0000_s2264" style="position:absolute;margin-left:349.7pt;margin-top:6.05pt;width:52pt;height:65.8pt;z-index:252932096;mso-width-relative:margin;mso-height-relative:margin" coordsize="5048,7027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">
                      <v:shape id="Grafik 9" o:spid="_x0000_s2265" type="#_x0000_t75" style="position:absolute;width:5048;height:629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">
                        <v:imagedata r:id="rId136" o:title="" chromakey="white"/>
                      </v:shape>
                      <v:shape id="_x0000_s2266" type="#_x0000_t202" style="position:absolute;left:644;top:5558;width:3499;height:146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6F69A48E" w14:textId="77777777" w:rsidR="00F94410" w:rsidRPr="008C3B54" w:rsidRDefault="00F94410" w:rsidP="000D3D65">
                              <w:pPr>
                                <w:pStyle w:val="Transcript"/>
                                <w:rPr>
                                  <w:sz w:val="18"/>
                                  <w:szCs w:val="16"/>
                                </w:rPr>
                              </w:pPr>
                              <w:r w:rsidRPr="008C3B54">
                                <w:rPr>
                                  <w:sz w:val="18"/>
                                  <w:szCs w:val="16"/>
                                </w:rPr>
                                <w:t>Sarah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noProof/>
                <w:spacing w:val="-2"/>
              </w:rPr>
              <w:t>Sarah hat eine Entdeckung gemacht:</w:t>
            </w:r>
            <w:r w:rsidR="00A463B9">
              <w:rPr>
                <w:noProof/>
              </w:rPr>
              <w:t xml:space="preserve"> </w:t>
            </w:r>
          </w:p>
          <w:p w14:paraId="6A9B154A" w14:textId="6B2991F7" w:rsidR="00F94410" w:rsidRDefault="00A463B9" w:rsidP="00E13C64">
            <w:pPr>
              <w:tabs>
                <w:tab w:val="left" w:pos="1666"/>
              </w:tabs>
              <w:spacing w:line="240" w:lineRule="atLeast"/>
              <w:rPr>
                <w:rFonts w:ascii="Calibri" w:hAnsi="Calibri"/>
                <w:noProof/>
                <w:color w:val="000000" w:themeColor="text1"/>
                <w:szCs w:val="20"/>
              </w:rPr>
            </w:pPr>
            <w:r>
              <w:rPr>
                <w:rFonts w:ascii="Calibri" w:hAnsi="Calibri"/>
                <w:noProof/>
                <w:color w:val="000000" w:themeColor="text1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2931072" behindDoc="0" locked="0" layoutInCell="1" allowOverlap="1" wp14:anchorId="03D3A698" wp14:editId="2F1B1F96">
                      <wp:simplePos x="0" y="0"/>
                      <wp:positionH relativeFrom="column">
                        <wp:posOffset>1341117</wp:posOffset>
                      </wp:positionH>
                      <wp:positionV relativeFrom="paragraph">
                        <wp:posOffset>122698</wp:posOffset>
                      </wp:positionV>
                      <wp:extent cx="2896272" cy="378460"/>
                      <wp:effectExtent l="0" t="0" r="266065" b="22225"/>
                      <wp:wrapNone/>
                      <wp:docPr id="373" name="Rechteckige Legende 223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2896272" cy="378460"/>
                              </a:xfrm>
                              <a:prstGeom prst="wedgeRoundRectCallout">
                                <a:avLst>
                                  <a:gd name="adj1" fmla="val -57365"/>
                                  <a:gd name="adj2" fmla="val 4738"/>
                                  <a:gd name="adj3" fmla="val 16667"/>
                                </a:avLst>
                              </a:prstGeom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  <a:extLst>
                                <a:ext uri="{FAA26D3D-D897-4be2-8F04-BA451C77F1D7}">
      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    </a:ext>
                                <a:ext uri="{C572A759-6A51-4108-AA02-DFA0A04FC94B}">
    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    </a:ext>
                              </a:extLst>
                            </wps:spPr>
                            <wps:style>
                              <a:lnRef idx="2">
                                <a:schemeClr val="accent3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8ABDD96" w14:textId="1191E3C3" w:rsidR="00F94410" w:rsidRPr="00A42631" w:rsidRDefault="00F94410" w:rsidP="00571CE1">
                                  <w:pPr>
                                    <w:spacing w:line="276" w:lineRule="auto"/>
                                    <w:rPr>
                                      <w:rFonts w:ascii="Calibri" w:hAnsi="Calibri" w:cs="Times New Roman"/>
                                      <w:color w:val="000000" w:themeColor="text1"/>
                                      <w:sz w:val="18"/>
                                      <w:szCs w:val="18"/>
                                      <w:lang w:eastAsia="de-DE"/>
                                    </w:rPr>
                                  </w:pPr>
                                  <w:r w:rsidRPr="00A42631">
                                    <w:rPr>
                                      <w:rFonts w:ascii="Calibri" w:hAnsi="Calibri" w:cs="Times New Roman"/>
                                      <w:color w:val="000000" w:themeColor="text1"/>
                                      <w:sz w:val="18"/>
                                      <w:szCs w:val="18"/>
                                      <w:lang w:eastAsia="de-DE"/>
                                    </w:rPr>
                                    <w:t xml:space="preserve">Aber </w:t>
                                  </w:r>
                                  <w:r w:rsidR="00A463B9" w:rsidRPr="00A42631">
                                    <w:rPr>
                                      <w:rFonts w:ascii="Calibri" w:hAnsi="Calibri" w:cs="Times New Roman"/>
                                      <w:color w:val="000000" w:themeColor="text1"/>
                                      <w:sz w:val="18"/>
                                      <w:szCs w:val="18"/>
                                      <w:lang w:eastAsia="de-DE"/>
                                    </w:rPr>
                                    <w:t xml:space="preserve">    </w:t>
                                  </w:r>
                                  <m:oMath>
                                    <m:r>
                                      <w:rPr>
                                        <w:rFonts w:ascii="Cambria Math" w:hAnsi="Cambria Math" w:cs="Times New Roman"/>
                                        <w:color w:val="000000" w:themeColor="text1"/>
                                        <w:sz w:val="18"/>
                                        <w:szCs w:val="18"/>
                                        <w:lang w:eastAsia="de-DE"/>
                                      </w:rPr>
                                      <m:t xml:space="preserve">  </m:t>
                                    </m:r>
                                  </m:oMath>
                                  <w:r w:rsidRPr="00A42631">
                                    <w:rPr>
                                      <w:rFonts w:ascii="Calibri" w:hAnsi="Calibri" w:cs="Times New Roman"/>
                                      <w:color w:val="000000" w:themeColor="text1"/>
                                      <w:sz w:val="18"/>
                                      <w:szCs w:val="18"/>
                                      <w:lang w:eastAsia="de-DE"/>
                                    </w:rPr>
                                    <w:t>kann man als Bruch mit Nenner 100 schreiben.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D3A698" id="_x0000_s2267" type="#_x0000_t62" style="position:absolute;margin-left:105.6pt;margin-top:9.65pt;width:228.05pt;height:29.8pt;flip:x;z-index:25293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" adj="-1591,11823" fillcolor="white [3201]" strokecolor="#bfbfbf [2412]" strokeweight="1pt">
                      <v:textbox style="mso-fit-shape-to-text:t">
                        <w:txbxContent>
                          <w:p w14:paraId="78ABDD96" w14:textId="1191E3C3" w:rsidR="00F94410" w:rsidRPr="00A42631" w:rsidRDefault="00F94410" w:rsidP="00571CE1">
                            <w:pPr>
                              <w:spacing w:line="276" w:lineRule="auto"/>
                              <w:rPr>
                                <w:rFonts w:ascii="Calibri" w:hAnsi="Calibri" w:cs="Times New Roman"/>
                                <w:color w:val="000000" w:themeColor="text1"/>
                                <w:sz w:val="18"/>
                                <w:szCs w:val="18"/>
                                <w:lang w:eastAsia="de-DE"/>
                              </w:rPr>
                            </w:pPr>
                            <w:r w:rsidRPr="00A42631">
                              <w:rPr>
                                <w:rFonts w:ascii="Calibri" w:hAnsi="Calibri" w:cs="Times New Roman"/>
                                <w:color w:val="000000" w:themeColor="text1"/>
                                <w:sz w:val="18"/>
                                <w:szCs w:val="18"/>
                                <w:lang w:eastAsia="de-DE"/>
                              </w:rPr>
                              <w:t xml:space="preserve">Aber </w:t>
                            </w:r>
                            <w:r w:rsidR="00A463B9" w:rsidRPr="00A42631">
                              <w:rPr>
                                <w:rFonts w:ascii="Calibri" w:hAnsi="Calibri" w:cs="Times New Roman"/>
                                <w:color w:val="000000" w:themeColor="text1"/>
                                <w:sz w:val="18"/>
                                <w:szCs w:val="18"/>
                                <w:lang w:eastAsia="de-DE"/>
                              </w:rPr>
                              <w:t xml:space="preserve">    </w:t>
                            </w:r>
                            <m:oMath>
                              <m: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18"/>
                                  <w:szCs w:val="18"/>
                                  <w:lang w:eastAsia="de-DE"/>
                                </w:rPr>
                                <m:t xml:space="preserve">  </m:t>
                              </m:r>
                            </m:oMath>
                            <w:r w:rsidRPr="00A42631">
                              <w:rPr>
                                <w:rFonts w:ascii="Calibri" w:hAnsi="Calibri" w:cs="Times New Roman"/>
                                <w:color w:val="000000" w:themeColor="text1"/>
                                <w:sz w:val="18"/>
                                <w:szCs w:val="18"/>
                                <w:lang w:eastAsia="de-DE"/>
                              </w:rPr>
                              <w:t>kann man als Bruch mit Nenner 100 schreiben.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3524992" behindDoc="0" locked="0" layoutInCell="1" allowOverlap="1" wp14:anchorId="0E7B7A05" wp14:editId="737130AF">
                      <wp:simplePos x="0" y="0"/>
                      <wp:positionH relativeFrom="column">
                        <wp:posOffset>1673553</wp:posOffset>
                      </wp:positionH>
                      <wp:positionV relativeFrom="paragraph">
                        <wp:posOffset>101382</wp:posOffset>
                      </wp:positionV>
                      <wp:extent cx="161290" cy="299720"/>
                      <wp:effectExtent l="0" t="0" r="10160" b="5080"/>
                      <wp:wrapNone/>
                      <wp:docPr id="803648494" name="Gruppieren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290" cy="299720"/>
                                <a:chOff x="32847" y="12407"/>
                                <a:chExt cx="163236" cy="300989"/>
                              </a:xfrm>
                            </wpg:grpSpPr>
                            <wps:wsp>
                              <wps:cNvPr id="803648495" name="Textfeld 3"/>
                              <wps:cNvSpPr txBox="1"/>
                              <wps:spPr>
                                <a:xfrm>
                                  <a:off x="32847" y="12407"/>
                                  <a:ext cx="159954" cy="18439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E623EA3" w14:textId="24DB78AC" w:rsidR="00A463B9" w:rsidRPr="00A42631" w:rsidRDefault="00A463B9" w:rsidP="00A42631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szCs w:val="1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803648496" name="Textfeld 3"/>
                              <wps:cNvSpPr txBox="1"/>
                              <wps:spPr>
                                <a:xfrm>
                                  <a:off x="32847" y="149454"/>
                                  <a:ext cx="163236" cy="1639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7064D11" w14:textId="12B1273E" w:rsidR="00A463B9" w:rsidRPr="00A42631" w:rsidRDefault="00A463B9" w:rsidP="00A42631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szCs w:val="18"/>
                                      </w:rPr>
                                      <w:t>8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03648497" name="Gerade Verbindung 1"/>
                              <wps:cNvCnPr/>
                              <wps:spPr>
                                <a:xfrm>
                                  <a:off x="57419" y="179565"/>
                                  <a:ext cx="108468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E7B7A05" id="_x0000_s2268" style="position:absolute;margin-left:131.8pt;margin-top:8pt;width:12.7pt;height:23.6pt;z-index:253524992;mso-width-relative:margin;mso-height-relative:margin" coordorigin="32847,12407" coordsize="163236,30098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">
                      <v:shape id="Textfeld 3" o:spid="_x0000_s2269" type="#_x0000_t202" style="position:absolute;left:32847;top:12407;width:159954;height:1843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6E623EA3" w14:textId="24DB78AC" w:rsidR="00A463B9" w:rsidRPr="00A42631" w:rsidRDefault="00A463B9" w:rsidP="00A42631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2</w:t>
                              </w:r>
                            </w:p>
                          </w:txbxContent>
                        </v:textbox>
                      </v:shape>
                      <v:shape id="Textfeld 3" o:spid="_x0000_s2270" type="#_x0000_t202" style="position:absolute;left:32847;top:149454;width:163236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7064D11" w14:textId="12B1273E" w:rsidR="00A463B9" w:rsidRPr="00A42631" w:rsidRDefault="00A463B9" w:rsidP="00A42631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8</w:t>
                              </w:r>
                            </w:p>
                          </w:txbxContent>
                        </v:textbox>
                      </v:shape>
                      <v:line id="Gerade Verbindung 1" o:spid="_x0000_s2271" style="position:absolute;visibility:visible;mso-wrap-style:square" from="57419,179565" to="165887,17956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" strokecolor="black [3213]" strokeweight="1pt">
                        <v:stroke joinstyle="miter"/>
                      </v:line>
                    </v:group>
                  </w:pict>
                </mc:Fallback>
              </mc:AlternateContent>
            </w:r>
            <w:r w:rsidR="00F94410">
              <w:rPr>
                <w:rFonts w:ascii="Calibri" w:hAnsi="Calibri"/>
                <w:noProof/>
                <w:color w:val="000000" w:themeColor="text1"/>
                <w:szCs w:val="20"/>
              </w:rPr>
              <w:t xml:space="preserve"> </w:t>
            </w:r>
          </w:p>
          <w:p w14:paraId="5A8CA474" w14:textId="77777777" w:rsidR="00F94410" w:rsidRDefault="00F94410" w:rsidP="00E13C64">
            <w:pPr>
              <w:tabs>
                <w:tab w:val="left" w:pos="1666"/>
              </w:tabs>
              <w:spacing w:line="240" w:lineRule="atLeast"/>
              <w:rPr>
                <w:rFonts w:ascii="Calibri" w:hAnsi="Calibri"/>
                <w:noProof/>
                <w:color w:val="000000" w:themeColor="text1"/>
                <w:szCs w:val="20"/>
              </w:rPr>
            </w:pPr>
          </w:p>
          <w:p w14:paraId="608DD78C" w14:textId="66E91B2F" w:rsidR="00F94410" w:rsidRDefault="00F94410" w:rsidP="00E13C64">
            <w:pPr>
              <w:tabs>
                <w:tab w:val="left" w:pos="1666"/>
              </w:tabs>
              <w:spacing w:line="240" w:lineRule="atLeast"/>
              <w:rPr>
                <w:rFonts w:ascii="Calibri" w:hAnsi="Calibri"/>
                <w:noProof/>
                <w:color w:val="000000" w:themeColor="text1"/>
                <w:szCs w:val="20"/>
              </w:rPr>
            </w:pPr>
          </w:p>
          <w:p w14:paraId="3C92F4CB" w14:textId="77777777" w:rsidR="00F94410" w:rsidRDefault="00F94410" w:rsidP="00E13C64">
            <w:pPr>
              <w:tabs>
                <w:tab w:val="left" w:pos="1666"/>
              </w:tabs>
              <w:spacing w:line="240" w:lineRule="atLeast"/>
              <w:rPr>
                <w:rFonts w:ascii="Calibri" w:hAnsi="Calibri"/>
                <w:noProof/>
                <w:color w:val="000000" w:themeColor="text1"/>
                <w:szCs w:val="20"/>
              </w:rPr>
            </w:pPr>
          </w:p>
          <w:p w14:paraId="006B07FC" w14:textId="1BE989BD" w:rsidR="00F94410" w:rsidRDefault="00F94410" w:rsidP="00E13C64">
            <w:pPr>
              <w:tabs>
                <w:tab w:val="left" w:pos="1666"/>
              </w:tabs>
              <w:spacing w:line="240" w:lineRule="atLeast"/>
              <w:rPr>
                <w:rFonts w:ascii="Calibri" w:hAnsi="Calibri"/>
                <w:noProof/>
                <w:color w:val="000000" w:themeColor="text1"/>
                <w:szCs w:val="20"/>
              </w:rPr>
            </w:pPr>
          </w:p>
          <w:p w14:paraId="5B804796" w14:textId="361C4642" w:rsidR="00A463B9" w:rsidRDefault="00A463B9" w:rsidP="00E13C64">
            <w:pPr>
              <w:tabs>
                <w:tab w:val="left" w:pos="1666"/>
              </w:tabs>
              <w:spacing w:line="240" w:lineRule="atLeast"/>
              <w:rPr>
                <w:rFonts w:ascii="Calibri" w:hAnsi="Calibri"/>
                <w:noProof/>
                <w:color w:val="000000" w:themeColor="text1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3527040" behindDoc="0" locked="0" layoutInCell="1" allowOverlap="1" wp14:anchorId="7E04C3E0" wp14:editId="5865AC06">
                      <wp:simplePos x="0" y="0"/>
                      <wp:positionH relativeFrom="column">
                        <wp:posOffset>842159</wp:posOffset>
                      </wp:positionH>
                      <wp:positionV relativeFrom="paragraph">
                        <wp:posOffset>141130</wp:posOffset>
                      </wp:positionV>
                      <wp:extent cx="161290" cy="299720"/>
                      <wp:effectExtent l="0" t="0" r="10160" b="5080"/>
                      <wp:wrapNone/>
                      <wp:docPr id="803648498" name="Gruppieren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290" cy="299720"/>
                                <a:chOff x="32847" y="12407"/>
                                <a:chExt cx="163236" cy="300989"/>
                              </a:xfrm>
                            </wpg:grpSpPr>
                            <wps:wsp>
                              <wps:cNvPr id="803648499" name="Textfeld 3"/>
                              <wps:cNvSpPr txBox="1"/>
                              <wps:spPr>
                                <a:xfrm>
                                  <a:off x="32847" y="12407"/>
                                  <a:ext cx="159954" cy="18439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D43C1D" w14:textId="313B3750" w:rsidR="00A463B9" w:rsidRPr="00A7598C" w:rsidRDefault="00A463B9" w:rsidP="00A42631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A7598C">
                                      <w:rPr>
                                        <w:sz w:val="18"/>
                                        <w:szCs w:val="1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803648500" name="Textfeld 3"/>
                              <wps:cNvSpPr txBox="1"/>
                              <wps:spPr>
                                <a:xfrm>
                                  <a:off x="32847" y="149454"/>
                                  <a:ext cx="163236" cy="1639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341D1C1" w14:textId="47C5BDF8" w:rsidR="00A463B9" w:rsidRPr="00A7598C" w:rsidRDefault="00A463B9" w:rsidP="00A42631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A7598C">
                                      <w:rPr>
                                        <w:sz w:val="18"/>
                                        <w:szCs w:val="18"/>
                                      </w:rPr>
                                      <w:t>8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03648501" name="Gerade Verbindung 1"/>
                              <wps:cNvCnPr/>
                              <wps:spPr>
                                <a:xfrm>
                                  <a:off x="57419" y="179565"/>
                                  <a:ext cx="108468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E04C3E0" id="_x0000_s2272" style="position:absolute;margin-left:66.3pt;margin-top:11.1pt;width:12.7pt;height:23.6pt;z-index:253527040;mso-width-relative:margin;mso-height-relative:margin" coordorigin="32847,12407" coordsize="163236,30098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">
                      <v:shape id="Textfeld 3" o:spid="_x0000_s2273" type="#_x0000_t202" style="position:absolute;left:32847;top:12407;width:159954;height:1843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6FD43C1D" w14:textId="313B3750" w:rsidR="00A463B9" w:rsidRPr="00A7598C" w:rsidRDefault="00A463B9" w:rsidP="00A42631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A7598C">
                                <w:rPr>
                                  <w:sz w:val="18"/>
                                  <w:szCs w:val="18"/>
                                </w:rPr>
                                <w:t>2</w:t>
                              </w:r>
                            </w:p>
                          </w:txbxContent>
                        </v:textbox>
                      </v:shape>
                      <v:shape id="Textfeld 3" o:spid="_x0000_s2274" type="#_x0000_t202" style="position:absolute;left:32847;top:149454;width:163236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4341D1C1" w14:textId="47C5BDF8" w:rsidR="00A463B9" w:rsidRPr="00A7598C" w:rsidRDefault="00A463B9" w:rsidP="00A42631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A7598C">
                                <w:rPr>
                                  <w:sz w:val="18"/>
                                  <w:szCs w:val="18"/>
                                </w:rPr>
                                <w:t>8</w:t>
                              </w:r>
                            </w:p>
                          </w:txbxContent>
                        </v:textbox>
                      </v:shape>
                      <v:line id="Gerade Verbindung 1" o:spid="_x0000_s2275" style="position:absolute;visibility:visible;mso-wrap-style:square" from="57419,179565" to="165887,17956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" strokecolor="black [3213]" strokeweight="1pt">
                        <v:stroke joinstyle="miter"/>
                      </v:line>
                    </v:group>
                  </w:pict>
                </mc:Fallback>
              </mc:AlternateContent>
            </w:r>
            <w:r w:rsidR="00F94410" w:rsidRPr="00C63632">
              <w:rPr>
                <w:rFonts w:ascii="Calibri" w:hAnsi="Calibri"/>
                <w:noProof/>
                <w:color w:val="000000" w:themeColor="text1"/>
                <w:szCs w:val="20"/>
              </w:rPr>
              <w:t xml:space="preserve">Überprüfe Sarahs Entdeckung: </w:t>
            </w:r>
          </w:p>
          <w:p w14:paraId="5D8AD085" w14:textId="735B0F7C" w:rsidR="00A463B9" w:rsidRDefault="00F94410" w:rsidP="00A42631">
            <w:pPr>
              <w:tabs>
                <w:tab w:val="left" w:pos="1666"/>
              </w:tabs>
              <w:spacing w:before="60" w:after="60" w:line="240" w:lineRule="atLeast"/>
              <w:rPr>
                <w:rFonts w:ascii="Calibri" w:hAnsi="Calibri"/>
                <w:noProof/>
                <w:color w:val="000000" w:themeColor="text1"/>
                <w:szCs w:val="20"/>
              </w:rPr>
            </w:pPr>
            <w:r w:rsidRPr="00C63632">
              <w:rPr>
                <w:rFonts w:ascii="Calibri" w:hAnsi="Calibri"/>
                <w:noProof/>
                <w:color w:val="000000" w:themeColor="text1"/>
                <w:szCs w:val="20"/>
              </w:rPr>
              <w:t xml:space="preserve">Wie kann man </w:t>
            </w:r>
            <w:r w:rsidR="00A463B9">
              <w:rPr>
                <w:rFonts w:ascii="Calibri" w:hAnsi="Calibri"/>
                <w:noProof/>
                <w:color w:val="000000" w:themeColor="text1"/>
                <w:szCs w:val="20"/>
              </w:rPr>
              <w:t xml:space="preserve">    </w:t>
            </w:r>
            <w:r w:rsidRPr="00C63632">
              <w:rPr>
                <w:rFonts w:ascii="Calibri" w:hAnsi="Calibri"/>
                <w:noProof/>
                <w:color w:val="000000" w:themeColor="text1"/>
                <w:szCs w:val="20"/>
              </w:rPr>
              <w:t xml:space="preserve"> in einen Bruch mit Nenner 100 umwandeln? </w:t>
            </w:r>
          </w:p>
          <w:p w14:paraId="251E0FF6" w14:textId="076E0C00" w:rsidR="00F94410" w:rsidRDefault="00F94410" w:rsidP="00E13C64">
            <w:pPr>
              <w:tabs>
                <w:tab w:val="left" w:pos="1666"/>
              </w:tabs>
              <w:spacing w:line="240" w:lineRule="atLeast"/>
              <w:rPr>
                <w:rFonts w:ascii="Calibri" w:hAnsi="Calibri"/>
                <w:noProof/>
                <w:color w:val="000000" w:themeColor="text1"/>
                <w:szCs w:val="20"/>
              </w:rPr>
            </w:pPr>
            <w:r w:rsidRPr="00C63632">
              <w:rPr>
                <w:rFonts w:ascii="Calibri" w:hAnsi="Calibri"/>
                <w:noProof/>
                <w:color w:val="000000" w:themeColor="text1"/>
                <w:szCs w:val="20"/>
              </w:rPr>
              <w:t>Was ist hier anders als in</w:t>
            </w:r>
            <w:r>
              <w:rPr>
                <w:rFonts w:ascii="Calibri" w:hAnsi="Calibri"/>
                <w:noProof/>
                <w:color w:val="000000" w:themeColor="text1"/>
                <w:szCs w:val="20"/>
              </w:rPr>
              <w:t xml:space="preserve"> </w:t>
            </w:r>
            <w:r w:rsidRPr="00A42631">
              <w:rPr>
                <w:b/>
                <w:color w:val="327A86" w:themeColor="text2"/>
              </w:rPr>
              <w:t>a)</w:t>
            </w:r>
            <w:r w:rsidRPr="00C63632">
              <w:rPr>
                <w:rFonts w:ascii="Calibri" w:hAnsi="Calibri"/>
                <w:noProof/>
                <w:color w:val="000000" w:themeColor="text1"/>
                <w:szCs w:val="20"/>
              </w:rPr>
              <w:t>? Überprüfe mit der Streifentafel</w:t>
            </w:r>
            <w:r w:rsidR="00571CE1">
              <w:rPr>
                <w:rFonts w:ascii="Calibri" w:hAnsi="Calibri"/>
                <w:noProof/>
                <w:color w:val="000000" w:themeColor="text1"/>
                <w:szCs w:val="20"/>
              </w:rPr>
              <w:t xml:space="preserve"> oder </w:t>
            </w:r>
            <w:r w:rsidR="00CC3BFD">
              <w:rPr>
                <w:rFonts w:ascii="Calibri" w:hAnsi="Calibri"/>
                <w:noProof/>
                <w:color w:val="000000" w:themeColor="text1"/>
                <w:szCs w:val="20"/>
              </w:rPr>
              <w:t xml:space="preserve">den </w:t>
            </w:r>
            <w:r w:rsidR="00AB0561">
              <w:rPr>
                <w:rFonts w:ascii="Calibri" w:hAnsi="Calibri"/>
                <w:noProof/>
                <w:color w:val="000000" w:themeColor="text1"/>
                <w:szCs w:val="20"/>
              </w:rPr>
              <w:t>digitale</w:t>
            </w:r>
            <w:r w:rsidR="00571CE1">
              <w:rPr>
                <w:rFonts w:ascii="Calibri" w:hAnsi="Calibri"/>
                <w:noProof/>
                <w:color w:val="000000" w:themeColor="text1"/>
                <w:szCs w:val="20"/>
              </w:rPr>
              <w:t>n Bruchstreifen.</w:t>
            </w:r>
          </w:p>
          <w:p w14:paraId="0D5719CD" w14:textId="77777777" w:rsidR="00F94410" w:rsidRPr="008F1CEB" w:rsidRDefault="00F94410" w:rsidP="00E13C64">
            <w:pPr>
              <w:tabs>
                <w:tab w:val="left" w:pos="1666"/>
              </w:tabs>
              <w:spacing w:line="240" w:lineRule="atLeast"/>
              <w:rPr>
                <w:rFonts w:ascii="Calibri" w:hAnsi="Calibri"/>
                <w:noProof/>
                <w:color w:val="000000" w:themeColor="text1"/>
                <w:szCs w:val="20"/>
              </w:rPr>
            </w:pPr>
          </w:p>
        </w:tc>
      </w:tr>
      <w:tr w:rsidR="00F94410" w14:paraId="5214CBA2" w14:textId="77777777" w:rsidTr="0069100A">
        <w:trPr>
          <w:trHeight w:val="112"/>
        </w:trPr>
        <w:tc>
          <w:tcPr>
            <w:tcW w:w="709" w:type="dxa"/>
          </w:tcPr>
          <w:p w14:paraId="5B757794" w14:textId="77777777" w:rsidR="00F94410" w:rsidRPr="00F4582F" w:rsidRDefault="00F94410" w:rsidP="00E13C64">
            <w:pPr>
              <w:spacing w:line="240" w:lineRule="atLeast"/>
              <w:rPr>
                <w:noProof/>
              </w:rPr>
            </w:pPr>
            <w:r w:rsidRPr="00F4582F">
              <w:rPr>
                <w:noProof/>
              </w:rPr>
              <w:drawing>
                <wp:inline distT="0" distB="0" distL="0" distR="0" wp14:anchorId="07F182C3" wp14:editId="1869DE4C">
                  <wp:extent cx="361850" cy="273600"/>
                  <wp:effectExtent l="0" t="0" r="635" b="0"/>
                  <wp:docPr id="11201" name="Grafik 112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850" cy="27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" w:type="dxa"/>
          </w:tcPr>
          <w:p w14:paraId="44795869" w14:textId="77777777" w:rsidR="00F94410" w:rsidRDefault="00F94410" w:rsidP="00E13C64">
            <w:pPr>
              <w:pStyle w:val="Nummerierung"/>
              <w:spacing w:line="240" w:lineRule="atLeast"/>
            </w:pPr>
            <w:r>
              <w:t>d)</w:t>
            </w:r>
          </w:p>
        </w:tc>
        <w:tc>
          <w:tcPr>
            <w:tcW w:w="8221" w:type="dxa"/>
          </w:tcPr>
          <w:p w14:paraId="7E418058" w14:textId="77777777" w:rsidR="00F94410" w:rsidRDefault="00F94410" w:rsidP="00E13C64">
            <w:pPr>
              <w:tabs>
                <w:tab w:val="left" w:pos="1666"/>
              </w:tabs>
              <w:spacing w:line="240" w:lineRule="atLeast"/>
              <w:rPr>
                <w:rFonts w:ascii="Calibri" w:hAnsi="Calibri"/>
                <w:noProof/>
                <w:color w:val="000000" w:themeColor="text1"/>
                <w:szCs w:val="20"/>
              </w:rPr>
            </w:pPr>
            <w:r w:rsidRPr="00C63632">
              <w:rPr>
                <w:rFonts w:ascii="Calibri" w:hAnsi="Calibri"/>
                <w:noProof/>
                <w:color w:val="000000" w:themeColor="text1"/>
                <w:szCs w:val="20"/>
              </w:rPr>
              <w:t>Tauscht eure Anteile zu</w:t>
            </w:r>
            <w:r w:rsidRPr="00A7598C">
              <w:rPr>
                <w:rFonts w:ascii="Calibri" w:hAnsi="Calibri"/>
                <w:b/>
                <w:bCs/>
                <w:noProof/>
                <w:color w:val="327A86" w:themeColor="accent1"/>
                <w:szCs w:val="20"/>
              </w:rPr>
              <w:t xml:space="preserve"> b)</w:t>
            </w:r>
            <w:r>
              <w:rPr>
                <w:rFonts w:ascii="Calibri" w:hAnsi="Calibri"/>
                <w:noProof/>
                <w:color w:val="000000" w:themeColor="text1"/>
                <w:szCs w:val="20"/>
              </w:rPr>
              <w:t xml:space="preserve"> </w:t>
            </w:r>
            <w:r w:rsidRPr="00C63632">
              <w:rPr>
                <w:rFonts w:ascii="Calibri" w:hAnsi="Calibri"/>
                <w:noProof/>
                <w:color w:val="000000" w:themeColor="text1"/>
                <w:szCs w:val="20"/>
              </w:rPr>
              <w:t xml:space="preserve">aus: </w:t>
            </w:r>
            <w:r w:rsidRPr="00C63632">
              <w:rPr>
                <w:rFonts w:ascii="Calibri" w:hAnsi="Calibri"/>
                <w:noProof/>
                <w:color w:val="000000" w:themeColor="text1"/>
                <w:szCs w:val="20"/>
              </w:rPr>
              <w:br/>
              <w:t>Sind Brüche dabei, die man wie Sarah doch als Brüche mit Nenner 100 schreiben kann? Überprüft mit der Streifentafel.</w:t>
            </w:r>
          </w:p>
          <w:p w14:paraId="31E5A5C2" w14:textId="77777777" w:rsidR="00F94410" w:rsidRDefault="00F94410" w:rsidP="00E13C64">
            <w:pPr>
              <w:tabs>
                <w:tab w:val="left" w:pos="1666"/>
              </w:tabs>
              <w:spacing w:line="240" w:lineRule="atLeast"/>
              <w:rPr>
                <w:noProof/>
              </w:rPr>
            </w:pPr>
          </w:p>
        </w:tc>
      </w:tr>
    </w:tbl>
    <w:p w14:paraId="02D4DC9F" w14:textId="285ECB8A" w:rsidR="00520724" w:rsidRDefault="00520724" w:rsidP="00E13C64">
      <w:pPr>
        <w:spacing w:line="240" w:lineRule="atLeast"/>
      </w:pPr>
    </w:p>
    <w:p w14:paraId="3B208047" w14:textId="77777777" w:rsidR="00520724" w:rsidRDefault="00520724" w:rsidP="00E13C64">
      <w:pPr>
        <w:spacing w:after="200" w:line="240" w:lineRule="atLeast"/>
      </w:pPr>
      <w:r>
        <w:br w:type="page"/>
      </w:r>
    </w:p>
    <w:tbl>
      <w:tblPr>
        <w:tblW w:w="9356" w:type="dxa"/>
        <w:tblInd w:w="-14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425"/>
        <w:gridCol w:w="8222"/>
      </w:tblGrid>
      <w:tr w:rsidR="00520724" w14:paraId="706F1F5E" w14:textId="77777777" w:rsidTr="00B877BD">
        <w:trPr>
          <w:trHeight w:val="112"/>
        </w:trPr>
        <w:tc>
          <w:tcPr>
            <w:tcW w:w="709" w:type="dxa"/>
          </w:tcPr>
          <w:p w14:paraId="68E5E654" w14:textId="77777777" w:rsidR="00520724" w:rsidRPr="00BA3DA5" w:rsidRDefault="00520724" w:rsidP="00E13C64">
            <w:pPr>
              <w:pStyle w:val="berschrift3"/>
              <w:spacing w:line="240" w:lineRule="atLeast"/>
            </w:pPr>
            <w:r>
              <w:lastRenderedPageBreak/>
              <w:t>2</w:t>
            </w:r>
          </w:p>
        </w:tc>
        <w:tc>
          <w:tcPr>
            <w:tcW w:w="8647" w:type="dxa"/>
            <w:gridSpan w:val="2"/>
          </w:tcPr>
          <w:p w14:paraId="56C220BF" w14:textId="77777777" w:rsidR="00520724" w:rsidRPr="008506EA" w:rsidRDefault="00520724" w:rsidP="00E13C64">
            <w:pPr>
              <w:pStyle w:val="berschrift3"/>
              <w:spacing w:line="240" w:lineRule="atLeast"/>
            </w:pPr>
            <w:r w:rsidRPr="00520724">
              <w:t>Brüche und Prozente umwandeln</w:t>
            </w:r>
          </w:p>
        </w:tc>
      </w:tr>
      <w:tr w:rsidR="00520724" w14:paraId="654DBA6F" w14:textId="77777777" w:rsidTr="00B877BD">
        <w:trPr>
          <w:trHeight w:val="112"/>
        </w:trPr>
        <w:tc>
          <w:tcPr>
            <w:tcW w:w="709" w:type="dxa"/>
          </w:tcPr>
          <w:p w14:paraId="72134D22" w14:textId="77777777" w:rsidR="00520724" w:rsidRPr="00BA3DA5" w:rsidRDefault="00520724" w:rsidP="00E13C64">
            <w:pPr>
              <w:pStyle w:val="berschrift3"/>
              <w:spacing w:line="240" w:lineRule="atLeast"/>
            </w:pPr>
            <w:r>
              <w:t>2.1</w:t>
            </w:r>
          </w:p>
        </w:tc>
        <w:tc>
          <w:tcPr>
            <w:tcW w:w="8647" w:type="dxa"/>
            <w:gridSpan w:val="2"/>
          </w:tcPr>
          <w:p w14:paraId="69831872" w14:textId="70B57E58" w:rsidR="00520724" w:rsidRPr="00BA3DA5" w:rsidRDefault="000348F6" w:rsidP="00E13C64">
            <w:pPr>
              <w:pStyle w:val="berschrift3"/>
              <w:spacing w:line="240" w:lineRule="atLeast"/>
            </w:pPr>
            <w:r w:rsidRPr="000348F6">
              <w:t>Prozente – Brüche mit immer demselben Nenner 100</w:t>
            </w:r>
          </w:p>
        </w:tc>
      </w:tr>
      <w:tr w:rsidR="00520724" w14:paraId="547F4019" w14:textId="77777777" w:rsidTr="00B877BD">
        <w:trPr>
          <w:trHeight w:val="112"/>
        </w:trPr>
        <w:tc>
          <w:tcPr>
            <w:tcW w:w="709" w:type="dxa"/>
          </w:tcPr>
          <w:p w14:paraId="71F6192D" w14:textId="77777777" w:rsidR="00520724" w:rsidRDefault="00520724" w:rsidP="00E13C64">
            <w:pPr>
              <w:spacing w:line="240" w:lineRule="atLeast"/>
              <w:rPr>
                <w:noProof/>
              </w:rPr>
            </w:pPr>
          </w:p>
        </w:tc>
        <w:tc>
          <w:tcPr>
            <w:tcW w:w="8647" w:type="dxa"/>
            <w:gridSpan w:val="2"/>
          </w:tcPr>
          <w:p w14:paraId="0930BFEC" w14:textId="78C7830F" w:rsidR="00520724" w:rsidRPr="000348F6" w:rsidRDefault="00267D51" w:rsidP="00E13C64">
            <w:pPr>
              <w:tabs>
                <w:tab w:val="left" w:pos="1666"/>
              </w:tabs>
              <w:spacing w:line="240" w:lineRule="atLeast"/>
              <w:rPr>
                <w:noProof/>
                <w:spacing w:val="-2"/>
              </w:rPr>
            </w:pPr>
            <w:r w:rsidRPr="00C63632">
              <w:rPr>
                <w:rFonts w:ascii="Calibri" w:hAnsi="Calibri"/>
                <w:noProof/>
              </w:rPr>
              <w:drawing>
                <wp:anchor distT="0" distB="0" distL="114300" distR="114300" simplePos="0" relativeHeight="252738560" behindDoc="0" locked="0" layoutInCell="1" allowOverlap="1" wp14:anchorId="3AEED7D9" wp14:editId="406E0B66">
                  <wp:simplePos x="0" y="0"/>
                  <wp:positionH relativeFrom="margin">
                    <wp:posOffset>2183765</wp:posOffset>
                  </wp:positionH>
                  <wp:positionV relativeFrom="paragraph">
                    <wp:posOffset>2540</wp:posOffset>
                  </wp:positionV>
                  <wp:extent cx="2736850" cy="717550"/>
                  <wp:effectExtent l="0" t="0" r="0" b="6350"/>
                  <wp:wrapSquare wrapText="bothSides"/>
                  <wp:docPr id="87" name="Grafik 112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7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duotone>
                              <a:prstClr val="black"/>
                              <a:schemeClr val="accent1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6850" cy="717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440E3">
              <w:rPr>
                <w:noProof/>
                <w14:ligatures w14:val="standardContextual"/>
              </w:rPr>
              <mc:AlternateContent>
                <mc:Choice Requires="wpg">
                  <w:drawing>
                    <wp:anchor distT="0" distB="0" distL="114300" distR="114300" simplePos="0" relativeHeight="252882944" behindDoc="0" locked="0" layoutInCell="1" allowOverlap="1" wp14:anchorId="12865B24" wp14:editId="33532973">
                      <wp:simplePos x="0" y="0"/>
                      <wp:positionH relativeFrom="column">
                        <wp:posOffset>4845464</wp:posOffset>
                      </wp:positionH>
                      <wp:positionV relativeFrom="paragraph">
                        <wp:posOffset>-37624</wp:posOffset>
                      </wp:positionV>
                      <wp:extent cx="581025" cy="702310"/>
                      <wp:effectExtent l="0" t="0" r="3175" b="8890"/>
                      <wp:wrapNone/>
                      <wp:docPr id="1386318690" name="Gruppieren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81025" cy="702310"/>
                                <a:chOff x="0" y="0"/>
                                <a:chExt cx="581025" cy="70240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42460649" name="Grafik 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8" cstate="print">
                                  <a:clrChange>
                                    <a:clrFrom>
                                      <a:srgbClr val="FFFFFF">
                                        <a:alpha val="0"/>
                                      </a:srgbClr>
                                    </a:clrFrom>
                                    <a:clrTo>
                                      <a:srgbClr val="FFFFFF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1025" cy="6299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24030816" name="Textfeld 12"/>
                              <wps:cNvSpPr txBox="1"/>
                              <wps:spPr>
                                <a:xfrm>
                                  <a:off x="124874" y="555540"/>
                                  <a:ext cx="456151" cy="14686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57CF25A" w14:textId="77777777" w:rsidR="008440E3" w:rsidRPr="00AF507F" w:rsidRDefault="008440E3" w:rsidP="008440E3">
                                    <w:pPr>
                                      <w:pStyle w:val="Transcript"/>
                                      <w:rPr>
                                        <w:sz w:val="18"/>
                                        <w:szCs w:val="16"/>
                                      </w:rPr>
                                    </w:pPr>
                                    <w:r w:rsidRPr="00AF507F">
                                      <w:rPr>
                                        <w:sz w:val="18"/>
                                        <w:szCs w:val="16"/>
                                      </w:rPr>
                                      <w:t>Maurice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2865B24" id="_x0000_s2276" style="position:absolute;margin-left:381.55pt;margin-top:-2.95pt;width:45.75pt;height:55.3pt;z-index:252882944" coordsize="5810,7024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">
                      <v:shape id="Grafik 7" o:spid="_x0000_s2277" type="#_x0000_t75" style="position:absolute;width:5810;height:629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">
                        <v:imagedata r:id="rId139" o:title="" chromakey="white"/>
                      </v:shape>
                      <v:shape id="_x0000_s2278" type="#_x0000_t202" style="position:absolute;left:1248;top:5555;width:4562;height:146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257CF25A" w14:textId="77777777" w:rsidR="008440E3" w:rsidRPr="00AF507F" w:rsidRDefault="008440E3" w:rsidP="008440E3">
                              <w:pPr>
                                <w:pStyle w:val="Transcript"/>
                                <w:rPr>
                                  <w:sz w:val="18"/>
                                  <w:szCs w:val="16"/>
                                </w:rPr>
                              </w:pPr>
                              <w:r w:rsidRPr="00AF507F">
                                <w:rPr>
                                  <w:sz w:val="18"/>
                                  <w:szCs w:val="16"/>
                                </w:rPr>
                                <w:t>Maurice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0348F6" w:rsidRPr="000348F6">
              <w:rPr>
                <w:noProof/>
                <w:spacing w:val="-2"/>
              </w:rPr>
              <w:t xml:space="preserve">Maurice schreibt Brüche </w:t>
            </w:r>
            <w:r w:rsidR="00DD7B69">
              <w:rPr>
                <w:noProof/>
                <w:spacing w:val="-2"/>
              </w:rPr>
              <w:t xml:space="preserve">als </w:t>
            </w:r>
            <w:r w:rsidR="000348F6">
              <w:rPr>
                <w:noProof/>
                <w:spacing w:val="-2"/>
              </w:rPr>
              <w:br/>
            </w:r>
            <w:r w:rsidR="000348F6" w:rsidRPr="000348F6">
              <w:rPr>
                <w:noProof/>
                <w:spacing w:val="-2"/>
              </w:rPr>
              <w:t xml:space="preserve">als Prozente, damit er sie </w:t>
            </w:r>
            <w:r w:rsidR="000348F6">
              <w:rPr>
                <w:noProof/>
                <w:spacing w:val="-2"/>
              </w:rPr>
              <w:br/>
            </w:r>
            <w:r w:rsidR="000348F6" w:rsidRPr="000348F6">
              <w:rPr>
                <w:noProof/>
                <w:spacing w:val="-2"/>
              </w:rPr>
              <w:t>gut vergleichen kann.</w:t>
            </w:r>
            <w:r w:rsidR="000348F6" w:rsidRPr="00C63632">
              <w:rPr>
                <w:rFonts w:ascii="Calibri" w:hAnsi="Calibri"/>
                <w:noProof/>
              </w:rPr>
              <w:t xml:space="preserve"> </w:t>
            </w:r>
          </w:p>
          <w:p w14:paraId="2E3F7BDB" w14:textId="6A90E568" w:rsidR="00520724" w:rsidRPr="00EC2138" w:rsidRDefault="006A782B" w:rsidP="00E13C64">
            <w:pPr>
              <w:tabs>
                <w:tab w:val="left" w:pos="1666"/>
              </w:tabs>
              <w:spacing w:line="240" w:lineRule="atLeast"/>
              <w:rPr>
                <w:rFonts w:ascii="Calibri" w:hAnsi="Calibri"/>
                <w:noProof/>
                <w:color w:val="000000" w:themeColor="text1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3531136" behindDoc="0" locked="0" layoutInCell="1" allowOverlap="1" wp14:anchorId="53BDC52F" wp14:editId="46BB0DB6">
                      <wp:simplePos x="0" y="0"/>
                      <wp:positionH relativeFrom="column">
                        <wp:posOffset>1203104</wp:posOffset>
                      </wp:positionH>
                      <wp:positionV relativeFrom="paragraph">
                        <wp:posOffset>154940</wp:posOffset>
                      </wp:positionV>
                      <wp:extent cx="161290" cy="299720"/>
                      <wp:effectExtent l="0" t="0" r="3810" b="5080"/>
                      <wp:wrapNone/>
                      <wp:docPr id="803648506" name="Gruppieren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290" cy="299720"/>
                                <a:chOff x="32847" y="12407"/>
                                <a:chExt cx="163236" cy="300989"/>
                              </a:xfrm>
                            </wpg:grpSpPr>
                            <wps:wsp>
                              <wps:cNvPr id="803648507" name="Textfeld 3"/>
                              <wps:cNvSpPr txBox="1"/>
                              <wps:spPr>
                                <a:xfrm>
                                  <a:off x="32847" y="12407"/>
                                  <a:ext cx="160023" cy="18492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83BF9DE" w14:textId="0815BEFF" w:rsidR="006A782B" w:rsidRPr="00A7598C" w:rsidRDefault="006A782B" w:rsidP="00A42631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A7598C">
                                      <w:rPr>
                                        <w:sz w:val="18"/>
                                        <w:szCs w:val="18"/>
                                      </w:rPr>
                                      <w:t>10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803648508" name="Textfeld 3"/>
                              <wps:cNvSpPr txBox="1"/>
                              <wps:spPr>
                                <a:xfrm>
                                  <a:off x="32847" y="149454"/>
                                  <a:ext cx="163236" cy="1639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67F8841" w14:textId="454CDF54" w:rsidR="006A782B" w:rsidRPr="00A7598C" w:rsidRDefault="006A782B" w:rsidP="00A42631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A7598C">
                                      <w:rPr>
                                        <w:sz w:val="18"/>
                                        <w:szCs w:val="18"/>
                                      </w:rPr>
                                      <w:t>50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03648509" name="Gerade Verbindung 1"/>
                              <wps:cNvCnPr/>
                              <wps:spPr>
                                <a:xfrm>
                                  <a:off x="57419" y="179565"/>
                                  <a:ext cx="108468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3BDC52F" id="_x0000_s2279" style="position:absolute;margin-left:94.75pt;margin-top:12.2pt;width:12.7pt;height:23.6pt;z-index:253531136;mso-width-relative:margin;mso-height-relative:margin" coordorigin="32847,12407" coordsize="163236,30098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">
                      <v:shape id="Textfeld 3" o:spid="_x0000_s2280" type="#_x0000_t202" style="position:absolute;left:32847;top:12407;width:160023;height:1849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83BF9DE" w14:textId="0815BEFF" w:rsidR="006A782B" w:rsidRPr="00A7598C" w:rsidRDefault="006A782B" w:rsidP="00A42631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A7598C">
                                <w:rPr>
                                  <w:sz w:val="18"/>
                                  <w:szCs w:val="18"/>
                                </w:rPr>
                                <w:t>10</w:t>
                              </w:r>
                            </w:p>
                          </w:txbxContent>
                        </v:textbox>
                      </v:shape>
                      <v:shape id="Textfeld 3" o:spid="_x0000_s2281" type="#_x0000_t202" style="position:absolute;left:32847;top:149454;width:163236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667F8841" w14:textId="454CDF54" w:rsidR="006A782B" w:rsidRPr="00A7598C" w:rsidRDefault="006A782B" w:rsidP="00A42631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A7598C">
                                <w:rPr>
                                  <w:sz w:val="18"/>
                                  <w:szCs w:val="18"/>
                                </w:rPr>
                                <w:t>50</w:t>
                              </w:r>
                            </w:p>
                          </w:txbxContent>
                        </v:textbox>
                      </v:shape>
                      <v:line id="Gerade Verbindung 1" o:spid="_x0000_s2282" style="position:absolute;visibility:visible;mso-wrap-style:square" from="57419,179565" to="165887,17956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" strokecolor="black [3213]" strokeweight="1pt">
                        <v:stroke joinstyle="miter"/>
                      </v:lin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3529088" behindDoc="0" locked="0" layoutInCell="1" allowOverlap="1" wp14:anchorId="19F3B4C2" wp14:editId="4F854529">
                      <wp:simplePos x="0" y="0"/>
                      <wp:positionH relativeFrom="column">
                        <wp:posOffset>771147</wp:posOffset>
                      </wp:positionH>
                      <wp:positionV relativeFrom="paragraph">
                        <wp:posOffset>154951</wp:posOffset>
                      </wp:positionV>
                      <wp:extent cx="161290" cy="299720"/>
                      <wp:effectExtent l="0" t="0" r="10160" b="5080"/>
                      <wp:wrapNone/>
                      <wp:docPr id="803648502" name="Gruppieren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290" cy="299720"/>
                                <a:chOff x="32847" y="12407"/>
                                <a:chExt cx="163236" cy="300989"/>
                              </a:xfrm>
                            </wpg:grpSpPr>
                            <wps:wsp>
                              <wps:cNvPr id="803648503" name="Textfeld 3"/>
                              <wps:cNvSpPr txBox="1"/>
                              <wps:spPr>
                                <a:xfrm>
                                  <a:off x="32847" y="12407"/>
                                  <a:ext cx="159954" cy="18439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B07694B" w14:textId="3120772D" w:rsidR="006A782B" w:rsidRPr="00A7598C" w:rsidRDefault="006A782B" w:rsidP="00A42631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A7598C">
                                      <w:rPr>
                                        <w:sz w:val="18"/>
                                        <w:szCs w:val="18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803648504" name="Textfeld 3"/>
                              <wps:cNvSpPr txBox="1"/>
                              <wps:spPr>
                                <a:xfrm>
                                  <a:off x="32847" y="149454"/>
                                  <a:ext cx="163236" cy="1639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00B910" w14:textId="4588D523" w:rsidR="006A782B" w:rsidRPr="00A7598C" w:rsidRDefault="006A782B" w:rsidP="00A42631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A7598C">
                                      <w:rPr>
                                        <w:sz w:val="18"/>
                                        <w:szCs w:val="18"/>
                                      </w:rPr>
                                      <w:t>10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03648505" name="Gerade Verbindung 1"/>
                              <wps:cNvCnPr/>
                              <wps:spPr>
                                <a:xfrm>
                                  <a:off x="57419" y="179565"/>
                                  <a:ext cx="108468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9F3B4C2" id="_x0000_s2283" style="position:absolute;margin-left:60.7pt;margin-top:12.2pt;width:12.7pt;height:23.6pt;z-index:253529088;mso-width-relative:margin;mso-height-relative:margin" coordorigin="32847,12407" coordsize="163236,30098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">
                      <v:shape id="Textfeld 3" o:spid="_x0000_s2284" type="#_x0000_t202" style="position:absolute;left:32847;top:12407;width:159954;height:1843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5B07694B" w14:textId="3120772D" w:rsidR="006A782B" w:rsidRPr="00A7598C" w:rsidRDefault="006A782B" w:rsidP="00A42631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A7598C">
                                <w:rPr>
                                  <w:sz w:val="18"/>
                                  <w:szCs w:val="18"/>
                                </w:rPr>
                                <w:t>4</w:t>
                              </w:r>
                            </w:p>
                          </w:txbxContent>
                        </v:textbox>
                      </v:shape>
                      <v:shape id="Textfeld 3" o:spid="_x0000_s2285" type="#_x0000_t202" style="position:absolute;left:32847;top:149454;width:163236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100B910" w14:textId="4588D523" w:rsidR="006A782B" w:rsidRPr="00A7598C" w:rsidRDefault="006A782B" w:rsidP="00A42631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A7598C">
                                <w:rPr>
                                  <w:sz w:val="18"/>
                                  <w:szCs w:val="18"/>
                                </w:rPr>
                                <w:t>10</w:t>
                              </w:r>
                            </w:p>
                          </w:txbxContent>
                        </v:textbox>
                      </v:shape>
                      <v:line id="Gerade Verbindung 1" o:spid="_x0000_s2286" style="position:absolute;visibility:visible;mso-wrap-style:square" from="57419,179565" to="165887,17956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" strokecolor="black [3213]" strokeweight="1pt">
                        <v:stroke joinstyle="miter"/>
                      </v:line>
                    </v:group>
                  </w:pict>
                </mc:Fallback>
              </mc:AlternateContent>
            </w:r>
            <w:r w:rsidR="00520724">
              <w:rPr>
                <w:rFonts w:ascii="Calibri" w:hAnsi="Calibri"/>
                <w:noProof/>
                <w:color w:val="000000" w:themeColor="text1"/>
                <w:szCs w:val="20"/>
              </w:rPr>
              <w:t xml:space="preserve"> </w:t>
            </w:r>
          </w:p>
        </w:tc>
      </w:tr>
      <w:tr w:rsidR="00520724" w14:paraId="5186AFE2" w14:textId="77777777" w:rsidTr="00B877BD">
        <w:trPr>
          <w:trHeight w:val="112"/>
        </w:trPr>
        <w:tc>
          <w:tcPr>
            <w:tcW w:w="709" w:type="dxa"/>
          </w:tcPr>
          <w:p w14:paraId="30CADA1F" w14:textId="77777777" w:rsidR="00520724" w:rsidRDefault="00520724" w:rsidP="00E13C64">
            <w:pPr>
              <w:spacing w:line="240" w:lineRule="atLeast"/>
              <w:rPr>
                <w:noProof/>
              </w:rPr>
            </w:pPr>
          </w:p>
        </w:tc>
        <w:tc>
          <w:tcPr>
            <w:tcW w:w="425" w:type="dxa"/>
          </w:tcPr>
          <w:p w14:paraId="711EA556" w14:textId="77777777" w:rsidR="00520724" w:rsidRDefault="00520724" w:rsidP="00E13C64">
            <w:pPr>
              <w:pStyle w:val="Nummerierung"/>
              <w:spacing w:line="240" w:lineRule="atLeast"/>
            </w:pPr>
            <w:r>
              <w:t>a)</w:t>
            </w:r>
          </w:p>
        </w:tc>
        <w:tc>
          <w:tcPr>
            <w:tcW w:w="8222" w:type="dxa"/>
          </w:tcPr>
          <w:p w14:paraId="3FB9B86C" w14:textId="51B378E1" w:rsidR="000348F6" w:rsidRPr="00C63632" w:rsidRDefault="000348F6" w:rsidP="00A42631">
            <w:pPr>
              <w:spacing w:after="60" w:line="240" w:lineRule="atLeast"/>
              <w:rPr>
                <w:rFonts w:ascii="Calibri" w:hAnsi="Calibri"/>
                <w:color w:val="000000" w:themeColor="text1"/>
                <w:szCs w:val="20"/>
              </w:rPr>
            </w:pPr>
            <w:r w:rsidRPr="00C63632">
              <w:rPr>
                <w:rFonts w:ascii="Calibri" w:hAnsi="Calibri"/>
                <w:color w:val="000000" w:themeColor="text1"/>
                <w:szCs w:val="20"/>
              </w:rPr>
              <w:t>Schreibe</w:t>
            </w:r>
            <w:r w:rsidR="006A782B">
              <w:rPr>
                <w:rFonts w:ascii="Calibri" w:hAnsi="Calibri"/>
                <w:color w:val="000000" w:themeColor="text1"/>
                <w:szCs w:val="20"/>
              </w:rPr>
              <w:t xml:space="preserve">     </w:t>
            </w:r>
            <w:r w:rsidRPr="00C63632">
              <w:rPr>
                <w:rFonts w:ascii="Calibri" w:hAnsi="Calibri"/>
                <w:color w:val="000000" w:themeColor="text1"/>
                <w:szCs w:val="20"/>
              </w:rPr>
              <w:t xml:space="preserve"> </w:t>
            </w:r>
            <w:r w:rsidRPr="000348F6">
              <w:rPr>
                <w:rFonts w:ascii="Calibri" w:hAnsi="Calibri"/>
                <w:color w:val="000000" w:themeColor="text1"/>
                <w:szCs w:val="20"/>
              </w:rPr>
              <w:t>und</w:t>
            </w:r>
            <w:r w:rsidR="006A782B">
              <w:rPr>
                <w:rFonts w:ascii="Calibri" w:hAnsi="Calibri"/>
                <w:color w:val="000000" w:themeColor="text1"/>
                <w:szCs w:val="20"/>
              </w:rPr>
              <w:t xml:space="preserve">     </w:t>
            </w:r>
            <w:r w:rsidRPr="000348F6">
              <w:rPr>
                <w:rFonts w:ascii="Calibri" w:hAnsi="Calibri"/>
                <w:color w:val="000000" w:themeColor="text1"/>
                <w:szCs w:val="20"/>
              </w:rPr>
              <w:t xml:space="preserve"> </w:t>
            </w:r>
            <w:r w:rsidRPr="00C63632">
              <w:rPr>
                <w:rFonts w:ascii="Calibri" w:hAnsi="Calibri"/>
                <w:color w:val="000000" w:themeColor="text1"/>
                <w:szCs w:val="20"/>
              </w:rPr>
              <w:t xml:space="preserve"> jeweils als Prozent. Beschreibe, wie du dabei vorgehst. </w:t>
            </w:r>
          </w:p>
          <w:p w14:paraId="52E4DB87" w14:textId="77777777" w:rsidR="00520724" w:rsidRDefault="000348F6" w:rsidP="00E13C64">
            <w:pPr>
              <w:spacing w:line="240" w:lineRule="atLeast"/>
              <w:rPr>
                <w:rFonts w:ascii="Calibri" w:hAnsi="Calibri"/>
                <w:color w:val="000000" w:themeColor="text1"/>
                <w:szCs w:val="20"/>
              </w:rPr>
            </w:pPr>
            <w:r w:rsidRPr="00C63632">
              <w:rPr>
                <w:rFonts w:ascii="Calibri" w:hAnsi="Calibri"/>
                <w:color w:val="000000" w:themeColor="text1"/>
                <w:szCs w:val="20"/>
              </w:rPr>
              <w:t>Wie kannst du nun entscheiden, ob die Brüche gleich groß sind?</w:t>
            </w:r>
          </w:p>
          <w:p w14:paraId="30C6B125" w14:textId="77777777" w:rsidR="000348F6" w:rsidRPr="00EC2138" w:rsidRDefault="000348F6" w:rsidP="00E13C64">
            <w:pPr>
              <w:spacing w:line="240" w:lineRule="atLeast"/>
              <w:rPr>
                <w:noProof/>
              </w:rPr>
            </w:pPr>
          </w:p>
        </w:tc>
      </w:tr>
      <w:tr w:rsidR="00520724" w14:paraId="650B67C5" w14:textId="77777777" w:rsidTr="00B877BD">
        <w:trPr>
          <w:trHeight w:val="112"/>
        </w:trPr>
        <w:tc>
          <w:tcPr>
            <w:tcW w:w="709" w:type="dxa"/>
          </w:tcPr>
          <w:p w14:paraId="371649F8" w14:textId="77777777" w:rsidR="00520724" w:rsidRDefault="00520724" w:rsidP="00E13C64">
            <w:pPr>
              <w:spacing w:line="240" w:lineRule="atLeast"/>
              <w:rPr>
                <w:noProof/>
              </w:rPr>
            </w:pPr>
          </w:p>
        </w:tc>
        <w:tc>
          <w:tcPr>
            <w:tcW w:w="425" w:type="dxa"/>
          </w:tcPr>
          <w:p w14:paraId="6D2072E7" w14:textId="6D5E76EB" w:rsidR="00520724" w:rsidRDefault="00520724" w:rsidP="00E13C64">
            <w:pPr>
              <w:pStyle w:val="Nummerierung"/>
              <w:spacing w:line="240" w:lineRule="atLeast"/>
            </w:pPr>
            <w:r>
              <w:t>b)</w:t>
            </w:r>
          </w:p>
        </w:tc>
        <w:tc>
          <w:tcPr>
            <w:tcW w:w="8222" w:type="dxa"/>
          </w:tcPr>
          <w:p w14:paraId="10E4F085" w14:textId="29780448" w:rsidR="00520724" w:rsidRDefault="000348F6" w:rsidP="00E13C64">
            <w:pPr>
              <w:tabs>
                <w:tab w:val="left" w:pos="1666"/>
              </w:tabs>
              <w:spacing w:line="240" w:lineRule="atLeast"/>
              <w:rPr>
                <w:rFonts w:ascii="Calibri" w:hAnsi="Calibri"/>
                <w:noProof/>
                <w:color w:val="000000" w:themeColor="text1"/>
                <w:szCs w:val="20"/>
              </w:rPr>
            </w:pPr>
            <w:r w:rsidRPr="000348F6">
              <w:rPr>
                <w:rFonts w:ascii="Calibri" w:hAnsi="Calibri"/>
                <w:noProof/>
                <w:color w:val="000000" w:themeColor="text1"/>
                <w:szCs w:val="20"/>
              </w:rPr>
              <w:t xml:space="preserve">Zeichne beide Brüche aus </w:t>
            </w:r>
            <w:r w:rsidRPr="00A42631">
              <w:rPr>
                <w:b/>
                <w:color w:val="327A86" w:themeColor="text2"/>
              </w:rPr>
              <w:t>a)</w:t>
            </w:r>
            <w:r w:rsidRPr="000348F6">
              <w:rPr>
                <w:rFonts w:ascii="Calibri" w:hAnsi="Calibri"/>
                <w:noProof/>
                <w:color w:val="000000" w:themeColor="text1"/>
                <w:szCs w:val="20"/>
              </w:rPr>
              <w:t xml:space="preserve"> ungefähr im Prozentstreifen ein:</w:t>
            </w:r>
          </w:p>
          <w:p w14:paraId="39EBE7AC" w14:textId="77777777" w:rsidR="000348F6" w:rsidRDefault="000348F6" w:rsidP="00E13C64">
            <w:pPr>
              <w:tabs>
                <w:tab w:val="left" w:pos="1666"/>
              </w:tabs>
              <w:spacing w:line="240" w:lineRule="atLeast"/>
              <w:rPr>
                <w:rFonts w:ascii="Calibri" w:hAnsi="Calibri"/>
                <w:noProof/>
                <w:color w:val="000000" w:themeColor="text1"/>
                <w:szCs w:val="20"/>
              </w:rPr>
            </w:pPr>
          </w:p>
          <w:p w14:paraId="5A5987D8" w14:textId="77777777" w:rsidR="00312022" w:rsidRDefault="00312022" w:rsidP="00E13C64">
            <w:pPr>
              <w:tabs>
                <w:tab w:val="left" w:pos="1666"/>
              </w:tabs>
              <w:spacing w:line="240" w:lineRule="atLeast"/>
              <w:rPr>
                <w:rFonts w:ascii="Calibri" w:hAnsi="Calibri"/>
                <w:noProof/>
                <w:color w:val="000000" w:themeColor="text1"/>
                <w:szCs w:val="20"/>
              </w:rPr>
            </w:pPr>
          </w:p>
          <w:p w14:paraId="5589B0AB" w14:textId="733D8BD9" w:rsidR="00BD2D2D" w:rsidRDefault="00312022" w:rsidP="00E13C64">
            <w:pPr>
              <w:tabs>
                <w:tab w:val="left" w:pos="1666"/>
              </w:tabs>
              <w:spacing w:line="240" w:lineRule="atLeast"/>
              <w:rPr>
                <w:rFonts w:ascii="Calibri" w:hAnsi="Calibri"/>
                <w:noProof/>
                <w:color w:val="000000" w:themeColor="text1"/>
                <w:szCs w:val="20"/>
              </w:rPr>
            </w:pPr>
            <w:r>
              <w:rPr>
                <w:b/>
                <w:noProof/>
                <w:color w:val="70BCC9" w:themeColor="text2" w:themeTint="99"/>
              </w:rPr>
              <mc:AlternateContent>
                <mc:Choice Requires="wpg">
                  <w:drawing>
                    <wp:anchor distT="0" distB="0" distL="114300" distR="114300" simplePos="0" relativeHeight="253760512" behindDoc="0" locked="0" layoutInCell="1" allowOverlap="1" wp14:anchorId="3CA131CE" wp14:editId="6B8A3C27">
                      <wp:simplePos x="0" y="0"/>
                      <wp:positionH relativeFrom="column">
                        <wp:posOffset>-40640</wp:posOffset>
                      </wp:positionH>
                      <wp:positionV relativeFrom="paragraph">
                        <wp:posOffset>264795</wp:posOffset>
                      </wp:positionV>
                      <wp:extent cx="4570730" cy="284480"/>
                      <wp:effectExtent l="0" t="0" r="0" b="0"/>
                      <wp:wrapNone/>
                      <wp:docPr id="1432284676" name="Gruppieren 13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570730" cy="284480"/>
                                <a:chOff x="0" y="21431"/>
                                <a:chExt cx="4571425" cy="285060"/>
                              </a:xfrm>
                            </wpg:grpSpPr>
                            <wps:wsp>
                              <wps:cNvPr id="1219050714" name="Textfeld 5"/>
                              <wps:cNvSpPr txBox="1"/>
                              <wps:spPr>
                                <a:xfrm>
                                  <a:off x="0" y="21431"/>
                                  <a:ext cx="419735" cy="2774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634ABD" w14:textId="77777777" w:rsidR="00BD2D2D" w:rsidRDefault="00BD2D2D" w:rsidP="00BD2D2D">
                                    <w:r>
                                      <w:t>0 %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3397410" name="Textfeld 5"/>
                              <wps:cNvSpPr txBox="1"/>
                              <wps:spPr>
                                <a:xfrm>
                                  <a:off x="3965838" y="28464"/>
                                  <a:ext cx="605587" cy="27802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890EB96" w14:textId="6B8AE51E" w:rsidR="00BD2D2D" w:rsidRDefault="00BD2D2D" w:rsidP="00BD2D2D">
                                    <w:r>
                                      <w:t xml:space="preserve"> 100 %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CA131CE" id="_x0000_s2287" style="position:absolute;margin-left:-3.2pt;margin-top:20.85pt;width:359.9pt;height:22.4pt;z-index:253760512;mso-width-relative:margin;mso-height-relative:margin" coordorigin=",214" coordsize="45714,285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">
                      <v:shape id="Textfeld 5" o:spid="_x0000_s2288" type="#_x0000_t202" style="position:absolute;top:214;width:4197;height:277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" filled="f" stroked="f" strokeweight=".5pt">
                        <v:textbox>
                          <w:txbxContent>
                            <w:p w14:paraId="26634ABD" w14:textId="77777777" w:rsidR="00BD2D2D" w:rsidRDefault="00BD2D2D" w:rsidP="00BD2D2D">
                              <w:r>
                                <w:t>0 %</w:t>
                              </w:r>
                            </w:p>
                          </w:txbxContent>
                        </v:textbox>
                      </v:shape>
                      <v:shape id="Textfeld 5" o:spid="_x0000_s2289" type="#_x0000_t202" style="position:absolute;left:39658;top:284;width:6056;height:278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" filled="f" stroked="f" strokeweight=".5pt">
                        <v:textbox>
                          <w:txbxContent>
                            <w:p w14:paraId="3890EB96" w14:textId="6B8AE51E" w:rsidR="00BD2D2D" w:rsidRDefault="00BD2D2D" w:rsidP="00BD2D2D">
                              <w:r>
                                <w:t xml:space="preserve"> 100 %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BD2D2D" w:rsidRPr="00C066A5">
              <w:rPr>
                <w:b/>
                <w:noProof/>
              </w:rPr>
              <w:drawing>
                <wp:inline distT="0" distB="0" distL="0" distR="0" wp14:anchorId="58E10E7E" wp14:editId="525739EA">
                  <wp:extent cx="4529787" cy="265430"/>
                  <wp:effectExtent l="0" t="0" r="0" b="1270"/>
                  <wp:docPr id="1332915000" name="Grafik 3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20" name="2.1b.eps"/>
                          <pic:cNvPicPr/>
                        </pic:nvPicPr>
                        <pic:blipFill rotWithShape="1">
                          <a:blip r:embed="rId1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" b="31970"/>
                          <a:stretch/>
                        </pic:blipFill>
                        <pic:spPr bwMode="auto">
                          <a:xfrm>
                            <a:off x="0" y="0"/>
                            <a:ext cx="4529787" cy="265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1C78A86" w14:textId="760D31D4" w:rsidR="00BD2D2D" w:rsidRDefault="00BD2D2D" w:rsidP="00E13C64">
            <w:pPr>
              <w:tabs>
                <w:tab w:val="left" w:pos="1666"/>
              </w:tabs>
              <w:spacing w:line="240" w:lineRule="atLeast"/>
              <w:rPr>
                <w:rFonts w:ascii="Calibri" w:hAnsi="Calibri"/>
                <w:noProof/>
                <w:color w:val="000000" w:themeColor="text1"/>
                <w:szCs w:val="20"/>
              </w:rPr>
            </w:pPr>
          </w:p>
          <w:p w14:paraId="2A2384A8" w14:textId="38703E1D" w:rsidR="000348F6" w:rsidRDefault="000348F6" w:rsidP="00E13C64">
            <w:pPr>
              <w:tabs>
                <w:tab w:val="left" w:pos="1666"/>
              </w:tabs>
              <w:spacing w:line="240" w:lineRule="atLeast"/>
              <w:rPr>
                <w:rFonts w:ascii="Calibri" w:hAnsi="Calibri"/>
                <w:noProof/>
                <w:color w:val="000000" w:themeColor="text1"/>
                <w:szCs w:val="20"/>
              </w:rPr>
            </w:pPr>
          </w:p>
          <w:p w14:paraId="2FA4EC56" w14:textId="77777777" w:rsidR="00520724" w:rsidRPr="00EC2138" w:rsidRDefault="00520724" w:rsidP="00E13C64">
            <w:pPr>
              <w:tabs>
                <w:tab w:val="left" w:pos="1666"/>
              </w:tabs>
              <w:spacing w:line="240" w:lineRule="atLeast"/>
              <w:rPr>
                <w:rFonts w:ascii="Calibri" w:hAnsi="Calibri"/>
                <w:noProof/>
                <w:color w:val="000000" w:themeColor="text1"/>
                <w:szCs w:val="20"/>
              </w:rPr>
            </w:pPr>
          </w:p>
        </w:tc>
      </w:tr>
      <w:tr w:rsidR="00520724" w14:paraId="588B2D16" w14:textId="77777777" w:rsidTr="00B877BD">
        <w:trPr>
          <w:trHeight w:val="112"/>
        </w:trPr>
        <w:tc>
          <w:tcPr>
            <w:tcW w:w="709" w:type="dxa"/>
          </w:tcPr>
          <w:p w14:paraId="0198EA2E" w14:textId="77777777" w:rsidR="00520724" w:rsidRDefault="00520724" w:rsidP="00E13C64">
            <w:pPr>
              <w:spacing w:line="240" w:lineRule="atLeast"/>
              <w:rPr>
                <w:noProof/>
              </w:rPr>
            </w:pPr>
          </w:p>
        </w:tc>
        <w:tc>
          <w:tcPr>
            <w:tcW w:w="425" w:type="dxa"/>
          </w:tcPr>
          <w:p w14:paraId="625C929E" w14:textId="77777777" w:rsidR="00520724" w:rsidRDefault="000348F6" w:rsidP="00E13C64">
            <w:pPr>
              <w:pStyle w:val="Nummerierung"/>
              <w:spacing w:line="240" w:lineRule="atLeast"/>
            </w:pPr>
            <w:r>
              <w:t>c)</w:t>
            </w:r>
          </w:p>
        </w:tc>
        <w:tc>
          <w:tcPr>
            <w:tcW w:w="8222" w:type="dxa"/>
          </w:tcPr>
          <w:p w14:paraId="1471A22D" w14:textId="77777777" w:rsidR="000348F6" w:rsidRPr="00C63632" w:rsidRDefault="000348F6" w:rsidP="00E13C64">
            <w:pPr>
              <w:spacing w:line="240" w:lineRule="atLeast"/>
              <w:rPr>
                <w:rFonts w:ascii="Calibri" w:hAnsi="Calibri"/>
                <w:color w:val="000000" w:themeColor="text1"/>
                <w:szCs w:val="20"/>
              </w:rPr>
            </w:pPr>
            <w:r w:rsidRPr="00C63632">
              <w:rPr>
                <w:rFonts w:ascii="Calibri" w:hAnsi="Calibri"/>
                <w:color w:val="000000" w:themeColor="text1"/>
                <w:szCs w:val="20"/>
              </w:rPr>
              <w:t>Schreibe als Prozentzahl. Welcher ist der größte Bruch?</w:t>
            </w:r>
          </w:p>
          <w:p w14:paraId="66675111" w14:textId="77777777" w:rsidR="000348F6" w:rsidRPr="00C63632" w:rsidRDefault="000348F6" w:rsidP="00E13C64">
            <w:pPr>
              <w:spacing w:line="240" w:lineRule="atLeast"/>
              <w:rPr>
                <w:rFonts w:ascii="Calibri" w:hAnsi="Calibri"/>
                <w:color w:val="000000" w:themeColor="text1"/>
                <w:szCs w:val="20"/>
              </w:rPr>
            </w:pPr>
            <w:r w:rsidRPr="00C63632">
              <w:rPr>
                <w:rFonts w:ascii="Calibri" w:hAnsi="Calibri"/>
                <w:color w:val="000000" w:themeColor="text1"/>
                <w:szCs w:val="20"/>
              </w:rPr>
              <w:t>Schreibe auf, mit welcher Zahl du den Zähler und den Nenner erweitert hast.</w:t>
            </w:r>
          </w:p>
          <w:p w14:paraId="249DE646" w14:textId="621E3BC6" w:rsidR="00520724" w:rsidRDefault="0062483F" w:rsidP="00E13C64">
            <w:pPr>
              <w:tabs>
                <w:tab w:val="left" w:pos="1666"/>
              </w:tabs>
              <w:spacing w:line="240" w:lineRule="atLeast"/>
              <w:rPr>
                <w:rFonts w:ascii="Calibri" w:hAnsi="Calibri"/>
                <w:noProof/>
                <w:color w:val="000000" w:themeColor="text1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3767680" behindDoc="0" locked="0" layoutInCell="1" allowOverlap="1" wp14:anchorId="089AF24B" wp14:editId="4BE6A457">
                      <wp:simplePos x="0" y="0"/>
                      <wp:positionH relativeFrom="column">
                        <wp:posOffset>2797810</wp:posOffset>
                      </wp:positionH>
                      <wp:positionV relativeFrom="paragraph">
                        <wp:posOffset>159385</wp:posOffset>
                      </wp:positionV>
                      <wp:extent cx="1356360" cy="396240"/>
                      <wp:effectExtent l="0" t="0" r="2540" b="0"/>
                      <wp:wrapNone/>
                      <wp:docPr id="1953094930" name="Gruppieren 43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56360" cy="396240"/>
                                <a:chOff x="0" y="6773"/>
                                <a:chExt cx="1356562" cy="396814"/>
                              </a:xfrm>
                            </wpg:grpSpPr>
                            <wpg:grpSp>
                              <wpg:cNvPr id="1711658633" name="Gruppieren 53"/>
                              <wpg:cNvGrpSpPr/>
                              <wpg:grpSpPr>
                                <a:xfrm>
                                  <a:off x="0" y="6773"/>
                                  <a:ext cx="1356562" cy="396814"/>
                                  <a:chOff x="2036896" y="6773"/>
                                  <a:chExt cx="1356562" cy="396815"/>
                                </a:xfrm>
                              </wpg:grpSpPr>
                              <wps:wsp>
                                <wps:cNvPr id="552366682" name="Textfeld 3"/>
                                <wps:cNvSpPr txBox="1"/>
                                <wps:spPr>
                                  <a:xfrm>
                                    <a:off x="2808854" y="127414"/>
                                    <a:ext cx="584604" cy="20034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78A44323" w14:textId="77777777" w:rsidR="00110A6A" w:rsidRDefault="00110A6A" w:rsidP="00110A6A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  <w:sz w:val="32"/>
                                          <w:szCs w:val="32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  <w:sz w:val="32"/>
                                          <w:szCs w:val="32"/>
                                        </w:rPr>
                                        <w:t>60 %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g:grpSp>
                                <wpg:cNvPr id="965515598" name="Gruppieren 965515598"/>
                                <wpg:cNvGrpSpPr/>
                                <wpg:grpSpPr>
                                  <a:xfrm>
                                    <a:off x="2036896" y="27831"/>
                                    <a:ext cx="776772" cy="357470"/>
                                    <a:chOff x="2036896" y="27831"/>
                                    <a:chExt cx="776772" cy="357470"/>
                                  </a:xfrm>
                                </wpg:grpSpPr>
                                <wpg:grpSp>
                                  <wpg:cNvPr id="664180088" name="Gruppieren 664180088"/>
                                  <wpg:cNvGrpSpPr/>
                                  <wpg:grpSpPr>
                                    <a:xfrm>
                                      <a:off x="2036896" y="27831"/>
                                      <a:ext cx="165990" cy="357470"/>
                                      <a:chOff x="2036896" y="27831"/>
                                      <a:chExt cx="167531" cy="358443"/>
                                    </a:xfrm>
                                  </wpg:grpSpPr>
                                  <wps:wsp>
                                    <wps:cNvPr id="16477917" name="Textfeld 3"/>
                                    <wps:cNvSpPr txBox="1"/>
                                    <wps:spPr>
                                      <a:xfrm>
                                        <a:off x="2036896" y="27831"/>
                                        <a:ext cx="159583" cy="184652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1E778C85" w14:textId="77777777" w:rsidR="00110A6A" w:rsidRDefault="00110A6A" w:rsidP="00110A6A">
                                          <w:pPr>
                                            <w:jc w:val="center"/>
                                            <w:rPr>
                                              <w:rFonts w:ascii="Calibri" w:eastAsia="Calibri" w:hAnsi="Calibri"/>
                                              <w:color w:val="000000" w:themeColor="text1"/>
                                              <w:kern w:val="24"/>
                                            </w:rPr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 w:themeColor="text1"/>
                                              <w:kern w:val="24"/>
                                            </w:rPr>
                                            <w:t>3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spAutoFit/>
                                    </wps:bodyPr>
                                  </wps:wsp>
                                  <wps:wsp>
                                    <wps:cNvPr id="578338975" name="Textfeld 3"/>
                                    <wps:cNvSpPr txBox="1"/>
                                    <wps:spPr>
                                      <a:xfrm>
                                        <a:off x="2042106" y="222332"/>
                                        <a:ext cx="162321" cy="163942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746BD524" w14:textId="77777777" w:rsidR="00110A6A" w:rsidRDefault="00110A6A" w:rsidP="00110A6A">
                                          <w:pPr>
                                            <w:jc w:val="center"/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kern w:val="24"/>
                                            </w:rPr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kern w:val="24"/>
                                            </w:rPr>
                                            <w:t>5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870015940" name="Gerade Verbindung 870015940"/>
                                    <wps:cNvCnPr/>
                                    <wps:spPr>
                                      <a:xfrm>
                                        <a:off x="2049746" y="217635"/>
                                        <a:ext cx="145286" cy="0"/>
                                      </a:xfrm>
                                      <a:prstGeom prst="line">
                                        <a:avLst/>
                                      </a:prstGeom>
                                      <a:ln w="12700"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</wpg:grpSp>
                                <wps:wsp>
                                  <wps:cNvPr id="675088555" name="Textfeld 398"/>
                                  <wps:cNvSpPr txBox="1"/>
                                  <wps:spPr>
                                    <a:xfrm>
                                      <a:off x="2658569" y="105214"/>
                                      <a:ext cx="155099" cy="216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1C0B85C4" w14:textId="77777777" w:rsidR="00110A6A" w:rsidRDefault="00110A6A" w:rsidP="00110A6A">
                                        <w:pPr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  <w:sz w:val="32"/>
                                            <w:szCs w:val="32"/>
                                          </w:rPr>
                                        </w:pPr>
                                        <w:r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  <w:sz w:val="32"/>
                                            <w:szCs w:val="32"/>
                                          </w:rPr>
                                          <w:t xml:space="preserve">=     </w:t>
                                        </w:r>
                                      </w:p>
                                    </w:txbxContent>
                                  </wps:txbx>
                                  <wps:bodyPr rot="0" spcFirstLastPara="0" vert="horz" wrap="square" lIns="3600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wpg:grpSp>
                              <wpg:grpSp>
                                <wpg:cNvPr id="1743081054" name="Gruppieren 1743081054"/>
                                <wpg:cNvGrpSpPr/>
                                <wpg:grpSpPr>
                                  <a:xfrm>
                                    <a:off x="2212466" y="6773"/>
                                    <a:ext cx="433600" cy="396815"/>
                                    <a:chOff x="2212466" y="6773"/>
                                    <a:chExt cx="433600" cy="396815"/>
                                  </a:xfrm>
                                </wpg:grpSpPr>
                                <wpg:grpSp>
                                  <wpg:cNvPr id="579630855" name="Gruppieren 579630855"/>
                                  <wpg:cNvGrpSpPr/>
                                  <wpg:grpSpPr>
                                    <a:xfrm>
                                      <a:off x="2382783" y="27831"/>
                                      <a:ext cx="263283" cy="375757"/>
                                      <a:chOff x="2382783" y="27831"/>
                                      <a:chExt cx="265727" cy="376780"/>
                                    </a:xfrm>
                                  </wpg:grpSpPr>
                                  <wps:wsp>
                                    <wps:cNvPr id="21804581" name="Textfeld 3"/>
                                    <wps:cNvSpPr txBox="1"/>
                                    <wps:spPr>
                                      <a:xfrm>
                                        <a:off x="2420588" y="27831"/>
                                        <a:ext cx="159583" cy="184652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7D8DCB62" w14:textId="77777777" w:rsidR="00110A6A" w:rsidRDefault="00110A6A" w:rsidP="00110A6A">
                                          <w:pPr>
                                            <w:jc w:val="center"/>
                                            <w:rPr>
                                              <w:rFonts w:ascii="Calibri" w:eastAsia="Calibri" w:hAnsi="Calibri"/>
                                              <w:color w:val="000000" w:themeColor="text1"/>
                                              <w:kern w:val="24"/>
                                            </w:rPr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 w:themeColor="text1"/>
                                              <w:kern w:val="24"/>
                                            </w:rPr>
                                            <w:t>1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spAutoFit/>
                                    </wps:bodyPr>
                                  </wps:wsp>
                                  <wps:wsp>
                                    <wps:cNvPr id="1652730204" name="Textfeld 3"/>
                                    <wps:cNvSpPr txBox="1"/>
                                    <wps:spPr>
                                      <a:xfrm>
                                        <a:off x="2382783" y="240669"/>
                                        <a:ext cx="265727" cy="163942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46B5A593" w14:textId="77777777" w:rsidR="00110A6A" w:rsidRDefault="00110A6A" w:rsidP="00110A6A">
                                          <w:pPr>
                                            <w:jc w:val="center"/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kern w:val="24"/>
                                            </w:rPr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kern w:val="24"/>
                                            </w:rPr>
                                            <w:t>100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910140765" name="Gerade Verbindung 910140765"/>
                                    <wps:cNvCnPr/>
                                    <wps:spPr>
                                      <a:xfrm>
                                        <a:off x="2433495" y="217635"/>
                                        <a:ext cx="145286" cy="0"/>
                                      </a:xfrm>
                                      <a:prstGeom prst="line">
                                        <a:avLst/>
                                      </a:prstGeom>
                                      <a:ln w="12700"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</wpg:grpSp>
                                <pic:pic xmlns:pic="http://schemas.openxmlformats.org/drawingml/2006/picture">
                                  <pic:nvPicPr>
                                    <pic:cNvPr id="1329026879" name="Grafik 1329026879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0" cstate="print">
                                      <a:duotone>
                                        <a:schemeClr val="accent3">
                                          <a:shade val="45000"/>
                                          <a:satMod val="135000"/>
                                        </a:schemeClr>
                                        <a:prstClr val="white"/>
                                      </a:duotone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" r="4035" b="5179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 flipV="1">
                                      <a:off x="2367682" y="6773"/>
                                      <a:ext cx="263284" cy="18407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  <wps:wsp>
                                  <wps:cNvPr id="671370754" name="Textfeld 398"/>
                                  <wps:cNvSpPr txBox="1"/>
                                  <wps:spPr>
                                    <a:xfrm>
                                      <a:off x="2212466" y="95827"/>
                                      <a:ext cx="155099" cy="216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5FA2BA2B" w14:textId="77777777" w:rsidR="00110A6A" w:rsidRDefault="00110A6A" w:rsidP="00110A6A">
                                        <w:pPr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  <w:sz w:val="32"/>
                                            <w:szCs w:val="32"/>
                                          </w:rPr>
                                        </w:pPr>
                                        <w:r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  <w:sz w:val="32"/>
                                            <w:szCs w:val="32"/>
                                          </w:rPr>
                                          <w:t xml:space="preserve">=     </w:t>
                                        </w:r>
                                      </w:p>
                                    </w:txbxContent>
                                  </wps:txbx>
                                  <wps:bodyPr rot="0" spcFirstLastPara="0" vert="horz" wrap="square" lIns="3600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wpg:grpSp>
                            </wpg:grpSp>
                            <pic:pic xmlns:pic="http://schemas.openxmlformats.org/drawingml/2006/picture">
                              <pic:nvPicPr>
                                <pic:cNvPr id="2117504321" name="Grafik 68">
                                  <a:extLst>
                                    <a:ext uri="{FF2B5EF4-FFF2-40B4-BE49-F238E27FC236}">
                                      <a16:creationId xmlns:a16="http://schemas.microsoft.com/office/drawing/2014/main" id="{379F035D-0842-31F5-9B9B-E0FD1C51CE3B}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duotone>
                                    <a:schemeClr val="accent3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" r="4035" b="51794"/>
                                <a:stretch>
                                  <a:fillRect/>
                                </a:stretch>
                              </pic:blipFill>
                              <pic:spPr>
                                <a:xfrm flipV="1">
                                  <a:off x="760021" y="71252"/>
                                  <a:ext cx="395605" cy="2768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89AF24B" id="Gruppieren 436" o:spid="_x0000_s2290" style="position:absolute;margin-left:220.3pt;margin-top:12.55pt;width:106.8pt;height:31.2pt;z-index:253767680;mso-height-relative:margin" coordorigin=",67" coordsize="13565,396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">
                      <v:group id="Gruppieren 53" o:spid="_x0000_s2291" style="position:absolute;top:67;width:13565;height:3968" coordorigin="20368,67" coordsize="13565,396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">
                        <v:shape id="Textfeld 3" o:spid="_x0000_s2292" type="#_x0000_t202" style="position:absolute;left:28088;top:1274;width:5846;height:200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" filled="f" stroked="f" strokeweight=".5pt">
                          <v:textbox inset="0,0,0,0">
                            <w:txbxContent>
                              <w:p w14:paraId="78A44323" w14:textId="77777777" w:rsidR="00110A6A" w:rsidRDefault="00110A6A" w:rsidP="00110A6A">
                                <w:pPr>
                                  <w:jc w:val="center"/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  <w:sz w:val="32"/>
                                    <w:szCs w:val="32"/>
                                  </w:rPr>
                                  <w:t>60 %</w:t>
                                </w:r>
                              </w:p>
                            </w:txbxContent>
                          </v:textbox>
                        </v:shape>
                        <v:group id="Gruppieren 965515598" o:spid="_x0000_s2293" style="position:absolute;left:20368;top:278;width:7768;height:3575" coordorigin="20368,278" coordsize="7767,357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">
                          <v:group id="Gruppieren 664180088" o:spid="_x0000_s2294" style="position:absolute;left:20368;top:278;width:1660;height:3575" coordorigin="20368,278" coordsize="1675,35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">
                            <v:shape id="Textfeld 3" o:spid="_x0000_s2295" type="#_x0000_t202" style="position:absolute;left:20368;top:278;width:1596;height:184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" filled="f" stroked="f" strokeweight=".5pt">
                              <v:textbox style="mso-fit-shape-to-text:t" inset="0,0,0,0">
                                <w:txbxContent>
                                  <w:p w14:paraId="1E778C85" w14:textId="77777777" w:rsidR="00110A6A" w:rsidRDefault="00110A6A" w:rsidP="00110A6A">
                                    <w:pPr>
                                      <w:jc w:val="center"/>
                                      <w:rPr>
                                        <w:rFonts w:ascii="Calibri" w:eastAsia="Calibri" w:hAnsi="Calibri"/>
                                        <w:color w:val="000000" w:themeColor="text1"/>
                                        <w:kern w:val="24"/>
                                      </w:rPr>
                                    </w:pPr>
                                    <w:r>
                                      <w:rPr>
                                        <w:rFonts w:ascii="Calibri" w:eastAsia="Calibri" w:hAnsi="Calibri"/>
                                        <w:color w:val="000000" w:themeColor="text1"/>
                                        <w:kern w:val="24"/>
                                      </w:rPr>
                                      <w:t>3</w:t>
                                    </w:r>
                                  </w:p>
                                </w:txbxContent>
                              </v:textbox>
                            </v:shape>
                            <v:shape id="Textfeld 3" o:spid="_x0000_s2296" type="#_x0000_t202" style="position:absolute;left:20421;top:2223;width:1623;height:163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" filled="f" stroked="f" strokeweight=".5pt">
                              <v:textbox inset="0,0,0,0">
                                <w:txbxContent>
                                  <w:p w14:paraId="746BD524" w14:textId="77777777" w:rsidR="00110A6A" w:rsidRDefault="00110A6A" w:rsidP="00110A6A">
                                    <w:pPr>
                                      <w:jc w:val="center"/>
                                      <w:rPr>
                                        <w:rFonts w:ascii="Calibri" w:eastAsia="Calibri" w:hAnsi="Calibri"/>
                                        <w:color w:val="000000"/>
                                        <w:kern w:val="24"/>
                                      </w:rPr>
                                    </w:pPr>
                                    <w:r>
                                      <w:rPr>
                                        <w:rFonts w:ascii="Calibri" w:eastAsia="Calibri" w:hAnsi="Calibri"/>
                                        <w:color w:val="000000"/>
                                        <w:kern w:val="24"/>
                                      </w:rPr>
                                      <w:t>5</w:t>
                                    </w:r>
                                  </w:p>
                                </w:txbxContent>
                              </v:textbox>
                            </v:shape>
                            <v:line id="Gerade Verbindung 870015940" o:spid="_x0000_s2297" style="position:absolute;visibility:visible;mso-wrap-style:square" from="20497,2176" to="21950,217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" strokecolor="black [3213]" strokeweight="1pt">
                              <v:stroke joinstyle="miter"/>
                            </v:line>
                          </v:group>
                          <v:shape id="Textfeld 398" o:spid="_x0000_s2298" type="#_x0000_t202" style="position:absolute;left:26585;top:1052;width:1551;height:216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" filled="f" stroked="f" strokeweight=".5pt">
                            <v:textbox inset="1mm">
                              <w:txbxContent>
                                <w:p w14:paraId="1C0B85C4" w14:textId="77777777" w:rsidR="00110A6A" w:rsidRDefault="00110A6A" w:rsidP="00110A6A">
                                  <w:pPr>
                                    <w:rPr>
                                      <w:rFonts w:ascii="Calibri" w:eastAsia="Calibri" w:hAnsi="Calibri"/>
                                      <w:color w:val="000000"/>
                                      <w:kern w:val="24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/>
                                      <w:color w:val="000000"/>
                                      <w:kern w:val="24"/>
                                      <w:sz w:val="32"/>
                                      <w:szCs w:val="32"/>
                                    </w:rPr>
                                    <w:t xml:space="preserve">=     </w:t>
                                  </w:r>
                                </w:p>
                              </w:txbxContent>
                            </v:textbox>
                          </v:shape>
                        </v:group>
                        <v:group id="Gruppieren 1743081054" o:spid="_x0000_s2299" style="position:absolute;left:22124;top:67;width:4336;height:3968" coordorigin="22124,67" coordsize="4336,396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">
                          <v:group id="Gruppieren 579630855" o:spid="_x0000_s2300" style="position:absolute;left:23827;top:278;width:2633;height:3757" coordorigin="23827,278" coordsize="2657,376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">
                            <v:shape id="Textfeld 3" o:spid="_x0000_s2301" type="#_x0000_t202" style="position:absolute;left:24205;top:278;width:1596;height:184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" filled="f" stroked="f" strokeweight=".5pt">
                              <v:textbox style="mso-fit-shape-to-text:t" inset="0,0,0,0">
                                <w:txbxContent>
                                  <w:p w14:paraId="7D8DCB62" w14:textId="77777777" w:rsidR="00110A6A" w:rsidRDefault="00110A6A" w:rsidP="00110A6A">
                                    <w:pPr>
                                      <w:jc w:val="center"/>
                                      <w:rPr>
                                        <w:rFonts w:ascii="Calibri" w:eastAsia="Calibri" w:hAnsi="Calibri"/>
                                        <w:color w:val="000000" w:themeColor="text1"/>
                                        <w:kern w:val="24"/>
                                      </w:rPr>
                                    </w:pPr>
                                    <w:r>
                                      <w:rPr>
                                        <w:rFonts w:ascii="Calibri" w:eastAsia="Calibri" w:hAnsi="Calibri"/>
                                        <w:color w:val="000000" w:themeColor="text1"/>
                                        <w:kern w:val="24"/>
                                      </w:rPr>
                                      <w:t>1</w:t>
                                    </w:r>
                                  </w:p>
                                </w:txbxContent>
                              </v:textbox>
                            </v:shape>
                            <v:shape id="Textfeld 3" o:spid="_x0000_s2302" type="#_x0000_t202" style="position:absolute;left:23827;top:2406;width:2658;height:16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" filled="f" stroked="f" strokeweight=".5pt">
                              <v:textbox inset="0,0,0,0">
                                <w:txbxContent>
                                  <w:p w14:paraId="46B5A593" w14:textId="77777777" w:rsidR="00110A6A" w:rsidRDefault="00110A6A" w:rsidP="00110A6A">
                                    <w:pPr>
                                      <w:jc w:val="center"/>
                                      <w:rPr>
                                        <w:rFonts w:ascii="Calibri" w:eastAsia="Calibri" w:hAnsi="Calibri"/>
                                        <w:color w:val="000000"/>
                                        <w:kern w:val="24"/>
                                      </w:rPr>
                                    </w:pPr>
                                    <w:r>
                                      <w:rPr>
                                        <w:rFonts w:ascii="Calibri" w:eastAsia="Calibri" w:hAnsi="Calibri"/>
                                        <w:color w:val="000000"/>
                                        <w:kern w:val="24"/>
                                      </w:rPr>
                                      <w:t>100</w:t>
                                    </w:r>
                                  </w:p>
                                </w:txbxContent>
                              </v:textbox>
                            </v:shape>
                            <v:line id="Gerade Verbindung 910140765" o:spid="_x0000_s2303" style="position:absolute;visibility:visible;mso-wrap-style:square" from="24334,2176" to="25787,217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" strokecolor="black [3213]" strokeweight="1pt">
                              <v:stroke joinstyle="miter"/>
                            </v:line>
                          </v:group>
                          <v:shape id="Grafik 1329026879" o:spid="_x0000_s2304" type="#_x0000_t75" style="position:absolute;left:23676;top:67;width:2633;height:1841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">
                            <v:imagedata r:id="rId51" o:title="" cropbottom="33944f" cropleft="1f" cropright="2644f" recolortarget="#333 [1446]"/>
                          </v:shape>
                          <v:shape id="Textfeld 398" o:spid="_x0000_s2305" type="#_x0000_t202" style="position:absolute;left:22124;top:958;width:1551;height:216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" filled="f" stroked="f" strokeweight=".5pt">
                            <v:textbox inset="1mm">
                              <w:txbxContent>
                                <w:p w14:paraId="5FA2BA2B" w14:textId="77777777" w:rsidR="00110A6A" w:rsidRDefault="00110A6A" w:rsidP="00110A6A">
                                  <w:pPr>
                                    <w:rPr>
                                      <w:rFonts w:ascii="Calibri" w:eastAsia="Calibri" w:hAnsi="Calibri"/>
                                      <w:color w:val="000000"/>
                                      <w:kern w:val="24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/>
                                      <w:color w:val="000000"/>
                                      <w:kern w:val="24"/>
                                      <w:sz w:val="32"/>
                                      <w:szCs w:val="32"/>
                                    </w:rPr>
                                    <w:t xml:space="preserve">=     </w:t>
                                  </w:r>
                                </w:p>
                              </w:txbxContent>
                            </v:textbox>
                          </v:shape>
                        </v:group>
                      </v:group>
                      <v:shape id="Grafik 68" o:spid="_x0000_s2306" type="#_x0000_t75" style="position:absolute;left:7600;top:712;width:3956;height:2769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">
                        <v:imagedata r:id="rId25" o:title="" cropbottom="33944f" cropleft="1f" cropright="2644f" recolortarget="#333 [1446]"/>
                      </v:shape>
                    </v:group>
                  </w:pict>
                </mc:Fallback>
              </mc:AlternateContent>
            </w:r>
            <w:r w:rsidR="00312022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3764608" behindDoc="0" locked="0" layoutInCell="1" allowOverlap="1" wp14:anchorId="60BC568C" wp14:editId="3CE8052E">
                      <wp:simplePos x="0" y="0"/>
                      <wp:positionH relativeFrom="column">
                        <wp:posOffset>274699</wp:posOffset>
                      </wp:positionH>
                      <wp:positionV relativeFrom="paragraph">
                        <wp:posOffset>142100</wp:posOffset>
                      </wp:positionV>
                      <wp:extent cx="1356360" cy="397510"/>
                      <wp:effectExtent l="0" t="0" r="2540" b="8890"/>
                      <wp:wrapNone/>
                      <wp:docPr id="546951930" name="Gruppieren 43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56360" cy="397510"/>
                                <a:chOff x="0" y="0"/>
                                <a:chExt cx="1356360" cy="397510"/>
                              </a:xfrm>
                            </wpg:grpSpPr>
                            <wpg:grpSp>
                              <wpg:cNvPr id="1093158534" name="Gruppieren 34"/>
                              <wpg:cNvGrpSpPr/>
                              <wpg:grpSpPr>
                                <a:xfrm>
                                  <a:off x="0" y="0"/>
                                  <a:ext cx="1356360" cy="397510"/>
                                  <a:chOff x="11266" y="25439"/>
                                  <a:chExt cx="1356562" cy="397650"/>
                                </a:xfrm>
                              </wpg:grpSpPr>
                              <wps:wsp>
                                <wps:cNvPr id="594063227" name="Textfeld 3"/>
                                <wps:cNvSpPr txBox="1"/>
                                <wps:spPr>
                                  <a:xfrm>
                                    <a:off x="783224" y="146915"/>
                                    <a:ext cx="584604" cy="20034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49F61240" w14:textId="77777777" w:rsidR="00110A6A" w:rsidRDefault="00110A6A" w:rsidP="00110A6A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  <w:sz w:val="32"/>
                                          <w:szCs w:val="32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  <w:sz w:val="32"/>
                                          <w:szCs w:val="32"/>
                                        </w:rPr>
                                        <w:t>60 %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g:grpSp>
                                <wpg:cNvPr id="56166379" name="Gruppieren 56166379"/>
                                <wpg:cNvGrpSpPr/>
                                <wpg:grpSpPr>
                                  <a:xfrm>
                                    <a:off x="11266" y="47332"/>
                                    <a:ext cx="776772" cy="357470"/>
                                    <a:chOff x="11266" y="47332"/>
                                    <a:chExt cx="776772" cy="357470"/>
                                  </a:xfrm>
                                </wpg:grpSpPr>
                                <wpg:grpSp>
                                  <wpg:cNvPr id="1731420321" name="Gruppieren 1731420321"/>
                                  <wpg:cNvGrpSpPr/>
                                  <wpg:grpSpPr>
                                    <a:xfrm>
                                      <a:off x="11266" y="47332"/>
                                      <a:ext cx="165990" cy="357470"/>
                                      <a:chOff x="11266" y="47332"/>
                                      <a:chExt cx="167531" cy="358443"/>
                                    </a:xfrm>
                                  </wpg:grpSpPr>
                                  <wps:wsp>
                                    <wps:cNvPr id="506737592" name="Textfeld 3"/>
                                    <wps:cNvSpPr txBox="1"/>
                                    <wps:spPr>
                                      <a:xfrm>
                                        <a:off x="11266" y="47332"/>
                                        <a:ext cx="159583" cy="184652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72619430" w14:textId="77777777" w:rsidR="00110A6A" w:rsidRDefault="00110A6A" w:rsidP="00110A6A">
                                          <w:pPr>
                                            <w:jc w:val="center"/>
                                            <w:rPr>
                                              <w:rFonts w:ascii="Calibri" w:eastAsia="Calibri" w:hAnsi="Calibri"/>
                                              <w:color w:val="000000" w:themeColor="text1"/>
                                              <w:kern w:val="24"/>
                                            </w:rPr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 w:themeColor="text1"/>
                                              <w:kern w:val="24"/>
                                            </w:rPr>
                                            <w:t>1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spAutoFit/>
                                    </wps:bodyPr>
                                  </wps:wsp>
                                  <wps:wsp>
                                    <wps:cNvPr id="1405640890" name="Textfeld 3"/>
                                    <wps:cNvSpPr txBox="1"/>
                                    <wps:spPr>
                                      <a:xfrm>
                                        <a:off x="16476" y="241833"/>
                                        <a:ext cx="162321" cy="163942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3560579D" w14:textId="77777777" w:rsidR="00110A6A" w:rsidRDefault="00110A6A" w:rsidP="00110A6A">
                                          <w:pPr>
                                            <w:jc w:val="center"/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kern w:val="24"/>
                                            </w:rPr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kern w:val="24"/>
                                            </w:rPr>
                                            <w:t>2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185139170" name="Gerade Verbindung 185139170"/>
                                    <wps:cNvCnPr/>
                                    <wps:spPr>
                                      <a:xfrm>
                                        <a:off x="24116" y="237136"/>
                                        <a:ext cx="145286" cy="0"/>
                                      </a:xfrm>
                                      <a:prstGeom prst="line">
                                        <a:avLst/>
                                      </a:prstGeom>
                                      <a:ln w="12700"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</wpg:grpSp>
                                <wps:wsp>
                                  <wps:cNvPr id="810263373" name="Textfeld 398"/>
                                  <wps:cNvSpPr txBox="1"/>
                                  <wps:spPr>
                                    <a:xfrm>
                                      <a:off x="632939" y="124715"/>
                                      <a:ext cx="155099" cy="216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4BB05E26" w14:textId="77777777" w:rsidR="00110A6A" w:rsidRDefault="00110A6A" w:rsidP="00110A6A">
                                        <w:pPr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  <w:sz w:val="32"/>
                                            <w:szCs w:val="32"/>
                                          </w:rPr>
                                        </w:pPr>
                                        <w:r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  <w:sz w:val="32"/>
                                            <w:szCs w:val="32"/>
                                          </w:rPr>
                                          <w:t xml:space="preserve">=     </w:t>
                                        </w:r>
                                      </w:p>
                                    </w:txbxContent>
                                  </wps:txbx>
                                  <wps:bodyPr rot="0" spcFirstLastPara="0" vert="horz" wrap="square" lIns="3600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wpg:grpSp>
                              <wpg:grpSp>
                                <wpg:cNvPr id="1747836946" name="Gruppieren 1747836946"/>
                                <wpg:cNvGrpSpPr/>
                                <wpg:grpSpPr>
                                  <a:xfrm>
                                    <a:off x="192932" y="25439"/>
                                    <a:ext cx="427504" cy="397650"/>
                                    <a:chOff x="192932" y="25439"/>
                                    <a:chExt cx="427504" cy="397650"/>
                                  </a:xfrm>
                                </wpg:grpSpPr>
                                <wpg:grpSp>
                                  <wpg:cNvPr id="1710842406" name="Gruppieren 1710842406"/>
                                  <wpg:cNvGrpSpPr/>
                                  <wpg:grpSpPr>
                                    <a:xfrm>
                                      <a:off x="357153" y="47332"/>
                                      <a:ext cx="263283" cy="375757"/>
                                      <a:chOff x="357153" y="47332"/>
                                      <a:chExt cx="265727" cy="376780"/>
                                    </a:xfrm>
                                  </wpg:grpSpPr>
                                  <wps:wsp>
                                    <wps:cNvPr id="396804107" name="Textfeld 3"/>
                                    <wps:cNvSpPr txBox="1"/>
                                    <wps:spPr>
                                      <a:xfrm>
                                        <a:off x="394958" y="47332"/>
                                        <a:ext cx="159583" cy="184652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743351D4" w14:textId="77777777" w:rsidR="00110A6A" w:rsidRDefault="00110A6A" w:rsidP="00110A6A">
                                          <w:pPr>
                                            <w:jc w:val="center"/>
                                            <w:rPr>
                                              <w:rFonts w:ascii="Calibri" w:eastAsia="Calibri" w:hAnsi="Calibri"/>
                                              <w:color w:val="000000" w:themeColor="text1"/>
                                              <w:kern w:val="24"/>
                                            </w:rPr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 w:themeColor="text1"/>
                                              <w:kern w:val="24"/>
                                            </w:rPr>
                                            <w:t>1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spAutoFit/>
                                    </wps:bodyPr>
                                  </wps:wsp>
                                  <wps:wsp>
                                    <wps:cNvPr id="655444240" name="Textfeld 3"/>
                                    <wps:cNvSpPr txBox="1"/>
                                    <wps:spPr>
                                      <a:xfrm>
                                        <a:off x="357153" y="260170"/>
                                        <a:ext cx="265727" cy="163942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2D4F8449" w14:textId="77777777" w:rsidR="00110A6A" w:rsidRDefault="00110A6A" w:rsidP="00110A6A">
                                          <w:pPr>
                                            <w:jc w:val="center"/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kern w:val="24"/>
                                            </w:rPr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kern w:val="24"/>
                                            </w:rPr>
                                            <w:t>100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760713266" name="Gerade Verbindung 760713266"/>
                                    <wps:cNvCnPr/>
                                    <wps:spPr>
                                      <a:xfrm>
                                        <a:off x="407865" y="237136"/>
                                        <a:ext cx="145286" cy="0"/>
                                      </a:xfrm>
                                      <a:prstGeom prst="line">
                                        <a:avLst/>
                                      </a:prstGeom>
                                      <a:ln w="12700"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</wpg:grpSp>
                                <pic:pic xmlns:pic="http://schemas.openxmlformats.org/drawingml/2006/picture">
                                  <pic:nvPicPr>
                                    <pic:cNvPr id="854647486" name="Grafik 85464748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0" cstate="print">
                                      <a:duotone>
                                        <a:schemeClr val="accent3">
                                          <a:shade val="45000"/>
                                          <a:satMod val="135000"/>
                                        </a:schemeClr>
                                        <a:prstClr val="white"/>
                                      </a:duotone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" r="4035" b="5179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 flipV="1">
                                      <a:off x="342052" y="25439"/>
                                      <a:ext cx="263284" cy="18407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  <wps:wsp>
                                  <wps:cNvPr id="195258241" name="Textfeld 398"/>
                                  <wps:cNvSpPr txBox="1"/>
                                  <wps:spPr>
                                    <a:xfrm>
                                      <a:off x="192932" y="115328"/>
                                      <a:ext cx="155099" cy="216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3BF17FE0" w14:textId="77777777" w:rsidR="00110A6A" w:rsidRDefault="00110A6A" w:rsidP="00110A6A">
                                        <w:pPr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  <w:sz w:val="32"/>
                                            <w:szCs w:val="32"/>
                                          </w:rPr>
                                        </w:pPr>
                                        <w:r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  <w:sz w:val="32"/>
                                            <w:szCs w:val="32"/>
                                          </w:rPr>
                                          <w:t xml:space="preserve">=     </w:t>
                                        </w:r>
                                      </w:p>
                                    </w:txbxContent>
                                  </wps:txbx>
                                  <wps:bodyPr rot="0" spcFirstLastPara="0" vert="horz" wrap="square" lIns="3600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wpg:grpSp>
                            </wpg:grpSp>
                            <pic:pic xmlns:pic="http://schemas.openxmlformats.org/drawingml/2006/picture">
                              <pic:nvPicPr>
                                <pic:cNvPr id="1886771480" name="Grafik 52">
                                  <a:extLst>
                                    <a:ext uri="{FF2B5EF4-FFF2-40B4-BE49-F238E27FC236}">
                                      <a16:creationId xmlns:a16="http://schemas.microsoft.com/office/drawing/2014/main" id="{0E1274F2-9D62-7A69-9A33-6F03E33007C2}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duotone>
                                    <a:schemeClr val="accent3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" r="4035" b="51794"/>
                                <a:stretch>
                                  <a:fillRect/>
                                </a:stretch>
                              </pic:blipFill>
                              <pic:spPr>
                                <a:xfrm flipV="1">
                                  <a:off x="748146" y="89065"/>
                                  <a:ext cx="395605" cy="2768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0BC568C" id="Gruppieren 437" o:spid="_x0000_s2307" style="position:absolute;margin-left:21.65pt;margin-top:11.2pt;width:106.8pt;height:31.3pt;z-index:253764608" coordsize="13563,397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">
                      <v:group id="Gruppieren 34" o:spid="_x0000_s2308" style="position:absolute;width:13563;height:3975" coordorigin="112,254" coordsize="13565,397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">
                        <v:shape id="Textfeld 3" o:spid="_x0000_s2309" type="#_x0000_t202" style="position:absolute;left:7832;top:1469;width:5846;height:200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" filled="f" stroked="f" strokeweight=".5pt">
                          <v:textbox inset="0,0,0,0">
                            <w:txbxContent>
                              <w:p w14:paraId="49F61240" w14:textId="77777777" w:rsidR="00110A6A" w:rsidRDefault="00110A6A" w:rsidP="00110A6A">
                                <w:pPr>
                                  <w:jc w:val="center"/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  <w:sz w:val="32"/>
                                    <w:szCs w:val="32"/>
                                  </w:rPr>
                                  <w:t>60 %</w:t>
                                </w:r>
                              </w:p>
                            </w:txbxContent>
                          </v:textbox>
                        </v:shape>
                        <v:group id="Gruppieren 56166379" o:spid="_x0000_s2310" style="position:absolute;left:112;top:473;width:7768;height:3575" coordorigin="112,473" coordsize="7767,357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">
                          <v:group id="Gruppieren 1731420321" o:spid="_x0000_s2311" style="position:absolute;left:112;top:473;width:1660;height:3575" coordorigin="11266,47332" coordsize="167531,35844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">
                            <v:shape id="Textfeld 3" o:spid="_x0000_s2312" type="#_x0000_t202" style="position:absolute;left:11266;top:47332;width:159583;height:18465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" filled="f" stroked="f" strokeweight=".5pt">
                              <v:textbox style="mso-fit-shape-to-text:t" inset="0,0,0,0">
                                <w:txbxContent>
                                  <w:p w14:paraId="72619430" w14:textId="77777777" w:rsidR="00110A6A" w:rsidRDefault="00110A6A" w:rsidP="00110A6A">
                                    <w:pPr>
                                      <w:jc w:val="center"/>
                                      <w:rPr>
                                        <w:rFonts w:ascii="Calibri" w:eastAsia="Calibri" w:hAnsi="Calibri"/>
                                        <w:color w:val="000000" w:themeColor="text1"/>
                                        <w:kern w:val="24"/>
                                      </w:rPr>
                                    </w:pPr>
                                    <w:r>
                                      <w:rPr>
                                        <w:rFonts w:ascii="Calibri" w:eastAsia="Calibri" w:hAnsi="Calibri"/>
                                        <w:color w:val="000000" w:themeColor="text1"/>
                                        <w:kern w:val="24"/>
                                      </w:rPr>
                                      <w:t>1</w:t>
                                    </w:r>
                                  </w:p>
                                </w:txbxContent>
                              </v:textbox>
                            </v:shape>
                            <v:shape id="Textfeld 3" o:spid="_x0000_s2313" type="#_x0000_t202" style="position:absolute;left:16476;top:241833;width:162321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" filled="f" stroked="f" strokeweight=".5pt">
                              <v:textbox inset="0,0,0,0">
                                <w:txbxContent>
                                  <w:p w14:paraId="3560579D" w14:textId="77777777" w:rsidR="00110A6A" w:rsidRDefault="00110A6A" w:rsidP="00110A6A">
                                    <w:pPr>
                                      <w:jc w:val="center"/>
                                      <w:rPr>
                                        <w:rFonts w:ascii="Calibri" w:eastAsia="Calibri" w:hAnsi="Calibri"/>
                                        <w:color w:val="000000"/>
                                        <w:kern w:val="24"/>
                                      </w:rPr>
                                    </w:pPr>
                                    <w:r>
                                      <w:rPr>
                                        <w:rFonts w:ascii="Calibri" w:eastAsia="Calibri" w:hAnsi="Calibri"/>
                                        <w:color w:val="000000"/>
                                        <w:kern w:val="24"/>
                                      </w:rPr>
                                      <w:t>2</w:t>
                                    </w:r>
                                  </w:p>
                                </w:txbxContent>
                              </v:textbox>
                            </v:shape>
                            <v:line id="Gerade Verbindung 185139170" o:spid="_x0000_s2314" style="position:absolute;visibility:visible;mso-wrap-style:square" from="24116,237136" to="169402,23713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" strokecolor="black [3213]" strokeweight="1pt">
                              <v:stroke joinstyle="miter"/>
                            </v:line>
                          </v:group>
                          <v:shape id="Textfeld 398" o:spid="_x0000_s2315" type="#_x0000_t202" style="position:absolute;left:6329;top:1247;width:1551;height:216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" filled="f" stroked="f" strokeweight=".5pt">
                            <v:textbox inset="1mm">
                              <w:txbxContent>
                                <w:p w14:paraId="4BB05E26" w14:textId="77777777" w:rsidR="00110A6A" w:rsidRDefault="00110A6A" w:rsidP="00110A6A">
                                  <w:pPr>
                                    <w:rPr>
                                      <w:rFonts w:ascii="Calibri" w:eastAsia="Calibri" w:hAnsi="Calibri"/>
                                      <w:color w:val="000000"/>
                                      <w:kern w:val="24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/>
                                      <w:color w:val="000000"/>
                                      <w:kern w:val="24"/>
                                      <w:sz w:val="32"/>
                                      <w:szCs w:val="32"/>
                                    </w:rPr>
                                    <w:t xml:space="preserve">=     </w:t>
                                  </w:r>
                                </w:p>
                              </w:txbxContent>
                            </v:textbox>
                          </v:shape>
                        </v:group>
                        <v:group id="Gruppieren 1747836946" o:spid="_x0000_s2316" style="position:absolute;left:1929;top:254;width:4275;height:3976" coordorigin="1929,254" coordsize="4275,397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">
                          <v:group id="Gruppieren 1710842406" o:spid="_x0000_s2317" style="position:absolute;left:3571;top:473;width:2633;height:3757" coordorigin="3571,473" coordsize="2657,376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">
                            <v:shape id="Textfeld 3" o:spid="_x0000_s2318" type="#_x0000_t202" style="position:absolute;left:3949;top:473;width:1596;height:184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" filled="f" stroked="f" strokeweight=".5pt">
                              <v:textbox style="mso-fit-shape-to-text:t" inset="0,0,0,0">
                                <w:txbxContent>
                                  <w:p w14:paraId="743351D4" w14:textId="77777777" w:rsidR="00110A6A" w:rsidRDefault="00110A6A" w:rsidP="00110A6A">
                                    <w:pPr>
                                      <w:jc w:val="center"/>
                                      <w:rPr>
                                        <w:rFonts w:ascii="Calibri" w:eastAsia="Calibri" w:hAnsi="Calibri"/>
                                        <w:color w:val="000000" w:themeColor="text1"/>
                                        <w:kern w:val="24"/>
                                      </w:rPr>
                                    </w:pPr>
                                    <w:r>
                                      <w:rPr>
                                        <w:rFonts w:ascii="Calibri" w:eastAsia="Calibri" w:hAnsi="Calibri"/>
                                        <w:color w:val="000000" w:themeColor="text1"/>
                                        <w:kern w:val="24"/>
                                      </w:rPr>
                                      <w:t>1</w:t>
                                    </w:r>
                                  </w:p>
                                </w:txbxContent>
                              </v:textbox>
                            </v:shape>
                            <v:shape id="Textfeld 3" o:spid="_x0000_s2319" type="#_x0000_t202" style="position:absolute;left:3571;top:2601;width:2657;height:16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" filled="f" stroked="f" strokeweight=".5pt">
                              <v:textbox inset="0,0,0,0">
                                <w:txbxContent>
                                  <w:p w14:paraId="2D4F8449" w14:textId="77777777" w:rsidR="00110A6A" w:rsidRDefault="00110A6A" w:rsidP="00110A6A">
                                    <w:pPr>
                                      <w:jc w:val="center"/>
                                      <w:rPr>
                                        <w:rFonts w:ascii="Calibri" w:eastAsia="Calibri" w:hAnsi="Calibri"/>
                                        <w:color w:val="000000"/>
                                        <w:kern w:val="24"/>
                                      </w:rPr>
                                    </w:pPr>
                                    <w:r>
                                      <w:rPr>
                                        <w:rFonts w:ascii="Calibri" w:eastAsia="Calibri" w:hAnsi="Calibri"/>
                                        <w:color w:val="000000"/>
                                        <w:kern w:val="24"/>
                                      </w:rPr>
                                      <w:t>100</w:t>
                                    </w:r>
                                  </w:p>
                                </w:txbxContent>
                              </v:textbox>
                            </v:shape>
                            <v:line id="Gerade Verbindung 760713266" o:spid="_x0000_s2320" style="position:absolute;visibility:visible;mso-wrap-style:square" from="4078,2371" to="5531,237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" strokecolor="black [3213]" strokeweight="1pt">
                              <v:stroke joinstyle="miter"/>
                            </v:line>
                          </v:group>
                          <v:shape id="Grafik 854647486" o:spid="_x0000_s2321" type="#_x0000_t75" style="position:absolute;left:3420;top:254;width:2633;height:1841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">
                            <v:imagedata r:id="rId51" o:title="" cropbottom="33944f" cropleft="1f" cropright="2644f" recolortarget="#333 [1446]"/>
                          </v:shape>
                          <v:shape id="Textfeld 398" o:spid="_x0000_s2322" type="#_x0000_t202" style="position:absolute;left:1929;top:1153;width:1551;height:216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" filled="f" stroked="f" strokeweight=".5pt">
                            <v:textbox inset="1mm">
                              <w:txbxContent>
                                <w:p w14:paraId="3BF17FE0" w14:textId="77777777" w:rsidR="00110A6A" w:rsidRDefault="00110A6A" w:rsidP="00110A6A">
                                  <w:pPr>
                                    <w:rPr>
                                      <w:rFonts w:ascii="Calibri" w:eastAsia="Calibri" w:hAnsi="Calibri"/>
                                      <w:color w:val="000000"/>
                                      <w:kern w:val="24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/>
                                      <w:color w:val="000000"/>
                                      <w:kern w:val="24"/>
                                      <w:sz w:val="32"/>
                                      <w:szCs w:val="32"/>
                                    </w:rPr>
                                    <w:t xml:space="preserve">=     </w:t>
                                  </w:r>
                                </w:p>
                              </w:txbxContent>
                            </v:textbox>
                          </v:shape>
                        </v:group>
                      </v:group>
                      <v:shape id="Grafik 52" o:spid="_x0000_s2323" type="#_x0000_t75" style="position:absolute;left:7481;top:890;width:3956;height:2769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">
                        <v:imagedata r:id="rId25" o:title="" cropbottom="33944f" cropleft="1f" cropright="2644f" recolortarget="#333 [1446]"/>
                      </v:shape>
                    </v:group>
                  </w:pict>
                </mc:Fallback>
              </mc:AlternateContent>
            </w:r>
          </w:p>
          <w:tbl>
            <w:tblPr>
              <w:tblStyle w:val="EinfacheTabelle4"/>
              <w:tblW w:w="0" w:type="auto"/>
              <w:tblLayout w:type="fixed"/>
              <w:tblCellMar>
                <w:left w:w="0" w:type="dxa"/>
                <w:right w:w="0" w:type="dxa"/>
              </w:tblCellMar>
              <w:tblLook w:val="0600" w:firstRow="0" w:lastRow="0" w:firstColumn="0" w:lastColumn="0" w:noHBand="1" w:noVBand="1"/>
            </w:tblPr>
            <w:tblGrid>
              <w:gridCol w:w="425"/>
              <w:gridCol w:w="3577"/>
              <w:gridCol w:w="425"/>
              <w:gridCol w:w="3577"/>
            </w:tblGrid>
            <w:tr w:rsidR="00520724" w:rsidRPr="00A35E9D" w14:paraId="5B98CB68" w14:textId="77777777" w:rsidTr="00A35E9D">
              <w:tc>
                <w:tcPr>
                  <w:tcW w:w="425" w:type="dxa"/>
                </w:tcPr>
                <w:p w14:paraId="5897D0E3" w14:textId="77777777" w:rsidR="00520724" w:rsidRPr="00A35E9D" w:rsidRDefault="00520724" w:rsidP="00E13C64">
                  <w:pPr>
                    <w:spacing w:line="240" w:lineRule="atLeast"/>
                  </w:pPr>
                  <w:r w:rsidRPr="00A35E9D">
                    <w:t>(1)</w:t>
                  </w:r>
                </w:p>
              </w:tc>
              <w:tc>
                <w:tcPr>
                  <w:tcW w:w="3577" w:type="dxa"/>
                </w:tcPr>
                <w:p w14:paraId="53357CEA" w14:textId="014262D1" w:rsidR="004A06ED" w:rsidRPr="00A35E9D" w:rsidRDefault="004A06ED" w:rsidP="00E13C64">
                  <w:pPr>
                    <w:spacing w:line="240" w:lineRule="atLeast"/>
                  </w:pPr>
                </w:p>
              </w:tc>
              <w:tc>
                <w:tcPr>
                  <w:tcW w:w="425" w:type="dxa"/>
                </w:tcPr>
                <w:p w14:paraId="20B2F02C" w14:textId="77777777" w:rsidR="00520724" w:rsidRDefault="00110A6A" w:rsidP="00E13C64">
                  <w:pPr>
                    <w:spacing w:line="240" w:lineRule="atLeast"/>
                  </w:pPr>
                  <w:r>
                    <w:t>(2)</w:t>
                  </w:r>
                </w:p>
                <w:p w14:paraId="4605FECA" w14:textId="575FCC38" w:rsidR="00110A6A" w:rsidRPr="00A35E9D" w:rsidRDefault="00110A6A" w:rsidP="00E13C64">
                  <w:pPr>
                    <w:spacing w:line="240" w:lineRule="atLeast"/>
                  </w:pPr>
                </w:p>
              </w:tc>
              <w:tc>
                <w:tcPr>
                  <w:tcW w:w="3577" w:type="dxa"/>
                </w:tcPr>
                <w:p w14:paraId="49D06AAA" w14:textId="16B6A7CC" w:rsidR="002F436B" w:rsidRPr="00A35E9D" w:rsidRDefault="002F436B" w:rsidP="00E13C64">
                  <w:pPr>
                    <w:spacing w:line="240" w:lineRule="atLeast"/>
                  </w:pPr>
                </w:p>
              </w:tc>
            </w:tr>
            <w:tr w:rsidR="002F436B" w:rsidRPr="00A35E9D" w14:paraId="4CC5FF0D" w14:textId="77777777" w:rsidTr="00A35E9D">
              <w:tc>
                <w:tcPr>
                  <w:tcW w:w="425" w:type="dxa"/>
                </w:tcPr>
                <w:p w14:paraId="3E85C9CE" w14:textId="504A7731" w:rsidR="00CB3341" w:rsidRDefault="00CB3341" w:rsidP="00E13C64">
                  <w:pPr>
                    <w:spacing w:line="240" w:lineRule="atLeast"/>
                  </w:pPr>
                  <w:r>
                    <w:rPr>
                      <w:noProof/>
                    </w:rPr>
                    <mc:AlternateContent>
                      <mc:Choice Requires="wpg">
                        <w:drawing>
                          <wp:anchor distT="0" distB="0" distL="114300" distR="114300" simplePos="0" relativeHeight="253772800" behindDoc="0" locked="0" layoutInCell="1" allowOverlap="1" wp14:anchorId="05CC26CE" wp14:editId="0547CA78">
                            <wp:simplePos x="0" y="0"/>
                            <wp:positionH relativeFrom="column">
                              <wp:posOffset>271357</wp:posOffset>
                            </wp:positionH>
                            <wp:positionV relativeFrom="paragraph">
                              <wp:posOffset>142028</wp:posOffset>
                            </wp:positionV>
                            <wp:extent cx="1356360" cy="396452"/>
                            <wp:effectExtent l="0" t="0" r="2540" b="0"/>
                            <wp:wrapNone/>
                            <wp:docPr id="1047330328" name="Gruppieren 438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356360" cy="396452"/>
                                      <a:chOff x="0" y="6773"/>
                                      <a:chExt cx="1356360" cy="396452"/>
                                    </a:xfrm>
                                  </wpg:grpSpPr>
                                  <wpg:grpSp>
                                    <wpg:cNvPr id="2142813724" name="Gruppieren 85"/>
                                    <wpg:cNvGrpSpPr/>
                                    <wpg:grpSpPr>
                                      <a:xfrm>
                                        <a:off x="0" y="6773"/>
                                        <a:ext cx="1356360" cy="396452"/>
                                        <a:chOff x="0" y="679498"/>
                                        <a:chExt cx="1356562" cy="396811"/>
                                      </a:xfrm>
                                    </wpg:grpSpPr>
                                    <wps:wsp>
                                      <wps:cNvPr id="1617912185" name="Textfeld 3"/>
                                      <wps:cNvSpPr txBox="1"/>
                                      <wps:spPr>
                                        <a:xfrm>
                                          <a:off x="771958" y="800133"/>
                                          <a:ext cx="584604" cy="200347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6350"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14:paraId="47AED9EE" w14:textId="77777777" w:rsidR="00110A6A" w:rsidRDefault="00110A6A" w:rsidP="00110A6A">
                                            <w:pPr>
                                              <w:jc w:val="center"/>
                                              <w:rPr>
                                                <w:rFonts w:ascii="Calibri" w:eastAsia="Calibri" w:hAnsi="Calibri"/>
                                                <w:color w:val="000000"/>
                                                <w:kern w:val="24"/>
                                                <w:sz w:val="32"/>
                                                <w:szCs w:val="32"/>
                                              </w:rPr>
                                            </w:pPr>
                                            <w:r>
                                              <w:rPr>
                                                <w:rFonts w:ascii="Calibri" w:eastAsia="Calibri" w:hAnsi="Calibri"/>
                                                <w:color w:val="000000"/>
                                                <w:kern w:val="24"/>
                                                <w:sz w:val="32"/>
                                                <w:szCs w:val="32"/>
                                              </w:rPr>
                                              <w:t>60 %</w:t>
                                            </w:r>
                                          </w:p>
                                        </w:txbxContent>
                                      </wps:txbx>
  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  <wpg:grpSp>
                                      <wpg:cNvPr id="1799741870" name="Gruppieren 1799741870"/>
                                      <wpg:cNvGrpSpPr/>
                                      <wpg:grpSpPr>
                                        <a:xfrm>
                                          <a:off x="0" y="700550"/>
                                          <a:ext cx="776772" cy="357470"/>
                                          <a:chOff x="0" y="700550"/>
                                          <a:chExt cx="776772" cy="357470"/>
                                        </a:xfrm>
                                      </wpg:grpSpPr>
                                      <wpg:grpSp>
                                        <wpg:cNvPr id="1020906142" name="Gruppieren 1020906142"/>
                                        <wpg:cNvGrpSpPr/>
                                        <wpg:grpSpPr>
                                          <a:xfrm>
                                            <a:off x="0" y="700550"/>
                                            <a:ext cx="165990" cy="357470"/>
                                            <a:chOff x="0" y="700550"/>
                                            <a:chExt cx="167531" cy="358443"/>
                                          </a:xfrm>
                                        </wpg:grpSpPr>
                                        <wps:wsp>
                                          <wps:cNvPr id="1889257233" name="Textfeld 3"/>
                                          <wps:cNvSpPr txBox="1"/>
                                          <wps:spPr>
                                            <a:xfrm>
                                              <a:off x="0" y="700550"/>
                                              <a:ext cx="159583" cy="184653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6350">
                                              <a:noFill/>
                                            </a:ln>
                                          </wps:spPr>
                                          <wps:txbx>
                                            <w:txbxContent>
                                              <w:p w14:paraId="77CA4E3E" w14:textId="77777777" w:rsidR="00110A6A" w:rsidRDefault="00110A6A" w:rsidP="00110A6A">
                                                <w:pPr>
                                                  <w:jc w:val="center"/>
                                                  <w:rPr>
                                                    <w:rFonts w:ascii="Calibri" w:eastAsia="Calibri" w:hAnsi="Calibri"/>
                                                    <w:color w:val="000000" w:themeColor="text1"/>
                                                    <w:kern w:val="24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Calibri" w:eastAsia="Calibri" w:hAnsi="Calibri"/>
                                                    <w:color w:val="000000" w:themeColor="text1"/>
                                                    <w:kern w:val="24"/>
                                                  </w:rPr>
                                                  <w:t>5</w:t>
                                                </w:r>
                                              </w:p>
                                            </w:txbxContent>
                                          </wps:txbx>
      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      <a:prstTxWarp prst="textNoShape">
                                              <a:avLst/>
                                            </a:prstTxWarp>
                                            <a:spAutoFit/>
                                          </wps:bodyPr>
                                        </wps:wsp>
                                        <wps:wsp>
                                          <wps:cNvPr id="1150303776" name="Textfeld 3"/>
                                          <wps:cNvSpPr txBox="1"/>
                                          <wps:spPr>
                                            <a:xfrm>
                                              <a:off x="5210" y="895051"/>
                                              <a:ext cx="162321" cy="163942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6350">
                                              <a:noFill/>
                                            </a:ln>
                                          </wps:spPr>
                                          <wps:txbx>
                                            <w:txbxContent>
                                              <w:p w14:paraId="594C781D" w14:textId="77777777" w:rsidR="00110A6A" w:rsidRDefault="00110A6A" w:rsidP="00110A6A">
                                                <w:pPr>
                                                  <w:jc w:val="center"/>
                                                  <w:rPr>
                                                    <w:rFonts w:ascii="Calibri" w:eastAsia="Calibri" w:hAnsi="Calibri"/>
                                                    <w:color w:val="000000"/>
                                                    <w:kern w:val="24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Calibri" w:eastAsia="Calibri" w:hAnsi="Calibri"/>
                                                    <w:color w:val="000000"/>
                                                    <w:kern w:val="24"/>
                                                  </w:rPr>
                                                  <w:t>25</w:t>
                                                </w:r>
                                              </w:p>
                                            </w:txbxContent>
                                          </wps:txbx>
      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      <a:prstTxWarp prst="textNoShape">
                                              <a:avLst/>
                                            </a:prstTxWarp>
                                            <a:noAutofit/>
                                          </wps:bodyPr>
                                        </wps:wsp>
                                        <wps:wsp>
                                          <wps:cNvPr id="1476976159" name="Gerade Verbindung 1476976159"/>
                                          <wps:cNvCnPr/>
                                          <wps:spPr>
                                            <a:xfrm>
                                              <a:off x="12850" y="890354"/>
                                              <a:ext cx="145286" cy="0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ln w="12700">
                                              <a:solidFill>
                                                <a:schemeClr val="tx1"/>
                                              </a:solidFill>
                                            </a:ln>
                                          </wps:spPr>
                                          <wps:style>
                                            <a:lnRef idx="1">
                                              <a:schemeClr val="accent1"/>
                                            </a:lnRef>
                                            <a:fillRef idx="0">
                                              <a:schemeClr val="accent1"/>
                                            </a:fillRef>
                                            <a:effectRef idx="0">
                                              <a:schemeClr val="accent1"/>
                                            </a:effectRef>
                                            <a:fontRef idx="minor">
                                              <a:schemeClr val="tx1"/>
                                            </a:fontRef>
                                          </wps:style>
                                          <wps:bodyPr/>
                                        </wps:wsp>
                                      </wpg:grpSp>
                                      <wps:wsp>
                                        <wps:cNvPr id="403931029" name="Textfeld 398"/>
                                        <wps:cNvSpPr txBox="1"/>
                                        <wps:spPr>
                                          <a:xfrm>
                                            <a:off x="621673" y="777933"/>
                                            <a:ext cx="155099" cy="216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6350"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14:paraId="19B01C4C" w14:textId="77777777" w:rsidR="00110A6A" w:rsidRDefault="00110A6A" w:rsidP="00110A6A">
                                              <w:pPr>
                                                <w:rPr>
                                                  <w:rFonts w:ascii="Calibri" w:eastAsia="Calibri" w:hAnsi="Calibri"/>
                                                  <w:color w:val="000000"/>
                                                  <w:kern w:val="24"/>
                                                  <w:sz w:val="32"/>
                                                  <w:szCs w:val="32"/>
                                                </w:rPr>
                                              </w:pPr>
                                              <w:r>
                                                <w:rPr>
                                                  <w:rFonts w:ascii="Calibri" w:eastAsia="Calibri" w:hAnsi="Calibri"/>
                                                  <w:color w:val="000000"/>
                                                  <w:kern w:val="24"/>
                                                  <w:sz w:val="32"/>
                                                  <w:szCs w:val="32"/>
                                                </w:rPr>
                                                <w:t xml:space="preserve">=     </w:t>
                                              </w:r>
                                            </w:p>
                                          </w:txbxContent>
                                        </wps:txbx>
                                        <wps:bodyPr rot="0" spcFirstLastPara="0" vert="horz" wrap="square" lIns="36000" tIns="45720" rIns="91440" bIns="45720" numCol="1" spcCol="0" rtlCol="0" fromWordArt="0" anchor="t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wpg:grpSp>
                                    <wpg:grpSp>
                                      <wpg:cNvPr id="96258019" name="Gruppieren 96258019"/>
                                      <wpg:cNvGrpSpPr/>
                                      <wpg:grpSpPr>
                                        <a:xfrm>
                                          <a:off x="181666" y="679498"/>
                                          <a:ext cx="427504" cy="396811"/>
                                          <a:chOff x="181666" y="679498"/>
                                          <a:chExt cx="427504" cy="396811"/>
                                        </a:xfrm>
                                      </wpg:grpSpPr>
                                      <wpg:grpSp>
                                        <wpg:cNvPr id="1693313434" name="Gruppieren 1693313434"/>
                                        <wpg:cNvGrpSpPr/>
                                        <wpg:grpSpPr>
                                          <a:xfrm>
                                            <a:off x="345887" y="700552"/>
                                            <a:ext cx="263283" cy="375757"/>
                                            <a:chOff x="345887" y="700550"/>
                                            <a:chExt cx="265727" cy="376780"/>
                                          </a:xfrm>
                                        </wpg:grpSpPr>
                                        <wps:wsp>
                                          <wps:cNvPr id="1468413526" name="Textfeld 3"/>
                                          <wps:cNvSpPr txBox="1"/>
                                          <wps:spPr>
                                            <a:xfrm>
                                              <a:off x="383692" y="700550"/>
                                              <a:ext cx="159583" cy="184653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6350">
                                              <a:noFill/>
                                            </a:ln>
                                          </wps:spPr>
                                          <wps:txbx>
                                            <w:txbxContent>
                                              <w:p w14:paraId="1B37C8A4" w14:textId="77777777" w:rsidR="00110A6A" w:rsidRDefault="00110A6A" w:rsidP="00110A6A">
                                                <w:pPr>
                                                  <w:jc w:val="center"/>
                                                  <w:rPr>
                                                    <w:rFonts w:ascii="Calibri" w:eastAsia="Calibri" w:hAnsi="Calibri"/>
                                                    <w:color w:val="000000" w:themeColor="text1"/>
                                                    <w:kern w:val="24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Calibri" w:eastAsia="Calibri" w:hAnsi="Calibri"/>
                                                    <w:color w:val="000000" w:themeColor="text1"/>
                                                    <w:kern w:val="24"/>
                                                  </w:rPr>
                                                  <w:t>1</w:t>
                                                </w:r>
                                              </w:p>
                                            </w:txbxContent>
                                          </wps:txbx>
      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      <a:prstTxWarp prst="textNoShape">
                                              <a:avLst/>
                                            </a:prstTxWarp>
                                            <a:spAutoFit/>
                                          </wps:bodyPr>
                                        </wps:wsp>
                                        <wps:wsp>
                                          <wps:cNvPr id="661613764" name="Textfeld 3"/>
                                          <wps:cNvSpPr txBox="1"/>
                                          <wps:spPr>
                                            <a:xfrm>
                                              <a:off x="345887" y="913388"/>
                                              <a:ext cx="265727" cy="163942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6350">
                                              <a:noFill/>
                                            </a:ln>
                                          </wps:spPr>
                                          <wps:txbx>
                                            <w:txbxContent>
                                              <w:p w14:paraId="4594DDE3" w14:textId="77777777" w:rsidR="00110A6A" w:rsidRDefault="00110A6A" w:rsidP="00110A6A">
                                                <w:pPr>
                                                  <w:jc w:val="center"/>
                                                  <w:rPr>
                                                    <w:rFonts w:ascii="Calibri" w:eastAsia="Calibri" w:hAnsi="Calibri"/>
                                                    <w:color w:val="000000"/>
                                                    <w:kern w:val="24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Calibri" w:eastAsia="Calibri" w:hAnsi="Calibri"/>
                                                    <w:color w:val="000000"/>
                                                    <w:kern w:val="24"/>
                                                  </w:rPr>
                                                  <w:t>100</w:t>
                                                </w:r>
                                              </w:p>
                                            </w:txbxContent>
                                          </wps:txbx>
      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      <a:prstTxWarp prst="textNoShape">
                                              <a:avLst/>
                                            </a:prstTxWarp>
                                            <a:noAutofit/>
                                          </wps:bodyPr>
                                        </wps:wsp>
                                        <wps:wsp>
                                          <wps:cNvPr id="1273462979" name="Gerade Verbindung 1273462979"/>
                                          <wps:cNvCnPr/>
                                          <wps:spPr>
                                            <a:xfrm>
                                              <a:off x="396599" y="890354"/>
                                              <a:ext cx="145286" cy="0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ln w="12700">
                                              <a:solidFill>
                                                <a:schemeClr val="tx1"/>
                                              </a:solidFill>
                                            </a:ln>
                                          </wps:spPr>
                                          <wps:style>
                                            <a:lnRef idx="1">
                                              <a:schemeClr val="accent1"/>
                                            </a:lnRef>
                                            <a:fillRef idx="0">
                                              <a:schemeClr val="accent1"/>
                                            </a:fillRef>
                                            <a:effectRef idx="0">
                                              <a:schemeClr val="accent1"/>
                                            </a:effectRef>
                                            <a:fontRef idx="minor">
                                              <a:schemeClr val="tx1"/>
                                            </a:fontRef>
                                          </wps:style>
                                          <wps:bodyPr/>
                                        </wps:wsp>
                                      </wpg:grpSp>
                                      <pic:pic xmlns:pic="http://schemas.openxmlformats.org/drawingml/2006/picture">
                                        <pic:nvPicPr>
                                          <pic:cNvPr id="2131424236" name="Grafik 213142423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0" cstate="print">
                                            <a:duotone>
                                              <a:schemeClr val="accent3">
                                                <a:shade val="45000"/>
                                                <a:satMod val="135000"/>
                                              </a:schemeClr>
                                              <a:prstClr val="white"/>
                                            </a:duoton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" r="4035" b="5179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flipV="1">
                                            <a:off x="330786" y="679498"/>
                                            <a:ext cx="263284" cy="18407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  <wps:wsp>
                                        <wps:cNvPr id="1135528849" name="Textfeld 398"/>
                                        <wps:cNvSpPr txBox="1"/>
                                        <wps:spPr>
                                          <a:xfrm>
                                            <a:off x="181666" y="768546"/>
                                            <a:ext cx="155099" cy="216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6350"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14:paraId="5CAA86AB" w14:textId="77777777" w:rsidR="00110A6A" w:rsidRDefault="00110A6A" w:rsidP="00110A6A">
                                              <w:pPr>
                                                <w:rPr>
                                                  <w:rFonts w:ascii="Calibri" w:eastAsia="Calibri" w:hAnsi="Calibri"/>
                                                  <w:color w:val="000000"/>
                                                  <w:kern w:val="24"/>
                                                  <w:sz w:val="32"/>
                                                  <w:szCs w:val="32"/>
                                                </w:rPr>
                                              </w:pPr>
                                              <w:r>
                                                <w:rPr>
                                                  <w:rFonts w:ascii="Calibri" w:eastAsia="Calibri" w:hAnsi="Calibri"/>
                                                  <w:color w:val="000000"/>
                                                  <w:kern w:val="24"/>
                                                  <w:sz w:val="32"/>
                                                  <w:szCs w:val="32"/>
                                                </w:rPr>
                                                <w:t xml:space="preserve">=     </w:t>
                                              </w:r>
                                            </w:p>
                                          </w:txbxContent>
                                        </wps:txbx>
                                        <wps:bodyPr rot="0" spcFirstLastPara="0" vert="horz" wrap="square" lIns="36000" tIns="45720" rIns="91440" bIns="45720" numCol="1" spcCol="0" rtlCol="0" fromWordArt="0" anchor="t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wpg:grpSp>
                                  </wpg:grpSp>
                                  <pic:pic xmlns:pic="http://schemas.openxmlformats.org/drawingml/2006/picture">
                                    <pic:nvPicPr>
                                      <pic:cNvPr id="1396564731" name="Grafik 100">
                                        <a:extLst>
                                          <a:ext uri="{FF2B5EF4-FFF2-40B4-BE49-F238E27FC236}">
                                            <a16:creationId xmlns:a16="http://schemas.microsoft.com/office/drawing/2014/main" id="{FF520621-0D89-35AE-3B19-AF608C5C2959}"/>
                                          </a:ext>
                                        </a:extLst>
                                      </pic:cNvPr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24" cstate="print">
                                        <a:duotone>
                                          <a:schemeClr val="accent3">
                                            <a:shade val="45000"/>
                                            <a:satMod val="135000"/>
                                          </a:schemeClr>
                                          <a:prstClr val="white"/>
                                        </a:duotone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 l="1" r="4035" b="51794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 flipV="1">
                                        <a:off x="754083" y="89065"/>
                                        <a:ext cx="395605" cy="27686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wpg:wgp>
                              </a:graphicData>
                            </a:graphic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group w14:anchorId="05CC26CE" id="Gruppieren 438" o:spid="_x0000_s2324" style="position:absolute;margin-left:21.35pt;margin-top:11.2pt;width:106.8pt;height:31.2pt;z-index:253772800;mso-height-relative:margin" coordorigin=",67" coordsize="13563,3964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">
                            <v:group id="Gruppieren 85" o:spid="_x0000_s2325" style="position:absolute;top:67;width:13563;height:3965" coordorigin=",6794" coordsize="13565,396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">
                              <v:shape id="Textfeld 3" o:spid="_x0000_s2326" type="#_x0000_t202" style="position:absolute;left:7719;top:8001;width:5846;height:200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" filled="f" stroked="f" strokeweight=".5pt">
                                <v:textbox inset="0,0,0,0">
                                  <w:txbxContent>
                                    <w:p w14:paraId="47AED9EE" w14:textId="77777777" w:rsidR="00110A6A" w:rsidRDefault="00110A6A" w:rsidP="00110A6A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  <w:sz w:val="32"/>
                                          <w:szCs w:val="32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  <w:sz w:val="32"/>
                                          <w:szCs w:val="32"/>
                                        </w:rPr>
                                        <w:t>60 %</w:t>
                                      </w:r>
                                    </w:p>
                                  </w:txbxContent>
                                </v:textbox>
                              </v:shape>
                              <v:group id="Gruppieren 1799741870" o:spid="_x0000_s2327" style="position:absolute;top:7005;width:7767;height:3575" coordorigin=",7005" coordsize="7767,357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">
                                <v:group id="Gruppieren 1020906142" o:spid="_x0000_s2328" style="position:absolute;top:7005;width:1659;height:3575" coordorigin=",7005" coordsize="1675,35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">
                                  <v:shape id="Textfeld 3" o:spid="_x0000_s2329" type="#_x0000_t202" style="position:absolute;top:7005;width:1595;height:184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" filled="f" stroked="f" strokeweight=".5pt">
                                    <v:textbox style="mso-fit-shape-to-text:t" inset="0,0,0,0">
                                      <w:txbxContent>
                                        <w:p w14:paraId="77CA4E3E" w14:textId="77777777" w:rsidR="00110A6A" w:rsidRDefault="00110A6A" w:rsidP="00110A6A">
                                          <w:pPr>
                                            <w:jc w:val="center"/>
                                            <w:rPr>
                                              <w:rFonts w:ascii="Calibri" w:eastAsia="Calibri" w:hAnsi="Calibri"/>
                                              <w:color w:val="000000" w:themeColor="text1"/>
                                              <w:kern w:val="24"/>
                                            </w:rPr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 w:themeColor="text1"/>
                                              <w:kern w:val="24"/>
                                            </w:rPr>
                                            <w:t>5</w:t>
                                          </w:r>
                                        </w:p>
                                      </w:txbxContent>
                                    </v:textbox>
                                  </v:shape>
                                  <v:shape id="Textfeld 3" o:spid="_x0000_s2330" type="#_x0000_t202" style="position:absolute;left:52;top:8950;width:1623;height:163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" filled="f" stroked="f" strokeweight=".5pt">
                                    <v:textbox inset="0,0,0,0">
                                      <w:txbxContent>
                                        <w:p w14:paraId="594C781D" w14:textId="77777777" w:rsidR="00110A6A" w:rsidRDefault="00110A6A" w:rsidP="00110A6A">
                                          <w:pPr>
                                            <w:jc w:val="center"/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kern w:val="24"/>
                                            </w:rPr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kern w:val="24"/>
                                            </w:rPr>
                                            <w:t>25</w:t>
                                          </w:r>
                                        </w:p>
                                      </w:txbxContent>
                                    </v:textbox>
                                  </v:shape>
                                  <v:line id="Gerade Verbindung 1476976159" o:spid="_x0000_s2331" style="position:absolute;visibility:visible;mso-wrap-style:square" from="128,8903" to="1581,890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" strokecolor="black [3213]" strokeweight="1pt">
                                    <v:stroke joinstyle="miter"/>
                                  </v:line>
                                </v:group>
                                <v:shape id="Textfeld 398" o:spid="_x0000_s2332" type="#_x0000_t202" style="position:absolute;left:6216;top:7779;width:1551;height:216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" filled="f" stroked="f" strokeweight=".5pt">
                                  <v:textbox inset="1mm">
                                    <w:txbxContent>
                                      <w:p w14:paraId="19B01C4C" w14:textId="77777777" w:rsidR="00110A6A" w:rsidRDefault="00110A6A" w:rsidP="00110A6A">
                                        <w:pPr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  <w:sz w:val="32"/>
                                            <w:szCs w:val="32"/>
                                          </w:rPr>
                                        </w:pPr>
                                        <w:r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  <w:sz w:val="32"/>
                                            <w:szCs w:val="32"/>
                                          </w:rPr>
                                          <w:t xml:space="preserve">=     </w:t>
                                        </w:r>
                                      </w:p>
                                    </w:txbxContent>
                                  </v:textbox>
                                </v:shape>
                              </v:group>
                              <v:group id="Gruppieren 96258019" o:spid="_x0000_s2333" style="position:absolute;left:1816;top:6794;width:4275;height:3969" coordorigin="1816,6794" coordsize="4275,396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">
                                <v:group id="Gruppieren 1693313434" o:spid="_x0000_s2334" style="position:absolute;left:3458;top:7005;width:2633;height:3758" coordorigin="3458,7005" coordsize="2657,376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">
                                  <v:shape id="Textfeld 3" o:spid="_x0000_s2335" type="#_x0000_t202" style="position:absolute;left:3836;top:7005;width:1596;height:184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" filled="f" stroked="f" strokeweight=".5pt">
                                    <v:textbox style="mso-fit-shape-to-text:t" inset="0,0,0,0">
                                      <w:txbxContent>
                                        <w:p w14:paraId="1B37C8A4" w14:textId="77777777" w:rsidR="00110A6A" w:rsidRDefault="00110A6A" w:rsidP="00110A6A">
                                          <w:pPr>
                                            <w:jc w:val="center"/>
                                            <w:rPr>
                                              <w:rFonts w:ascii="Calibri" w:eastAsia="Calibri" w:hAnsi="Calibri"/>
                                              <w:color w:val="000000" w:themeColor="text1"/>
                                              <w:kern w:val="24"/>
                                            </w:rPr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 w:themeColor="text1"/>
                                              <w:kern w:val="24"/>
                                            </w:rPr>
                                            <w:t>1</w:t>
                                          </w:r>
                                        </w:p>
                                      </w:txbxContent>
                                    </v:textbox>
                                  </v:shape>
                                  <v:shape id="Textfeld 3" o:spid="_x0000_s2336" type="#_x0000_t202" style="position:absolute;left:3458;top:9133;width:2658;height:16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" filled="f" stroked="f" strokeweight=".5pt">
                                    <v:textbox inset="0,0,0,0">
                                      <w:txbxContent>
                                        <w:p w14:paraId="4594DDE3" w14:textId="77777777" w:rsidR="00110A6A" w:rsidRDefault="00110A6A" w:rsidP="00110A6A">
                                          <w:pPr>
                                            <w:jc w:val="center"/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kern w:val="24"/>
                                            </w:rPr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kern w:val="24"/>
                                            </w:rPr>
                                            <w:t>100</w:t>
                                          </w:r>
                                        </w:p>
                                      </w:txbxContent>
                                    </v:textbox>
                                  </v:shape>
                                  <v:line id="Gerade Verbindung 1273462979" o:spid="_x0000_s2337" style="position:absolute;visibility:visible;mso-wrap-style:square" from="3965,8903" to="5418,890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" strokecolor="black [3213]" strokeweight="1pt">
                                    <v:stroke joinstyle="miter"/>
                                  </v:line>
                                </v:group>
                                <v:shape id="Grafik 2131424236" o:spid="_x0000_s2338" type="#_x0000_t75" style="position:absolute;left:3307;top:6794;width:2633;height:1841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">
                                  <v:imagedata r:id="rId51" o:title="" cropbottom="33944f" cropleft="1f" cropright="2644f" recolortarget="#333 [1446]"/>
                                </v:shape>
                                <v:shape id="Textfeld 398" o:spid="_x0000_s2339" type="#_x0000_t202" style="position:absolute;left:1816;top:7685;width:1551;height:216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" filled="f" stroked="f" strokeweight=".5pt">
                                  <v:textbox inset="1mm">
                                    <w:txbxContent>
                                      <w:p w14:paraId="5CAA86AB" w14:textId="77777777" w:rsidR="00110A6A" w:rsidRDefault="00110A6A" w:rsidP="00110A6A">
                                        <w:pPr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  <w:sz w:val="32"/>
                                            <w:szCs w:val="32"/>
                                          </w:rPr>
                                        </w:pPr>
                                        <w:r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  <w:sz w:val="32"/>
                                            <w:szCs w:val="32"/>
                                          </w:rPr>
                                          <w:t xml:space="preserve">=     </w:t>
                                        </w:r>
                                      </w:p>
                                    </w:txbxContent>
                                  </v:textbox>
                                </v:shape>
                              </v:group>
                            </v:group>
                            <v:shape id="Grafik 100" o:spid="_x0000_s2340" type="#_x0000_t75" style="position:absolute;left:7540;top:890;width:3956;height:2769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">
                              <v:imagedata r:id="rId25" o:title="" cropbottom="33944f" cropleft="1f" cropright="2644f" recolortarget="#333 [1446]"/>
                            </v:shape>
                          </v:group>
                        </w:pict>
                      </mc:Fallback>
                    </mc:AlternateContent>
                  </w:r>
                </w:p>
                <w:p w14:paraId="0FC031D8" w14:textId="09D87699" w:rsidR="002F436B" w:rsidRPr="00A35E9D" w:rsidRDefault="002F436B" w:rsidP="00E13C64">
                  <w:pPr>
                    <w:spacing w:line="240" w:lineRule="atLeast"/>
                  </w:pPr>
                  <w:r w:rsidRPr="00A35E9D">
                    <w:t>(3)</w:t>
                  </w:r>
                </w:p>
              </w:tc>
              <w:tc>
                <w:tcPr>
                  <w:tcW w:w="3577" w:type="dxa"/>
                </w:tcPr>
                <w:p w14:paraId="5B44F5DF" w14:textId="7396522F" w:rsidR="002F436B" w:rsidRPr="004A06ED" w:rsidRDefault="002F436B" w:rsidP="00E13C64">
                  <w:pPr>
                    <w:spacing w:line="240" w:lineRule="atLeast"/>
                    <w:rPr>
                      <w:rFonts w:ascii="Calibri" w:eastAsia="Calibri" w:hAnsi="Calibri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425" w:type="dxa"/>
                </w:tcPr>
                <w:p w14:paraId="42E44F6A" w14:textId="77777777" w:rsidR="00CB3341" w:rsidRDefault="00CB3341" w:rsidP="00E13C64">
                  <w:pPr>
                    <w:spacing w:line="240" w:lineRule="atLeast"/>
                  </w:pPr>
                </w:p>
                <w:p w14:paraId="7F995402" w14:textId="5E8C2E97" w:rsidR="002F436B" w:rsidRPr="00A35E9D" w:rsidRDefault="00110A6A" w:rsidP="00E13C64">
                  <w:pPr>
                    <w:spacing w:line="240" w:lineRule="atLeast"/>
                  </w:pPr>
                  <w:r>
                    <w:t>(4)</w:t>
                  </w:r>
                </w:p>
              </w:tc>
              <w:tc>
                <w:tcPr>
                  <w:tcW w:w="3577" w:type="dxa"/>
                </w:tcPr>
                <w:p w14:paraId="58375E6F" w14:textId="2122580B" w:rsidR="002F436B" w:rsidRDefault="00312022" w:rsidP="00E13C64">
                  <w:pPr>
                    <w:spacing w:line="240" w:lineRule="atLeast"/>
                    <w:rPr>
                      <w:rFonts w:ascii="Calibri" w:eastAsia="Calibri" w:hAnsi="Calibri" w:cs="Times New Roman"/>
                    </w:rPr>
                  </w:pPr>
                  <w:r>
                    <w:rPr>
                      <w:rFonts w:ascii="Calibri" w:eastAsia="Calibri" w:hAnsi="Calibri" w:cs="Times New Roman"/>
                      <w:noProof/>
                    </w:rPr>
                    <mc:AlternateContent>
                      <mc:Choice Requires="wpg">
                        <w:drawing>
                          <wp:anchor distT="0" distB="0" distL="114300" distR="114300" simplePos="0" relativeHeight="253775872" behindDoc="0" locked="0" layoutInCell="1" allowOverlap="1" wp14:anchorId="3D986687" wp14:editId="070DB130">
                            <wp:simplePos x="0" y="0"/>
                            <wp:positionH relativeFrom="column">
                              <wp:posOffset>8255</wp:posOffset>
                            </wp:positionH>
                            <wp:positionV relativeFrom="paragraph">
                              <wp:posOffset>145003</wp:posOffset>
                            </wp:positionV>
                            <wp:extent cx="1356562" cy="397271"/>
                            <wp:effectExtent l="0" t="0" r="2540" b="0"/>
                            <wp:wrapNone/>
                            <wp:docPr id="2115740821" name="Gruppieren 435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356562" cy="397271"/>
                                      <a:chOff x="0" y="0"/>
                                      <a:chExt cx="1356562" cy="397271"/>
                                    </a:xfrm>
                                  </wpg:grpSpPr>
                                  <wpg:grpSp>
                                    <wpg:cNvPr id="1449349154" name="Gruppieren 69">
                                      <a:extLst>
                                        <a:ext uri="{FF2B5EF4-FFF2-40B4-BE49-F238E27FC236}">
                                          <a16:creationId xmlns:a16="http://schemas.microsoft.com/office/drawing/2014/main" id="{190832CF-6CA4-734F-F0A8-20D14BA3D7DA}"/>
                                        </a:ext>
                                      </a:extLst>
                                    </wpg:cNvPr>
                                    <wpg:cNvGrpSpPr/>
                                    <wpg:grpSpPr>
                                      <a:xfrm>
                                        <a:off x="0" y="0"/>
                                        <a:ext cx="1356562" cy="369636"/>
                                        <a:chOff x="2028228" y="826612"/>
                                        <a:chExt cx="1356562" cy="369636"/>
                                      </a:xfrm>
                                    </wpg:grpSpPr>
                                    <wps:wsp>
                                      <wps:cNvPr id="887775809" name="Textfeld 3">
                                        <a:extLst>
                                          <a:ext uri="{FF2B5EF4-FFF2-40B4-BE49-F238E27FC236}">
                                            <a16:creationId xmlns:a16="http://schemas.microsoft.com/office/drawing/2014/main" id="{9D54C220-808E-CE88-0F07-454743E08A8C}"/>
                                          </a:ext>
                                        </a:extLst>
                                      </wps:cNvPr>
                                      <wps:cNvSpPr txBox="1"/>
                                      <wps:spPr>
                                        <a:xfrm>
                                          <a:off x="2800186" y="926170"/>
                                          <a:ext cx="584604" cy="200347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6350"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14:paraId="4E55E9AB" w14:textId="77777777" w:rsidR="00110A6A" w:rsidRDefault="00110A6A" w:rsidP="00110A6A">
                                            <w:pPr>
                                              <w:jc w:val="center"/>
                                              <w:rPr>
                                                <w:rFonts w:ascii="Calibri" w:eastAsia="Calibri" w:hAnsi="Calibri"/>
                                                <w:color w:val="000000"/>
                                                <w:kern w:val="24"/>
                                                <w:sz w:val="32"/>
                                                <w:szCs w:val="32"/>
                                              </w:rPr>
                                            </w:pPr>
                                            <w:r>
                                              <w:rPr>
                                                <w:rFonts w:ascii="Calibri" w:eastAsia="Calibri" w:hAnsi="Calibri"/>
                                                <w:color w:val="000000"/>
                                                <w:kern w:val="24"/>
                                                <w:sz w:val="32"/>
                                                <w:szCs w:val="32"/>
                                              </w:rPr>
                                              <w:t>60 %</w:t>
                                            </w:r>
                                          </w:p>
                                        </w:txbxContent>
                                      </wps:txbx>
  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  <wpg:grpSp>
                                      <wpg:cNvPr id="1799260737" name="Gruppieren 1799260737">
                                        <a:extLst>
                                          <a:ext uri="{FF2B5EF4-FFF2-40B4-BE49-F238E27FC236}">
                                            <a16:creationId xmlns:a16="http://schemas.microsoft.com/office/drawing/2014/main" id="{CC371489-124E-C3CC-F55E-961BD10FF956}"/>
                                          </a:ext>
                                        </a:extLst>
                                      </wpg:cNvPr>
                                      <wpg:cNvGrpSpPr/>
                                      <wpg:grpSpPr>
                                        <a:xfrm>
                                          <a:off x="2028228" y="826612"/>
                                          <a:ext cx="788964" cy="363541"/>
                                          <a:chOff x="2028228" y="826612"/>
                                          <a:chExt cx="788964" cy="363541"/>
                                        </a:xfrm>
                                      </wpg:grpSpPr>
                                      <wpg:grpSp>
                                        <wpg:cNvPr id="797239582" name="Gruppieren 797239582">
                                          <a:extLst>
                                            <a:ext uri="{FF2B5EF4-FFF2-40B4-BE49-F238E27FC236}">
                                              <a16:creationId xmlns:a16="http://schemas.microsoft.com/office/drawing/2014/main" id="{2D632333-9D48-B456-6CA6-3F0D9DAB5DBF}"/>
                                            </a:ext>
                                          </a:extLst>
                                        </wpg:cNvPr>
                                        <wpg:cNvGrpSpPr/>
                                        <wpg:grpSpPr>
                                          <a:xfrm>
                                            <a:off x="2028228" y="826612"/>
                                            <a:ext cx="165990" cy="363541"/>
                                            <a:chOff x="2028228" y="826612"/>
                                            <a:chExt cx="167531" cy="364531"/>
                                          </a:xfrm>
                                        </wpg:grpSpPr>
                                        <wps:wsp>
                                          <wps:cNvPr id="809137473" name="Textfeld 3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D61FCAF9-D27F-3EFC-3271-A3F83D52F61A}"/>
                                              </a:ext>
                                            </a:extLst>
                                          </wps:cNvPr>
                                          <wps:cNvSpPr txBox="1"/>
                                          <wps:spPr>
                                            <a:xfrm>
                                              <a:off x="2028228" y="826612"/>
                                              <a:ext cx="159583" cy="184651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6350">
                                              <a:noFill/>
                                            </a:ln>
                                          </wps:spPr>
                                          <wps:txbx>
                                            <w:txbxContent>
                                              <w:p w14:paraId="74277A2A" w14:textId="77777777" w:rsidR="00110A6A" w:rsidRDefault="00110A6A" w:rsidP="00110A6A">
                                                <w:pPr>
                                                  <w:jc w:val="center"/>
                                                  <w:rPr>
                                                    <w:rFonts w:ascii="Calibri" w:eastAsia="Calibri" w:hAnsi="Calibri"/>
                                                    <w:color w:val="000000" w:themeColor="text1"/>
                                                    <w:kern w:val="24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Calibri" w:eastAsia="Calibri" w:hAnsi="Calibri"/>
                                                    <w:color w:val="000000" w:themeColor="text1"/>
                                                    <w:kern w:val="24"/>
                                                  </w:rPr>
                                                  <w:t>8</w:t>
                                                </w:r>
                                              </w:p>
                                            </w:txbxContent>
                                          </wps:txbx>
      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      <a:prstTxWarp prst="textNoShape">
                                              <a:avLst/>
                                            </a:prstTxWarp>
                                            <a:spAutoFit/>
                                          </wps:bodyPr>
                                        </wps:wsp>
                                        <wps:wsp>
                                          <wps:cNvPr id="1030054330" name="Textfeld 3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87B5A547-2D2B-D18E-60B2-F15183643E83}"/>
                                              </a:ext>
                                            </a:extLst>
                                          </wps:cNvPr>
                                          <wps:cNvSpPr txBox="1"/>
                                          <wps:spPr>
                                            <a:xfrm>
                                              <a:off x="2033438" y="1027201"/>
                                              <a:ext cx="162321" cy="163942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6350">
                                              <a:noFill/>
                                            </a:ln>
                                          </wps:spPr>
                                          <wps:txbx>
                                            <w:txbxContent>
                                              <w:p w14:paraId="298AA9B0" w14:textId="77777777" w:rsidR="00110A6A" w:rsidRDefault="00110A6A" w:rsidP="00110A6A">
                                                <w:pPr>
                                                  <w:jc w:val="center"/>
                                                  <w:rPr>
                                                    <w:rFonts w:ascii="Calibri" w:eastAsia="Calibri" w:hAnsi="Calibri"/>
                                                    <w:color w:val="000000"/>
                                                    <w:kern w:val="24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Calibri" w:eastAsia="Calibri" w:hAnsi="Calibri"/>
                                                    <w:color w:val="000000"/>
                                                    <w:kern w:val="24"/>
                                                  </w:rPr>
                                                  <w:t>50</w:t>
                                                </w:r>
                                              </w:p>
                                            </w:txbxContent>
                                          </wps:txbx>
      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      <a:prstTxWarp prst="textNoShape">
                                              <a:avLst/>
                                            </a:prstTxWarp>
                                            <a:noAutofit/>
                                          </wps:bodyPr>
                                        </wps:wsp>
                                        <wps:wsp>
                                          <wps:cNvPr id="1837357456" name="Gerade Verbindung 1837357456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89E53FAF-DD4E-AFD3-F66C-415D9E767B6B}"/>
                                              </a:ext>
                                            </a:extLst>
                                          </wps:cNvPr>
                                          <wps:cNvCnPr/>
                                          <wps:spPr>
                                            <a:xfrm>
                                              <a:off x="2041078" y="1016391"/>
                                              <a:ext cx="145286" cy="0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ln w="12700">
                                              <a:solidFill>
                                                <a:schemeClr val="tx1"/>
                                              </a:solidFill>
                                            </a:ln>
                                          </wps:spPr>
                                          <wps:style>
                                            <a:lnRef idx="1">
                                              <a:schemeClr val="accent1"/>
                                            </a:lnRef>
                                            <a:fillRef idx="0">
                                              <a:schemeClr val="accent1"/>
                                            </a:fillRef>
                                            <a:effectRef idx="0">
                                              <a:schemeClr val="accent1"/>
                                            </a:effectRef>
                                            <a:fontRef idx="minor">
                                              <a:schemeClr val="tx1"/>
                                            </a:fontRef>
                                          </wps:style>
                                          <wps:bodyPr/>
                                        </wps:wsp>
                                      </wpg:grpSp>
                                      <wps:wsp>
                                        <wps:cNvPr id="1665106056" name="Textfeld 398">
                                          <a:extLst>
                                            <a:ext uri="{FF2B5EF4-FFF2-40B4-BE49-F238E27FC236}">
                                              <a16:creationId xmlns:a16="http://schemas.microsoft.com/office/drawing/2014/main" id="{6DF7321B-6C46-0D70-B2ED-F7C6FD45765F}"/>
                                            </a:ext>
                                          </a:extLst>
                                        </wps:cNvPr>
                                        <wps:cNvSpPr txBox="1"/>
                                        <wps:spPr>
                                          <a:xfrm>
                                            <a:off x="2662093" y="903970"/>
                                            <a:ext cx="155099" cy="216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6350"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14:paraId="5D6D3682" w14:textId="77777777" w:rsidR="00110A6A" w:rsidRDefault="00110A6A" w:rsidP="00110A6A">
                                              <w:pPr>
                                                <w:rPr>
                                                  <w:rFonts w:ascii="Calibri" w:eastAsia="Calibri" w:hAnsi="Calibri"/>
                                                  <w:color w:val="000000"/>
                                                  <w:kern w:val="24"/>
                                                  <w:sz w:val="32"/>
                                                  <w:szCs w:val="32"/>
                                                </w:rPr>
                                              </w:pPr>
                                              <w:r>
                                                <w:rPr>
                                                  <w:rFonts w:ascii="Calibri" w:eastAsia="Calibri" w:hAnsi="Calibri"/>
                                                  <w:color w:val="000000"/>
                                                  <w:kern w:val="24"/>
                                                  <w:sz w:val="32"/>
                                                  <w:szCs w:val="32"/>
                                                </w:rPr>
                                                <w:t xml:space="preserve">=     </w:t>
                                              </w:r>
                                            </w:p>
                                          </w:txbxContent>
                                        </wps:txbx>
                                        <wps:bodyPr rot="0" spcFirstLastPara="0" vert="horz" wrap="square" lIns="36000" tIns="45720" rIns="91440" bIns="45720" numCol="1" spcCol="0" rtlCol="0" fromWordArt="0" anchor="t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wpg:grpSp>
                                    <wpg:grpSp>
                                      <wpg:cNvPr id="794777418" name="Gruppieren 794777418">
                                        <a:extLst>
                                          <a:ext uri="{FF2B5EF4-FFF2-40B4-BE49-F238E27FC236}">
                                            <a16:creationId xmlns:a16="http://schemas.microsoft.com/office/drawing/2014/main" id="{EB6A7100-1A7D-1C4D-95EB-EEE4319023D6}"/>
                                          </a:ext>
                                        </a:extLst>
                                      </wpg:cNvPr>
                                      <wpg:cNvGrpSpPr/>
                                      <wpg:grpSpPr>
                                        <a:xfrm>
                                          <a:off x="2228182" y="826612"/>
                                          <a:ext cx="409216" cy="369636"/>
                                          <a:chOff x="2228182" y="826612"/>
                                          <a:chExt cx="409216" cy="369636"/>
                                        </a:xfrm>
                                      </wpg:grpSpPr>
                                      <wpg:grpSp>
                                        <wpg:cNvPr id="436040483" name="Gruppieren 436040483">
                                          <a:extLst>
                                            <a:ext uri="{FF2B5EF4-FFF2-40B4-BE49-F238E27FC236}">
                                              <a16:creationId xmlns:a16="http://schemas.microsoft.com/office/drawing/2014/main" id="{C3983109-8CCA-3BEC-10E9-5D13437C23F0}"/>
                                            </a:ext>
                                          </a:extLst>
                                        </wpg:cNvPr>
                                        <wpg:cNvGrpSpPr/>
                                        <wpg:grpSpPr>
                                          <a:xfrm>
                                            <a:off x="2374115" y="826612"/>
                                            <a:ext cx="263283" cy="369636"/>
                                            <a:chOff x="2374115" y="826612"/>
                                            <a:chExt cx="265727" cy="370643"/>
                                          </a:xfrm>
                                        </wpg:grpSpPr>
                                        <wps:wsp>
                                          <wps:cNvPr id="39894267" name="Textfeld 3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2B29522A-EC0D-52EF-B88D-1C9F2A4797A4}"/>
                                              </a:ext>
                                            </a:extLst>
                                          </wps:cNvPr>
                                          <wps:cNvSpPr txBox="1"/>
                                          <wps:spPr>
                                            <a:xfrm>
                                              <a:off x="2424223" y="826612"/>
                                              <a:ext cx="159583" cy="184652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6350">
                                              <a:noFill/>
                                            </a:ln>
                                          </wps:spPr>
                                          <wps:txbx>
                                            <w:txbxContent>
                                              <w:p w14:paraId="0A6269D2" w14:textId="77777777" w:rsidR="00110A6A" w:rsidRDefault="00110A6A" w:rsidP="00110A6A">
                                                <w:pPr>
                                                  <w:jc w:val="center"/>
                                                  <w:rPr>
                                                    <w:rFonts w:ascii="Calibri" w:eastAsia="Calibri" w:hAnsi="Calibri"/>
                                                    <w:color w:val="000000" w:themeColor="text1"/>
                                                    <w:kern w:val="24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Calibri" w:eastAsia="Calibri" w:hAnsi="Calibri"/>
                                                    <w:color w:val="000000" w:themeColor="text1"/>
                                                    <w:kern w:val="24"/>
                                                  </w:rPr>
                                                  <w:t>16</w:t>
                                                </w:r>
                                              </w:p>
                                            </w:txbxContent>
                                          </wps:txbx>
      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      <a:prstTxWarp prst="textNoShape">
                                              <a:avLst/>
                                            </a:prstTxWarp>
                                            <a:spAutoFit/>
                                          </wps:bodyPr>
                                        </wps:wsp>
                                        <wps:wsp>
                                          <wps:cNvPr id="1567871193" name="Textfeld 3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1C2ACC38-EAA2-C3F2-F9D0-A1DA9F79502A}"/>
                                              </a:ext>
                                            </a:extLst>
                                          </wps:cNvPr>
                                          <wps:cNvSpPr txBox="1"/>
                                          <wps:spPr>
                                            <a:xfrm>
                                              <a:off x="2374115" y="1033313"/>
                                              <a:ext cx="265727" cy="163942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6350">
                                              <a:noFill/>
                                            </a:ln>
                                          </wps:spPr>
                                          <wps:txbx>
                                            <w:txbxContent>
                                              <w:p w14:paraId="3177BD50" w14:textId="2219F678" w:rsidR="00110A6A" w:rsidRDefault="00110A6A" w:rsidP="00110A6A">
                                                <w:pPr>
                                                  <w:jc w:val="center"/>
                                                  <w:rPr>
                                                    <w:rFonts w:ascii="Calibri" w:eastAsia="Calibri" w:hAnsi="Calibri"/>
                                                    <w:color w:val="000000"/>
                                                    <w:kern w:val="24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Calibri" w:eastAsia="Calibri" w:hAnsi="Calibri"/>
                                                    <w:color w:val="000000"/>
                                                    <w:kern w:val="24"/>
                                                  </w:rPr>
                                                  <w:t>0</w:t>
                                                </w:r>
                                              </w:p>
                                            </w:txbxContent>
                                          </wps:txbx>
      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      <a:prstTxWarp prst="textNoShape">
                                              <a:avLst/>
                                            </a:prstTxWarp>
                                            <a:noAutofit/>
                                          </wps:bodyPr>
                                        </wps:wsp>
                                        <wps:wsp>
                                          <wps:cNvPr id="1715740613" name="Gerade Verbindung 1715740613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931D2BAD-088C-B7BD-85F3-5786BC1E8970}"/>
                                              </a:ext>
                                            </a:extLst>
                                          </wps:cNvPr>
                                          <wps:cNvCnPr/>
                                          <wps:spPr>
                                            <a:xfrm>
                                              <a:off x="2424827" y="1016391"/>
                                              <a:ext cx="181671" cy="0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ln w="12700">
                                              <a:solidFill>
                                                <a:schemeClr val="tx1"/>
                                              </a:solidFill>
                                            </a:ln>
                                          </wps:spPr>
                                          <wps:style>
                                            <a:lnRef idx="1">
                                              <a:schemeClr val="accent1"/>
                                            </a:lnRef>
                                            <a:fillRef idx="0">
                                              <a:schemeClr val="accent1"/>
                                            </a:fillRef>
                                            <a:effectRef idx="0">
                                              <a:schemeClr val="accent1"/>
                                            </a:effectRef>
                                            <a:fontRef idx="minor">
                                              <a:schemeClr val="tx1"/>
                                            </a:fontRef>
                                          </wps:style>
                                          <wps:bodyPr/>
                                        </wps:wsp>
                                      </wpg:grpSp>
                                      <wps:wsp>
                                        <wps:cNvPr id="870564099" name="Textfeld 398">
                                          <a:extLst>
                                            <a:ext uri="{FF2B5EF4-FFF2-40B4-BE49-F238E27FC236}">
                                              <a16:creationId xmlns:a16="http://schemas.microsoft.com/office/drawing/2014/main" id="{9C66F544-6784-7B68-E7D8-D9DB0EE594F9}"/>
                                            </a:ext>
                                          </a:extLst>
                                        </wps:cNvPr>
                                        <wps:cNvSpPr txBox="1"/>
                                        <wps:spPr>
                                          <a:xfrm>
                                            <a:off x="2228182" y="894583"/>
                                            <a:ext cx="155099" cy="216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6350"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14:paraId="605AF70F" w14:textId="77777777" w:rsidR="00110A6A" w:rsidRDefault="00110A6A" w:rsidP="00110A6A">
                                              <w:pPr>
                                                <w:rPr>
                                                  <w:rFonts w:ascii="Calibri" w:eastAsia="Calibri" w:hAnsi="Calibri"/>
                                                  <w:color w:val="000000"/>
                                                  <w:kern w:val="24"/>
                                                  <w:sz w:val="32"/>
                                                  <w:szCs w:val="32"/>
                                                </w:rPr>
                                              </w:pPr>
                                              <w:r>
                                                <w:rPr>
                                                  <w:rFonts w:ascii="Calibri" w:eastAsia="Calibri" w:hAnsi="Calibri"/>
                                                  <w:color w:val="000000"/>
                                                  <w:kern w:val="24"/>
                                                  <w:sz w:val="32"/>
                                                  <w:szCs w:val="32"/>
                                                </w:rPr>
                                                <w:t xml:space="preserve">=     </w:t>
                                              </w:r>
                                            </w:p>
                                          </w:txbxContent>
                                        </wps:txbx>
                                        <wps:bodyPr rot="0" spcFirstLastPara="0" vert="horz" wrap="square" lIns="36000" tIns="45720" rIns="91440" bIns="45720" numCol="1" spcCol="0" rtlCol="0" fromWordArt="0" anchor="t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wpg:grpSp>
                                  </wpg:grpSp>
                                  <pic:pic xmlns:pic="http://schemas.openxmlformats.org/drawingml/2006/picture">
                                    <pic:nvPicPr>
                                      <pic:cNvPr id="1708970073" name="Grafik 84">
                                        <a:extLst>
                                          <a:ext uri="{FF2B5EF4-FFF2-40B4-BE49-F238E27FC236}">
                                            <a16:creationId xmlns:a16="http://schemas.microsoft.com/office/drawing/2014/main" id="{A8FE67A2-1BD4-D2AF-E1B6-B1A9121DFEF6}"/>
                                          </a:ext>
                                        </a:extLst>
                                      </pic:cNvPr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24" cstate="print">
                                        <a:duotone>
                                          <a:schemeClr val="accent3">
                                            <a:shade val="45000"/>
                                            <a:satMod val="135000"/>
                                          </a:schemeClr>
                                          <a:prstClr val="white"/>
                                        </a:duotone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 l="1" r="4035" b="51794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 flipV="1">
                                        <a:off x="742208" y="59377"/>
                                        <a:ext cx="395605" cy="27686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  <pic:pic xmlns:pic="http://schemas.openxmlformats.org/drawingml/2006/picture">
                                    <pic:nvPicPr>
                                      <pic:cNvPr id="703523697" name="Grafik 1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50" cstate="print">
                                        <a:duotone>
                                          <a:schemeClr val="accent3">
                                            <a:shade val="45000"/>
                                            <a:satMod val="135000"/>
                                          </a:schemeClr>
                                          <a:prstClr val="white"/>
                                        </a:duotone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 l="1" r="4035" b="51794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 flipV="1">
                                        <a:off x="350323" y="213756"/>
                                        <a:ext cx="262890" cy="18351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wpg:wg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group w14:anchorId="3D986687" id="Gruppieren 435" o:spid="_x0000_s2341" style="position:absolute;margin-left:.65pt;margin-top:11.4pt;width:106.8pt;height:31.3pt;z-index:253775872" coordsize="13565,3972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">
                            <v:group id="Gruppieren 69" o:spid="_x0000_s2342" style="position:absolute;width:13565;height:3696" coordorigin="20282,8266" coordsize="13565,36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">
                              <v:shape id="Textfeld 3" o:spid="_x0000_s2343" type="#_x0000_t202" style="position:absolute;left:28001;top:9261;width:5846;height:20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" filled="f" stroked="f" strokeweight=".5pt">
                                <v:textbox inset="0,0,0,0">
                                  <w:txbxContent>
                                    <w:p w14:paraId="4E55E9AB" w14:textId="77777777" w:rsidR="00110A6A" w:rsidRDefault="00110A6A" w:rsidP="00110A6A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  <w:sz w:val="32"/>
                                          <w:szCs w:val="32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  <w:sz w:val="32"/>
                                          <w:szCs w:val="32"/>
                                        </w:rPr>
                                        <w:t>60 %</w:t>
                                      </w:r>
                                    </w:p>
                                  </w:txbxContent>
                                </v:textbox>
                              </v:shape>
                              <v:group id="Gruppieren 1799260737" o:spid="_x0000_s2344" style="position:absolute;left:20282;top:8266;width:7889;height:3635" coordorigin="20282,8266" coordsize="7889,36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">
                                <v:group id="Gruppieren 797239582" o:spid="_x0000_s2345" style="position:absolute;left:20282;top:8266;width:1660;height:3635" coordorigin="20282,8266" coordsize="1675,36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">
                                  <v:shape id="Textfeld 3" o:spid="_x0000_s2346" type="#_x0000_t202" style="position:absolute;left:20282;top:8266;width:1596;height:184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" filled="f" stroked="f" strokeweight=".5pt">
                                    <v:textbox style="mso-fit-shape-to-text:t" inset="0,0,0,0">
                                      <w:txbxContent>
                                        <w:p w14:paraId="74277A2A" w14:textId="77777777" w:rsidR="00110A6A" w:rsidRDefault="00110A6A" w:rsidP="00110A6A">
                                          <w:pPr>
                                            <w:jc w:val="center"/>
                                            <w:rPr>
                                              <w:rFonts w:ascii="Calibri" w:eastAsia="Calibri" w:hAnsi="Calibri"/>
                                              <w:color w:val="000000" w:themeColor="text1"/>
                                              <w:kern w:val="24"/>
                                            </w:rPr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 w:themeColor="text1"/>
                                              <w:kern w:val="24"/>
                                            </w:rPr>
                                            <w:t>8</w:t>
                                          </w:r>
                                        </w:p>
                                      </w:txbxContent>
                                    </v:textbox>
                                  </v:shape>
                                  <v:shape id="Textfeld 3" o:spid="_x0000_s2347" type="#_x0000_t202" style="position:absolute;left:20334;top:10272;width:1623;height:163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" filled="f" stroked="f" strokeweight=".5pt">
                                    <v:textbox inset="0,0,0,0">
                                      <w:txbxContent>
                                        <w:p w14:paraId="298AA9B0" w14:textId="77777777" w:rsidR="00110A6A" w:rsidRDefault="00110A6A" w:rsidP="00110A6A">
                                          <w:pPr>
                                            <w:jc w:val="center"/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kern w:val="24"/>
                                            </w:rPr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kern w:val="24"/>
                                            </w:rPr>
                                            <w:t>50</w:t>
                                          </w:r>
                                        </w:p>
                                      </w:txbxContent>
                                    </v:textbox>
                                  </v:shape>
                                  <v:line id="Gerade Verbindung 1837357456" o:spid="_x0000_s2348" style="position:absolute;visibility:visible;mso-wrap-style:square" from="20410,10163" to="21863,1016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" strokecolor="black [3213]" strokeweight="1pt">
                                    <v:stroke joinstyle="miter"/>
                                  </v:line>
                                </v:group>
                                <v:shape id="Textfeld 398" o:spid="_x0000_s2349" type="#_x0000_t202" style="position:absolute;left:26620;top:9039;width:1551;height:216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" filled="f" stroked="f" strokeweight=".5pt">
                                  <v:textbox inset="1mm">
                                    <w:txbxContent>
                                      <w:p w14:paraId="5D6D3682" w14:textId="77777777" w:rsidR="00110A6A" w:rsidRDefault="00110A6A" w:rsidP="00110A6A">
                                        <w:pPr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  <w:sz w:val="32"/>
                                            <w:szCs w:val="32"/>
                                          </w:rPr>
                                        </w:pPr>
                                        <w:r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  <w:sz w:val="32"/>
                                            <w:szCs w:val="32"/>
                                          </w:rPr>
                                          <w:t xml:space="preserve">=     </w:t>
                                        </w:r>
                                      </w:p>
                                    </w:txbxContent>
                                  </v:textbox>
                                </v:shape>
                              </v:group>
                              <v:group id="Gruppieren 794777418" o:spid="_x0000_s2350" style="position:absolute;left:22281;top:8266;width:4092;height:3696" coordorigin="22281,8266" coordsize="4092,36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">
                                <v:group id="Gruppieren 436040483" o:spid="_x0000_s2351" style="position:absolute;left:23741;top:8266;width:2632;height:3696" coordorigin="23741,8266" coordsize="2657,370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">
                                  <v:shape id="Textfeld 3" o:spid="_x0000_s2352" type="#_x0000_t202" style="position:absolute;left:24242;top:8266;width:1596;height:184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" filled="f" stroked="f" strokeweight=".5pt">
                                    <v:textbox style="mso-fit-shape-to-text:t" inset="0,0,0,0">
                                      <w:txbxContent>
                                        <w:p w14:paraId="0A6269D2" w14:textId="77777777" w:rsidR="00110A6A" w:rsidRDefault="00110A6A" w:rsidP="00110A6A">
                                          <w:pPr>
                                            <w:jc w:val="center"/>
                                            <w:rPr>
                                              <w:rFonts w:ascii="Calibri" w:eastAsia="Calibri" w:hAnsi="Calibri"/>
                                              <w:color w:val="000000" w:themeColor="text1"/>
                                              <w:kern w:val="24"/>
                                            </w:rPr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 w:themeColor="text1"/>
                                              <w:kern w:val="24"/>
                                            </w:rPr>
                                            <w:t>16</w:t>
                                          </w:r>
                                        </w:p>
                                      </w:txbxContent>
                                    </v:textbox>
                                  </v:shape>
                                  <v:shape id="Textfeld 3" o:spid="_x0000_s2353" type="#_x0000_t202" style="position:absolute;left:23741;top:10333;width:2657;height:163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" filled="f" stroked="f" strokeweight=".5pt">
                                    <v:textbox inset="0,0,0,0">
                                      <w:txbxContent>
                                        <w:p w14:paraId="3177BD50" w14:textId="2219F678" w:rsidR="00110A6A" w:rsidRDefault="00110A6A" w:rsidP="00110A6A">
                                          <w:pPr>
                                            <w:jc w:val="center"/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kern w:val="24"/>
                                            </w:rPr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kern w:val="24"/>
                                            </w:rPr>
                                            <w:t>0</w:t>
                                          </w:r>
                                        </w:p>
                                      </w:txbxContent>
                                    </v:textbox>
                                  </v:shape>
                                  <v:line id="Gerade Verbindung 1715740613" o:spid="_x0000_s2354" style="position:absolute;visibility:visible;mso-wrap-style:square" from="24248,10163" to="26064,1016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" strokecolor="black [3213]" strokeweight="1pt">
                                    <v:stroke joinstyle="miter"/>
                                  </v:line>
                                </v:group>
                                <v:shape id="Textfeld 398" o:spid="_x0000_s2355" type="#_x0000_t202" style="position:absolute;left:22281;top:8945;width:1551;height:216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" filled="f" stroked="f" strokeweight=".5pt">
                                  <v:textbox inset="1mm">
                                    <w:txbxContent>
                                      <w:p w14:paraId="605AF70F" w14:textId="77777777" w:rsidR="00110A6A" w:rsidRDefault="00110A6A" w:rsidP="00110A6A">
                                        <w:pPr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  <w:sz w:val="32"/>
                                            <w:szCs w:val="32"/>
                                          </w:rPr>
                                        </w:pPr>
                                        <w:r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  <w:sz w:val="32"/>
                                            <w:szCs w:val="32"/>
                                          </w:rPr>
                                          <w:t xml:space="preserve">=     </w:t>
                                        </w:r>
                                      </w:p>
                                    </w:txbxContent>
                                  </v:textbox>
                                </v:shape>
                              </v:group>
                            </v:group>
                            <v:shape id="Grafik 84" o:spid="_x0000_s2356" type="#_x0000_t75" style="position:absolute;left:7422;top:593;width:3956;height:2769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">
                              <v:imagedata r:id="rId25" o:title="" cropbottom="33944f" cropleft="1f" cropright="2644f" recolortarget="#333 [1446]"/>
                            </v:shape>
                            <v:shape id="Grafik 1" o:spid="_x0000_s2357" type="#_x0000_t75" style="position:absolute;left:3503;top:2137;width:2629;height:1835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">
                              <v:imagedata r:id="rId51" o:title="" cropbottom="33944f" cropleft="1f" cropright="2644f" recolortarget="#333 [1446]"/>
                            </v:shape>
                          </v:group>
                        </w:pict>
                      </mc:Fallback>
                    </mc:AlternateContent>
                  </w:r>
                </w:p>
                <w:p w14:paraId="1E93AE74" w14:textId="663C2111" w:rsidR="00110A6A" w:rsidRDefault="00110A6A" w:rsidP="00E13C64">
                  <w:pPr>
                    <w:spacing w:line="240" w:lineRule="atLeast"/>
                    <w:rPr>
                      <w:rFonts w:ascii="Calibri" w:eastAsia="Calibri" w:hAnsi="Calibri" w:cs="Times New Roman"/>
                    </w:rPr>
                  </w:pPr>
                </w:p>
                <w:p w14:paraId="58868A36" w14:textId="142BB0CC" w:rsidR="00110A6A" w:rsidRDefault="00110A6A" w:rsidP="00E13C64">
                  <w:pPr>
                    <w:spacing w:line="240" w:lineRule="atLeast"/>
                    <w:rPr>
                      <w:rFonts w:ascii="Calibri" w:eastAsia="Calibri" w:hAnsi="Calibri" w:cs="Times New Roman"/>
                    </w:rPr>
                  </w:pPr>
                </w:p>
                <w:p w14:paraId="77608472" w14:textId="25B1F1F0" w:rsidR="00312022" w:rsidRPr="00A35E9D" w:rsidRDefault="00312022" w:rsidP="00E13C64">
                  <w:pPr>
                    <w:spacing w:line="240" w:lineRule="atLeast"/>
                    <w:rPr>
                      <w:rFonts w:ascii="Calibri" w:eastAsia="Calibri" w:hAnsi="Calibri" w:cs="Times New Roman"/>
                    </w:rPr>
                  </w:pPr>
                </w:p>
              </w:tc>
            </w:tr>
          </w:tbl>
          <w:p w14:paraId="62D67674" w14:textId="77777777" w:rsidR="00520724" w:rsidRPr="00EC2138" w:rsidRDefault="00520724" w:rsidP="00E13C64">
            <w:pPr>
              <w:spacing w:line="240" w:lineRule="atLeast"/>
              <w:rPr>
                <w:noProof/>
              </w:rPr>
            </w:pPr>
          </w:p>
        </w:tc>
      </w:tr>
      <w:tr w:rsidR="00520724" w14:paraId="7396E924" w14:textId="77777777" w:rsidTr="00B877BD">
        <w:trPr>
          <w:trHeight w:val="112"/>
        </w:trPr>
        <w:tc>
          <w:tcPr>
            <w:tcW w:w="709" w:type="dxa"/>
          </w:tcPr>
          <w:p w14:paraId="6E4D82E0" w14:textId="77777777" w:rsidR="00520724" w:rsidRDefault="00A35E9D" w:rsidP="00E13C64">
            <w:pPr>
              <w:spacing w:line="240" w:lineRule="atLeast"/>
              <w:rPr>
                <w:noProof/>
              </w:rPr>
            </w:pPr>
            <w:r w:rsidRPr="00F4582F">
              <w:rPr>
                <w:noProof/>
              </w:rPr>
              <w:drawing>
                <wp:inline distT="0" distB="0" distL="0" distR="0" wp14:anchorId="22006591" wp14:editId="7CA53A1E">
                  <wp:extent cx="287640" cy="338400"/>
                  <wp:effectExtent l="0" t="0" r="0" b="5080"/>
                  <wp:docPr id="11203" name="Grafik 112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40" cy="33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" w:type="dxa"/>
          </w:tcPr>
          <w:p w14:paraId="2EA2BC12" w14:textId="77777777" w:rsidR="00520724" w:rsidRDefault="00352A29" w:rsidP="00E13C64">
            <w:pPr>
              <w:pStyle w:val="Nummerierung"/>
              <w:spacing w:line="240" w:lineRule="atLeast"/>
            </w:pPr>
            <w:r>
              <w:t>d</w:t>
            </w:r>
            <w:r w:rsidR="00520724">
              <w:t>)</w:t>
            </w:r>
          </w:p>
        </w:tc>
        <w:tc>
          <w:tcPr>
            <w:tcW w:w="8222" w:type="dxa"/>
          </w:tcPr>
          <w:p w14:paraId="3415B935" w14:textId="3F493ACC" w:rsidR="00352A29" w:rsidRPr="00352A29" w:rsidRDefault="00352A29" w:rsidP="00E13C64">
            <w:pPr>
              <w:tabs>
                <w:tab w:val="left" w:pos="1666"/>
              </w:tabs>
              <w:spacing w:line="240" w:lineRule="atLeast"/>
              <w:rPr>
                <w:rFonts w:ascii="Calibri" w:hAnsi="Calibri"/>
                <w:noProof/>
                <w:color w:val="000000" w:themeColor="text1"/>
                <w:szCs w:val="20"/>
              </w:rPr>
            </w:pPr>
            <w:r w:rsidRPr="00352A29">
              <w:rPr>
                <w:rFonts w:ascii="Calibri" w:hAnsi="Calibri"/>
                <w:noProof/>
                <w:color w:val="000000" w:themeColor="text1"/>
                <w:szCs w:val="20"/>
              </w:rPr>
              <w:t>Jetzt umgekehrt. Wandle die Prozente in Brüche um: 50 %, 55 %, 64 %</w:t>
            </w:r>
            <w:r w:rsidR="00CC3BFD">
              <w:rPr>
                <w:rFonts w:ascii="Calibri" w:hAnsi="Calibri"/>
                <w:noProof/>
                <w:color w:val="000000" w:themeColor="text1"/>
                <w:szCs w:val="20"/>
              </w:rPr>
              <w:t>.</w:t>
            </w:r>
          </w:p>
          <w:p w14:paraId="406F08B6" w14:textId="77777777" w:rsidR="00520724" w:rsidRDefault="00352A29" w:rsidP="00E13C64">
            <w:pPr>
              <w:tabs>
                <w:tab w:val="left" w:pos="1666"/>
              </w:tabs>
              <w:spacing w:line="240" w:lineRule="atLeast"/>
              <w:rPr>
                <w:rFonts w:ascii="Calibri" w:hAnsi="Calibri"/>
                <w:noProof/>
                <w:color w:val="000000" w:themeColor="text1"/>
                <w:szCs w:val="20"/>
              </w:rPr>
            </w:pPr>
            <w:r w:rsidRPr="00352A29">
              <w:rPr>
                <w:rFonts w:ascii="Calibri" w:hAnsi="Calibri"/>
                <w:noProof/>
                <w:color w:val="000000" w:themeColor="text1"/>
                <w:szCs w:val="20"/>
              </w:rPr>
              <w:t>Beschreibe, wie du dabei vorgehst.</w:t>
            </w:r>
          </w:p>
          <w:p w14:paraId="30455101" w14:textId="77777777" w:rsidR="00352A29" w:rsidRDefault="00352A29" w:rsidP="00E13C64">
            <w:pPr>
              <w:tabs>
                <w:tab w:val="left" w:pos="1666"/>
              </w:tabs>
              <w:spacing w:line="240" w:lineRule="atLeast"/>
              <w:rPr>
                <w:rFonts w:ascii="Calibri" w:hAnsi="Calibri"/>
                <w:noProof/>
                <w:color w:val="000000" w:themeColor="text1"/>
                <w:szCs w:val="20"/>
              </w:rPr>
            </w:pPr>
          </w:p>
          <w:p w14:paraId="7EADFB84" w14:textId="77777777" w:rsidR="00B013C6" w:rsidRPr="00EC2138" w:rsidRDefault="00B013C6" w:rsidP="00E13C64">
            <w:pPr>
              <w:tabs>
                <w:tab w:val="left" w:pos="1666"/>
              </w:tabs>
              <w:spacing w:line="240" w:lineRule="atLeast"/>
              <w:rPr>
                <w:rFonts w:ascii="Calibri" w:hAnsi="Calibri"/>
                <w:noProof/>
                <w:color w:val="000000" w:themeColor="text1"/>
                <w:szCs w:val="20"/>
              </w:rPr>
            </w:pPr>
          </w:p>
        </w:tc>
      </w:tr>
      <w:tr w:rsidR="00352A29" w14:paraId="36739969" w14:textId="77777777" w:rsidTr="00B877BD">
        <w:trPr>
          <w:trHeight w:val="112"/>
        </w:trPr>
        <w:tc>
          <w:tcPr>
            <w:tcW w:w="709" w:type="dxa"/>
          </w:tcPr>
          <w:p w14:paraId="7F7B0362" w14:textId="77777777" w:rsidR="00352A29" w:rsidRPr="00F53C44" w:rsidRDefault="00352A29" w:rsidP="00E13C64">
            <w:pPr>
              <w:pStyle w:val="berschrift3"/>
              <w:spacing w:line="240" w:lineRule="atLeast"/>
            </w:pPr>
            <w:r w:rsidRPr="00F53C44">
              <w:t>2.2</w:t>
            </w:r>
          </w:p>
        </w:tc>
        <w:tc>
          <w:tcPr>
            <w:tcW w:w="8647" w:type="dxa"/>
            <w:gridSpan w:val="2"/>
          </w:tcPr>
          <w:p w14:paraId="2D3DC9CD" w14:textId="414A20C8" w:rsidR="00352A29" w:rsidRPr="00F53C44" w:rsidRDefault="00F53C44" w:rsidP="00E13C64">
            <w:pPr>
              <w:pStyle w:val="berschrift3"/>
              <w:spacing w:line="240" w:lineRule="atLeast"/>
            </w:pPr>
            <w:r w:rsidRPr="00F53C44">
              <w:t>Kann 80 % zu zwei Brüchen gleichzeitig gehören?</w:t>
            </w:r>
          </w:p>
        </w:tc>
      </w:tr>
      <w:tr w:rsidR="00330FD6" w14:paraId="0767FA63" w14:textId="77777777" w:rsidTr="00B877BD">
        <w:trPr>
          <w:trHeight w:val="112"/>
        </w:trPr>
        <w:tc>
          <w:tcPr>
            <w:tcW w:w="709" w:type="dxa"/>
          </w:tcPr>
          <w:p w14:paraId="7BB901A5" w14:textId="77777777" w:rsidR="00330FD6" w:rsidRDefault="00330FD6" w:rsidP="00E13C64">
            <w:pPr>
              <w:spacing w:line="240" w:lineRule="atLeast"/>
              <w:rPr>
                <w:noProof/>
              </w:rPr>
            </w:pPr>
          </w:p>
        </w:tc>
        <w:tc>
          <w:tcPr>
            <w:tcW w:w="8647" w:type="dxa"/>
            <w:gridSpan w:val="2"/>
          </w:tcPr>
          <w:p w14:paraId="5B723682" w14:textId="767F0811" w:rsidR="00330FD6" w:rsidRDefault="00330FD6" w:rsidP="00330FD6">
            <w:pPr>
              <w:spacing w:line="240" w:lineRule="atLeast"/>
              <w:rPr>
                <w:noProof/>
              </w:rPr>
            </w:pPr>
            <w:r w:rsidRPr="00B71962">
              <w:rPr>
                <w:noProof/>
              </w:rPr>
              <w:t xml:space="preserve">Kenan und Leonie haben beide 80 % in einen Bruch umgewandelt. </w:t>
            </w:r>
          </w:p>
          <w:p w14:paraId="295229F4" w14:textId="2F0290DF" w:rsidR="00312022" w:rsidRDefault="00312022" w:rsidP="00330FD6">
            <w:pPr>
              <w:spacing w:line="240" w:lineRule="atLeast"/>
              <w:rPr>
                <w:noProof/>
              </w:rPr>
            </w:pPr>
            <w:r>
              <w:rPr>
                <w:noProof/>
                <w14:ligatures w14:val="standardContextual"/>
              </w:rPr>
              <mc:AlternateContent>
                <mc:Choice Requires="wpg">
                  <w:drawing>
                    <wp:anchor distT="0" distB="0" distL="114300" distR="114300" simplePos="0" relativeHeight="253175808" behindDoc="0" locked="0" layoutInCell="1" allowOverlap="1" wp14:anchorId="49C567C9" wp14:editId="56654B7C">
                      <wp:simplePos x="0" y="0"/>
                      <wp:positionH relativeFrom="column">
                        <wp:posOffset>424643</wp:posOffset>
                      </wp:positionH>
                      <wp:positionV relativeFrom="paragraph">
                        <wp:posOffset>110440</wp:posOffset>
                      </wp:positionV>
                      <wp:extent cx="478631" cy="776605"/>
                      <wp:effectExtent l="0" t="0" r="4445" b="0"/>
                      <wp:wrapNone/>
                      <wp:docPr id="602823114" name="Gruppieren 1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78631" cy="776605"/>
                                <a:chOff x="38535" y="-25673"/>
                                <a:chExt cx="478806" cy="77676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76594562" name="Grafik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0" cstate="print">
                                  <a:clrChange>
                                    <a:clrFrom>
                                      <a:srgbClr val="FFFFFF">
                                        <a:alpha val="0"/>
                                      </a:srgbClr>
                                    </a:clrFrom>
                                    <a:clrTo>
                                      <a:srgbClr val="FFFFFF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 flipH="1">
                                  <a:off x="38535" y="-25673"/>
                                  <a:ext cx="478806" cy="6299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2788325" name="Textfeld 12"/>
                              <wps:cNvSpPr txBox="1"/>
                              <wps:spPr>
                                <a:xfrm>
                                  <a:off x="92648" y="604229"/>
                                  <a:ext cx="349885" cy="14686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703273C" w14:textId="77777777" w:rsidR="00330FD6" w:rsidRPr="00AF507F" w:rsidRDefault="00330FD6" w:rsidP="00330FD6">
                                    <w:pPr>
                                      <w:pStyle w:val="Transcript"/>
                                      <w:rPr>
                                        <w:sz w:val="18"/>
                                        <w:szCs w:val="16"/>
                                      </w:rPr>
                                    </w:pPr>
                                    <w:r w:rsidRPr="00AF507F">
                                      <w:rPr>
                                        <w:sz w:val="18"/>
                                        <w:szCs w:val="16"/>
                                      </w:rPr>
                                      <w:t>Kenan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9C567C9" id="_x0000_s2358" style="position:absolute;margin-left:33.45pt;margin-top:8.7pt;width:37.7pt;height:61.15pt;z-index:253175808;mso-width-relative:margin;mso-height-relative:margin" coordorigin="385,-256" coordsize="4788,7767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">
                      <v:shape id="Grafik 5" o:spid="_x0000_s2359" type="#_x0000_t75" style="position:absolute;left:385;top:-256;width:4788;height:6298;flip:x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">
                        <v:imagedata r:id="rId141" o:title="" chromakey="white"/>
                      </v:shape>
                      <v:shape id="_x0000_s2360" type="#_x0000_t202" style="position:absolute;left:926;top:6042;width:3499;height:146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7703273C" w14:textId="77777777" w:rsidR="00330FD6" w:rsidRPr="00AF507F" w:rsidRDefault="00330FD6" w:rsidP="00330FD6">
                              <w:pPr>
                                <w:pStyle w:val="Transcript"/>
                                <w:rPr>
                                  <w:sz w:val="18"/>
                                  <w:szCs w:val="16"/>
                                </w:rPr>
                              </w:pPr>
                              <w:r w:rsidRPr="00AF507F">
                                <w:rPr>
                                  <w:sz w:val="18"/>
                                  <w:szCs w:val="16"/>
                                </w:rPr>
                                <w:t>Kenan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noProof/>
                <w14:ligatures w14:val="standardContextual"/>
              </w:rPr>
              <mc:AlternateContent>
                <mc:Choice Requires="wpg">
                  <w:drawing>
                    <wp:anchor distT="0" distB="0" distL="114300" distR="114300" simplePos="0" relativeHeight="253176832" behindDoc="0" locked="0" layoutInCell="1" allowOverlap="1" wp14:anchorId="5D71B748" wp14:editId="148ED8BD">
                      <wp:simplePos x="0" y="0"/>
                      <wp:positionH relativeFrom="column">
                        <wp:posOffset>3556000</wp:posOffset>
                      </wp:positionH>
                      <wp:positionV relativeFrom="paragraph">
                        <wp:posOffset>45085</wp:posOffset>
                      </wp:positionV>
                      <wp:extent cx="645795" cy="722630"/>
                      <wp:effectExtent l="0" t="0" r="0" b="1270"/>
                      <wp:wrapNone/>
                      <wp:docPr id="749015081" name="Gruppieren 1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45795" cy="722630"/>
                                <a:chOff x="0" y="0"/>
                                <a:chExt cx="645795" cy="72289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10130697" name="Grafik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clrChange>
                                    <a:clrFrom>
                                      <a:srgbClr val="FFFFFF">
                                        <a:alpha val="0"/>
                                      </a:srgbClr>
                                    </a:clrFrom>
                                    <a:clrTo>
                                      <a:srgbClr val="FFFFFF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45795" cy="6299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28477746" name="Textfeld 12"/>
                              <wps:cNvSpPr txBox="1"/>
                              <wps:spPr>
                                <a:xfrm>
                                  <a:off x="140987" y="576031"/>
                                  <a:ext cx="349885" cy="14686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F051EA9" w14:textId="77777777" w:rsidR="00330FD6" w:rsidRPr="00AF507F" w:rsidRDefault="00330FD6" w:rsidP="00330FD6">
                                    <w:pPr>
                                      <w:pStyle w:val="Transcript"/>
                                      <w:rPr>
                                        <w:sz w:val="18"/>
                                        <w:szCs w:val="16"/>
                                      </w:rPr>
                                    </w:pPr>
                                    <w:r w:rsidRPr="00AF507F">
                                      <w:rPr>
                                        <w:sz w:val="18"/>
                                        <w:szCs w:val="16"/>
                                      </w:rPr>
                                      <w:t>Leonie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D71B748" id="_x0000_s2361" style="position:absolute;margin-left:280pt;margin-top:3.55pt;width:50.85pt;height:56.9pt;z-index:253176832" coordsize="6457,722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">
                      <v:shape id="Grafik 6" o:spid="_x0000_s2362" type="#_x0000_t75" style="position:absolute;width:6457;height:629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">
                        <v:imagedata r:id="rId31" o:title="" chromakey="white"/>
                      </v:shape>
                      <v:shape id="_x0000_s2363" type="#_x0000_t202" style="position:absolute;left:1409;top:5760;width:3499;height:146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" filled="f" stroked="f" strokeweight=".5pt">
                        <v:textbox inset="0,0,0,0">
                          <w:txbxContent>
                            <w:p w14:paraId="4F051EA9" w14:textId="77777777" w:rsidR="00330FD6" w:rsidRPr="00AF507F" w:rsidRDefault="00330FD6" w:rsidP="00330FD6">
                              <w:pPr>
                                <w:pStyle w:val="Transcript"/>
                                <w:rPr>
                                  <w:sz w:val="18"/>
                                  <w:szCs w:val="16"/>
                                </w:rPr>
                              </w:pPr>
                              <w:r w:rsidRPr="00AF507F">
                                <w:rPr>
                                  <w:sz w:val="18"/>
                                  <w:szCs w:val="16"/>
                                </w:rPr>
                                <w:t>Leonie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47A1FEFB" w14:textId="5A5F764D" w:rsidR="00330FD6" w:rsidRPr="00B71962" w:rsidRDefault="0062483F" w:rsidP="00330FD6">
            <w:pPr>
              <w:spacing w:line="240" w:lineRule="atLeast"/>
              <w:rPr>
                <w:color w:val="327A86" w:themeColor="text2"/>
              </w:rPr>
            </w:pPr>
            <w:r>
              <w:rPr>
                <w:rFonts w:ascii="Calibri" w:hAnsi="Calibri"/>
                <w:noProof/>
                <w:color w:val="000000" w:themeColor="text1"/>
                <w:szCs w:val="20"/>
              </w:rPr>
              <w:drawing>
                <wp:anchor distT="0" distB="0" distL="114300" distR="114300" simplePos="0" relativeHeight="253776896" behindDoc="0" locked="0" layoutInCell="1" allowOverlap="1" wp14:anchorId="12B083C9" wp14:editId="574CB576">
                  <wp:simplePos x="0" y="0"/>
                  <wp:positionH relativeFrom="column">
                    <wp:posOffset>2638213</wp:posOffset>
                  </wp:positionH>
                  <wp:positionV relativeFrom="paragraph">
                    <wp:posOffset>17145</wp:posOffset>
                  </wp:positionV>
                  <wp:extent cx="881380" cy="431800"/>
                  <wp:effectExtent l="76200" t="114300" r="121920" b="165100"/>
                  <wp:wrapNone/>
                  <wp:docPr id="1602249952" name="Grafik 4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2249952" name="Grafik 1602249952"/>
                          <pic:cNvPicPr/>
                        </pic:nvPicPr>
                        <pic:blipFill>
                          <a:blip r:embed="rId1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1000000">
                            <a:off x="0" y="0"/>
                            <a:ext cx="881380" cy="4318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85000"/>
                              </a:schemeClr>
                            </a:solidFill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3777920" behindDoc="0" locked="0" layoutInCell="1" allowOverlap="1" wp14:anchorId="5D285180" wp14:editId="1B4A3F31">
                  <wp:simplePos x="0" y="0"/>
                  <wp:positionH relativeFrom="column">
                    <wp:posOffset>972393</wp:posOffset>
                  </wp:positionH>
                  <wp:positionV relativeFrom="paragraph">
                    <wp:posOffset>31587</wp:posOffset>
                  </wp:positionV>
                  <wp:extent cx="851676" cy="468000"/>
                  <wp:effectExtent l="76200" t="114300" r="126365" b="167005"/>
                  <wp:wrapNone/>
                  <wp:docPr id="566720109" name="Grafik 4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6720109" name="Grafik 566720109"/>
                          <pic:cNvPicPr/>
                        </pic:nvPicPr>
                        <pic:blipFill>
                          <a:blip r:embed="rId1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600000">
                            <a:off x="0" y="0"/>
                            <a:ext cx="851676" cy="468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85000"/>
                              </a:schemeClr>
                            </a:solidFill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CBFB049" w14:textId="537F60CA" w:rsidR="00330FD6" w:rsidRDefault="00330FD6" w:rsidP="00330FD6">
            <w:pPr>
              <w:tabs>
                <w:tab w:val="left" w:pos="1666"/>
              </w:tabs>
              <w:spacing w:line="240" w:lineRule="atLeast"/>
              <w:rPr>
                <w:rFonts w:ascii="Calibri" w:hAnsi="Calibri"/>
                <w:noProof/>
                <w:color w:val="000000" w:themeColor="text1"/>
                <w:szCs w:val="20"/>
              </w:rPr>
            </w:pPr>
          </w:p>
          <w:p w14:paraId="50DAB6D6" w14:textId="678EDD76" w:rsidR="00330FD6" w:rsidRDefault="00330FD6" w:rsidP="00330FD6">
            <w:pPr>
              <w:tabs>
                <w:tab w:val="left" w:pos="1666"/>
              </w:tabs>
              <w:spacing w:line="240" w:lineRule="atLeast"/>
              <w:rPr>
                <w:rFonts w:ascii="Calibri" w:hAnsi="Calibri"/>
                <w:noProof/>
                <w:color w:val="000000" w:themeColor="text1"/>
                <w:szCs w:val="20"/>
              </w:rPr>
            </w:pPr>
          </w:p>
          <w:p w14:paraId="71A5132B" w14:textId="78A0009B" w:rsidR="00330FD6" w:rsidRDefault="00312022" w:rsidP="00330FD6">
            <w:pPr>
              <w:tabs>
                <w:tab w:val="left" w:pos="1666"/>
              </w:tabs>
              <w:spacing w:line="240" w:lineRule="atLeast"/>
              <w:rPr>
                <w:rFonts w:ascii="Calibri" w:hAnsi="Calibri"/>
                <w:noProof/>
                <w:color w:val="000000" w:themeColor="text1"/>
                <w:szCs w:val="20"/>
              </w:rPr>
            </w:pPr>
            <w:r>
              <w:rPr>
                <w:noProof/>
                <w14:ligatures w14:val="standardContextual"/>
              </w:rPr>
              <mc:AlternateContent>
                <mc:Choice Requires="wpg">
                  <w:drawing>
                    <wp:anchor distT="0" distB="0" distL="114300" distR="114300" simplePos="0" relativeHeight="252909568" behindDoc="0" locked="0" layoutInCell="1" allowOverlap="1" wp14:anchorId="04574C76" wp14:editId="0AD632BE">
                      <wp:simplePos x="0" y="0"/>
                      <wp:positionH relativeFrom="column">
                        <wp:posOffset>4255159</wp:posOffset>
                      </wp:positionH>
                      <wp:positionV relativeFrom="paragraph">
                        <wp:posOffset>121285</wp:posOffset>
                      </wp:positionV>
                      <wp:extent cx="547370" cy="694690"/>
                      <wp:effectExtent l="0" t="0" r="0" b="3810"/>
                      <wp:wrapNone/>
                      <wp:docPr id="514641257" name="Gruppieren 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47370" cy="694690"/>
                                <a:chOff x="0" y="0"/>
                                <a:chExt cx="547370" cy="69469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31386127" name="Grafik 1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4" cstate="print">
                                  <a:clrChange>
                                    <a:clrFrom>
                                      <a:srgbClr val="FFFFFF">
                                        <a:alpha val="0"/>
                                      </a:srgbClr>
                                    </a:clrFrom>
                                    <a:clrTo>
                                      <a:srgbClr val="FFFFFF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370" cy="6299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70667551" name="Textfeld 12"/>
                              <wps:cNvSpPr txBox="1"/>
                              <wps:spPr>
                                <a:xfrm>
                                  <a:off x="72507" y="547834"/>
                                  <a:ext cx="349885" cy="14686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47D915D" w14:textId="77777777" w:rsidR="00267D51" w:rsidRPr="00AF507F" w:rsidRDefault="00267D51" w:rsidP="00267D51">
                                    <w:pPr>
                                      <w:pStyle w:val="Transcript"/>
                                      <w:rPr>
                                        <w:sz w:val="18"/>
                                        <w:szCs w:val="16"/>
                                      </w:rPr>
                                    </w:pPr>
                                    <w:r w:rsidRPr="00AF507F">
                                      <w:rPr>
                                        <w:sz w:val="18"/>
                                        <w:szCs w:val="16"/>
                                      </w:rPr>
                                      <w:t>Tara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4574C76" id="Gruppieren 13" o:spid="_x0000_s2364" style="position:absolute;margin-left:335.05pt;margin-top:9.55pt;width:43.1pt;height:54.7pt;z-index:252909568" coordsize="5473,694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">
                      <v:shape id="Grafik 10" o:spid="_x0000_s2365" type="#_x0000_t75" style="position:absolute;width:5473;height:629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">
                        <v:imagedata r:id="rId145" o:title="" chromakey="white"/>
                      </v:shape>
                      <v:shape id="_x0000_s2366" type="#_x0000_t202" style="position:absolute;left:725;top:5478;width:3498;height:146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" filled="f" stroked="f" strokeweight=".5pt">
                        <v:textbox inset="0,0,0,0">
                          <w:txbxContent>
                            <w:p w14:paraId="347D915D" w14:textId="77777777" w:rsidR="00267D51" w:rsidRPr="00AF507F" w:rsidRDefault="00267D51" w:rsidP="00267D51">
                              <w:pPr>
                                <w:pStyle w:val="Transcript"/>
                                <w:rPr>
                                  <w:sz w:val="18"/>
                                  <w:szCs w:val="16"/>
                                </w:rPr>
                              </w:pPr>
                              <w:r w:rsidRPr="00AF507F">
                                <w:rPr>
                                  <w:sz w:val="18"/>
                                  <w:szCs w:val="16"/>
                                </w:rPr>
                                <w:t>Tara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64DD5A3F" w14:textId="029CC63B" w:rsidR="00330FD6" w:rsidRDefault="00312022" w:rsidP="00330FD6">
            <w:pPr>
              <w:tabs>
                <w:tab w:val="left" w:pos="1666"/>
              </w:tabs>
              <w:spacing w:line="240" w:lineRule="atLeast"/>
              <w:rPr>
                <w:rFonts w:ascii="Calibri" w:hAnsi="Calibri"/>
                <w:noProof/>
                <w:color w:val="000000" w:themeColor="text1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3535232" behindDoc="0" locked="0" layoutInCell="1" allowOverlap="1" wp14:anchorId="3C001FAD" wp14:editId="41288870">
                      <wp:simplePos x="0" y="0"/>
                      <wp:positionH relativeFrom="column">
                        <wp:posOffset>3603625</wp:posOffset>
                      </wp:positionH>
                      <wp:positionV relativeFrom="paragraph">
                        <wp:posOffset>109665</wp:posOffset>
                      </wp:positionV>
                      <wp:extent cx="207645" cy="315595"/>
                      <wp:effectExtent l="0" t="0" r="8255" b="1905"/>
                      <wp:wrapNone/>
                      <wp:docPr id="1255198530" name="Gruppieren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7645" cy="315595"/>
                                <a:chOff x="13319" y="-4870"/>
                                <a:chExt cx="210326" cy="317169"/>
                              </a:xfrm>
                            </wpg:grpSpPr>
                            <wps:wsp>
                              <wps:cNvPr id="1255198531" name="Textfeld 3"/>
                              <wps:cNvSpPr txBox="1"/>
                              <wps:spPr>
                                <a:xfrm>
                                  <a:off x="32847" y="-4870"/>
                                  <a:ext cx="159954" cy="18439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5426C21" w14:textId="2D6566C0" w:rsidR="006A782B" w:rsidRPr="00A42631" w:rsidRDefault="006A782B" w:rsidP="00A42631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szCs w:val="18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5198532" name="Textfeld 3"/>
                              <wps:cNvSpPr txBox="1"/>
                              <wps:spPr>
                                <a:xfrm>
                                  <a:off x="13319" y="148357"/>
                                  <a:ext cx="210326" cy="1639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4C794C2" w14:textId="26238EB8" w:rsidR="006A782B" w:rsidRPr="00A42631" w:rsidRDefault="006A782B" w:rsidP="00A42631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szCs w:val="18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55198533" name="Gerade Verbindung 1"/>
                              <wps:cNvCnPr/>
                              <wps:spPr>
                                <a:xfrm>
                                  <a:off x="57419" y="179565"/>
                                  <a:ext cx="108468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C001FAD" id="_x0000_s2367" style="position:absolute;margin-left:283.75pt;margin-top:8.65pt;width:16.35pt;height:24.85pt;z-index:253535232;mso-width-relative:margin;mso-height-relative:margin" coordorigin="13319,-4870" coordsize="210326,31716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">
                      <v:shape id="Textfeld 3" o:spid="_x0000_s2368" type="#_x0000_t202" style="position:absolute;left:32847;top:-4870;width:159954;height:1843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5426C21" w14:textId="2D6566C0" w:rsidR="006A782B" w:rsidRPr="00A42631" w:rsidRDefault="006A782B" w:rsidP="00A42631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4</w:t>
                              </w:r>
                            </w:p>
                          </w:txbxContent>
                        </v:textbox>
                      </v:shape>
                      <v:shape id="Textfeld 3" o:spid="_x0000_s2369" type="#_x0000_t202" style="position:absolute;left:13319;top:148357;width:210326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4C794C2" w14:textId="26238EB8" w:rsidR="006A782B" w:rsidRPr="00A42631" w:rsidRDefault="006A782B" w:rsidP="00A42631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5</w:t>
                              </w:r>
                            </w:p>
                          </w:txbxContent>
                        </v:textbox>
                      </v:shape>
                      <v:line id="Gerade Verbindung 1" o:spid="_x0000_s2370" style="position:absolute;visibility:visible;mso-wrap-style:square" from="57419,179565" to="165887,17956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" strokecolor="black [3213]" strokeweight="1pt">
                        <v:stroke joinstyle="miter"/>
                      </v:lin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3533184" behindDoc="0" locked="0" layoutInCell="1" allowOverlap="1" wp14:anchorId="49113AC1" wp14:editId="1109D477">
                      <wp:simplePos x="0" y="0"/>
                      <wp:positionH relativeFrom="column">
                        <wp:posOffset>3225800</wp:posOffset>
                      </wp:positionH>
                      <wp:positionV relativeFrom="paragraph">
                        <wp:posOffset>113888</wp:posOffset>
                      </wp:positionV>
                      <wp:extent cx="207645" cy="315595"/>
                      <wp:effectExtent l="0" t="0" r="8255" b="1905"/>
                      <wp:wrapNone/>
                      <wp:docPr id="803648510" name="Gruppieren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7645" cy="315595"/>
                                <a:chOff x="13319" y="-4870"/>
                                <a:chExt cx="210326" cy="317169"/>
                              </a:xfrm>
                            </wpg:grpSpPr>
                            <wps:wsp>
                              <wps:cNvPr id="803648511" name="Textfeld 3"/>
                              <wps:cNvSpPr txBox="1"/>
                              <wps:spPr>
                                <a:xfrm>
                                  <a:off x="32847" y="-4870"/>
                                  <a:ext cx="160156" cy="18506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9D92EA4" w14:textId="2FDD1B41" w:rsidR="006A782B" w:rsidRPr="00A42631" w:rsidRDefault="006A782B" w:rsidP="00A42631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szCs w:val="18"/>
                                      </w:rPr>
                                      <w:t>8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5198528" name="Textfeld 3"/>
                              <wps:cNvSpPr txBox="1"/>
                              <wps:spPr>
                                <a:xfrm>
                                  <a:off x="13319" y="148357"/>
                                  <a:ext cx="210326" cy="1639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FFBD0F4" w14:textId="43C79BFE" w:rsidR="006A782B" w:rsidRPr="00A42631" w:rsidRDefault="006A782B" w:rsidP="00A42631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szCs w:val="18"/>
                                      </w:rPr>
                                      <w:t>10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55198529" name="Gerade Verbindung 1"/>
                              <wps:cNvCnPr/>
                              <wps:spPr>
                                <a:xfrm>
                                  <a:off x="57419" y="179565"/>
                                  <a:ext cx="108468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9113AC1" id="_x0000_s2371" style="position:absolute;margin-left:254pt;margin-top:8.95pt;width:16.35pt;height:24.85pt;z-index:253533184;mso-width-relative:margin;mso-height-relative:margin" coordorigin="13319,-4870" coordsize="210326,31716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">
                      <v:shape id="Textfeld 3" o:spid="_x0000_s2372" type="#_x0000_t202" style="position:absolute;left:32847;top:-4870;width:160156;height:18506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79D92EA4" w14:textId="2FDD1B41" w:rsidR="006A782B" w:rsidRPr="00A42631" w:rsidRDefault="006A782B" w:rsidP="00A42631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8</w:t>
                              </w:r>
                            </w:p>
                          </w:txbxContent>
                        </v:textbox>
                      </v:shape>
                      <v:shape id="Textfeld 3" o:spid="_x0000_s2373" type="#_x0000_t202" style="position:absolute;left:13319;top:148357;width:210326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5FFBD0F4" w14:textId="43C79BFE" w:rsidR="006A782B" w:rsidRPr="00A42631" w:rsidRDefault="006A782B" w:rsidP="00A42631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10</w:t>
                              </w:r>
                            </w:p>
                          </w:txbxContent>
                        </v:textbox>
                      </v:shape>
                      <v:line id="Gerade Verbindung 1" o:spid="_x0000_s2374" style="position:absolute;visibility:visible;mso-wrap-style:square" from="57419,179565" to="165887,17956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" strokecolor="black [3213]" strokeweight="1pt">
                        <v:stroke joinstyle="miter"/>
                      </v:line>
                    </v:group>
                  </w:pict>
                </mc:Fallback>
              </mc:AlternateContent>
            </w:r>
            <w:r>
              <w:rPr>
                <w:noProof/>
                <w:color w:val="327A86" w:themeColor="text2"/>
              </w:rPr>
              <mc:AlternateContent>
                <mc:Choice Requires="wps">
                  <w:drawing>
                    <wp:anchor distT="0" distB="0" distL="114300" distR="114300" simplePos="0" relativeHeight="253173760" behindDoc="0" locked="0" layoutInCell="1" allowOverlap="1" wp14:anchorId="5196B3F8" wp14:editId="1E2950AD">
                      <wp:simplePos x="0" y="0"/>
                      <wp:positionH relativeFrom="column">
                        <wp:posOffset>1333773</wp:posOffset>
                      </wp:positionH>
                      <wp:positionV relativeFrom="paragraph">
                        <wp:posOffset>120143</wp:posOffset>
                      </wp:positionV>
                      <wp:extent cx="2811213" cy="378460"/>
                      <wp:effectExtent l="0" t="0" r="255905" b="22225"/>
                      <wp:wrapNone/>
                      <wp:docPr id="462" name="Rechteckige Legende 223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2811213" cy="378460"/>
                              </a:xfrm>
                              <a:prstGeom prst="wedgeRoundRectCallout">
                                <a:avLst>
                                  <a:gd name="adj1" fmla="val -57365"/>
                                  <a:gd name="adj2" fmla="val 4738"/>
                                  <a:gd name="adj3" fmla="val 16667"/>
                                </a:avLst>
                              </a:prstGeom>
                              <a:ln>
                                <a:solidFill>
                                  <a:schemeClr val="bg1">
                                    <a:lumMod val="85000"/>
                                  </a:schemeClr>
                                </a:solidFill>
                              </a:ln>
                              <a:extLst>
                                <a:ext uri="{FAA26D3D-D897-4be2-8F04-BA451C77F1D7}">
      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    </a:ext>
                                <a:ext uri="{C572A759-6A51-4108-AA02-DFA0A04FC94B}">
    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    </a:ext>
                              </a:extLst>
                            </wps:spPr>
                            <wps:style>
                              <a:lnRef idx="2">
                                <a:schemeClr val="accent3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06ED58C" w14:textId="16781087" w:rsidR="00330FD6" w:rsidRPr="006A782B" w:rsidRDefault="00330FD6" w:rsidP="00A42631">
                                  <w:pPr>
                                    <w:spacing w:before="60" w:after="60" w:line="276" w:lineRule="auto"/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 w:rsidRPr="00A42631">
                                    <w:rPr>
                                      <w:sz w:val="18"/>
                                      <w:szCs w:val="18"/>
                                    </w:rPr>
                                    <w:t>Aber 80 % kann doch nicht gleichzeitig</w:t>
                                  </w:r>
                                  <w:r w:rsidR="006A782B">
                                    <w:rPr>
                                      <w:sz w:val="18"/>
                                      <w:szCs w:val="18"/>
                                    </w:rPr>
                                    <w:t xml:space="preserve">   </w:t>
                                  </w:r>
                                  <w:r w:rsidR="006A782B" w:rsidRPr="00A42631">
                                    <w:rPr>
                                      <w:sz w:val="18"/>
                                      <w:szCs w:val="18"/>
                                    </w:rPr>
                                    <w:t xml:space="preserve">   </w:t>
                                  </w:r>
                                  <w:r w:rsidRPr="00A42631"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 xml:space="preserve">  und</w:t>
                                  </w:r>
                                  <w:r w:rsidR="006A782B" w:rsidRPr="00A42631"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="006A782B"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 xml:space="preserve">  </w:t>
                                  </w:r>
                                  <w:r w:rsidR="006A782B" w:rsidRPr="00A42631"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 xml:space="preserve">  </w:t>
                                  </w:r>
                                  <w:r w:rsidRPr="00A42631"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A42631">
                                    <w:rPr>
                                      <w:sz w:val="18"/>
                                      <w:szCs w:val="18"/>
                                    </w:rPr>
                                    <w:t>sein?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5196B3F8" id="_x0000_s2375" type="#_x0000_t62" style="position:absolute;margin-left:105pt;margin-top:9.45pt;width:221.35pt;height:29.8pt;flip:x;z-index:2531737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" adj="-1591,11823" fillcolor="white [3201]" strokecolor="#d8d8d8 [2732]" strokeweight="1pt">
                      <v:textbox style="mso-fit-shape-to-text:t">
                        <w:txbxContent>
                          <w:p w14:paraId="406ED58C" w14:textId="16781087" w:rsidR="00330FD6" w:rsidRPr="006A782B" w:rsidRDefault="00330FD6" w:rsidP="00A42631">
                            <w:pPr>
                              <w:spacing w:before="60" w:after="60" w:line="276" w:lineRule="auto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  <w:r w:rsidRPr="00A42631">
                              <w:rPr>
                                <w:sz w:val="18"/>
                                <w:szCs w:val="18"/>
                              </w:rPr>
                              <w:t>Aber 80 % kann doch nicht gleichzeitig</w:t>
                            </w:r>
                            <w:r w:rsidR="006A782B">
                              <w:rPr>
                                <w:sz w:val="18"/>
                                <w:szCs w:val="18"/>
                              </w:rPr>
                              <w:t xml:space="preserve">   </w:t>
                            </w:r>
                            <w:r w:rsidR="006A782B" w:rsidRPr="00A42631">
                              <w:rPr>
                                <w:sz w:val="18"/>
                                <w:szCs w:val="18"/>
                              </w:rPr>
                              <w:t xml:space="preserve">   </w:t>
                            </w:r>
                            <w:r w:rsidRPr="00A42631"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 xml:space="preserve">  und</w:t>
                            </w:r>
                            <w:r w:rsidR="006A782B" w:rsidRPr="00A42631"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6A782B"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6A782B" w:rsidRPr="00A42631"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Pr="00A42631"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A42631">
                              <w:rPr>
                                <w:sz w:val="18"/>
                                <w:szCs w:val="18"/>
                              </w:rPr>
                              <w:t>sein?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ADC05DF" w14:textId="78186559" w:rsidR="00330FD6" w:rsidRDefault="00330FD6" w:rsidP="00330FD6">
            <w:pPr>
              <w:tabs>
                <w:tab w:val="left" w:pos="1666"/>
              </w:tabs>
              <w:spacing w:line="240" w:lineRule="atLeast"/>
              <w:rPr>
                <w:rFonts w:ascii="Calibri" w:hAnsi="Calibri"/>
                <w:noProof/>
                <w:color w:val="000000" w:themeColor="text1"/>
                <w:szCs w:val="20"/>
              </w:rPr>
            </w:pPr>
          </w:p>
          <w:p w14:paraId="05D9ED78" w14:textId="0A8E523E" w:rsidR="00330FD6" w:rsidRDefault="00330FD6" w:rsidP="00330FD6">
            <w:pPr>
              <w:tabs>
                <w:tab w:val="left" w:pos="1666"/>
              </w:tabs>
              <w:spacing w:line="240" w:lineRule="atLeast"/>
              <w:rPr>
                <w:rFonts w:ascii="Calibri" w:hAnsi="Calibri"/>
                <w:noProof/>
                <w:color w:val="000000" w:themeColor="text1"/>
                <w:szCs w:val="20"/>
              </w:rPr>
            </w:pPr>
          </w:p>
          <w:p w14:paraId="1477C394" w14:textId="77CE9C30" w:rsidR="00330FD6" w:rsidRDefault="00330FD6" w:rsidP="00330FD6">
            <w:pPr>
              <w:tabs>
                <w:tab w:val="left" w:pos="1666"/>
              </w:tabs>
              <w:spacing w:line="240" w:lineRule="atLeast"/>
              <w:rPr>
                <w:rFonts w:ascii="Calibri" w:hAnsi="Calibri"/>
                <w:noProof/>
                <w:color w:val="000000" w:themeColor="text1"/>
                <w:szCs w:val="20"/>
              </w:rPr>
            </w:pPr>
          </w:p>
          <w:p w14:paraId="0381034B" w14:textId="3D1D0E69" w:rsidR="00330FD6" w:rsidRPr="00B71962" w:rsidRDefault="00330FD6" w:rsidP="00E13C64">
            <w:pPr>
              <w:spacing w:line="240" w:lineRule="atLeast"/>
              <w:rPr>
                <w:noProof/>
              </w:rPr>
            </w:pPr>
          </w:p>
        </w:tc>
      </w:tr>
      <w:tr w:rsidR="00157943" w14:paraId="5DAF626E" w14:textId="77777777" w:rsidTr="00B877BD">
        <w:trPr>
          <w:trHeight w:val="112"/>
        </w:trPr>
        <w:tc>
          <w:tcPr>
            <w:tcW w:w="709" w:type="dxa"/>
          </w:tcPr>
          <w:p w14:paraId="60045420" w14:textId="5643B578" w:rsidR="00157943" w:rsidRDefault="00157943" w:rsidP="00E13C64">
            <w:pPr>
              <w:spacing w:line="240" w:lineRule="atLeast"/>
              <w:rPr>
                <w:noProof/>
              </w:rPr>
            </w:pPr>
            <w:r w:rsidRPr="00F4582F">
              <w:rPr>
                <w:noProof/>
              </w:rPr>
              <w:drawing>
                <wp:inline distT="0" distB="0" distL="0" distR="0" wp14:anchorId="7E959ED2" wp14:editId="495CDEA5">
                  <wp:extent cx="361850" cy="273600"/>
                  <wp:effectExtent l="0" t="0" r="635" b="0"/>
                  <wp:docPr id="11202" name="Grafik 112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850" cy="27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7" w:type="dxa"/>
            <w:gridSpan w:val="2"/>
          </w:tcPr>
          <w:p w14:paraId="55D442C0" w14:textId="6D777273" w:rsidR="00157943" w:rsidRDefault="00157943" w:rsidP="00330FD6">
            <w:pPr>
              <w:spacing w:line="240" w:lineRule="atLeast"/>
              <w:rPr>
                <w:noProof/>
              </w:rPr>
            </w:pPr>
            <w:r w:rsidRPr="00B71962">
              <w:rPr>
                <w:noProof/>
              </w:rPr>
              <w:t xml:space="preserve">Überprüfe Kenans und Leonies Lösung durch eine Rechnung und mit der Streifentafel. </w:t>
            </w:r>
          </w:p>
          <w:p w14:paraId="54BC7A5F" w14:textId="77D26AFD" w:rsidR="00157943" w:rsidRPr="00C63632" w:rsidRDefault="00157943" w:rsidP="00330FD6">
            <w:pPr>
              <w:tabs>
                <w:tab w:val="left" w:pos="1666"/>
              </w:tabs>
              <w:spacing w:line="240" w:lineRule="atLeast"/>
              <w:rPr>
                <w:rFonts w:ascii="Calibri" w:hAnsi="Calibri"/>
                <w:noProof/>
                <w:color w:val="000000" w:themeColor="text1"/>
                <w:szCs w:val="20"/>
              </w:rPr>
            </w:pPr>
            <w:r w:rsidRPr="00B71962">
              <w:rPr>
                <w:noProof/>
              </w:rPr>
              <w:t>Erkläre das Ergebnis.</w:t>
            </w:r>
          </w:p>
        </w:tc>
      </w:tr>
    </w:tbl>
    <w:p w14:paraId="2C600096" w14:textId="77777777" w:rsidR="004830B6" w:rsidRDefault="004830B6" w:rsidP="00E13C64">
      <w:pPr>
        <w:spacing w:line="240" w:lineRule="atLeast"/>
      </w:pPr>
    </w:p>
    <w:p w14:paraId="7A03402C" w14:textId="77777777" w:rsidR="004830B6" w:rsidRDefault="004830B6" w:rsidP="00E13C64">
      <w:pPr>
        <w:spacing w:after="200" w:line="240" w:lineRule="atLeast"/>
      </w:pPr>
      <w:r>
        <w:br w:type="page"/>
      </w:r>
    </w:p>
    <w:tbl>
      <w:tblPr>
        <w:tblW w:w="9313" w:type="dxa"/>
        <w:tblInd w:w="-14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425"/>
        <w:gridCol w:w="8179"/>
      </w:tblGrid>
      <w:tr w:rsidR="004830B6" w14:paraId="5901E296" w14:textId="77777777" w:rsidTr="00A42631">
        <w:trPr>
          <w:trHeight w:val="112"/>
        </w:trPr>
        <w:tc>
          <w:tcPr>
            <w:tcW w:w="709" w:type="dxa"/>
          </w:tcPr>
          <w:p w14:paraId="69C1D556" w14:textId="77777777" w:rsidR="004830B6" w:rsidRPr="00BA3DA5" w:rsidRDefault="004830B6" w:rsidP="00E13C64">
            <w:pPr>
              <w:pStyle w:val="berschrift3"/>
              <w:spacing w:line="240" w:lineRule="atLeast"/>
            </w:pPr>
            <w:r>
              <w:lastRenderedPageBreak/>
              <w:t>2.3</w:t>
            </w:r>
          </w:p>
        </w:tc>
        <w:tc>
          <w:tcPr>
            <w:tcW w:w="8604" w:type="dxa"/>
            <w:gridSpan w:val="2"/>
          </w:tcPr>
          <w:p w14:paraId="4C224019" w14:textId="77777777" w:rsidR="004830B6" w:rsidRPr="00BA3DA5" w:rsidRDefault="004830B6" w:rsidP="00E13C64">
            <w:pPr>
              <w:pStyle w:val="berschrift3"/>
              <w:spacing w:line="240" w:lineRule="atLeast"/>
            </w:pPr>
            <w:r w:rsidRPr="004830B6">
              <w:t>Brüche und Prozente in Bildern bestimmen</w:t>
            </w:r>
          </w:p>
        </w:tc>
      </w:tr>
      <w:tr w:rsidR="004830B6" w14:paraId="5C3CE6F4" w14:textId="77777777" w:rsidTr="00A42631">
        <w:trPr>
          <w:trHeight w:val="112"/>
        </w:trPr>
        <w:tc>
          <w:tcPr>
            <w:tcW w:w="709" w:type="dxa"/>
          </w:tcPr>
          <w:p w14:paraId="385E76B9" w14:textId="77777777" w:rsidR="004830B6" w:rsidRDefault="00A35E9D" w:rsidP="00E13C64">
            <w:pPr>
              <w:spacing w:line="240" w:lineRule="atLeast"/>
              <w:rPr>
                <w:noProof/>
              </w:rPr>
            </w:pPr>
            <w:r w:rsidRPr="00F4582F">
              <w:rPr>
                <w:noProof/>
              </w:rPr>
              <w:drawing>
                <wp:inline distT="0" distB="0" distL="0" distR="0" wp14:anchorId="563FA5D2" wp14:editId="458697EF">
                  <wp:extent cx="287640" cy="338400"/>
                  <wp:effectExtent l="0" t="0" r="0" b="5080"/>
                  <wp:docPr id="11204" name="Grafik 112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40" cy="33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" w:type="dxa"/>
          </w:tcPr>
          <w:p w14:paraId="1AFD7612" w14:textId="012EEB06" w:rsidR="004830B6" w:rsidRDefault="004830B6" w:rsidP="00E13C64">
            <w:pPr>
              <w:pStyle w:val="Nummerierung"/>
              <w:spacing w:line="240" w:lineRule="atLeast"/>
            </w:pPr>
            <w:r>
              <w:t>a)</w:t>
            </w:r>
          </w:p>
        </w:tc>
        <w:tc>
          <w:tcPr>
            <w:tcW w:w="8179" w:type="dxa"/>
          </w:tcPr>
          <w:p w14:paraId="08A7425F" w14:textId="656C8211" w:rsidR="005E0D57" w:rsidRPr="004830B6" w:rsidRDefault="005E0D57" w:rsidP="00E13C64">
            <w:pPr>
              <w:tabs>
                <w:tab w:val="left" w:pos="1666"/>
              </w:tabs>
              <w:spacing w:line="240" w:lineRule="atLeast"/>
              <w:rPr>
                <w:noProof/>
                <w:spacing w:val="-2"/>
              </w:rPr>
            </w:pPr>
            <w:r w:rsidRPr="004830B6">
              <w:rPr>
                <w:noProof/>
                <w:spacing w:val="-2"/>
              </w:rPr>
              <w:t xml:space="preserve">Welche </w:t>
            </w:r>
            <w:r w:rsidR="00441AE4">
              <w:rPr>
                <w:noProof/>
                <w:spacing w:val="-2"/>
              </w:rPr>
              <w:t xml:space="preserve">Brüche </w:t>
            </w:r>
            <w:r w:rsidRPr="004830B6">
              <w:rPr>
                <w:noProof/>
                <w:spacing w:val="-2"/>
              </w:rPr>
              <w:t xml:space="preserve">und Prozente passen zu welchen Bildern? </w:t>
            </w:r>
          </w:p>
          <w:p w14:paraId="13A9E1F9" w14:textId="77777777" w:rsidR="005E0D57" w:rsidRPr="004830B6" w:rsidRDefault="005E0D57" w:rsidP="00E13C64">
            <w:pPr>
              <w:tabs>
                <w:tab w:val="left" w:pos="1666"/>
              </w:tabs>
              <w:spacing w:line="240" w:lineRule="atLeast"/>
              <w:rPr>
                <w:noProof/>
                <w:spacing w:val="-2"/>
              </w:rPr>
            </w:pPr>
            <w:r w:rsidRPr="004830B6">
              <w:rPr>
                <w:noProof/>
                <w:spacing w:val="-2"/>
              </w:rPr>
              <w:t>Falls Brüche übrig bleiben: Zeichne ein passendes Rechteck-Bild.</w:t>
            </w:r>
          </w:p>
          <w:p w14:paraId="774ECE6B" w14:textId="34A6A754" w:rsidR="005E0D57" w:rsidRDefault="005E0D57" w:rsidP="00E13C64">
            <w:pPr>
              <w:tabs>
                <w:tab w:val="left" w:pos="1666"/>
              </w:tabs>
              <w:spacing w:line="240" w:lineRule="atLeast"/>
              <w:rPr>
                <w:noProof/>
                <w:spacing w:val="-2"/>
              </w:rPr>
            </w:pPr>
            <w:r w:rsidRPr="004830B6">
              <w:rPr>
                <w:noProof/>
                <w:spacing w:val="-2"/>
              </w:rPr>
              <w:t xml:space="preserve">Falls Bilder übrig bleiben: </w:t>
            </w:r>
            <w:r w:rsidR="00571CE1">
              <w:rPr>
                <w:noProof/>
                <w:spacing w:val="-2"/>
              </w:rPr>
              <w:t xml:space="preserve">Ergänze </w:t>
            </w:r>
            <w:r w:rsidRPr="004830B6">
              <w:rPr>
                <w:noProof/>
                <w:spacing w:val="-2"/>
              </w:rPr>
              <w:t>passende Prozente und Brüche.</w:t>
            </w:r>
          </w:p>
          <w:p w14:paraId="2551CB38" w14:textId="7B3FE156" w:rsidR="005E0D57" w:rsidRDefault="005E0D57" w:rsidP="00E13C64">
            <w:pPr>
              <w:tabs>
                <w:tab w:val="left" w:pos="1666"/>
              </w:tabs>
              <w:spacing w:line="240" w:lineRule="atLeast"/>
              <w:rPr>
                <w:noProof/>
                <w:spacing w:val="-2"/>
              </w:rPr>
            </w:pPr>
          </w:p>
          <w:tbl>
            <w:tblPr>
              <w:tblStyle w:val="Tabellenraster"/>
              <w:tblW w:w="0" w:type="auto"/>
              <w:jc w:val="center"/>
              <w:tblLayout w:type="fixed"/>
              <w:tblCellMar>
                <w:top w:w="142" w:type="dxa"/>
                <w:bottom w:w="142" w:type="dxa"/>
              </w:tblCellMar>
              <w:tblLook w:val="04A0" w:firstRow="1" w:lastRow="0" w:firstColumn="1" w:lastColumn="0" w:noHBand="0" w:noVBand="1"/>
            </w:tblPr>
            <w:tblGrid>
              <w:gridCol w:w="5216"/>
            </w:tblGrid>
            <w:tr w:rsidR="00ED4F01" w14:paraId="7FACA404" w14:textId="77777777" w:rsidTr="00ED4F01">
              <w:trPr>
                <w:jc w:val="center"/>
              </w:trPr>
              <w:tc>
                <w:tcPr>
                  <w:tcW w:w="5216" w:type="dxa"/>
                </w:tcPr>
                <w:p w14:paraId="23D6BA0F" w14:textId="7D08AC9D" w:rsidR="00ED4F01" w:rsidRPr="00ED4F01" w:rsidRDefault="000D71C5" w:rsidP="00E13C64">
                  <w:pPr>
                    <w:tabs>
                      <w:tab w:val="left" w:pos="1666"/>
                    </w:tabs>
                    <w:spacing w:line="240" w:lineRule="atLeast"/>
                    <w:jc w:val="center"/>
                    <w:rPr>
                      <w:rFonts w:ascii="Calibri" w:hAnsi="Calibri"/>
                      <w:color w:val="000000" w:themeColor="text1"/>
                      <w:szCs w:val="20"/>
                    </w:rPr>
                  </w:pPr>
                  <w:r>
                    <w:rPr>
                      <w:noProof/>
                    </w:rPr>
                    <mc:AlternateContent>
                      <mc:Choice Requires="wpg">
                        <w:drawing>
                          <wp:anchor distT="0" distB="0" distL="114300" distR="114300" simplePos="0" relativeHeight="253779968" behindDoc="0" locked="0" layoutInCell="1" allowOverlap="1" wp14:anchorId="37916BD5" wp14:editId="27C86F1A">
                            <wp:simplePos x="0" y="0"/>
                            <wp:positionH relativeFrom="column">
                              <wp:posOffset>772016</wp:posOffset>
                            </wp:positionH>
                            <wp:positionV relativeFrom="paragraph">
                              <wp:posOffset>-111224</wp:posOffset>
                            </wp:positionV>
                            <wp:extent cx="162077" cy="317623"/>
                            <wp:effectExtent l="0" t="0" r="3175" b="0"/>
                            <wp:wrapNone/>
                            <wp:docPr id="984883237" name="Gruppieren 2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62077" cy="317623"/>
                                      <a:chOff x="70694" y="-4893"/>
                                      <a:chExt cx="163236" cy="318290"/>
                                    </a:xfrm>
                                  </wpg:grpSpPr>
                                  <wps:wsp>
                                    <wps:cNvPr id="984883238" name="Textfeld 3"/>
                                    <wps:cNvSpPr txBox="1"/>
                                    <wps:spPr>
                                      <a:xfrm>
                                        <a:off x="73976" y="-4893"/>
                                        <a:ext cx="159954" cy="184396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3F81EC2B" w14:textId="2D31CD8F" w:rsidR="000D71C5" w:rsidRPr="0024755D" w:rsidRDefault="000D71C5" w:rsidP="000D71C5">
                                          <w:pPr>
                                            <w:jc w:val="center"/>
                                            <w:rPr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>
                                            <w:rPr>
                                              <w:sz w:val="18"/>
                                              <w:szCs w:val="18"/>
                                            </w:rPr>
                                            <w:t>1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spAutoFit/>
                                    </wps:bodyPr>
                                  </wps:wsp>
                                  <wps:wsp>
                                    <wps:cNvPr id="984883239" name="Textfeld 3"/>
                                    <wps:cNvSpPr txBox="1"/>
                                    <wps:spPr>
                                      <a:xfrm>
                                        <a:off x="70694" y="149455"/>
                                        <a:ext cx="163236" cy="163942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764E07FB" w14:textId="33900C4E" w:rsidR="000D71C5" w:rsidRPr="0024755D" w:rsidRDefault="000D71C5" w:rsidP="000D71C5">
                                          <w:pPr>
                                            <w:jc w:val="center"/>
                                            <w:rPr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 w:rsidRPr="0024755D">
                                            <w:rPr>
                                              <w:sz w:val="18"/>
                                              <w:szCs w:val="18"/>
                                            </w:rPr>
                                            <w:t>2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984883240" name="Gerade Verbindung 1"/>
                                    <wps:cNvCnPr/>
                                    <wps:spPr>
                                      <a:xfrm>
                                        <a:off x="99279" y="179515"/>
                                        <a:ext cx="108772" cy="0"/>
                                      </a:xfrm>
                                      <a:prstGeom prst="line">
                                        <a:avLst/>
                                      </a:prstGeom>
                                      <a:ln w="12700"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</wpg:wg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group w14:anchorId="37916BD5" id="_x0000_s2376" style="position:absolute;left:0;text-align:left;margin-left:60.8pt;margin-top:-8.75pt;width:12.75pt;height:25pt;z-index:253779968;mso-width-relative:margin;mso-height-relative:margin" coordorigin="70694,-4893" coordsize="163236,31829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">
                            <v:shape id="Textfeld 3" o:spid="_x0000_s2377" type="#_x0000_t202" style="position:absolute;left:73976;top:-4893;width:159954;height:1843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" filled="f" stroked="f" strokeweight=".5pt">
                              <v:textbox style="mso-fit-shape-to-text:t" inset="0,0,0,0">
                                <w:txbxContent>
                                  <w:p w14:paraId="3F81EC2B" w14:textId="2D31CD8F" w:rsidR="000D71C5" w:rsidRPr="0024755D" w:rsidRDefault="000D71C5" w:rsidP="000D71C5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szCs w:val="18"/>
                                      </w:rPr>
                                      <w:t>1</w:t>
                                    </w:r>
                                  </w:p>
                                </w:txbxContent>
                              </v:textbox>
                            </v:shape>
                            <v:shape id="Textfeld 3" o:spid="_x0000_s2378" type="#_x0000_t202" style="position:absolute;left:70694;top:149455;width:163236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" filled="f" stroked="f" strokeweight=".5pt">
                              <v:textbox inset="0,0,0,0">
                                <w:txbxContent>
                                  <w:p w14:paraId="764E07FB" w14:textId="33900C4E" w:rsidR="000D71C5" w:rsidRPr="0024755D" w:rsidRDefault="000D71C5" w:rsidP="000D71C5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24755D">
                                      <w:rPr>
                                        <w:sz w:val="18"/>
                                        <w:szCs w:val="18"/>
                                      </w:rPr>
                                      <w:t>2</w:t>
                                    </w:r>
                                  </w:p>
                                </w:txbxContent>
                              </v:textbox>
                            </v:shape>
                            <v:line id="Gerade Verbindung 1" o:spid="_x0000_s2379" style="position:absolute;visibility:visible;mso-wrap-style:square" from="99279,179515" to="208051,17951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" strokecolor="black [3213]" strokeweight="1pt">
                              <v:stroke joinstyle="miter"/>
                            </v:line>
                          </v:group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g">
                        <w:drawing>
                          <wp:anchor distT="0" distB="0" distL="114300" distR="114300" simplePos="0" relativeHeight="253782016" behindDoc="0" locked="0" layoutInCell="1" allowOverlap="1" wp14:anchorId="2BB19311" wp14:editId="4F5AF2F7">
                            <wp:simplePos x="0" y="0"/>
                            <wp:positionH relativeFrom="column">
                              <wp:posOffset>1651635</wp:posOffset>
                            </wp:positionH>
                            <wp:positionV relativeFrom="paragraph">
                              <wp:posOffset>-81503</wp:posOffset>
                            </wp:positionV>
                            <wp:extent cx="164376" cy="317500"/>
                            <wp:effectExtent l="0" t="0" r="1270" b="0"/>
                            <wp:wrapNone/>
                            <wp:docPr id="457777405" name="Gruppieren 2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64376" cy="317500"/>
                                      <a:chOff x="56006" y="-4893"/>
                                      <a:chExt cx="165942" cy="318290"/>
                                    </a:xfrm>
                                  </wpg:grpSpPr>
                                  <wps:wsp>
                                    <wps:cNvPr id="1560733471" name="Textfeld 3"/>
                                    <wps:cNvSpPr txBox="1"/>
                                    <wps:spPr>
                                      <a:xfrm>
                                        <a:off x="56006" y="-4893"/>
                                        <a:ext cx="159954" cy="184396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5FAFC92A" w14:textId="6230F0E7" w:rsidR="000D71C5" w:rsidRPr="0024755D" w:rsidRDefault="000D71C5" w:rsidP="000D71C5">
                                          <w:pPr>
                                            <w:jc w:val="center"/>
                                            <w:rPr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>
                                            <w:rPr>
                                              <w:sz w:val="18"/>
                                              <w:szCs w:val="18"/>
                                            </w:rPr>
                                            <w:t>4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spAutoFit/>
                                    </wps:bodyPr>
                                  </wps:wsp>
                                  <wps:wsp>
                                    <wps:cNvPr id="1450016066" name="Textfeld 3"/>
                                    <wps:cNvSpPr txBox="1"/>
                                    <wps:spPr>
                                      <a:xfrm>
                                        <a:off x="58712" y="149455"/>
                                        <a:ext cx="163236" cy="163942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75C52BD1" w14:textId="10D8B075" w:rsidR="000D71C5" w:rsidRPr="0024755D" w:rsidRDefault="000D71C5" w:rsidP="000D71C5">
                                          <w:pPr>
                                            <w:jc w:val="center"/>
                                            <w:rPr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>
                                            <w:rPr>
                                              <w:sz w:val="18"/>
                                              <w:szCs w:val="18"/>
                                            </w:rPr>
                                            <w:t>10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167528420" name="Gerade Verbindung 1"/>
                                    <wps:cNvCnPr/>
                                    <wps:spPr>
                                      <a:xfrm>
                                        <a:off x="87318" y="179515"/>
                                        <a:ext cx="108772" cy="0"/>
                                      </a:xfrm>
                                      <a:prstGeom prst="line">
                                        <a:avLst/>
                                      </a:prstGeom>
                                      <a:ln w="12700"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</wpg:wg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group w14:anchorId="2BB19311" id="_x0000_s2380" style="position:absolute;left:0;text-align:left;margin-left:130.05pt;margin-top:-6.4pt;width:12.95pt;height:25pt;z-index:253782016;mso-width-relative:margin;mso-height-relative:margin" coordorigin="56006,-4893" coordsize="165942,31829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">
                            <v:shape id="Textfeld 3" o:spid="_x0000_s2381" type="#_x0000_t202" style="position:absolute;left:56006;top:-4893;width:159954;height:1843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" filled="f" stroked="f" strokeweight=".5pt">
                              <v:textbox style="mso-fit-shape-to-text:t" inset="0,0,0,0">
                                <w:txbxContent>
                                  <w:p w14:paraId="5FAFC92A" w14:textId="6230F0E7" w:rsidR="000D71C5" w:rsidRPr="0024755D" w:rsidRDefault="000D71C5" w:rsidP="000D71C5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szCs w:val="18"/>
                                      </w:rPr>
                                      <w:t>4</w:t>
                                    </w:r>
                                  </w:p>
                                </w:txbxContent>
                              </v:textbox>
                            </v:shape>
                            <v:shape id="Textfeld 3" o:spid="_x0000_s2382" type="#_x0000_t202" style="position:absolute;left:58712;top:149455;width:163236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" filled="f" stroked="f" strokeweight=".5pt">
                              <v:textbox inset="0,0,0,0">
                                <w:txbxContent>
                                  <w:p w14:paraId="75C52BD1" w14:textId="10D8B075" w:rsidR="000D71C5" w:rsidRPr="0024755D" w:rsidRDefault="000D71C5" w:rsidP="000D71C5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szCs w:val="18"/>
                                      </w:rPr>
                                      <w:t>10</w:t>
                                    </w:r>
                                  </w:p>
                                </w:txbxContent>
                              </v:textbox>
                            </v:shape>
                            <v:line id="Gerade Verbindung 1" o:spid="_x0000_s2383" style="position:absolute;visibility:visible;mso-wrap-style:square" from="87318,179515" to="196090,17951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" strokecolor="black [3213]" strokeweight="1pt">
                              <v:stroke joinstyle="miter"/>
                            </v:line>
                          </v:group>
                        </w:pict>
                      </mc:Fallback>
                    </mc:AlternateContent>
                  </w:r>
                  <w:r w:rsidR="00ED4F01" w:rsidRPr="00C63632">
                    <w:rPr>
                      <w:rFonts w:ascii="Calibri" w:hAnsi="Calibri"/>
                      <w:color w:val="000000" w:themeColor="text1"/>
                      <w:szCs w:val="20"/>
                    </w:rPr>
                    <w:t>25 %</w:t>
                  </w:r>
                  <w:r w:rsidR="00ED4F01">
                    <w:rPr>
                      <w:rFonts w:ascii="Calibri" w:hAnsi="Calibri"/>
                      <w:color w:val="000000" w:themeColor="text1"/>
                      <w:szCs w:val="20"/>
                    </w:rPr>
                    <w:t xml:space="preserve">                   </w:t>
                  </w:r>
                  <w:r w:rsidR="00ED4F01" w:rsidRPr="00C63632">
                    <w:rPr>
                      <w:rFonts w:ascii="Calibri" w:hAnsi="Calibri"/>
                      <w:color w:val="000000" w:themeColor="text1"/>
                      <w:szCs w:val="20"/>
                    </w:rPr>
                    <w:t>80 %</w:t>
                  </w:r>
                  <w:r w:rsidR="00ED4F01">
                    <w:rPr>
                      <w:rFonts w:ascii="Calibri" w:hAnsi="Calibri"/>
                      <w:color w:val="000000" w:themeColor="text1"/>
                      <w:szCs w:val="20"/>
                    </w:rPr>
                    <w:t xml:space="preserve">                   </w:t>
                  </w:r>
                  <w:r w:rsidR="00ED4F01" w:rsidRPr="00C63632">
                    <w:rPr>
                      <w:rFonts w:ascii="Calibri" w:hAnsi="Calibri"/>
                      <w:color w:val="000000" w:themeColor="text1"/>
                      <w:szCs w:val="20"/>
                    </w:rPr>
                    <w:t>5 %</w:t>
                  </w:r>
                  <w:r w:rsidR="00ED4F01">
                    <w:rPr>
                      <w:rFonts w:ascii="Calibri" w:hAnsi="Calibri"/>
                      <w:color w:val="000000" w:themeColor="text1"/>
                      <w:szCs w:val="20"/>
                    </w:rPr>
                    <w:t xml:space="preserve">          </w:t>
                  </w:r>
                  <w:r w:rsidR="00ED4F01" w:rsidRPr="00C63632">
                    <w:rPr>
                      <w:rFonts w:ascii="Calibri" w:hAnsi="Calibri"/>
                      <w:color w:val="000000" w:themeColor="text1"/>
                      <w:szCs w:val="20"/>
                    </w:rPr>
                    <w:t>60 %</w:t>
                  </w:r>
                </w:p>
              </w:tc>
            </w:tr>
          </w:tbl>
          <w:p w14:paraId="3C1CDC82" w14:textId="40D56515" w:rsidR="005E0D57" w:rsidRPr="004830B6" w:rsidRDefault="002719AD" w:rsidP="00E13C64">
            <w:pPr>
              <w:tabs>
                <w:tab w:val="left" w:pos="1666"/>
              </w:tabs>
              <w:spacing w:line="240" w:lineRule="atLeast"/>
              <w:rPr>
                <w:rFonts w:ascii="Calibri" w:hAnsi="Calibri"/>
                <w:color w:val="000000" w:themeColor="text1"/>
                <w:szCs w:val="20"/>
              </w:rPr>
            </w:pPr>
            <w:r>
              <w:rPr>
                <w:rFonts w:ascii="Calibri" w:hAnsi="Calibri"/>
                <w:color w:val="000000" w:themeColor="text1"/>
                <w:szCs w:val="20"/>
              </w:rPr>
              <w:t xml:space="preserve"> </w:t>
            </w:r>
          </w:p>
          <w:tbl>
            <w:tblPr>
              <w:tblStyle w:val="EinfacheTabelle4"/>
              <w:tblW w:w="8028" w:type="dxa"/>
              <w:tblLayout w:type="fixed"/>
              <w:tblCellMar>
                <w:left w:w="0" w:type="dxa"/>
                <w:right w:w="0" w:type="dxa"/>
              </w:tblCellMar>
              <w:tblLook w:val="0600" w:firstRow="0" w:lastRow="0" w:firstColumn="0" w:lastColumn="0" w:noHBand="1" w:noVBand="1"/>
            </w:tblPr>
            <w:tblGrid>
              <w:gridCol w:w="425"/>
              <w:gridCol w:w="2251"/>
              <w:gridCol w:w="425"/>
              <w:gridCol w:w="2251"/>
              <w:gridCol w:w="425"/>
              <w:gridCol w:w="2251"/>
            </w:tblGrid>
            <w:tr w:rsidR="00530597" w:rsidRPr="00A35E9D" w14:paraId="7932104D" w14:textId="77777777" w:rsidTr="00A35E9D">
              <w:tc>
                <w:tcPr>
                  <w:tcW w:w="425" w:type="dxa"/>
                </w:tcPr>
                <w:p w14:paraId="3A443D05" w14:textId="77777777" w:rsidR="00530597" w:rsidRPr="00A35E9D" w:rsidRDefault="00530597" w:rsidP="00E13C64">
                  <w:pPr>
                    <w:spacing w:line="240" w:lineRule="atLeast"/>
                  </w:pPr>
                  <w:r w:rsidRPr="00A35E9D">
                    <w:t>(1)</w:t>
                  </w:r>
                </w:p>
              </w:tc>
              <w:tc>
                <w:tcPr>
                  <w:tcW w:w="2251" w:type="dxa"/>
                </w:tcPr>
                <w:p w14:paraId="66E5C1D4" w14:textId="7DA05064" w:rsidR="00530597" w:rsidRPr="00A35E9D" w:rsidRDefault="00530597" w:rsidP="00E13C64">
                  <w:pPr>
                    <w:tabs>
                      <w:tab w:val="left" w:pos="2723"/>
                    </w:tabs>
                    <w:spacing w:line="240" w:lineRule="atLeast"/>
                  </w:pPr>
                  <w:r w:rsidRPr="00A35E9D">
                    <w:rPr>
                      <w:rFonts w:ascii="Calibri" w:hAnsi="Calibri"/>
                      <w:noProof/>
                    </w:rPr>
                    <w:drawing>
                      <wp:inline distT="0" distB="0" distL="0" distR="0" wp14:anchorId="611238C6" wp14:editId="36EF3337">
                        <wp:extent cx="914400" cy="304800"/>
                        <wp:effectExtent l="0" t="0" r="0" b="0"/>
                        <wp:docPr id="11406" name="Grafik 1140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222" name="2.3a1.eps"/>
                                <pic:cNvPicPr/>
                              </pic:nvPicPr>
                              <pic:blipFill>
                                <a:blip r:embed="rId14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22402" cy="3074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1749DA21" w14:textId="77777777" w:rsidR="00530597" w:rsidRPr="00A35E9D" w:rsidRDefault="00530597" w:rsidP="00E13C64">
                  <w:pPr>
                    <w:tabs>
                      <w:tab w:val="left" w:pos="2723"/>
                    </w:tabs>
                    <w:spacing w:line="240" w:lineRule="atLeast"/>
                    <w:jc w:val="center"/>
                  </w:pPr>
                </w:p>
              </w:tc>
              <w:tc>
                <w:tcPr>
                  <w:tcW w:w="425" w:type="dxa"/>
                </w:tcPr>
                <w:p w14:paraId="0741DDFD" w14:textId="77777777" w:rsidR="00530597" w:rsidRPr="00A35E9D" w:rsidRDefault="00530597" w:rsidP="00E13C64">
                  <w:pPr>
                    <w:spacing w:line="240" w:lineRule="atLeast"/>
                  </w:pPr>
                  <w:r w:rsidRPr="00A35E9D">
                    <w:t>(2)</w:t>
                  </w:r>
                </w:p>
              </w:tc>
              <w:tc>
                <w:tcPr>
                  <w:tcW w:w="2251" w:type="dxa"/>
                </w:tcPr>
                <w:p w14:paraId="04EDD6A8" w14:textId="77777777" w:rsidR="00530597" w:rsidRPr="00A35E9D" w:rsidRDefault="00530597" w:rsidP="000D71C5">
                  <w:pPr>
                    <w:spacing w:line="240" w:lineRule="atLeast"/>
                    <w:ind w:left="16"/>
                  </w:pPr>
                  <w:r w:rsidRPr="00A35E9D">
                    <w:rPr>
                      <w:rFonts w:ascii="Calibri" w:hAnsi="Calibri"/>
                      <w:noProof/>
                    </w:rPr>
                    <w:drawing>
                      <wp:inline distT="0" distB="0" distL="0" distR="0" wp14:anchorId="40DA685F" wp14:editId="513D87AE">
                        <wp:extent cx="911489" cy="306000"/>
                        <wp:effectExtent l="0" t="0" r="3175" b="0"/>
                        <wp:docPr id="11407" name="Grafik 1140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226" name="2.3a2.eps"/>
                                <pic:cNvPicPr/>
                              </pic:nvPicPr>
                              <pic:blipFill>
                                <a:blip r:embed="rId14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11489" cy="306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335090CC" w14:textId="77777777" w:rsidR="00530597" w:rsidRPr="00A35E9D" w:rsidRDefault="00530597" w:rsidP="00E13C64">
                  <w:pPr>
                    <w:spacing w:line="240" w:lineRule="atLeast"/>
                    <w:jc w:val="center"/>
                  </w:pPr>
                </w:p>
              </w:tc>
              <w:tc>
                <w:tcPr>
                  <w:tcW w:w="425" w:type="dxa"/>
                </w:tcPr>
                <w:p w14:paraId="34CFAA91" w14:textId="77777777" w:rsidR="00530597" w:rsidRPr="00A35E9D" w:rsidRDefault="00530597" w:rsidP="00E13C64">
                  <w:pPr>
                    <w:spacing w:line="240" w:lineRule="atLeast"/>
                  </w:pPr>
                  <w:r w:rsidRPr="00A35E9D">
                    <w:t>(3)</w:t>
                  </w:r>
                </w:p>
              </w:tc>
              <w:tc>
                <w:tcPr>
                  <w:tcW w:w="2251" w:type="dxa"/>
                </w:tcPr>
                <w:p w14:paraId="1DCF48F5" w14:textId="77777777" w:rsidR="00530597" w:rsidRPr="00A35E9D" w:rsidRDefault="00530597" w:rsidP="00E13C64">
                  <w:pPr>
                    <w:spacing w:line="240" w:lineRule="atLeast"/>
                  </w:pPr>
                  <w:r w:rsidRPr="00A35E9D">
                    <w:rPr>
                      <w:rFonts w:ascii="Calibri" w:hAnsi="Calibri"/>
                      <w:noProof/>
                    </w:rPr>
                    <w:drawing>
                      <wp:inline distT="0" distB="0" distL="0" distR="0" wp14:anchorId="3911D00B" wp14:editId="408B04DD">
                        <wp:extent cx="382500" cy="306000"/>
                        <wp:effectExtent l="0" t="0" r="0" b="0"/>
                        <wp:docPr id="11404" name="Grafik 1140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9" name="2.3a3.eps"/>
                                <pic:cNvPicPr/>
                              </pic:nvPicPr>
                              <pic:blipFill>
                                <a:blip r:embed="rId14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2500" cy="306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342E8F09" w14:textId="77777777" w:rsidR="00530597" w:rsidRPr="00A35E9D" w:rsidRDefault="00530597" w:rsidP="00E13C64">
                  <w:pPr>
                    <w:spacing w:line="240" w:lineRule="atLeast"/>
                    <w:jc w:val="center"/>
                  </w:pPr>
                </w:p>
              </w:tc>
            </w:tr>
            <w:tr w:rsidR="00530597" w:rsidRPr="00A35E9D" w14:paraId="1EAB8EAC" w14:textId="77777777" w:rsidTr="00A35E9D">
              <w:tc>
                <w:tcPr>
                  <w:tcW w:w="425" w:type="dxa"/>
                </w:tcPr>
                <w:p w14:paraId="10A8577B" w14:textId="77777777" w:rsidR="00530597" w:rsidRPr="00A35E9D" w:rsidRDefault="00530597" w:rsidP="00E13C64">
                  <w:pPr>
                    <w:spacing w:line="240" w:lineRule="atLeast"/>
                  </w:pPr>
                  <w:r w:rsidRPr="00A35E9D">
                    <w:t>(4)</w:t>
                  </w:r>
                </w:p>
              </w:tc>
              <w:tc>
                <w:tcPr>
                  <w:tcW w:w="2251" w:type="dxa"/>
                </w:tcPr>
                <w:p w14:paraId="2530C6C1" w14:textId="77777777" w:rsidR="00530597" w:rsidRPr="00A35E9D" w:rsidRDefault="00530597" w:rsidP="00E13C64">
                  <w:pPr>
                    <w:spacing w:line="240" w:lineRule="atLeast"/>
                    <w:jc w:val="center"/>
                  </w:pPr>
                  <w:r w:rsidRPr="00A35E9D">
                    <w:rPr>
                      <w:rFonts w:ascii="Calibri" w:hAnsi="Calibri"/>
                      <w:noProof/>
                    </w:rPr>
                    <w:drawing>
                      <wp:inline distT="0" distB="0" distL="0" distR="0" wp14:anchorId="3BB4D7F7" wp14:editId="30466648">
                        <wp:extent cx="1195137" cy="245808"/>
                        <wp:effectExtent l="0" t="0" r="5080" b="1905"/>
                        <wp:docPr id="11408" name="Grafik 1140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0" name="2.3a4.eps"/>
                                <pic:cNvPicPr/>
                              </pic:nvPicPr>
                              <pic:blipFill>
                                <a:blip r:embed="rId14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27181" cy="25239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5B458F03" w14:textId="77777777" w:rsidR="00530597" w:rsidRPr="00A35E9D" w:rsidRDefault="00530597" w:rsidP="00E13C64">
                  <w:pPr>
                    <w:spacing w:line="240" w:lineRule="atLeast"/>
                  </w:pPr>
                </w:p>
              </w:tc>
              <w:tc>
                <w:tcPr>
                  <w:tcW w:w="425" w:type="dxa"/>
                </w:tcPr>
                <w:p w14:paraId="168C4913" w14:textId="77777777" w:rsidR="00530597" w:rsidRPr="00A35E9D" w:rsidRDefault="00530597" w:rsidP="00E13C64">
                  <w:pPr>
                    <w:spacing w:line="240" w:lineRule="atLeast"/>
                  </w:pPr>
                  <w:r w:rsidRPr="00A35E9D">
                    <w:t>(5)</w:t>
                  </w:r>
                </w:p>
              </w:tc>
              <w:tc>
                <w:tcPr>
                  <w:tcW w:w="2251" w:type="dxa"/>
                </w:tcPr>
                <w:p w14:paraId="1EDC0F5B" w14:textId="77777777" w:rsidR="00530597" w:rsidRPr="00A35E9D" w:rsidRDefault="00530597" w:rsidP="000D71C5">
                  <w:pPr>
                    <w:spacing w:line="240" w:lineRule="atLeast"/>
                    <w:ind w:left="16"/>
                  </w:pPr>
                  <w:r w:rsidRPr="00A35E9D">
                    <w:rPr>
                      <w:rFonts w:ascii="Calibri" w:hAnsi="Calibri"/>
                      <w:noProof/>
                    </w:rPr>
                    <w:drawing>
                      <wp:inline distT="0" distB="0" distL="0" distR="0" wp14:anchorId="3163B817" wp14:editId="17CEA363">
                        <wp:extent cx="451060" cy="432000"/>
                        <wp:effectExtent l="0" t="0" r="6350" b="6350"/>
                        <wp:docPr id="11405" name="Grafik 1140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1" name="2.3a5.eps"/>
                                <pic:cNvPicPr/>
                              </pic:nvPicPr>
                              <pic:blipFill>
                                <a:blip r:embed="rId15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51060" cy="43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7B45EB66" w14:textId="77777777" w:rsidR="00530597" w:rsidRPr="00A35E9D" w:rsidRDefault="00530597" w:rsidP="00E13C64">
                  <w:pPr>
                    <w:spacing w:line="240" w:lineRule="atLeast"/>
                    <w:jc w:val="center"/>
                  </w:pPr>
                </w:p>
              </w:tc>
              <w:tc>
                <w:tcPr>
                  <w:tcW w:w="425" w:type="dxa"/>
                </w:tcPr>
                <w:p w14:paraId="4464A3FC" w14:textId="77777777" w:rsidR="00530597" w:rsidRPr="00A35E9D" w:rsidRDefault="00530597" w:rsidP="00E13C64">
                  <w:pPr>
                    <w:spacing w:line="240" w:lineRule="atLeast"/>
                    <w:jc w:val="center"/>
                    <w:rPr>
                      <w:rFonts w:ascii="Calibri" w:hAnsi="Calibri"/>
                      <w:noProof/>
                    </w:rPr>
                  </w:pPr>
                </w:p>
              </w:tc>
              <w:tc>
                <w:tcPr>
                  <w:tcW w:w="2251" w:type="dxa"/>
                </w:tcPr>
                <w:p w14:paraId="63F3E52B" w14:textId="77777777" w:rsidR="00530597" w:rsidRPr="00A35E9D" w:rsidRDefault="00530597" w:rsidP="00E13C64">
                  <w:pPr>
                    <w:spacing w:line="240" w:lineRule="atLeast"/>
                    <w:jc w:val="center"/>
                    <w:rPr>
                      <w:rFonts w:ascii="Calibri" w:hAnsi="Calibri"/>
                      <w:noProof/>
                    </w:rPr>
                  </w:pPr>
                </w:p>
              </w:tc>
            </w:tr>
          </w:tbl>
          <w:p w14:paraId="368D0D1D" w14:textId="77777777" w:rsidR="004830B6" w:rsidRPr="00EC2138" w:rsidRDefault="004830B6" w:rsidP="00E13C64">
            <w:pPr>
              <w:spacing w:line="240" w:lineRule="atLeast"/>
              <w:rPr>
                <w:noProof/>
              </w:rPr>
            </w:pPr>
          </w:p>
        </w:tc>
      </w:tr>
      <w:tr w:rsidR="004830B6" w14:paraId="2A4AF167" w14:textId="77777777" w:rsidTr="00A42631">
        <w:trPr>
          <w:trHeight w:val="112"/>
        </w:trPr>
        <w:tc>
          <w:tcPr>
            <w:tcW w:w="709" w:type="dxa"/>
          </w:tcPr>
          <w:p w14:paraId="2774FB2E" w14:textId="77777777" w:rsidR="004830B6" w:rsidRDefault="008D7E10" w:rsidP="00E13C64">
            <w:pPr>
              <w:spacing w:line="240" w:lineRule="atLeast"/>
              <w:rPr>
                <w:noProof/>
              </w:rPr>
            </w:pPr>
            <w:r w:rsidRPr="00AF3168">
              <w:rPr>
                <w:noProof/>
              </w:rPr>
              <w:drawing>
                <wp:inline distT="0" distB="0" distL="0" distR="0" wp14:anchorId="06A843A7" wp14:editId="6D5ECE86">
                  <wp:extent cx="360000" cy="313831"/>
                  <wp:effectExtent l="0" t="0" r="2540" b="0"/>
                  <wp:docPr id="11205" name="Grafik 112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" cy="31383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" w:type="dxa"/>
          </w:tcPr>
          <w:p w14:paraId="4DD4D3B3" w14:textId="77777777" w:rsidR="004830B6" w:rsidRDefault="004830B6" w:rsidP="00E13C64">
            <w:pPr>
              <w:pStyle w:val="Nummerierung"/>
              <w:spacing w:line="240" w:lineRule="atLeast"/>
            </w:pPr>
            <w:r>
              <w:t>b)</w:t>
            </w:r>
          </w:p>
        </w:tc>
        <w:tc>
          <w:tcPr>
            <w:tcW w:w="8179" w:type="dxa"/>
          </w:tcPr>
          <w:p w14:paraId="78CA5882" w14:textId="77777777" w:rsidR="004830B6" w:rsidRDefault="00BF50BD" w:rsidP="00E13C64">
            <w:pPr>
              <w:tabs>
                <w:tab w:val="left" w:pos="1666"/>
              </w:tabs>
              <w:spacing w:line="240" w:lineRule="atLeast"/>
              <w:rPr>
                <w:rFonts w:ascii="Calibri" w:hAnsi="Calibri"/>
                <w:color w:val="000000" w:themeColor="text1"/>
                <w:szCs w:val="20"/>
              </w:rPr>
            </w:pPr>
            <w:r w:rsidRPr="00C63632">
              <w:rPr>
                <w:rFonts w:ascii="Calibri" w:hAnsi="Calibri"/>
                <w:color w:val="000000" w:themeColor="text1"/>
                <w:szCs w:val="20"/>
              </w:rPr>
              <w:t>Eine Person zeichnet Anteil-Bilder wie in</w:t>
            </w:r>
            <w:r>
              <w:rPr>
                <w:rFonts w:ascii="Calibri" w:hAnsi="Calibri"/>
                <w:color w:val="000000" w:themeColor="text1"/>
                <w:szCs w:val="20"/>
              </w:rPr>
              <w:t xml:space="preserve"> </w:t>
            </w:r>
            <w:r w:rsidRPr="00513E9A">
              <w:rPr>
                <w:rFonts w:ascii="Calibri" w:hAnsi="Calibri"/>
                <w:b/>
                <w:bCs/>
                <w:color w:val="327A86"/>
                <w:szCs w:val="20"/>
              </w:rPr>
              <w:t>a)</w:t>
            </w:r>
            <w:r w:rsidRPr="00C63632">
              <w:rPr>
                <w:rFonts w:ascii="Calibri" w:hAnsi="Calibri"/>
                <w:color w:val="000000" w:themeColor="text1"/>
                <w:szCs w:val="20"/>
              </w:rPr>
              <w:t>, die andere ordnet Prozente und Brüche zu. Wechselt euch ab.</w:t>
            </w:r>
          </w:p>
          <w:p w14:paraId="05B2754E" w14:textId="77777777" w:rsidR="00BF50BD" w:rsidRPr="00EC2138" w:rsidRDefault="00BF50BD" w:rsidP="00E13C64">
            <w:pPr>
              <w:tabs>
                <w:tab w:val="left" w:pos="1666"/>
              </w:tabs>
              <w:spacing w:line="240" w:lineRule="atLeast"/>
              <w:rPr>
                <w:rFonts w:ascii="Calibri" w:hAnsi="Calibri"/>
                <w:noProof/>
                <w:color w:val="000000" w:themeColor="text1"/>
                <w:szCs w:val="20"/>
              </w:rPr>
            </w:pPr>
          </w:p>
        </w:tc>
      </w:tr>
      <w:tr w:rsidR="004830B6" w14:paraId="6EAF0C40" w14:textId="77777777" w:rsidTr="00A42631">
        <w:trPr>
          <w:trHeight w:val="112"/>
        </w:trPr>
        <w:tc>
          <w:tcPr>
            <w:tcW w:w="709" w:type="dxa"/>
          </w:tcPr>
          <w:p w14:paraId="181BBB83" w14:textId="77777777" w:rsidR="004830B6" w:rsidRDefault="004830B6" w:rsidP="00E13C64">
            <w:pPr>
              <w:spacing w:line="240" w:lineRule="atLeast"/>
              <w:rPr>
                <w:noProof/>
              </w:rPr>
            </w:pPr>
          </w:p>
        </w:tc>
        <w:tc>
          <w:tcPr>
            <w:tcW w:w="425" w:type="dxa"/>
          </w:tcPr>
          <w:p w14:paraId="7AF541D1" w14:textId="77777777" w:rsidR="004830B6" w:rsidRDefault="004830B6" w:rsidP="00E13C64">
            <w:pPr>
              <w:pStyle w:val="Nummerierung"/>
              <w:spacing w:line="240" w:lineRule="atLeast"/>
            </w:pPr>
            <w:r>
              <w:t>c)</w:t>
            </w:r>
          </w:p>
        </w:tc>
        <w:tc>
          <w:tcPr>
            <w:tcW w:w="8179" w:type="dxa"/>
          </w:tcPr>
          <w:p w14:paraId="25162281" w14:textId="1080ACC0" w:rsidR="004830B6" w:rsidRDefault="00BF50BD" w:rsidP="00E13C64">
            <w:pPr>
              <w:spacing w:line="240" w:lineRule="atLeast"/>
              <w:rPr>
                <w:rFonts w:ascii="Calibri" w:hAnsi="Calibri"/>
                <w:color w:val="000000" w:themeColor="text1"/>
                <w:szCs w:val="20"/>
              </w:rPr>
            </w:pPr>
            <w:r w:rsidRPr="00BF50BD">
              <w:rPr>
                <w:rFonts w:ascii="Calibri" w:hAnsi="Calibri"/>
                <w:color w:val="000000" w:themeColor="text1"/>
                <w:szCs w:val="20"/>
              </w:rPr>
              <w:t xml:space="preserve">Merke dir für einige Brüche ihre Prozentschreibweise. Schreibe dafür die Brüche </w:t>
            </w:r>
            <w:r w:rsidR="00E67916">
              <w:rPr>
                <w:rFonts w:ascii="Calibri" w:hAnsi="Calibri"/>
                <w:color w:val="000000" w:themeColor="text1"/>
                <w:szCs w:val="20"/>
              </w:rPr>
              <w:br/>
              <w:t xml:space="preserve">ungefähr </w:t>
            </w:r>
            <w:r w:rsidRPr="00BF50BD">
              <w:rPr>
                <w:rFonts w:ascii="Calibri" w:hAnsi="Calibri"/>
                <w:color w:val="000000" w:themeColor="text1"/>
                <w:szCs w:val="20"/>
              </w:rPr>
              <w:t>an den Prozentstreifen. Schreibe auch die passenden Prozente dazu.</w:t>
            </w:r>
          </w:p>
          <w:p w14:paraId="5D3671D9" w14:textId="19FF8577" w:rsidR="00BF50BD" w:rsidRDefault="00CB3341" w:rsidP="00E13C64">
            <w:pPr>
              <w:tabs>
                <w:tab w:val="left" w:pos="1666"/>
              </w:tabs>
              <w:spacing w:line="240" w:lineRule="atLeast"/>
              <w:rPr>
                <w:rFonts w:ascii="Calibri" w:hAnsi="Calibri"/>
                <w:noProof/>
                <w:color w:val="000000" w:themeColor="text1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3797376" behindDoc="0" locked="0" layoutInCell="1" allowOverlap="1" wp14:anchorId="7AAFE2FE" wp14:editId="6353E6E4">
                      <wp:simplePos x="0" y="0"/>
                      <wp:positionH relativeFrom="column">
                        <wp:posOffset>1005032</wp:posOffset>
                      </wp:positionH>
                      <wp:positionV relativeFrom="paragraph">
                        <wp:posOffset>84744</wp:posOffset>
                      </wp:positionV>
                      <wp:extent cx="3948174" cy="416553"/>
                      <wp:effectExtent l="0" t="0" r="0" b="0"/>
                      <wp:wrapNone/>
                      <wp:docPr id="1701312926" name="Gruppieren 4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948174" cy="416553"/>
                                <a:chOff x="0" y="0"/>
                                <a:chExt cx="3948174" cy="416553"/>
                              </a:xfrm>
                            </wpg:grpSpPr>
                            <wpg:grpSp>
                              <wpg:cNvPr id="936109368" name="Gruppieren 386"/>
                              <wpg:cNvGrpSpPr/>
                              <wpg:grpSpPr>
                                <a:xfrm>
                                  <a:off x="2856015" y="0"/>
                                  <a:ext cx="396499" cy="416553"/>
                                  <a:chOff x="-82064" y="13349"/>
                                  <a:chExt cx="396499" cy="416553"/>
                                </a:xfrm>
                              </wpg:grpSpPr>
                              <wpg:grpSp>
                                <wpg:cNvPr id="1805432359" name="Gruppieren 2"/>
                                <wpg:cNvGrpSpPr/>
                                <wpg:grpSpPr>
                                  <a:xfrm>
                                    <a:off x="-82064" y="13349"/>
                                    <a:ext cx="314325" cy="317269"/>
                                    <a:chOff x="-48998" y="-4831"/>
                                    <a:chExt cx="316993" cy="317995"/>
                                  </a:xfrm>
                                </wpg:grpSpPr>
                                <wps:wsp>
                                  <wps:cNvPr id="21050625" name="Textfeld 3"/>
                                  <wps:cNvSpPr txBox="1"/>
                                  <wps:spPr>
                                    <a:xfrm>
                                      <a:off x="73976" y="-4831"/>
                                      <a:ext cx="159954" cy="18439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1E73722C" w14:textId="5EFF8112" w:rsidR="000D71C5" w:rsidRPr="00C44D86" w:rsidRDefault="000D71C5" w:rsidP="000D71C5">
                                        <w:r>
                                          <w:t>1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spAutoFit/>
                                  </wps:bodyPr>
                                </wps:wsp>
                                <wps:wsp>
                                  <wps:cNvPr id="1511963445" name="Textfeld 3"/>
                                  <wps:cNvSpPr txBox="1"/>
                                  <wps:spPr>
                                    <a:xfrm>
                                      <a:off x="-48998" y="149222"/>
                                      <a:ext cx="316993" cy="16394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03F6B4AB" w14:textId="461D9631" w:rsidR="000D71C5" w:rsidRPr="00C44D86" w:rsidRDefault="00CB3341" w:rsidP="000D71C5">
                                        <w:pPr>
                                          <w:jc w:val="center"/>
                                        </w:pPr>
                                        <w:r>
                                          <w:t>100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1805579456" name="Gerade Verbindung 1"/>
                                  <wps:cNvCnPr/>
                                  <wps:spPr>
                                    <a:xfrm>
                                      <a:off x="33464" y="173613"/>
                                      <a:ext cx="181528" cy="0"/>
                                    </a:xfrm>
                                    <a:prstGeom prst="line">
                                      <a:avLst/>
                                    </a:prstGeom>
                                    <a:ln w="1270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wpg:grpSp>
                              <wps:wsp>
                                <wps:cNvPr id="1405763493" name="Textfeld 398"/>
                                <wps:cNvSpPr txBox="1"/>
                                <wps:spPr>
                                  <a:xfrm>
                                    <a:off x="126815" y="74071"/>
                                    <a:ext cx="187620" cy="35583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3252AD44" w14:textId="77777777" w:rsidR="000D71C5" w:rsidRPr="006443F6" w:rsidRDefault="000D71C5" w:rsidP="000D71C5">
                                      <w:pPr>
                                        <w:rPr>
                                          <w:sz w:val="36"/>
                                          <w:szCs w:val="36"/>
                                        </w:rPr>
                                      </w:pPr>
                                      <w:r w:rsidRPr="006443F6">
                                        <w:rPr>
                                          <w:sz w:val="36"/>
                                          <w:szCs w:val="36"/>
                                        </w:rPr>
                                        <w:t xml:space="preserve">     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g:grpSp>
                              <wpg:cNvPr id="1966567782" name="Gruppieren 386"/>
                              <wpg:cNvGrpSpPr/>
                              <wpg:grpSpPr>
                                <a:xfrm>
                                  <a:off x="0" y="0"/>
                                  <a:ext cx="314435" cy="416553"/>
                                  <a:chOff x="0" y="13349"/>
                                  <a:chExt cx="314435" cy="416553"/>
                                </a:xfrm>
                              </wpg:grpSpPr>
                              <wpg:grpSp>
                                <wpg:cNvPr id="2037592214" name="Gruppieren 2"/>
                                <wpg:cNvGrpSpPr/>
                                <wpg:grpSpPr>
                                  <a:xfrm>
                                    <a:off x="0" y="13349"/>
                                    <a:ext cx="198483" cy="317499"/>
                                    <a:chOff x="33763" y="-4831"/>
                                    <a:chExt cx="200167" cy="318227"/>
                                  </a:xfrm>
                                </wpg:grpSpPr>
                                <wps:wsp>
                                  <wps:cNvPr id="1041511085" name="Textfeld 3"/>
                                  <wps:cNvSpPr txBox="1"/>
                                  <wps:spPr>
                                    <a:xfrm>
                                      <a:off x="73976" y="-4831"/>
                                      <a:ext cx="159954" cy="18439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00772DBA" w14:textId="49B19867" w:rsidR="000D71C5" w:rsidRPr="00C44D86" w:rsidRDefault="000D71C5" w:rsidP="000D71C5">
                                        <w:r>
                                          <w:t>3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spAutoFit/>
                                  </wps:bodyPr>
                                </wps:wsp>
                                <wps:wsp>
                                  <wps:cNvPr id="106925666" name="Textfeld 3"/>
                                  <wps:cNvSpPr txBox="1"/>
                                  <wps:spPr>
                                    <a:xfrm>
                                      <a:off x="33763" y="149454"/>
                                      <a:ext cx="162321" cy="16394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6C972C73" w14:textId="1972484C" w:rsidR="000D71C5" w:rsidRPr="00C44D86" w:rsidRDefault="000D71C5" w:rsidP="000D71C5">
                                        <w:pPr>
                                          <w:jc w:val="center"/>
                                        </w:pPr>
                                        <w:r>
                                          <w:t>4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704724649" name="Gerade Verbindung 1"/>
                                  <wps:cNvCnPr/>
                                  <wps:spPr>
                                    <a:xfrm>
                                      <a:off x="57419" y="179565"/>
                                      <a:ext cx="108468" cy="0"/>
                                    </a:xfrm>
                                    <a:prstGeom prst="line">
                                      <a:avLst/>
                                    </a:prstGeom>
                                    <a:ln w="1270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wpg:grpSp>
                              <wps:wsp>
                                <wps:cNvPr id="807590610" name="Textfeld 398"/>
                                <wps:cNvSpPr txBox="1"/>
                                <wps:spPr>
                                  <a:xfrm>
                                    <a:off x="126815" y="74071"/>
                                    <a:ext cx="187620" cy="35583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2428E96A" w14:textId="77777777" w:rsidR="000D71C5" w:rsidRPr="006443F6" w:rsidRDefault="000D71C5" w:rsidP="000D71C5">
                                      <w:pPr>
                                        <w:rPr>
                                          <w:sz w:val="36"/>
                                          <w:szCs w:val="36"/>
                                        </w:rPr>
                                      </w:pPr>
                                      <w:r w:rsidRPr="006443F6">
                                        <w:rPr>
                                          <w:sz w:val="36"/>
                                          <w:szCs w:val="36"/>
                                        </w:rPr>
                                        <w:t xml:space="preserve">     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g:grpSp>
                              <wpg:cNvPr id="1730500555" name="Gruppieren 386"/>
                              <wpg:cNvGrpSpPr/>
                              <wpg:grpSpPr>
                                <a:xfrm>
                                  <a:off x="736270" y="0"/>
                                  <a:ext cx="314325" cy="415925"/>
                                  <a:chOff x="0" y="13349"/>
                                  <a:chExt cx="314435" cy="416553"/>
                                </a:xfrm>
                              </wpg:grpSpPr>
                              <wpg:grpSp>
                                <wpg:cNvPr id="1288647027" name="Gruppieren 2"/>
                                <wpg:cNvGrpSpPr/>
                                <wpg:grpSpPr>
                                  <a:xfrm>
                                    <a:off x="0" y="13349"/>
                                    <a:ext cx="198483" cy="317499"/>
                                    <a:chOff x="33763" y="-4831"/>
                                    <a:chExt cx="200167" cy="318227"/>
                                  </a:xfrm>
                                </wpg:grpSpPr>
                                <wps:wsp>
                                  <wps:cNvPr id="262458625" name="Textfeld 3"/>
                                  <wps:cNvSpPr txBox="1"/>
                                  <wps:spPr>
                                    <a:xfrm>
                                      <a:off x="73976" y="-4831"/>
                                      <a:ext cx="159954" cy="18439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5D872294" w14:textId="7FD61099" w:rsidR="000D71C5" w:rsidRPr="00C44D86" w:rsidRDefault="000D71C5" w:rsidP="000D71C5">
                                        <w:r>
                                          <w:t>1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spAutoFit/>
                                  </wps:bodyPr>
                                </wps:wsp>
                                <wps:wsp>
                                  <wps:cNvPr id="1270083086" name="Textfeld 3"/>
                                  <wps:cNvSpPr txBox="1"/>
                                  <wps:spPr>
                                    <a:xfrm>
                                      <a:off x="33763" y="149454"/>
                                      <a:ext cx="162321" cy="16394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3F3A3985" w14:textId="5F2CE40A" w:rsidR="000D71C5" w:rsidRPr="00C44D86" w:rsidRDefault="000D71C5" w:rsidP="000D71C5">
                                        <w:pPr>
                                          <w:jc w:val="center"/>
                                        </w:pPr>
                                        <w:r>
                                          <w:t>10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863664331" name="Gerade Verbindung 1"/>
                                  <wps:cNvCnPr/>
                                  <wps:spPr>
                                    <a:xfrm>
                                      <a:off x="57419" y="179565"/>
                                      <a:ext cx="108468" cy="0"/>
                                    </a:xfrm>
                                    <a:prstGeom prst="line">
                                      <a:avLst/>
                                    </a:prstGeom>
                                    <a:ln w="1270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wpg:grpSp>
                              <wps:wsp>
                                <wps:cNvPr id="353308503" name="Textfeld 398"/>
                                <wps:cNvSpPr txBox="1"/>
                                <wps:spPr>
                                  <a:xfrm>
                                    <a:off x="126815" y="74071"/>
                                    <a:ext cx="187620" cy="35583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78F6360A" w14:textId="77777777" w:rsidR="000D71C5" w:rsidRPr="006443F6" w:rsidRDefault="000D71C5" w:rsidP="000D71C5">
                                      <w:pPr>
                                        <w:rPr>
                                          <w:sz w:val="36"/>
                                          <w:szCs w:val="36"/>
                                        </w:rPr>
                                      </w:pPr>
                                      <w:r w:rsidRPr="006443F6">
                                        <w:rPr>
                                          <w:sz w:val="36"/>
                                          <w:szCs w:val="36"/>
                                        </w:rPr>
                                        <w:t xml:space="preserve">     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g:grpSp>
                              <wpg:cNvPr id="967692721" name="Gruppieren 386"/>
                              <wpg:cNvGrpSpPr/>
                              <wpg:grpSpPr>
                                <a:xfrm>
                                  <a:off x="1419101" y="0"/>
                                  <a:ext cx="314435" cy="416553"/>
                                  <a:chOff x="0" y="13349"/>
                                  <a:chExt cx="314435" cy="416553"/>
                                </a:xfrm>
                              </wpg:grpSpPr>
                              <wpg:grpSp>
                                <wpg:cNvPr id="1070428900" name="Gruppieren 2"/>
                                <wpg:cNvGrpSpPr/>
                                <wpg:grpSpPr>
                                  <a:xfrm>
                                    <a:off x="0" y="13349"/>
                                    <a:ext cx="198483" cy="317499"/>
                                    <a:chOff x="33763" y="-4831"/>
                                    <a:chExt cx="200167" cy="318227"/>
                                  </a:xfrm>
                                </wpg:grpSpPr>
                                <wps:wsp>
                                  <wps:cNvPr id="1084600342" name="Textfeld 3"/>
                                  <wps:cNvSpPr txBox="1"/>
                                  <wps:spPr>
                                    <a:xfrm>
                                      <a:off x="73976" y="-4831"/>
                                      <a:ext cx="159954" cy="18439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17366CEB" w14:textId="77777777" w:rsidR="000D71C5" w:rsidRPr="00C44D86" w:rsidRDefault="000D71C5" w:rsidP="000D71C5">
                                        <w:r>
                                          <w:t>1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spAutoFit/>
                                  </wps:bodyPr>
                                </wps:wsp>
                                <wps:wsp>
                                  <wps:cNvPr id="129492101" name="Textfeld 3"/>
                                  <wps:cNvSpPr txBox="1"/>
                                  <wps:spPr>
                                    <a:xfrm>
                                      <a:off x="33763" y="149454"/>
                                      <a:ext cx="162321" cy="16394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1696C42D" w14:textId="623779C5" w:rsidR="000D71C5" w:rsidRPr="00C44D86" w:rsidRDefault="000D71C5" w:rsidP="000D71C5">
                                        <w:pPr>
                                          <w:jc w:val="center"/>
                                        </w:pPr>
                                        <w:r>
                                          <w:t>2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1098682304" name="Gerade Verbindung 1"/>
                                  <wps:cNvCnPr/>
                                  <wps:spPr>
                                    <a:xfrm>
                                      <a:off x="57419" y="179565"/>
                                      <a:ext cx="108468" cy="0"/>
                                    </a:xfrm>
                                    <a:prstGeom prst="line">
                                      <a:avLst/>
                                    </a:prstGeom>
                                    <a:ln w="1270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wpg:grpSp>
                              <wps:wsp>
                                <wps:cNvPr id="227017070" name="Textfeld 398"/>
                                <wps:cNvSpPr txBox="1"/>
                                <wps:spPr>
                                  <a:xfrm>
                                    <a:off x="126815" y="74071"/>
                                    <a:ext cx="187620" cy="35583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1BD9D888" w14:textId="77777777" w:rsidR="000D71C5" w:rsidRPr="006443F6" w:rsidRDefault="000D71C5" w:rsidP="000D71C5">
                                      <w:pPr>
                                        <w:rPr>
                                          <w:sz w:val="36"/>
                                          <w:szCs w:val="36"/>
                                        </w:rPr>
                                      </w:pPr>
                                      <w:r w:rsidRPr="006443F6">
                                        <w:rPr>
                                          <w:sz w:val="36"/>
                                          <w:szCs w:val="36"/>
                                        </w:rPr>
                                        <w:t xml:space="preserve">     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g:grpSp>
                              <wpg:cNvPr id="497727913" name="Gruppieren 386"/>
                              <wpg:cNvGrpSpPr/>
                              <wpg:grpSpPr>
                                <a:xfrm>
                                  <a:off x="2179122" y="0"/>
                                  <a:ext cx="314325" cy="415925"/>
                                  <a:chOff x="0" y="13349"/>
                                  <a:chExt cx="314435" cy="416553"/>
                                </a:xfrm>
                              </wpg:grpSpPr>
                              <wpg:grpSp>
                                <wpg:cNvPr id="980913209" name="Gruppieren 2"/>
                                <wpg:cNvGrpSpPr/>
                                <wpg:grpSpPr>
                                  <a:xfrm>
                                    <a:off x="0" y="13349"/>
                                    <a:ext cx="198483" cy="317499"/>
                                    <a:chOff x="33763" y="-4831"/>
                                    <a:chExt cx="200167" cy="318227"/>
                                  </a:xfrm>
                                </wpg:grpSpPr>
                                <wps:wsp>
                                  <wps:cNvPr id="358385150" name="Textfeld 3"/>
                                  <wps:cNvSpPr txBox="1"/>
                                  <wps:spPr>
                                    <a:xfrm>
                                      <a:off x="73976" y="-4831"/>
                                      <a:ext cx="159954" cy="18439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17757201" w14:textId="211E2945" w:rsidR="000D71C5" w:rsidRPr="00C44D86" w:rsidRDefault="000D71C5" w:rsidP="000D71C5">
                                        <w:r>
                                          <w:t>1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spAutoFit/>
                                  </wps:bodyPr>
                                </wps:wsp>
                                <wps:wsp>
                                  <wps:cNvPr id="1256591743" name="Textfeld 3"/>
                                  <wps:cNvSpPr txBox="1"/>
                                  <wps:spPr>
                                    <a:xfrm>
                                      <a:off x="33763" y="149454"/>
                                      <a:ext cx="162321" cy="16394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08739DFE" w14:textId="638D6E76" w:rsidR="000D71C5" w:rsidRPr="00C44D86" w:rsidRDefault="000D71C5" w:rsidP="000D71C5">
                                        <w:pPr>
                                          <w:jc w:val="center"/>
                                        </w:pPr>
                                        <w:r>
                                          <w:t>5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1609028216" name="Gerade Verbindung 1"/>
                                  <wps:cNvCnPr/>
                                  <wps:spPr>
                                    <a:xfrm>
                                      <a:off x="57419" y="179565"/>
                                      <a:ext cx="108468" cy="0"/>
                                    </a:xfrm>
                                    <a:prstGeom prst="line">
                                      <a:avLst/>
                                    </a:prstGeom>
                                    <a:ln w="1270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wpg:grpSp>
                              <wps:wsp>
                                <wps:cNvPr id="353361501" name="Textfeld 398"/>
                                <wps:cNvSpPr txBox="1"/>
                                <wps:spPr>
                                  <a:xfrm>
                                    <a:off x="126815" y="74071"/>
                                    <a:ext cx="187620" cy="35583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26C2CD58" w14:textId="77777777" w:rsidR="000D71C5" w:rsidRPr="006443F6" w:rsidRDefault="000D71C5" w:rsidP="000D71C5">
                                      <w:pPr>
                                        <w:rPr>
                                          <w:sz w:val="36"/>
                                          <w:szCs w:val="36"/>
                                        </w:rPr>
                                      </w:pPr>
                                      <w:r w:rsidRPr="006443F6">
                                        <w:rPr>
                                          <w:sz w:val="36"/>
                                          <w:szCs w:val="36"/>
                                        </w:rPr>
                                        <w:t xml:space="preserve">     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g:grpSp>
                              <wpg:cNvPr id="1928746805" name="Gruppieren 386"/>
                              <wpg:cNvGrpSpPr/>
                              <wpg:grpSpPr>
                                <a:xfrm>
                                  <a:off x="3633849" y="0"/>
                                  <a:ext cx="314325" cy="415925"/>
                                  <a:chOff x="0" y="13349"/>
                                  <a:chExt cx="314435" cy="416553"/>
                                </a:xfrm>
                              </wpg:grpSpPr>
                              <wpg:grpSp>
                                <wpg:cNvPr id="450755694" name="Gruppieren 2"/>
                                <wpg:cNvGrpSpPr/>
                                <wpg:grpSpPr>
                                  <a:xfrm>
                                    <a:off x="0" y="13349"/>
                                    <a:ext cx="198483" cy="317499"/>
                                    <a:chOff x="33763" y="-4831"/>
                                    <a:chExt cx="200167" cy="318227"/>
                                  </a:xfrm>
                                </wpg:grpSpPr>
                                <wps:wsp>
                                  <wps:cNvPr id="2022655863" name="Textfeld 3"/>
                                  <wps:cNvSpPr txBox="1"/>
                                  <wps:spPr>
                                    <a:xfrm>
                                      <a:off x="73976" y="-4831"/>
                                      <a:ext cx="159954" cy="18439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0DC76116" w14:textId="77777777" w:rsidR="00CB3341" w:rsidRPr="00C44D86" w:rsidRDefault="00CB3341" w:rsidP="00CB3341">
                                        <w:r>
                                          <w:t>1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spAutoFit/>
                                  </wps:bodyPr>
                                </wps:wsp>
                                <wps:wsp>
                                  <wps:cNvPr id="1426873590" name="Textfeld 3"/>
                                  <wps:cNvSpPr txBox="1"/>
                                  <wps:spPr>
                                    <a:xfrm>
                                      <a:off x="33763" y="149454"/>
                                      <a:ext cx="162321" cy="16394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3374D351" w14:textId="036E22A2" w:rsidR="00CB3341" w:rsidRPr="00C44D86" w:rsidRDefault="00CB3341" w:rsidP="00CB3341">
                                        <w:pPr>
                                          <w:jc w:val="center"/>
                                        </w:pPr>
                                        <w:r>
                                          <w:t>4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892625167" name="Gerade Verbindung 1"/>
                                  <wps:cNvCnPr/>
                                  <wps:spPr>
                                    <a:xfrm>
                                      <a:off x="57419" y="179565"/>
                                      <a:ext cx="108468" cy="0"/>
                                    </a:xfrm>
                                    <a:prstGeom prst="line">
                                      <a:avLst/>
                                    </a:prstGeom>
                                    <a:ln w="1270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wpg:grpSp>
                              <wps:wsp>
                                <wps:cNvPr id="1051196818" name="Textfeld 398"/>
                                <wps:cNvSpPr txBox="1"/>
                                <wps:spPr>
                                  <a:xfrm>
                                    <a:off x="126815" y="74071"/>
                                    <a:ext cx="187620" cy="35583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3C7E9346" w14:textId="77777777" w:rsidR="00CB3341" w:rsidRPr="006443F6" w:rsidRDefault="00CB3341" w:rsidP="00CB3341">
                                      <w:pPr>
                                        <w:rPr>
                                          <w:sz w:val="36"/>
                                          <w:szCs w:val="36"/>
                                        </w:rPr>
                                      </w:pPr>
                                      <w:r w:rsidRPr="006443F6">
                                        <w:rPr>
                                          <w:sz w:val="36"/>
                                          <w:szCs w:val="36"/>
                                        </w:rPr>
                                        <w:t xml:space="preserve">     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AFE2FE" id="Gruppieren 441" o:spid="_x0000_s2384" style="position:absolute;margin-left:79.15pt;margin-top:6.65pt;width:310.9pt;height:32.8pt;z-index:253797376" coordsize="39481,416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">
                      <v:group id="_x0000_s2385" style="position:absolute;left:28560;width:3965;height:4165" coordorigin="-82064,13349" coordsize="396499,41655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">
                        <v:group id="_x0000_s2386" style="position:absolute;left:-82064;top:13349;width:314325;height:317269" coordorigin="-48998,-4831" coordsize="316993,31799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">
                          <v:shape id="Textfeld 3" o:spid="_x0000_s2387" type="#_x0000_t202" style="position:absolute;left:73976;top:-4831;width:159954;height:1843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" filled="f" stroked="f" strokeweight=".5pt">
                            <v:textbox style="mso-fit-shape-to-text:t" inset="0,0,0,0">
                              <w:txbxContent>
                                <w:p w14:paraId="1E73722C" w14:textId="5EFF8112" w:rsidR="000D71C5" w:rsidRPr="00C44D86" w:rsidRDefault="000D71C5" w:rsidP="000D71C5">
                                  <w:r>
                                    <w:t>1</w:t>
                                  </w:r>
                                </w:p>
                              </w:txbxContent>
                            </v:textbox>
                          </v:shape>
                          <v:shape id="Textfeld 3" o:spid="_x0000_s2388" type="#_x0000_t202" style="position:absolute;left:-48998;top:149222;width:316993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" filled="f" stroked="f" strokeweight=".5pt">
                            <v:textbox inset="0,0,0,0">
                              <w:txbxContent>
                                <w:p w14:paraId="03F6B4AB" w14:textId="461D9631" w:rsidR="000D71C5" w:rsidRPr="00C44D86" w:rsidRDefault="00CB3341" w:rsidP="000D71C5">
                                  <w:pPr>
                                    <w:jc w:val="center"/>
                                  </w:pPr>
                                  <w:r>
                                    <w:t>100</w:t>
                                  </w:r>
                                </w:p>
                              </w:txbxContent>
                            </v:textbox>
                          </v:shape>
                          <v:line id="Gerade Verbindung 1" o:spid="_x0000_s2389" style="position:absolute;visibility:visible;mso-wrap-style:square" from="33464,173613" to="214992,17361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" strokecolor="black [3213]" strokeweight="1pt">
                            <v:stroke joinstyle="miter"/>
                          </v:line>
                        </v:group>
                        <v:shape id="Textfeld 398" o:spid="_x0000_s2390" type="#_x0000_t202" style="position:absolute;left:126815;top:74071;width:187620;height:35583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" filled="f" stroked="f" strokeweight=".5pt">
                          <v:textbox>
                            <w:txbxContent>
                              <w:p w14:paraId="3252AD44" w14:textId="77777777" w:rsidR="000D71C5" w:rsidRPr="006443F6" w:rsidRDefault="000D71C5" w:rsidP="000D71C5">
                                <w:pPr>
                                  <w:rPr>
                                    <w:sz w:val="36"/>
                                    <w:szCs w:val="36"/>
                                  </w:rPr>
                                </w:pPr>
                                <w:r w:rsidRPr="006443F6">
                                  <w:rPr>
                                    <w:sz w:val="36"/>
                                    <w:szCs w:val="36"/>
                                  </w:rPr>
                                  <w:t xml:space="preserve">     </w:t>
                                </w:r>
                              </w:p>
                            </w:txbxContent>
                          </v:textbox>
                        </v:shape>
                      </v:group>
                      <v:group id="_x0000_s2391" style="position:absolute;width:3144;height:4165" coordorigin=",13349" coordsize="314435,41655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">
                        <v:group id="_x0000_s2392" style="position:absolute;top:13349;width:198483;height:317499" coordorigin="33763,-4831" coordsize="200167,31822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">
                          <v:shape id="Textfeld 3" o:spid="_x0000_s2393" type="#_x0000_t202" style="position:absolute;left:73976;top:-4831;width:159954;height:1843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" filled="f" stroked="f" strokeweight=".5pt">
                            <v:textbox style="mso-fit-shape-to-text:t" inset="0,0,0,0">
                              <w:txbxContent>
                                <w:p w14:paraId="00772DBA" w14:textId="49B19867" w:rsidR="000D71C5" w:rsidRPr="00C44D86" w:rsidRDefault="000D71C5" w:rsidP="000D71C5">
                                  <w:r>
                                    <w:t>3</w:t>
                                  </w:r>
                                </w:p>
                              </w:txbxContent>
                            </v:textbox>
                          </v:shape>
                          <v:shape id="Textfeld 3" o:spid="_x0000_s2394" type="#_x0000_t202" style="position:absolute;left:33763;top:149454;width:162321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" filled="f" stroked="f" strokeweight=".5pt">
                            <v:textbox inset="0,0,0,0">
                              <w:txbxContent>
                                <w:p w14:paraId="6C972C73" w14:textId="1972484C" w:rsidR="000D71C5" w:rsidRPr="00C44D86" w:rsidRDefault="000D71C5" w:rsidP="000D71C5">
                                  <w:pPr>
                                    <w:jc w:val="center"/>
                                  </w:pPr>
                                  <w:r>
                                    <w:t>4</w:t>
                                  </w:r>
                                </w:p>
                              </w:txbxContent>
                            </v:textbox>
                          </v:shape>
                          <v:line id="Gerade Verbindung 1" o:spid="_x0000_s2395" style="position:absolute;visibility:visible;mso-wrap-style:square" from="57419,179565" to="165887,17956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" strokecolor="black [3213]" strokeweight="1pt">
                            <v:stroke joinstyle="miter"/>
                          </v:line>
                        </v:group>
                        <v:shape id="Textfeld 398" o:spid="_x0000_s2396" type="#_x0000_t202" style="position:absolute;left:126815;top:74071;width:187620;height:35583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" filled="f" stroked="f" strokeweight=".5pt">
                          <v:textbox>
                            <w:txbxContent>
                              <w:p w14:paraId="2428E96A" w14:textId="77777777" w:rsidR="000D71C5" w:rsidRPr="006443F6" w:rsidRDefault="000D71C5" w:rsidP="000D71C5">
                                <w:pPr>
                                  <w:rPr>
                                    <w:sz w:val="36"/>
                                    <w:szCs w:val="36"/>
                                  </w:rPr>
                                </w:pPr>
                                <w:r w:rsidRPr="006443F6">
                                  <w:rPr>
                                    <w:sz w:val="36"/>
                                    <w:szCs w:val="36"/>
                                  </w:rPr>
                                  <w:t xml:space="preserve">     </w:t>
                                </w:r>
                              </w:p>
                            </w:txbxContent>
                          </v:textbox>
                        </v:shape>
                      </v:group>
                      <v:group id="_x0000_s2397" style="position:absolute;left:7362;width:3143;height:4159" coordorigin=",13349" coordsize="314435,41655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">
                        <v:group id="_x0000_s2398" style="position:absolute;top:13349;width:198483;height:317499" coordorigin="33763,-4831" coordsize="200167,31822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">
                          <v:shape id="Textfeld 3" o:spid="_x0000_s2399" type="#_x0000_t202" style="position:absolute;left:73976;top:-4831;width:159954;height:1843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" filled="f" stroked="f" strokeweight=".5pt">
                            <v:textbox style="mso-fit-shape-to-text:t" inset="0,0,0,0">
                              <w:txbxContent>
                                <w:p w14:paraId="5D872294" w14:textId="7FD61099" w:rsidR="000D71C5" w:rsidRPr="00C44D86" w:rsidRDefault="000D71C5" w:rsidP="000D71C5">
                                  <w:r>
                                    <w:t>1</w:t>
                                  </w:r>
                                </w:p>
                              </w:txbxContent>
                            </v:textbox>
                          </v:shape>
                          <v:shape id="Textfeld 3" o:spid="_x0000_s2400" type="#_x0000_t202" style="position:absolute;left:33763;top:149454;width:162321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" filled="f" stroked="f" strokeweight=".5pt">
                            <v:textbox inset="0,0,0,0">
                              <w:txbxContent>
                                <w:p w14:paraId="3F3A3985" w14:textId="5F2CE40A" w:rsidR="000D71C5" w:rsidRPr="00C44D86" w:rsidRDefault="000D71C5" w:rsidP="000D71C5">
                                  <w:pPr>
                                    <w:jc w:val="center"/>
                                  </w:pPr>
                                  <w:r>
                                    <w:t>10</w:t>
                                  </w:r>
                                </w:p>
                              </w:txbxContent>
                            </v:textbox>
                          </v:shape>
                          <v:line id="Gerade Verbindung 1" o:spid="_x0000_s2401" style="position:absolute;visibility:visible;mso-wrap-style:square" from="57419,179565" to="165887,17956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" strokecolor="black [3213]" strokeweight="1pt">
                            <v:stroke joinstyle="miter"/>
                          </v:line>
                        </v:group>
                        <v:shape id="Textfeld 398" o:spid="_x0000_s2402" type="#_x0000_t202" style="position:absolute;left:126815;top:74071;width:187620;height:35583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" filled="f" stroked="f" strokeweight=".5pt">
                          <v:textbox>
                            <w:txbxContent>
                              <w:p w14:paraId="78F6360A" w14:textId="77777777" w:rsidR="000D71C5" w:rsidRPr="006443F6" w:rsidRDefault="000D71C5" w:rsidP="000D71C5">
                                <w:pPr>
                                  <w:rPr>
                                    <w:sz w:val="36"/>
                                    <w:szCs w:val="36"/>
                                  </w:rPr>
                                </w:pPr>
                                <w:r w:rsidRPr="006443F6">
                                  <w:rPr>
                                    <w:sz w:val="36"/>
                                    <w:szCs w:val="36"/>
                                  </w:rPr>
                                  <w:t xml:space="preserve">     </w:t>
                                </w:r>
                              </w:p>
                            </w:txbxContent>
                          </v:textbox>
                        </v:shape>
                      </v:group>
                      <v:group id="_x0000_s2403" style="position:absolute;left:14191;width:3144;height:4165" coordorigin=",13349" coordsize="314435,41655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">
                        <v:group id="_x0000_s2404" style="position:absolute;top:13349;width:198483;height:317499" coordorigin="33763,-4831" coordsize="200167,31822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">
                          <v:shape id="Textfeld 3" o:spid="_x0000_s2405" type="#_x0000_t202" style="position:absolute;left:73976;top:-4831;width:159954;height:1843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" filled="f" stroked="f" strokeweight=".5pt">
                            <v:textbox style="mso-fit-shape-to-text:t" inset="0,0,0,0">
                              <w:txbxContent>
                                <w:p w14:paraId="17366CEB" w14:textId="77777777" w:rsidR="000D71C5" w:rsidRPr="00C44D86" w:rsidRDefault="000D71C5" w:rsidP="000D71C5">
                                  <w:r>
                                    <w:t>1</w:t>
                                  </w:r>
                                </w:p>
                              </w:txbxContent>
                            </v:textbox>
                          </v:shape>
                          <v:shape id="Textfeld 3" o:spid="_x0000_s2406" type="#_x0000_t202" style="position:absolute;left:33763;top:149454;width:162321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" filled="f" stroked="f" strokeweight=".5pt">
                            <v:textbox inset="0,0,0,0">
                              <w:txbxContent>
                                <w:p w14:paraId="1696C42D" w14:textId="623779C5" w:rsidR="000D71C5" w:rsidRPr="00C44D86" w:rsidRDefault="000D71C5" w:rsidP="000D71C5">
                                  <w:pPr>
                                    <w:jc w:val="center"/>
                                  </w:pPr>
                                  <w:r>
                                    <w:t>2</w:t>
                                  </w:r>
                                </w:p>
                              </w:txbxContent>
                            </v:textbox>
                          </v:shape>
                          <v:line id="Gerade Verbindung 1" o:spid="_x0000_s2407" style="position:absolute;visibility:visible;mso-wrap-style:square" from="57419,179565" to="165887,17956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" strokecolor="black [3213]" strokeweight="1pt">
                            <v:stroke joinstyle="miter"/>
                          </v:line>
                        </v:group>
                        <v:shape id="Textfeld 398" o:spid="_x0000_s2408" type="#_x0000_t202" style="position:absolute;left:126815;top:74071;width:187620;height:35583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" filled="f" stroked="f" strokeweight=".5pt">
                          <v:textbox>
                            <w:txbxContent>
                              <w:p w14:paraId="1BD9D888" w14:textId="77777777" w:rsidR="000D71C5" w:rsidRPr="006443F6" w:rsidRDefault="000D71C5" w:rsidP="000D71C5">
                                <w:pPr>
                                  <w:rPr>
                                    <w:sz w:val="36"/>
                                    <w:szCs w:val="36"/>
                                  </w:rPr>
                                </w:pPr>
                                <w:r w:rsidRPr="006443F6">
                                  <w:rPr>
                                    <w:sz w:val="36"/>
                                    <w:szCs w:val="36"/>
                                  </w:rPr>
                                  <w:t xml:space="preserve">     </w:t>
                                </w:r>
                              </w:p>
                            </w:txbxContent>
                          </v:textbox>
                        </v:shape>
                      </v:group>
                      <v:group id="_x0000_s2409" style="position:absolute;left:21791;width:3143;height:4159" coordorigin=",13349" coordsize="314435,41655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">
                        <v:group id="_x0000_s2410" style="position:absolute;top:13349;width:198483;height:317499" coordorigin="33763,-4831" coordsize="200167,31822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">
                          <v:shape id="Textfeld 3" o:spid="_x0000_s2411" type="#_x0000_t202" style="position:absolute;left:73976;top:-4831;width:159954;height:1843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" filled="f" stroked="f" strokeweight=".5pt">
                            <v:textbox style="mso-fit-shape-to-text:t" inset="0,0,0,0">
                              <w:txbxContent>
                                <w:p w14:paraId="17757201" w14:textId="211E2945" w:rsidR="000D71C5" w:rsidRPr="00C44D86" w:rsidRDefault="000D71C5" w:rsidP="000D71C5">
                                  <w:r>
                                    <w:t>1</w:t>
                                  </w:r>
                                </w:p>
                              </w:txbxContent>
                            </v:textbox>
                          </v:shape>
                          <v:shape id="Textfeld 3" o:spid="_x0000_s2412" type="#_x0000_t202" style="position:absolute;left:33763;top:149454;width:162321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" filled="f" stroked="f" strokeweight=".5pt">
                            <v:textbox inset="0,0,0,0">
                              <w:txbxContent>
                                <w:p w14:paraId="08739DFE" w14:textId="638D6E76" w:rsidR="000D71C5" w:rsidRPr="00C44D86" w:rsidRDefault="000D71C5" w:rsidP="000D71C5">
                                  <w:pPr>
                                    <w:jc w:val="center"/>
                                  </w:pPr>
                                  <w:r>
                                    <w:t>5</w:t>
                                  </w:r>
                                </w:p>
                              </w:txbxContent>
                            </v:textbox>
                          </v:shape>
                          <v:line id="Gerade Verbindung 1" o:spid="_x0000_s2413" style="position:absolute;visibility:visible;mso-wrap-style:square" from="57419,179565" to="165887,17956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" strokecolor="black [3213]" strokeweight="1pt">
                            <v:stroke joinstyle="miter"/>
                          </v:line>
                        </v:group>
                        <v:shape id="Textfeld 398" o:spid="_x0000_s2414" type="#_x0000_t202" style="position:absolute;left:126815;top:74071;width:187620;height:35583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" filled="f" stroked="f" strokeweight=".5pt">
                          <v:textbox>
                            <w:txbxContent>
                              <w:p w14:paraId="26C2CD58" w14:textId="77777777" w:rsidR="000D71C5" w:rsidRPr="006443F6" w:rsidRDefault="000D71C5" w:rsidP="000D71C5">
                                <w:pPr>
                                  <w:rPr>
                                    <w:sz w:val="36"/>
                                    <w:szCs w:val="36"/>
                                  </w:rPr>
                                </w:pPr>
                                <w:r w:rsidRPr="006443F6">
                                  <w:rPr>
                                    <w:sz w:val="36"/>
                                    <w:szCs w:val="36"/>
                                  </w:rPr>
                                  <w:t xml:space="preserve">     </w:t>
                                </w:r>
                              </w:p>
                            </w:txbxContent>
                          </v:textbox>
                        </v:shape>
                      </v:group>
                      <v:group id="_x0000_s2415" style="position:absolute;left:36338;width:3143;height:4159" coordorigin=",13349" coordsize="314435,41655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">
                        <v:group id="_x0000_s2416" style="position:absolute;top:13349;width:198483;height:317499" coordorigin="33763,-4831" coordsize="200167,31822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">
                          <v:shape id="Textfeld 3" o:spid="_x0000_s2417" type="#_x0000_t202" style="position:absolute;left:73976;top:-4831;width:159954;height:1843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" filled="f" stroked="f" strokeweight=".5pt">
                            <v:textbox style="mso-fit-shape-to-text:t" inset="0,0,0,0">
                              <w:txbxContent>
                                <w:p w14:paraId="0DC76116" w14:textId="77777777" w:rsidR="00CB3341" w:rsidRPr="00C44D86" w:rsidRDefault="00CB3341" w:rsidP="00CB3341">
                                  <w:r>
                                    <w:t>1</w:t>
                                  </w:r>
                                </w:p>
                              </w:txbxContent>
                            </v:textbox>
                          </v:shape>
                          <v:shape id="Textfeld 3" o:spid="_x0000_s2418" type="#_x0000_t202" style="position:absolute;left:33763;top:149454;width:162321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" filled="f" stroked="f" strokeweight=".5pt">
                            <v:textbox inset="0,0,0,0">
                              <w:txbxContent>
                                <w:p w14:paraId="3374D351" w14:textId="036E22A2" w:rsidR="00CB3341" w:rsidRPr="00C44D86" w:rsidRDefault="00CB3341" w:rsidP="00CB3341">
                                  <w:pPr>
                                    <w:jc w:val="center"/>
                                  </w:pPr>
                                  <w:r>
                                    <w:t>4</w:t>
                                  </w:r>
                                </w:p>
                              </w:txbxContent>
                            </v:textbox>
                          </v:shape>
                          <v:line id="Gerade Verbindung 1" o:spid="_x0000_s2419" style="position:absolute;visibility:visible;mso-wrap-style:square" from="57419,179565" to="165887,17956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" strokecolor="black [3213]" strokeweight="1pt">
                            <v:stroke joinstyle="miter"/>
                          </v:line>
                        </v:group>
                        <v:shape id="Textfeld 398" o:spid="_x0000_s2420" type="#_x0000_t202" style="position:absolute;left:126815;top:74071;width:187620;height:35583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" filled="f" stroked="f" strokeweight=".5pt">
                          <v:textbox>
                            <w:txbxContent>
                              <w:p w14:paraId="3C7E9346" w14:textId="77777777" w:rsidR="00CB3341" w:rsidRPr="006443F6" w:rsidRDefault="00CB3341" w:rsidP="00CB3341">
                                <w:pPr>
                                  <w:rPr>
                                    <w:sz w:val="36"/>
                                    <w:szCs w:val="36"/>
                                  </w:rPr>
                                </w:pPr>
                                <w:r w:rsidRPr="006443F6">
                                  <w:rPr>
                                    <w:sz w:val="36"/>
                                    <w:szCs w:val="36"/>
                                  </w:rPr>
                                  <w:t xml:space="preserve">     </w:t>
                                </w:r>
                              </w:p>
                            </w:txbxContent>
                          </v:textbox>
                        </v:shape>
                      </v:group>
                    </v:group>
                  </w:pict>
                </mc:Fallback>
              </mc:AlternateContent>
            </w:r>
            <w:r w:rsidR="000D71C5" w:rsidRPr="00A933C5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3784064" behindDoc="0" locked="0" layoutInCell="1" allowOverlap="1" wp14:anchorId="55AEA102" wp14:editId="6F27C23F">
                      <wp:simplePos x="0" y="0"/>
                      <wp:positionH relativeFrom="column">
                        <wp:posOffset>208280</wp:posOffset>
                      </wp:positionH>
                      <wp:positionV relativeFrom="paragraph">
                        <wp:posOffset>96932</wp:posOffset>
                      </wp:positionV>
                      <wp:extent cx="314435" cy="416553"/>
                      <wp:effectExtent l="0" t="0" r="0" b="0"/>
                      <wp:wrapNone/>
                      <wp:docPr id="1978877852" name="Gruppieren 38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4435" cy="416553"/>
                                <a:chOff x="0" y="13349"/>
                                <a:chExt cx="314435" cy="416553"/>
                              </a:xfrm>
                            </wpg:grpSpPr>
                            <wpg:grpSp>
                              <wpg:cNvPr id="1569026885" name="Gruppieren 2"/>
                              <wpg:cNvGrpSpPr/>
                              <wpg:grpSpPr>
                                <a:xfrm>
                                  <a:off x="0" y="13349"/>
                                  <a:ext cx="198482" cy="317500"/>
                                  <a:chOff x="33763" y="-4831"/>
                                  <a:chExt cx="200167" cy="318227"/>
                                </a:xfrm>
                              </wpg:grpSpPr>
                              <wps:wsp>
                                <wps:cNvPr id="1718446273" name="Textfeld 3"/>
                                <wps:cNvSpPr txBox="1"/>
                                <wps:spPr>
                                  <a:xfrm>
                                    <a:off x="73976" y="-4831"/>
                                    <a:ext cx="159954" cy="18439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6B1610E4" w14:textId="203621F5" w:rsidR="000D71C5" w:rsidRPr="00C44D86" w:rsidRDefault="000D71C5" w:rsidP="000D71C5">
                                      <w:r>
                                        <w:t>2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spAutoFit/>
                                </wps:bodyPr>
                              </wps:wsp>
                              <wps:wsp>
                                <wps:cNvPr id="376236325" name="Textfeld 3"/>
                                <wps:cNvSpPr txBox="1"/>
                                <wps:spPr>
                                  <a:xfrm>
                                    <a:off x="33763" y="149454"/>
                                    <a:ext cx="162321" cy="16394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469337A9" w14:textId="094BBC92" w:rsidR="000D71C5" w:rsidRPr="00C44D86" w:rsidRDefault="000D71C5" w:rsidP="000D71C5">
                                      <w:pPr>
                                        <w:jc w:val="center"/>
                                      </w:pPr>
                                      <w:r>
                                        <w:t>2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71212773" name="Gerade Verbindung 1"/>
                                <wps:cNvCnPr/>
                                <wps:spPr>
                                  <a:xfrm>
                                    <a:off x="57419" y="179565"/>
                                    <a:ext cx="108468" cy="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s:wsp>
                              <wps:cNvPr id="824366328" name="Textfeld 398"/>
                              <wps:cNvSpPr txBox="1"/>
                              <wps:spPr>
                                <a:xfrm>
                                  <a:off x="126815" y="74071"/>
                                  <a:ext cx="187620" cy="3558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496FA2F" w14:textId="33BFF467" w:rsidR="000D71C5" w:rsidRPr="006443F6" w:rsidRDefault="000D71C5" w:rsidP="000D71C5">
                                    <w:pPr>
                                      <w:rPr>
                                        <w:sz w:val="36"/>
                                        <w:szCs w:val="36"/>
                                      </w:rPr>
                                    </w:pPr>
                                    <w:r w:rsidRPr="006443F6">
                                      <w:rPr>
                                        <w:sz w:val="36"/>
                                        <w:szCs w:val="36"/>
                                      </w:rPr>
                                      <w:t xml:space="preserve">     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5AEA102" id="_x0000_s2421" style="position:absolute;margin-left:16.4pt;margin-top:7.65pt;width:24.75pt;height:32.8pt;z-index:253784064;mso-width-relative:margin;mso-height-relative:margin" coordorigin=",13349" coordsize="314435,41655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">
                      <v:group id="_x0000_s2422" style="position:absolute;top:13349;width:198482;height:317500" coordorigin="33763,-4831" coordsize="200167,31822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">
                        <v:shape id="Textfeld 3" o:spid="_x0000_s2423" type="#_x0000_t202" style="position:absolute;left:73976;top:-4831;width:159954;height:1843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" filled="f" stroked="f" strokeweight=".5pt">
                          <v:textbox style="mso-fit-shape-to-text:t" inset="0,0,0,0">
                            <w:txbxContent>
                              <w:p w14:paraId="6B1610E4" w14:textId="203621F5" w:rsidR="000D71C5" w:rsidRPr="00C44D86" w:rsidRDefault="000D71C5" w:rsidP="000D71C5">
                                <w:r>
                                  <w:t>2</w:t>
                                </w:r>
                              </w:p>
                            </w:txbxContent>
                          </v:textbox>
                        </v:shape>
                        <v:shape id="Textfeld 3" o:spid="_x0000_s2424" type="#_x0000_t202" style="position:absolute;left:33763;top:149454;width:162321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" filled="f" stroked="f" strokeweight=".5pt">
                          <v:textbox inset="0,0,0,0">
                            <w:txbxContent>
                              <w:p w14:paraId="469337A9" w14:textId="094BBC92" w:rsidR="000D71C5" w:rsidRPr="00C44D86" w:rsidRDefault="000D71C5" w:rsidP="000D71C5">
                                <w:pPr>
                                  <w:jc w:val="center"/>
                                </w:pPr>
                                <w:r>
                                  <w:t>2</w:t>
                                </w:r>
                              </w:p>
                            </w:txbxContent>
                          </v:textbox>
                        </v:shape>
                        <v:line id="Gerade Verbindung 1" o:spid="_x0000_s2425" style="position:absolute;visibility:visible;mso-wrap-style:square" from="57419,179565" to="165887,17956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" strokecolor="black [3213]" strokeweight="1pt">
                          <v:stroke joinstyle="miter"/>
                        </v:line>
                      </v:group>
                      <v:shape id="Textfeld 398" o:spid="_x0000_s2426" type="#_x0000_t202" style="position:absolute;left:126815;top:74071;width:187620;height:35583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" filled="f" stroked="f" strokeweight=".5pt">
                        <v:textbox>
                          <w:txbxContent>
                            <w:p w14:paraId="4496FA2F" w14:textId="33BFF467" w:rsidR="000D71C5" w:rsidRPr="006443F6" w:rsidRDefault="000D71C5" w:rsidP="000D71C5">
                              <w:pPr>
                                <w:rPr>
                                  <w:sz w:val="36"/>
                                  <w:szCs w:val="36"/>
                                </w:rPr>
                              </w:pPr>
                              <w:r w:rsidRPr="006443F6">
                                <w:rPr>
                                  <w:sz w:val="36"/>
                                  <w:szCs w:val="36"/>
                                </w:rPr>
                                <w:t xml:space="preserve">     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tbl>
            <w:tblPr>
              <w:tblStyle w:val="EinfacheTabelle4"/>
              <w:tblW w:w="8134" w:type="dxa"/>
              <w:tblLayout w:type="fixed"/>
              <w:tblCellMar>
                <w:left w:w="0" w:type="dxa"/>
                <w:right w:w="0" w:type="dxa"/>
              </w:tblCellMar>
              <w:tblLook w:val="0600" w:firstRow="0" w:lastRow="0" w:firstColumn="0" w:lastColumn="0" w:noHBand="1" w:noVBand="1"/>
            </w:tblPr>
            <w:tblGrid>
              <w:gridCol w:w="425"/>
              <w:gridCol w:w="737"/>
              <w:gridCol w:w="425"/>
              <w:gridCol w:w="737"/>
              <w:gridCol w:w="425"/>
              <w:gridCol w:w="737"/>
              <w:gridCol w:w="425"/>
              <w:gridCol w:w="737"/>
              <w:gridCol w:w="425"/>
              <w:gridCol w:w="737"/>
              <w:gridCol w:w="425"/>
              <w:gridCol w:w="737"/>
              <w:gridCol w:w="425"/>
              <w:gridCol w:w="737"/>
            </w:tblGrid>
            <w:tr w:rsidR="00E13C64" w14:paraId="6209064D" w14:textId="4083A21C" w:rsidTr="00604461">
              <w:trPr>
                <w:trHeight w:val="598"/>
              </w:trPr>
              <w:tc>
                <w:tcPr>
                  <w:tcW w:w="425" w:type="dxa"/>
                </w:tcPr>
                <w:p w14:paraId="0CBA7A83" w14:textId="77777777" w:rsidR="005B4A79" w:rsidRDefault="005B4A79" w:rsidP="00E13C64">
                  <w:pPr>
                    <w:spacing w:line="240" w:lineRule="atLeast"/>
                  </w:pPr>
                  <w:r>
                    <w:t>(1)</w:t>
                  </w:r>
                </w:p>
              </w:tc>
              <w:tc>
                <w:tcPr>
                  <w:tcW w:w="737" w:type="dxa"/>
                </w:tcPr>
                <w:p w14:paraId="68FA9D8C" w14:textId="00B05B26" w:rsidR="005B4A79" w:rsidRPr="00D95B77" w:rsidRDefault="005B4A79" w:rsidP="00E13C64">
                  <w:pPr>
                    <w:spacing w:line="240" w:lineRule="atLeast"/>
                  </w:pPr>
                </w:p>
              </w:tc>
              <w:tc>
                <w:tcPr>
                  <w:tcW w:w="425" w:type="dxa"/>
                </w:tcPr>
                <w:p w14:paraId="717AF945" w14:textId="3B179F28" w:rsidR="005B4A79" w:rsidRDefault="005B4A79" w:rsidP="00E13C64">
                  <w:pPr>
                    <w:spacing w:line="240" w:lineRule="atLeast"/>
                  </w:pPr>
                  <w:r>
                    <w:t>(2)</w:t>
                  </w:r>
                </w:p>
              </w:tc>
              <w:tc>
                <w:tcPr>
                  <w:tcW w:w="737" w:type="dxa"/>
                </w:tcPr>
                <w:p w14:paraId="15B9BE1C" w14:textId="70382B87" w:rsidR="005B4A79" w:rsidRPr="00D95B77" w:rsidRDefault="005B4A79" w:rsidP="00E13C64">
                  <w:pPr>
                    <w:spacing w:line="240" w:lineRule="atLeast"/>
                  </w:pPr>
                </w:p>
              </w:tc>
              <w:tc>
                <w:tcPr>
                  <w:tcW w:w="425" w:type="dxa"/>
                </w:tcPr>
                <w:p w14:paraId="11BEFD55" w14:textId="0830C188" w:rsidR="005B4A79" w:rsidRPr="00BF50BD" w:rsidRDefault="005B4A79" w:rsidP="00E13C64">
                  <w:pPr>
                    <w:spacing w:line="240" w:lineRule="atLeast"/>
                  </w:pPr>
                  <w:r w:rsidRPr="00BF50BD">
                    <w:t>(3)</w:t>
                  </w:r>
                </w:p>
              </w:tc>
              <w:tc>
                <w:tcPr>
                  <w:tcW w:w="737" w:type="dxa"/>
                </w:tcPr>
                <w:p w14:paraId="67097274" w14:textId="65A08FFB" w:rsidR="005B4A79" w:rsidRPr="00D95B77" w:rsidRDefault="005B4A79" w:rsidP="00E13C64">
                  <w:pPr>
                    <w:spacing w:line="240" w:lineRule="atLeast"/>
                  </w:pPr>
                </w:p>
              </w:tc>
              <w:tc>
                <w:tcPr>
                  <w:tcW w:w="425" w:type="dxa"/>
                </w:tcPr>
                <w:p w14:paraId="7078BE67" w14:textId="329698BC" w:rsidR="005B4A79" w:rsidRPr="00BF50BD" w:rsidRDefault="005B4A79" w:rsidP="00E13C64">
                  <w:pPr>
                    <w:spacing w:line="240" w:lineRule="atLeast"/>
                  </w:pPr>
                  <w:r w:rsidRPr="00BF50BD">
                    <w:t>(4)</w:t>
                  </w:r>
                </w:p>
              </w:tc>
              <w:tc>
                <w:tcPr>
                  <w:tcW w:w="737" w:type="dxa"/>
                </w:tcPr>
                <w:p w14:paraId="632D75B2" w14:textId="0547784D" w:rsidR="005B4A79" w:rsidRPr="00D95B77" w:rsidRDefault="005B4A79" w:rsidP="00E13C64">
                  <w:pPr>
                    <w:spacing w:line="240" w:lineRule="atLeast"/>
                    <w:rPr>
                      <w:rFonts w:eastAsiaTheme="minorEastAsia"/>
                      <w:color w:val="000000" w:themeColor="text1"/>
                    </w:rPr>
                  </w:pPr>
                </w:p>
              </w:tc>
              <w:tc>
                <w:tcPr>
                  <w:tcW w:w="425" w:type="dxa"/>
                </w:tcPr>
                <w:p w14:paraId="14EEEC88" w14:textId="6B4171BF" w:rsidR="005B4A79" w:rsidRDefault="005B4A79" w:rsidP="00E13C64">
                  <w:pPr>
                    <w:spacing w:line="240" w:lineRule="atLeast"/>
                    <w:rPr>
                      <w:rFonts w:ascii="Calibri" w:eastAsia="Calibri" w:hAnsi="Calibri" w:cs="Times New Roman"/>
                      <w:color w:val="000000" w:themeColor="text1"/>
                    </w:rPr>
                  </w:pPr>
                  <w:r>
                    <w:t>(5)</w:t>
                  </w:r>
                </w:p>
              </w:tc>
              <w:tc>
                <w:tcPr>
                  <w:tcW w:w="737" w:type="dxa"/>
                </w:tcPr>
                <w:p w14:paraId="2CF4E783" w14:textId="404DD6C2" w:rsidR="005B4A79" w:rsidRPr="00604461" w:rsidRDefault="005B4A79" w:rsidP="00E13C64">
                  <w:pPr>
                    <w:spacing w:line="240" w:lineRule="atLeast"/>
                    <w:rPr>
                      <w:rFonts w:ascii="Calibri" w:eastAsia="Calibri" w:hAnsi="Calibri" w:cs="Times New Roman"/>
                      <w:color w:val="000000" w:themeColor="text1"/>
                    </w:rPr>
                  </w:pPr>
                </w:p>
              </w:tc>
              <w:tc>
                <w:tcPr>
                  <w:tcW w:w="425" w:type="dxa"/>
                </w:tcPr>
                <w:p w14:paraId="4A6258B7" w14:textId="7D686340" w:rsidR="005B4A79" w:rsidRDefault="005B4A79" w:rsidP="00E13C64">
                  <w:pPr>
                    <w:spacing w:line="240" w:lineRule="atLeast"/>
                    <w:rPr>
                      <w:rFonts w:ascii="Calibri" w:eastAsia="Calibri" w:hAnsi="Calibri" w:cs="Times New Roman"/>
                      <w:color w:val="000000" w:themeColor="text1"/>
                    </w:rPr>
                  </w:pPr>
                  <w:r>
                    <w:t>(6)</w:t>
                  </w:r>
                </w:p>
              </w:tc>
              <w:tc>
                <w:tcPr>
                  <w:tcW w:w="737" w:type="dxa"/>
                </w:tcPr>
                <w:p w14:paraId="39F2534D" w14:textId="52053128" w:rsidR="005B4A79" w:rsidRPr="00604461" w:rsidRDefault="005B4A79" w:rsidP="00E13C64">
                  <w:pPr>
                    <w:spacing w:line="240" w:lineRule="atLeast"/>
                    <w:rPr>
                      <w:rFonts w:ascii="Calibri" w:eastAsia="Calibri" w:hAnsi="Calibri" w:cs="Times New Roman"/>
                      <w:color w:val="000000" w:themeColor="text1"/>
                    </w:rPr>
                  </w:pPr>
                </w:p>
              </w:tc>
              <w:tc>
                <w:tcPr>
                  <w:tcW w:w="425" w:type="dxa"/>
                </w:tcPr>
                <w:p w14:paraId="20727D40" w14:textId="4F16EA45" w:rsidR="005B4A79" w:rsidRDefault="005B4A79" w:rsidP="00E13C64">
                  <w:pPr>
                    <w:spacing w:line="240" w:lineRule="atLeast"/>
                    <w:rPr>
                      <w:rFonts w:ascii="Calibri" w:eastAsia="Calibri" w:hAnsi="Calibri" w:cs="Times New Roman"/>
                      <w:color w:val="000000" w:themeColor="text1"/>
                    </w:rPr>
                  </w:pPr>
                  <w:r>
                    <w:t>(7)</w:t>
                  </w:r>
                </w:p>
              </w:tc>
              <w:tc>
                <w:tcPr>
                  <w:tcW w:w="737" w:type="dxa"/>
                </w:tcPr>
                <w:p w14:paraId="633BD6A4" w14:textId="06233072" w:rsidR="005B4A79" w:rsidRPr="00604461" w:rsidRDefault="005B4A79" w:rsidP="00E13C64">
                  <w:pPr>
                    <w:spacing w:line="240" w:lineRule="atLeast"/>
                    <w:rPr>
                      <w:rFonts w:ascii="Calibri" w:eastAsia="Calibri" w:hAnsi="Calibri" w:cs="Times New Roman"/>
                      <w:color w:val="000000" w:themeColor="text1"/>
                    </w:rPr>
                  </w:pPr>
                </w:p>
              </w:tc>
            </w:tr>
          </w:tbl>
          <w:p w14:paraId="04D7E3B6" w14:textId="7371B28B" w:rsidR="00E67916" w:rsidRDefault="00E67916" w:rsidP="00E13C64">
            <w:pPr>
              <w:tabs>
                <w:tab w:val="left" w:pos="1666"/>
              </w:tabs>
              <w:spacing w:line="240" w:lineRule="atLeast"/>
              <w:rPr>
                <w:rFonts w:ascii="Calibri" w:hAnsi="Calibri"/>
                <w:noProof/>
                <w:color w:val="000000" w:themeColor="text1"/>
                <w:szCs w:val="20"/>
              </w:rPr>
            </w:pPr>
            <w:r>
              <w:rPr>
                <w:rFonts w:ascii="Calibri" w:hAnsi="Calibri"/>
                <w:noProof/>
                <w:color w:val="000000" w:themeColor="text1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3073408" behindDoc="0" locked="0" layoutInCell="1" allowOverlap="1" wp14:anchorId="0E6347DB" wp14:editId="2A4903BA">
                      <wp:simplePos x="0" y="0"/>
                      <wp:positionH relativeFrom="column">
                        <wp:posOffset>-67401</wp:posOffset>
                      </wp:positionH>
                      <wp:positionV relativeFrom="paragraph">
                        <wp:posOffset>147592</wp:posOffset>
                      </wp:positionV>
                      <wp:extent cx="461554" cy="447675"/>
                      <wp:effectExtent l="0" t="0" r="0" b="0"/>
                      <wp:wrapNone/>
                      <wp:docPr id="241809117" name="Textfeld 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1554" cy="4476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F8C67B" w14:textId="2FE55D27" w:rsidR="00E67916" w:rsidRPr="00E67916" w:rsidRDefault="00E67916" w:rsidP="00E67916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color w:val="0070C0"/>
                                      <w:u w:val="single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color w:val="0070C0"/>
                                      <w:u w:val="single"/>
                                    </w:rPr>
                                    <w:t>1</w:t>
                                  </w:r>
                                </w:p>
                                <w:p w14:paraId="48E319E6" w14:textId="5B31DD10" w:rsidR="00E67916" w:rsidRPr="00E67916" w:rsidRDefault="00E67916" w:rsidP="00E67916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color w:val="0070C0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color w:val="0070C0"/>
                                    </w:rPr>
                                    <w:t>100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6347DB" id="Textfeld 82" o:spid="_x0000_s2427" type="#_x0000_t202" style="position:absolute;margin-left:-5.3pt;margin-top:11.6pt;width:36.35pt;height:35.25pt;z-index:25307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" filled="f" stroked="f" strokeweight=".5pt">
                      <v:textbox>
                        <w:txbxContent>
                          <w:p w14:paraId="1EF8C67B" w14:textId="2FE55D27" w:rsidR="00E67916" w:rsidRPr="00E67916" w:rsidRDefault="00E67916" w:rsidP="00E67916">
                            <w:pPr>
                              <w:jc w:val="center"/>
                              <w:rPr>
                                <w:rFonts w:ascii="Comic Sans MS" w:hAnsi="Comic Sans MS"/>
                                <w:color w:val="0070C0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70C0"/>
                                <w:u w:val="single"/>
                              </w:rPr>
                              <w:t>1</w:t>
                            </w:r>
                          </w:p>
                          <w:p w14:paraId="48E319E6" w14:textId="5B31DD10" w:rsidR="00E67916" w:rsidRPr="00E67916" w:rsidRDefault="00E67916" w:rsidP="00E67916">
                            <w:pPr>
                              <w:jc w:val="center"/>
                              <w:rPr>
                                <w:rFonts w:ascii="Comic Sans MS" w:hAnsi="Comic Sans MS"/>
                                <w:color w:val="0070C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70C0"/>
                              </w:rPr>
                              <w:t>100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Calibri" w:hAnsi="Calibri"/>
                <w:noProof/>
                <w:color w:val="000000" w:themeColor="text1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3069312" behindDoc="0" locked="0" layoutInCell="1" allowOverlap="1" wp14:anchorId="023CBFA9" wp14:editId="37DDC77B">
                      <wp:simplePos x="0" y="0"/>
                      <wp:positionH relativeFrom="column">
                        <wp:posOffset>4831715</wp:posOffset>
                      </wp:positionH>
                      <wp:positionV relativeFrom="paragraph">
                        <wp:posOffset>156663</wp:posOffset>
                      </wp:positionV>
                      <wp:extent cx="269966" cy="448129"/>
                      <wp:effectExtent l="0" t="0" r="0" b="0"/>
                      <wp:wrapNone/>
                      <wp:docPr id="2142441145" name="Textfeld 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9966" cy="4481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8412591" w14:textId="7A88C361" w:rsidR="00E67916" w:rsidRPr="00E67916" w:rsidRDefault="00E67916">
                                  <w:pPr>
                                    <w:rPr>
                                      <w:rFonts w:ascii="Comic Sans MS" w:hAnsi="Comic Sans MS"/>
                                      <w:color w:val="0070C0"/>
                                      <w:u w:val="single"/>
                                    </w:rPr>
                                  </w:pPr>
                                  <w:r w:rsidRPr="00E67916">
                                    <w:rPr>
                                      <w:rFonts w:ascii="Comic Sans MS" w:hAnsi="Comic Sans MS"/>
                                      <w:color w:val="0070C0"/>
                                      <w:u w:val="single"/>
                                    </w:rPr>
                                    <w:t>2</w:t>
                                  </w:r>
                                </w:p>
                                <w:p w14:paraId="33B5CD45" w14:textId="4A0D4BAB" w:rsidR="00E67916" w:rsidRPr="00E67916" w:rsidRDefault="00E67916">
                                  <w:pPr>
                                    <w:rPr>
                                      <w:rFonts w:ascii="Comic Sans MS" w:hAnsi="Comic Sans MS"/>
                                      <w:color w:val="0070C0"/>
                                    </w:rPr>
                                  </w:pPr>
                                  <w:r w:rsidRPr="00E67916">
                                    <w:rPr>
                                      <w:rFonts w:ascii="Comic Sans MS" w:hAnsi="Comic Sans MS"/>
                                      <w:color w:val="0070C0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3CBFA9" id="_x0000_s2428" type="#_x0000_t202" style="position:absolute;margin-left:380.45pt;margin-top:12.35pt;width:21.25pt;height:35.3pt;z-index:253069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" filled="f" stroked="f" strokeweight=".5pt">
                      <v:textbox>
                        <w:txbxContent>
                          <w:p w14:paraId="38412591" w14:textId="7A88C361" w:rsidR="00E67916" w:rsidRPr="00E67916" w:rsidRDefault="00E67916">
                            <w:pPr>
                              <w:rPr>
                                <w:rFonts w:ascii="Comic Sans MS" w:hAnsi="Comic Sans MS"/>
                                <w:color w:val="0070C0"/>
                                <w:u w:val="single"/>
                              </w:rPr>
                            </w:pPr>
                            <w:r w:rsidRPr="00E67916">
                              <w:rPr>
                                <w:rFonts w:ascii="Comic Sans MS" w:hAnsi="Comic Sans MS"/>
                                <w:color w:val="0070C0"/>
                                <w:u w:val="single"/>
                              </w:rPr>
                              <w:t>2</w:t>
                            </w:r>
                          </w:p>
                          <w:p w14:paraId="33B5CD45" w14:textId="4A0D4BAB" w:rsidR="00E67916" w:rsidRPr="00E67916" w:rsidRDefault="00E67916">
                            <w:pPr>
                              <w:rPr>
                                <w:rFonts w:ascii="Comic Sans MS" w:hAnsi="Comic Sans MS"/>
                                <w:color w:val="0070C0"/>
                              </w:rPr>
                            </w:pPr>
                            <w:r w:rsidRPr="00E67916">
                              <w:rPr>
                                <w:rFonts w:ascii="Comic Sans MS" w:hAnsi="Comic Sans MS"/>
                                <w:color w:val="0070C0"/>
                              </w:rP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61ACFEA" w14:textId="6D57A1B8" w:rsidR="00E67916" w:rsidRDefault="00E67916" w:rsidP="00E13C64">
            <w:pPr>
              <w:tabs>
                <w:tab w:val="left" w:pos="1666"/>
              </w:tabs>
              <w:spacing w:line="240" w:lineRule="atLeast"/>
              <w:rPr>
                <w:rFonts w:ascii="Calibri" w:hAnsi="Calibri"/>
                <w:noProof/>
                <w:color w:val="000000" w:themeColor="text1"/>
                <w:szCs w:val="20"/>
              </w:rPr>
            </w:pPr>
          </w:p>
          <w:p w14:paraId="74498081" w14:textId="30E07717" w:rsidR="00E67916" w:rsidRDefault="00E67916" w:rsidP="00E13C64">
            <w:pPr>
              <w:tabs>
                <w:tab w:val="left" w:pos="1666"/>
              </w:tabs>
              <w:spacing w:line="240" w:lineRule="atLeast"/>
              <w:rPr>
                <w:rFonts w:ascii="Calibri" w:hAnsi="Calibri"/>
                <w:noProof/>
                <w:color w:val="000000" w:themeColor="text1"/>
                <w:szCs w:val="20"/>
              </w:rPr>
            </w:pPr>
          </w:p>
          <w:p w14:paraId="72CBBF01" w14:textId="19DB48D5" w:rsidR="00E67916" w:rsidRDefault="00B013C6" w:rsidP="00E13C64">
            <w:pPr>
              <w:tabs>
                <w:tab w:val="left" w:pos="1666"/>
              </w:tabs>
              <w:spacing w:line="240" w:lineRule="atLeast"/>
              <w:rPr>
                <w:rFonts w:ascii="Calibri" w:hAnsi="Calibri"/>
                <w:noProof/>
                <w:color w:val="000000" w:themeColor="text1"/>
                <w:szCs w:val="20"/>
              </w:rPr>
            </w:pPr>
            <w:r>
              <w:rPr>
                <w:rFonts w:ascii="Calibri" w:hAnsi="Calibri"/>
                <w:noProof/>
                <w:color w:val="000000" w:themeColor="text1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2883967" behindDoc="0" locked="0" layoutInCell="1" allowOverlap="1" wp14:anchorId="6404AA7C" wp14:editId="371C217A">
                      <wp:simplePos x="0" y="0"/>
                      <wp:positionH relativeFrom="column">
                        <wp:posOffset>121475</wp:posOffset>
                      </wp:positionH>
                      <wp:positionV relativeFrom="paragraph">
                        <wp:posOffset>43815</wp:posOffset>
                      </wp:positionV>
                      <wp:extent cx="0" cy="524510"/>
                      <wp:effectExtent l="0" t="0" r="12700" b="8890"/>
                      <wp:wrapNone/>
                      <wp:docPr id="11211" name="Gerader Verbinder 112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524510"/>
                              </a:xfrm>
                              <a:prstGeom prst="line">
                                <a:avLst/>
                              </a:prstGeom>
                              <a:ln w="9525">
                                <a:solidFill>
                                  <a:srgbClr val="0070C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33E740C" id="Gerader Verbinder 11211" o:spid="_x0000_s1026" style="position:absolute;z-index:25288396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.55pt,3.45pt" to="9.55pt,44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" strokecolor="#0070c0">
                      <v:stroke joinstyle="miter"/>
                    </v:line>
                  </w:pict>
                </mc:Fallback>
              </mc:AlternateContent>
            </w:r>
            <w:r w:rsidR="00235B0B">
              <w:rPr>
                <w:rFonts w:ascii="Calibri" w:hAnsi="Calibri"/>
                <w:noProof/>
                <w:color w:val="000000" w:themeColor="text1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3064192" behindDoc="0" locked="0" layoutInCell="1" allowOverlap="1" wp14:anchorId="642B7B7D" wp14:editId="2FC1C636">
                      <wp:simplePos x="0" y="0"/>
                      <wp:positionH relativeFrom="column">
                        <wp:posOffset>2561114</wp:posOffset>
                      </wp:positionH>
                      <wp:positionV relativeFrom="paragraph">
                        <wp:posOffset>48260</wp:posOffset>
                      </wp:positionV>
                      <wp:extent cx="0" cy="525145"/>
                      <wp:effectExtent l="0" t="0" r="12700" b="8255"/>
                      <wp:wrapNone/>
                      <wp:docPr id="267169077" name="Gerader Verbinder 112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52514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9DF5346" id="Gerader Verbinder 11211" o:spid="_x0000_s1026" style="position:absolute;z-index:2530641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01.65pt,3.8pt" to="201.65pt,45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" strokecolor="#bfbfbf [2412]" strokeweight=".5pt">
                      <v:stroke joinstyle="miter"/>
                    </v:line>
                  </w:pict>
                </mc:Fallback>
              </mc:AlternateContent>
            </w:r>
            <w:r w:rsidR="00E67916">
              <w:rPr>
                <w:rFonts w:ascii="Calibri" w:hAnsi="Calibri"/>
                <w:noProof/>
                <w:color w:val="000000" w:themeColor="text1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2856320" behindDoc="0" locked="0" layoutInCell="1" allowOverlap="1" wp14:anchorId="7877171E" wp14:editId="551A983E">
                      <wp:simplePos x="0" y="0"/>
                      <wp:positionH relativeFrom="column">
                        <wp:posOffset>5009425</wp:posOffset>
                      </wp:positionH>
                      <wp:positionV relativeFrom="paragraph">
                        <wp:posOffset>43996</wp:posOffset>
                      </wp:positionV>
                      <wp:extent cx="0" cy="525600"/>
                      <wp:effectExtent l="0" t="0" r="12700" b="8255"/>
                      <wp:wrapNone/>
                      <wp:docPr id="22276" name="Gerader Verbinder 222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525600"/>
                              </a:xfrm>
                              <a:prstGeom prst="line">
                                <a:avLst/>
                              </a:prstGeom>
                              <a:ln w="9525">
                                <a:solidFill>
                                  <a:srgbClr val="0070C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2F6FB03" id="Gerader Verbinder 22276" o:spid="_x0000_s1026" style="position:absolute;z-index:2528563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94.45pt,3.45pt" to="394.45pt,44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" strokecolor="#0070c0">
                      <v:stroke joinstyle="miter"/>
                    </v:line>
                  </w:pict>
                </mc:Fallback>
              </mc:AlternateContent>
            </w:r>
          </w:p>
          <w:p w14:paraId="6DD79BE5" w14:textId="5F52F829" w:rsidR="00E67916" w:rsidRDefault="00E67916" w:rsidP="00E13C64">
            <w:pPr>
              <w:tabs>
                <w:tab w:val="left" w:pos="1666"/>
              </w:tabs>
              <w:spacing w:line="240" w:lineRule="atLeast"/>
              <w:rPr>
                <w:rFonts w:ascii="Calibri" w:hAnsi="Calibri"/>
                <w:noProof/>
                <w:color w:val="000000" w:themeColor="text1"/>
                <w:szCs w:val="20"/>
              </w:rPr>
            </w:pPr>
            <w:r>
              <w:rPr>
                <w:rFonts w:ascii="Calibri" w:hAnsi="Calibri"/>
                <w:noProof/>
                <w:color w:val="000000" w:themeColor="text1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3060096" behindDoc="0" locked="0" layoutInCell="1" allowOverlap="1" wp14:anchorId="4AD1B21C" wp14:editId="1221A4F3">
                      <wp:simplePos x="0" y="0"/>
                      <wp:positionH relativeFrom="column">
                        <wp:posOffset>113665</wp:posOffset>
                      </wp:positionH>
                      <wp:positionV relativeFrom="paragraph">
                        <wp:posOffset>40640</wp:posOffset>
                      </wp:positionV>
                      <wp:extent cx="4900295" cy="234950"/>
                      <wp:effectExtent l="12700" t="12700" r="14605" b="19050"/>
                      <wp:wrapNone/>
                      <wp:docPr id="360517233" name="Textfeld 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900295" cy="23495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txbx>
                              <w:txbxContent>
                                <w:p w14:paraId="57BBC43D" w14:textId="77777777" w:rsidR="00E67916" w:rsidRDefault="00E6791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AD1B21C" id="Textfeld 81" o:spid="_x0000_s2429" type="#_x0000_t202" style="position:absolute;margin-left:8.95pt;margin-top:3.2pt;width:385.85pt;height:18.5pt;z-index:253060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" filled="f" strokecolor="#a5a5a5 [2092]" strokeweight="1.5pt">
                      <v:textbox>
                        <w:txbxContent>
                          <w:p w14:paraId="57BBC43D" w14:textId="77777777" w:rsidR="00E67916" w:rsidRDefault="00E67916"/>
                        </w:txbxContent>
                      </v:textbox>
                    </v:shape>
                  </w:pict>
                </mc:Fallback>
              </mc:AlternateContent>
            </w:r>
          </w:p>
          <w:p w14:paraId="0E3020BA" w14:textId="7A93B861" w:rsidR="00E67916" w:rsidRDefault="00E67916" w:rsidP="00E13C64">
            <w:pPr>
              <w:tabs>
                <w:tab w:val="left" w:pos="1666"/>
              </w:tabs>
              <w:spacing w:line="240" w:lineRule="atLeast"/>
              <w:rPr>
                <w:rFonts w:ascii="Calibri" w:hAnsi="Calibri"/>
                <w:noProof/>
                <w:color w:val="000000" w:themeColor="text1"/>
                <w:szCs w:val="20"/>
              </w:rPr>
            </w:pPr>
          </w:p>
          <w:p w14:paraId="0912D007" w14:textId="6719C67B" w:rsidR="00E67916" w:rsidRDefault="00E67916" w:rsidP="00E13C64">
            <w:pPr>
              <w:tabs>
                <w:tab w:val="left" w:pos="1666"/>
              </w:tabs>
              <w:spacing w:line="240" w:lineRule="atLeast"/>
              <w:rPr>
                <w:rFonts w:ascii="Calibri" w:hAnsi="Calibri"/>
                <w:noProof/>
                <w:color w:val="000000" w:themeColor="text1"/>
                <w:szCs w:val="20"/>
              </w:rPr>
            </w:pPr>
            <w:r>
              <w:rPr>
                <w:rFonts w:ascii="Calibri" w:hAnsi="Calibri"/>
                <w:noProof/>
                <w:color w:val="000000" w:themeColor="text1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3071360" behindDoc="0" locked="0" layoutInCell="1" allowOverlap="1" wp14:anchorId="14A657AF" wp14:editId="523A868F">
                      <wp:simplePos x="0" y="0"/>
                      <wp:positionH relativeFrom="column">
                        <wp:posOffset>4691017</wp:posOffset>
                      </wp:positionH>
                      <wp:positionV relativeFrom="paragraph">
                        <wp:posOffset>58964</wp:posOffset>
                      </wp:positionV>
                      <wp:extent cx="627833" cy="269966"/>
                      <wp:effectExtent l="0" t="0" r="0" b="0"/>
                      <wp:wrapNone/>
                      <wp:docPr id="935831281" name="Textfeld 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27833" cy="26996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1D29DE8" w14:textId="70AF5980" w:rsidR="00E67916" w:rsidRPr="00E67916" w:rsidRDefault="00E67916" w:rsidP="00E67916">
                                  <w:pPr>
                                    <w:rPr>
                                      <w:rFonts w:ascii="Comic Sans MS" w:hAnsi="Comic Sans MS"/>
                                      <w:color w:val="0070C0"/>
                                    </w:rPr>
                                  </w:pPr>
                                  <w:r w:rsidRPr="00E67916">
                                    <w:rPr>
                                      <w:rFonts w:ascii="Comic Sans MS" w:hAnsi="Comic Sans MS"/>
                                      <w:color w:val="0070C0"/>
                                    </w:rPr>
                                    <w:t>10</w:t>
                                  </w:r>
                                  <w:r>
                                    <w:rPr>
                                      <w:rFonts w:ascii="Comic Sans MS" w:hAnsi="Comic Sans MS"/>
                                      <w:color w:val="0070C0"/>
                                    </w:rPr>
                                    <w:t>0%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A657AF" id="_x0000_s2430" type="#_x0000_t202" style="position:absolute;margin-left:369.35pt;margin-top:4.65pt;width:49.45pt;height:21.25pt;z-index:25307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" filled="f" stroked="f" strokeweight=".5pt">
                      <v:textbox>
                        <w:txbxContent>
                          <w:p w14:paraId="01D29DE8" w14:textId="70AF5980" w:rsidR="00E67916" w:rsidRPr="00E67916" w:rsidRDefault="00E67916" w:rsidP="00E67916">
                            <w:pPr>
                              <w:rPr>
                                <w:rFonts w:ascii="Comic Sans MS" w:hAnsi="Comic Sans MS"/>
                                <w:color w:val="0070C0"/>
                              </w:rPr>
                            </w:pPr>
                            <w:r w:rsidRPr="00E67916">
                              <w:rPr>
                                <w:rFonts w:ascii="Comic Sans MS" w:hAnsi="Comic Sans MS"/>
                                <w:color w:val="0070C0"/>
                              </w:rPr>
                              <w:t>10</w:t>
                            </w:r>
                            <w:r>
                              <w:rPr>
                                <w:rFonts w:ascii="Comic Sans MS" w:hAnsi="Comic Sans MS"/>
                                <w:color w:val="0070C0"/>
                              </w:rPr>
                              <w:t>0%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F1B9080" w14:textId="77777777" w:rsidR="00FC1E93" w:rsidRDefault="00FC1E93" w:rsidP="00E67916">
            <w:pPr>
              <w:tabs>
                <w:tab w:val="left" w:pos="1666"/>
              </w:tabs>
              <w:spacing w:line="240" w:lineRule="atLeast"/>
              <w:rPr>
                <w:rFonts w:ascii="Calibri" w:hAnsi="Calibri"/>
                <w:noProof/>
                <w:color w:val="000000" w:themeColor="text1"/>
                <w:szCs w:val="20"/>
              </w:rPr>
            </w:pPr>
          </w:p>
          <w:p w14:paraId="5BEB5880" w14:textId="67CC44A6" w:rsidR="00E67916" w:rsidRPr="00553DAF" w:rsidRDefault="00E67916" w:rsidP="00E67916">
            <w:pPr>
              <w:tabs>
                <w:tab w:val="left" w:pos="1666"/>
              </w:tabs>
              <w:spacing w:line="240" w:lineRule="atLeast"/>
              <w:rPr>
                <w:rFonts w:ascii="Calibri" w:hAnsi="Calibri"/>
                <w:noProof/>
                <w:color w:val="000000" w:themeColor="text1"/>
                <w:szCs w:val="20"/>
              </w:rPr>
            </w:pPr>
          </w:p>
        </w:tc>
      </w:tr>
      <w:tr w:rsidR="004830B6" w14:paraId="1FF9E56A" w14:textId="77777777" w:rsidTr="00A42631">
        <w:trPr>
          <w:trHeight w:val="112"/>
        </w:trPr>
        <w:tc>
          <w:tcPr>
            <w:tcW w:w="709" w:type="dxa"/>
          </w:tcPr>
          <w:p w14:paraId="4C75E6B7" w14:textId="77777777" w:rsidR="004830B6" w:rsidRPr="00F53C44" w:rsidRDefault="004830B6" w:rsidP="00E13C64">
            <w:pPr>
              <w:pStyle w:val="berschrift3"/>
              <w:spacing w:line="240" w:lineRule="atLeast"/>
            </w:pPr>
            <w:r w:rsidRPr="00F53C44">
              <w:t>2.</w:t>
            </w:r>
            <w:r w:rsidR="00322C9D">
              <w:t>4</w:t>
            </w:r>
          </w:p>
        </w:tc>
        <w:tc>
          <w:tcPr>
            <w:tcW w:w="8604" w:type="dxa"/>
            <w:gridSpan w:val="2"/>
          </w:tcPr>
          <w:p w14:paraId="6220D0DF" w14:textId="779D0619" w:rsidR="004830B6" w:rsidRPr="00F53C44" w:rsidRDefault="00322C9D" w:rsidP="00E13C64">
            <w:pPr>
              <w:pStyle w:val="berschrift3"/>
              <w:spacing w:line="240" w:lineRule="atLeast"/>
            </w:pPr>
            <w:r w:rsidRPr="00322C9D">
              <w:t>Was passiert, wenn</w:t>
            </w:r>
            <w:r>
              <w:t xml:space="preserve"> </w:t>
            </w:r>
            <w:r w:rsidRPr="00322C9D">
              <w:t>…?</w:t>
            </w:r>
          </w:p>
        </w:tc>
      </w:tr>
      <w:tr w:rsidR="008D7E10" w14:paraId="50211D69" w14:textId="77777777" w:rsidTr="00A42631">
        <w:trPr>
          <w:trHeight w:val="112"/>
        </w:trPr>
        <w:tc>
          <w:tcPr>
            <w:tcW w:w="709" w:type="dxa"/>
          </w:tcPr>
          <w:p w14:paraId="50E2C449" w14:textId="77777777" w:rsidR="008D7E10" w:rsidRPr="00F4582F" w:rsidRDefault="008D7E10" w:rsidP="00E13C64">
            <w:pPr>
              <w:spacing w:line="240" w:lineRule="atLeast"/>
              <w:rPr>
                <w:noProof/>
              </w:rPr>
            </w:pPr>
            <w:r w:rsidRPr="00F4582F">
              <w:rPr>
                <w:noProof/>
              </w:rPr>
              <w:drawing>
                <wp:inline distT="0" distB="0" distL="0" distR="0" wp14:anchorId="3D5BF2AF" wp14:editId="793D8D26">
                  <wp:extent cx="361850" cy="273600"/>
                  <wp:effectExtent l="0" t="0" r="635" b="0"/>
                  <wp:docPr id="11206" name="Grafik 112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850" cy="27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" w:type="dxa"/>
          </w:tcPr>
          <w:p w14:paraId="269107E0" w14:textId="77777777" w:rsidR="008D7E10" w:rsidRDefault="008D7E10" w:rsidP="00E13C64">
            <w:pPr>
              <w:pStyle w:val="Nummerierung"/>
              <w:spacing w:line="240" w:lineRule="atLeast"/>
            </w:pPr>
            <w:r>
              <w:t>a)</w:t>
            </w:r>
          </w:p>
        </w:tc>
        <w:tc>
          <w:tcPr>
            <w:tcW w:w="8179" w:type="dxa"/>
          </w:tcPr>
          <w:p w14:paraId="24E7F0AC" w14:textId="6BDE3644" w:rsidR="008D7E10" w:rsidRPr="00C81516" w:rsidRDefault="008D7E10" w:rsidP="00E13C64">
            <w:pPr>
              <w:tabs>
                <w:tab w:val="left" w:pos="1666"/>
              </w:tabs>
              <w:spacing w:line="240" w:lineRule="atLeast"/>
              <w:rPr>
                <w:rFonts w:ascii="Calibri" w:hAnsi="Calibri"/>
                <w:noProof/>
                <w:color w:val="000000" w:themeColor="text1"/>
                <w:szCs w:val="20"/>
              </w:rPr>
            </w:pPr>
            <w:r w:rsidRPr="00C81516">
              <w:rPr>
                <w:rFonts w:ascii="Calibri" w:hAnsi="Calibri"/>
                <w:noProof/>
                <w:color w:val="000000" w:themeColor="text1"/>
                <w:szCs w:val="20"/>
              </w:rPr>
              <w:t xml:space="preserve">Gib mehrere Brüche für die beiden Prozente an. </w:t>
            </w:r>
          </w:p>
          <w:p w14:paraId="7108B738" w14:textId="5A72E253" w:rsidR="008D7E10" w:rsidRDefault="008D7E10" w:rsidP="00E13C64">
            <w:pPr>
              <w:tabs>
                <w:tab w:val="left" w:pos="1666"/>
              </w:tabs>
              <w:spacing w:line="240" w:lineRule="atLeast"/>
              <w:rPr>
                <w:rFonts w:ascii="Calibri" w:hAnsi="Calibri"/>
                <w:noProof/>
                <w:color w:val="000000" w:themeColor="text1"/>
                <w:szCs w:val="20"/>
              </w:rPr>
            </w:pPr>
            <w:r w:rsidRPr="00C81516">
              <w:rPr>
                <w:rFonts w:ascii="Calibri" w:hAnsi="Calibri"/>
                <w:noProof/>
                <w:color w:val="000000" w:themeColor="text1"/>
                <w:szCs w:val="20"/>
              </w:rPr>
              <w:t>Was stellst du fest, wenn du die Brüche für 20 % und 40 % vergleichst?</w:t>
            </w:r>
          </w:p>
          <w:p w14:paraId="7669DD25" w14:textId="3DAA9324" w:rsidR="008D7E10" w:rsidRDefault="00CB3341" w:rsidP="00E13C64">
            <w:pPr>
              <w:tabs>
                <w:tab w:val="left" w:pos="1666"/>
              </w:tabs>
              <w:spacing w:line="240" w:lineRule="atLeast"/>
              <w:rPr>
                <w:rFonts w:ascii="Calibri" w:hAnsi="Calibri"/>
                <w:noProof/>
                <w:color w:val="000000" w:themeColor="text1"/>
                <w:szCs w:val="20"/>
              </w:rPr>
            </w:pPr>
            <w:r>
              <w:rPr>
                <w:rFonts w:ascii="Calibri" w:hAnsi="Calibri"/>
                <w:noProof/>
                <w:color w:val="000000" w:themeColor="text1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3806592" behindDoc="0" locked="0" layoutInCell="1" allowOverlap="1" wp14:anchorId="53DBAF48" wp14:editId="32A4426F">
                      <wp:simplePos x="0" y="0"/>
                      <wp:positionH relativeFrom="column">
                        <wp:posOffset>264583</wp:posOffset>
                      </wp:positionH>
                      <wp:positionV relativeFrom="paragraph">
                        <wp:posOffset>121497</wp:posOffset>
                      </wp:positionV>
                      <wp:extent cx="1878949" cy="419735"/>
                      <wp:effectExtent l="0" t="0" r="1270" b="0"/>
                      <wp:wrapNone/>
                      <wp:docPr id="682296642" name="Gruppieren 44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78949" cy="419735"/>
                                <a:chOff x="0" y="0"/>
                                <a:chExt cx="1878949" cy="419735"/>
                              </a:xfrm>
                            </wpg:grpSpPr>
                            <wps:wsp>
                              <wps:cNvPr id="1475973342" name="Textfeld 3"/>
                              <wps:cNvSpPr txBox="1"/>
                              <wps:spPr>
                                <a:xfrm>
                                  <a:off x="0" y="106878"/>
                                  <a:ext cx="584604" cy="20034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8DD6CA9" w14:textId="77777777" w:rsidR="00CB3341" w:rsidRDefault="00CB3341" w:rsidP="00CB3341">
                                    <w:pPr>
                                      <w:jc w:val="center"/>
                                      <w:rPr>
                                        <w:rFonts w:ascii="Calibri" w:eastAsia="Calibri" w:hAnsi="Calibri"/>
                                        <w:color w:val="000000"/>
                                        <w:kern w:val="24"/>
                                        <w:sz w:val="32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ascii="Calibri" w:eastAsia="Calibri" w:hAnsi="Calibri"/>
                                        <w:color w:val="000000"/>
                                        <w:kern w:val="24"/>
                                        <w:sz w:val="32"/>
                                        <w:szCs w:val="32"/>
                                      </w:rPr>
                                      <w:t xml:space="preserve">20 % = </w:t>
                                    </w:r>
                                  </w:p>
                                </w:txbxContent>
                              </wps:txbx>
                              <wps:bodyPr rot="0" spcFirstLastPara="0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68012994" name="Textfeld 398"/>
                              <wps:cNvSpPr txBox="1"/>
                              <wps:spPr>
                                <a:xfrm>
                                  <a:off x="938151" y="95002"/>
                                  <a:ext cx="154940" cy="2159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177ED4D" w14:textId="77777777" w:rsidR="00CB3341" w:rsidRDefault="00CB3341" w:rsidP="00CB3341">
                                    <w:pPr>
                                      <w:rPr>
                                        <w:rFonts w:ascii="Calibri" w:eastAsia="Calibri" w:hAnsi="Calibri"/>
                                        <w:color w:val="000000"/>
                                        <w:kern w:val="24"/>
                                        <w:sz w:val="32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ascii="Calibri" w:eastAsia="Calibri" w:hAnsi="Calibri"/>
                                        <w:color w:val="000000"/>
                                        <w:kern w:val="24"/>
                                        <w:sz w:val="32"/>
                                        <w:szCs w:val="32"/>
                                      </w:rPr>
                                      <w:t xml:space="preserve">=     </w:t>
                                    </w:r>
                                  </w:p>
                                </w:txbxContent>
                              </wps:txbx>
                              <wps:bodyPr rot="0" spcFirstLastPara="0" vert="horz" wrap="square" lIns="3600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420480895" name="Gruppieren 88"/>
                              <wpg:cNvGrpSpPr/>
                              <wpg:grpSpPr>
                                <a:xfrm>
                                  <a:off x="611579" y="6772"/>
                                  <a:ext cx="287655" cy="412962"/>
                                  <a:chOff x="608347" y="52687"/>
                                  <a:chExt cx="288000" cy="413356"/>
                                </a:xfrm>
                              </wpg:grpSpPr>
                              <wpg:grpSp>
                                <wpg:cNvPr id="2085958956" name="Gruppieren 2085958956"/>
                                <wpg:cNvGrpSpPr/>
                                <wpg:grpSpPr>
                                  <a:xfrm>
                                    <a:off x="623448" y="90238"/>
                                    <a:ext cx="263283" cy="375805"/>
                                    <a:chOff x="623448" y="90238"/>
                                    <a:chExt cx="265727" cy="376828"/>
                                  </a:xfrm>
                                </wpg:grpSpPr>
                                <wps:wsp>
                                  <wps:cNvPr id="1993640246" name="Textfeld 3"/>
                                  <wps:cNvSpPr txBox="1"/>
                                  <wps:spPr>
                                    <a:xfrm>
                                      <a:off x="661247" y="90238"/>
                                      <a:ext cx="158942" cy="18465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556ECE26" w14:textId="77777777" w:rsidR="00CB3341" w:rsidRDefault="00CB3341" w:rsidP="00CB3341">
                                        <w:pPr>
                                          <w:jc w:val="center"/>
                                          <w:rPr>
                                            <w:rFonts w:ascii="Calibri" w:eastAsia="Calibri" w:hAnsi="Calibri"/>
                                            <w:color w:val="000000" w:themeColor="text1"/>
                                            <w:kern w:val="24"/>
                                          </w:rPr>
                                        </w:pPr>
                                        <w:r>
                                          <w:rPr>
                                            <w:rFonts w:ascii="Calibri" w:eastAsia="Calibri" w:hAnsi="Calibri"/>
                                            <w:color w:val="000000" w:themeColor="text1"/>
                                            <w:kern w:val="24"/>
                                          </w:rPr>
                                          <w:t>1</w:t>
                                        </w:r>
                                      </w:p>
                                    </w:txbxContent>
                                  </wps:txbx>
                                  <wps:bodyPr rot="0" spcFirstLastPara="0" vert="horz" wrap="square" lIns="0" tIns="0" rIns="0" bIns="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spAutoFit/>
                                  </wps:bodyPr>
                                </wps:wsp>
                                <wps:wsp>
                                  <wps:cNvPr id="460886262" name="Textfeld 3"/>
                                  <wps:cNvSpPr txBox="1"/>
                                  <wps:spPr>
                                    <a:xfrm>
                                      <a:off x="623448" y="303124"/>
                                      <a:ext cx="265727" cy="16394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460143F5" w14:textId="77777777" w:rsidR="00CB3341" w:rsidRDefault="00CB3341" w:rsidP="00CB3341">
                                        <w:pPr>
                                          <w:jc w:val="center"/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</w:rPr>
                                        </w:pPr>
                                        <w:r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</w:rPr>
                                          <w:t>100</w:t>
                                        </w:r>
                                      </w:p>
                                    </w:txbxContent>
                                  </wps:txbx>
                                  <wps:bodyPr rot="0" spcFirstLastPara="0" vert="horz" wrap="square" lIns="0" tIns="0" rIns="0" bIns="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1699339600" name="Gerade Verbindung 1699339600"/>
                                  <wps:cNvCnPr/>
                                  <wps:spPr>
                                    <a:xfrm>
                                      <a:off x="668159" y="280090"/>
                                      <a:ext cx="181889" cy="0"/>
                                    </a:xfrm>
                                    <a:prstGeom prst="line">
                                      <a:avLst/>
                                    </a:prstGeom>
                                    <a:ln w="1270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wpg:grpSp>
                              <pic:pic xmlns:pic="http://schemas.openxmlformats.org/drawingml/2006/picture">
                                <pic:nvPicPr>
                                  <pic:cNvPr id="2046284604" name="Grafik 2046284604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26" cstate="print">
                                    <a:duotone>
                                      <a:schemeClr val="accent3">
                                        <a:shade val="45000"/>
                                        <a:satMod val="135000"/>
                                      </a:schemeClr>
                                      <a:prstClr val="white"/>
                                    </a:duotone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1" r="4035" b="51794"/>
                                  <a:stretch>
                                    <a:fillRect/>
                                  </a:stretch>
                                </pic:blipFill>
                                <pic:spPr>
                                  <a:xfrm flipV="1">
                                    <a:off x="608347" y="52687"/>
                                    <a:ext cx="288000" cy="201356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wpg:grpSp>
                            <wps:wsp>
                              <wps:cNvPr id="660088312" name="Textfeld 398"/>
                              <wps:cNvSpPr txBox="1"/>
                              <wps:spPr>
                                <a:xfrm>
                                  <a:off x="1407226" y="95002"/>
                                  <a:ext cx="155099" cy="216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AB5531F" w14:textId="77777777" w:rsidR="00CB3341" w:rsidRDefault="00CB3341" w:rsidP="00CB3341">
                                    <w:pPr>
                                      <w:rPr>
                                        <w:rFonts w:ascii="Calibri" w:eastAsia="Calibri" w:hAnsi="Calibri"/>
                                        <w:color w:val="000000"/>
                                        <w:kern w:val="24"/>
                                        <w:sz w:val="32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ascii="Calibri" w:eastAsia="Calibri" w:hAnsi="Calibri"/>
                                        <w:color w:val="000000"/>
                                        <w:kern w:val="24"/>
                                        <w:sz w:val="32"/>
                                        <w:szCs w:val="32"/>
                                      </w:rPr>
                                      <w:t xml:space="preserve">=     </w:t>
                                    </w:r>
                                  </w:p>
                                </w:txbxContent>
                              </wps:txbx>
                              <wps:bodyPr rot="0" spcFirstLastPara="0" vert="horz" wrap="square" lIns="3600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22302373" name="Gruppieren 124"/>
                              <wpg:cNvGrpSpPr/>
                              <wpg:grpSpPr>
                                <a:xfrm>
                                  <a:off x="1068779" y="6772"/>
                                  <a:ext cx="293370" cy="412962"/>
                                  <a:chOff x="1068042" y="52687"/>
                                  <a:chExt cx="293374" cy="413356"/>
                                </a:xfrm>
                              </wpg:grpSpPr>
                              <wpg:grpSp>
                                <wpg:cNvPr id="1038500470" name="Gruppieren 1038500470"/>
                                <wpg:cNvGrpSpPr/>
                                <wpg:grpSpPr>
                                  <a:xfrm>
                                    <a:off x="1098133" y="90238"/>
                                    <a:ext cx="263283" cy="375805"/>
                                    <a:chOff x="1098133" y="90238"/>
                                    <a:chExt cx="265727" cy="376828"/>
                                  </a:xfrm>
                                </wpg:grpSpPr>
                                <wps:wsp>
                                  <wps:cNvPr id="1367533832" name="Textfeld 3"/>
                                  <wps:cNvSpPr txBox="1"/>
                                  <wps:spPr>
                                    <a:xfrm>
                                      <a:off x="1135994" y="90238"/>
                                      <a:ext cx="159583" cy="18465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6ECDEF63" w14:textId="77777777" w:rsidR="00CB3341" w:rsidRDefault="00CB3341" w:rsidP="00CB3341">
                                        <w:pPr>
                                          <w:jc w:val="center"/>
                                          <w:rPr>
                                            <w:rFonts w:ascii="Calibri" w:eastAsia="Calibri" w:hAnsi="Calibri"/>
                                            <w:color w:val="000000" w:themeColor="text1"/>
                                            <w:kern w:val="24"/>
                                          </w:rPr>
                                        </w:pPr>
                                        <w:r>
                                          <w:rPr>
                                            <w:rFonts w:ascii="Calibri" w:eastAsia="Calibri" w:hAnsi="Calibri"/>
                                            <w:color w:val="000000" w:themeColor="text1"/>
                                            <w:kern w:val="24"/>
                                          </w:rPr>
                                          <w:t>1</w:t>
                                        </w:r>
                                      </w:p>
                                    </w:txbxContent>
                                  </wps:txbx>
                                  <wps:bodyPr rot="0" spcFirstLastPara="0" vert="horz" wrap="square" lIns="0" tIns="0" rIns="0" bIns="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spAutoFit/>
                                  </wps:bodyPr>
                                </wps:wsp>
                                <wps:wsp>
                                  <wps:cNvPr id="1837650393" name="Textfeld 3"/>
                                  <wps:cNvSpPr txBox="1"/>
                                  <wps:spPr>
                                    <a:xfrm>
                                      <a:off x="1098133" y="303124"/>
                                      <a:ext cx="265727" cy="16394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6FC16C3F" w14:textId="77777777" w:rsidR="00CB3341" w:rsidRDefault="00CB3341" w:rsidP="00CB3341">
                                        <w:pPr>
                                          <w:jc w:val="center"/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</w:rPr>
                                        </w:pPr>
                                        <w:r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</w:rPr>
                                          <w:t>50</w:t>
                                        </w:r>
                                      </w:p>
                                    </w:txbxContent>
                                  </wps:txbx>
                                  <wps:bodyPr rot="0" spcFirstLastPara="0" vert="horz" wrap="square" lIns="0" tIns="0" rIns="0" bIns="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414275523" name="Gerade Verbindung 414275523"/>
                                  <wps:cNvCnPr/>
                                  <wps:spPr>
                                    <a:xfrm>
                                      <a:off x="1148845" y="280090"/>
                                      <a:ext cx="145286" cy="0"/>
                                    </a:xfrm>
                                    <a:prstGeom prst="line">
                                      <a:avLst/>
                                    </a:prstGeom>
                                    <a:ln w="1270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wpg:grpSp>
                              <pic:pic xmlns:pic="http://schemas.openxmlformats.org/drawingml/2006/picture">
                                <pic:nvPicPr>
                                  <pic:cNvPr id="428281214" name="Grafik 428281214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4" cstate="print">
                                    <a:duotone>
                                      <a:schemeClr val="accent3">
                                        <a:shade val="45000"/>
                                        <a:satMod val="135000"/>
                                      </a:schemeClr>
                                      <a:prstClr val="white"/>
                                    </a:duotone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1" r="4035" b="51794"/>
                                  <a:stretch>
                                    <a:fillRect/>
                                  </a:stretch>
                                </pic:blipFill>
                                <pic:spPr>
                                  <a:xfrm flipV="1">
                                    <a:off x="1068042" y="52687"/>
                                    <a:ext cx="288000" cy="201356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wpg:grpSp>
                            <wpg:grpSp>
                              <wpg:cNvPr id="1962351249" name="Gruppieren 131"/>
                              <wpg:cNvGrpSpPr/>
                              <wpg:grpSpPr>
                                <a:xfrm>
                                  <a:off x="1591294" y="0"/>
                                  <a:ext cx="287655" cy="419735"/>
                                  <a:chOff x="1587369" y="45908"/>
                                  <a:chExt cx="288000" cy="420135"/>
                                </a:xfrm>
                              </wpg:grpSpPr>
                              <wpg:grpSp>
                                <wpg:cNvPr id="1134007490" name="Gruppieren 1134007490"/>
                                <wpg:cNvGrpSpPr/>
                                <wpg:grpSpPr>
                                  <a:xfrm>
                                    <a:off x="1602470" y="90238"/>
                                    <a:ext cx="263283" cy="375805"/>
                                    <a:chOff x="1602470" y="90238"/>
                                    <a:chExt cx="265727" cy="376828"/>
                                  </a:xfrm>
                                </wpg:grpSpPr>
                                <wps:wsp>
                                  <wps:cNvPr id="2058932233" name="Textfeld 3"/>
                                  <wps:cNvSpPr txBox="1"/>
                                  <wps:spPr>
                                    <a:xfrm>
                                      <a:off x="1640269" y="90238"/>
                                      <a:ext cx="158942" cy="18465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631C0531" w14:textId="77777777" w:rsidR="00CB3341" w:rsidRDefault="00CB3341" w:rsidP="00CB3341">
                                        <w:pPr>
                                          <w:jc w:val="center"/>
                                          <w:rPr>
                                            <w:rFonts w:ascii="Calibri" w:eastAsia="Calibri" w:hAnsi="Calibri"/>
                                            <w:color w:val="000000" w:themeColor="text1"/>
                                            <w:kern w:val="24"/>
                                          </w:rPr>
                                        </w:pPr>
                                        <w:r>
                                          <w:rPr>
                                            <w:rFonts w:ascii="Calibri" w:eastAsia="Calibri" w:hAnsi="Calibri"/>
                                            <w:color w:val="000000" w:themeColor="text1"/>
                                            <w:kern w:val="24"/>
                                          </w:rPr>
                                          <w:t>1</w:t>
                                        </w:r>
                                      </w:p>
                                    </w:txbxContent>
                                  </wps:txbx>
                                  <wps:bodyPr rot="0" spcFirstLastPara="0" vert="horz" wrap="square" lIns="0" tIns="0" rIns="0" bIns="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spAutoFit/>
                                  </wps:bodyPr>
                                </wps:wsp>
                                <wps:wsp>
                                  <wps:cNvPr id="1857627537" name="Textfeld 3"/>
                                  <wps:cNvSpPr txBox="1"/>
                                  <wps:spPr>
                                    <a:xfrm>
                                      <a:off x="1602470" y="303124"/>
                                      <a:ext cx="265727" cy="16394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2F26E015" w14:textId="77777777" w:rsidR="00CB3341" w:rsidRDefault="00CB3341" w:rsidP="00CB3341">
                                        <w:pPr>
                                          <w:jc w:val="center"/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</w:rPr>
                                        </w:pPr>
                                        <w:r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</w:rPr>
                                          <w:t>20</w:t>
                                        </w:r>
                                      </w:p>
                                    </w:txbxContent>
                                  </wps:txbx>
                                  <wps:bodyPr rot="0" spcFirstLastPara="0" vert="horz" wrap="square" lIns="0" tIns="0" rIns="0" bIns="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2060556389" name="Gerade Verbindung 2060556389"/>
                                  <wps:cNvCnPr/>
                                  <wps:spPr>
                                    <a:xfrm>
                                      <a:off x="1653182" y="280090"/>
                                      <a:ext cx="145286" cy="0"/>
                                    </a:xfrm>
                                    <a:prstGeom prst="line">
                                      <a:avLst/>
                                    </a:prstGeom>
                                    <a:ln w="1270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wpg:grpSp>
                              <pic:pic xmlns:pic="http://schemas.openxmlformats.org/drawingml/2006/picture">
                                <pic:nvPicPr>
                                  <pic:cNvPr id="1368019517" name="Grafik 1368019517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4" cstate="print">
                                    <a:duotone>
                                      <a:schemeClr val="accent3">
                                        <a:shade val="45000"/>
                                        <a:satMod val="135000"/>
                                      </a:schemeClr>
                                      <a:prstClr val="white"/>
                                    </a:duotone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1" r="4035" b="51794"/>
                                  <a:stretch>
                                    <a:fillRect/>
                                  </a:stretch>
                                </pic:blipFill>
                                <pic:spPr>
                                  <a:xfrm flipV="1">
                                    <a:off x="1587369" y="45908"/>
                                    <a:ext cx="288000" cy="201356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3DBAF48" id="Gruppieren 444" o:spid="_x0000_s2431" style="position:absolute;margin-left:20.85pt;margin-top:9.55pt;width:147.95pt;height:33.05pt;z-index:253806592" coordsize="18789,4197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">
                      <v:shape id="Textfeld 3" o:spid="_x0000_s2432" type="#_x0000_t202" style="position:absolute;top:1068;width:5846;height:20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" filled="f" stroked="f" strokeweight=".5pt">
                        <v:textbox inset="0,0,0,0">
                          <w:txbxContent>
                            <w:p w14:paraId="28DD6CA9" w14:textId="77777777" w:rsidR="00CB3341" w:rsidRDefault="00CB3341" w:rsidP="00CB3341">
                              <w:pPr>
                                <w:jc w:val="center"/>
                                <w:rPr>
                                  <w:rFonts w:ascii="Calibri" w:eastAsia="Calibri" w:hAnsi="Calibri"/>
                                  <w:color w:val="000000"/>
                                  <w:kern w:val="24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Calibri" w:eastAsia="Calibri" w:hAnsi="Calibri"/>
                                  <w:color w:val="000000"/>
                                  <w:kern w:val="24"/>
                                  <w:sz w:val="32"/>
                                  <w:szCs w:val="32"/>
                                </w:rPr>
                                <w:t xml:space="preserve">20 % = </w:t>
                              </w:r>
                            </w:p>
                          </w:txbxContent>
                        </v:textbox>
                      </v:shape>
                      <v:shape id="Textfeld 398" o:spid="_x0000_s2433" type="#_x0000_t202" style="position:absolute;left:9381;top:950;width:1549;height:215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" filled="f" stroked="f" strokeweight=".5pt">
                        <v:textbox inset="1mm">
                          <w:txbxContent>
                            <w:p w14:paraId="4177ED4D" w14:textId="77777777" w:rsidR="00CB3341" w:rsidRDefault="00CB3341" w:rsidP="00CB3341">
                              <w:pPr>
                                <w:rPr>
                                  <w:rFonts w:ascii="Calibri" w:eastAsia="Calibri" w:hAnsi="Calibri"/>
                                  <w:color w:val="000000"/>
                                  <w:kern w:val="24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Calibri" w:eastAsia="Calibri" w:hAnsi="Calibri"/>
                                  <w:color w:val="000000"/>
                                  <w:kern w:val="24"/>
                                  <w:sz w:val="32"/>
                                  <w:szCs w:val="32"/>
                                </w:rPr>
                                <w:t xml:space="preserve">=     </w:t>
                              </w:r>
                            </w:p>
                          </w:txbxContent>
                        </v:textbox>
                      </v:shape>
                      <v:group id="Gruppieren 88" o:spid="_x0000_s2434" style="position:absolute;left:6115;top:67;width:2877;height:4130" coordorigin="6083,526" coordsize="2880,413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">
                        <v:group id="Gruppieren 2085958956" o:spid="_x0000_s2435" style="position:absolute;left:6234;top:902;width:2633;height:3758" coordorigin="6234,902" coordsize="2657,376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">
                          <v:shape id="Textfeld 3" o:spid="_x0000_s2436" type="#_x0000_t202" style="position:absolute;left:6612;top:902;width:1589;height:184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" filled="f" stroked="f" strokeweight=".5pt">
                            <v:textbox style="mso-fit-shape-to-text:t" inset="0,0,0,0">
                              <w:txbxContent>
                                <w:p w14:paraId="556ECE26" w14:textId="77777777" w:rsidR="00CB3341" w:rsidRDefault="00CB3341" w:rsidP="00CB3341">
                                  <w:pPr>
                                    <w:jc w:val="center"/>
                                    <w:rPr>
                                      <w:rFonts w:ascii="Calibri" w:eastAsia="Calibri" w:hAnsi="Calibri"/>
                                      <w:color w:val="000000" w:themeColor="text1"/>
                                      <w:kern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/>
                                      <w:color w:val="000000" w:themeColor="text1"/>
                                      <w:kern w:val="24"/>
                                    </w:rPr>
                                    <w:t>1</w:t>
                                  </w:r>
                                </w:p>
                              </w:txbxContent>
                            </v:textbox>
                          </v:shape>
                          <v:shape id="Textfeld 3" o:spid="_x0000_s2437" type="#_x0000_t202" style="position:absolute;left:6234;top:3031;width:2657;height:163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" filled="f" stroked="f" strokeweight=".5pt">
                            <v:textbox inset="0,0,0,0">
                              <w:txbxContent>
                                <w:p w14:paraId="460143F5" w14:textId="77777777" w:rsidR="00CB3341" w:rsidRDefault="00CB3341" w:rsidP="00CB3341">
                                  <w:pPr>
                                    <w:jc w:val="center"/>
                                    <w:rPr>
                                      <w:rFonts w:ascii="Calibri" w:eastAsia="Calibri" w:hAnsi="Calibri"/>
                                      <w:color w:val="000000"/>
                                      <w:kern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/>
                                      <w:color w:val="000000"/>
                                      <w:kern w:val="24"/>
                                    </w:rPr>
                                    <w:t>100</w:t>
                                  </w:r>
                                </w:p>
                              </w:txbxContent>
                            </v:textbox>
                          </v:shape>
                          <v:line id="Gerade Verbindung 1699339600" o:spid="_x0000_s2438" style="position:absolute;visibility:visible;mso-wrap-style:square" from="6681,2800" to="8500,280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" strokecolor="black [3213]" strokeweight="1pt">
                            <v:stroke joinstyle="miter"/>
                          </v:line>
                        </v:group>
                        <v:shape id="Grafik 2046284604" o:spid="_x0000_s2439" type="#_x0000_t75" style="position:absolute;left:6083;top:526;width:2880;height:2014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">
                          <v:imagedata r:id="rId127" o:title="" cropbottom="33944f" cropleft="1f" cropright="2644f" recolortarget="#333 [1446]"/>
                        </v:shape>
                      </v:group>
                      <v:shape id="Textfeld 398" o:spid="_x0000_s2440" type="#_x0000_t202" style="position:absolute;left:14072;top:950;width:1551;height:216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" filled="f" stroked="f" strokeweight=".5pt">
                        <v:textbox inset="1mm">
                          <w:txbxContent>
                            <w:p w14:paraId="3AB5531F" w14:textId="77777777" w:rsidR="00CB3341" w:rsidRDefault="00CB3341" w:rsidP="00CB3341">
                              <w:pPr>
                                <w:rPr>
                                  <w:rFonts w:ascii="Calibri" w:eastAsia="Calibri" w:hAnsi="Calibri"/>
                                  <w:color w:val="000000"/>
                                  <w:kern w:val="24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Calibri" w:eastAsia="Calibri" w:hAnsi="Calibri"/>
                                  <w:color w:val="000000"/>
                                  <w:kern w:val="24"/>
                                  <w:sz w:val="32"/>
                                  <w:szCs w:val="32"/>
                                </w:rPr>
                                <w:t xml:space="preserve">=     </w:t>
                              </w:r>
                            </w:p>
                          </w:txbxContent>
                        </v:textbox>
                      </v:shape>
                      <v:group id="_x0000_s2441" style="position:absolute;left:10687;top:67;width:2934;height:4130" coordorigin="10680,526" coordsize="2933,413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">
                        <v:group id="Gruppieren 1038500470" o:spid="_x0000_s2442" style="position:absolute;left:10981;top:902;width:2633;height:3758" coordorigin="10981,902" coordsize="2657,376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">
                          <v:shape id="Textfeld 3" o:spid="_x0000_s2443" type="#_x0000_t202" style="position:absolute;left:11359;top:902;width:1596;height:184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" filled="f" stroked="f" strokeweight=".5pt">
                            <v:textbox style="mso-fit-shape-to-text:t" inset="0,0,0,0">
                              <w:txbxContent>
                                <w:p w14:paraId="6ECDEF63" w14:textId="77777777" w:rsidR="00CB3341" w:rsidRDefault="00CB3341" w:rsidP="00CB3341">
                                  <w:pPr>
                                    <w:jc w:val="center"/>
                                    <w:rPr>
                                      <w:rFonts w:ascii="Calibri" w:eastAsia="Calibri" w:hAnsi="Calibri"/>
                                      <w:color w:val="000000" w:themeColor="text1"/>
                                      <w:kern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/>
                                      <w:color w:val="000000" w:themeColor="text1"/>
                                      <w:kern w:val="24"/>
                                    </w:rPr>
                                    <w:t>1</w:t>
                                  </w:r>
                                </w:p>
                              </w:txbxContent>
                            </v:textbox>
                          </v:shape>
                          <v:shape id="Textfeld 3" o:spid="_x0000_s2444" type="#_x0000_t202" style="position:absolute;left:10981;top:3031;width:2657;height:163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" filled="f" stroked="f" strokeweight=".5pt">
                            <v:textbox inset="0,0,0,0">
                              <w:txbxContent>
                                <w:p w14:paraId="6FC16C3F" w14:textId="77777777" w:rsidR="00CB3341" w:rsidRDefault="00CB3341" w:rsidP="00CB3341">
                                  <w:pPr>
                                    <w:jc w:val="center"/>
                                    <w:rPr>
                                      <w:rFonts w:ascii="Calibri" w:eastAsia="Calibri" w:hAnsi="Calibri"/>
                                      <w:color w:val="000000"/>
                                      <w:kern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/>
                                      <w:color w:val="000000"/>
                                      <w:kern w:val="24"/>
                                    </w:rPr>
                                    <w:t>50</w:t>
                                  </w:r>
                                </w:p>
                              </w:txbxContent>
                            </v:textbox>
                          </v:shape>
                          <v:line id="Gerade Verbindung 414275523" o:spid="_x0000_s2445" style="position:absolute;visibility:visible;mso-wrap-style:square" from="11488,2800" to="12941,280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" strokecolor="black [3213]" strokeweight="1pt">
                            <v:stroke joinstyle="miter"/>
                          </v:line>
                        </v:group>
                        <v:shape id="Grafik 428281214" o:spid="_x0000_s2446" type="#_x0000_t75" style="position:absolute;left:10680;top:526;width:2880;height:2014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">
                          <v:imagedata r:id="rId25" o:title="" cropbottom="33944f" cropleft="1f" cropright="2644f" recolortarget="#333 [1446]"/>
                        </v:shape>
                      </v:group>
                      <v:group id="Gruppieren 131" o:spid="_x0000_s2447" style="position:absolute;left:15912;width:2877;height:4197" coordorigin="15873,459" coordsize="2880,42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">
                        <v:group id="Gruppieren 1134007490" o:spid="_x0000_s2448" style="position:absolute;left:16024;top:902;width:2633;height:3758" coordorigin="16024,902" coordsize="2657,376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">
                          <v:shape id="Textfeld 3" o:spid="_x0000_s2449" type="#_x0000_t202" style="position:absolute;left:16402;top:902;width:1590;height:184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" filled="f" stroked="f" strokeweight=".5pt">
                            <v:textbox style="mso-fit-shape-to-text:t" inset="0,0,0,0">
                              <w:txbxContent>
                                <w:p w14:paraId="631C0531" w14:textId="77777777" w:rsidR="00CB3341" w:rsidRDefault="00CB3341" w:rsidP="00CB3341">
                                  <w:pPr>
                                    <w:jc w:val="center"/>
                                    <w:rPr>
                                      <w:rFonts w:ascii="Calibri" w:eastAsia="Calibri" w:hAnsi="Calibri"/>
                                      <w:color w:val="000000" w:themeColor="text1"/>
                                      <w:kern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/>
                                      <w:color w:val="000000" w:themeColor="text1"/>
                                      <w:kern w:val="24"/>
                                    </w:rPr>
                                    <w:t>1</w:t>
                                  </w:r>
                                </w:p>
                              </w:txbxContent>
                            </v:textbox>
                          </v:shape>
                          <v:shape id="Textfeld 3" o:spid="_x0000_s2450" type="#_x0000_t202" style="position:absolute;left:16024;top:3031;width:2657;height:163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" filled="f" stroked="f" strokeweight=".5pt">
                            <v:textbox inset="0,0,0,0">
                              <w:txbxContent>
                                <w:p w14:paraId="2F26E015" w14:textId="77777777" w:rsidR="00CB3341" w:rsidRDefault="00CB3341" w:rsidP="00CB3341">
                                  <w:pPr>
                                    <w:jc w:val="center"/>
                                    <w:rPr>
                                      <w:rFonts w:ascii="Calibri" w:eastAsia="Calibri" w:hAnsi="Calibri"/>
                                      <w:color w:val="000000"/>
                                      <w:kern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/>
                                      <w:color w:val="000000"/>
                                      <w:kern w:val="24"/>
                                    </w:rPr>
                                    <w:t>20</w:t>
                                  </w:r>
                                </w:p>
                              </w:txbxContent>
                            </v:textbox>
                          </v:shape>
                          <v:line id="Gerade Verbindung 2060556389" o:spid="_x0000_s2451" style="position:absolute;visibility:visible;mso-wrap-style:square" from="16531,2800" to="17984,280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" strokecolor="black [3213]" strokeweight="1pt">
                            <v:stroke joinstyle="miter"/>
                          </v:line>
                        </v:group>
                        <v:shape id="Grafik 1368019517" o:spid="_x0000_s2452" type="#_x0000_t75" style="position:absolute;left:15873;top:459;width:2880;height:2013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">
                          <v:imagedata r:id="rId25" o:title="" cropbottom="33944f" cropleft="1f" cropright="2644f" recolortarget="#333 [1446]"/>
                        </v:shape>
                      </v:group>
                    </v:group>
                  </w:pict>
                </mc:Fallback>
              </mc:AlternateContent>
            </w:r>
            <w:r>
              <w:rPr>
                <w:rFonts w:ascii="Calibri" w:hAnsi="Calibri"/>
                <w:noProof/>
                <w:color w:val="000000" w:themeColor="text1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3828096" behindDoc="0" locked="0" layoutInCell="1" allowOverlap="1" wp14:anchorId="75A14F53" wp14:editId="27855D29">
                      <wp:simplePos x="0" y="0"/>
                      <wp:positionH relativeFrom="column">
                        <wp:posOffset>2816019</wp:posOffset>
                      </wp:positionH>
                      <wp:positionV relativeFrom="paragraph">
                        <wp:posOffset>87894</wp:posOffset>
                      </wp:positionV>
                      <wp:extent cx="1772070" cy="462552"/>
                      <wp:effectExtent l="0" t="0" r="6350" b="0"/>
                      <wp:wrapNone/>
                      <wp:docPr id="1984301891" name="Gruppieren 44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72070" cy="462552"/>
                                <a:chOff x="0" y="0"/>
                                <a:chExt cx="1772070" cy="462552"/>
                              </a:xfrm>
                            </wpg:grpSpPr>
                            <wpg:grpSp>
                              <wpg:cNvPr id="2120038557" name="Gruppieren 442"/>
                              <wpg:cNvGrpSpPr/>
                              <wpg:grpSpPr>
                                <a:xfrm>
                                  <a:off x="0" y="0"/>
                                  <a:ext cx="1771848" cy="426072"/>
                                  <a:chOff x="0" y="0"/>
                                  <a:chExt cx="1771848" cy="426072"/>
                                </a:xfrm>
                              </wpg:grpSpPr>
                              <wps:wsp>
                                <wps:cNvPr id="457138727" name="Textfeld 3"/>
                                <wps:cNvSpPr txBox="1"/>
                                <wps:spPr>
                                  <a:xfrm>
                                    <a:off x="0" y="148442"/>
                                    <a:ext cx="584604" cy="20034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2940E9AC" w14:textId="77777777" w:rsidR="00CB3341" w:rsidRDefault="00CB3341" w:rsidP="00CB3341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  <w:sz w:val="32"/>
                                          <w:szCs w:val="32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  <w:sz w:val="32"/>
                                          <w:szCs w:val="32"/>
                                        </w:rPr>
                                        <w:t xml:space="preserve">40 % = 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g:grpSp>
                                <wpg:cNvPr id="879305596" name="Gruppieren 139"/>
                                <wpg:cNvGrpSpPr/>
                                <wpg:grpSpPr>
                                  <a:xfrm>
                                    <a:off x="593766" y="5938"/>
                                    <a:ext cx="293374" cy="420134"/>
                                    <a:chOff x="2934321" y="10933"/>
                                    <a:chExt cx="293374" cy="420135"/>
                                  </a:xfrm>
                                </wpg:grpSpPr>
                                <wpg:grpSp>
                                  <wpg:cNvPr id="2086441028" name="Gruppieren 2086441028"/>
                                  <wpg:cNvGrpSpPr/>
                                  <wpg:grpSpPr>
                                    <a:xfrm>
                                      <a:off x="2964412" y="55263"/>
                                      <a:ext cx="263283" cy="375805"/>
                                      <a:chOff x="2964412" y="55263"/>
                                      <a:chExt cx="265727" cy="376828"/>
                                    </a:xfrm>
                                  </wpg:grpSpPr>
                                  <wps:wsp>
                                    <wps:cNvPr id="1084363601" name="Textfeld 3"/>
                                    <wps:cNvSpPr txBox="1"/>
                                    <wps:spPr>
                                      <a:xfrm>
                                        <a:off x="3002273" y="55263"/>
                                        <a:ext cx="159583" cy="184652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62BCB97A" w14:textId="77777777" w:rsidR="00CB3341" w:rsidRDefault="00CB3341" w:rsidP="00CB3341">
                                          <w:pPr>
                                            <w:jc w:val="center"/>
                                            <w:rPr>
                                              <w:rFonts w:ascii="Calibri" w:eastAsia="Calibri" w:hAnsi="Calibri"/>
                                              <w:color w:val="000000" w:themeColor="text1"/>
                                              <w:kern w:val="24"/>
                                            </w:rPr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 w:themeColor="text1"/>
                                              <w:kern w:val="24"/>
                                            </w:rPr>
                                            <w:t>1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spAutoFit/>
                                    </wps:bodyPr>
                                  </wps:wsp>
                                  <wps:wsp>
                                    <wps:cNvPr id="418169433" name="Textfeld 3"/>
                                    <wps:cNvSpPr txBox="1"/>
                                    <wps:spPr>
                                      <a:xfrm>
                                        <a:off x="2964412" y="268149"/>
                                        <a:ext cx="265727" cy="163942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79BFC891" w14:textId="77777777" w:rsidR="00CB3341" w:rsidRDefault="00CB3341" w:rsidP="00CB3341">
                                          <w:pPr>
                                            <w:jc w:val="center"/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kern w:val="24"/>
                                            </w:rPr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kern w:val="24"/>
                                            </w:rPr>
                                            <w:t>1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1873625492" name="Gerade Verbindung 1873625492"/>
                                    <wps:cNvCnPr/>
                                    <wps:spPr>
                                      <a:xfrm>
                                        <a:off x="3015124" y="245115"/>
                                        <a:ext cx="145286" cy="0"/>
                                      </a:xfrm>
                                      <a:prstGeom prst="line">
                                        <a:avLst/>
                                      </a:prstGeom>
                                      <a:ln w="12700"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</wpg:grpSp>
                                <pic:pic xmlns:pic="http://schemas.openxmlformats.org/drawingml/2006/picture">
                                  <pic:nvPicPr>
                                    <pic:cNvPr id="41927935" name="Grafik 41927935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26" cstate="print">
                                      <a:duotone>
                                        <a:schemeClr val="accent3">
                                          <a:shade val="45000"/>
                                          <a:satMod val="135000"/>
                                        </a:schemeClr>
                                        <a:prstClr val="white"/>
                                      </a:duotone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" r="4035" b="5179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 flipV="1">
                                      <a:off x="2934321" y="10933"/>
                                      <a:ext cx="288000" cy="20135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wpg:grpSp>
                              <wpg:grpSp>
                                <wpg:cNvPr id="813723170" name="Gruppieren 160"/>
                                <wpg:cNvGrpSpPr/>
                                <wpg:grpSpPr>
                                  <a:xfrm>
                                    <a:off x="1050966" y="5938"/>
                                    <a:ext cx="293370" cy="419735"/>
                                    <a:chOff x="3394016" y="13433"/>
                                    <a:chExt cx="293374" cy="420135"/>
                                  </a:xfrm>
                                </wpg:grpSpPr>
                                <wpg:grpSp>
                                  <wpg:cNvPr id="2670062" name="Gruppieren 2670062"/>
                                  <wpg:cNvGrpSpPr/>
                                  <wpg:grpSpPr>
                                    <a:xfrm>
                                      <a:off x="3424107" y="57763"/>
                                      <a:ext cx="263283" cy="375805"/>
                                      <a:chOff x="3424107" y="57763"/>
                                      <a:chExt cx="265727" cy="376828"/>
                                    </a:xfrm>
                                  </wpg:grpSpPr>
                                  <wps:wsp>
                                    <wps:cNvPr id="699760951" name="Textfeld 3"/>
                                    <wps:cNvSpPr txBox="1"/>
                                    <wps:spPr>
                                      <a:xfrm>
                                        <a:off x="3461968" y="57763"/>
                                        <a:ext cx="159583" cy="184652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27145566" w14:textId="77777777" w:rsidR="00CB3341" w:rsidRDefault="00CB3341" w:rsidP="00CB3341">
                                          <w:pPr>
                                            <w:jc w:val="center"/>
                                            <w:rPr>
                                              <w:rFonts w:ascii="Calibri" w:eastAsia="Calibri" w:hAnsi="Calibri"/>
                                              <w:color w:val="000000" w:themeColor="text1"/>
                                              <w:kern w:val="24"/>
                                            </w:rPr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 w:themeColor="text1"/>
                                              <w:kern w:val="24"/>
                                            </w:rPr>
                                            <w:t>1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spAutoFit/>
                                    </wps:bodyPr>
                                  </wps:wsp>
                                  <wps:wsp>
                                    <wps:cNvPr id="1868409058" name="Textfeld 3"/>
                                    <wps:cNvSpPr txBox="1"/>
                                    <wps:spPr>
                                      <a:xfrm>
                                        <a:off x="3424107" y="270649"/>
                                        <a:ext cx="265727" cy="163942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3BC135AB" w14:textId="77777777" w:rsidR="00CB3341" w:rsidRDefault="00CB3341" w:rsidP="00CB3341">
                                          <w:pPr>
                                            <w:jc w:val="center"/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kern w:val="24"/>
                                            </w:rPr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kern w:val="24"/>
                                            </w:rPr>
                                            <w:t>1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1779401476" name="Gerade Verbindung 1779401476"/>
                                    <wps:cNvCnPr/>
                                    <wps:spPr>
                                      <a:xfrm>
                                        <a:off x="3474819" y="247615"/>
                                        <a:ext cx="145286" cy="0"/>
                                      </a:xfrm>
                                      <a:prstGeom prst="line">
                                        <a:avLst/>
                                      </a:prstGeom>
                                      <a:ln w="12700"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</wpg:grpSp>
                                <pic:pic xmlns:pic="http://schemas.openxmlformats.org/drawingml/2006/picture">
                                  <pic:nvPicPr>
                                    <pic:cNvPr id="405180814" name="Grafik 405180814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24" cstate="print">
                                      <a:duotone>
                                        <a:schemeClr val="accent3">
                                          <a:shade val="45000"/>
                                          <a:satMod val="135000"/>
                                        </a:schemeClr>
                                        <a:prstClr val="white"/>
                                      </a:duotone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" r="4035" b="5179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 flipV="1">
                                      <a:off x="3394016" y="13433"/>
                                      <a:ext cx="288000" cy="20135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wpg:grpSp>
                              <wpg:grpSp>
                                <wpg:cNvPr id="1593591062" name="Gruppieren 168"/>
                                <wpg:cNvGrpSpPr/>
                                <wpg:grpSpPr>
                                  <a:xfrm>
                                    <a:off x="1478478" y="0"/>
                                    <a:ext cx="293370" cy="419735"/>
                                    <a:chOff x="3821237" y="5938"/>
                                    <a:chExt cx="293374" cy="420135"/>
                                  </a:xfrm>
                                </wpg:grpSpPr>
                                <wpg:grpSp>
                                  <wpg:cNvPr id="18327086" name="Gruppieren 18327086"/>
                                  <wpg:cNvGrpSpPr/>
                                  <wpg:grpSpPr>
                                    <a:xfrm>
                                      <a:off x="3851328" y="50268"/>
                                      <a:ext cx="263283" cy="375805"/>
                                      <a:chOff x="3851328" y="50268"/>
                                      <a:chExt cx="265727" cy="376828"/>
                                    </a:xfrm>
                                  </wpg:grpSpPr>
                                  <wps:wsp>
                                    <wps:cNvPr id="1241255289" name="Textfeld 3"/>
                                    <wps:cNvSpPr txBox="1"/>
                                    <wps:spPr>
                                      <a:xfrm>
                                        <a:off x="3889189" y="50268"/>
                                        <a:ext cx="159583" cy="184652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4870DB7A" w14:textId="77777777" w:rsidR="00CB3341" w:rsidRDefault="00CB3341" w:rsidP="00CB3341">
                                          <w:pPr>
                                            <w:jc w:val="center"/>
                                            <w:rPr>
                                              <w:rFonts w:ascii="Calibri" w:eastAsia="Calibri" w:hAnsi="Calibri"/>
                                              <w:color w:val="000000" w:themeColor="text1"/>
                                              <w:kern w:val="24"/>
                                            </w:rPr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 w:themeColor="text1"/>
                                              <w:kern w:val="24"/>
                                            </w:rPr>
                                            <w:t>1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spAutoFit/>
                                    </wps:bodyPr>
                                  </wps:wsp>
                                  <wps:wsp>
                                    <wps:cNvPr id="5046526" name="Textfeld 3"/>
                                    <wps:cNvSpPr txBox="1"/>
                                    <wps:spPr>
                                      <a:xfrm>
                                        <a:off x="3851328" y="263154"/>
                                        <a:ext cx="265727" cy="163942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2DDB6AFF" w14:textId="77777777" w:rsidR="00CB3341" w:rsidRDefault="00CB3341" w:rsidP="00CB3341">
                                          <w:pPr>
                                            <w:jc w:val="center"/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kern w:val="24"/>
                                            </w:rPr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kern w:val="24"/>
                                            </w:rPr>
                                            <w:t>1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478069841" name="Gerade Verbindung 478069841"/>
                                    <wps:cNvCnPr/>
                                    <wps:spPr>
                                      <a:xfrm>
                                        <a:off x="3902040" y="240120"/>
                                        <a:ext cx="145286" cy="0"/>
                                      </a:xfrm>
                                      <a:prstGeom prst="line">
                                        <a:avLst/>
                                      </a:prstGeom>
                                      <a:ln w="12700"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</wpg:grpSp>
                                <pic:pic xmlns:pic="http://schemas.openxmlformats.org/drawingml/2006/picture">
                                  <pic:nvPicPr>
                                    <pic:cNvPr id="445610593" name="Grafik 445610593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24" cstate="print">
                                      <a:duotone>
                                        <a:schemeClr val="accent3">
                                          <a:shade val="45000"/>
                                          <a:satMod val="135000"/>
                                        </a:schemeClr>
                                        <a:prstClr val="white"/>
                                      </a:duotone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" r="4035" b="5179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 flipV="1">
                                      <a:off x="3821237" y="5938"/>
                                      <a:ext cx="288000" cy="20135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wpg:grpSp>
                            </wpg:grpSp>
                            <wps:wsp>
                              <wps:cNvPr id="1916601561" name="Textfeld 398"/>
                              <wps:cNvSpPr txBox="1"/>
                              <wps:spPr>
                                <a:xfrm>
                                  <a:off x="890649" y="89065"/>
                                  <a:ext cx="155099" cy="216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0BDEC9" w14:textId="77777777" w:rsidR="00CB3341" w:rsidRDefault="00CB3341" w:rsidP="00CB3341">
                                    <w:pPr>
                                      <w:rPr>
                                        <w:rFonts w:ascii="Calibri" w:eastAsia="Calibri" w:hAnsi="Calibri"/>
                                        <w:color w:val="000000"/>
                                        <w:kern w:val="24"/>
                                        <w:sz w:val="32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ascii="Calibri" w:eastAsia="Calibri" w:hAnsi="Calibri"/>
                                        <w:color w:val="000000"/>
                                        <w:kern w:val="24"/>
                                        <w:sz w:val="32"/>
                                        <w:szCs w:val="32"/>
                                      </w:rPr>
                                      <w:t xml:space="preserve">=     </w:t>
                                    </w:r>
                                  </w:p>
                                </w:txbxContent>
                              </wps:txbx>
                              <wps:bodyPr rot="0" spcFirstLastPara="0" vert="horz" wrap="square" lIns="3600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22596233" name="Grafik 158">
                                  <a:extLst>
                                    <a:ext uri="{FF2B5EF4-FFF2-40B4-BE49-F238E27FC236}">
                                      <a16:creationId xmlns:a16="http://schemas.microsoft.com/office/drawing/2014/main" id="{272B2619-68DD-B27B-A55C-2DB3F1C4EC76}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duotone>
                                    <a:schemeClr val="accent3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" r="4035" b="51794"/>
                                <a:stretch>
                                  <a:fillRect/>
                                </a:stretch>
                              </pic:blipFill>
                              <pic:spPr>
                                <a:xfrm flipV="1">
                                  <a:off x="605641" y="261257"/>
                                  <a:ext cx="287655" cy="2012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107930793" name="Textfeld 398">
                                <a:extLst>
                                  <a:ext uri="{FF2B5EF4-FFF2-40B4-BE49-F238E27FC236}">
                                    <a16:creationId xmlns:a16="http://schemas.microsoft.com/office/drawing/2014/main" id="{6F5CEE82-8D3C-5BC0-F7D6-C5F373244C59}"/>
                                  </a:ext>
                                </a:extLst>
                              </wps:cNvPr>
                              <wps:cNvSpPr txBox="1"/>
                              <wps:spPr>
                                <a:xfrm>
                                  <a:off x="1347849" y="100940"/>
                                  <a:ext cx="154940" cy="2159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44827A1" w14:textId="77777777" w:rsidR="00CB3341" w:rsidRDefault="00CB3341" w:rsidP="00CB3341">
                                    <w:pPr>
                                      <w:rPr>
                                        <w:rFonts w:ascii="Calibri" w:eastAsia="Calibri" w:hAnsi="Calibri"/>
                                        <w:color w:val="000000"/>
                                        <w:kern w:val="24"/>
                                        <w:sz w:val="32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ascii="Calibri" w:eastAsia="Calibri" w:hAnsi="Calibri"/>
                                        <w:color w:val="000000"/>
                                        <w:kern w:val="24"/>
                                        <w:sz w:val="32"/>
                                        <w:szCs w:val="32"/>
                                      </w:rPr>
                                      <w:t xml:space="preserve">=     </w:t>
                                    </w:r>
                                  </w:p>
                                </w:txbxContent>
                              </wps:txbx>
                              <wps:bodyPr rot="0" spcFirstLastPara="0" vert="horz" wrap="square" lIns="3600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06776202" name="Grafik 166">
                                  <a:extLst>
                                    <a:ext uri="{FF2B5EF4-FFF2-40B4-BE49-F238E27FC236}">
                                      <a16:creationId xmlns:a16="http://schemas.microsoft.com/office/drawing/2014/main" id="{035A5529-2EFC-DBF6-2BF2-BDD17189A72B}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duotone>
                                    <a:schemeClr val="accent3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" r="4035" b="51794"/>
                                <a:stretch>
                                  <a:fillRect/>
                                </a:stretch>
                              </pic:blipFill>
                              <pic:spPr>
                                <a:xfrm flipV="1">
                                  <a:off x="1056904" y="261257"/>
                                  <a:ext cx="287655" cy="2012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597950145" name="Grafik 174">
                                  <a:extLst>
                                    <a:ext uri="{FF2B5EF4-FFF2-40B4-BE49-F238E27FC236}">
                                      <a16:creationId xmlns:a16="http://schemas.microsoft.com/office/drawing/2014/main" id="{620947FF-05DE-F441-29FA-E3F1C90AEA48}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duotone>
                                    <a:schemeClr val="accent3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" r="4035" b="51794"/>
                                <a:stretch>
                                  <a:fillRect/>
                                </a:stretch>
                              </pic:blipFill>
                              <pic:spPr>
                                <a:xfrm flipV="1">
                                  <a:off x="1484415" y="255319"/>
                                  <a:ext cx="287655" cy="2012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5A14F53" id="Gruppieren 443" o:spid="_x0000_s2453" style="position:absolute;margin-left:221.75pt;margin-top:6.9pt;width:139.55pt;height:36.4pt;z-index:253828096" coordsize="17720,462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">
                      <v:group id="Gruppieren 442" o:spid="_x0000_s2454" style="position:absolute;width:17718;height:4260" coordsize="17718,42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">
                        <v:shape id="Textfeld 3" o:spid="_x0000_s2455" type="#_x0000_t202" style="position:absolute;top:1484;width:5846;height:200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" filled="f" stroked="f" strokeweight=".5pt">
                          <v:textbox inset="0,0,0,0">
                            <w:txbxContent>
                              <w:p w14:paraId="2940E9AC" w14:textId="77777777" w:rsidR="00CB3341" w:rsidRDefault="00CB3341" w:rsidP="00CB3341">
                                <w:pPr>
                                  <w:jc w:val="center"/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  <w:sz w:val="32"/>
                                    <w:szCs w:val="32"/>
                                  </w:rPr>
                                  <w:t xml:space="preserve">40 % = </w:t>
                                </w:r>
                              </w:p>
                            </w:txbxContent>
                          </v:textbox>
                        </v:shape>
                        <v:group id="Gruppieren 139" o:spid="_x0000_s2456" style="position:absolute;left:5937;top:59;width:2934;height:4201" coordorigin="29343,109" coordsize="2933,42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">
                          <v:group id="Gruppieren 2086441028" o:spid="_x0000_s2457" style="position:absolute;left:29644;top:552;width:2632;height:3758" coordorigin="29644,552" coordsize="2657,376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">
                            <v:shape id="Textfeld 3" o:spid="_x0000_s2458" type="#_x0000_t202" style="position:absolute;left:30022;top:552;width:1596;height:184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" filled="f" stroked="f" strokeweight=".5pt">
                              <v:textbox style="mso-fit-shape-to-text:t" inset="0,0,0,0">
                                <w:txbxContent>
                                  <w:p w14:paraId="62BCB97A" w14:textId="77777777" w:rsidR="00CB3341" w:rsidRDefault="00CB3341" w:rsidP="00CB3341">
                                    <w:pPr>
                                      <w:jc w:val="center"/>
                                      <w:rPr>
                                        <w:rFonts w:ascii="Calibri" w:eastAsia="Calibri" w:hAnsi="Calibri"/>
                                        <w:color w:val="000000" w:themeColor="text1"/>
                                        <w:kern w:val="24"/>
                                      </w:rPr>
                                    </w:pPr>
                                    <w:r>
                                      <w:rPr>
                                        <w:rFonts w:ascii="Calibri" w:eastAsia="Calibri" w:hAnsi="Calibri"/>
                                        <w:color w:val="000000" w:themeColor="text1"/>
                                        <w:kern w:val="24"/>
                                      </w:rPr>
                                      <w:t>1</w:t>
                                    </w:r>
                                  </w:p>
                                </w:txbxContent>
                              </v:textbox>
                            </v:shape>
                            <v:shape id="Textfeld 3" o:spid="_x0000_s2459" type="#_x0000_t202" style="position:absolute;left:29644;top:2681;width:2657;height:163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" filled="f" stroked="f" strokeweight=".5pt">
                              <v:textbox inset="0,0,0,0">
                                <w:txbxContent>
                                  <w:p w14:paraId="79BFC891" w14:textId="77777777" w:rsidR="00CB3341" w:rsidRDefault="00CB3341" w:rsidP="00CB3341">
                                    <w:pPr>
                                      <w:jc w:val="center"/>
                                      <w:rPr>
                                        <w:rFonts w:ascii="Calibri" w:eastAsia="Calibri" w:hAnsi="Calibri"/>
                                        <w:color w:val="000000"/>
                                        <w:kern w:val="24"/>
                                      </w:rPr>
                                    </w:pPr>
                                    <w:r>
                                      <w:rPr>
                                        <w:rFonts w:ascii="Calibri" w:eastAsia="Calibri" w:hAnsi="Calibri"/>
                                        <w:color w:val="000000"/>
                                        <w:kern w:val="24"/>
                                      </w:rPr>
                                      <w:t>1</w:t>
                                    </w:r>
                                  </w:p>
                                </w:txbxContent>
                              </v:textbox>
                            </v:shape>
                            <v:line id="Gerade Verbindung 1873625492" o:spid="_x0000_s2460" style="position:absolute;visibility:visible;mso-wrap-style:square" from="30151,2451" to="31604,245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" strokecolor="black [3213]" strokeweight="1pt">
                              <v:stroke joinstyle="miter"/>
                            </v:line>
                          </v:group>
                          <v:shape id="Grafik 41927935" o:spid="_x0000_s2461" type="#_x0000_t75" style="position:absolute;left:29343;top:109;width:2880;height:2013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">
                            <v:imagedata r:id="rId127" o:title="" cropbottom="33944f" cropleft="1f" cropright="2644f" recolortarget="#333 [1446]"/>
                          </v:shape>
                        </v:group>
                        <v:group id="Gruppieren 160" o:spid="_x0000_s2462" style="position:absolute;left:10509;top:59;width:2934;height:4197" coordorigin="33940,134" coordsize="2933,42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">
                          <v:group id="Gruppieren 2670062" o:spid="_x0000_s2463" style="position:absolute;left:34241;top:577;width:2632;height:3758" coordorigin="34241,577" coordsize="2657,376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">
                            <v:shape id="Textfeld 3" o:spid="_x0000_s2464" type="#_x0000_t202" style="position:absolute;left:34619;top:577;width:1596;height:184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" filled="f" stroked="f" strokeweight=".5pt">
                              <v:textbox style="mso-fit-shape-to-text:t" inset="0,0,0,0">
                                <w:txbxContent>
                                  <w:p w14:paraId="27145566" w14:textId="77777777" w:rsidR="00CB3341" w:rsidRDefault="00CB3341" w:rsidP="00CB3341">
                                    <w:pPr>
                                      <w:jc w:val="center"/>
                                      <w:rPr>
                                        <w:rFonts w:ascii="Calibri" w:eastAsia="Calibri" w:hAnsi="Calibri"/>
                                        <w:color w:val="000000" w:themeColor="text1"/>
                                        <w:kern w:val="24"/>
                                      </w:rPr>
                                    </w:pPr>
                                    <w:r>
                                      <w:rPr>
                                        <w:rFonts w:ascii="Calibri" w:eastAsia="Calibri" w:hAnsi="Calibri"/>
                                        <w:color w:val="000000" w:themeColor="text1"/>
                                        <w:kern w:val="24"/>
                                      </w:rPr>
                                      <w:t>1</w:t>
                                    </w:r>
                                  </w:p>
                                </w:txbxContent>
                              </v:textbox>
                            </v:shape>
                            <v:shape id="Textfeld 3" o:spid="_x0000_s2465" type="#_x0000_t202" style="position:absolute;left:34241;top:2706;width:2657;height:163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" filled="f" stroked="f" strokeweight=".5pt">
                              <v:textbox inset="0,0,0,0">
                                <w:txbxContent>
                                  <w:p w14:paraId="3BC135AB" w14:textId="77777777" w:rsidR="00CB3341" w:rsidRDefault="00CB3341" w:rsidP="00CB3341">
                                    <w:pPr>
                                      <w:jc w:val="center"/>
                                      <w:rPr>
                                        <w:rFonts w:ascii="Calibri" w:eastAsia="Calibri" w:hAnsi="Calibri"/>
                                        <w:color w:val="000000"/>
                                        <w:kern w:val="24"/>
                                      </w:rPr>
                                    </w:pPr>
                                    <w:r>
                                      <w:rPr>
                                        <w:rFonts w:ascii="Calibri" w:eastAsia="Calibri" w:hAnsi="Calibri"/>
                                        <w:color w:val="000000"/>
                                        <w:kern w:val="24"/>
                                      </w:rPr>
                                      <w:t>1</w:t>
                                    </w:r>
                                  </w:p>
                                </w:txbxContent>
                              </v:textbox>
                            </v:shape>
                            <v:line id="Gerade Verbindung 1779401476" o:spid="_x0000_s2466" style="position:absolute;visibility:visible;mso-wrap-style:square" from="34748,2476" to="36201,247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" strokecolor="black [3213]" strokeweight="1pt">
                              <v:stroke joinstyle="miter"/>
                            </v:line>
                          </v:group>
                          <v:shape id="Grafik 405180814" o:spid="_x0000_s2467" type="#_x0000_t75" style="position:absolute;left:33940;top:134;width:2880;height:2013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">
                            <v:imagedata r:id="rId25" o:title="" cropbottom="33944f" cropleft="1f" cropright="2644f" recolortarget="#333 [1446]"/>
                          </v:shape>
                        </v:group>
                        <v:group id="Gruppieren 168" o:spid="_x0000_s2468" style="position:absolute;left:14784;width:2934;height:4197" coordorigin="38212,59" coordsize="2933,42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">
                          <v:group id="Gruppieren 18327086" o:spid="_x0000_s2469" style="position:absolute;left:38513;top:502;width:2633;height:3758" coordorigin="38513,502" coordsize="2657,376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">
                            <v:shape id="Textfeld 3" o:spid="_x0000_s2470" type="#_x0000_t202" style="position:absolute;left:38891;top:502;width:1596;height:184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" filled="f" stroked="f" strokeweight=".5pt">
                              <v:textbox style="mso-fit-shape-to-text:t" inset="0,0,0,0">
                                <w:txbxContent>
                                  <w:p w14:paraId="4870DB7A" w14:textId="77777777" w:rsidR="00CB3341" w:rsidRDefault="00CB3341" w:rsidP="00CB3341">
                                    <w:pPr>
                                      <w:jc w:val="center"/>
                                      <w:rPr>
                                        <w:rFonts w:ascii="Calibri" w:eastAsia="Calibri" w:hAnsi="Calibri"/>
                                        <w:color w:val="000000" w:themeColor="text1"/>
                                        <w:kern w:val="24"/>
                                      </w:rPr>
                                    </w:pPr>
                                    <w:r>
                                      <w:rPr>
                                        <w:rFonts w:ascii="Calibri" w:eastAsia="Calibri" w:hAnsi="Calibri"/>
                                        <w:color w:val="000000" w:themeColor="text1"/>
                                        <w:kern w:val="24"/>
                                      </w:rPr>
                                      <w:t>1</w:t>
                                    </w:r>
                                  </w:p>
                                </w:txbxContent>
                              </v:textbox>
                            </v:shape>
                            <v:shape id="Textfeld 3" o:spid="_x0000_s2471" type="#_x0000_t202" style="position:absolute;left:38513;top:2631;width:2657;height:163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" filled="f" stroked="f" strokeweight=".5pt">
                              <v:textbox inset="0,0,0,0">
                                <w:txbxContent>
                                  <w:p w14:paraId="2DDB6AFF" w14:textId="77777777" w:rsidR="00CB3341" w:rsidRDefault="00CB3341" w:rsidP="00CB3341">
                                    <w:pPr>
                                      <w:jc w:val="center"/>
                                      <w:rPr>
                                        <w:rFonts w:ascii="Calibri" w:eastAsia="Calibri" w:hAnsi="Calibri"/>
                                        <w:color w:val="000000"/>
                                        <w:kern w:val="24"/>
                                      </w:rPr>
                                    </w:pPr>
                                    <w:r>
                                      <w:rPr>
                                        <w:rFonts w:ascii="Calibri" w:eastAsia="Calibri" w:hAnsi="Calibri"/>
                                        <w:color w:val="000000"/>
                                        <w:kern w:val="24"/>
                                      </w:rPr>
                                      <w:t>1</w:t>
                                    </w:r>
                                  </w:p>
                                </w:txbxContent>
                              </v:textbox>
                            </v:shape>
                            <v:line id="Gerade Verbindung 478069841" o:spid="_x0000_s2472" style="position:absolute;visibility:visible;mso-wrap-style:square" from="39020,2401" to="40473,240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" strokecolor="black [3213]" strokeweight="1pt">
                              <v:stroke joinstyle="miter"/>
                            </v:line>
                          </v:group>
                          <v:shape id="Grafik 445610593" o:spid="_x0000_s2473" type="#_x0000_t75" style="position:absolute;left:38212;top:59;width:2880;height:2013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">
                            <v:imagedata r:id="rId25" o:title="" cropbottom="33944f" cropleft="1f" cropright="2644f" recolortarget="#333 [1446]"/>
                          </v:shape>
                        </v:group>
                      </v:group>
                      <v:shape id="Textfeld 398" o:spid="_x0000_s2474" type="#_x0000_t202" style="position:absolute;left:8906;top:890;width:1551;height:216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" filled="f" stroked="f" strokeweight=".5pt">
                        <v:textbox inset="1mm">
                          <w:txbxContent>
                            <w:p w14:paraId="580BDEC9" w14:textId="77777777" w:rsidR="00CB3341" w:rsidRDefault="00CB3341" w:rsidP="00CB3341">
                              <w:pPr>
                                <w:rPr>
                                  <w:rFonts w:ascii="Calibri" w:eastAsia="Calibri" w:hAnsi="Calibri"/>
                                  <w:color w:val="000000"/>
                                  <w:kern w:val="24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Calibri" w:eastAsia="Calibri" w:hAnsi="Calibri"/>
                                  <w:color w:val="000000"/>
                                  <w:kern w:val="24"/>
                                  <w:sz w:val="32"/>
                                  <w:szCs w:val="32"/>
                                </w:rPr>
                                <w:t xml:space="preserve">=     </w:t>
                              </w:r>
                            </w:p>
                          </w:txbxContent>
                        </v:textbox>
                      </v:shape>
                      <v:shape id="Grafik 158" o:spid="_x0000_s2475" type="#_x0000_t75" style="position:absolute;left:6056;top:2612;width:2876;height:2013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">
                        <v:imagedata r:id="rId25" o:title="" cropbottom="33944f" cropleft="1f" cropright="2644f" recolortarget="#333 [1446]"/>
                      </v:shape>
                      <v:shape id="Textfeld 398" o:spid="_x0000_s2476" type="#_x0000_t202" style="position:absolute;left:13478;top:1009;width:1549;height:215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" filled="f" stroked="f" strokeweight=".5pt">
                        <v:textbox inset="1mm">
                          <w:txbxContent>
                            <w:p w14:paraId="044827A1" w14:textId="77777777" w:rsidR="00CB3341" w:rsidRDefault="00CB3341" w:rsidP="00CB3341">
                              <w:pPr>
                                <w:rPr>
                                  <w:rFonts w:ascii="Calibri" w:eastAsia="Calibri" w:hAnsi="Calibri"/>
                                  <w:color w:val="000000"/>
                                  <w:kern w:val="24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Calibri" w:eastAsia="Calibri" w:hAnsi="Calibri"/>
                                  <w:color w:val="000000"/>
                                  <w:kern w:val="24"/>
                                  <w:sz w:val="32"/>
                                  <w:szCs w:val="32"/>
                                </w:rPr>
                                <w:t xml:space="preserve">=     </w:t>
                              </w:r>
                            </w:p>
                          </w:txbxContent>
                        </v:textbox>
                      </v:shape>
                      <v:shape id="Grafik 166" o:spid="_x0000_s2477" type="#_x0000_t75" style="position:absolute;left:10569;top:2612;width:2876;height:2013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">
                        <v:imagedata r:id="rId25" o:title="" cropbottom="33944f" cropleft="1f" cropright="2644f" recolortarget="#333 [1446]"/>
                      </v:shape>
                      <v:shape id="Grafik 174" o:spid="_x0000_s2478" type="#_x0000_t75" style="position:absolute;left:14844;top:2553;width:2876;height:2013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">
                        <v:imagedata r:id="rId25" o:title="" cropbottom="33944f" cropleft="1f" cropright="2644f" recolortarget="#333 [1446]"/>
                      </v:shape>
                    </v:group>
                  </w:pict>
                </mc:Fallback>
              </mc:AlternateContent>
            </w:r>
          </w:p>
          <w:tbl>
            <w:tblPr>
              <w:tblStyle w:val="EinfacheTabelle4"/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25"/>
              <w:gridCol w:w="3577"/>
              <w:gridCol w:w="425"/>
              <w:gridCol w:w="3577"/>
            </w:tblGrid>
            <w:tr w:rsidR="008D7E10" w14:paraId="37D7842E" w14:textId="77777777" w:rsidTr="00595DF8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25" w:type="dxa"/>
                </w:tcPr>
                <w:p w14:paraId="5655D3BE" w14:textId="77777777" w:rsidR="008D7E10" w:rsidRPr="00C81516" w:rsidRDefault="008D7E10" w:rsidP="00E13C64">
                  <w:pPr>
                    <w:spacing w:line="240" w:lineRule="atLeast"/>
                  </w:pPr>
                </w:p>
              </w:tc>
              <w:tc>
                <w:tcPr>
                  <w:tcW w:w="3577" w:type="dxa"/>
                </w:tcPr>
                <w:p w14:paraId="4484E49D" w14:textId="78642AB3" w:rsidR="008D7E10" w:rsidRDefault="008D7E10" w:rsidP="00E13C64">
                  <w:pPr>
                    <w:spacing w:line="240" w:lineRule="atLeast"/>
                    <w:jc w:val="both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bCs w:val="0"/>
                    </w:rPr>
                  </w:pPr>
                </w:p>
                <w:p w14:paraId="35A9113E" w14:textId="02434B8B" w:rsidR="00CB3341" w:rsidRPr="005B4A79" w:rsidRDefault="00CB3341" w:rsidP="00E13C64">
                  <w:pPr>
                    <w:spacing w:line="240" w:lineRule="atLeast"/>
                    <w:jc w:val="both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</w:p>
              </w:tc>
              <w:tc>
                <w:tcPr>
                  <w:tcW w:w="425" w:type="dxa"/>
                </w:tcPr>
                <w:p w14:paraId="32073C9C" w14:textId="77777777" w:rsidR="008D7E10" w:rsidRPr="00C81516" w:rsidRDefault="008D7E10" w:rsidP="00E13C64">
                  <w:pPr>
                    <w:spacing w:line="240" w:lineRule="atLeast"/>
                    <w:jc w:val="both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</w:p>
              </w:tc>
              <w:tc>
                <w:tcPr>
                  <w:tcW w:w="3577" w:type="dxa"/>
                </w:tcPr>
                <w:p w14:paraId="5AACF247" w14:textId="052288F8" w:rsidR="008D7E10" w:rsidRPr="005B4A79" w:rsidRDefault="008D7E10" w:rsidP="00E13C64">
                  <w:pPr>
                    <w:spacing w:line="240" w:lineRule="atLeast"/>
                    <w:jc w:val="both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mbria Math" w:hAnsi="Cambria Math"/>
                    </w:rPr>
                  </w:pPr>
                </w:p>
              </w:tc>
            </w:tr>
          </w:tbl>
          <w:p w14:paraId="61F6B240" w14:textId="77777777" w:rsidR="008D7E10" w:rsidRPr="00C63632" w:rsidRDefault="008D7E10" w:rsidP="00E13C64">
            <w:pPr>
              <w:tabs>
                <w:tab w:val="left" w:pos="1666"/>
              </w:tabs>
              <w:spacing w:line="240" w:lineRule="atLeast"/>
              <w:rPr>
                <w:rFonts w:ascii="Calibri" w:hAnsi="Calibri"/>
                <w:noProof/>
                <w:color w:val="000000" w:themeColor="text1"/>
                <w:szCs w:val="20"/>
              </w:rPr>
            </w:pPr>
            <w:r>
              <w:rPr>
                <w:rFonts w:ascii="Calibri" w:hAnsi="Calibri"/>
                <w:noProof/>
                <w:color w:val="000000" w:themeColor="text1"/>
                <w:szCs w:val="20"/>
              </w:rPr>
              <w:t xml:space="preserve"> </w:t>
            </w:r>
          </w:p>
        </w:tc>
      </w:tr>
      <w:tr w:rsidR="008D7E10" w14:paraId="4A080797" w14:textId="77777777" w:rsidTr="00A42631">
        <w:trPr>
          <w:trHeight w:val="112"/>
        </w:trPr>
        <w:tc>
          <w:tcPr>
            <w:tcW w:w="709" w:type="dxa"/>
          </w:tcPr>
          <w:p w14:paraId="21722F05" w14:textId="77777777" w:rsidR="008D7E10" w:rsidRPr="00F4582F" w:rsidRDefault="008D7E10" w:rsidP="00E13C64">
            <w:pPr>
              <w:spacing w:line="240" w:lineRule="atLeast"/>
              <w:rPr>
                <w:noProof/>
              </w:rPr>
            </w:pPr>
            <w:r w:rsidRPr="00F4582F">
              <w:rPr>
                <w:noProof/>
              </w:rPr>
              <w:drawing>
                <wp:inline distT="0" distB="0" distL="0" distR="0" wp14:anchorId="5ED3E185" wp14:editId="078AF74A">
                  <wp:extent cx="361850" cy="273600"/>
                  <wp:effectExtent l="0" t="0" r="635" b="0"/>
                  <wp:docPr id="11207" name="Grafik 112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850" cy="27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" w:type="dxa"/>
          </w:tcPr>
          <w:p w14:paraId="34829F8B" w14:textId="77777777" w:rsidR="008D7E10" w:rsidRDefault="008D7E10" w:rsidP="00E13C64">
            <w:pPr>
              <w:pStyle w:val="Nummerierung"/>
              <w:spacing w:line="240" w:lineRule="atLeast"/>
            </w:pPr>
            <w:r>
              <w:t>b)</w:t>
            </w:r>
          </w:p>
        </w:tc>
        <w:tc>
          <w:tcPr>
            <w:tcW w:w="8179" w:type="dxa"/>
          </w:tcPr>
          <w:p w14:paraId="122F7157" w14:textId="061FCAC6" w:rsidR="008D7E10" w:rsidRDefault="008D7E10" w:rsidP="00E13C64">
            <w:pPr>
              <w:tabs>
                <w:tab w:val="left" w:pos="1666"/>
              </w:tabs>
              <w:spacing w:line="240" w:lineRule="atLeast"/>
              <w:rPr>
                <w:rFonts w:ascii="Calibri" w:hAnsi="Calibri"/>
                <w:noProof/>
                <w:color w:val="000000" w:themeColor="text1"/>
                <w:szCs w:val="20"/>
              </w:rPr>
            </w:pPr>
            <w:r w:rsidRPr="00530597">
              <w:rPr>
                <w:rFonts w:ascii="Calibri" w:hAnsi="Calibri"/>
                <w:noProof/>
                <w:color w:val="000000" w:themeColor="text1"/>
                <w:szCs w:val="20"/>
              </w:rPr>
              <w:t xml:space="preserve">Gib jeweils die Prozentzahlen an. Vergleiche die Aufgaben der einzelnen Spalten </w:t>
            </w:r>
            <w:r w:rsidR="00F94410">
              <w:rPr>
                <w:rFonts w:ascii="Calibri" w:hAnsi="Calibri"/>
                <w:noProof/>
                <w:color w:val="000000" w:themeColor="text1"/>
                <w:szCs w:val="20"/>
              </w:rPr>
              <w:br/>
            </w:r>
            <w:r w:rsidRPr="00530597">
              <w:rPr>
                <w:rFonts w:ascii="Calibri" w:hAnsi="Calibri"/>
                <w:noProof/>
                <w:color w:val="000000" w:themeColor="text1"/>
                <w:szCs w:val="20"/>
              </w:rPr>
              <w:t>und ihre Ergebnisse. Was ist gleich, was ist unterschiedlich?</w:t>
            </w:r>
          </w:p>
          <w:p w14:paraId="411BC1EA" w14:textId="304D8500" w:rsidR="008D7E10" w:rsidRDefault="00CB3341" w:rsidP="00E13C64">
            <w:pPr>
              <w:tabs>
                <w:tab w:val="left" w:pos="1666"/>
              </w:tabs>
              <w:spacing w:line="240" w:lineRule="atLeast"/>
              <w:rPr>
                <w:rFonts w:ascii="Calibri" w:hAnsi="Calibri"/>
                <w:noProof/>
                <w:color w:val="000000" w:themeColor="text1"/>
                <w:szCs w:val="20"/>
              </w:rPr>
            </w:pPr>
            <w:r w:rsidRPr="00CB3341">
              <w:rPr>
                <w:rFonts w:ascii="Calibri" w:hAnsi="Calibri"/>
                <w:noProof/>
                <w:color w:val="000000" w:themeColor="text1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3821952" behindDoc="0" locked="0" layoutInCell="1" allowOverlap="1" wp14:anchorId="3722450D" wp14:editId="4D350EF0">
                      <wp:simplePos x="0" y="0"/>
                      <wp:positionH relativeFrom="column">
                        <wp:posOffset>3494835</wp:posOffset>
                      </wp:positionH>
                      <wp:positionV relativeFrom="paragraph">
                        <wp:posOffset>139131</wp:posOffset>
                      </wp:positionV>
                      <wp:extent cx="1174896" cy="375731"/>
                      <wp:effectExtent l="0" t="0" r="6350" b="5715"/>
                      <wp:wrapNone/>
                      <wp:docPr id="222" name="Gruppieren 22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290FB301-B01C-B84D-D627-746BEB7E0FC2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74896" cy="375731"/>
                                <a:chOff x="3737543" y="1284508"/>
                                <a:chExt cx="1174896" cy="375732"/>
                              </a:xfrm>
                            </wpg:grpSpPr>
                            <wpg:grpSp>
                              <wpg:cNvPr id="526737402" name="Gruppieren 526737402">
                                <a:extLst>
                                  <a:ext uri="{FF2B5EF4-FFF2-40B4-BE49-F238E27FC236}">
                                    <a16:creationId xmlns:a16="http://schemas.microsoft.com/office/drawing/2014/main" id="{2D4CB435-793E-F299-F81B-5E05C984D616}"/>
                                  </a:ext>
                                </a:extLst>
                              </wpg:cNvPr>
                              <wpg:cNvGrpSpPr/>
                              <wpg:grpSpPr>
                                <a:xfrm>
                                  <a:off x="3737543" y="1284508"/>
                                  <a:ext cx="1174896" cy="375732"/>
                                  <a:chOff x="3737543" y="1284508"/>
                                  <a:chExt cx="1174896" cy="375732"/>
                                </a:xfrm>
                              </wpg:grpSpPr>
                              <wps:wsp>
                                <wps:cNvPr id="95725400" name="Textfeld 3">
                                  <a:extLst>
                                    <a:ext uri="{FF2B5EF4-FFF2-40B4-BE49-F238E27FC236}">
                                      <a16:creationId xmlns:a16="http://schemas.microsoft.com/office/drawing/2014/main" id="{6CC2442B-7BCD-EF63-CA11-35F97EB08D15}"/>
                                    </a:ext>
                                  </a:extLst>
                                </wps:cNvPr>
                                <wps:cNvSpPr txBox="1"/>
                                <wps:spPr>
                                  <a:xfrm>
                                    <a:off x="4327835" y="1384063"/>
                                    <a:ext cx="584604" cy="20034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3A2D8BA6" w14:textId="77777777" w:rsidR="00CB3341" w:rsidRDefault="00CB3341" w:rsidP="00CB3341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  <w:sz w:val="32"/>
                                          <w:szCs w:val="32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  <w:sz w:val="32"/>
                                          <w:szCs w:val="32"/>
                                        </w:rPr>
                                        <w:t>60 %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272201442" name="Textfeld 398">
                                  <a:extLst>
                                    <a:ext uri="{FF2B5EF4-FFF2-40B4-BE49-F238E27FC236}">
                                      <a16:creationId xmlns:a16="http://schemas.microsoft.com/office/drawing/2014/main" id="{1E95A51B-DEC9-96AB-3F06-26CB8788B20A}"/>
                                    </a:ext>
                                  </a:extLst>
                                </wps:cNvPr>
                                <wps:cNvSpPr txBox="1"/>
                                <wps:spPr>
                                  <a:xfrm>
                                    <a:off x="4177550" y="1361863"/>
                                    <a:ext cx="155099" cy="216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11430EF5" w14:textId="77777777" w:rsidR="00CB3341" w:rsidRDefault="00CB3341" w:rsidP="00CB3341">
                                      <w:pP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  <w:sz w:val="32"/>
                                          <w:szCs w:val="32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  <w:sz w:val="32"/>
                                          <w:szCs w:val="32"/>
                                        </w:rPr>
                                        <w:t xml:space="preserve">=     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3600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g:grpSp>
                                <wpg:cNvPr id="626714615" name="Gruppieren 626714615">
                                  <a:extLst>
                                    <a:ext uri="{FF2B5EF4-FFF2-40B4-BE49-F238E27FC236}">
                                      <a16:creationId xmlns:a16="http://schemas.microsoft.com/office/drawing/2014/main" id="{9D707999-F670-E8A6-2376-1CC40942CBCC}"/>
                                    </a:ext>
                                  </a:extLst>
                                </wpg:cNvPr>
                                <wpg:cNvGrpSpPr/>
                                <wpg:grpSpPr>
                                  <a:xfrm>
                                    <a:off x="3737543" y="1284508"/>
                                    <a:ext cx="427504" cy="375732"/>
                                    <a:chOff x="3737543" y="1284508"/>
                                    <a:chExt cx="427504" cy="375732"/>
                                  </a:xfrm>
                                </wpg:grpSpPr>
                                <wpg:grpSp>
                                  <wpg:cNvPr id="1552048793" name="Gruppieren 1552048793">
                                    <a:extLst>
                                      <a:ext uri="{FF2B5EF4-FFF2-40B4-BE49-F238E27FC236}">
                                        <a16:creationId xmlns:a16="http://schemas.microsoft.com/office/drawing/2014/main" id="{60763237-3412-15C1-5A33-9743A08F228F}"/>
                                      </a:ext>
                                    </a:extLst>
                                  </wpg:cNvPr>
                                  <wpg:cNvGrpSpPr/>
                                  <wpg:grpSpPr>
                                    <a:xfrm>
                                      <a:off x="3901764" y="1284508"/>
                                      <a:ext cx="263283" cy="375732"/>
                                      <a:chOff x="3901764" y="1284505"/>
                                      <a:chExt cx="265727" cy="376755"/>
                                    </a:xfrm>
                                  </wpg:grpSpPr>
                                  <wps:wsp>
                                    <wps:cNvPr id="1548140387" name="Textfeld 3">
                                      <a:extLst>
                                        <a:ext uri="{FF2B5EF4-FFF2-40B4-BE49-F238E27FC236}">
                                          <a16:creationId xmlns:a16="http://schemas.microsoft.com/office/drawing/2014/main" id="{8B74B235-4083-78F7-8EC7-AE1FF6CD7CE4}"/>
                                        </a:ext>
                                      </a:extLst>
                                    </wps:cNvPr>
                                    <wps:cNvSpPr txBox="1"/>
                                    <wps:spPr>
                                      <a:xfrm>
                                        <a:off x="3954728" y="1284505"/>
                                        <a:ext cx="159583" cy="184652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52777279" w14:textId="77777777" w:rsidR="00CB3341" w:rsidRDefault="00CB3341" w:rsidP="00CB3341">
                                          <w:pPr>
                                            <w:jc w:val="center"/>
                                            <w:rPr>
                                              <w:rFonts w:ascii="Calibri" w:eastAsia="Calibri" w:hAnsi="Calibri"/>
                                              <w:color w:val="000000" w:themeColor="text1"/>
                                              <w:kern w:val="24"/>
                                            </w:rPr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 w:themeColor="text1"/>
                                              <w:kern w:val="24"/>
                                            </w:rPr>
                                            <w:t>20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spAutoFit/>
                                    </wps:bodyPr>
                                  </wps:wsp>
                                  <wps:wsp>
                                    <wps:cNvPr id="744156512" name="Textfeld 3">
                                      <a:extLst>
                                        <a:ext uri="{FF2B5EF4-FFF2-40B4-BE49-F238E27FC236}">
                                          <a16:creationId xmlns:a16="http://schemas.microsoft.com/office/drawing/2014/main" id="{5F982EDD-A632-58AB-6495-7A8858504B7B}"/>
                                        </a:ext>
                                      </a:extLst>
                                    </wps:cNvPr>
                                    <wps:cNvSpPr txBox="1"/>
                                    <wps:spPr>
                                      <a:xfrm>
                                        <a:off x="3901764" y="1497318"/>
                                        <a:ext cx="265727" cy="163942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0CAF48A1" w14:textId="77777777" w:rsidR="00CB3341" w:rsidRDefault="00CB3341" w:rsidP="00CB3341">
                                          <w:pPr>
                                            <w:jc w:val="center"/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kern w:val="24"/>
                                            </w:rPr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kern w:val="24"/>
                                            </w:rPr>
                                            <w:t>100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2039222176" name="Gerade Verbindung 2039222176">
                                      <a:extLst>
                                        <a:ext uri="{FF2B5EF4-FFF2-40B4-BE49-F238E27FC236}">
                                          <a16:creationId xmlns:a16="http://schemas.microsoft.com/office/drawing/2014/main" id="{7CEC1BB3-1E48-7C7D-41FA-A94C92E088A7}"/>
                                        </a:ext>
                                      </a:extLst>
                                    </wps:cNvPr>
                                    <wps:cNvCnPr/>
                                    <wps:spPr>
                                      <a:xfrm>
                                        <a:off x="3952476" y="1474284"/>
                                        <a:ext cx="181671" cy="0"/>
                                      </a:xfrm>
                                      <a:prstGeom prst="line">
                                        <a:avLst/>
                                      </a:prstGeom>
                                      <a:ln w="12700"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</wpg:grpSp>
                                <wps:wsp>
                                  <wps:cNvPr id="942053926" name="Textfeld 398">
                                    <a:extLst>
                                      <a:ext uri="{FF2B5EF4-FFF2-40B4-BE49-F238E27FC236}">
                                        <a16:creationId xmlns:a16="http://schemas.microsoft.com/office/drawing/2014/main" id="{7B613927-8269-4FF8-43A1-A254E899B2BC}"/>
                                      </a:ext>
                                    </a:extLst>
                                  </wps:cNvPr>
                                  <wps:cNvSpPr txBox="1"/>
                                  <wps:spPr>
                                    <a:xfrm>
                                      <a:off x="3737543" y="1352476"/>
                                      <a:ext cx="155099" cy="216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040B0BA6" w14:textId="77777777" w:rsidR="00CB3341" w:rsidRDefault="00CB3341" w:rsidP="00CB3341">
                                        <w:pPr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  <w:sz w:val="32"/>
                                            <w:szCs w:val="32"/>
                                          </w:rPr>
                                        </w:pPr>
                                        <w:r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  <w:sz w:val="32"/>
                                            <w:szCs w:val="32"/>
                                          </w:rPr>
                                          <w:t xml:space="preserve">     </w:t>
                                        </w:r>
                                      </w:p>
                                    </w:txbxContent>
                                  </wps:txbx>
                                  <wps:bodyPr rot="0" spcFirstLastPara="0" vert="horz" wrap="square" lIns="3600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wpg:grpSp>
                            </wpg:grpSp>
                            <pic:pic xmlns:pic="http://schemas.openxmlformats.org/drawingml/2006/picture">
                              <pic:nvPicPr>
                                <pic:cNvPr id="1892108338" name="Grafik 1892108338">
                                  <a:extLst>
                                    <a:ext uri="{FF2B5EF4-FFF2-40B4-BE49-F238E27FC236}">
                                      <a16:creationId xmlns:a16="http://schemas.microsoft.com/office/drawing/2014/main" id="{2C4C8A03-ABF6-399F-EA4A-87C4F09178FA}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duotone>
                                    <a:schemeClr val="accent3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" r="4035" b="51794"/>
                                <a:stretch>
                                  <a:fillRect/>
                                </a:stretch>
                              </pic:blipFill>
                              <pic:spPr>
                                <a:xfrm flipV="1">
                                  <a:off x="4297853" y="1326831"/>
                                  <a:ext cx="396000" cy="2768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722450D" id="Gruppieren 221" o:spid="_x0000_s2479" style="position:absolute;margin-left:275.2pt;margin-top:10.95pt;width:92.5pt;height:29.6pt;z-index:253821952" coordorigin="37375,12845" coordsize="11748,3757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">
                      <v:group id="Gruppieren 526737402" o:spid="_x0000_s2480" style="position:absolute;left:37375;top:12845;width:11749;height:3757" coordorigin="37375,12845" coordsize="11748,375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">
                        <v:shape id="Textfeld 3" o:spid="_x0000_s2481" type="#_x0000_t202" style="position:absolute;left:43278;top:13840;width:5846;height:20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" filled="f" stroked="f" strokeweight=".5pt">
                          <v:textbox inset="0,0,0,0">
                            <w:txbxContent>
                              <w:p w14:paraId="3A2D8BA6" w14:textId="77777777" w:rsidR="00CB3341" w:rsidRDefault="00CB3341" w:rsidP="00CB3341">
                                <w:pPr>
                                  <w:jc w:val="center"/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  <w:sz w:val="32"/>
                                    <w:szCs w:val="32"/>
                                  </w:rPr>
                                  <w:t>60 %</w:t>
                                </w:r>
                              </w:p>
                            </w:txbxContent>
                          </v:textbox>
                        </v:shape>
                        <v:shape id="Textfeld 398" o:spid="_x0000_s2482" type="#_x0000_t202" style="position:absolute;left:41775;top:13618;width:1551;height:216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" filled="f" stroked="f" strokeweight=".5pt">
                          <v:textbox inset="1mm">
                            <w:txbxContent>
                              <w:p w14:paraId="11430EF5" w14:textId="77777777" w:rsidR="00CB3341" w:rsidRDefault="00CB3341" w:rsidP="00CB3341">
                                <w:pPr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  <w:sz w:val="32"/>
                                    <w:szCs w:val="32"/>
                                  </w:rPr>
                                  <w:t xml:space="preserve">=     </w:t>
                                </w:r>
                              </w:p>
                            </w:txbxContent>
                          </v:textbox>
                        </v:shape>
                        <v:group id="Gruppieren 626714615" o:spid="_x0000_s2483" style="position:absolute;left:37375;top:12845;width:4275;height:3757" coordorigin="37375,12845" coordsize="4275,375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">
                          <v:group id="Gruppieren 1552048793" o:spid="_x0000_s2484" style="position:absolute;left:39017;top:12845;width:2633;height:3757" coordorigin="39017,12845" coordsize="2657,376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">
                            <v:shape id="Textfeld 3" o:spid="_x0000_s2485" type="#_x0000_t202" style="position:absolute;left:39547;top:12845;width:1596;height:184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" filled="f" stroked="f" strokeweight=".5pt">
                              <v:textbox style="mso-fit-shape-to-text:t" inset="0,0,0,0">
                                <w:txbxContent>
                                  <w:p w14:paraId="52777279" w14:textId="77777777" w:rsidR="00CB3341" w:rsidRDefault="00CB3341" w:rsidP="00CB3341">
                                    <w:pPr>
                                      <w:jc w:val="center"/>
                                      <w:rPr>
                                        <w:rFonts w:ascii="Calibri" w:eastAsia="Calibri" w:hAnsi="Calibri"/>
                                        <w:color w:val="000000" w:themeColor="text1"/>
                                        <w:kern w:val="24"/>
                                      </w:rPr>
                                    </w:pPr>
                                    <w:r>
                                      <w:rPr>
                                        <w:rFonts w:ascii="Calibri" w:eastAsia="Calibri" w:hAnsi="Calibri"/>
                                        <w:color w:val="000000" w:themeColor="text1"/>
                                        <w:kern w:val="24"/>
                                      </w:rPr>
                                      <w:t>20</w:t>
                                    </w:r>
                                  </w:p>
                                </w:txbxContent>
                              </v:textbox>
                            </v:shape>
                            <v:shape id="Textfeld 3" o:spid="_x0000_s2486" type="#_x0000_t202" style="position:absolute;left:39017;top:14973;width:2657;height:163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" filled="f" stroked="f" strokeweight=".5pt">
                              <v:textbox inset="0,0,0,0">
                                <w:txbxContent>
                                  <w:p w14:paraId="0CAF48A1" w14:textId="77777777" w:rsidR="00CB3341" w:rsidRDefault="00CB3341" w:rsidP="00CB3341">
                                    <w:pPr>
                                      <w:jc w:val="center"/>
                                      <w:rPr>
                                        <w:rFonts w:ascii="Calibri" w:eastAsia="Calibri" w:hAnsi="Calibri"/>
                                        <w:color w:val="000000"/>
                                        <w:kern w:val="24"/>
                                      </w:rPr>
                                    </w:pPr>
                                    <w:r>
                                      <w:rPr>
                                        <w:rFonts w:ascii="Calibri" w:eastAsia="Calibri" w:hAnsi="Calibri"/>
                                        <w:color w:val="000000"/>
                                        <w:kern w:val="24"/>
                                      </w:rPr>
                                      <w:t>100</w:t>
                                    </w:r>
                                  </w:p>
                                </w:txbxContent>
                              </v:textbox>
                            </v:shape>
                            <v:line id="Gerade Verbindung 2039222176" o:spid="_x0000_s2487" style="position:absolute;visibility:visible;mso-wrap-style:square" from="39524,14742" to="41341,1474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" strokecolor="black [3213]" strokeweight="1pt">
                              <v:stroke joinstyle="miter"/>
                            </v:line>
                          </v:group>
                          <v:shape id="Textfeld 398" o:spid="_x0000_s2488" type="#_x0000_t202" style="position:absolute;left:37375;top:13524;width:1551;height:216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" filled="f" stroked="f" strokeweight=".5pt">
                            <v:textbox inset="1mm">
                              <w:txbxContent>
                                <w:p w14:paraId="040B0BA6" w14:textId="77777777" w:rsidR="00CB3341" w:rsidRDefault="00CB3341" w:rsidP="00CB3341">
                                  <w:pPr>
                                    <w:rPr>
                                      <w:rFonts w:ascii="Calibri" w:eastAsia="Calibri" w:hAnsi="Calibri"/>
                                      <w:color w:val="000000"/>
                                      <w:kern w:val="24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/>
                                      <w:color w:val="000000"/>
                                      <w:kern w:val="24"/>
                                      <w:sz w:val="32"/>
                                      <w:szCs w:val="32"/>
                                    </w:rPr>
                                    <w:t xml:space="preserve">     </w:t>
                                  </w:r>
                                </w:p>
                              </w:txbxContent>
                            </v:textbox>
                          </v:shape>
                        </v:group>
                      </v:group>
                      <v:shape id="Grafik 1892108338" o:spid="_x0000_s2489" type="#_x0000_t75" style="position:absolute;left:42978;top:13268;width:3960;height:2768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">
                        <v:imagedata r:id="rId25" o:title="" cropbottom="33944f" cropleft="1f" cropright="2644f" recolortarget="#333 [1446]"/>
                      </v:shape>
                    </v:group>
                  </w:pict>
                </mc:Fallback>
              </mc:AlternateContent>
            </w:r>
          </w:p>
          <w:tbl>
            <w:tblPr>
              <w:tblStyle w:val="EinfacheTabelle4"/>
              <w:tblW w:w="8028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25"/>
              <w:gridCol w:w="2251"/>
              <w:gridCol w:w="425"/>
              <w:gridCol w:w="2251"/>
              <w:gridCol w:w="425"/>
              <w:gridCol w:w="2251"/>
            </w:tblGrid>
            <w:tr w:rsidR="008D7E10" w14:paraId="6F53B6C5" w14:textId="77777777" w:rsidTr="00A42631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138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25" w:type="dxa"/>
                </w:tcPr>
                <w:p w14:paraId="60EB0765" w14:textId="2147D51E" w:rsidR="008D7E10" w:rsidRDefault="00CB3341" w:rsidP="00E13C64">
                  <w:pPr>
                    <w:spacing w:line="240" w:lineRule="atLeast"/>
                  </w:pPr>
                  <w:r w:rsidRPr="00CB3341">
                    <w:rPr>
                      <w:rFonts w:ascii="Calibri" w:hAnsi="Calibri"/>
                      <w:noProof/>
                      <w:color w:val="000000" w:themeColor="text1"/>
                      <w:szCs w:val="20"/>
                    </w:rPr>
                    <mc:AlternateContent>
                      <mc:Choice Requires="wpg">
                        <w:drawing>
                          <wp:anchor distT="0" distB="0" distL="114300" distR="114300" simplePos="0" relativeHeight="253799424" behindDoc="0" locked="0" layoutInCell="1" allowOverlap="1" wp14:anchorId="310447B0" wp14:editId="43B33640">
                            <wp:simplePos x="0" y="0"/>
                            <wp:positionH relativeFrom="column">
                              <wp:posOffset>70485</wp:posOffset>
                            </wp:positionH>
                            <wp:positionV relativeFrom="paragraph">
                              <wp:posOffset>500157</wp:posOffset>
                            </wp:positionV>
                            <wp:extent cx="1174750" cy="375285"/>
                            <wp:effectExtent l="0" t="0" r="6350" b="5715"/>
                            <wp:wrapNone/>
                            <wp:docPr id="630512656" name="Gruppieren 176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174750" cy="375285"/>
                                      <a:chOff x="557718" y="1826075"/>
                                      <a:chExt cx="1174896" cy="375732"/>
                                    </a:xfrm>
                                  </wpg:grpSpPr>
                                  <wpg:grpSp>
                                    <wpg:cNvPr id="1452047403" name="Gruppieren 1452047403"/>
                                    <wpg:cNvGrpSpPr/>
                                    <wpg:grpSpPr>
                                      <a:xfrm>
                                        <a:off x="557718" y="1826075"/>
                                        <a:ext cx="1174896" cy="375732"/>
                                        <a:chOff x="557718" y="1826075"/>
                                        <a:chExt cx="1174896" cy="375732"/>
                                      </a:xfrm>
                                    </wpg:grpSpPr>
                                    <wps:wsp>
                                      <wps:cNvPr id="324391729" name="Textfeld 3"/>
                                      <wps:cNvSpPr txBox="1"/>
                                      <wps:spPr>
                                        <a:xfrm>
                                          <a:off x="1148010" y="1925629"/>
                                          <a:ext cx="584604" cy="200347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6350"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14:paraId="0571B86C" w14:textId="77777777" w:rsidR="00CB3341" w:rsidRDefault="00CB3341" w:rsidP="00CB3341">
                                            <w:pPr>
                                              <w:jc w:val="center"/>
                                              <w:rPr>
                                                <w:rFonts w:ascii="Calibri" w:eastAsia="Calibri" w:hAnsi="Calibri"/>
                                                <w:color w:val="000000"/>
                                                <w:kern w:val="24"/>
                                                <w:sz w:val="32"/>
                                                <w:szCs w:val="32"/>
                                              </w:rPr>
                                            </w:pPr>
                                            <w:r>
                                              <w:rPr>
                                                <w:rFonts w:ascii="Calibri" w:eastAsia="Calibri" w:hAnsi="Calibri"/>
                                                <w:color w:val="000000"/>
                                                <w:kern w:val="24"/>
                                                <w:sz w:val="32"/>
                                                <w:szCs w:val="32"/>
                                              </w:rPr>
                                              <w:t>60 %</w:t>
                                            </w:r>
                                          </w:p>
                                        </w:txbxContent>
                                      </wps:txbx>
  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  <wps:wsp>
                                      <wps:cNvPr id="1435505436" name="Textfeld 398"/>
                                      <wps:cNvSpPr txBox="1"/>
                                      <wps:spPr>
                                        <a:xfrm>
                                          <a:off x="997725" y="1903429"/>
                                          <a:ext cx="155099" cy="216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6350"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14:paraId="3EFDC4B0" w14:textId="77777777" w:rsidR="00CB3341" w:rsidRDefault="00CB3341" w:rsidP="00CB3341">
                                            <w:pPr>
                                              <w:rPr>
                                                <w:rFonts w:ascii="Calibri" w:eastAsia="Calibri" w:hAnsi="Calibri"/>
                                                <w:color w:val="000000"/>
                                                <w:kern w:val="24"/>
                                                <w:sz w:val="32"/>
                                                <w:szCs w:val="32"/>
                                              </w:rPr>
                                            </w:pPr>
                                            <w:r>
                                              <w:rPr>
                                                <w:rFonts w:ascii="Calibri" w:eastAsia="Calibri" w:hAnsi="Calibri"/>
                                                <w:color w:val="000000"/>
                                                <w:kern w:val="24"/>
                                                <w:sz w:val="32"/>
                                                <w:szCs w:val="32"/>
                                              </w:rPr>
                                              <w:t xml:space="preserve">=     </w:t>
                                            </w:r>
                                          </w:p>
                                        </w:txbxContent>
                                      </wps:txbx>
                                      <wps:bodyPr rot="0" spcFirstLastPara="0" vert="horz" wrap="square" lIns="36000" tIns="45720" rIns="91440" bIns="45720" numCol="1" spcCol="0" rtlCol="0" fromWordArt="0" anchor="t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  <wpg:grpSp>
                                      <wpg:cNvPr id="1961077334" name="Gruppieren 1961077334"/>
                                      <wpg:cNvGrpSpPr/>
                                      <wpg:grpSpPr>
                                        <a:xfrm>
                                          <a:off x="557718" y="1826075"/>
                                          <a:ext cx="427504" cy="375732"/>
                                          <a:chOff x="557718" y="1826075"/>
                                          <a:chExt cx="427504" cy="375732"/>
                                        </a:xfrm>
                                      </wpg:grpSpPr>
                                      <wpg:grpSp>
                                        <wpg:cNvPr id="1828824545" name="Gruppieren 1828824545"/>
                                        <wpg:cNvGrpSpPr/>
                                        <wpg:grpSpPr>
                                          <a:xfrm>
                                            <a:off x="721939" y="1826075"/>
                                            <a:ext cx="263283" cy="375732"/>
                                            <a:chOff x="721939" y="1826071"/>
                                            <a:chExt cx="265727" cy="376755"/>
                                          </a:xfrm>
                                        </wpg:grpSpPr>
                                        <wps:wsp>
                                          <wps:cNvPr id="1129808297" name="Textfeld 3"/>
                                          <wps:cNvSpPr txBox="1"/>
                                          <wps:spPr>
                                            <a:xfrm>
                                              <a:off x="774903" y="1826071"/>
                                              <a:ext cx="159583" cy="184652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6350">
                                              <a:noFill/>
                                            </a:ln>
                                          </wps:spPr>
                                          <wps:txbx>
                                            <w:txbxContent>
                                              <w:p w14:paraId="57BBE6FA" w14:textId="77777777" w:rsidR="00CB3341" w:rsidRDefault="00CB3341" w:rsidP="00CB3341">
                                                <w:pPr>
                                                  <w:jc w:val="center"/>
                                                  <w:rPr>
                                                    <w:rFonts w:ascii="Calibri" w:eastAsia="Calibri" w:hAnsi="Calibri"/>
                                                    <w:color w:val="000000" w:themeColor="text1"/>
                                                    <w:kern w:val="24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Calibri" w:eastAsia="Calibri" w:hAnsi="Calibri"/>
                                                    <w:color w:val="000000" w:themeColor="text1"/>
                                                    <w:kern w:val="24"/>
                                                  </w:rPr>
                                                  <w:t>15</w:t>
                                                </w:r>
                                              </w:p>
                                            </w:txbxContent>
                                          </wps:txbx>
      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      <a:prstTxWarp prst="textNoShape">
                                              <a:avLst/>
                                            </a:prstTxWarp>
                                            <a:spAutoFit/>
                                          </wps:bodyPr>
                                        </wps:wsp>
                                        <wps:wsp>
                                          <wps:cNvPr id="86198787" name="Textfeld 3"/>
                                          <wps:cNvSpPr txBox="1"/>
                                          <wps:spPr>
                                            <a:xfrm>
                                              <a:off x="721939" y="2038884"/>
                                              <a:ext cx="265727" cy="163942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6350">
                                              <a:noFill/>
                                            </a:ln>
                                          </wps:spPr>
                                          <wps:txbx>
                                            <w:txbxContent>
                                              <w:p w14:paraId="2DD01AF5" w14:textId="77777777" w:rsidR="00CB3341" w:rsidRDefault="00CB3341" w:rsidP="00CB3341">
                                                <w:pPr>
                                                  <w:jc w:val="center"/>
                                                  <w:rPr>
                                                    <w:rFonts w:ascii="Calibri" w:eastAsia="Calibri" w:hAnsi="Calibri"/>
                                                    <w:color w:val="000000"/>
                                                    <w:kern w:val="24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Calibri" w:eastAsia="Calibri" w:hAnsi="Calibri"/>
                                                    <w:color w:val="000000"/>
                                                    <w:kern w:val="24"/>
                                                  </w:rPr>
                                                  <w:t>100</w:t>
                                                </w:r>
                                              </w:p>
                                            </w:txbxContent>
                                          </wps:txbx>
      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      <a:prstTxWarp prst="textNoShape">
                                              <a:avLst/>
                                            </a:prstTxWarp>
                                            <a:noAutofit/>
                                          </wps:bodyPr>
                                        </wps:wsp>
                                        <wps:wsp>
                                          <wps:cNvPr id="1656057632" name="Gerade Verbindung 1656057632"/>
                                          <wps:cNvCnPr/>
                                          <wps:spPr>
                                            <a:xfrm>
                                              <a:off x="772651" y="2015850"/>
                                              <a:ext cx="181671" cy="0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ln w="12700">
                                              <a:solidFill>
                                                <a:schemeClr val="tx1"/>
                                              </a:solidFill>
                                            </a:ln>
                                          </wps:spPr>
                                          <wps:style>
                                            <a:lnRef idx="1">
                                              <a:schemeClr val="accent1"/>
                                            </a:lnRef>
                                            <a:fillRef idx="0">
                                              <a:schemeClr val="accent1"/>
                                            </a:fillRef>
                                            <a:effectRef idx="0">
                                              <a:schemeClr val="accent1"/>
                                            </a:effectRef>
                                            <a:fontRef idx="minor">
                                              <a:schemeClr val="tx1"/>
                                            </a:fontRef>
                                          </wps:style>
                                          <wps:bodyPr/>
                                        </wps:wsp>
                                      </wpg:grpSp>
                                      <wps:wsp>
                                        <wps:cNvPr id="2120959194" name="Textfeld 398"/>
                                        <wps:cNvSpPr txBox="1"/>
                                        <wps:spPr>
                                          <a:xfrm>
                                            <a:off x="557718" y="1894042"/>
                                            <a:ext cx="155099" cy="216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6350"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14:paraId="594D2854" w14:textId="77777777" w:rsidR="00CB3341" w:rsidRDefault="00CB3341" w:rsidP="00CB3341">
                                              <w:pPr>
                                                <w:rPr>
                                                  <w:rFonts w:ascii="Calibri" w:eastAsia="Calibri" w:hAnsi="Calibri"/>
                                                  <w:color w:val="000000"/>
                                                  <w:kern w:val="24"/>
                                                  <w:sz w:val="32"/>
                                                  <w:szCs w:val="32"/>
                                                </w:rPr>
                                              </w:pPr>
                                              <w:r>
                                                <w:rPr>
                                                  <w:rFonts w:ascii="Calibri" w:eastAsia="Calibri" w:hAnsi="Calibri"/>
                                                  <w:color w:val="000000"/>
                                                  <w:kern w:val="24"/>
                                                  <w:sz w:val="32"/>
                                                  <w:szCs w:val="32"/>
                                                </w:rPr>
                                                <w:t xml:space="preserve">     </w:t>
                                              </w:r>
                                            </w:p>
                                          </w:txbxContent>
                                        </wps:txbx>
                                        <wps:bodyPr rot="0" spcFirstLastPara="0" vert="horz" wrap="square" lIns="36000" tIns="45720" rIns="91440" bIns="45720" numCol="1" spcCol="0" rtlCol="0" fromWordArt="0" anchor="t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wpg:grpSp>
                                  </wpg:grpSp>
                                  <pic:pic xmlns:pic="http://schemas.openxmlformats.org/drawingml/2006/picture">
                                    <pic:nvPicPr>
                                      <pic:cNvPr id="686777389" name="Grafik 686777389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24" cstate="print">
                                        <a:duotone>
                                          <a:schemeClr val="accent3">
                                            <a:shade val="45000"/>
                                            <a:satMod val="135000"/>
                                          </a:schemeClr>
                                          <a:prstClr val="white"/>
                                        </a:duotone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 l="1" r="4035" b="51794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 flipV="1">
                                        <a:off x="1118028" y="1868397"/>
                                        <a:ext cx="396000" cy="27686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wpg:wg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group w14:anchorId="310447B0" id="_x0000_s2490" style="position:absolute;margin-left:5.55pt;margin-top:39.4pt;width:92.5pt;height:29.55pt;z-index:253799424" coordorigin="5577,18260" coordsize="11748,3757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">
                            <v:group id="Gruppieren 1452047403" o:spid="_x0000_s2491" style="position:absolute;left:5577;top:18260;width:11749;height:3758" coordorigin="5577,18260" coordsize="11748,375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">
                              <v:shape id="Textfeld 3" o:spid="_x0000_s2492" type="#_x0000_t202" style="position:absolute;left:11480;top:19256;width:5846;height:200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" filled="f" stroked="f" strokeweight=".5pt">
                                <v:textbox inset="0,0,0,0">
                                  <w:txbxContent>
                                    <w:p w14:paraId="0571B86C" w14:textId="77777777" w:rsidR="00CB3341" w:rsidRDefault="00CB3341" w:rsidP="00CB3341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  <w:sz w:val="32"/>
                                          <w:szCs w:val="32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  <w:sz w:val="32"/>
                                          <w:szCs w:val="32"/>
                                        </w:rPr>
                                        <w:t>60 %</w:t>
                                      </w:r>
                                    </w:p>
                                  </w:txbxContent>
                                </v:textbox>
                              </v:shape>
                              <v:shape id="Textfeld 398" o:spid="_x0000_s2493" type="#_x0000_t202" style="position:absolute;left:9977;top:19034;width:1551;height:216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" filled="f" stroked="f" strokeweight=".5pt">
                                <v:textbox inset="1mm">
                                  <w:txbxContent>
                                    <w:p w14:paraId="3EFDC4B0" w14:textId="77777777" w:rsidR="00CB3341" w:rsidRDefault="00CB3341" w:rsidP="00CB3341">
                                      <w:pP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  <w:sz w:val="32"/>
                                          <w:szCs w:val="32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  <w:sz w:val="32"/>
                                          <w:szCs w:val="32"/>
                                        </w:rPr>
                                        <w:t xml:space="preserve">=     </w:t>
                                      </w:r>
                                    </w:p>
                                  </w:txbxContent>
                                </v:textbox>
                              </v:shape>
                              <v:group id="Gruppieren 1961077334" o:spid="_x0000_s2494" style="position:absolute;left:5577;top:18260;width:4275;height:3758" coordorigin="5577,18260" coordsize="4275,375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">
                                <v:group id="Gruppieren 1828824545" o:spid="_x0000_s2495" style="position:absolute;left:7219;top:18260;width:2633;height:3758" coordorigin="7219,18260" coordsize="2657,376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">
                                  <v:shape id="Textfeld 3" o:spid="_x0000_s2496" type="#_x0000_t202" style="position:absolute;left:7749;top:18260;width:1595;height:184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" filled="f" stroked="f" strokeweight=".5pt">
                                    <v:textbox style="mso-fit-shape-to-text:t" inset="0,0,0,0">
                                      <w:txbxContent>
                                        <w:p w14:paraId="57BBE6FA" w14:textId="77777777" w:rsidR="00CB3341" w:rsidRDefault="00CB3341" w:rsidP="00CB3341">
                                          <w:pPr>
                                            <w:jc w:val="center"/>
                                            <w:rPr>
                                              <w:rFonts w:ascii="Calibri" w:eastAsia="Calibri" w:hAnsi="Calibri"/>
                                              <w:color w:val="000000" w:themeColor="text1"/>
                                              <w:kern w:val="24"/>
                                            </w:rPr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 w:themeColor="text1"/>
                                              <w:kern w:val="24"/>
                                            </w:rPr>
                                            <w:t>15</w:t>
                                          </w:r>
                                        </w:p>
                                      </w:txbxContent>
                                    </v:textbox>
                                  </v:shape>
                                  <v:shape id="Textfeld 3" o:spid="_x0000_s2497" type="#_x0000_t202" style="position:absolute;left:7219;top:20388;width:2657;height:16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" filled="f" stroked="f" strokeweight=".5pt">
                                    <v:textbox inset="0,0,0,0">
                                      <w:txbxContent>
                                        <w:p w14:paraId="2DD01AF5" w14:textId="77777777" w:rsidR="00CB3341" w:rsidRDefault="00CB3341" w:rsidP="00CB3341">
                                          <w:pPr>
                                            <w:jc w:val="center"/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kern w:val="24"/>
                                            </w:rPr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kern w:val="24"/>
                                            </w:rPr>
                                            <w:t>100</w:t>
                                          </w:r>
                                        </w:p>
                                      </w:txbxContent>
                                    </v:textbox>
                                  </v:shape>
                                  <v:line id="Gerade Verbindung 1656057632" o:spid="_x0000_s2498" style="position:absolute;visibility:visible;mso-wrap-style:square" from="7726,20158" to="9543,2015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" strokecolor="black [3213]" strokeweight="1pt">
                                    <v:stroke joinstyle="miter"/>
                                  </v:line>
                                </v:group>
                                <v:shape id="Textfeld 398" o:spid="_x0000_s2499" type="#_x0000_t202" style="position:absolute;left:5577;top:18940;width:1551;height:216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" filled="f" stroked="f" strokeweight=".5pt">
                                  <v:textbox inset="1mm">
                                    <w:txbxContent>
                                      <w:p w14:paraId="594D2854" w14:textId="77777777" w:rsidR="00CB3341" w:rsidRDefault="00CB3341" w:rsidP="00CB3341">
                                        <w:pPr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  <w:sz w:val="32"/>
                                            <w:szCs w:val="32"/>
                                          </w:rPr>
                                        </w:pPr>
                                        <w:r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  <w:sz w:val="32"/>
                                            <w:szCs w:val="32"/>
                                          </w:rPr>
                                          <w:t xml:space="preserve">     </w:t>
                                        </w:r>
                                      </w:p>
                                    </w:txbxContent>
                                  </v:textbox>
                                </v:shape>
                              </v:group>
                            </v:group>
                            <v:shape id="Grafik 686777389" o:spid="_x0000_s2500" type="#_x0000_t75" style="position:absolute;left:11180;top:18683;width:3960;height:2769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">
                              <v:imagedata r:id="rId25" o:title="" cropbottom="33944f" cropleft="1f" cropright="2644f" recolortarget="#333 [1446]"/>
                            </v:shape>
                          </v:group>
                        </w:pict>
                      </mc:Fallback>
                    </mc:AlternateContent>
                  </w:r>
                  <w:r w:rsidR="008D7E10">
                    <w:t>(1)</w:t>
                  </w:r>
                </w:p>
              </w:tc>
              <w:tc>
                <w:tcPr>
                  <w:tcW w:w="2251" w:type="dxa"/>
                </w:tcPr>
                <w:p w14:paraId="68F7099F" w14:textId="5C115DC9" w:rsidR="008D7E10" w:rsidRPr="005B4A79" w:rsidRDefault="00CB3341" w:rsidP="00E13C64">
                  <w:pPr>
                    <w:tabs>
                      <w:tab w:val="left" w:pos="2723"/>
                    </w:tabs>
                    <w:spacing w:line="240" w:lineRule="atLeast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 w:rsidRPr="00CB3341">
                    <w:rPr>
                      <w:rFonts w:ascii="Calibri" w:hAnsi="Calibri"/>
                      <w:noProof/>
                      <w:color w:val="000000" w:themeColor="text1"/>
                      <w:szCs w:val="20"/>
                    </w:rPr>
                    <mc:AlternateContent>
                      <mc:Choice Requires="wpg">
                        <w:drawing>
                          <wp:anchor distT="0" distB="0" distL="114300" distR="114300" simplePos="0" relativeHeight="253817856" behindDoc="0" locked="0" layoutInCell="1" allowOverlap="1" wp14:anchorId="66D0E569" wp14:editId="7ACDC95F">
                            <wp:simplePos x="0" y="0"/>
                            <wp:positionH relativeFrom="column">
                              <wp:posOffset>-184785</wp:posOffset>
                            </wp:positionH>
                            <wp:positionV relativeFrom="paragraph">
                              <wp:posOffset>-27940</wp:posOffset>
                            </wp:positionV>
                            <wp:extent cx="1174750" cy="375285"/>
                            <wp:effectExtent l="0" t="0" r="6350" b="5715"/>
                            <wp:wrapNone/>
                            <wp:docPr id="2084687223" name="Gruppieren 177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174750" cy="375285"/>
                                      <a:chOff x="572945" y="1223726"/>
                                      <a:chExt cx="1174896" cy="375732"/>
                                    </a:xfrm>
                                  </wpg:grpSpPr>
                                  <wpg:grpSp>
                                    <wpg:cNvPr id="390328355" name="Gruppieren 390328355"/>
                                    <wpg:cNvGrpSpPr/>
                                    <wpg:grpSpPr>
                                      <a:xfrm>
                                        <a:off x="572945" y="1223726"/>
                                        <a:ext cx="1174896" cy="375732"/>
                                        <a:chOff x="572945" y="1223726"/>
                                        <a:chExt cx="1174896" cy="375732"/>
                                      </a:xfrm>
                                    </wpg:grpSpPr>
                                    <wps:wsp>
                                      <wps:cNvPr id="2051438359" name="Textfeld 3"/>
                                      <wps:cNvSpPr txBox="1"/>
                                      <wps:spPr>
                                        <a:xfrm>
                                          <a:off x="1163237" y="1323281"/>
                                          <a:ext cx="584604" cy="200347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6350"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14:paraId="23273FEE" w14:textId="77777777" w:rsidR="00CB3341" w:rsidRDefault="00CB3341" w:rsidP="00CB3341">
                                            <w:pPr>
                                              <w:jc w:val="center"/>
                                              <w:rPr>
                                                <w:rFonts w:ascii="Calibri" w:eastAsia="Calibri" w:hAnsi="Calibri"/>
                                                <w:color w:val="000000"/>
                                                <w:kern w:val="24"/>
                                                <w:sz w:val="32"/>
                                                <w:szCs w:val="32"/>
                                              </w:rPr>
                                            </w:pPr>
                                            <w:r>
                                              <w:rPr>
                                                <w:rFonts w:ascii="Calibri" w:eastAsia="Calibri" w:hAnsi="Calibri"/>
                                                <w:color w:val="000000"/>
                                                <w:kern w:val="24"/>
                                                <w:sz w:val="32"/>
                                                <w:szCs w:val="32"/>
                                              </w:rPr>
                                              <w:t>60 %</w:t>
                                            </w:r>
                                          </w:p>
                                        </w:txbxContent>
                                      </wps:txbx>
  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  <wps:wsp>
                                      <wps:cNvPr id="414191050" name="Textfeld 398"/>
                                      <wps:cNvSpPr txBox="1"/>
                                      <wps:spPr>
                                        <a:xfrm>
                                          <a:off x="1012952" y="1301081"/>
                                          <a:ext cx="155099" cy="216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6350"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14:paraId="3EFDBC30" w14:textId="77777777" w:rsidR="00CB3341" w:rsidRDefault="00CB3341" w:rsidP="00CB3341">
                                            <w:pPr>
                                              <w:rPr>
                                                <w:rFonts w:ascii="Calibri" w:eastAsia="Calibri" w:hAnsi="Calibri"/>
                                                <w:color w:val="000000"/>
                                                <w:kern w:val="24"/>
                                                <w:sz w:val="32"/>
                                                <w:szCs w:val="32"/>
                                              </w:rPr>
                                            </w:pPr>
                                            <w:r>
                                              <w:rPr>
                                                <w:rFonts w:ascii="Calibri" w:eastAsia="Calibri" w:hAnsi="Calibri"/>
                                                <w:color w:val="000000"/>
                                                <w:kern w:val="24"/>
                                                <w:sz w:val="32"/>
                                                <w:szCs w:val="32"/>
                                              </w:rPr>
                                              <w:t xml:space="preserve">=     </w:t>
                                            </w:r>
                                          </w:p>
                                        </w:txbxContent>
                                      </wps:txbx>
                                      <wps:bodyPr rot="0" spcFirstLastPara="0" vert="horz" wrap="square" lIns="36000" tIns="45720" rIns="91440" bIns="45720" numCol="1" spcCol="0" rtlCol="0" fromWordArt="0" anchor="t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  <wpg:grpSp>
                                      <wpg:cNvPr id="474741360" name="Gruppieren 474741360"/>
                                      <wpg:cNvGrpSpPr/>
                                      <wpg:grpSpPr>
                                        <a:xfrm>
                                          <a:off x="572945" y="1223726"/>
                                          <a:ext cx="427504" cy="375732"/>
                                          <a:chOff x="572945" y="1223726"/>
                                          <a:chExt cx="427504" cy="375732"/>
                                        </a:xfrm>
                                      </wpg:grpSpPr>
                                      <wpg:grpSp>
                                        <wpg:cNvPr id="1641649737" name="Gruppieren 1641649737"/>
                                        <wpg:cNvGrpSpPr/>
                                        <wpg:grpSpPr>
                                          <a:xfrm>
                                            <a:off x="737166" y="1223726"/>
                                            <a:ext cx="263283" cy="375732"/>
                                            <a:chOff x="737166" y="1223723"/>
                                            <a:chExt cx="265727" cy="376755"/>
                                          </a:xfrm>
                                        </wpg:grpSpPr>
                                        <wps:wsp>
                                          <wps:cNvPr id="436319309" name="Textfeld 3"/>
                                          <wps:cNvSpPr txBox="1"/>
                                          <wps:spPr>
                                            <a:xfrm>
                                              <a:off x="790130" y="1223723"/>
                                              <a:ext cx="159583" cy="184652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6350">
                                              <a:noFill/>
                                            </a:ln>
                                          </wps:spPr>
                                          <wps:txbx>
                                            <w:txbxContent>
                                              <w:p w14:paraId="74ECB428" w14:textId="77777777" w:rsidR="00CB3341" w:rsidRDefault="00CB3341" w:rsidP="00CB3341">
                                                <w:pPr>
                                                  <w:jc w:val="center"/>
                                                  <w:rPr>
                                                    <w:rFonts w:ascii="Calibri" w:eastAsia="Calibri" w:hAnsi="Calibri"/>
                                                    <w:color w:val="000000" w:themeColor="text1"/>
                                                    <w:kern w:val="24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Calibri" w:eastAsia="Calibri" w:hAnsi="Calibri"/>
                                                    <w:color w:val="000000" w:themeColor="text1"/>
                                                    <w:kern w:val="24"/>
                                                  </w:rPr>
                                                  <w:t>60</w:t>
                                                </w:r>
                                              </w:p>
                                            </w:txbxContent>
                                          </wps:txbx>
      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      <a:prstTxWarp prst="textNoShape">
                                              <a:avLst/>
                                            </a:prstTxWarp>
                                            <a:spAutoFit/>
                                          </wps:bodyPr>
                                        </wps:wsp>
                                        <wps:wsp>
                                          <wps:cNvPr id="97024637" name="Textfeld 3"/>
                                          <wps:cNvSpPr txBox="1"/>
                                          <wps:spPr>
                                            <a:xfrm>
                                              <a:off x="737166" y="1436536"/>
                                              <a:ext cx="265727" cy="163942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6350">
                                              <a:noFill/>
                                            </a:ln>
                                          </wps:spPr>
                                          <wps:txbx>
                                            <w:txbxContent>
                                              <w:p w14:paraId="1B69F01A" w14:textId="77777777" w:rsidR="00CB3341" w:rsidRDefault="00CB3341" w:rsidP="00CB3341">
                                                <w:pPr>
                                                  <w:jc w:val="center"/>
                                                  <w:rPr>
                                                    <w:rFonts w:ascii="Calibri" w:eastAsia="Calibri" w:hAnsi="Calibri"/>
                                                    <w:color w:val="000000"/>
                                                    <w:kern w:val="24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Calibri" w:eastAsia="Calibri" w:hAnsi="Calibri"/>
                                                    <w:color w:val="000000"/>
                                                    <w:kern w:val="24"/>
                                                  </w:rPr>
                                                  <w:t>100</w:t>
                                                </w:r>
                                              </w:p>
                                            </w:txbxContent>
                                          </wps:txbx>
      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      <a:prstTxWarp prst="textNoShape">
                                              <a:avLst/>
                                            </a:prstTxWarp>
                                            <a:noAutofit/>
                                          </wps:bodyPr>
                                        </wps:wsp>
                                        <wps:wsp>
                                          <wps:cNvPr id="1091452287" name="Gerade Verbindung 1091452287"/>
                                          <wps:cNvCnPr/>
                                          <wps:spPr>
                                            <a:xfrm>
                                              <a:off x="787878" y="1413502"/>
                                              <a:ext cx="181671" cy="0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ln w="12700">
                                              <a:solidFill>
                                                <a:schemeClr val="tx1"/>
                                              </a:solidFill>
                                            </a:ln>
                                          </wps:spPr>
                                          <wps:style>
                                            <a:lnRef idx="1">
                                              <a:schemeClr val="accent1"/>
                                            </a:lnRef>
                                            <a:fillRef idx="0">
                                              <a:schemeClr val="accent1"/>
                                            </a:fillRef>
                                            <a:effectRef idx="0">
                                              <a:schemeClr val="accent1"/>
                                            </a:effectRef>
                                            <a:fontRef idx="minor">
                                              <a:schemeClr val="tx1"/>
                                            </a:fontRef>
                                          </wps:style>
                                          <wps:bodyPr/>
                                        </wps:wsp>
                                      </wpg:grpSp>
                                      <wps:wsp>
                                        <wps:cNvPr id="493908426" name="Textfeld 398"/>
                                        <wps:cNvSpPr txBox="1"/>
                                        <wps:spPr>
                                          <a:xfrm>
                                            <a:off x="572945" y="1291694"/>
                                            <a:ext cx="155099" cy="216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6350"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14:paraId="34022D73" w14:textId="77777777" w:rsidR="00CB3341" w:rsidRDefault="00CB3341" w:rsidP="00CB3341">
                                              <w:pPr>
                                                <w:rPr>
                                                  <w:rFonts w:ascii="Calibri" w:eastAsia="Calibri" w:hAnsi="Calibri"/>
                                                  <w:color w:val="000000"/>
                                                  <w:kern w:val="24"/>
                                                  <w:sz w:val="32"/>
                                                  <w:szCs w:val="32"/>
                                                </w:rPr>
                                              </w:pPr>
                                              <w:r>
                                                <w:rPr>
                                                  <w:rFonts w:ascii="Calibri" w:eastAsia="Calibri" w:hAnsi="Calibri"/>
                                                  <w:color w:val="000000"/>
                                                  <w:kern w:val="24"/>
                                                  <w:sz w:val="32"/>
                                                  <w:szCs w:val="32"/>
                                                </w:rPr>
                                                <w:t xml:space="preserve">     </w:t>
                                              </w:r>
                                            </w:p>
                                          </w:txbxContent>
                                        </wps:txbx>
                                        <wps:bodyPr rot="0" spcFirstLastPara="0" vert="horz" wrap="square" lIns="36000" tIns="45720" rIns="91440" bIns="45720" numCol="1" spcCol="0" rtlCol="0" fromWordArt="0" anchor="t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wpg:grpSp>
                                  </wpg:grpSp>
                                  <pic:pic xmlns:pic="http://schemas.openxmlformats.org/drawingml/2006/picture">
                                    <pic:nvPicPr>
                                      <pic:cNvPr id="1225046754" name="Grafik 1225046754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24" cstate="print">
                                        <a:duotone>
                                          <a:schemeClr val="accent3">
                                            <a:shade val="45000"/>
                                            <a:satMod val="135000"/>
                                          </a:schemeClr>
                                          <a:prstClr val="white"/>
                                        </a:duotone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 l="1" r="4035" b="51794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 flipV="1">
                                        <a:off x="1133255" y="1266049"/>
                                        <a:ext cx="396000" cy="27686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wpg:wg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group w14:anchorId="66D0E569" id="_x0000_s2501" style="position:absolute;margin-left:-14.55pt;margin-top:-2.2pt;width:92.5pt;height:29.55pt;z-index:253817856" coordorigin="5729,12237" coordsize="11748,3757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">
                            <v:group id="Gruppieren 390328355" o:spid="_x0000_s2502" style="position:absolute;left:5729;top:12237;width:11749;height:3757" coordorigin="5729,12237" coordsize="11748,375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">
                              <v:shape id="Textfeld 3" o:spid="_x0000_s2503" type="#_x0000_t202" style="position:absolute;left:11632;top:13232;width:5846;height:20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" filled="f" stroked="f" strokeweight=".5pt">
                                <v:textbox inset="0,0,0,0">
                                  <w:txbxContent>
                                    <w:p w14:paraId="23273FEE" w14:textId="77777777" w:rsidR="00CB3341" w:rsidRDefault="00CB3341" w:rsidP="00CB3341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  <w:sz w:val="32"/>
                                          <w:szCs w:val="32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  <w:sz w:val="32"/>
                                          <w:szCs w:val="32"/>
                                        </w:rPr>
                                        <w:t>60 %</w:t>
                                      </w:r>
                                    </w:p>
                                  </w:txbxContent>
                                </v:textbox>
                              </v:shape>
                              <v:shape id="Textfeld 398" o:spid="_x0000_s2504" type="#_x0000_t202" style="position:absolute;left:10129;top:13010;width:1551;height:216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" filled="f" stroked="f" strokeweight=".5pt">
                                <v:textbox inset="1mm">
                                  <w:txbxContent>
                                    <w:p w14:paraId="3EFDBC30" w14:textId="77777777" w:rsidR="00CB3341" w:rsidRDefault="00CB3341" w:rsidP="00CB3341">
                                      <w:pP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  <w:sz w:val="32"/>
                                          <w:szCs w:val="32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  <w:sz w:val="32"/>
                                          <w:szCs w:val="32"/>
                                        </w:rPr>
                                        <w:t xml:space="preserve">=     </w:t>
                                      </w:r>
                                    </w:p>
                                  </w:txbxContent>
                                </v:textbox>
                              </v:shape>
                              <v:group id="Gruppieren 474741360" o:spid="_x0000_s2505" style="position:absolute;left:5729;top:12237;width:4275;height:3757" coordorigin="5729,12237" coordsize="4275,375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">
                                <v:group id="Gruppieren 1641649737" o:spid="_x0000_s2506" style="position:absolute;left:7371;top:12237;width:2633;height:3757" coordorigin="7371,12237" coordsize="2657,376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">
                                  <v:shape id="Textfeld 3" o:spid="_x0000_s2507" type="#_x0000_t202" style="position:absolute;left:7901;top:12237;width:1596;height:184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" filled="f" stroked="f" strokeweight=".5pt">
                                    <v:textbox style="mso-fit-shape-to-text:t" inset="0,0,0,0">
                                      <w:txbxContent>
                                        <w:p w14:paraId="74ECB428" w14:textId="77777777" w:rsidR="00CB3341" w:rsidRDefault="00CB3341" w:rsidP="00CB3341">
                                          <w:pPr>
                                            <w:jc w:val="center"/>
                                            <w:rPr>
                                              <w:rFonts w:ascii="Calibri" w:eastAsia="Calibri" w:hAnsi="Calibri"/>
                                              <w:color w:val="000000" w:themeColor="text1"/>
                                              <w:kern w:val="24"/>
                                            </w:rPr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 w:themeColor="text1"/>
                                              <w:kern w:val="24"/>
                                            </w:rPr>
                                            <w:t>60</w:t>
                                          </w:r>
                                        </w:p>
                                      </w:txbxContent>
                                    </v:textbox>
                                  </v:shape>
                                  <v:shape id="Textfeld 3" o:spid="_x0000_s2508" type="#_x0000_t202" style="position:absolute;left:7371;top:14365;width:2657;height:163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" filled="f" stroked="f" strokeweight=".5pt">
                                    <v:textbox inset="0,0,0,0">
                                      <w:txbxContent>
                                        <w:p w14:paraId="1B69F01A" w14:textId="77777777" w:rsidR="00CB3341" w:rsidRDefault="00CB3341" w:rsidP="00CB3341">
                                          <w:pPr>
                                            <w:jc w:val="center"/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kern w:val="24"/>
                                            </w:rPr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kern w:val="24"/>
                                            </w:rPr>
                                            <w:t>100</w:t>
                                          </w:r>
                                        </w:p>
                                      </w:txbxContent>
                                    </v:textbox>
                                  </v:shape>
                                  <v:line id="Gerade Verbindung 1091452287" o:spid="_x0000_s2509" style="position:absolute;visibility:visible;mso-wrap-style:square" from="7878,14135" to="9695,1413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" strokecolor="black [3213]" strokeweight="1pt">
                                    <v:stroke joinstyle="miter"/>
                                  </v:line>
                                </v:group>
                                <v:shape id="Textfeld 398" o:spid="_x0000_s2510" type="#_x0000_t202" style="position:absolute;left:5729;top:12916;width:1551;height:216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" filled="f" stroked="f" strokeweight=".5pt">
                                  <v:textbox inset="1mm">
                                    <w:txbxContent>
                                      <w:p w14:paraId="34022D73" w14:textId="77777777" w:rsidR="00CB3341" w:rsidRDefault="00CB3341" w:rsidP="00CB3341">
                                        <w:pPr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  <w:sz w:val="32"/>
                                            <w:szCs w:val="32"/>
                                          </w:rPr>
                                        </w:pPr>
                                        <w:r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  <w:sz w:val="32"/>
                                            <w:szCs w:val="32"/>
                                          </w:rPr>
                                          <w:t xml:space="preserve">     </w:t>
                                        </w:r>
                                      </w:p>
                                    </w:txbxContent>
                                  </v:textbox>
                                </v:shape>
                              </v:group>
                            </v:group>
                            <v:shape id="Grafik 1225046754" o:spid="_x0000_s2511" type="#_x0000_t75" style="position:absolute;left:11332;top:12660;width:3960;height:2769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">
                              <v:imagedata r:id="rId25" o:title="" cropbottom="33944f" cropleft="1f" cropright="2644f" recolortarget="#333 [1446]"/>
                            </v:shape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425" w:type="dxa"/>
                </w:tcPr>
                <w:p w14:paraId="6838F9CB" w14:textId="026681C4" w:rsidR="008D7E10" w:rsidRDefault="00CB3341" w:rsidP="00E13C64">
                  <w:pPr>
                    <w:spacing w:line="240" w:lineRule="atLeast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 w:rsidRPr="00CB3341">
                    <w:rPr>
                      <w:rFonts w:ascii="Calibri" w:hAnsi="Calibri"/>
                      <w:noProof/>
                      <w:color w:val="000000" w:themeColor="text1"/>
                      <w:szCs w:val="20"/>
                    </w:rPr>
                    <mc:AlternateContent>
                      <mc:Choice Requires="wpg">
                        <w:drawing>
                          <wp:anchor distT="0" distB="0" distL="114300" distR="114300" simplePos="0" relativeHeight="253819904" behindDoc="0" locked="0" layoutInCell="1" allowOverlap="1" wp14:anchorId="1AA3C434" wp14:editId="19A21A0B">
                            <wp:simplePos x="0" y="0"/>
                            <wp:positionH relativeFrom="column">
                              <wp:posOffset>120650</wp:posOffset>
                            </wp:positionH>
                            <wp:positionV relativeFrom="paragraph">
                              <wp:posOffset>495712</wp:posOffset>
                            </wp:positionV>
                            <wp:extent cx="1174750" cy="375285"/>
                            <wp:effectExtent l="0" t="0" r="6350" b="5715"/>
                            <wp:wrapNone/>
                            <wp:docPr id="200" name="Gruppieren 199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A40E19CE-15CA-29D5-73FD-2ED4D2ECF8F1}"/>
                                </a:ext>
                              </a:extLst>
                            </wp:docPr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174750" cy="375285"/>
                                      <a:chOff x="2154444" y="1778294"/>
                                      <a:chExt cx="1174896" cy="375732"/>
                                    </a:xfrm>
                                  </wpg:grpSpPr>
                                  <wpg:grpSp>
                                    <wpg:cNvPr id="1377351992" name="Gruppieren 1377351992">
                                      <a:extLst>
                                        <a:ext uri="{FF2B5EF4-FFF2-40B4-BE49-F238E27FC236}">
                                          <a16:creationId xmlns:a16="http://schemas.microsoft.com/office/drawing/2014/main" id="{7366E773-9AD1-94A6-9518-814CAD54FC2C}"/>
                                        </a:ext>
                                      </a:extLst>
                                    </wpg:cNvPr>
                                    <wpg:cNvGrpSpPr/>
                                    <wpg:grpSpPr>
                                      <a:xfrm>
                                        <a:off x="2154444" y="1778294"/>
                                        <a:ext cx="1174896" cy="375732"/>
                                        <a:chOff x="2154444" y="1778294"/>
                                        <a:chExt cx="1174896" cy="375732"/>
                                      </a:xfrm>
                                    </wpg:grpSpPr>
                                    <wps:wsp>
                                      <wps:cNvPr id="627661141" name="Textfeld 3">
                                        <a:extLst>
                                          <a:ext uri="{FF2B5EF4-FFF2-40B4-BE49-F238E27FC236}">
                                            <a16:creationId xmlns:a16="http://schemas.microsoft.com/office/drawing/2014/main" id="{535D0669-ED65-86A9-A7CF-60BCC3C6D3AE}"/>
                                          </a:ext>
                                        </a:extLst>
                                      </wps:cNvPr>
                                      <wps:cNvSpPr txBox="1"/>
                                      <wps:spPr>
                                        <a:xfrm>
                                          <a:off x="2744736" y="1877848"/>
                                          <a:ext cx="584604" cy="200347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6350"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14:paraId="76E15B2E" w14:textId="77777777" w:rsidR="00CB3341" w:rsidRDefault="00CB3341" w:rsidP="00CB3341">
                                            <w:pPr>
                                              <w:jc w:val="center"/>
                                              <w:rPr>
                                                <w:rFonts w:ascii="Calibri" w:eastAsia="Calibri" w:hAnsi="Calibri"/>
                                                <w:color w:val="000000"/>
                                                <w:kern w:val="24"/>
                                                <w:sz w:val="32"/>
                                                <w:szCs w:val="32"/>
                                              </w:rPr>
                                            </w:pPr>
                                            <w:r>
                                              <w:rPr>
                                                <w:rFonts w:ascii="Calibri" w:eastAsia="Calibri" w:hAnsi="Calibri"/>
                                                <w:color w:val="000000"/>
                                                <w:kern w:val="24"/>
                                                <w:sz w:val="32"/>
                                                <w:szCs w:val="32"/>
                                              </w:rPr>
                                              <w:t>60 %</w:t>
                                            </w:r>
                                          </w:p>
                                        </w:txbxContent>
                                      </wps:txbx>
  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  <wps:wsp>
                                      <wps:cNvPr id="1811366076" name="Textfeld 398">
                                        <a:extLst>
                                          <a:ext uri="{FF2B5EF4-FFF2-40B4-BE49-F238E27FC236}">
                                            <a16:creationId xmlns:a16="http://schemas.microsoft.com/office/drawing/2014/main" id="{A9B78D9C-B5FF-732B-B708-0C660C98CDF2}"/>
                                          </a:ext>
                                        </a:extLst>
                                      </wps:cNvPr>
                                      <wps:cNvSpPr txBox="1"/>
                                      <wps:spPr>
                                        <a:xfrm>
                                          <a:off x="2594451" y="1855648"/>
                                          <a:ext cx="155099" cy="216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6350"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14:paraId="0013B8C3" w14:textId="77777777" w:rsidR="00CB3341" w:rsidRDefault="00CB3341" w:rsidP="00CB3341">
                                            <w:pPr>
                                              <w:rPr>
                                                <w:rFonts w:ascii="Calibri" w:eastAsia="Calibri" w:hAnsi="Calibri"/>
                                                <w:color w:val="000000"/>
                                                <w:kern w:val="24"/>
                                                <w:sz w:val="32"/>
                                                <w:szCs w:val="32"/>
                                              </w:rPr>
                                            </w:pPr>
                                            <w:r>
                                              <w:rPr>
                                                <w:rFonts w:ascii="Calibri" w:eastAsia="Calibri" w:hAnsi="Calibri"/>
                                                <w:color w:val="000000"/>
                                                <w:kern w:val="24"/>
                                                <w:sz w:val="32"/>
                                                <w:szCs w:val="32"/>
                                              </w:rPr>
                                              <w:t xml:space="preserve">=     </w:t>
                                            </w:r>
                                          </w:p>
                                        </w:txbxContent>
                                      </wps:txbx>
                                      <wps:bodyPr rot="0" spcFirstLastPara="0" vert="horz" wrap="square" lIns="36000" tIns="45720" rIns="91440" bIns="45720" numCol="1" spcCol="0" rtlCol="0" fromWordArt="0" anchor="t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  <wpg:grpSp>
                                      <wpg:cNvPr id="1365027370" name="Gruppieren 1365027370">
                                        <a:extLst>
                                          <a:ext uri="{FF2B5EF4-FFF2-40B4-BE49-F238E27FC236}">
                                            <a16:creationId xmlns:a16="http://schemas.microsoft.com/office/drawing/2014/main" id="{DA9F0674-63C4-3DE7-3104-60F3504AEF36}"/>
                                          </a:ext>
                                        </a:extLst>
                                      </wpg:cNvPr>
                                      <wpg:cNvGrpSpPr/>
                                      <wpg:grpSpPr>
                                        <a:xfrm>
                                          <a:off x="2154444" y="1778294"/>
                                          <a:ext cx="427504" cy="375732"/>
                                          <a:chOff x="2154444" y="1778294"/>
                                          <a:chExt cx="427504" cy="375732"/>
                                        </a:xfrm>
                                      </wpg:grpSpPr>
                                      <wpg:grpSp>
                                        <wpg:cNvPr id="816202547" name="Gruppieren 816202547">
                                          <a:extLst>
                                            <a:ext uri="{FF2B5EF4-FFF2-40B4-BE49-F238E27FC236}">
                                              <a16:creationId xmlns:a16="http://schemas.microsoft.com/office/drawing/2014/main" id="{45742494-B514-8CFA-2BEA-8010F619A4B1}"/>
                                            </a:ext>
                                          </a:extLst>
                                        </wpg:cNvPr>
                                        <wpg:cNvGrpSpPr/>
                                        <wpg:grpSpPr>
                                          <a:xfrm>
                                            <a:off x="2318665" y="1778294"/>
                                            <a:ext cx="263283" cy="375732"/>
                                            <a:chOff x="2318665" y="1778290"/>
                                            <a:chExt cx="265727" cy="376755"/>
                                          </a:xfrm>
                                        </wpg:grpSpPr>
                                        <wps:wsp>
                                          <wps:cNvPr id="1345644326" name="Textfeld 3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144FA3F1-DB41-9C29-E4C0-D852C966942C}"/>
                                              </a:ext>
                                            </a:extLst>
                                          </wps:cNvPr>
                                          <wps:cNvSpPr txBox="1"/>
                                          <wps:spPr>
                                            <a:xfrm>
                                              <a:off x="2371629" y="1778290"/>
                                              <a:ext cx="159583" cy="184652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6350">
                                              <a:noFill/>
                                            </a:ln>
                                          </wps:spPr>
                                          <wps:txbx>
                                            <w:txbxContent>
                                              <w:p w14:paraId="168FE18B" w14:textId="77777777" w:rsidR="00CB3341" w:rsidRDefault="00CB3341" w:rsidP="00CB3341">
                                                <w:pPr>
                                                  <w:jc w:val="center"/>
                                                  <w:rPr>
                                                    <w:rFonts w:ascii="Calibri" w:eastAsia="Calibri" w:hAnsi="Calibri"/>
                                                    <w:color w:val="000000" w:themeColor="text1"/>
                                                    <w:kern w:val="24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Calibri" w:eastAsia="Calibri" w:hAnsi="Calibri"/>
                                                    <w:color w:val="000000" w:themeColor="text1"/>
                                                    <w:kern w:val="24"/>
                                                  </w:rPr>
                                                  <w:t>10</w:t>
                                                </w:r>
                                              </w:p>
                                            </w:txbxContent>
                                          </wps:txbx>
      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      <a:prstTxWarp prst="textNoShape">
                                              <a:avLst/>
                                            </a:prstTxWarp>
                                            <a:spAutoFit/>
                                          </wps:bodyPr>
                                        </wps:wsp>
                                        <wps:wsp>
                                          <wps:cNvPr id="1915615512" name="Textfeld 3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D0FCAC0E-DA19-4A7F-F997-FA6E8B87F36A}"/>
                                              </a:ext>
                                            </a:extLst>
                                          </wps:cNvPr>
                                          <wps:cNvSpPr txBox="1"/>
                                          <wps:spPr>
                                            <a:xfrm>
                                              <a:off x="2318665" y="1991103"/>
                                              <a:ext cx="265727" cy="163942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6350">
                                              <a:noFill/>
                                            </a:ln>
                                          </wps:spPr>
                                          <wps:txbx>
                                            <w:txbxContent>
                                              <w:p w14:paraId="4337034A" w14:textId="77777777" w:rsidR="00CB3341" w:rsidRDefault="00CB3341" w:rsidP="00CB3341">
                                                <w:pPr>
                                                  <w:jc w:val="center"/>
                                                  <w:rPr>
                                                    <w:rFonts w:ascii="Calibri" w:eastAsia="Calibri" w:hAnsi="Calibri"/>
                                                    <w:color w:val="000000"/>
                                                    <w:kern w:val="24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Calibri" w:eastAsia="Calibri" w:hAnsi="Calibri"/>
                                                    <w:color w:val="000000"/>
                                                    <w:kern w:val="24"/>
                                                  </w:rPr>
                                                  <w:t>25</w:t>
                                                </w:r>
                                              </w:p>
                                            </w:txbxContent>
                                          </wps:txbx>
      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      <a:prstTxWarp prst="textNoShape">
                                              <a:avLst/>
                                            </a:prstTxWarp>
                                            <a:noAutofit/>
                                          </wps:bodyPr>
                                        </wps:wsp>
                                        <wps:wsp>
                                          <wps:cNvPr id="929507106" name="Gerade Verbindung 929507106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FF5B6EDC-ADD0-3A90-742F-25D153EFCBF7}"/>
                                              </a:ext>
                                            </a:extLst>
                                          </wps:cNvPr>
                                          <wps:cNvCnPr/>
                                          <wps:spPr>
                                            <a:xfrm>
                                              <a:off x="2369377" y="1968069"/>
                                              <a:ext cx="181671" cy="0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ln w="12700">
                                              <a:solidFill>
                                                <a:schemeClr val="tx1"/>
                                              </a:solidFill>
                                            </a:ln>
                                          </wps:spPr>
                                          <wps:style>
                                            <a:lnRef idx="1">
                                              <a:schemeClr val="accent1"/>
                                            </a:lnRef>
                                            <a:fillRef idx="0">
                                              <a:schemeClr val="accent1"/>
                                            </a:fillRef>
                                            <a:effectRef idx="0">
                                              <a:schemeClr val="accent1"/>
                                            </a:effectRef>
                                            <a:fontRef idx="minor">
                                              <a:schemeClr val="tx1"/>
                                            </a:fontRef>
                                          </wps:style>
                                          <wps:bodyPr/>
                                        </wps:wsp>
                                      </wpg:grpSp>
                                      <wps:wsp>
                                        <wps:cNvPr id="2116226079" name="Textfeld 398">
                                          <a:extLst>
                                            <a:ext uri="{FF2B5EF4-FFF2-40B4-BE49-F238E27FC236}">
                                              <a16:creationId xmlns:a16="http://schemas.microsoft.com/office/drawing/2014/main" id="{AF7A94AF-AD8C-B253-40FC-1572EFDD7424}"/>
                                            </a:ext>
                                          </a:extLst>
                                        </wps:cNvPr>
                                        <wps:cNvSpPr txBox="1"/>
                                        <wps:spPr>
                                          <a:xfrm>
                                            <a:off x="2154444" y="1846261"/>
                                            <a:ext cx="155099" cy="216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6350"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14:paraId="21C79BA3" w14:textId="77777777" w:rsidR="00CB3341" w:rsidRDefault="00CB3341" w:rsidP="00CB3341">
                                              <w:pPr>
                                                <w:rPr>
                                                  <w:rFonts w:ascii="Calibri" w:eastAsia="Calibri" w:hAnsi="Calibri"/>
                                                  <w:color w:val="000000"/>
                                                  <w:kern w:val="24"/>
                                                  <w:sz w:val="32"/>
                                                  <w:szCs w:val="32"/>
                                                </w:rPr>
                                              </w:pPr>
                                              <w:r>
                                                <w:rPr>
                                                  <w:rFonts w:ascii="Calibri" w:eastAsia="Calibri" w:hAnsi="Calibri"/>
                                                  <w:color w:val="000000"/>
                                                  <w:kern w:val="24"/>
                                                  <w:sz w:val="32"/>
                                                  <w:szCs w:val="32"/>
                                                </w:rPr>
                                                <w:t xml:space="preserve">     </w:t>
                                              </w:r>
                                            </w:p>
                                          </w:txbxContent>
                                        </wps:txbx>
                                        <wps:bodyPr rot="0" spcFirstLastPara="0" vert="horz" wrap="square" lIns="36000" tIns="45720" rIns="91440" bIns="45720" numCol="1" spcCol="0" rtlCol="0" fromWordArt="0" anchor="t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wpg:grpSp>
                                  </wpg:grpSp>
                                  <pic:pic xmlns:pic="http://schemas.openxmlformats.org/drawingml/2006/picture">
                                    <pic:nvPicPr>
                                      <pic:cNvPr id="1618316790" name="Grafik 1618316790">
                                        <a:extLst>
                                          <a:ext uri="{FF2B5EF4-FFF2-40B4-BE49-F238E27FC236}">
                                            <a16:creationId xmlns:a16="http://schemas.microsoft.com/office/drawing/2014/main" id="{1CF5782C-3290-5373-CF56-27D733A8B5CF}"/>
                                          </a:ext>
                                        </a:extLst>
                                      </pic:cNvPr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24" cstate="print">
                                        <a:duotone>
                                          <a:schemeClr val="accent3">
                                            <a:shade val="45000"/>
                                            <a:satMod val="135000"/>
                                          </a:schemeClr>
                                          <a:prstClr val="white"/>
                                        </a:duotone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 l="1" r="4035" b="51794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 flipV="1">
                                        <a:off x="2714754" y="1820616"/>
                                        <a:ext cx="396000" cy="27686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wpg:wg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group w14:anchorId="1AA3C434" id="Gruppieren 199" o:spid="_x0000_s2512" style="position:absolute;margin-left:9.5pt;margin-top:39.05pt;width:92.5pt;height:29.55pt;z-index:253819904" coordorigin="21544,17782" coordsize="11748,3757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">
                            <v:group id="Gruppieren 1377351992" o:spid="_x0000_s2513" style="position:absolute;left:21544;top:17782;width:11749;height:3758" coordorigin="21544,17782" coordsize="11748,375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">
                              <v:shape id="Textfeld 3" o:spid="_x0000_s2514" type="#_x0000_t202" style="position:absolute;left:27447;top:18778;width:5846;height:200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" filled="f" stroked="f" strokeweight=".5pt">
                                <v:textbox inset="0,0,0,0">
                                  <w:txbxContent>
                                    <w:p w14:paraId="76E15B2E" w14:textId="77777777" w:rsidR="00CB3341" w:rsidRDefault="00CB3341" w:rsidP="00CB3341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  <w:sz w:val="32"/>
                                          <w:szCs w:val="32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  <w:sz w:val="32"/>
                                          <w:szCs w:val="32"/>
                                        </w:rPr>
                                        <w:t>60 %</w:t>
                                      </w:r>
                                    </w:p>
                                  </w:txbxContent>
                                </v:textbox>
                              </v:shape>
                              <v:shape id="Textfeld 398" o:spid="_x0000_s2515" type="#_x0000_t202" style="position:absolute;left:25944;top:18556;width:1551;height:216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" filled="f" stroked="f" strokeweight=".5pt">
                                <v:textbox inset="1mm">
                                  <w:txbxContent>
                                    <w:p w14:paraId="0013B8C3" w14:textId="77777777" w:rsidR="00CB3341" w:rsidRDefault="00CB3341" w:rsidP="00CB3341">
                                      <w:pP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  <w:sz w:val="32"/>
                                          <w:szCs w:val="32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  <w:sz w:val="32"/>
                                          <w:szCs w:val="32"/>
                                        </w:rPr>
                                        <w:t xml:space="preserve">=     </w:t>
                                      </w:r>
                                    </w:p>
                                  </w:txbxContent>
                                </v:textbox>
                              </v:shape>
                              <v:group id="Gruppieren 1365027370" o:spid="_x0000_s2516" style="position:absolute;left:21544;top:17782;width:4275;height:3758" coordorigin="21544,17782" coordsize="4275,375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">
                                <v:group id="Gruppieren 816202547" o:spid="_x0000_s2517" style="position:absolute;left:23186;top:17782;width:2633;height:3758" coordorigin="23186,17782" coordsize="2657,376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">
                                  <v:shape id="Textfeld 3" o:spid="_x0000_s2518" type="#_x0000_t202" style="position:absolute;left:23716;top:17782;width:1596;height:184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" filled="f" stroked="f" strokeweight=".5pt">
                                    <v:textbox style="mso-fit-shape-to-text:t" inset="0,0,0,0">
                                      <w:txbxContent>
                                        <w:p w14:paraId="168FE18B" w14:textId="77777777" w:rsidR="00CB3341" w:rsidRDefault="00CB3341" w:rsidP="00CB3341">
                                          <w:pPr>
                                            <w:jc w:val="center"/>
                                            <w:rPr>
                                              <w:rFonts w:ascii="Calibri" w:eastAsia="Calibri" w:hAnsi="Calibri"/>
                                              <w:color w:val="000000" w:themeColor="text1"/>
                                              <w:kern w:val="24"/>
                                            </w:rPr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 w:themeColor="text1"/>
                                              <w:kern w:val="24"/>
                                            </w:rPr>
                                            <w:t>10</w:t>
                                          </w:r>
                                        </w:p>
                                      </w:txbxContent>
                                    </v:textbox>
                                  </v:shape>
                                  <v:shape id="Textfeld 3" o:spid="_x0000_s2519" type="#_x0000_t202" style="position:absolute;left:23186;top:19911;width:2657;height:163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" filled="f" stroked="f" strokeweight=".5pt">
                                    <v:textbox inset="0,0,0,0">
                                      <w:txbxContent>
                                        <w:p w14:paraId="4337034A" w14:textId="77777777" w:rsidR="00CB3341" w:rsidRDefault="00CB3341" w:rsidP="00CB3341">
                                          <w:pPr>
                                            <w:jc w:val="center"/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kern w:val="24"/>
                                            </w:rPr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kern w:val="24"/>
                                            </w:rPr>
                                            <w:t>25</w:t>
                                          </w:r>
                                        </w:p>
                                      </w:txbxContent>
                                    </v:textbox>
                                  </v:shape>
                                  <v:line id="Gerade Verbindung 929507106" o:spid="_x0000_s2520" style="position:absolute;visibility:visible;mso-wrap-style:square" from="23693,19680" to="25510,1968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" strokecolor="black [3213]" strokeweight="1pt">
                                    <v:stroke joinstyle="miter"/>
                                  </v:line>
                                </v:group>
                                <v:shape id="Textfeld 398" o:spid="_x0000_s2521" type="#_x0000_t202" style="position:absolute;left:21544;top:18462;width:1551;height:216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" filled="f" stroked="f" strokeweight=".5pt">
                                  <v:textbox inset="1mm">
                                    <w:txbxContent>
                                      <w:p w14:paraId="21C79BA3" w14:textId="77777777" w:rsidR="00CB3341" w:rsidRDefault="00CB3341" w:rsidP="00CB3341">
                                        <w:pPr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  <w:sz w:val="32"/>
                                            <w:szCs w:val="32"/>
                                          </w:rPr>
                                        </w:pPr>
                                        <w:r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  <w:sz w:val="32"/>
                                            <w:szCs w:val="32"/>
                                          </w:rPr>
                                          <w:t xml:space="preserve">     </w:t>
                                        </w:r>
                                      </w:p>
                                    </w:txbxContent>
                                  </v:textbox>
                                </v:shape>
                              </v:group>
                            </v:group>
                            <v:shape id="Grafik 1618316790" o:spid="_x0000_s2522" type="#_x0000_t75" style="position:absolute;left:27147;top:18206;width:3960;height:2768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">
                              <v:imagedata r:id="rId25" o:title="" cropbottom="33944f" cropleft="1f" cropright="2644f" recolortarget="#333 [1446]"/>
                            </v:shape>
                          </v:group>
                        </w:pict>
                      </mc:Fallback>
                    </mc:AlternateContent>
                  </w:r>
                  <w:r w:rsidR="008D7E10">
                    <w:t>(2)</w:t>
                  </w:r>
                </w:p>
              </w:tc>
              <w:tc>
                <w:tcPr>
                  <w:tcW w:w="2251" w:type="dxa"/>
                </w:tcPr>
                <w:p w14:paraId="465E5C26" w14:textId="271C43EC" w:rsidR="008D7E10" w:rsidRPr="005B4A79" w:rsidRDefault="00CB3341" w:rsidP="00E13C64">
                  <w:pPr>
                    <w:tabs>
                      <w:tab w:val="left" w:pos="2723"/>
                    </w:tabs>
                    <w:spacing w:line="240" w:lineRule="atLeast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 w:rsidRPr="00CB3341">
                    <w:rPr>
                      <w:rFonts w:ascii="Calibri" w:hAnsi="Calibri"/>
                      <w:noProof/>
                      <w:color w:val="000000" w:themeColor="text1"/>
                      <w:szCs w:val="20"/>
                    </w:rPr>
                    <mc:AlternateContent>
                      <mc:Choice Requires="wpg">
                        <w:drawing>
                          <wp:anchor distT="0" distB="0" distL="114300" distR="114300" simplePos="0" relativeHeight="253818880" behindDoc="0" locked="0" layoutInCell="1" allowOverlap="1" wp14:anchorId="0117FF9A" wp14:editId="135AB36D">
                            <wp:simplePos x="0" y="0"/>
                            <wp:positionH relativeFrom="column">
                              <wp:posOffset>-158750</wp:posOffset>
                            </wp:positionH>
                            <wp:positionV relativeFrom="paragraph">
                              <wp:posOffset>-31750</wp:posOffset>
                            </wp:positionV>
                            <wp:extent cx="1174750" cy="375285"/>
                            <wp:effectExtent l="0" t="0" r="6350" b="5715"/>
                            <wp:wrapNone/>
                            <wp:docPr id="1868299800" name="Gruppieren 188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174750" cy="375285"/>
                                      <a:chOff x="2145248" y="1213140"/>
                                      <a:chExt cx="1174896" cy="375732"/>
                                    </a:xfrm>
                                  </wpg:grpSpPr>
                                  <wpg:grpSp>
                                    <wpg:cNvPr id="852017609" name="Gruppieren 852017609"/>
                                    <wpg:cNvGrpSpPr/>
                                    <wpg:grpSpPr>
                                      <a:xfrm>
                                        <a:off x="2145248" y="1213140"/>
                                        <a:ext cx="1174896" cy="375732"/>
                                        <a:chOff x="2145248" y="1213140"/>
                                        <a:chExt cx="1174896" cy="375732"/>
                                      </a:xfrm>
                                    </wpg:grpSpPr>
                                    <wps:wsp>
                                      <wps:cNvPr id="2111266956" name="Textfeld 3"/>
                                      <wps:cNvSpPr txBox="1"/>
                                      <wps:spPr>
                                        <a:xfrm>
                                          <a:off x="2735540" y="1312695"/>
                                          <a:ext cx="584604" cy="200347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6350"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14:paraId="6E7DA7D2" w14:textId="77777777" w:rsidR="00CB3341" w:rsidRDefault="00CB3341" w:rsidP="00CB3341">
                                            <w:pPr>
                                              <w:jc w:val="center"/>
                                              <w:rPr>
                                                <w:rFonts w:ascii="Calibri" w:eastAsia="Calibri" w:hAnsi="Calibri"/>
                                                <w:color w:val="000000"/>
                                                <w:kern w:val="24"/>
                                                <w:sz w:val="32"/>
                                                <w:szCs w:val="32"/>
                                              </w:rPr>
                                            </w:pPr>
                                            <w:r>
                                              <w:rPr>
                                                <w:rFonts w:ascii="Calibri" w:eastAsia="Calibri" w:hAnsi="Calibri"/>
                                                <w:color w:val="000000"/>
                                                <w:kern w:val="24"/>
                                                <w:sz w:val="32"/>
                                                <w:szCs w:val="32"/>
                                              </w:rPr>
                                              <w:t>60 %</w:t>
                                            </w:r>
                                          </w:p>
                                        </w:txbxContent>
                                      </wps:txbx>
  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  <wps:wsp>
                                      <wps:cNvPr id="1682212349" name="Textfeld 398"/>
                                      <wps:cNvSpPr txBox="1"/>
                                      <wps:spPr>
                                        <a:xfrm>
                                          <a:off x="2585255" y="1290495"/>
                                          <a:ext cx="155099" cy="216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6350"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14:paraId="2F896749" w14:textId="77777777" w:rsidR="00CB3341" w:rsidRDefault="00CB3341" w:rsidP="00CB3341">
                                            <w:pPr>
                                              <w:rPr>
                                                <w:rFonts w:ascii="Calibri" w:eastAsia="Calibri" w:hAnsi="Calibri"/>
                                                <w:color w:val="000000"/>
                                                <w:kern w:val="24"/>
                                                <w:sz w:val="32"/>
                                                <w:szCs w:val="32"/>
                                              </w:rPr>
                                            </w:pPr>
                                            <w:r>
                                              <w:rPr>
                                                <w:rFonts w:ascii="Calibri" w:eastAsia="Calibri" w:hAnsi="Calibri"/>
                                                <w:color w:val="000000"/>
                                                <w:kern w:val="24"/>
                                                <w:sz w:val="32"/>
                                                <w:szCs w:val="32"/>
                                              </w:rPr>
                                              <w:t xml:space="preserve">=     </w:t>
                                            </w:r>
                                          </w:p>
                                        </w:txbxContent>
                                      </wps:txbx>
                                      <wps:bodyPr rot="0" spcFirstLastPara="0" vert="horz" wrap="square" lIns="36000" tIns="45720" rIns="91440" bIns="45720" numCol="1" spcCol="0" rtlCol="0" fromWordArt="0" anchor="t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  <wpg:grpSp>
                                      <wpg:cNvPr id="61366495" name="Gruppieren 61366495"/>
                                      <wpg:cNvGrpSpPr/>
                                      <wpg:grpSpPr>
                                        <a:xfrm>
                                          <a:off x="2145248" y="1213140"/>
                                          <a:ext cx="427504" cy="375732"/>
                                          <a:chOff x="2145248" y="1213140"/>
                                          <a:chExt cx="427504" cy="375732"/>
                                        </a:xfrm>
                                      </wpg:grpSpPr>
                                      <wpg:grpSp>
                                        <wpg:cNvPr id="684538671" name="Gruppieren 684538671"/>
                                        <wpg:cNvGrpSpPr/>
                                        <wpg:grpSpPr>
                                          <a:xfrm>
                                            <a:off x="2309469" y="1213140"/>
                                            <a:ext cx="263283" cy="375732"/>
                                            <a:chOff x="2309469" y="1213137"/>
                                            <a:chExt cx="265727" cy="376755"/>
                                          </a:xfrm>
                                        </wpg:grpSpPr>
                                        <wps:wsp>
                                          <wps:cNvPr id="1528452931" name="Textfeld 3"/>
                                          <wps:cNvSpPr txBox="1"/>
                                          <wps:spPr>
                                            <a:xfrm>
                                              <a:off x="2362433" y="1213137"/>
                                              <a:ext cx="159583" cy="184652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6350">
                                              <a:noFill/>
                                            </a:ln>
                                          </wps:spPr>
                                          <wps:txbx>
                                            <w:txbxContent>
                                              <w:p w14:paraId="17547FD9" w14:textId="77777777" w:rsidR="00CB3341" w:rsidRDefault="00CB3341" w:rsidP="00CB3341">
                                                <w:pPr>
                                                  <w:jc w:val="center"/>
                                                  <w:rPr>
                                                    <w:rFonts w:ascii="Calibri" w:eastAsia="Calibri" w:hAnsi="Calibri"/>
                                                    <w:color w:val="000000" w:themeColor="text1"/>
                                                    <w:kern w:val="24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Calibri" w:eastAsia="Calibri" w:hAnsi="Calibri"/>
                                                    <w:color w:val="000000" w:themeColor="text1"/>
                                                    <w:kern w:val="24"/>
                                                  </w:rPr>
                                                  <w:t>10</w:t>
                                                </w:r>
                                              </w:p>
                                            </w:txbxContent>
                                          </wps:txbx>
      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      <a:prstTxWarp prst="textNoShape">
                                              <a:avLst/>
                                            </a:prstTxWarp>
                                            <a:spAutoFit/>
                                          </wps:bodyPr>
                                        </wps:wsp>
                                        <wps:wsp>
                                          <wps:cNvPr id="1243134498" name="Textfeld 3"/>
                                          <wps:cNvSpPr txBox="1"/>
                                          <wps:spPr>
                                            <a:xfrm>
                                              <a:off x="2309469" y="1425950"/>
                                              <a:ext cx="265727" cy="163942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6350">
                                              <a:noFill/>
                                            </a:ln>
                                          </wps:spPr>
                                          <wps:txbx>
                                            <w:txbxContent>
                                              <w:p w14:paraId="25891085" w14:textId="77777777" w:rsidR="00CB3341" w:rsidRDefault="00CB3341" w:rsidP="00CB3341">
                                                <w:pPr>
                                                  <w:jc w:val="center"/>
                                                  <w:rPr>
                                                    <w:rFonts w:ascii="Calibri" w:eastAsia="Calibri" w:hAnsi="Calibri"/>
                                                    <w:color w:val="000000"/>
                                                    <w:kern w:val="24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Calibri" w:eastAsia="Calibri" w:hAnsi="Calibri"/>
                                                    <w:color w:val="000000"/>
                                                    <w:kern w:val="24"/>
                                                  </w:rPr>
                                                  <w:t>100</w:t>
                                                </w:r>
                                              </w:p>
                                            </w:txbxContent>
                                          </wps:txbx>
      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      <a:prstTxWarp prst="textNoShape">
                                              <a:avLst/>
                                            </a:prstTxWarp>
                                            <a:noAutofit/>
                                          </wps:bodyPr>
                                        </wps:wsp>
                                        <wps:wsp>
                                          <wps:cNvPr id="1977141923" name="Gerade Verbindung 1977141923"/>
                                          <wps:cNvCnPr/>
                                          <wps:spPr>
                                            <a:xfrm>
                                              <a:off x="2360181" y="1402916"/>
                                              <a:ext cx="181671" cy="0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ln w="12700">
                                              <a:solidFill>
                                                <a:schemeClr val="tx1"/>
                                              </a:solidFill>
                                            </a:ln>
                                          </wps:spPr>
                                          <wps:style>
                                            <a:lnRef idx="1">
                                              <a:schemeClr val="accent1"/>
                                            </a:lnRef>
                                            <a:fillRef idx="0">
                                              <a:schemeClr val="accent1"/>
                                            </a:fillRef>
                                            <a:effectRef idx="0">
                                              <a:schemeClr val="accent1"/>
                                            </a:effectRef>
                                            <a:fontRef idx="minor">
                                              <a:schemeClr val="tx1"/>
                                            </a:fontRef>
                                          </wps:style>
                                          <wps:bodyPr/>
                                        </wps:wsp>
                                      </wpg:grpSp>
                                      <wps:wsp>
                                        <wps:cNvPr id="1440492139" name="Textfeld 398"/>
                                        <wps:cNvSpPr txBox="1"/>
                                        <wps:spPr>
                                          <a:xfrm>
                                            <a:off x="2145248" y="1281108"/>
                                            <a:ext cx="155099" cy="216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6350"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14:paraId="690B56E3" w14:textId="77777777" w:rsidR="00CB3341" w:rsidRDefault="00CB3341" w:rsidP="00CB3341">
                                              <w:pPr>
                                                <w:rPr>
                                                  <w:rFonts w:ascii="Calibri" w:eastAsia="Calibri" w:hAnsi="Calibri"/>
                                                  <w:color w:val="000000"/>
                                                  <w:kern w:val="24"/>
                                                  <w:sz w:val="32"/>
                                                  <w:szCs w:val="32"/>
                                                </w:rPr>
                                              </w:pPr>
                                              <w:r>
                                                <w:rPr>
                                                  <w:rFonts w:ascii="Calibri" w:eastAsia="Calibri" w:hAnsi="Calibri"/>
                                                  <w:color w:val="000000"/>
                                                  <w:kern w:val="24"/>
                                                  <w:sz w:val="32"/>
                                                  <w:szCs w:val="32"/>
                                                </w:rPr>
                                                <w:t xml:space="preserve">     </w:t>
                                              </w:r>
                                            </w:p>
                                          </w:txbxContent>
                                        </wps:txbx>
                                        <wps:bodyPr rot="0" spcFirstLastPara="0" vert="horz" wrap="square" lIns="36000" tIns="45720" rIns="91440" bIns="45720" numCol="1" spcCol="0" rtlCol="0" fromWordArt="0" anchor="t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wpg:grpSp>
                                  </wpg:grpSp>
                                  <pic:pic xmlns:pic="http://schemas.openxmlformats.org/drawingml/2006/picture">
                                    <pic:nvPicPr>
                                      <pic:cNvPr id="794064539" name="Grafik 794064539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24" cstate="print">
                                        <a:duotone>
                                          <a:schemeClr val="accent3">
                                            <a:shade val="45000"/>
                                            <a:satMod val="135000"/>
                                          </a:schemeClr>
                                          <a:prstClr val="white"/>
                                        </a:duotone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 l="1" r="4035" b="51794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 flipV="1">
                                        <a:off x="2705558" y="1255463"/>
                                        <a:ext cx="396000" cy="27686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wpg:wg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group w14:anchorId="0117FF9A" id="Gruppieren 188" o:spid="_x0000_s2523" style="position:absolute;margin-left:-12.5pt;margin-top:-2.5pt;width:92.5pt;height:29.55pt;z-index:253818880" coordorigin="21452,12131" coordsize="11748,3757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">
                            <v:group id="Gruppieren 852017609" o:spid="_x0000_s2524" style="position:absolute;left:21452;top:12131;width:11749;height:3757" coordorigin="21452,12131" coordsize="11748,375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">
                              <v:shape id="Textfeld 3" o:spid="_x0000_s2525" type="#_x0000_t202" style="position:absolute;left:27355;top:13126;width:5846;height:20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" filled="f" stroked="f" strokeweight=".5pt">
                                <v:textbox inset="0,0,0,0">
                                  <w:txbxContent>
                                    <w:p w14:paraId="6E7DA7D2" w14:textId="77777777" w:rsidR="00CB3341" w:rsidRDefault="00CB3341" w:rsidP="00CB3341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  <w:sz w:val="32"/>
                                          <w:szCs w:val="32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  <w:sz w:val="32"/>
                                          <w:szCs w:val="32"/>
                                        </w:rPr>
                                        <w:t>60 %</w:t>
                                      </w:r>
                                    </w:p>
                                  </w:txbxContent>
                                </v:textbox>
                              </v:shape>
                              <v:shape id="Textfeld 398" o:spid="_x0000_s2526" type="#_x0000_t202" style="position:absolute;left:25852;top:12904;width:1551;height:216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" filled="f" stroked="f" strokeweight=".5pt">
                                <v:textbox inset="1mm">
                                  <w:txbxContent>
                                    <w:p w14:paraId="2F896749" w14:textId="77777777" w:rsidR="00CB3341" w:rsidRDefault="00CB3341" w:rsidP="00CB3341">
                                      <w:pP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  <w:sz w:val="32"/>
                                          <w:szCs w:val="32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  <w:sz w:val="32"/>
                                          <w:szCs w:val="32"/>
                                        </w:rPr>
                                        <w:t xml:space="preserve">=     </w:t>
                                      </w:r>
                                    </w:p>
                                  </w:txbxContent>
                                </v:textbox>
                              </v:shape>
                              <v:group id="Gruppieren 61366495" o:spid="_x0000_s2527" style="position:absolute;left:21452;top:12131;width:4275;height:3757" coordorigin="21452,12131" coordsize="4275,375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">
                                <v:group id="Gruppieren 684538671" o:spid="_x0000_s2528" style="position:absolute;left:23094;top:12131;width:2633;height:3757" coordorigin="23094,12131" coordsize="2657,376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">
                                  <v:shape id="Textfeld 3" o:spid="_x0000_s2529" type="#_x0000_t202" style="position:absolute;left:23624;top:12131;width:1596;height:184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" filled="f" stroked="f" strokeweight=".5pt">
                                    <v:textbox style="mso-fit-shape-to-text:t" inset="0,0,0,0">
                                      <w:txbxContent>
                                        <w:p w14:paraId="17547FD9" w14:textId="77777777" w:rsidR="00CB3341" w:rsidRDefault="00CB3341" w:rsidP="00CB3341">
                                          <w:pPr>
                                            <w:jc w:val="center"/>
                                            <w:rPr>
                                              <w:rFonts w:ascii="Calibri" w:eastAsia="Calibri" w:hAnsi="Calibri"/>
                                              <w:color w:val="000000" w:themeColor="text1"/>
                                              <w:kern w:val="24"/>
                                            </w:rPr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 w:themeColor="text1"/>
                                              <w:kern w:val="24"/>
                                            </w:rPr>
                                            <w:t>10</w:t>
                                          </w:r>
                                        </w:p>
                                      </w:txbxContent>
                                    </v:textbox>
                                  </v:shape>
                                  <v:shape id="Textfeld 3" o:spid="_x0000_s2530" type="#_x0000_t202" style="position:absolute;left:23094;top:14259;width:2657;height:163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" filled="f" stroked="f" strokeweight=".5pt">
                                    <v:textbox inset="0,0,0,0">
                                      <w:txbxContent>
                                        <w:p w14:paraId="25891085" w14:textId="77777777" w:rsidR="00CB3341" w:rsidRDefault="00CB3341" w:rsidP="00CB3341">
                                          <w:pPr>
                                            <w:jc w:val="center"/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kern w:val="24"/>
                                            </w:rPr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kern w:val="24"/>
                                            </w:rPr>
                                            <w:t>100</w:t>
                                          </w:r>
                                        </w:p>
                                      </w:txbxContent>
                                    </v:textbox>
                                  </v:shape>
                                  <v:line id="Gerade Verbindung 1977141923" o:spid="_x0000_s2531" style="position:absolute;visibility:visible;mso-wrap-style:square" from="23601,14029" to="25418,1402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" strokecolor="black [3213]" strokeweight="1pt">
                                    <v:stroke joinstyle="miter"/>
                                  </v:line>
                                </v:group>
                                <v:shape id="Textfeld 398" o:spid="_x0000_s2532" type="#_x0000_t202" style="position:absolute;left:21452;top:12811;width:1551;height:216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" filled="f" stroked="f" strokeweight=".5pt">
                                  <v:textbox inset="1mm">
                                    <w:txbxContent>
                                      <w:p w14:paraId="690B56E3" w14:textId="77777777" w:rsidR="00CB3341" w:rsidRDefault="00CB3341" w:rsidP="00CB3341">
                                        <w:pPr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  <w:sz w:val="32"/>
                                            <w:szCs w:val="32"/>
                                          </w:rPr>
                                        </w:pPr>
                                        <w:r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  <w:sz w:val="32"/>
                                            <w:szCs w:val="32"/>
                                          </w:rPr>
                                          <w:t xml:space="preserve">     </w:t>
                                        </w:r>
                                      </w:p>
                                    </w:txbxContent>
                                  </v:textbox>
                                </v:shape>
                              </v:group>
                            </v:group>
                            <v:shape id="Grafik 794064539" o:spid="_x0000_s2533" type="#_x0000_t75" style="position:absolute;left:27055;top:12554;width:3960;height:2769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">
                              <v:imagedata r:id="rId25" o:title="" cropbottom="33944f" cropleft="1f" cropright="2644f" recolortarget="#333 [1446]"/>
                            </v:shape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425" w:type="dxa"/>
                </w:tcPr>
                <w:p w14:paraId="2D01F7B8" w14:textId="28F423F3" w:rsidR="008D7E10" w:rsidRDefault="00CB3341" w:rsidP="00E13C64">
                  <w:pPr>
                    <w:spacing w:line="240" w:lineRule="atLeast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 w:rsidRPr="00CB3341">
                    <w:rPr>
                      <w:rFonts w:ascii="Calibri" w:hAnsi="Calibri"/>
                      <w:noProof/>
                      <w:color w:val="000000" w:themeColor="text1"/>
                      <w:szCs w:val="20"/>
                    </w:rPr>
                    <mc:AlternateContent>
                      <mc:Choice Requires="wpg">
                        <w:drawing>
                          <wp:anchor distT="0" distB="0" distL="114300" distR="114300" simplePos="0" relativeHeight="253820928" behindDoc="0" locked="0" layoutInCell="1" allowOverlap="1" wp14:anchorId="0C9EC9D5" wp14:editId="1FF19E82">
                            <wp:simplePos x="0" y="0"/>
                            <wp:positionH relativeFrom="column">
                              <wp:posOffset>83820</wp:posOffset>
                            </wp:positionH>
                            <wp:positionV relativeFrom="paragraph">
                              <wp:posOffset>499333</wp:posOffset>
                            </wp:positionV>
                            <wp:extent cx="1174750" cy="375285"/>
                            <wp:effectExtent l="0" t="0" r="6350" b="5715"/>
                            <wp:wrapNone/>
                            <wp:docPr id="211" name="Gruppieren 210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CE2EB08A-8CE0-1FFC-C4C9-4D7A415215B6}"/>
                                </a:ext>
                              </a:extLst>
                            </wp:docPr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174750" cy="375285"/>
                                      <a:chOff x="3725536" y="1775082"/>
                                      <a:chExt cx="1174896" cy="375732"/>
                                    </a:xfrm>
                                  </wpg:grpSpPr>
                                  <wpg:grpSp>
                                    <wpg:cNvPr id="1030045885" name="Gruppieren 1030045885">
                                      <a:extLst>
                                        <a:ext uri="{FF2B5EF4-FFF2-40B4-BE49-F238E27FC236}">
                                          <a16:creationId xmlns:a16="http://schemas.microsoft.com/office/drawing/2014/main" id="{7ACA7AE4-34D7-B08C-9D94-12E6961C31D2}"/>
                                        </a:ext>
                                      </a:extLst>
                                    </wpg:cNvPr>
                                    <wpg:cNvGrpSpPr/>
                                    <wpg:grpSpPr>
                                      <a:xfrm>
                                        <a:off x="3725536" y="1775082"/>
                                        <a:ext cx="1174896" cy="375732"/>
                                        <a:chOff x="3725536" y="1775082"/>
                                        <a:chExt cx="1174896" cy="375732"/>
                                      </a:xfrm>
                                    </wpg:grpSpPr>
                                    <wps:wsp>
                                      <wps:cNvPr id="2104573070" name="Textfeld 3">
                                        <a:extLst>
                                          <a:ext uri="{FF2B5EF4-FFF2-40B4-BE49-F238E27FC236}">
                                            <a16:creationId xmlns:a16="http://schemas.microsoft.com/office/drawing/2014/main" id="{C75F950A-577E-0ACB-C34D-231412F244BB}"/>
                                          </a:ext>
                                        </a:extLst>
                                      </wps:cNvPr>
                                      <wps:cNvSpPr txBox="1"/>
                                      <wps:spPr>
                                        <a:xfrm>
                                          <a:off x="4315828" y="1874636"/>
                                          <a:ext cx="584604" cy="200347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6350"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14:paraId="05A50748" w14:textId="77777777" w:rsidR="00CB3341" w:rsidRDefault="00CB3341" w:rsidP="00CB3341">
                                            <w:pPr>
                                              <w:jc w:val="center"/>
                                              <w:rPr>
                                                <w:rFonts w:ascii="Calibri" w:eastAsia="Calibri" w:hAnsi="Calibri"/>
                                                <w:color w:val="000000"/>
                                                <w:kern w:val="24"/>
                                                <w:sz w:val="32"/>
                                                <w:szCs w:val="32"/>
                                              </w:rPr>
                                            </w:pPr>
                                            <w:r>
                                              <w:rPr>
                                                <w:rFonts w:ascii="Calibri" w:eastAsia="Calibri" w:hAnsi="Calibri"/>
                                                <w:color w:val="000000"/>
                                                <w:kern w:val="24"/>
                                                <w:sz w:val="32"/>
                                                <w:szCs w:val="32"/>
                                              </w:rPr>
                                              <w:t>60 %</w:t>
                                            </w:r>
                                          </w:p>
                                        </w:txbxContent>
                                      </wps:txbx>
  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  <wps:wsp>
                                      <wps:cNvPr id="1385634116" name="Textfeld 398">
                                        <a:extLst>
                                          <a:ext uri="{FF2B5EF4-FFF2-40B4-BE49-F238E27FC236}">
                                            <a16:creationId xmlns:a16="http://schemas.microsoft.com/office/drawing/2014/main" id="{6B2DC9D6-5093-59E0-1041-12FE270E4337}"/>
                                          </a:ext>
                                        </a:extLst>
                                      </wps:cNvPr>
                                      <wps:cNvSpPr txBox="1"/>
                                      <wps:spPr>
                                        <a:xfrm>
                                          <a:off x="4165543" y="1852436"/>
                                          <a:ext cx="155099" cy="216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6350"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14:paraId="6EED4104" w14:textId="77777777" w:rsidR="00CB3341" w:rsidRDefault="00CB3341" w:rsidP="00CB3341">
                                            <w:pPr>
                                              <w:rPr>
                                                <w:rFonts w:ascii="Calibri" w:eastAsia="Calibri" w:hAnsi="Calibri"/>
                                                <w:color w:val="000000"/>
                                                <w:kern w:val="24"/>
                                                <w:sz w:val="32"/>
                                                <w:szCs w:val="32"/>
                                              </w:rPr>
                                            </w:pPr>
                                            <w:r>
                                              <w:rPr>
                                                <w:rFonts w:ascii="Calibri" w:eastAsia="Calibri" w:hAnsi="Calibri"/>
                                                <w:color w:val="000000"/>
                                                <w:kern w:val="24"/>
                                                <w:sz w:val="32"/>
                                                <w:szCs w:val="32"/>
                                              </w:rPr>
                                              <w:t xml:space="preserve">=     </w:t>
                                            </w:r>
                                          </w:p>
                                        </w:txbxContent>
                                      </wps:txbx>
                                      <wps:bodyPr rot="0" spcFirstLastPara="0" vert="horz" wrap="square" lIns="36000" tIns="45720" rIns="91440" bIns="45720" numCol="1" spcCol="0" rtlCol="0" fromWordArt="0" anchor="t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  <wpg:grpSp>
                                      <wpg:cNvPr id="1766154518" name="Gruppieren 1766154518">
                                        <a:extLst>
                                          <a:ext uri="{FF2B5EF4-FFF2-40B4-BE49-F238E27FC236}">
                                            <a16:creationId xmlns:a16="http://schemas.microsoft.com/office/drawing/2014/main" id="{AFEFEFA0-E1F1-2F0F-F535-D811C487539A}"/>
                                          </a:ext>
                                        </a:extLst>
                                      </wpg:cNvPr>
                                      <wpg:cNvGrpSpPr/>
                                      <wpg:grpSpPr>
                                        <a:xfrm>
                                          <a:off x="3725536" y="1775082"/>
                                          <a:ext cx="427504" cy="375732"/>
                                          <a:chOff x="3725536" y="1775082"/>
                                          <a:chExt cx="427504" cy="375732"/>
                                        </a:xfrm>
                                      </wpg:grpSpPr>
                                      <wpg:grpSp>
                                        <wpg:cNvPr id="965307073" name="Gruppieren 965307073">
                                          <a:extLst>
                                            <a:ext uri="{FF2B5EF4-FFF2-40B4-BE49-F238E27FC236}">
                                              <a16:creationId xmlns:a16="http://schemas.microsoft.com/office/drawing/2014/main" id="{28F52AA9-20C1-0E56-99FF-36BDB3313B6C}"/>
                                            </a:ext>
                                          </a:extLst>
                                        </wpg:cNvPr>
                                        <wpg:cNvGrpSpPr/>
                                        <wpg:grpSpPr>
                                          <a:xfrm>
                                            <a:off x="3889757" y="1775082"/>
                                            <a:ext cx="263283" cy="375732"/>
                                            <a:chOff x="3889757" y="1775078"/>
                                            <a:chExt cx="265727" cy="376755"/>
                                          </a:xfrm>
                                        </wpg:grpSpPr>
                                        <wps:wsp>
                                          <wps:cNvPr id="678897731" name="Textfeld 3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CB2F6D24-E5D2-10DA-5DE1-9A550DA0422D}"/>
                                              </a:ext>
                                            </a:extLst>
                                          </wps:cNvPr>
                                          <wps:cNvSpPr txBox="1"/>
                                          <wps:spPr>
                                            <a:xfrm>
                                              <a:off x="3942721" y="1775078"/>
                                              <a:ext cx="159583" cy="184652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6350">
                                              <a:noFill/>
                                            </a:ln>
                                          </wps:spPr>
                                          <wps:txbx>
                                            <w:txbxContent>
                                              <w:p w14:paraId="334585E3" w14:textId="77777777" w:rsidR="00CB3341" w:rsidRDefault="00CB3341" w:rsidP="00CB3341">
                                                <w:pPr>
                                                  <w:jc w:val="center"/>
                                                  <w:rPr>
                                                    <w:rFonts w:ascii="Calibri" w:eastAsia="Calibri" w:hAnsi="Calibri"/>
                                                    <w:color w:val="000000" w:themeColor="text1"/>
                                                    <w:kern w:val="24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Calibri" w:eastAsia="Calibri" w:hAnsi="Calibri"/>
                                                    <w:color w:val="000000" w:themeColor="text1"/>
                                                    <w:kern w:val="24"/>
                                                  </w:rPr>
                                                  <w:t>5</w:t>
                                                </w:r>
                                              </w:p>
                                            </w:txbxContent>
                                          </wps:txbx>
      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      <a:prstTxWarp prst="textNoShape">
                                              <a:avLst/>
                                            </a:prstTxWarp>
                                            <a:spAutoFit/>
                                          </wps:bodyPr>
                                        </wps:wsp>
                                        <wps:wsp>
                                          <wps:cNvPr id="156820860" name="Textfeld 3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515B98B7-C722-1503-970F-78C3D1502E76}"/>
                                              </a:ext>
                                            </a:extLst>
                                          </wps:cNvPr>
                                          <wps:cNvSpPr txBox="1"/>
                                          <wps:spPr>
                                            <a:xfrm>
                                              <a:off x="3889757" y="1987891"/>
                                              <a:ext cx="265727" cy="163942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6350">
                                              <a:noFill/>
                                            </a:ln>
                                          </wps:spPr>
                                          <wps:txbx>
                                            <w:txbxContent>
                                              <w:p w14:paraId="3DA34E7C" w14:textId="77777777" w:rsidR="00CB3341" w:rsidRDefault="00CB3341" w:rsidP="00CB3341">
                                                <w:pPr>
                                                  <w:jc w:val="center"/>
                                                  <w:rPr>
                                                    <w:rFonts w:ascii="Calibri" w:eastAsia="Calibri" w:hAnsi="Calibri"/>
                                                    <w:color w:val="000000"/>
                                                    <w:kern w:val="24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Calibri" w:eastAsia="Calibri" w:hAnsi="Calibri"/>
                                                    <w:color w:val="000000"/>
                                                    <w:kern w:val="24"/>
                                                  </w:rPr>
                                                  <w:t>25</w:t>
                                                </w:r>
                                              </w:p>
                                            </w:txbxContent>
                                          </wps:txbx>
      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      <a:prstTxWarp prst="textNoShape">
                                              <a:avLst/>
                                            </a:prstTxWarp>
                                            <a:noAutofit/>
                                          </wps:bodyPr>
                                        </wps:wsp>
                                        <wps:wsp>
                                          <wps:cNvPr id="1865081671" name="Gerade Verbindung 1865081671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D733FB00-AB67-D572-A17A-40B5E8C4FBB4}"/>
                                              </a:ext>
                                            </a:extLst>
                                          </wps:cNvPr>
                                          <wps:cNvCnPr/>
                                          <wps:spPr>
                                            <a:xfrm>
                                              <a:off x="3940469" y="1964857"/>
                                              <a:ext cx="181671" cy="0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ln w="12700">
                                              <a:solidFill>
                                                <a:schemeClr val="tx1"/>
                                              </a:solidFill>
                                            </a:ln>
                                          </wps:spPr>
                                          <wps:style>
                                            <a:lnRef idx="1">
                                              <a:schemeClr val="accent1"/>
                                            </a:lnRef>
                                            <a:fillRef idx="0">
                                              <a:schemeClr val="accent1"/>
                                            </a:fillRef>
                                            <a:effectRef idx="0">
                                              <a:schemeClr val="accent1"/>
                                            </a:effectRef>
                                            <a:fontRef idx="minor">
                                              <a:schemeClr val="tx1"/>
                                            </a:fontRef>
                                          </wps:style>
                                          <wps:bodyPr/>
                                        </wps:wsp>
                                      </wpg:grpSp>
                                      <wps:wsp>
                                        <wps:cNvPr id="731330562" name="Textfeld 398">
                                          <a:extLst>
                                            <a:ext uri="{FF2B5EF4-FFF2-40B4-BE49-F238E27FC236}">
                                              <a16:creationId xmlns:a16="http://schemas.microsoft.com/office/drawing/2014/main" id="{9F5BAFEB-E619-0952-E56F-ED2BD46FED8B}"/>
                                            </a:ext>
                                          </a:extLst>
                                        </wps:cNvPr>
                                        <wps:cNvSpPr txBox="1"/>
                                        <wps:spPr>
                                          <a:xfrm>
                                            <a:off x="3725536" y="1843049"/>
                                            <a:ext cx="155099" cy="216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6350"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14:paraId="4899602E" w14:textId="77777777" w:rsidR="00CB3341" w:rsidRDefault="00CB3341" w:rsidP="00CB3341">
                                              <w:pPr>
                                                <w:rPr>
                                                  <w:rFonts w:ascii="Calibri" w:eastAsia="Calibri" w:hAnsi="Calibri"/>
                                                  <w:color w:val="000000"/>
                                                  <w:kern w:val="24"/>
                                                  <w:sz w:val="32"/>
                                                  <w:szCs w:val="32"/>
                                                </w:rPr>
                                              </w:pPr>
                                              <w:r>
                                                <w:rPr>
                                                  <w:rFonts w:ascii="Calibri" w:eastAsia="Calibri" w:hAnsi="Calibri"/>
                                                  <w:color w:val="000000"/>
                                                  <w:kern w:val="24"/>
                                                  <w:sz w:val="32"/>
                                                  <w:szCs w:val="32"/>
                                                </w:rPr>
                                                <w:t xml:space="preserve">     </w:t>
                                              </w:r>
                                            </w:p>
                                          </w:txbxContent>
                                        </wps:txbx>
                                        <wps:bodyPr rot="0" spcFirstLastPara="0" vert="horz" wrap="square" lIns="36000" tIns="45720" rIns="91440" bIns="45720" numCol="1" spcCol="0" rtlCol="0" fromWordArt="0" anchor="t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wpg:grpSp>
                                  </wpg:grpSp>
                                  <pic:pic xmlns:pic="http://schemas.openxmlformats.org/drawingml/2006/picture">
                                    <pic:nvPicPr>
                                      <pic:cNvPr id="1926227811" name="Grafik 1926227811">
                                        <a:extLst>
                                          <a:ext uri="{FF2B5EF4-FFF2-40B4-BE49-F238E27FC236}">
                                            <a16:creationId xmlns:a16="http://schemas.microsoft.com/office/drawing/2014/main" id="{D554A05E-7538-B9A9-8DC9-2D65493C73DA}"/>
                                          </a:ext>
                                        </a:extLst>
                                      </pic:cNvPr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24" cstate="print">
                                        <a:duotone>
                                          <a:schemeClr val="accent3">
                                            <a:shade val="45000"/>
                                            <a:satMod val="135000"/>
                                          </a:schemeClr>
                                          <a:prstClr val="white"/>
                                        </a:duotone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 l="1" r="4035" b="51794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 flipV="1">
                                        <a:off x="4285846" y="1817404"/>
                                        <a:ext cx="396000" cy="27686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wpg:wg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group w14:anchorId="0C9EC9D5" id="Gruppieren 210" o:spid="_x0000_s2534" style="position:absolute;margin-left:6.6pt;margin-top:39.3pt;width:92.5pt;height:29.55pt;z-index:253820928" coordorigin="37255,17750" coordsize="11748,3757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">
                            <v:group id="Gruppieren 1030045885" o:spid="_x0000_s2535" style="position:absolute;left:37255;top:17750;width:11749;height:3758" coordorigin="37255,17750" coordsize="11748,375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">
                              <v:shape id="Textfeld 3" o:spid="_x0000_s2536" type="#_x0000_t202" style="position:absolute;left:43158;top:18746;width:5846;height:200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" filled="f" stroked="f" strokeweight=".5pt">
                                <v:textbox inset="0,0,0,0">
                                  <w:txbxContent>
                                    <w:p w14:paraId="05A50748" w14:textId="77777777" w:rsidR="00CB3341" w:rsidRDefault="00CB3341" w:rsidP="00CB3341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  <w:sz w:val="32"/>
                                          <w:szCs w:val="32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  <w:sz w:val="32"/>
                                          <w:szCs w:val="32"/>
                                        </w:rPr>
                                        <w:t>60 %</w:t>
                                      </w:r>
                                    </w:p>
                                  </w:txbxContent>
                                </v:textbox>
                              </v:shape>
                              <v:shape id="Textfeld 398" o:spid="_x0000_s2537" type="#_x0000_t202" style="position:absolute;left:41655;top:18524;width:1551;height:216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" filled="f" stroked="f" strokeweight=".5pt">
                                <v:textbox inset="1mm">
                                  <w:txbxContent>
                                    <w:p w14:paraId="6EED4104" w14:textId="77777777" w:rsidR="00CB3341" w:rsidRDefault="00CB3341" w:rsidP="00CB3341">
                                      <w:pP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  <w:sz w:val="32"/>
                                          <w:szCs w:val="32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  <w:sz w:val="32"/>
                                          <w:szCs w:val="32"/>
                                        </w:rPr>
                                        <w:t xml:space="preserve">=     </w:t>
                                      </w:r>
                                    </w:p>
                                  </w:txbxContent>
                                </v:textbox>
                              </v:shape>
                              <v:group id="Gruppieren 1766154518" o:spid="_x0000_s2538" style="position:absolute;left:37255;top:17750;width:4275;height:3758" coordorigin="37255,17750" coordsize="4275,375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">
                                <v:group id="Gruppieren 965307073" o:spid="_x0000_s2539" style="position:absolute;left:38897;top:17750;width:2633;height:3758" coordorigin="38897,17750" coordsize="2657,376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">
                                  <v:shape id="Textfeld 3" o:spid="_x0000_s2540" type="#_x0000_t202" style="position:absolute;left:39427;top:17750;width:1596;height:184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" filled="f" stroked="f" strokeweight=".5pt">
                                    <v:textbox style="mso-fit-shape-to-text:t" inset="0,0,0,0">
                                      <w:txbxContent>
                                        <w:p w14:paraId="334585E3" w14:textId="77777777" w:rsidR="00CB3341" w:rsidRDefault="00CB3341" w:rsidP="00CB3341">
                                          <w:pPr>
                                            <w:jc w:val="center"/>
                                            <w:rPr>
                                              <w:rFonts w:ascii="Calibri" w:eastAsia="Calibri" w:hAnsi="Calibri"/>
                                              <w:color w:val="000000" w:themeColor="text1"/>
                                              <w:kern w:val="24"/>
                                            </w:rPr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 w:themeColor="text1"/>
                                              <w:kern w:val="24"/>
                                            </w:rPr>
                                            <w:t>5</w:t>
                                          </w:r>
                                        </w:p>
                                      </w:txbxContent>
                                    </v:textbox>
                                  </v:shape>
                                  <v:shape id="Textfeld 3" o:spid="_x0000_s2541" type="#_x0000_t202" style="position:absolute;left:38897;top:19878;width:2657;height:16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" filled="f" stroked="f" strokeweight=".5pt">
                                    <v:textbox inset="0,0,0,0">
                                      <w:txbxContent>
                                        <w:p w14:paraId="3DA34E7C" w14:textId="77777777" w:rsidR="00CB3341" w:rsidRDefault="00CB3341" w:rsidP="00CB3341">
                                          <w:pPr>
                                            <w:jc w:val="center"/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kern w:val="24"/>
                                            </w:rPr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kern w:val="24"/>
                                            </w:rPr>
                                            <w:t>25</w:t>
                                          </w:r>
                                        </w:p>
                                      </w:txbxContent>
                                    </v:textbox>
                                  </v:shape>
                                  <v:line id="Gerade Verbindung 1865081671" o:spid="_x0000_s2542" style="position:absolute;visibility:visible;mso-wrap-style:square" from="39404,19648" to="41221,1964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" strokecolor="black [3213]" strokeweight="1pt">
                                    <v:stroke joinstyle="miter"/>
                                  </v:line>
                                </v:group>
                                <v:shape id="Textfeld 398" o:spid="_x0000_s2543" type="#_x0000_t202" style="position:absolute;left:37255;top:18430;width:1551;height:216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" filled="f" stroked="f" strokeweight=".5pt">
                                  <v:textbox inset="1mm">
                                    <w:txbxContent>
                                      <w:p w14:paraId="4899602E" w14:textId="77777777" w:rsidR="00CB3341" w:rsidRDefault="00CB3341" w:rsidP="00CB3341">
                                        <w:pPr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  <w:sz w:val="32"/>
                                            <w:szCs w:val="32"/>
                                          </w:rPr>
                                        </w:pPr>
                                        <w:r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  <w:sz w:val="32"/>
                                            <w:szCs w:val="32"/>
                                          </w:rPr>
                                          <w:t xml:space="preserve">     </w:t>
                                        </w:r>
                                      </w:p>
                                    </w:txbxContent>
                                  </v:textbox>
                                </v:shape>
                              </v:group>
                            </v:group>
                            <v:shape id="Grafik 1926227811" o:spid="_x0000_s2544" type="#_x0000_t75" style="position:absolute;left:42858;top:18174;width:3960;height:2768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">
                              <v:imagedata r:id="rId25" o:title="" cropbottom="33944f" cropleft="1f" cropright="2644f" recolortarget="#333 [1446]"/>
                            </v:shape>
                          </v:group>
                        </w:pict>
                      </mc:Fallback>
                    </mc:AlternateContent>
                  </w:r>
                  <w:r w:rsidR="008D7E10">
                    <w:t>(3)</w:t>
                  </w:r>
                </w:p>
              </w:tc>
              <w:tc>
                <w:tcPr>
                  <w:tcW w:w="2251" w:type="dxa"/>
                </w:tcPr>
                <w:p w14:paraId="1CFB4A07" w14:textId="6ED80B1B" w:rsidR="008D7E10" w:rsidRPr="005B4A79" w:rsidRDefault="008D7E10" w:rsidP="00E13C64">
                  <w:pPr>
                    <w:tabs>
                      <w:tab w:val="left" w:pos="2723"/>
                    </w:tabs>
                    <w:spacing w:line="240" w:lineRule="atLeast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</w:p>
              </w:tc>
            </w:tr>
          </w:tbl>
          <w:p w14:paraId="7997A7A9" w14:textId="77777777" w:rsidR="008D7E10" w:rsidRPr="00C81516" w:rsidRDefault="008D7E10" w:rsidP="00E13C64">
            <w:pPr>
              <w:tabs>
                <w:tab w:val="left" w:pos="1666"/>
              </w:tabs>
              <w:spacing w:line="240" w:lineRule="atLeast"/>
              <w:rPr>
                <w:rFonts w:ascii="Calibri" w:hAnsi="Calibri"/>
                <w:noProof/>
                <w:color w:val="000000" w:themeColor="text1"/>
                <w:szCs w:val="20"/>
              </w:rPr>
            </w:pPr>
          </w:p>
        </w:tc>
      </w:tr>
    </w:tbl>
    <w:p w14:paraId="3117F5D0" w14:textId="77777777" w:rsidR="00A42FF1" w:rsidRDefault="00A42FF1" w:rsidP="00E13C64">
      <w:pPr>
        <w:spacing w:line="240" w:lineRule="atLeast"/>
      </w:pPr>
    </w:p>
    <w:tbl>
      <w:tblPr>
        <w:tblW w:w="9214" w:type="dxa"/>
        <w:tblInd w:w="-14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426"/>
        <w:gridCol w:w="8079"/>
      </w:tblGrid>
      <w:tr w:rsidR="002A51C1" w14:paraId="5E9BFD2A" w14:textId="77777777" w:rsidTr="00DD330A">
        <w:trPr>
          <w:trHeight w:val="112"/>
        </w:trPr>
        <w:tc>
          <w:tcPr>
            <w:tcW w:w="709" w:type="dxa"/>
          </w:tcPr>
          <w:p w14:paraId="7F3DEAC0" w14:textId="77777777" w:rsidR="002A51C1" w:rsidRPr="00BA3DA5" w:rsidRDefault="005A6AF0" w:rsidP="00E13C64">
            <w:pPr>
              <w:pStyle w:val="berschrift3"/>
              <w:spacing w:line="240" w:lineRule="atLeast"/>
            </w:pPr>
            <w:r>
              <w:lastRenderedPageBreak/>
              <w:t>2.5</w:t>
            </w:r>
          </w:p>
        </w:tc>
        <w:tc>
          <w:tcPr>
            <w:tcW w:w="8505" w:type="dxa"/>
            <w:gridSpan w:val="2"/>
          </w:tcPr>
          <w:p w14:paraId="0563BED1" w14:textId="77777777" w:rsidR="002A51C1" w:rsidRPr="00BA3DA5" w:rsidRDefault="005A6AF0" w:rsidP="00E13C64">
            <w:pPr>
              <w:pStyle w:val="berschrift3"/>
              <w:spacing w:line="240" w:lineRule="atLeast"/>
            </w:pPr>
            <w:r w:rsidRPr="005A6AF0">
              <w:t>Was passiert mit der Prozentzahl beim Erweitern?</w:t>
            </w:r>
          </w:p>
        </w:tc>
      </w:tr>
      <w:tr w:rsidR="007A3869" w14:paraId="262F951F" w14:textId="77777777" w:rsidTr="00DD330A">
        <w:trPr>
          <w:trHeight w:val="112"/>
        </w:trPr>
        <w:tc>
          <w:tcPr>
            <w:tcW w:w="709" w:type="dxa"/>
          </w:tcPr>
          <w:p w14:paraId="214C18AA" w14:textId="77777777" w:rsidR="007A3869" w:rsidRPr="00F4582F" w:rsidRDefault="007A3869" w:rsidP="00E13C64">
            <w:pPr>
              <w:spacing w:line="240" w:lineRule="atLeast"/>
              <w:rPr>
                <w:noProof/>
              </w:rPr>
            </w:pPr>
            <w:r w:rsidRPr="00F4582F">
              <w:rPr>
                <w:noProof/>
              </w:rPr>
              <w:drawing>
                <wp:inline distT="0" distB="0" distL="0" distR="0" wp14:anchorId="1523F5B2" wp14:editId="6E286D2F">
                  <wp:extent cx="361850" cy="273600"/>
                  <wp:effectExtent l="0" t="0" r="635" b="0"/>
                  <wp:docPr id="11208" name="Grafik 112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850" cy="27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5" w:type="dxa"/>
            <w:gridSpan w:val="2"/>
          </w:tcPr>
          <w:p w14:paraId="5F636616" w14:textId="4AF99EE2" w:rsidR="007A3869" w:rsidRPr="00BA3DA5" w:rsidRDefault="007A3869" w:rsidP="00E13C64">
            <w:pPr>
              <w:tabs>
                <w:tab w:val="left" w:pos="1666"/>
              </w:tabs>
              <w:spacing w:line="240" w:lineRule="atLeast"/>
              <w:rPr>
                <w:rFonts w:ascii="Calibri" w:hAnsi="Calibri"/>
                <w:noProof/>
                <w:color w:val="000000" w:themeColor="text1"/>
                <w:spacing w:val="-2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3542400" behindDoc="0" locked="0" layoutInCell="1" allowOverlap="1" wp14:anchorId="006A925E" wp14:editId="125C0D70">
                      <wp:simplePos x="0" y="0"/>
                      <wp:positionH relativeFrom="column">
                        <wp:posOffset>2896123</wp:posOffset>
                      </wp:positionH>
                      <wp:positionV relativeFrom="paragraph">
                        <wp:posOffset>154940</wp:posOffset>
                      </wp:positionV>
                      <wp:extent cx="161290" cy="282226"/>
                      <wp:effectExtent l="0" t="0" r="10160" b="3810"/>
                      <wp:wrapNone/>
                      <wp:docPr id="1255198539" name="Gruppieren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290" cy="282226"/>
                                <a:chOff x="32847" y="12407"/>
                                <a:chExt cx="163236" cy="283421"/>
                              </a:xfrm>
                            </wpg:grpSpPr>
                            <wps:wsp>
                              <wps:cNvPr id="1255198540" name="Textfeld 3"/>
                              <wps:cNvSpPr txBox="1"/>
                              <wps:spPr>
                                <a:xfrm>
                                  <a:off x="32847" y="12407"/>
                                  <a:ext cx="159954" cy="18439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F022044" w14:textId="2AB4B77A" w:rsidR="007A3869" w:rsidRPr="00A42631" w:rsidRDefault="007A3869" w:rsidP="00A42631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A42631">
                                      <w:rPr>
                                        <w:sz w:val="18"/>
                                        <w:szCs w:val="18"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5198541" name="Textfeld 3"/>
                              <wps:cNvSpPr txBox="1"/>
                              <wps:spPr>
                                <a:xfrm>
                                  <a:off x="32847" y="131886"/>
                                  <a:ext cx="163236" cy="1639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A9D1D0" w14:textId="71EF83AE" w:rsidR="007A3869" w:rsidRPr="00A42631" w:rsidRDefault="007A3869" w:rsidP="00A42631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szCs w:val="18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55198542" name="Gerade Verbindung 1"/>
                              <wps:cNvCnPr/>
                              <wps:spPr>
                                <a:xfrm>
                                  <a:off x="57419" y="179565"/>
                                  <a:ext cx="108468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06A925E" id="_x0000_s2545" style="position:absolute;margin-left:228.05pt;margin-top:12.2pt;width:12.7pt;height:22.2pt;z-index:253542400;mso-width-relative:margin;mso-height-relative:margin" coordorigin="32847,12407" coordsize="163236,28342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">
                      <v:shape id="Textfeld 3" o:spid="_x0000_s2546" type="#_x0000_t202" style="position:absolute;left:32847;top:12407;width:159954;height:1843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0F022044" w14:textId="2AB4B77A" w:rsidR="007A3869" w:rsidRPr="00A42631" w:rsidRDefault="007A3869" w:rsidP="00A42631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A42631">
                                <w:rPr>
                                  <w:sz w:val="18"/>
                                  <w:szCs w:val="18"/>
                                </w:rPr>
                                <w:t>1</w:t>
                              </w:r>
                            </w:p>
                          </w:txbxContent>
                        </v:textbox>
                      </v:shape>
                      <v:shape id="Textfeld 3" o:spid="_x0000_s2547" type="#_x0000_t202" style="position:absolute;left:32847;top:131886;width:163236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14A9D1D0" w14:textId="71EF83AE" w:rsidR="007A3869" w:rsidRPr="00A42631" w:rsidRDefault="007A3869" w:rsidP="00A42631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5</w:t>
                              </w:r>
                            </w:p>
                          </w:txbxContent>
                        </v:textbox>
                      </v:shape>
                      <v:line id="Gerade Verbindung 1" o:spid="_x0000_s2548" style="position:absolute;visibility:visible;mso-wrap-style:square" from="57419,179565" to="165887,17956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" strokecolor="black [3213]" strokeweight="1pt">
                        <v:stroke joinstyle="miter"/>
                      </v:line>
                    </v:group>
                  </w:pict>
                </mc:Fallback>
              </mc:AlternateContent>
            </w:r>
            <w:r>
              <w:rPr>
                <w:noProof/>
                <w14:ligatures w14:val="standardContextual"/>
              </w:rPr>
              <mc:AlternateContent>
                <mc:Choice Requires="wpg">
                  <w:drawing>
                    <wp:anchor distT="0" distB="0" distL="114300" distR="114300" simplePos="0" relativeHeight="253538304" behindDoc="0" locked="0" layoutInCell="1" allowOverlap="1" wp14:anchorId="765228A6" wp14:editId="64EA1438">
                      <wp:simplePos x="0" y="0"/>
                      <wp:positionH relativeFrom="column">
                        <wp:posOffset>4451350</wp:posOffset>
                      </wp:positionH>
                      <wp:positionV relativeFrom="paragraph">
                        <wp:posOffset>154623</wp:posOffset>
                      </wp:positionV>
                      <wp:extent cx="645795" cy="722893"/>
                      <wp:effectExtent l="0" t="0" r="0" b="1270"/>
                      <wp:wrapNone/>
                      <wp:docPr id="1810711147" name="Gruppieren 1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45795" cy="722893"/>
                                <a:chOff x="0" y="0"/>
                                <a:chExt cx="645795" cy="72289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568042807" name="Grafik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clrChange>
                                    <a:clrFrom>
                                      <a:srgbClr val="FFFFFF">
                                        <a:alpha val="0"/>
                                      </a:srgbClr>
                                    </a:clrFrom>
                                    <a:clrTo>
                                      <a:srgbClr val="FFFFFF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45795" cy="6299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023460155" name="Textfeld 12"/>
                              <wps:cNvSpPr txBox="1"/>
                              <wps:spPr>
                                <a:xfrm>
                                  <a:off x="140987" y="576031"/>
                                  <a:ext cx="349885" cy="14686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3215D31" w14:textId="77777777" w:rsidR="007A3869" w:rsidRPr="00AF507F" w:rsidRDefault="007A3869" w:rsidP="00267D51">
                                    <w:pPr>
                                      <w:pStyle w:val="Transcript"/>
                                      <w:rPr>
                                        <w:sz w:val="18"/>
                                        <w:szCs w:val="16"/>
                                      </w:rPr>
                                    </w:pPr>
                                    <w:r w:rsidRPr="00AF507F">
                                      <w:rPr>
                                        <w:sz w:val="18"/>
                                        <w:szCs w:val="16"/>
                                      </w:rPr>
                                      <w:t>Leonie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65228A6" id="_x0000_s2549" style="position:absolute;margin-left:350.5pt;margin-top:12.2pt;width:50.85pt;height:56.9pt;z-index:253538304" coordsize="6457,722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">
                      <v:shape id="Grafik 6" o:spid="_x0000_s2550" type="#_x0000_t75" style="position:absolute;width:6457;height:629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">
                        <v:imagedata r:id="rId31" o:title="" chromakey="white"/>
                      </v:shape>
                      <v:shape id="_x0000_s2551" type="#_x0000_t202" style="position:absolute;left:1409;top:5760;width:3499;height:146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13215D31" w14:textId="77777777" w:rsidR="007A3869" w:rsidRPr="00AF507F" w:rsidRDefault="007A3869" w:rsidP="00267D51">
                              <w:pPr>
                                <w:pStyle w:val="Transcript"/>
                                <w:rPr>
                                  <w:sz w:val="18"/>
                                  <w:szCs w:val="16"/>
                                </w:rPr>
                              </w:pPr>
                              <w:r w:rsidRPr="00AF507F">
                                <w:rPr>
                                  <w:sz w:val="18"/>
                                  <w:szCs w:val="16"/>
                                </w:rPr>
                                <w:t>Leonie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rFonts w:ascii="Calibri" w:hAnsi="Calibri"/>
                <w:noProof/>
                <w:color w:val="000000" w:themeColor="text1"/>
                <w:spacing w:val="-2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3537280" behindDoc="0" locked="0" layoutInCell="1" allowOverlap="1" wp14:anchorId="3F799513" wp14:editId="4B06F4CC">
                      <wp:simplePos x="0" y="0"/>
                      <wp:positionH relativeFrom="column">
                        <wp:posOffset>835501</wp:posOffset>
                      </wp:positionH>
                      <wp:positionV relativeFrom="paragraph">
                        <wp:posOffset>153353</wp:posOffset>
                      </wp:positionV>
                      <wp:extent cx="3444575" cy="524260"/>
                      <wp:effectExtent l="0" t="0" r="289560" b="9525"/>
                      <wp:wrapNone/>
                      <wp:docPr id="513" name="Rechteckige Legende 223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3444575" cy="524260"/>
                              </a:xfrm>
                              <a:prstGeom prst="wedgeRoundRectCallout">
                                <a:avLst>
                                  <a:gd name="adj1" fmla="val -57365"/>
                                  <a:gd name="adj2" fmla="val 4738"/>
                                  <a:gd name="adj3" fmla="val 16667"/>
                                </a:avLst>
                              </a:prstGeom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  <a:extLst>
                                <a:ext uri="{FAA26D3D-D897-4be2-8F04-BA451C77F1D7}">
      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    </a:ext>
                                <a:ext uri="{C572A759-6A51-4108-AA02-DFA0A04FC94B}">
    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    </a:ext>
                              </a:extLst>
                            </wps:spPr>
                            <wps:style>
                              <a:lnRef idx="2">
                                <a:schemeClr val="accent3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51811FC" w14:textId="4B10943D" w:rsidR="007A3869" w:rsidRDefault="007A3869" w:rsidP="00D95B77">
                                  <w:pPr>
                                    <w:spacing w:line="240" w:lineRule="atLeast"/>
                                    <w:rPr>
                                      <w:rFonts w:ascii="Calibri" w:hAnsi="Calibri" w:cs="Times New Roman"/>
                                      <w:color w:val="000000" w:themeColor="text1"/>
                                      <w:sz w:val="18"/>
                                      <w:szCs w:val="18"/>
                                      <w:lang w:eastAsia="de-DE"/>
                                    </w:rPr>
                                  </w:pPr>
                                  <w:r w:rsidRPr="00A42631">
                                    <w:rPr>
                                      <w:rFonts w:ascii="Calibri" w:hAnsi="Calibri" w:cs="Times New Roman"/>
                                      <w:color w:val="000000" w:themeColor="text1"/>
                                      <w:sz w:val="18"/>
                                      <w:szCs w:val="18"/>
                                      <w:lang w:eastAsia="de-DE"/>
                                    </w:rPr>
                                    <w:t>Wenn ich den Zähler und den Nenner von</w:t>
                                  </w:r>
                                  <w:r>
                                    <w:rPr>
                                      <w:rFonts w:ascii="Calibri" w:hAnsi="Calibri" w:cs="Times New Roman"/>
                                      <w:color w:val="000000" w:themeColor="text1"/>
                                      <w:sz w:val="18"/>
                                      <w:szCs w:val="18"/>
                                      <w:lang w:eastAsia="de-DE"/>
                                    </w:rPr>
                                    <w:t xml:space="preserve">    </w:t>
                                  </w:r>
                                  <w:r w:rsidRPr="00A42631">
                                    <w:rPr>
                                      <w:rFonts w:ascii="Calibri" w:hAnsi="Calibri" w:cs="Times New Roman"/>
                                      <w:color w:val="000000" w:themeColor="text1"/>
                                      <w:sz w:val="18"/>
                                      <w:szCs w:val="18"/>
                                      <w:lang w:eastAsia="de-D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Times New Roman"/>
                                      <w:color w:val="000000" w:themeColor="text1"/>
                                      <w:sz w:val="18"/>
                                      <w:szCs w:val="18"/>
                                      <w:lang w:eastAsia="de-DE"/>
                                    </w:rPr>
                                    <w:t xml:space="preserve"> </w:t>
                                  </w:r>
                                  <w:r w:rsidRPr="00A42631">
                                    <w:rPr>
                                      <w:rFonts w:ascii="Calibri" w:hAnsi="Calibri" w:cs="Times New Roman"/>
                                      <w:color w:val="000000" w:themeColor="text1"/>
                                      <w:sz w:val="18"/>
                                      <w:szCs w:val="18"/>
                                      <w:lang w:eastAsia="de-DE"/>
                                    </w:rPr>
                                    <w:t xml:space="preserve">mit 4 multipliziere, </w:t>
                                  </w:r>
                                </w:p>
                                <w:p w14:paraId="2522BBA9" w14:textId="096C26C5" w:rsidR="007A3869" w:rsidRPr="00A42631" w:rsidRDefault="007A3869" w:rsidP="00D95B77">
                                  <w:pPr>
                                    <w:spacing w:line="240" w:lineRule="atLeast"/>
                                    <w:rPr>
                                      <w:rFonts w:ascii="Calibri" w:hAnsi="Calibri" w:cs="Times New Roman"/>
                                      <w:color w:val="000000" w:themeColor="text1"/>
                                      <w:sz w:val="18"/>
                                      <w:szCs w:val="18"/>
                                      <w:lang w:eastAsia="de-DE"/>
                                    </w:rPr>
                                  </w:pPr>
                                  <w:r w:rsidRPr="00A42631">
                                    <w:rPr>
                                      <w:rFonts w:ascii="Calibri" w:hAnsi="Calibri" w:cs="Times New Roman"/>
                                      <w:color w:val="000000" w:themeColor="text1"/>
                                      <w:sz w:val="18"/>
                                      <w:szCs w:val="18"/>
                                      <w:lang w:eastAsia="de-DE"/>
                                    </w:rPr>
                                    <w:t>dann wird die Prozentzahl viermal so groß.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799513" id="_x0000_s2552" type="#_x0000_t62" style="position:absolute;margin-left:65.8pt;margin-top:12.1pt;width:271.25pt;height:41.3pt;flip:x;z-index:253537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" adj="-1591,11823" fillcolor="white [3201]" strokecolor="#bfbfbf [2412]" strokeweight="1pt">
                      <v:textbox style="mso-fit-shape-to-text:t">
                        <w:txbxContent>
                          <w:p w14:paraId="151811FC" w14:textId="4B10943D" w:rsidR="007A3869" w:rsidRDefault="007A3869" w:rsidP="00D95B77">
                            <w:pPr>
                              <w:spacing w:line="240" w:lineRule="atLeast"/>
                              <w:rPr>
                                <w:rFonts w:ascii="Calibri" w:hAnsi="Calibri" w:cs="Times New Roman"/>
                                <w:color w:val="000000" w:themeColor="text1"/>
                                <w:sz w:val="18"/>
                                <w:szCs w:val="18"/>
                                <w:lang w:eastAsia="de-DE"/>
                              </w:rPr>
                            </w:pPr>
                            <w:r w:rsidRPr="00A42631">
                              <w:rPr>
                                <w:rFonts w:ascii="Calibri" w:hAnsi="Calibri" w:cs="Times New Roman"/>
                                <w:color w:val="000000" w:themeColor="text1"/>
                                <w:sz w:val="18"/>
                                <w:szCs w:val="18"/>
                                <w:lang w:eastAsia="de-DE"/>
                              </w:rPr>
                              <w:t>Wenn ich den Zähler und den Nenner von</w:t>
                            </w:r>
                            <w:r>
                              <w:rPr>
                                <w:rFonts w:ascii="Calibri" w:hAnsi="Calibri" w:cs="Times New Roman"/>
                                <w:color w:val="000000" w:themeColor="text1"/>
                                <w:sz w:val="18"/>
                                <w:szCs w:val="18"/>
                                <w:lang w:eastAsia="de-DE"/>
                              </w:rPr>
                              <w:t xml:space="preserve">    </w:t>
                            </w:r>
                            <w:r w:rsidRPr="00A42631">
                              <w:rPr>
                                <w:rFonts w:ascii="Calibri" w:hAnsi="Calibri" w:cs="Times New Roman"/>
                                <w:color w:val="000000" w:themeColor="text1"/>
                                <w:sz w:val="18"/>
                                <w:szCs w:val="18"/>
                                <w:lang w:eastAsia="de-DE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Times New Roman"/>
                                <w:color w:val="000000" w:themeColor="text1"/>
                                <w:sz w:val="18"/>
                                <w:szCs w:val="18"/>
                                <w:lang w:eastAsia="de-DE"/>
                              </w:rPr>
                              <w:t xml:space="preserve"> </w:t>
                            </w:r>
                            <w:r w:rsidRPr="00A42631">
                              <w:rPr>
                                <w:rFonts w:ascii="Calibri" w:hAnsi="Calibri" w:cs="Times New Roman"/>
                                <w:color w:val="000000" w:themeColor="text1"/>
                                <w:sz w:val="18"/>
                                <w:szCs w:val="18"/>
                                <w:lang w:eastAsia="de-DE"/>
                              </w:rPr>
                              <w:t xml:space="preserve">mit 4 multipliziere, </w:t>
                            </w:r>
                          </w:p>
                          <w:p w14:paraId="2522BBA9" w14:textId="096C26C5" w:rsidR="007A3869" w:rsidRPr="00A42631" w:rsidRDefault="007A3869" w:rsidP="00D95B77">
                            <w:pPr>
                              <w:spacing w:line="240" w:lineRule="atLeast"/>
                              <w:rPr>
                                <w:rFonts w:ascii="Calibri" w:hAnsi="Calibri" w:cs="Times New Roman"/>
                                <w:color w:val="000000" w:themeColor="text1"/>
                                <w:sz w:val="18"/>
                                <w:szCs w:val="18"/>
                                <w:lang w:eastAsia="de-DE"/>
                              </w:rPr>
                            </w:pPr>
                            <w:r w:rsidRPr="00A42631">
                              <w:rPr>
                                <w:rFonts w:ascii="Calibri" w:hAnsi="Calibri" w:cs="Times New Roman"/>
                                <w:color w:val="000000" w:themeColor="text1"/>
                                <w:sz w:val="18"/>
                                <w:szCs w:val="18"/>
                                <w:lang w:eastAsia="de-DE"/>
                              </w:rPr>
                              <w:t>dann wird die Prozentzahl viermal so groß.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35036D5" w14:textId="7C09AC38" w:rsidR="007A3869" w:rsidRDefault="007A3869" w:rsidP="00E13C64">
            <w:pPr>
              <w:tabs>
                <w:tab w:val="left" w:pos="1666"/>
              </w:tabs>
              <w:spacing w:line="240" w:lineRule="atLeast"/>
              <w:rPr>
                <w:rFonts w:ascii="Calibri" w:hAnsi="Calibri"/>
                <w:noProof/>
                <w:color w:val="000000" w:themeColor="text1"/>
                <w:szCs w:val="20"/>
              </w:rPr>
            </w:pPr>
          </w:p>
          <w:p w14:paraId="37543EE1" w14:textId="6E2C172E" w:rsidR="007A3869" w:rsidRDefault="007A3869" w:rsidP="00E13C64">
            <w:pPr>
              <w:tabs>
                <w:tab w:val="left" w:pos="1666"/>
              </w:tabs>
              <w:spacing w:line="240" w:lineRule="atLeast"/>
              <w:rPr>
                <w:rFonts w:ascii="Calibri" w:hAnsi="Calibri"/>
                <w:noProof/>
                <w:color w:val="000000" w:themeColor="text1"/>
                <w:szCs w:val="20"/>
              </w:rPr>
            </w:pPr>
          </w:p>
          <w:p w14:paraId="35FD0BBE" w14:textId="300500BA" w:rsidR="007A3869" w:rsidRDefault="007A3869" w:rsidP="00E13C64">
            <w:pPr>
              <w:tabs>
                <w:tab w:val="left" w:pos="1666"/>
              </w:tabs>
              <w:spacing w:line="240" w:lineRule="atLeast"/>
              <w:rPr>
                <w:rFonts w:ascii="Calibri" w:hAnsi="Calibri"/>
                <w:noProof/>
                <w:color w:val="000000" w:themeColor="text1"/>
                <w:szCs w:val="20"/>
              </w:rPr>
            </w:pPr>
          </w:p>
          <w:p w14:paraId="47B845E0" w14:textId="3A0BE8AF" w:rsidR="007A3869" w:rsidRDefault="007A3869" w:rsidP="00E13C64">
            <w:pPr>
              <w:tabs>
                <w:tab w:val="left" w:pos="1666"/>
              </w:tabs>
              <w:spacing w:line="240" w:lineRule="atLeast"/>
              <w:rPr>
                <w:rFonts w:ascii="Calibri" w:hAnsi="Calibri"/>
                <w:noProof/>
                <w:color w:val="000000" w:themeColor="text1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3540352" behindDoc="0" locked="0" layoutInCell="1" allowOverlap="1" wp14:anchorId="68435A50" wp14:editId="03168795">
                      <wp:simplePos x="0" y="0"/>
                      <wp:positionH relativeFrom="column">
                        <wp:posOffset>3745865</wp:posOffset>
                      </wp:positionH>
                      <wp:positionV relativeFrom="paragraph">
                        <wp:posOffset>74160</wp:posOffset>
                      </wp:positionV>
                      <wp:extent cx="161290" cy="299720"/>
                      <wp:effectExtent l="0" t="0" r="3810" b="5080"/>
                      <wp:wrapNone/>
                      <wp:docPr id="1255198534" name="Gruppieren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290" cy="299720"/>
                                <a:chOff x="32847" y="12407"/>
                                <a:chExt cx="163236" cy="300989"/>
                              </a:xfrm>
                            </wpg:grpSpPr>
                            <wps:wsp>
                              <wps:cNvPr id="1255198535" name="Textfeld 3"/>
                              <wps:cNvSpPr txBox="1"/>
                              <wps:spPr>
                                <a:xfrm>
                                  <a:off x="32847" y="12407"/>
                                  <a:ext cx="159954" cy="18439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B89026D" w14:textId="5613D076" w:rsidR="007A3869" w:rsidRPr="00A7598C" w:rsidRDefault="007A3869" w:rsidP="00A42631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A7598C">
                                      <w:rPr>
                                        <w:sz w:val="18"/>
                                        <w:szCs w:val="18"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5198536" name="Textfeld 3"/>
                              <wps:cNvSpPr txBox="1"/>
                              <wps:spPr>
                                <a:xfrm>
                                  <a:off x="32847" y="149454"/>
                                  <a:ext cx="163236" cy="1639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502AB9" w14:textId="513112B6" w:rsidR="007A3869" w:rsidRPr="00A7598C" w:rsidRDefault="007A3869" w:rsidP="00A42631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A7598C">
                                      <w:rPr>
                                        <w:sz w:val="18"/>
                                        <w:szCs w:val="18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55198537" name="Gerade Verbindung 1"/>
                              <wps:cNvCnPr/>
                              <wps:spPr>
                                <a:xfrm>
                                  <a:off x="57419" y="186077"/>
                                  <a:ext cx="108468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8435A50" id="_x0000_s2553" style="position:absolute;margin-left:294.95pt;margin-top:5.85pt;width:12.7pt;height:23.6pt;z-index:253540352;mso-width-relative:margin;mso-height-relative:margin" coordorigin="32847,12407" coordsize="163236,30098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">
                      <v:shape id="Textfeld 3" o:spid="_x0000_s2554" type="#_x0000_t202" style="position:absolute;left:32847;top:12407;width:159954;height:1843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5B89026D" w14:textId="5613D076" w:rsidR="007A3869" w:rsidRPr="00A7598C" w:rsidRDefault="007A3869" w:rsidP="00A42631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A7598C">
                                <w:rPr>
                                  <w:sz w:val="18"/>
                                  <w:szCs w:val="18"/>
                                </w:rPr>
                                <w:t>1</w:t>
                              </w:r>
                            </w:p>
                          </w:txbxContent>
                        </v:textbox>
                      </v:shape>
                      <v:shape id="Textfeld 3" o:spid="_x0000_s2555" type="#_x0000_t202" style="position:absolute;left:32847;top:149454;width:163236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51502AB9" w14:textId="513112B6" w:rsidR="007A3869" w:rsidRPr="00A7598C" w:rsidRDefault="007A3869" w:rsidP="00A42631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A7598C">
                                <w:rPr>
                                  <w:sz w:val="18"/>
                                  <w:szCs w:val="18"/>
                                </w:rPr>
                                <w:t>5</w:t>
                              </w:r>
                            </w:p>
                          </w:txbxContent>
                        </v:textbox>
                      </v:shape>
                      <v:line id="Gerade Verbindung 1" o:spid="_x0000_s2556" style="position:absolute;visibility:visible;mso-wrap-style:square" from="57419,186077" to="165887,18607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" strokecolor="black [3213]" strokeweight="1pt">
                        <v:stroke joinstyle="miter"/>
                      </v:line>
                    </v:group>
                  </w:pict>
                </mc:Fallback>
              </mc:AlternateContent>
            </w:r>
          </w:p>
          <w:p w14:paraId="035D71A7" w14:textId="126280F3" w:rsidR="007A3869" w:rsidRPr="00491713" w:rsidRDefault="007A3869" w:rsidP="00E13C64">
            <w:pPr>
              <w:tabs>
                <w:tab w:val="left" w:pos="1666"/>
              </w:tabs>
              <w:spacing w:line="240" w:lineRule="atLeast"/>
              <w:rPr>
                <w:rFonts w:ascii="Calibri" w:hAnsi="Calibri"/>
                <w:noProof/>
                <w:color w:val="000000" w:themeColor="text1"/>
                <w:szCs w:val="20"/>
              </w:rPr>
            </w:pPr>
            <w:r w:rsidRPr="00491713">
              <w:rPr>
                <w:rFonts w:ascii="Calibri" w:hAnsi="Calibri"/>
                <w:noProof/>
                <w:color w:val="000000" w:themeColor="text1"/>
                <w:szCs w:val="20"/>
              </w:rPr>
              <w:t xml:space="preserve">Hat Leonie Recht? Wie muss man den Zähler und den Nenner von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  <w:lang w:eastAsia="de-DE"/>
                </w:rPr>
                <m:t xml:space="preserve">      </m:t>
              </m:r>
            </m:oMath>
            <w:r w:rsidRPr="00491713">
              <w:rPr>
                <w:rFonts w:ascii="Calibri" w:hAnsi="Calibri"/>
                <w:noProof/>
                <w:color w:val="000000" w:themeColor="text1"/>
                <w:szCs w:val="20"/>
              </w:rPr>
              <w:t xml:space="preserve">verändern, </w:t>
            </w:r>
          </w:p>
          <w:p w14:paraId="32DDCDE3" w14:textId="47EE6DBF" w:rsidR="007A3869" w:rsidRDefault="007A3869" w:rsidP="00E13C64">
            <w:pPr>
              <w:tabs>
                <w:tab w:val="left" w:pos="1666"/>
              </w:tabs>
              <w:spacing w:line="240" w:lineRule="atLeast"/>
              <w:rPr>
                <w:rFonts w:ascii="Calibri" w:hAnsi="Calibri"/>
                <w:noProof/>
                <w:color w:val="000000" w:themeColor="text1"/>
                <w:szCs w:val="20"/>
              </w:rPr>
            </w:pPr>
            <w:r w:rsidRPr="00491713">
              <w:rPr>
                <w:rFonts w:ascii="Calibri" w:hAnsi="Calibri"/>
                <w:noProof/>
                <w:color w:val="000000" w:themeColor="text1"/>
                <w:szCs w:val="20"/>
              </w:rPr>
              <w:t xml:space="preserve">damit die Prozentzahl viermal so groß ist? </w:t>
            </w:r>
          </w:p>
          <w:p w14:paraId="02305C7A" w14:textId="4321B198" w:rsidR="007A3869" w:rsidRDefault="007A3869" w:rsidP="00E13C64">
            <w:pPr>
              <w:tabs>
                <w:tab w:val="left" w:pos="1666"/>
              </w:tabs>
              <w:spacing w:line="240" w:lineRule="atLeast"/>
              <w:rPr>
                <w:rFonts w:ascii="Calibri" w:hAnsi="Calibri"/>
                <w:noProof/>
                <w:color w:val="000000" w:themeColor="text1"/>
                <w:szCs w:val="20"/>
              </w:rPr>
            </w:pPr>
          </w:p>
          <w:p w14:paraId="14587416" w14:textId="1ACDC2FC" w:rsidR="007A3869" w:rsidRDefault="007A3869" w:rsidP="00E13C64">
            <w:pPr>
              <w:spacing w:line="240" w:lineRule="atLeast"/>
              <w:rPr>
                <w:rFonts w:ascii="Calibri" w:hAnsi="Calibri"/>
                <w:color w:val="000000" w:themeColor="text1"/>
                <w:szCs w:val="20"/>
              </w:rPr>
            </w:pPr>
            <w:r w:rsidRPr="00C63632">
              <w:rPr>
                <w:rFonts w:ascii="Calibri" w:hAnsi="Calibri"/>
                <w:color w:val="000000" w:themeColor="text1"/>
                <w:szCs w:val="20"/>
              </w:rPr>
              <w:t>Wie gehst du vor? Überprüfe dein Ergebnis mit Streifentafel</w:t>
            </w:r>
            <w:r w:rsidR="00D3397C">
              <w:rPr>
                <w:rFonts w:ascii="Calibri" w:hAnsi="Calibri"/>
                <w:color w:val="000000" w:themeColor="text1"/>
                <w:szCs w:val="20"/>
              </w:rPr>
              <w:t xml:space="preserve"> oder digitalen Bruchstreifen</w:t>
            </w:r>
            <w:r w:rsidRPr="00C63632">
              <w:rPr>
                <w:rFonts w:ascii="Calibri" w:hAnsi="Calibri"/>
                <w:color w:val="000000" w:themeColor="text1"/>
                <w:szCs w:val="20"/>
              </w:rPr>
              <w:t>.</w:t>
            </w:r>
          </w:p>
          <w:p w14:paraId="206A3994" w14:textId="77777777" w:rsidR="007A3869" w:rsidRPr="00EC2138" w:rsidRDefault="007A3869" w:rsidP="00E13C64">
            <w:pPr>
              <w:spacing w:line="240" w:lineRule="atLeast"/>
              <w:rPr>
                <w:noProof/>
              </w:rPr>
            </w:pPr>
          </w:p>
        </w:tc>
      </w:tr>
      <w:tr w:rsidR="008D7E10" w14:paraId="4E1CE7C5" w14:textId="77777777" w:rsidTr="00DD330A">
        <w:trPr>
          <w:trHeight w:val="112"/>
        </w:trPr>
        <w:tc>
          <w:tcPr>
            <w:tcW w:w="709" w:type="dxa"/>
          </w:tcPr>
          <w:p w14:paraId="0A787C24" w14:textId="77777777" w:rsidR="008D7E10" w:rsidRPr="00491713" w:rsidRDefault="008D7E10" w:rsidP="00E13C64">
            <w:pPr>
              <w:pStyle w:val="berschrift3"/>
              <w:spacing w:line="240" w:lineRule="atLeast"/>
            </w:pPr>
            <w:r w:rsidRPr="00491713">
              <w:t>2.6</w:t>
            </w:r>
          </w:p>
        </w:tc>
        <w:tc>
          <w:tcPr>
            <w:tcW w:w="8505" w:type="dxa"/>
            <w:gridSpan w:val="2"/>
          </w:tcPr>
          <w:p w14:paraId="4B3F1531" w14:textId="77777777" w:rsidR="008D7E10" w:rsidRPr="00491713" w:rsidRDefault="008D7E10" w:rsidP="00E13C64">
            <w:pPr>
              <w:pStyle w:val="berschrift3"/>
              <w:spacing w:line="240" w:lineRule="atLeast"/>
            </w:pPr>
            <w:r w:rsidRPr="00491713">
              <w:t>Mehrere Lösungen</w:t>
            </w:r>
          </w:p>
        </w:tc>
      </w:tr>
      <w:tr w:rsidR="008D7E10" w14:paraId="0C0F0A2E" w14:textId="77777777" w:rsidTr="00DD330A">
        <w:trPr>
          <w:trHeight w:val="112"/>
        </w:trPr>
        <w:tc>
          <w:tcPr>
            <w:tcW w:w="709" w:type="dxa"/>
          </w:tcPr>
          <w:p w14:paraId="45F44AC8" w14:textId="77777777" w:rsidR="008D7E10" w:rsidRDefault="008D7E10" w:rsidP="00E13C64">
            <w:pPr>
              <w:spacing w:line="240" w:lineRule="atLeast"/>
              <w:rPr>
                <w:noProof/>
              </w:rPr>
            </w:pPr>
          </w:p>
        </w:tc>
        <w:tc>
          <w:tcPr>
            <w:tcW w:w="426" w:type="dxa"/>
          </w:tcPr>
          <w:p w14:paraId="47E5A8CE" w14:textId="77777777" w:rsidR="008D7E10" w:rsidRDefault="008D7E10" w:rsidP="00E13C64">
            <w:pPr>
              <w:pStyle w:val="Nummerierung"/>
              <w:spacing w:line="240" w:lineRule="atLeast"/>
            </w:pPr>
            <w:r>
              <w:t>a)</w:t>
            </w:r>
          </w:p>
        </w:tc>
        <w:tc>
          <w:tcPr>
            <w:tcW w:w="8079" w:type="dxa"/>
          </w:tcPr>
          <w:p w14:paraId="5089D1FC" w14:textId="77777777" w:rsidR="008D7E10" w:rsidRDefault="008D7E10" w:rsidP="00E13C64">
            <w:pPr>
              <w:tabs>
                <w:tab w:val="left" w:pos="1666"/>
              </w:tabs>
              <w:spacing w:line="240" w:lineRule="atLeast"/>
              <w:rPr>
                <w:rFonts w:ascii="Calibri" w:hAnsi="Calibri"/>
                <w:color w:val="000000" w:themeColor="text1"/>
                <w:szCs w:val="20"/>
              </w:rPr>
            </w:pPr>
            <w:r w:rsidRPr="00C63632">
              <w:rPr>
                <w:rFonts w:ascii="Calibri" w:hAnsi="Calibri"/>
                <w:color w:val="000000" w:themeColor="text1"/>
                <w:szCs w:val="20"/>
              </w:rPr>
              <w:t xml:space="preserve">Welche Zahlen können hier stehen? Schreibe verschiedene Lösungen auf. </w:t>
            </w:r>
          </w:p>
          <w:p w14:paraId="524980A5" w14:textId="6ECC6CBF" w:rsidR="008D7E10" w:rsidRDefault="00B877BD" w:rsidP="00E13C64">
            <w:pPr>
              <w:tabs>
                <w:tab w:val="left" w:pos="1666"/>
              </w:tabs>
              <w:spacing w:line="240" w:lineRule="atLeast"/>
              <w:rPr>
                <w:rFonts w:ascii="Calibri" w:hAnsi="Calibri"/>
                <w:noProof/>
                <w:color w:val="000000" w:themeColor="text1"/>
                <w:szCs w:val="20"/>
              </w:rPr>
            </w:pPr>
            <w:r w:rsidRPr="00B877BD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3830144" behindDoc="0" locked="0" layoutInCell="1" allowOverlap="1" wp14:anchorId="75B199BE" wp14:editId="4253A98A">
                      <wp:simplePos x="0" y="0"/>
                      <wp:positionH relativeFrom="column">
                        <wp:posOffset>3645480</wp:posOffset>
                      </wp:positionH>
                      <wp:positionV relativeFrom="paragraph">
                        <wp:posOffset>204449</wp:posOffset>
                      </wp:positionV>
                      <wp:extent cx="1085955" cy="415549"/>
                      <wp:effectExtent l="0" t="0" r="6350" b="3810"/>
                      <wp:wrapNone/>
                      <wp:docPr id="641901184" name="Gruppieren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85955" cy="415549"/>
                                <a:chOff x="2538723" y="28917"/>
                                <a:chExt cx="1085955" cy="415549"/>
                              </a:xfrm>
                            </wpg:grpSpPr>
                            <wpg:grpSp>
                              <wpg:cNvPr id="1959255380" name="Gruppieren 1959255380"/>
                              <wpg:cNvGrpSpPr/>
                              <wpg:grpSpPr>
                                <a:xfrm>
                                  <a:off x="2566586" y="28917"/>
                                  <a:ext cx="1058092" cy="375732"/>
                                  <a:chOff x="2566586" y="28917"/>
                                  <a:chExt cx="1058092" cy="375732"/>
                                </a:xfrm>
                              </wpg:grpSpPr>
                              <wps:wsp>
                                <wps:cNvPr id="2064036135" name="Textfeld 398"/>
                                <wps:cNvSpPr txBox="1"/>
                                <wps:spPr>
                                  <a:xfrm>
                                    <a:off x="2827382" y="94854"/>
                                    <a:ext cx="155099" cy="216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7151F8C2" w14:textId="77777777" w:rsidR="00B877BD" w:rsidRDefault="00B877BD" w:rsidP="00B877BD">
                                      <w:pP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  <w:sz w:val="32"/>
                                          <w:szCs w:val="32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  <w:sz w:val="32"/>
                                          <w:szCs w:val="32"/>
                                        </w:rPr>
                                        <w:t xml:space="preserve">=     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3600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g:grpSp>
                                <wpg:cNvPr id="654918990" name="Gruppieren 654918990"/>
                                <wpg:cNvGrpSpPr/>
                                <wpg:grpSpPr>
                                  <a:xfrm>
                                    <a:off x="2566586" y="28917"/>
                                    <a:ext cx="263283" cy="375732"/>
                                    <a:chOff x="2566586" y="28917"/>
                                    <a:chExt cx="265727" cy="376755"/>
                                  </a:xfrm>
                                </wpg:grpSpPr>
                                <wps:wsp>
                                  <wps:cNvPr id="1510365886" name="Textfeld 3"/>
                                  <wps:cNvSpPr txBox="1"/>
                                  <wps:spPr>
                                    <a:xfrm>
                                      <a:off x="2604442" y="28917"/>
                                      <a:ext cx="159583" cy="18465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3C5E74AB" w14:textId="77777777" w:rsidR="00B877BD" w:rsidRDefault="00B877BD" w:rsidP="00B877BD">
                                        <w:pPr>
                                          <w:jc w:val="center"/>
                                          <w:rPr>
                                            <w:rFonts w:ascii="Calibri" w:eastAsia="Calibri" w:hAnsi="Calibri"/>
                                            <w:color w:val="000000" w:themeColor="text1"/>
                                            <w:kern w:val="24"/>
                                          </w:rPr>
                                        </w:pPr>
                                        <w:r>
                                          <w:rPr>
                                            <w:rFonts w:ascii="Calibri" w:eastAsia="Calibri" w:hAnsi="Calibri"/>
                                            <w:color w:val="000000" w:themeColor="text1"/>
                                            <w:kern w:val="24"/>
                                          </w:rPr>
                                          <w:t>20</w:t>
                                        </w:r>
                                      </w:p>
                                    </w:txbxContent>
                                  </wps:txbx>
                                  <wps:bodyPr rot="0" spcFirstLastPara="0" vert="horz" wrap="square" lIns="0" tIns="0" rIns="0" bIns="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spAutoFit/>
                                  </wps:bodyPr>
                                </wps:wsp>
                                <wps:wsp>
                                  <wps:cNvPr id="173944719" name="Textfeld 3"/>
                                  <wps:cNvSpPr txBox="1"/>
                                  <wps:spPr>
                                    <a:xfrm>
                                      <a:off x="2566586" y="241730"/>
                                      <a:ext cx="265727" cy="16394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59651544" w14:textId="77777777" w:rsidR="00B877BD" w:rsidRDefault="00B877BD" w:rsidP="00B877BD">
                                        <w:pPr>
                                          <w:jc w:val="center"/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</w:rPr>
                                        </w:pPr>
                                        <w:r>
                                          <w:rPr>
                                            <w:rFonts w:ascii="Calibri" w:eastAsia="Calibri" w:hAnsi="Calibri"/>
                                            <w:color w:val="000000"/>
                                            <w:kern w:val="24"/>
                                          </w:rPr>
                                          <w:t>1</w:t>
                                        </w:r>
                                      </w:p>
                                    </w:txbxContent>
                                  </wps:txbx>
                                  <wps:bodyPr rot="0" spcFirstLastPara="0" vert="horz" wrap="square" lIns="0" tIns="0" rIns="0" bIns="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702067691" name="Gerade Verbindung 702067691"/>
                                  <wps:cNvCnPr/>
                                  <wps:spPr>
                                    <a:xfrm>
                                      <a:off x="2617298" y="218696"/>
                                      <a:ext cx="145286" cy="0"/>
                                    </a:xfrm>
                                    <a:prstGeom prst="line">
                                      <a:avLst/>
                                    </a:prstGeom>
                                    <a:ln w="1270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wpg:grpSp>
                              <pic:pic xmlns:pic="http://schemas.openxmlformats.org/drawingml/2006/picture">
                                <pic:nvPicPr>
                                  <pic:cNvPr id="1507415108" name="Grafik 1507415108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4" cstate="print">
                                    <a:duotone>
                                      <a:schemeClr val="accent3">
                                        <a:shade val="45000"/>
                                        <a:satMod val="135000"/>
                                      </a:schemeClr>
                                      <a:prstClr val="white"/>
                                    </a:duotone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1" r="4035" b="51794"/>
                                  <a:stretch>
                                    <a:fillRect/>
                                  </a:stretch>
                                </pic:blipFill>
                                <pic:spPr>
                                  <a:xfrm flipV="1">
                                    <a:off x="2982481" y="65918"/>
                                    <a:ext cx="432000" cy="302036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wps:wsp>
                                <wps:cNvPr id="313914750" name="Textfeld 3"/>
                                <wps:cNvSpPr txBox="1"/>
                                <wps:spPr>
                                  <a:xfrm flipH="1">
                                    <a:off x="3290954" y="132518"/>
                                    <a:ext cx="333724" cy="20034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5B61B394" w14:textId="77777777" w:rsidR="00B877BD" w:rsidRDefault="00B877BD" w:rsidP="00B877BD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  <w:sz w:val="32"/>
                                          <w:szCs w:val="32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  <w:sz w:val="32"/>
                                          <w:szCs w:val="32"/>
                                        </w:rPr>
                                        <w:t>%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pic:pic xmlns:pic="http://schemas.openxmlformats.org/drawingml/2006/picture">
                              <pic:nvPicPr>
                                <pic:cNvPr id="1351842217" name="Grafik 135184221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duotone>
                                    <a:schemeClr val="accent3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" r="4035" b="51794"/>
                                <a:stretch>
                                  <a:fillRect/>
                                </a:stretch>
                              </pic:blipFill>
                              <pic:spPr>
                                <a:xfrm flipV="1">
                                  <a:off x="2538723" y="243110"/>
                                  <a:ext cx="288000" cy="20135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5B199BE" id="Gruppieren 7" o:spid="_x0000_s2557" style="position:absolute;margin-left:287.05pt;margin-top:16.1pt;width:85.5pt;height:32.7pt;z-index:253830144" coordorigin="25387,289" coordsize="10859,415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">
                      <v:group id="Gruppieren 1959255380" o:spid="_x0000_s2558" style="position:absolute;left:25665;top:289;width:10581;height:3757" coordorigin="25665,289" coordsize="10580,375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">
                        <v:shape id="Textfeld 398" o:spid="_x0000_s2559" type="#_x0000_t202" style="position:absolute;left:28273;top:948;width:1551;height:216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" filled="f" stroked="f" strokeweight=".5pt">
                          <v:textbox inset="1mm">
                            <w:txbxContent>
                              <w:p w14:paraId="7151F8C2" w14:textId="77777777" w:rsidR="00B877BD" w:rsidRDefault="00B877BD" w:rsidP="00B877BD">
                                <w:pPr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  <w:sz w:val="32"/>
                                    <w:szCs w:val="32"/>
                                  </w:rPr>
                                  <w:t xml:space="preserve">=     </w:t>
                                </w:r>
                              </w:p>
                            </w:txbxContent>
                          </v:textbox>
                        </v:shape>
                        <v:group id="Gruppieren 654918990" o:spid="_x0000_s2560" style="position:absolute;left:25665;top:289;width:2633;height:3757" coordorigin="25665,289" coordsize="2657,376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">
                          <v:shape id="Textfeld 3" o:spid="_x0000_s2561" type="#_x0000_t202" style="position:absolute;left:26044;top:289;width:1596;height:184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" filled="f" stroked="f" strokeweight=".5pt">
                            <v:textbox style="mso-fit-shape-to-text:t" inset="0,0,0,0">
                              <w:txbxContent>
                                <w:p w14:paraId="3C5E74AB" w14:textId="77777777" w:rsidR="00B877BD" w:rsidRDefault="00B877BD" w:rsidP="00B877BD">
                                  <w:pPr>
                                    <w:jc w:val="center"/>
                                    <w:rPr>
                                      <w:rFonts w:ascii="Calibri" w:eastAsia="Calibri" w:hAnsi="Calibri"/>
                                      <w:color w:val="000000" w:themeColor="text1"/>
                                      <w:kern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/>
                                      <w:color w:val="000000" w:themeColor="text1"/>
                                      <w:kern w:val="24"/>
                                    </w:rPr>
                                    <w:t>20</w:t>
                                  </w:r>
                                </w:p>
                              </w:txbxContent>
                            </v:textbox>
                          </v:shape>
                          <v:shape id="Textfeld 3" o:spid="_x0000_s2562" type="#_x0000_t202" style="position:absolute;left:25665;top:2417;width:2658;height:163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" filled="f" stroked="f" strokeweight=".5pt">
                            <v:textbox inset="0,0,0,0">
                              <w:txbxContent>
                                <w:p w14:paraId="59651544" w14:textId="77777777" w:rsidR="00B877BD" w:rsidRDefault="00B877BD" w:rsidP="00B877BD">
                                  <w:pPr>
                                    <w:jc w:val="center"/>
                                    <w:rPr>
                                      <w:rFonts w:ascii="Calibri" w:eastAsia="Calibri" w:hAnsi="Calibri"/>
                                      <w:color w:val="000000"/>
                                      <w:kern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/>
                                      <w:color w:val="000000"/>
                                      <w:kern w:val="24"/>
                                    </w:rPr>
                                    <w:t>1</w:t>
                                  </w:r>
                                </w:p>
                              </w:txbxContent>
                            </v:textbox>
                          </v:shape>
                          <v:line id="Gerade Verbindung 702067691" o:spid="_x0000_s2563" style="position:absolute;visibility:visible;mso-wrap-style:square" from="26172,2186" to="27625,218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" strokecolor="black [3213]" strokeweight="1pt">
                            <v:stroke joinstyle="miter"/>
                          </v:line>
                        </v:group>
                        <v:shape id="Grafik 1507415108" o:spid="_x0000_s2564" type="#_x0000_t75" style="position:absolute;left:29824;top:659;width:4320;height:3020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">
                          <v:imagedata r:id="rId25" o:title="" cropbottom="33944f" cropleft="1f" cropright="2644f" recolortarget="#333 [1446]"/>
                        </v:shape>
                        <v:shape id="Textfeld 3" o:spid="_x0000_s2565" type="#_x0000_t202" style="position:absolute;left:32909;top:1325;width:3337;height:2003;flip:x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" filled="f" stroked="f" strokeweight=".5pt">
                          <v:textbox inset="0,0,0,0">
                            <w:txbxContent>
                              <w:p w14:paraId="5B61B394" w14:textId="77777777" w:rsidR="00B877BD" w:rsidRDefault="00B877BD" w:rsidP="00B877BD">
                                <w:pPr>
                                  <w:jc w:val="center"/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  <w:sz w:val="32"/>
                                    <w:szCs w:val="32"/>
                                  </w:rPr>
                                  <w:t>%</w:t>
                                </w:r>
                              </w:p>
                            </w:txbxContent>
                          </v:textbox>
                        </v:shape>
                      </v:group>
                      <v:shape id="Grafik 1351842217" o:spid="_x0000_s2566" type="#_x0000_t75" style="position:absolute;left:25387;top:2431;width:2880;height:2013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">
                        <v:imagedata r:id="rId25" o:title="" cropbottom="33944f" cropleft="1f" cropright="2644f" recolortarget="#333 [1446]"/>
                      </v:shape>
                    </v:group>
                  </w:pict>
                </mc:Fallback>
              </mc:AlternateContent>
            </w:r>
          </w:p>
          <w:tbl>
            <w:tblPr>
              <w:tblStyle w:val="EinfacheTabelle4"/>
              <w:tblW w:w="8028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25"/>
              <w:gridCol w:w="2251"/>
              <w:gridCol w:w="425"/>
              <w:gridCol w:w="2251"/>
              <w:gridCol w:w="425"/>
              <w:gridCol w:w="2251"/>
            </w:tblGrid>
            <w:tr w:rsidR="008D7E10" w:rsidRPr="008D7E10" w14:paraId="2F164EF9" w14:textId="77777777" w:rsidTr="00595DF8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25" w:type="dxa"/>
                </w:tcPr>
                <w:p w14:paraId="68D91A72" w14:textId="48CCFBF5" w:rsidR="008D7E10" w:rsidRPr="00D95B77" w:rsidRDefault="00B877BD" w:rsidP="00E13C64">
                  <w:pPr>
                    <w:spacing w:line="240" w:lineRule="atLeast"/>
                  </w:pPr>
                  <w:r w:rsidRPr="00B877BD">
                    <w:rPr>
                      <w:noProof/>
                    </w:rPr>
                    <mc:AlternateContent>
                      <mc:Choice Requires="wpg">
                        <w:drawing>
                          <wp:anchor distT="0" distB="0" distL="114300" distR="114300" simplePos="0" relativeHeight="253831168" behindDoc="0" locked="0" layoutInCell="1" allowOverlap="1" wp14:anchorId="4B973A71" wp14:editId="1E9BDD17">
                            <wp:simplePos x="0" y="0"/>
                            <wp:positionH relativeFrom="column">
                              <wp:posOffset>238125</wp:posOffset>
                            </wp:positionH>
                            <wp:positionV relativeFrom="paragraph">
                              <wp:posOffset>28575</wp:posOffset>
                            </wp:positionV>
                            <wp:extent cx="882650" cy="474980"/>
                            <wp:effectExtent l="0" t="0" r="6350" b="0"/>
                            <wp:wrapNone/>
                            <wp:docPr id="5" name="Gruppieren 4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D46BD2D4-2C43-7D0C-C592-ED3E1181FB0B}"/>
                                </a:ext>
                              </a:extLst>
                            </wp:docPr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882650" cy="474980"/>
                                      <a:chOff x="0" y="8438"/>
                                      <a:chExt cx="882705" cy="475233"/>
                                    </a:xfrm>
                                  </wpg:grpSpPr>
                                  <wps:wsp>
                                    <wps:cNvPr id="1604244416" name="Textfeld 3">
                                      <a:extLst>
                                        <a:ext uri="{FF2B5EF4-FFF2-40B4-BE49-F238E27FC236}">
                                          <a16:creationId xmlns:a16="http://schemas.microsoft.com/office/drawing/2014/main" id="{806701EB-0141-B994-C7D7-C59238AA6347}"/>
                                        </a:ext>
                                      </a:extLst>
                                    </wps:cNvPr>
                                    <wps:cNvSpPr txBox="1"/>
                                    <wps:spPr>
                                      <a:xfrm>
                                        <a:off x="298101" y="176331"/>
                                        <a:ext cx="584604" cy="200347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19F1C8E5" w14:textId="77777777" w:rsidR="00B877BD" w:rsidRDefault="00B877BD" w:rsidP="00B877BD">
                                          <w:pPr>
                                            <w:jc w:val="center"/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kern w:val="24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kern w:val="24"/>
                                              <w:sz w:val="32"/>
                                              <w:szCs w:val="32"/>
                                            </w:rPr>
                                            <w:t>= 20 %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g:grpSp>
                                    <wpg:cNvPr id="1560385559" name="Gruppieren 1560385559">
                                      <a:extLst>
                                        <a:ext uri="{FF2B5EF4-FFF2-40B4-BE49-F238E27FC236}">
                                          <a16:creationId xmlns:a16="http://schemas.microsoft.com/office/drawing/2014/main" id="{2BD6816E-6904-309A-C32A-F8AB3B6D4592}"/>
                                        </a:ext>
                                      </a:extLst>
                                    </wpg:cNvPr>
                                    <wpg:cNvGrpSpPr/>
                                    <wpg:grpSpPr>
                                      <a:xfrm>
                                        <a:off x="12546" y="52791"/>
                                        <a:ext cx="263283" cy="375782"/>
                                        <a:chOff x="12546" y="52791"/>
                                        <a:chExt cx="265727" cy="376805"/>
                                      </a:xfrm>
                                    </wpg:grpSpPr>
                                    <wps:wsp>
                                      <wps:cNvPr id="989351182" name="Textfeld 3">
                                        <a:extLst>
                                          <a:ext uri="{FF2B5EF4-FFF2-40B4-BE49-F238E27FC236}">
                                            <a16:creationId xmlns:a16="http://schemas.microsoft.com/office/drawing/2014/main" id="{4D84C520-0A00-AACA-CEA1-180A633B36EF}"/>
                                          </a:ext>
                                        </a:extLst>
                                      </wps:cNvPr>
                                      <wps:cNvSpPr txBox="1"/>
                                      <wps:spPr>
                                        <a:xfrm>
                                          <a:off x="50405" y="52791"/>
                                          <a:ext cx="159583" cy="184651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6350"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14:paraId="0E2B63F8" w14:textId="77777777" w:rsidR="00B877BD" w:rsidRDefault="00B877BD" w:rsidP="00B877BD">
                                            <w:pPr>
                                              <w:jc w:val="center"/>
                                              <w:rPr>
                                                <w:rFonts w:ascii="Calibri" w:eastAsia="Calibri" w:hAnsi="Calibri"/>
                                                <w:color w:val="000000" w:themeColor="text1"/>
                                                <w:kern w:val="24"/>
                                              </w:rPr>
                                            </w:pPr>
                                            <w:r>
                                              <w:rPr>
                                                <w:rFonts w:ascii="Calibri" w:eastAsia="Calibri" w:hAnsi="Calibri"/>
                                                <w:color w:val="000000" w:themeColor="text1"/>
                                                <w:kern w:val="24"/>
                                              </w:rPr>
                                              <w:t>1</w:t>
                                            </w:r>
                                          </w:p>
                                        </w:txbxContent>
                                      </wps:txbx>
  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  <a:prstTxWarp prst="textNoShape">
                                          <a:avLst/>
                                        </a:prstTxWarp>
                                        <a:spAutoFit/>
                                      </wps:bodyPr>
                                    </wps:wsp>
                                    <wps:wsp>
                                      <wps:cNvPr id="34496049" name="Textfeld 3">
                                        <a:extLst>
                                          <a:ext uri="{FF2B5EF4-FFF2-40B4-BE49-F238E27FC236}">
                                            <a16:creationId xmlns:a16="http://schemas.microsoft.com/office/drawing/2014/main" id="{37A959E0-A0B3-ABA1-62E6-DBBA7B0AAA6C}"/>
                                          </a:ext>
                                        </a:extLst>
                                      </wps:cNvPr>
                                      <wps:cNvSpPr txBox="1"/>
                                      <wps:spPr>
                                        <a:xfrm>
                                          <a:off x="12546" y="265654"/>
                                          <a:ext cx="265727" cy="163942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6350"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14:paraId="67330259" w14:textId="77777777" w:rsidR="00B877BD" w:rsidRDefault="00B877BD" w:rsidP="00B877BD">
                                            <w:pPr>
                                              <w:jc w:val="center"/>
                                              <w:rPr>
                                                <w:rFonts w:ascii="Calibri" w:eastAsia="Calibri" w:hAnsi="Calibri"/>
                                                <w:color w:val="000000"/>
                                                <w:kern w:val="24"/>
                                              </w:rPr>
                                            </w:pPr>
                                            <w:r>
                                              <w:rPr>
                                                <w:rFonts w:ascii="Calibri" w:eastAsia="Calibri" w:hAnsi="Calibri"/>
                                                <w:color w:val="000000"/>
                                                <w:kern w:val="24"/>
                                              </w:rPr>
                                              <w:t>1</w:t>
                                            </w:r>
                                          </w:p>
                                        </w:txbxContent>
                                      </wps:txbx>
  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  <wps:wsp>
                                      <wps:cNvPr id="659988049" name="Gerade Verbindung 659988049">
                                        <a:extLst>
                                          <a:ext uri="{FF2B5EF4-FFF2-40B4-BE49-F238E27FC236}">
                                            <a16:creationId xmlns:a16="http://schemas.microsoft.com/office/drawing/2014/main" id="{0EDDE420-5EB9-0E6A-AC5B-A5FABF077ECE}"/>
                                          </a:ext>
                                        </a:extLst>
                                      </wps:cNvPr>
                                      <wps:cNvCnPr/>
                                      <wps:spPr>
                                        <a:xfrm>
                                          <a:off x="63258" y="242620"/>
                                          <a:ext cx="181671" cy="0"/>
                                        </a:xfrm>
                                        <a:prstGeom prst="line">
                                          <a:avLst/>
                                        </a:prstGeom>
                                        <a:ln w="12700">
                                          <a:solidFill>
                                            <a:schemeClr val="tx1"/>
                                          </a:solidFill>
                                        </a:ln>
                                      </wps:spPr>
                                      <wps:style>
                                        <a:lnRef idx="1">
                                          <a:schemeClr val="accent1"/>
                                        </a:lnRef>
                                        <a:fillRef idx="0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tx1"/>
                                        </a:fontRef>
                                      </wps:style>
                                      <wps:bodyPr/>
                                    </wps:wsp>
                                  </wpg:grpSp>
                                  <pic:pic xmlns:pic="http://schemas.openxmlformats.org/drawingml/2006/picture">
                                    <pic:nvPicPr>
                                      <pic:cNvPr id="1131233221" name="Grafik 1131233221">
                                        <a:extLst>
                                          <a:ext uri="{FF2B5EF4-FFF2-40B4-BE49-F238E27FC236}">
                                            <a16:creationId xmlns:a16="http://schemas.microsoft.com/office/drawing/2014/main" id="{D8430340-2DA2-F9AB-82C0-BAD82C5BD46C}"/>
                                          </a:ext>
                                        </a:extLst>
                                      </pic:cNvPr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126" cstate="print">
                                        <a:duotone>
                                          <a:schemeClr val="accent3">
                                            <a:shade val="45000"/>
                                            <a:satMod val="135000"/>
                                          </a:schemeClr>
                                          <a:prstClr val="white"/>
                                        </a:duotone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 l="1" r="4035" b="51794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 flipV="1">
                                        <a:off x="187" y="8438"/>
                                        <a:ext cx="288000" cy="20135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  <pic:pic xmlns:pic="http://schemas.openxmlformats.org/drawingml/2006/picture">
                                    <pic:nvPicPr>
                                      <pic:cNvPr id="1662860175" name="Grafik 1662860175">
                                        <a:extLst>
                                          <a:ext uri="{FF2B5EF4-FFF2-40B4-BE49-F238E27FC236}">
                                            <a16:creationId xmlns:a16="http://schemas.microsoft.com/office/drawing/2014/main" id="{8DF47DD5-0193-18B4-B7BD-BE27B3E67899}"/>
                                          </a:ext>
                                        </a:extLst>
                                      </pic:cNvPr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24" cstate="print">
                                        <a:duotone>
                                          <a:schemeClr val="accent3">
                                            <a:shade val="45000"/>
                                            <a:satMod val="135000"/>
                                          </a:schemeClr>
                                          <a:prstClr val="white"/>
                                        </a:duotone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 l="1" r="4035" b="51794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 flipV="1">
                                        <a:off x="0" y="282315"/>
                                        <a:ext cx="288000" cy="20135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wpg:wgp>
                              </a:graphicData>
                            </a:graphic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group w14:anchorId="4B973A71" id="Gruppieren 4" o:spid="_x0000_s2567" style="position:absolute;margin-left:18.75pt;margin-top:2.25pt;width:69.5pt;height:37.4pt;z-index:253831168;mso-height-relative:margin" coordorigin=",84" coordsize="8827,4752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">
                            <v:shape id="Textfeld 3" o:spid="_x0000_s2568" type="#_x0000_t202" style="position:absolute;left:2981;top:1763;width:5846;height:200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" filled="f" stroked="f" strokeweight=".5pt">
                              <v:textbox inset="0,0,0,0">
                                <w:txbxContent>
                                  <w:p w14:paraId="19F1C8E5" w14:textId="77777777" w:rsidR="00B877BD" w:rsidRDefault="00B877BD" w:rsidP="00B877BD">
                                    <w:pPr>
                                      <w:jc w:val="center"/>
                                      <w:rPr>
                                        <w:rFonts w:ascii="Calibri" w:eastAsia="Calibri" w:hAnsi="Calibri"/>
                                        <w:color w:val="000000"/>
                                        <w:kern w:val="24"/>
                                        <w:sz w:val="32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ascii="Calibri" w:eastAsia="Calibri" w:hAnsi="Calibri"/>
                                        <w:color w:val="000000"/>
                                        <w:kern w:val="24"/>
                                        <w:sz w:val="32"/>
                                        <w:szCs w:val="32"/>
                                      </w:rPr>
                                      <w:t>= 20 %</w:t>
                                    </w:r>
                                  </w:p>
                                </w:txbxContent>
                              </v:textbox>
                            </v:shape>
                            <v:group id="Gruppieren 1560385559" o:spid="_x0000_s2569" style="position:absolute;left:125;top:527;width:2633;height:3758" coordorigin="12546,52791" coordsize="265727,3768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">
                              <v:shape id="Textfeld 3" o:spid="_x0000_s2570" type="#_x0000_t202" style="position:absolute;left:50405;top:52791;width:159583;height:18465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" filled="f" stroked="f" strokeweight=".5pt">
                                <v:textbox style="mso-fit-shape-to-text:t" inset="0,0,0,0">
                                  <w:txbxContent>
                                    <w:p w14:paraId="0E2B63F8" w14:textId="77777777" w:rsidR="00B877BD" w:rsidRDefault="00B877BD" w:rsidP="00B877BD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</w:rPr>
                                        <w:t>1</w:t>
                                      </w:r>
                                    </w:p>
                                  </w:txbxContent>
                                </v:textbox>
                              </v:shape>
                              <v:shape id="Textfeld 3" o:spid="_x0000_s2571" type="#_x0000_t202" style="position:absolute;left:12546;top:265654;width:265727;height:163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" filled="f" stroked="f" strokeweight=".5pt">
                                <v:textbox inset="0,0,0,0">
                                  <w:txbxContent>
                                    <w:p w14:paraId="67330259" w14:textId="77777777" w:rsidR="00B877BD" w:rsidRDefault="00B877BD" w:rsidP="00B877BD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  <w:t>1</w:t>
                                      </w:r>
                                    </w:p>
                                  </w:txbxContent>
                                </v:textbox>
                              </v:shape>
                              <v:line id="Gerade Verbindung 659988049" o:spid="_x0000_s2572" style="position:absolute;visibility:visible;mso-wrap-style:square" from="63258,242620" to="244929,24262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" strokecolor="black [3213]" strokeweight="1pt">
                                <v:stroke joinstyle="miter"/>
                              </v:line>
                            </v:group>
                            <v:shape id="Grafik 1131233221" o:spid="_x0000_s2573" type="#_x0000_t75" style="position:absolute;left:1;top:84;width:2880;height:2013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">
                              <v:imagedata r:id="rId127" o:title="" cropbottom="33944f" cropleft="1f" cropright="2644f" recolortarget="#333 [1446]"/>
                            </v:shape>
                            <v:shape id="Grafik 1662860175" o:spid="_x0000_s2574" type="#_x0000_t75" style="position:absolute;top:2823;width:2880;height:2013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">
                              <v:imagedata r:id="rId25" o:title="" cropbottom="33944f" cropleft="1f" cropright="2644f" recolortarget="#333 [1446]"/>
                            </v:shape>
                          </v:group>
                        </w:pict>
                      </mc:Fallback>
                    </mc:AlternateContent>
                  </w:r>
                  <w:r w:rsidR="008D7E10" w:rsidRPr="00D95B77">
                    <w:t>(1)</w:t>
                  </w:r>
                </w:p>
              </w:tc>
              <w:tc>
                <w:tcPr>
                  <w:tcW w:w="2251" w:type="dxa"/>
                </w:tcPr>
                <w:p w14:paraId="6BD885D1" w14:textId="78B81365" w:rsidR="008D7E10" w:rsidRPr="00442DA2" w:rsidRDefault="008D7E10" w:rsidP="00E13C64">
                  <w:pPr>
                    <w:spacing w:line="240" w:lineRule="atLeast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</w:p>
              </w:tc>
              <w:tc>
                <w:tcPr>
                  <w:tcW w:w="425" w:type="dxa"/>
                </w:tcPr>
                <w:p w14:paraId="6C928D2C" w14:textId="3374CDA7" w:rsidR="008D7E10" w:rsidRPr="008D7E10" w:rsidRDefault="00B877BD" w:rsidP="00E13C64">
                  <w:pPr>
                    <w:spacing w:line="240" w:lineRule="atLeast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 w:rsidRPr="00B877BD">
                    <w:rPr>
                      <w:noProof/>
                    </w:rPr>
                    <mc:AlternateContent>
                      <mc:Choice Requires="wpg">
                        <w:drawing>
                          <wp:anchor distT="0" distB="0" distL="114300" distR="114300" simplePos="0" relativeHeight="253832192" behindDoc="0" locked="0" layoutInCell="1" allowOverlap="1" wp14:anchorId="26D1C7E8" wp14:editId="4BDDE214">
                            <wp:simplePos x="0" y="0"/>
                            <wp:positionH relativeFrom="column">
                              <wp:posOffset>264795</wp:posOffset>
                            </wp:positionH>
                            <wp:positionV relativeFrom="paragraph">
                              <wp:posOffset>37676</wp:posOffset>
                            </wp:positionV>
                            <wp:extent cx="1025525" cy="407024"/>
                            <wp:effectExtent l="0" t="0" r="3175" b="0"/>
                            <wp:wrapNone/>
                            <wp:docPr id="6" name="Gruppieren 5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54AC4C87-02A1-BEB0-FAD1-701BF874F329}"/>
                                </a:ext>
                              </a:extLst>
                            </wp:docPr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025525" cy="407024"/>
                                      <a:chOff x="1329970" y="12717"/>
                                      <a:chExt cx="1026147" cy="407412"/>
                                    </a:xfrm>
                                  </wpg:grpSpPr>
                                  <pic:pic xmlns:pic="http://schemas.openxmlformats.org/drawingml/2006/picture">
                                    <pic:nvPicPr>
                                      <pic:cNvPr id="1861766732" name="Grafik 1861766732">
                                        <a:extLst>
                                          <a:ext uri="{FF2B5EF4-FFF2-40B4-BE49-F238E27FC236}">
                                            <a16:creationId xmlns:a16="http://schemas.microsoft.com/office/drawing/2014/main" id="{ADCD7E37-60A5-A6DC-32DB-AA5DBBF62281}"/>
                                          </a:ext>
                                        </a:extLst>
                                      </pic:cNvPr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24" cstate="print">
                                        <a:duotone>
                                          <a:schemeClr val="accent3">
                                            <a:shade val="45000"/>
                                            <a:satMod val="135000"/>
                                          </a:schemeClr>
                                          <a:prstClr val="white"/>
                                        </a:duotone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 l="1" r="4035" b="51794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 flipV="1">
                                        <a:off x="1750849" y="92811"/>
                                        <a:ext cx="432000" cy="30203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  <wps:wsp>
                                    <wps:cNvPr id="13870679" name="Textfeld 398">
                                      <a:extLst>
                                        <a:ext uri="{FF2B5EF4-FFF2-40B4-BE49-F238E27FC236}">
                                          <a16:creationId xmlns:a16="http://schemas.microsoft.com/office/drawing/2014/main" id="{EF30C5C3-A236-EB92-0576-FB48F091E038}"/>
                                        </a:ext>
                                      </a:extLst>
                                    </wps:cNvPr>
                                    <wps:cNvSpPr txBox="1"/>
                                    <wps:spPr>
                                      <a:xfrm>
                                        <a:off x="1620857" y="108783"/>
                                        <a:ext cx="155099" cy="216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08034035" w14:textId="77777777" w:rsidR="00B877BD" w:rsidRDefault="00B877BD" w:rsidP="00B877BD">
                                          <w:pP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kern w:val="24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kern w:val="24"/>
                                              <w:sz w:val="32"/>
                                              <w:szCs w:val="32"/>
                                            </w:rPr>
                                            <w:t xml:space="preserve">=     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="horz" wrap="square" lIns="36000" tIns="45720" rIns="91440" bIns="4572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g:grpSp>
                                    <wpg:cNvPr id="304254970" name="Gruppieren 304254970">
                                      <a:extLst>
                                        <a:ext uri="{FF2B5EF4-FFF2-40B4-BE49-F238E27FC236}">
                                          <a16:creationId xmlns:a16="http://schemas.microsoft.com/office/drawing/2014/main" id="{95AE25A2-6608-F9A4-F15A-095538DFC894}"/>
                                        </a:ext>
                                      </a:extLst>
                                    </wpg:cNvPr>
                                    <wpg:cNvGrpSpPr/>
                                    <wpg:grpSpPr>
                                      <a:xfrm>
                                        <a:off x="1360061" y="50268"/>
                                        <a:ext cx="263283" cy="369861"/>
                                        <a:chOff x="1360061" y="50268"/>
                                        <a:chExt cx="265727" cy="370868"/>
                                      </a:xfrm>
                                    </wpg:grpSpPr>
                                    <wps:wsp>
                                      <wps:cNvPr id="2119877734" name="Textfeld 3">
                                        <a:extLst>
                                          <a:ext uri="{FF2B5EF4-FFF2-40B4-BE49-F238E27FC236}">
                                            <a16:creationId xmlns:a16="http://schemas.microsoft.com/office/drawing/2014/main" id="{219776A9-78BC-A30A-653A-87D165C96E68}"/>
                                          </a:ext>
                                        </a:extLst>
                                      </wps:cNvPr>
                                      <wps:cNvSpPr txBox="1"/>
                                      <wps:spPr>
                                        <a:xfrm>
                                          <a:off x="1397882" y="50268"/>
                                          <a:ext cx="159583" cy="184652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6350"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14:paraId="72327296" w14:textId="77777777" w:rsidR="00B877BD" w:rsidRDefault="00B877BD" w:rsidP="00B877BD">
                                            <w:pPr>
                                              <w:jc w:val="center"/>
                                              <w:rPr>
                                                <w:rFonts w:ascii="Calibri" w:eastAsia="Calibri" w:hAnsi="Calibri"/>
                                                <w:color w:val="000000" w:themeColor="text1"/>
                                                <w:kern w:val="24"/>
                                              </w:rPr>
                                            </w:pPr>
                                            <w:r>
                                              <w:rPr>
                                                <w:rFonts w:ascii="Calibri" w:eastAsia="Calibri" w:hAnsi="Calibri"/>
                                                <w:color w:val="000000" w:themeColor="text1"/>
                                                <w:kern w:val="24"/>
                                              </w:rPr>
                                              <w:t>1</w:t>
                                            </w:r>
                                          </w:p>
                                        </w:txbxContent>
                                      </wps:txbx>
  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  <a:prstTxWarp prst="textNoShape">
                                          <a:avLst/>
                                        </a:prstTxWarp>
                                        <a:spAutoFit/>
                                      </wps:bodyPr>
                                    </wps:wsp>
                                    <wps:wsp>
                                      <wps:cNvPr id="959159397" name="Textfeld 3">
                                        <a:extLst>
                                          <a:ext uri="{FF2B5EF4-FFF2-40B4-BE49-F238E27FC236}">
                                            <a16:creationId xmlns:a16="http://schemas.microsoft.com/office/drawing/2014/main" id="{E9753FD6-43B3-829B-06BC-7178596BB85D}"/>
                                          </a:ext>
                                        </a:extLst>
                                      </wps:cNvPr>
                                      <wps:cNvSpPr txBox="1"/>
                                      <wps:spPr>
                                        <a:xfrm>
                                          <a:off x="1360061" y="257194"/>
                                          <a:ext cx="265727" cy="163942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6350"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14:paraId="2FB5E061" w14:textId="77777777" w:rsidR="00B877BD" w:rsidRDefault="00B877BD" w:rsidP="00B877BD">
                                            <w:pPr>
                                              <w:jc w:val="center"/>
                                              <w:rPr>
                                                <w:rFonts w:ascii="Calibri" w:eastAsia="Calibri" w:hAnsi="Calibri"/>
                                                <w:color w:val="000000"/>
                                                <w:kern w:val="24"/>
                                              </w:rPr>
                                            </w:pPr>
                                            <w:r>
                                              <w:rPr>
                                                <w:rFonts w:ascii="Calibri" w:eastAsia="Calibri" w:hAnsi="Calibri"/>
                                                <w:color w:val="000000"/>
                                                <w:kern w:val="24"/>
                                              </w:rPr>
                                              <w:t>10</w:t>
                                            </w:r>
                                          </w:p>
                                        </w:txbxContent>
                                      </wps:txbx>
  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  <wps:wsp>
                                      <wps:cNvPr id="1778109032" name="Gerade Verbindung 1778109032">
                                        <a:extLst>
                                          <a:ext uri="{FF2B5EF4-FFF2-40B4-BE49-F238E27FC236}">
                                            <a16:creationId xmlns:a16="http://schemas.microsoft.com/office/drawing/2014/main" id="{9EEEC98F-4513-17EB-0981-3EF62AFBB020}"/>
                                          </a:ext>
                                        </a:extLst>
                                      </wps:cNvPr>
                                      <wps:cNvCnPr/>
                                      <wps:spPr>
                                        <a:xfrm>
                                          <a:off x="1410773" y="240120"/>
                                          <a:ext cx="145286" cy="0"/>
                                        </a:xfrm>
                                        <a:prstGeom prst="line">
                                          <a:avLst/>
                                        </a:prstGeom>
                                        <a:ln w="12700">
                                          <a:solidFill>
                                            <a:schemeClr val="tx1"/>
                                          </a:solidFill>
                                        </a:ln>
                                      </wps:spPr>
                                      <wps:style>
                                        <a:lnRef idx="1">
                                          <a:schemeClr val="accent1"/>
                                        </a:lnRef>
                                        <a:fillRef idx="0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tx1"/>
                                        </a:fontRef>
                                      </wps:style>
                                      <wps:bodyPr/>
                                    </wps:wsp>
                                  </wpg:grpSp>
                                  <pic:pic xmlns:pic="http://schemas.openxmlformats.org/drawingml/2006/picture">
                                    <pic:nvPicPr>
                                      <pic:cNvPr id="263940657" name="Grafik 263940657">
                                        <a:extLst>
                                          <a:ext uri="{FF2B5EF4-FFF2-40B4-BE49-F238E27FC236}">
                                            <a16:creationId xmlns:a16="http://schemas.microsoft.com/office/drawing/2014/main" id="{F215EE04-CE3D-D4EF-EC99-7C4B1E05CC83}"/>
                                          </a:ext>
                                        </a:extLst>
                                      </pic:cNvPr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24" cstate="print">
                                        <a:duotone>
                                          <a:schemeClr val="accent3">
                                            <a:shade val="45000"/>
                                            <a:satMod val="135000"/>
                                          </a:schemeClr>
                                          <a:prstClr val="white"/>
                                        </a:duotone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 l="1" r="4035" b="51794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 flipV="1">
                                        <a:off x="1329970" y="12717"/>
                                        <a:ext cx="288000" cy="20135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  <wps:wsp>
                                    <wps:cNvPr id="1858552321" name="Textfeld 3">
                                      <a:extLst>
                                        <a:ext uri="{FF2B5EF4-FFF2-40B4-BE49-F238E27FC236}">
                                          <a16:creationId xmlns:a16="http://schemas.microsoft.com/office/drawing/2014/main" id="{75608BDC-A07B-9F25-428F-86BC253828C5}"/>
                                        </a:ext>
                                      </a:extLst>
                                    </wps:cNvPr>
                                    <wps:cNvSpPr txBox="1"/>
                                    <wps:spPr>
                                      <a:xfrm flipH="1">
                                        <a:off x="2059322" y="159411"/>
                                        <a:ext cx="296795" cy="200347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5F915711" w14:textId="77777777" w:rsidR="00B877BD" w:rsidRDefault="00B877BD" w:rsidP="00B877BD">
                                          <w:pPr>
                                            <w:jc w:val="center"/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kern w:val="24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kern w:val="24"/>
                                              <w:sz w:val="32"/>
                                              <w:szCs w:val="32"/>
                                            </w:rPr>
                                            <w:t>%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="horz" wrap="square" lIns="0" tIns="0" rIns="0" bIns="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group w14:anchorId="26D1C7E8" id="Gruppieren 5" o:spid="_x0000_s2575" style="position:absolute;margin-left:20.85pt;margin-top:2.95pt;width:80.75pt;height:32.05pt;z-index:253832192;mso-height-relative:margin" coordorigin="13299,127" coordsize="10261,4074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">
                            <v:shape id="Grafik 1861766732" o:spid="_x0000_s2576" type="#_x0000_t75" style="position:absolute;left:17508;top:928;width:4320;height:3020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">
                              <v:imagedata r:id="rId25" o:title="" cropbottom="33944f" cropleft="1f" cropright="2644f" recolortarget="#333 [1446]"/>
                            </v:shape>
                            <v:shape id="Textfeld 398" o:spid="_x0000_s2577" type="#_x0000_t202" style="position:absolute;left:16208;top:1087;width:1551;height:216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" filled="f" stroked="f" strokeweight=".5pt">
                              <v:textbox inset="1mm">
                                <w:txbxContent>
                                  <w:p w14:paraId="08034035" w14:textId="77777777" w:rsidR="00B877BD" w:rsidRDefault="00B877BD" w:rsidP="00B877BD">
                                    <w:pPr>
                                      <w:rPr>
                                        <w:rFonts w:ascii="Calibri" w:eastAsia="Calibri" w:hAnsi="Calibri"/>
                                        <w:color w:val="000000"/>
                                        <w:kern w:val="24"/>
                                        <w:sz w:val="32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ascii="Calibri" w:eastAsia="Calibri" w:hAnsi="Calibri"/>
                                        <w:color w:val="000000"/>
                                        <w:kern w:val="24"/>
                                        <w:sz w:val="32"/>
                                        <w:szCs w:val="32"/>
                                      </w:rPr>
                                      <w:t xml:space="preserve">=     </w:t>
                                    </w:r>
                                  </w:p>
                                </w:txbxContent>
                              </v:textbox>
                            </v:shape>
                            <v:group id="Gruppieren 304254970" o:spid="_x0000_s2578" style="position:absolute;left:13600;top:502;width:2633;height:3699" coordorigin="13600,502" coordsize="2657,370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">
                              <v:shape id="Textfeld 3" o:spid="_x0000_s2579" type="#_x0000_t202" style="position:absolute;left:13978;top:502;width:1596;height:184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" filled="f" stroked="f" strokeweight=".5pt">
                                <v:textbox style="mso-fit-shape-to-text:t" inset="0,0,0,0">
                                  <w:txbxContent>
                                    <w:p w14:paraId="72327296" w14:textId="77777777" w:rsidR="00B877BD" w:rsidRDefault="00B877BD" w:rsidP="00B877BD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 w:themeColor="text1"/>
                                          <w:kern w:val="24"/>
                                        </w:rPr>
                                        <w:t>1</w:t>
                                      </w:r>
                                    </w:p>
                                  </w:txbxContent>
                                </v:textbox>
                              </v:shape>
                              <v:shape id="Textfeld 3" o:spid="_x0000_s2580" type="#_x0000_t202" style="position:absolute;left:13600;top:2571;width:2657;height:16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" filled="f" stroked="f" strokeweight=".5pt">
                                <v:textbox inset="0,0,0,0">
                                  <w:txbxContent>
                                    <w:p w14:paraId="2FB5E061" w14:textId="77777777" w:rsidR="00B877BD" w:rsidRDefault="00B877BD" w:rsidP="00B877BD">
                                      <w:pPr>
                                        <w:jc w:val="center"/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</w:rPr>
                                        <w:t>10</w:t>
                                      </w:r>
                                    </w:p>
                                  </w:txbxContent>
                                </v:textbox>
                              </v:shape>
                              <v:line id="Gerade Verbindung 1778109032" o:spid="_x0000_s2581" style="position:absolute;visibility:visible;mso-wrap-style:square" from="14107,2401" to="15560,240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" strokecolor="black [3213]" strokeweight="1pt">
                                <v:stroke joinstyle="miter"/>
                              </v:line>
                            </v:group>
                            <v:shape id="Grafik 263940657" o:spid="_x0000_s2582" type="#_x0000_t75" style="position:absolute;left:13299;top:127;width:2880;height:2013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">
                              <v:imagedata r:id="rId25" o:title="" cropbottom="33944f" cropleft="1f" cropright="2644f" recolortarget="#333 [1446]"/>
                            </v:shape>
                            <v:shape id="Textfeld 3" o:spid="_x0000_s2583" type="#_x0000_t202" style="position:absolute;left:20593;top:1594;width:2968;height:2003;flip:x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" filled="f" stroked="f" strokeweight=".5pt">
                              <v:textbox inset="0,0,0,0">
                                <w:txbxContent>
                                  <w:p w14:paraId="5F915711" w14:textId="77777777" w:rsidR="00B877BD" w:rsidRDefault="00B877BD" w:rsidP="00B877BD">
                                    <w:pPr>
                                      <w:jc w:val="center"/>
                                      <w:rPr>
                                        <w:rFonts w:ascii="Calibri" w:eastAsia="Calibri" w:hAnsi="Calibri"/>
                                        <w:color w:val="000000"/>
                                        <w:kern w:val="24"/>
                                        <w:sz w:val="32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ascii="Calibri" w:eastAsia="Calibri" w:hAnsi="Calibri"/>
                                        <w:color w:val="000000"/>
                                        <w:kern w:val="24"/>
                                        <w:sz w:val="32"/>
                                        <w:szCs w:val="32"/>
                                      </w:rPr>
                                      <w:t>%</w:t>
                                    </w:r>
                                  </w:p>
                                </w:txbxContent>
                              </v:textbox>
                            </v:shape>
                          </v:group>
                        </w:pict>
                      </mc:Fallback>
                    </mc:AlternateContent>
                  </w:r>
                  <w:r w:rsidR="008D7E10" w:rsidRPr="008D7E10">
                    <w:t>(2)</w:t>
                  </w:r>
                </w:p>
              </w:tc>
              <w:tc>
                <w:tcPr>
                  <w:tcW w:w="2251" w:type="dxa"/>
                </w:tcPr>
                <w:p w14:paraId="4D3EC0B4" w14:textId="277DAFA0" w:rsidR="008D7E10" w:rsidRPr="00442DA2" w:rsidRDefault="008D7E10" w:rsidP="00E13C64">
                  <w:pPr>
                    <w:spacing w:line="240" w:lineRule="atLeast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</w:p>
              </w:tc>
              <w:tc>
                <w:tcPr>
                  <w:tcW w:w="425" w:type="dxa"/>
                </w:tcPr>
                <w:p w14:paraId="7B738CA2" w14:textId="77777777" w:rsidR="008D7E10" w:rsidRPr="008D7E10" w:rsidRDefault="008D7E10" w:rsidP="00E13C64">
                  <w:pPr>
                    <w:spacing w:line="240" w:lineRule="atLeast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 w:rsidRPr="008D7E10">
                    <w:t>(3)</w:t>
                  </w:r>
                </w:p>
              </w:tc>
              <w:tc>
                <w:tcPr>
                  <w:tcW w:w="2251" w:type="dxa"/>
                </w:tcPr>
                <w:p w14:paraId="6CA7003B" w14:textId="77777777" w:rsidR="008D7E10" w:rsidRDefault="008D7E10" w:rsidP="00E13C64">
                  <w:pPr>
                    <w:spacing w:line="240" w:lineRule="atLeast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bCs w:val="0"/>
                    </w:rPr>
                  </w:pPr>
                </w:p>
                <w:p w14:paraId="457FEF0A" w14:textId="77777777" w:rsidR="00B877BD" w:rsidRDefault="00B877BD" w:rsidP="00E13C64">
                  <w:pPr>
                    <w:spacing w:line="240" w:lineRule="atLeast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bCs w:val="0"/>
                    </w:rPr>
                  </w:pPr>
                </w:p>
                <w:p w14:paraId="673D0672" w14:textId="77777777" w:rsidR="00B877BD" w:rsidRDefault="00B877BD" w:rsidP="00E13C64">
                  <w:pPr>
                    <w:spacing w:line="240" w:lineRule="atLeast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bCs w:val="0"/>
                    </w:rPr>
                  </w:pPr>
                </w:p>
                <w:p w14:paraId="1AE71B7D" w14:textId="7C60F07C" w:rsidR="00B877BD" w:rsidRPr="00442DA2" w:rsidRDefault="00B877BD" w:rsidP="00E13C64">
                  <w:pPr>
                    <w:spacing w:line="240" w:lineRule="atLeast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</w:p>
              </w:tc>
            </w:tr>
          </w:tbl>
          <w:p w14:paraId="05E061A7" w14:textId="52E2E178" w:rsidR="008D7E10" w:rsidRPr="008F1CEB" w:rsidRDefault="008D7E10" w:rsidP="00E13C64">
            <w:pPr>
              <w:tabs>
                <w:tab w:val="left" w:pos="1666"/>
              </w:tabs>
              <w:spacing w:line="240" w:lineRule="atLeast"/>
              <w:rPr>
                <w:rFonts w:ascii="Calibri" w:hAnsi="Calibri"/>
                <w:noProof/>
                <w:color w:val="000000" w:themeColor="text1"/>
                <w:szCs w:val="20"/>
              </w:rPr>
            </w:pPr>
          </w:p>
        </w:tc>
      </w:tr>
      <w:tr w:rsidR="00E67916" w14:paraId="462158C3" w14:textId="77777777" w:rsidTr="00DD330A">
        <w:trPr>
          <w:trHeight w:val="112"/>
        </w:trPr>
        <w:tc>
          <w:tcPr>
            <w:tcW w:w="709" w:type="dxa"/>
          </w:tcPr>
          <w:p w14:paraId="531385A1" w14:textId="77777777" w:rsidR="00E67916" w:rsidRPr="00AF3168" w:rsidRDefault="00E67916" w:rsidP="00E13C64">
            <w:pPr>
              <w:spacing w:line="240" w:lineRule="atLeast"/>
              <w:rPr>
                <w:noProof/>
              </w:rPr>
            </w:pPr>
          </w:p>
        </w:tc>
        <w:tc>
          <w:tcPr>
            <w:tcW w:w="426" w:type="dxa"/>
          </w:tcPr>
          <w:p w14:paraId="2EFA43D6" w14:textId="77777777" w:rsidR="00E67916" w:rsidRDefault="00E67916" w:rsidP="00E13C64">
            <w:pPr>
              <w:pStyle w:val="Nummerierung"/>
              <w:spacing w:line="240" w:lineRule="atLeast"/>
            </w:pPr>
          </w:p>
        </w:tc>
        <w:tc>
          <w:tcPr>
            <w:tcW w:w="8079" w:type="dxa"/>
          </w:tcPr>
          <w:p w14:paraId="7B19A173" w14:textId="77777777" w:rsidR="00E67916" w:rsidRDefault="00E67916" w:rsidP="00E13C64">
            <w:pPr>
              <w:tabs>
                <w:tab w:val="left" w:pos="1666"/>
              </w:tabs>
              <w:spacing w:line="240" w:lineRule="atLeast"/>
              <w:rPr>
                <w:rFonts w:ascii="Calibri" w:hAnsi="Calibri"/>
                <w:noProof/>
                <w:color w:val="000000" w:themeColor="text1"/>
                <w:szCs w:val="20"/>
              </w:rPr>
            </w:pPr>
          </w:p>
          <w:p w14:paraId="7FE37A17" w14:textId="77777777" w:rsidR="00B877BD" w:rsidRDefault="00B877BD" w:rsidP="00E13C64">
            <w:pPr>
              <w:tabs>
                <w:tab w:val="left" w:pos="1666"/>
              </w:tabs>
              <w:spacing w:line="240" w:lineRule="atLeast"/>
              <w:rPr>
                <w:rFonts w:ascii="Calibri" w:hAnsi="Calibri"/>
                <w:noProof/>
                <w:color w:val="000000" w:themeColor="text1"/>
                <w:szCs w:val="20"/>
              </w:rPr>
            </w:pPr>
          </w:p>
          <w:p w14:paraId="3EEB93C5" w14:textId="77777777" w:rsidR="00B877BD" w:rsidRDefault="00B877BD" w:rsidP="00E13C64">
            <w:pPr>
              <w:tabs>
                <w:tab w:val="left" w:pos="1666"/>
              </w:tabs>
              <w:spacing w:line="240" w:lineRule="atLeast"/>
              <w:rPr>
                <w:rFonts w:ascii="Calibri" w:hAnsi="Calibri"/>
                <w:noProof/>
                <w:color w:val="000000" w:themeColor="text1"/>
                <w:szCs w:val="20"/>
              </w:rPr>
            </w:pPr>
          </w:p>
          <w:p w14:paraId="420181FF" w14:textId="77777777" w:rsidR="00B877BD" w:rsidRDefault="00B877BD" w:rsidP="00E13C64">
            <w:pPr>
              <w:tabs>
                <w:tab w:val="left" w:pos="1666"/>
              </w:tabs>
              <w:spacing w:line="240" w:lineRule="atLeast"/>
              <w:rPr>
                <w:rFonts w:ascii="Calibri" w:hAnsi="Calibri"/>
                <w:noProof/>
                <w:color w:val="000000" w:themeColor="text1"/>
                <w:szCs w:val="20"/>
              </w:rPr>
            </w:pPr>
          </w:p>
          <w:p w14:paraId="5209341F" w14:textId="77777777" w:rsidR="00B877BD" w:rsidRPr="00491713" w:rsidRDefault="00B877BD" w:rsidP="00E13C64">
            <w:pPr>
              <w:tabs>
                <w:tab w:val="left" w:pos="1666"/>
              </w:tabs>
              <w:spacing w:line="240" w:lineRule="atLeast"/>
              <w:rPr>
                <w:rFonts w:ascii="Calibri" w:hAnsi="Calibri"/>
                <w:noProof/>
                <w:color w:val="000000" w:themeColor="text1"/>
                <w:szCs w:val="20"/>
              </w:rPr>
            </w:pPr>
          </w:p>
        </w:tc>
      </w:tr>
      <w:tr w:rsidR="008D7E10" w14:paraId="02E9C1F8" w14:textId="77777777" w:rsidTr="00DD330A">
        <w:trPr>
          <w:trHeight w:val="112"/>
        </w:trPr>
        <w:tc>
          <w:tcPr>
            <w:tcW w:w="709" w:type="dxa"/>
          </w:tcPr>
          <w:p w14:paraId="38063744" w14:textId="77777777" w:rsidR="008D7E10" w:rsidRDefault="008D7E10" w:rsidP="00E13C64">
            <w:pPr>
              <w:spacing w:line="240" w:lineRule="atLeast"/>
              <w:rPr>
                <w:noProof/>
              </w:rPr>
            </w:pPr>
            <w:r w:rsidRPr="00AF3168">
              <w:rPr>
                <w:noProof/>
              </w:rPr>
              <w:drawing>
                <wp:inline distT="0" distB="0" distL="0" distR="0" wp14:anchorId="5A295BE3" wp14:editId="2CC7BF8F">
                  <wp:extent cx="360000" cy="313831"/>
                  <wp:effectExtent l="0" t="0" r="2540" b="0"/>
                  <wp:docPr id="11209" name="Grafik 112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" cy="31383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" w:type="dxa"/>
          </w:tcPr>
          <w:p w14:paraId="6182FA27" w14:textId="77777777" w:rsidR="008D7E10" w:rsidRDefault="008D7E10" w:rsidP="00E13C64">
            <w:pPr>
              <w:pStyle w:val="Nummerierung"/>
              <w:spacing w:line="240" w:lineRule="atLeast"/>
            </w:pPr>
            <w:r>
              <w:t>b)</w:t>
            </w:r>
          </w:p>
        </w:tc>
        <w:tc>
          <w:tcPr>
            <w:tcW w:w="8079" w:type="dxa"/>
          </w:tcPr>
          <w:p w14:paraId="78C38AD3" w14:textId="77777777" w:rsidR="008D7E10" w:rsidRPr="00491713" w:rsidRDefault="008D7E10" w:rsidP="00E13C64">
            <w:pPr>
              <w:tabs>
                <w:tab w:val="left" w:pos="1666"/>
              </w:tabs>
              <w:spacing w:line="240" w:lineRule="atLeast"/>
              <w:rPr>
                <w:rFonts w:ascii="Calibri" w:hAnsi="Calibri"/>
                <w:noProof/>
                <w:color w:val="000000" w:themeColor="text1"/>
                <w:szCs w:val="20"/>
              </w:rPr>
            </w:pPr>
            <w:r w:rsidRPr="00491713">
              <w:rPr>
                <w:rFonts w:ascii="Calibri" w:hAnsi="Calibri"/>
                <w:noProof/>
                <w:color w:val="000000" w:themeColor="text1"/>
                <w:szCs w:val="20"/>
              </w:rPr>
              <w:t xml:space="preserve">Stellt euch gegenseitig ähnliche Aufgaben. </w:t>
            </w:r>
          </w:p>
          <w:p w14:paraId="61A279C3" w14:textId="77777777" w:rsidR="001C7622" w:rsidRDefault="008D7E10" w:rsidP="00E13C64">
            <w:pPr>
              <w:tabs>
                <w:tab w:val="left" w:pos="1666"/>
              </w:tabs>
              <w:spacing w:line="240" w:lineRule="atLeast"/>
              <w:rPr>
                <w:rFonts w:ascii="Calibri" w:hAnsi="Calibri"/>
                <w:noProof/>
                <w:color w:val="000000" w:themeColor="text1"/>
                <w:szCs w:val="20"/>
              </w:rPr>
            </w:pPr>
            <w:r w:rsidRPr="00491713">
              <w:rPr>
                <w:rFonts w:ascii="Calibri" w:hAnsi="Calibri"/>
                <w:noProof/>
                <w:color w:val="000000" w:themeColor="text1"/>
                <w:szCs w:val="20"/>
              </w:rPr>
              <w:t xml:space="preserve">Eine Person denkt sich eine Aufgabe mit Lücken aus, </w:t>
            </w:r>
            <w:r w:rsidR="001C7622">
              <w:rPr>
                <w:rFonts w:ascii="Calibri" w:hAnsi="Calibri"/>
                <w:noProof/>
                <w:color w:val="000000" w:themeColor="text1"/>
                <w:szCs w:val="20"/>
              </w:rPr>
              <w:br/>
            </w:r>
            <w:r w:rsidRPr="00491713">
              <w:rPr>
                <w:rFonts w:ascii="Calibri" w:hAnsi="Calibri"/>
                <w:noProof/>
                <w:color w:val="000000" w:themeColor="text1"/>
                <w:szCs w:val="20"/>
              </w:rPr>
              <w:t xml:space="preserve">die andere findet passende Zahlen. </w:t>
            </w:r>
          </w:p>
          <w:p w14:paraId="00B1A6A2" w14:textId="38243F70" w:rsidR="008D7E10" w:rsidRDefault="008D7E10" w:rsidP="00E13C64">
            <w:pPr>
              <w:tabs>
                <w:tab w:val="left" w:pos="1666"/>
              </w:tabs>
              <w:spacing w:line="240" w:lineRule="atLeast"/>
              <w:rPr>
                <w:rFonts w:ascii="Calibri" w:hAnsi="Calibri"/>
                <w:noProof/>
                <w:color w:val="000000" w:themeColor="text1"/>
                <w:szCs w:val="20"/>
              </w:rPr>
            </w:pPr>
            <w:r w:rsidRPr="00491713">
              <w:rPr>
                <w:rFonts w:ascii="Calibri" w:hAnsi="Calibri"/>
                <w:noProof/>
                <w:color w:val="000000" w:themeColor="text1"/>
                <w:szCs w:val="20"/>
              </w:rPr>
              <w:t>Wechselt euch ab.</w:t>
            </w:r>
          </w:p>
          <w:p w14:paraId="3A525092" w14:textId="77777777" w:rsidR="008D7E10" w:rsidRDefault="008D7E10" w:rsidP="00E13C64">
            <w:pPr>
              <w:tabs>
                <w:tab w:val="left" w:pos="1666"/>
              </w:tabs>
              <w:spacing w:line="240" w:lineRule="atLeast"/>
              <w:rPr>
                <w:noProof/>
              </w:rPr>
            </w:pPr>
          </w:p>
        </w:tc>
      </w:tr>
      <w:tr w:rsidR="008D7E10" w14:paraId="2E4D1224" w14:textId="77777777" w:rsidTr="00DD330A">
        <w:trPr>
          <w:trHeight w:val="112"/>
        </w:trPr>
        <w:tc>
          <w:tcPr>
            <w:tcW w:w="709" w:type="dxa"/>
          </w:tcPr>
          <w:p w14:paraId="5CC2E643" w14:textId="77777777" w:rsidR="008D7E10" w:rsidRPr="005B39E7" w:rsidRDefault="008D7E10" w:rsidP="00E13C64">
            <w:pPr>
              <w:pStyle w:val="berschrift3"/>
              <w:spacing w:line="240" w:lineRule="atLeast"/>
            </w:pPr>
            <w:r w:rsidRPr="005B39E7">
              <w:t>2.7</w:t>
            </w:r>
          </w:p>
        </w:tc>
        <w:tc>
          <w:tcPr>
            <w:tcW w:w="8505" w:type="dxa"/>
            <w:gridSpan w:val="2"/>
          </w:tcPr>
          <w:p w14:paraId="3C0887C3" w14:textId="77777777" w:rsidR="008D7E10" w:rsidRPr="005B39E7" w:rsidRDefault="008D7E10" w:rsidP="00E13C64">
            <w:pPr>
              <w:pStyle w:val="berschrift3"/>
              <w:spacing w:line="240" w:lineRule="atLeast"/>
            </w:pPr>
            <w:r w:rsidRPr="005B39E7">
              <w:t>Prozente gesucht</w:t>
            </w:r>
          </w:p>
        </w:tc>
      </w:tr>
      <w:tr w:rsidR="008D7E10" w14:paraId="6262B673" w14:textId="77777777" w:rsidTr="00DD330A">
        <w:trPr>
          <w:trHeight w:val="112"/>
        </w:trPr>
        <w:tc>
          <w:tcPr>
            <w:tcW w:w="709" w:type="dxa"/>
          </w:tcPr>
          <w:p w14:paraId="5DBDC1CC" w14:textId="77777777" w:rsidR="008D7E10" w:rsidRDefault="008D7E10" w:rsidP="00E13C64">
            <w:pPr>
              <w:spacing w:line="240" w:lineRule="atLeast"/>
              <w:rPr>
                <w:noProof/>
              </w:rPr>
            </w:pPr>
          </w:p>
        </w:tc>
        <w:tc>
          <w:tcPr>
            <w:tcW w:w="8505" w:type="dxa"/>
            <w:gridSpan w:val="2"/>
          </w:tcPr>
          <w:p w14:paraId="53C09D54" w14:textId="77777777" w:rsidR="008D7E10" w:rsidRPr="005B39E7" w:rsidRDefault="008D7E10" w:rsidP="001A7D41">
            <w:pPr>
              <w:tabs>
                <w:tab w:val="left" w:pos="1666"/>
              </w:tabs>
              <w:spacing w:line="240" w:lineRule="atLeast"/>
              <w:rPr>
                <w:rFonts w:ascii="Calibri" w:hAnsi="Calibri"/>
                <w:noProof/>
                <w:color w:val="000000" w:themeColor="text1"/>
                <w:szCs w:val="20"/>
              </w:rPr>
            </w:pPr>
            <w:r w:rsidRPr="005B39E7">
              <w:rPr>
                <w:rFonts w:ascii="Calibri" w:hAnsi="Calibri"/>
                <w:noProof/>
                <w:color w:val="000000" w:themeColor="text1"/>
                <w:szCs w:val="20"/>
              </w:rPr>
              <w:t>Finde</w:t>
            </w:r>
            <w:r>
              <w:rPr>
                <w:rFonts w:ascii="Calibri" w:hAnsi="Calibri"/>
                <w:noProof/>
                <w:color w:val="000000" w:themeColor="text1"/>
                <w:szCs w:val="20"/>
              </w:rPr>
              <w:t xml:space="preserve"> …</w:t>
            </w:r>
          </w:p>
          <w:p w14:paraId="1F6080C6" w14:textId="04B1575A" w:rsidR="008D7E10" w:rsidRPr="00267D51" w:rsidRDefault="008D7E10" w:rsidP="009A01B2">
            <w:pPr>
              <w:pStyle w:val="Listenabsatz"/>
            </w:pPr>
            <w:r w:rsidRPr="005B39E7">
              <w:t>drei Prozente, die du in einen Bruch mit Ne</w:t>
            </w:r>
            <w:r w:rsidRPr="00267D51">
              <w:t xml:space="preserve">nner 20 </w:t>
            </w:r>
            <w:r w:rsidR="001A7D41">
              <w:t xml:space="preserve">gröber einteilen </w:t>
            </w:r>
            <w:r w:rsidRPr="00267D51">
              <w:t>kannst.</w:t>
            </w:r>
          </w:p>
          <w:p w14:paraId="5438FCED" w14:textId="46AED663" w:rsidR="008D7E10" w:rsidRDefault="008D7E10" w:rsidP="009A01B2">
            <w:pPr>
              <w:pStyle w:val="Listenabsatz"/>
            </w:pPr>
            <w:r w:rsidRPr="00267D51">
              <w:t>drei Prozente, die du in einen Bruch mit Ne</w:t>
            </w:r>
            <w:r w:rsidRPr="005B39E7">
              <w:t xml:space="preserve">nner 5 </w:t>
            </w:r>
            <w:r w:rsidR="001A7D41">
              <w:t xml:space="preserve">feiner einteilen </w:t>
            </w:r>
            <w:r w:rsidRPr="005B39E7">
              <w:t>kannst.</w:t>
            </w:r>
          </w:p>
          <w:p w14:paraId="294BF780" w14:textId="77777777" w:rsidR="008D7E10" w:rsidRPr="00491713" w:rsidRDefault="008D7E10" w:rsidP="00E13C64">
            <w:pPr>
              <w:spacing w:line="240" w:lineRule="atLeast"/>
              <w:ind w:left="720"/>
              <w:rPr>
                <w:noProof/>
              </w:rPr>
            </w:pPr>
          </w:p>
        </w:tc>
      </w:tr>
      <w:tr w:rsidR="008D7E10" w14:paraId="48262180" w14:textId="77777777" w:rsidTr="00DD330A">
        <w:trPr>
          <w:trHeight w:val="112"/>
        </w:trPr>
        <w:tc>
          <w:tcPr>
            <w:tcW w:w="709" w:type="dxa"/>
          </w:tcPr>
          <w:p w14:paraId="7FFE4885" w14:textId="77777777" w:rsidR="008D7E10" w:rsidRPr="00715037" w:rsidRDefault="008D7E10" w:rsidP="00E13C64">
            <w:pPr>
              <w:pStyle w:val="berschrift3"/>
              <w:spacing w:line="240" w:lineRule="atLeast"/>
            </w:pPr>
            <w:r w:rsidRPr="00715037">
              <w:t>2.8</w:t>
            </w:r>
          </w:p>
        </w:tc>
        <w:tc>
          <w:tcPr>
            <w:tcW w:w="8505" w:type="dxa"/>
            <w:gridSpan w:val="2"/>
          </w:tcPr>
          <w:p w14:paraId="593101FD" w14:textId="77777777" w:rsidR="008D7E10" w:rsidRPr="00715037" w:rsidRDefault="008D7E10" w:rsidP="00E13C64">
            <w:pPr>
              <w:pStyle w:val="berschrift3"/>
              <w:spacing w:line="240" w:lineRule="atLeast"/>
            </w:pPr>
            <w:r w:rsidRPr="00715037">
              <w:t>Paare finden mit Prozenten und Brüchen</w:t>
            </w:r>
          </w:p>
        </w:tc>
      </w:tr>
      <w:tr w:rsidR="008D7E10" w14:paraId="1E69B5C2" w14:textId="77777777" w:rsidTr="00DD330A">
        <w:trPr>
          <w:trHeight w:val="112"/>
        </w:trPr>
        <w:tc>
          <w:tcPr>
            <w:tcW w:w="709" w:type="dxa"/>
          </w:tcPr>
          <w:p w14:paraId="79DFF620" w14:textId="77777777" w:rsidR="008D7E10" w:rsidRDefault="008D7E10" w:rsidP="00E13C64">
            <w:pPr>
              <w:spacing w:line="240" w:lineRule="atLeast"/>
              <w:rPr>
                <w:noProof/>
              </w:rPr>
            </w:pPr>
          </w:p>
        </w:tc>
        <w:tc>
          <w:tcPr>
            <w:tcW w:w="8505" w:type="dxa"/>
            <w:gridSpan w:val="2"/>
          </w:tcPr>
          <w:p w14:paraId="1FF22688" w14:textId="77777777" w:rsidR="008D7E10" w:rsidRPr="00715037" w:rsidRDefault="008D7E10" w:rsidP="00513E9A">
            <w:r w:rsidRPr="00C63632">
              <w:rPr>
                <w:noProof/>
              </w:rPr>
              <w:drawing>
                <wp:anchor distT="0" distB="0" distL="114300" distR="114300" simplePos="0" relativeHeight="252844032" behindDoc="0" locked="0" layoutInCell="1" allowOverlap="1" wp14:anchorId="2A3E7E0A" wp14:editId="58B82EA1">
                  <wp:simplePos x="0" y="0"/>
                  <wp:positionH relativeFrom="margin">
                    <wp:posOffset>2832735</wp:posOffset>
                  </wp:positionH>
                  <wp:positionV relativeFrom="paragraph">
                    <wp:posOffset>5080</wp:posOffset>
                  </wp:positionV>
                  <wp:extent cx="2384425" cy="1786255"/>
                  <wp:effectExtent l="0" t="0" r="3175" b="4445"/>
                  <wp:wrapSquare wrapText="bothSides"/>
                  <wp:docPr id="11428" name="Bild 112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Foto.JPG"/>
                          <pic:cNvPicPr/>
                        </pic:nvPicPr>
                        <pic:blipFill>
                          <a:blip r:embed="rId1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4425" cy="17862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  <a:ext uri="{FAA26D3D-D897-4be2-8F04-BA451C77F1D7}">
  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15037">
              <w:t>Spielt „Paare finden“:</w:t>
            </w:r>
          </w:p>
          <w:p w14:paraId="27BD0174" w14:textId="43E89068" w:rsidR="008D7E10" w:rsidRPr="00715037" w:rsidRDefault="008D7E10" w:rsidP="009A01B2">
            <w:pPr>
              <w:pStyle w:val="Listenabsatz"/>
            </w:pPr>
            <w:r w:rsidRPr="00715037">
              <w:t xml:space="preserve">Findet Paare mit jeweils einem Bruch </w:t>
            </w:r>
            <w:r w:rsidR="001A7D41">
              <w:br/>
            </w:r>
            <w:r w:rsidRPr="00715037">
              <w:t xml:space="preserve">und einer Prozentangabe oder einem Bild. </w:t>
            </w:r>
          </w:p>
          <w:p w14:paraId="18ED9503" w14:textId="64227328" w:rsidR="008D7E10" w:rsidRDefault="008D7E10" w:rsidP="009A01B2">
            <w:pPr>
              <w:pStyle w:val="Listenabsatz"/>
            </w:pPr>
            <w:r w:rsidRPr="00715037">
              <w:t xml:space="preserve">Erfindet selbst noch eigene Karten </w:t>
            </w:r>
            <w:r w:rsidR="001A7D41">
              <w:br/>
            </w:r>
            <w:r w:rsidRPr="00715037">
              <w:t>und spielt mit ihnen.</w:t>
            </w:r>
          </w:p>
          <w:p w14:paraId="25AF1F4A" w14:textId="77777777" w:rsidR="001A7D41" w:rsidRPr="00715037" w:rsidRDefault="001A7D41" w:rsidP="001A7D41"/>
          <w:p w14:paraId="08040CBF" w14:textId="4D64A640" w:rsidR="008D7E10" w:rsidRPr="00715037" w:rsidRDefault="008D7E10" w:rsidP="001A7D41">
            <w:pPr>
              <w:spacing w:line="240" w:lineRule="atLeast"/>
              <w:ind w:left="90"/>
              <w:rPr>
                <w:rFonts w:ascii="Calibri" w:hAnsi="Calibri"/>
                <w:noProof/>
                <w:color w:val="000000" w:themeColor="text1"/>
                <w:szCs w:val="20"/>
              </w:rPr>
            </w:pPr>
            <w:r w:rsidRPr="00715037">
              <w:rPr>
                <w:noProof/>
              </w:rPr>
              <w:t>Vorsicht</w:t>
            </w:r>
            <w:r w:rsidR="001A7D41">
              <w:rPr>
                <w:noProof/>
              </w:rPr>
              <w:t>:</w:t>
            </w:r>
            <w:r w:rsidRPr="00715037">
              <w:rPr>
                <w:noProof/>
              </w:rPr>
              <w:t xml:space="preserve"> Es können Karten übrig bleiben</w:t>
            </w:r>
            <w:r w:rsidR="001A7D41">
              <w:rPr>
                <w:noProof/>
              </w:rPr>
              <w:t>.</w:t>
            </w:r>
          </w:p>
        </w:tc>
      </w:tr>
    </w:tbl>
    <w:p w14:paraId="4829B2F3" w14:textId="77777777" w:rsidR="002B619D" w:rsidRDefault="002B619D" w:rsidP="00E13C64">
      <w:pPr>
        <w:spacing w:line="240" w:lineRule="atLeast"/>
        <w:sectPr w:rsidR="002B619D" w:rsidSect="001D1C8B">
          <w:headerReference w:type="default" r:id="rId152"/>
          <w:pgSz w:w="11906" w:h="16838"/>
          <w:pgMar w:top="1474" w:right="1418" w:bottom="1418" w:left="1418" w:header="284" w:footer="567" w:gutter="0"/>
          <w:pgNumType w:start="1" w:chapStyle="4"/>
          <w:cols w:space="708"/>
          <w:docGrid w:linePitch="360"/>
        </w:sectPr>
      </w:pPr>
    </w:p>
    <w:p w14:paraId="5965B022" w14:textId="4D6D6E5C" w:rsidR="002B619D" w:rsidRPr="002B619D" w:rsidRDefault="002B619D" w:rsidP="002B619D">
      <w:pPr>
        <w:pStyle w:val="UnterberschriftAufgabe"/>
        <w:spacing w:after="240"/>
        <w:rPr>
          <w:color w:val="706F6F"/>
        </w:rPr>
      </w:pPr>
      <w:r w:rsidRPr="00932EEA">
        <w:rPr>
          <w:b w:val="0"/>
          <w:color w:val="000000"/>
          <w:sz w:val="28"/>
          <w:szCs w:val="28"/>
        </w:rPr>
        <w:lastRenderedPageBreak/>
        <w:drawing>
          <wp:anchor distT="0" distB="0" distL="114300" distR="114300" simplePos="0" relativeHeight="253953024" behindDoc="0" locked="0" layoutInCell="1" allowOverlap="1" wp14:anchorId="53E25E88" wp14:editId="190EF70D">
            <wp:simplePos x="0" y="0"/>
            <wp:positionH relativeFrom="margin">
              <wp:posOffset>5082695</wp:posOffset>
            </wp:positionH>
            <wp:positionV relativeFrom="page">
              <wp:posOffset>381023</wp:posOffset>
            </wp:positionV>
            <wp:extent cx="854710" cy="849630"/>
            <wp:effectExtent l="0" t="0" r="0" b="0"/>
            <wp:wrapNone/>
            <wp:docPr id="2044369705" name="Grafik 20443697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Logo-MSK-kurz.pn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012" t="1" b="-15148"/>
                    <a:stretch/>
                  </pic:blipFill>
                  <pic:spPr bwMode="auto">
                    <a:xfrm>
                      <a:off x="0" y="0"/>
                      <a:ext cx="854710" cy="8496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36"/>
          <w:szCs w:val="36"/>
        </w:rPr>
        <w:t>Mathe</w:t>
      </w:r>
      <w:r w:rsidR="0019259C">
        <w:rPr>
          <w:sz w:val="36"/>
          <w:szCs w:val="36"/>
        </w:rPr>
        <w:t xml:space="preserve"> </w:t>
      </w:r>
      <w:r>
        <w:rPr>
          <w:sz w:val="36"/>
          <w:szCs w:val="36"/>
        </w:rPr>
        <w:t>sicher</w:t>
      </w:r>
      <w:r w:rsidR="0019259C">
        <w:rPr>
          <w:sz w:val="36"/>
          <w:szCs w:val="36"/>
        </w:rPr>
        <w:t xml:space="preserve"> </w:t>
      </w:r>
      <w:r>
        <w:rPr>
          <w:sz w:val="36"/>
          <w:szCs w:val="36"/>
        </w:rPr>
        <w:t>können</w:t>
      </w:r>
      <w:r w:rsidR="0019259C">
        <w:rPr>
          <w:sz w:val="36"/>
          <w:szCs w:val="36"/>
        </w:rPr>
        <w:t xml:space="preserve">: </w:t>
      </w:r>
      <w:r w:rsidRPr="00932EEA">
        <w:rPr>
          <w:sz w:val="36"/>
          <w:szCs w:val="36"/>
        </w:rPr>
        <w:t>Streifentafel</w:t>
      </w:r>
      <w:r>
        <w:rPr>
          <w:sz w:val="36"/>
          <w:szCs w:val="36"/>
        </w:rPr>
        <w:t xml:space="preserve"> für Brüche</w:t>
      </w:r>
      <w:r w:rsidRPr="00932EEA">
        <w:rPr>
          <w:color w:val="706F6F"/>
        </w:rPr>
        <w:t xml:space="preserve"> </w:t>
      </w:r>
    </w:p>
    <w:tbl>
      <w:tblPr>
        <w:tblStyle w:val="Tabellenraster"/>
        <w:tblW w:w="9242" w:type="dxa"/>
        <w:tblBorders>
          <w:top w:val="single" w:sz="2" w:space="0" w:color="000000" w:themeColor="text1"/>
          <w:left w:val="single" w:sz="2" w:space="0" w:color="000000" w:themeColor="text1"/>
          <w:bottom w:val="single" w:sz="2" w:space="0" w:color="000000" w:themeColor="text1"/>
          <w:right w:val="single" w:sz="2" w:space="0" w:color="000000" w:themeColor="text1"/>
          <w:insideH w:val="single" w:sz="2" w:space="0" w:color="000000" w:themeColor="text1"/>
          <w:insideV w:val="single" w:sz="2" w:space="0" w:color="000000" w:themeColor="text1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57"/>
        <w:gridCol w:w="1871"/>
        <w:gridCol w:w="145"/>
        <w:gridCol w:w="145"/>
        <w:gridCol w:w="12"/>
        <w:gridCol w:w="43"/>
        <w:gridCol w:w="17"/>
        <w:gridCol w:w="73"/>
        <w:gridCol w:w="18"/>
        <w:gridCol w:w="30"/>
        <w:gridCol w:w="97"/>
        <w:gridCol w:w="24"/>
        <w:gridCol w:w="87"/>
        <w:gridCol w:w="34"/>
        <w:gridCol w:w="81"/>
        <w:gridCol w:w="64"/>
        <w:gridCol w:w="37"/>
        <w:gridCol w:w="60"/>
        <w:gridCol w:w="48"/>
        <w:gridCol w:w="21"/>
        <w:gridCol w:w="52"/>
        <w:gridCol w:w="73"/>
        <w:gridCol w:w="48"/>
        <w:gridCol w:w="97"/>
        <w:gridCol w:w="54"/>
        <w:gridCol w:w="22"/>
        <w:gridCol w:w="69"/>
        <w:gridCol w:w="60"/>
        <w:gridCol w:w="85"/>
        <w:gridCol w:w="16"/>
        <w:gridCol w:w="115"/>
        <w:gridCol w:w="14"/>
        <w:gridCol w:w="73"/>
        <w:gridCol w:w="72"/>
        <w:gridCol w:w="49"/>
        <w:gridCol w:w="96"/>
        <w:gridCol w:w="42"/>
        <w:gridCol w:w="43"/>
        <w:gridCol w:w="61"/>
        <w:gridCol w:w="90"/>
        <w:gridCol w:w="55"/>
        <w:gridCol w:w="97"/>
        <w:gridCol w:w="48"/>
        <w:gridCol w:w="72"/>
        <w:gridCol w:w="73"/>
        <w:gridCol w:w="109"/>
        <w:gridCol w:w="36"/>
        <w:gridCol w:w="7"/>
        <w:gridCol w:w="138"/>
        <w:gridCol w:w="121"/>
        <w:gridCol w:w="24"/>
        <w:gridCol w:w="63"/>
        <w:gridCol w:w="64"/>
        <w:gridCol w:w="19"/>
        <w:gridCol w:w="32"/>
        <w:gridCol w:w="40"/>
        <w:gridCol w:w="61"/>
        <w:gridCol w:w="12"/>
        <w:gridCol w:w="48"/>
        <w:gridCol w:w="69"/>
        <w:gridCol w:w="28"/>
        <w:gridCol w:w="145"/>
        <w:gridCol w:w="145"/>
        <w:gridCol w:w="28"/>
        <w:gridCol w:w="69"/>
        <w:gridCol w:w="48"/>
        <w:gridCol w:w="12"/>
        <w:gridCol w:w="61"/>
        <w:gridCol w:w="40"/>
        <w:gridCol w:w="32"/>
        <w:gridCol w:w="19"/>
        <w:gridCol w:w="64"/>
        <w:gridCol w:w="63"/>
        <w:gridCol w:w="24"/>
        <w:gridCol w:w="121"/>
        <w:gridCol w:w="138"/>
        <w:gridCol w:w="7"/>
        <w:gridCol w:w="36"/>
        <w:gridCol w:w="109"/>
        <w:gridCol w:w="73"/>
        <w:gridCol w:w="72"/>
        <w:gridCol w:w="49"/>
        <w:gridCol w:w="96"/>
        <w:gridCol w:w="55"/>
        <w:gridCol w:w="90"/>
        <w:gridCol w:w="61"/>
        <w:gridCol w:w="43"/>
        <w:gridCol w:w="42"/>
        <w:gridCol w:w="96"/>
        <w:gridCol w:w="49"/>
        <w:gridCol w:w="72"/>
        <w:gridCol w:w="73"/>
        <w:gridCol w:w="14"/>
        <w:gridCol w:w="115"/>
        <w:gridCol w:w="16"/>
        <w:gridCol w:w="85"/>
        <w:gridCol w:w="60"/>
        <w:gridCol w:w="69"/>
        <w:gridCol w:w="22"/>
        <w:gridCol w:w="54"/>
        <w:gridCol w:w="97"/>
        <w:gridCol w:w="48"/>
        <w:gridCol w:w="73"/>
        <w:gridCol w:w="52"/>
        <w:gridCol w:w="21"/>
        <w:gridCol w:w="48"/>
        <w:gridCol w:w="60"/>
        <w:gridCol w:w="37"/>
        <w:gridCol w:w="64"/>
        <w:gridCol w:w="81"/>
        <w:gridCol w:w="34"/>
        <w:gridCol w:w="87"/>
        <w:gridCol w:w="24"/>
        <w:gridCol w:w="97"/>
        <w:gridCol w:w="30"/>
        <w:gridCol w:w="18"/>
        <w:gridCol w:w="73"/>
        <w:gridCol w:w="17"/>
        <w:gridCol w:w="43"/>
        <w:gridCol w:w="12"/>
        <w:gridCol w:w="145"/>
        <w:gridCol w:w="146"/>
        <w:gridCol w:w="57"/>
      </w:tblGrid>
      <w:tr w:rsidR="002B619D" w:rsidRPr="00154713" w14:paraId="2A7B57B2" w14:textId="77777777" w:rsidTr="00336858">
        <w:trPr>
          <w:trHeight w:val="57"/>
        </w:trPr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</w:tcPr>
          <w:p w14:paraId="2D22FCCB" w14:textId="77777777" w:rsidR="002B619D" w:rsidRPr="00154713" w:rsidRDefault="002B619D" w:rsidP="00336858">
            <w:pPr>
              <w:pStyle w:val="tabelle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3248B590" w14:textId="77777777" w:rsidR="002B619D" w:rsidRPr="00154713" w:rsidRDefault="002B619D" w:rsidP="00336858">
            <w:pPr>
              <w:pStyle w:val="tabelle"/>
            </w:pPr>
          </w:p>
        </w:tc>
        <w:tc>
          <w:tcPr>
            <w:tcW w:w="7257" w:type="dxa"/>
            <w:gridSpan w:val="120"/>
            <w:tcBorders>
              <w:top w:val="nil"/>
              <w:left w:val="nil"/>
              <w:bottom w:val="nil"/>
              <w:right w:val="nil"/>
            </w:tcBorders>
          </w:tcPr>
          <w:p w14:paraId="2A6A2989" w14:textId="77777777" w:rsidR="002B619D" w:rsidRPr="00154713" w:rsidRDefault="002B619D" w:rsidP="00336858">
            <w:pPr>
              <w:pStyle w:val="tabelle"/>
            </w:pP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</w:tcPr>
          <w:p w14:paraId="45C8268A" w14:textId="77777777" w:rsidR="002B619D" w:rsidRPr="00154713" w:rsidRDefault="002B619D" w:rsidP="00336858">
            <w:pPr>
              <w:pStyle w:val="tabelle"/>
            </w:pPr>
          </w:p>
        </w:tc>
      </w:tr>
      <w:tr w:rsidR="002B619D" w14:paraId="2CF3011E" w14:textId="77777777" w:rsidTr="00336858">
        <w:trPr>
          <w:trHeight w:val="170"/>
        </w:trPr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</w:tcPr>
          <w:p w14:paraId="58E02027" w14:textId="77777777" w:rsidR="002B619D" w:rsidRPr="00525601" w:rsidRDefault="002B619D" w:rsidP="00336858">
            <w:pPr>
              <w:pStyle w:val="tabelle"/>
            </w:pPr>
          </w:p>
        </w:tc>
        <w:tc>
          <w:tcPr>
            <w:tcW w:w="1871" w:type="dxa"/>
            <w:vMerge w:val="restart"/>
            <w:tcBorders>
              <w:top w:val="nil"/>
              <w:left w:val="nil"/>
              <w:bottom w:val="nil"/>
              <w:right w:val="single" w:sz="2" w:space="0" w:color="000000" w:themeColor="text1"/>
            </w:tcBorders>
          </w:tcPr>
          <w:p w14:paraId="293E65DD" w14:textId="77777777" w:rsidR="002B619D" w:rsidRDefault="002B619D" w:rsidP="00336858">
            <w:pPr>
              <w:pStyle w:val="NormalerText"/>
              <w:rPr>
                <w:noProof/>
              </w:rPr>
            </w:pPr>
            <w:r>
              <w:rPr>
                <w:noProof/>
              </w:rPr>
              <w:t>Halbe-Streifen</w:t>
            </w:r>
          </w:p>
        </w:tc>
        <w:tc>
          <w:tcPr>
            <w:tcW w:w="3628" w:type="dxa"/>
            <w:gridSpan w:val="60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8" w:space="0" w:color="000000" w:themeColor="text1"/>
            </w:tcBorders>
          </w:tcPr>
          <w:p w14:paraId="59D6A620" w14:textId="77777777" w:rsidR="002B619D" w:rsidRPr="00D33A75" w:rsidRDefault="002B619D" w:rsidP="00336858">
            <w:pPr>
              <w:pStyle w:val="NormalerText"/>
              <w:rPr>
                <w:rStyle w:val="SchwacherVerweis"/>
              </w:rPr>
            </w:pPr>
          </w:p>
        </w:tc>
        <w:tc>
          <w:tcPr>
            <w:tcW w:w="3629" w:type="dxa"/>
            <w:gridSpan w:val="60"/>
            <w:tcBorders>
              <w:top w:val="single" w:sz="2" w:space="0" w:color="000000" w:themeColor="text1"/>
              <w:left w:val="single" w:sz="8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1AB00779" w14:textId="77777777" w:rsidR="002B619D" w:rsidRPr="00D33A75" w:rsidRDefault="002B619D" w:rsidP="00336858">
            <w:pPr>
              <w:pStyle w:val="NormalerText"/>
              <w:rPr>
                <w:rStyle w:val="SchwacherVerweis"/>
              </w:rPr>
            </w:pPr>
          </w:p>
        </w:tc>
        <w:tc>
          <w:tcPr>
            <w:tcW w:w="57" w:type="dxa"/>
            <w:tcBorders>
              <w:top w:val="nil"/>
              <w:left w:val="single" w:sz="2" w:space="0" w:color="000000" w:themeColor="text1"/>
              <w:bottom w:val="nil"/>
              <w:right w:val="nil"/>
            </w:tcBorders>
          </w:tcPr>
          <w:p w14:paraId="6E1B6B5F" w14:textId="77777777" w:rsidR="002B619D" w:rsidRPr="00525601" w:rsidRDefault="002B619D" w:rsidP="00336858">
            <w:pPr>
              <w:pStyle w:val="tabelle"/>
            </w:pPr>
          </w:p>
        </w:tc>
      </w:tr>
      <w:tr w:rsidR="002B619D" w14:paraId="6C1205EC" w14:textId="77777777" w:rsidTr="00336858">
        <w:trPr>
          <w:trHeight w:val="340"/>
        </w:trPr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</w:tcPr>
          <w:p w14:paraId="017E9B11" w14:textId="77777777" w:rsidR="002B619D" w:rsidRPr="00525601" w:rsidRDefault="002B619D" w:rsidP="00336858">
            <w:pPr>
              <w:pStyle w:val="tabelle"/>
            </w:pPr>
          </w:p>
        </w:tc>
        <w:tc>
          <w:tcPr>
            <w:tcW w:w="187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10F935F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7257" w:type="dxa"/>
            <w:gridSpan w:val="120"/>
            <w:tcBorders>
              <w:top w:val="nil"/>
              <w:left w:val="nil"/>
              <w:bottom w:val="nil"/>
              <w:right w:val="nil"/>
            </w:tcBorders>
          </w:tcPr>
          <w:p w14:paraId="7D958631" w14:textId="77777777" w:rsidR="002B619D" w:rsidRDefault="002B619D" w:rsidP="00336858">
            <w:pPr>
              <w:pStyle w:val="NormalerText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840384" behindDoc="0" locked="0" layoutInCell="1" allowOverlap="1" wp14:anchorId="071FF09E" wp14:editId="32D2B96F">
                      <wp:simplePos x="0" y="0"/>
                      <wp:positionH relativeFrom="column">
                        <wp:posOffset>4500184</wp:posOffset>
                      </wp:positionH>
                      <wp:positionV relativeFrom="paragraph">
                        <wp:posOffset>-635</wp:posOffset>
                      </wp:positionV>
                      <wp:extent cx="215900" cy="215900"/>
                      <wp:effectExtent l="0" t="0" r="12700" b="12700"/>
                      <wp:wrapNone/>
                      <wp:docPr id="454816937" name="Rechteck 4548169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9517D2C" w14:textId="77777777" w:rsidR="002B619D" w:rsidRPr="006927FD" w:rsidRDefault="002B619D" w:rsidP="002B619D">
                                  <w:pPr>
                                    <w:spacing w:line="240" w:lineRule="atLeast"/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  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71FF09E" id="Rechteck 454816937" o:spid="_x0000_s2584" style="position:absolute;margin-left:354.35pt;margin-top:-.05pt;width:17pt;height:17pt;z-index:25384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" filled="f" stroked="f" strokeweight=".5pt">
                      <v:textbox inset="0,0,0,0">
                        <w:txbxContent>
                          <w:p w14:paraId="19517D2C" w14:textId="77777777" w:rsidR="002B619D" w:rsidRPr="006927FD" w:rsidRDefault="002B619D" w:rsidP="002B619D">
                            <w:pPr>
                              <w:spacing w:line="240" w:lineRule="atLeast"/>
                              <w:rPr>
                                <w:rFonts w:ascii="Calibri" w:hAnsi="Calibri"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  1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837312" behindDoc="0" locked="0" layoutInCell="1" allowOverlap="1" wp14:anchorId="19E01370" wp14:editId="50669AC1">
                      <wp:simplePos x="0" y="0"/>
                      <wp:positionH relativeFrom="column">
                        <wp:posOffset>2192655</wp:posOffset>
                      </wp:positionH>
                      <wp:positionV relativeFrom="paragraph">
                        <wp:posOffset>635</wp:posOffset>
                      </wp:positionV>
                      <wp:extent cx="215900" cy="216000"/>
                      <wp:effectExtent l="0" t="0" r="12700" b="12700"/>
                      <wp:wrapNone/>
                      <wp:docPr id="1" name="Rechteck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6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C2D9D0A" w14:textId="77777777" w:rsidR="002B619D" w:rsidRPr="006927FD" w:rsidRDefault="00000000" w:rsidP="002B619D">
                                  <w:pPr>
                                    <w:spacing w:line="240" w:lineRule="auto"/>
                                    <w:jc w:val="center"/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1</m:t>
                                        </m:r>
                                      </m:num>
                                      <m:den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2</m:t>
                                        </m:r>
                                      </m:den>
                                    </m:f>
                                  </m:oMath>
                                  <w:r w:rsidR="002B619D" w:rsidRPr="006927FD"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9E01370" id="Rechteck 1" o:spid="_x0000_s2585" style="position:absolute;margin-left:172.65pt;margin-top:.05pt;width:17pt;height:17pt;z-index:25383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" filled="f" stroked="f" strokeweight=".5pt">
                      <v:textbox inset="0,0,0,0">
                        <w:txbxContent>
                          <w:p w14:paraId="1C2D9D0A" w14:textId="77777777" w:rsidR="002B619D" w:rsidRPr="006927FD" w:rsidRDefault="00000000" w:rsidP="002B619D">
                            <w:pPr>
                              <w:spacing w:line="240" w:lineRule="auto"/>
                              <w:jc w:val="center"/>
                              <w:rPr>
                                <w:rFonts w:ascii="Calibri" w:hAnsi="Calibri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m:oMath>
                              <m:f>
                                <m:fPr>
                                  <m:ctrl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1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2</m:t>
                                  </m:r>
                                </m:den>
                              </m:f>
                            </m:oMath>
                            <w:r w:rsidR="002B619D" w:rsidRPr="006927FD">
                              <w:rPr>
                                <w:rFonts w:ascii="Calibri" w:hAnsi="Calibri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838336" behindDoc="0" locked="0" layoutInCell="1" allowOverlap="1" wp14:anchorId="42F2FF3D" wp14:editId="0B4BCB5D">
                      <wp:simplePos x="0" y="0"/>
                      <wp:positionH relativeFrom="column">
                        <wp:posOffset>-101600</wp:posOffset>
                      </wp:positionH>
                      <wp:positionV relativeFrom="paragraph">
                        <wp:posOffset>1270</wp:posOffset>
                      </wp:positionV>
                      <wp:extent cx="215900" cy="216000"/>
                      <wp:effectExtent l="0" t="0" r="12700" b="12700"/>
                      <wp:wrapNone/>
                      <wp:docPr id="1292460727" name="Rechteck 12924607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6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EE01DA9" w14:textId="77777777" w:rsidR="002B619D" w:rsidRPr="006927FD" w:rsidRDefault="002B619D" w:rsidP="002B619D">
                                  <w:pPr>
                                    <w:spacing w:line="240" w:lineRule="atLeast"/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  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F2FF3D" id="Rechteck 1292460727" o:spid="_x0000_s2586" style="position:absolute;margin-left:-8pt;margin-top:.1pt;width:17pt;height:17pt;z-index:25383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" filled="f" stroked="f" strokeweight=".5pt">
                      <v:textbox inset="0,0,0,0">
                        <w:txbxContent>
                          <w:p w14:paraId="7EE01DA9" w14:textId="77777777" w:rsidR="002B619D" w:rsidRPr="006927FD" w:rsidRDefault="002B619D" w:rsidP="002B619D">
                            <w:pPr>
                              <w:spacing w:line="240" w:lineRule="atLeast"/>
                              <w:rPr>
                                <w:rFonts w:ascii="Calibri" w:hAnsi="Calibri"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  0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</w:tcPr>
          <w:p w14:paraId="6C49F391" w14:textId="77777777" w:rsidR="002B619D" w:rsidRPr="00525601" w:rsidRDefault="002B619D" w:rsidP="00336858">
            <w:pPr>
              <w:pStyle w:val="tabelle"/>
            </w:pPr>
          </w:p>
        </w:tc>
      </w:tr>
      <w:tr w:rsidR="002B619D" w:rsidRPr="00154713" w14:paraId="5AD632D3" w14:textId="77777777" w:rsidTr="00336858">
        <w:trPr>
          <w:trHeight w:val="57"/>
        </w:trPr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</w:tcPr>
          <w:p w14:paraId="0A7A1F81" w14:textId="77777777" w:rsidR="002B619D" w:rsidRPr="00154713" w:rsidRDefault="002B619D" w:rsidP="00336858">
            <w:pPr>
              <w:pStyle w:val="tabelle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0A175994" w14:textId="77777777" w:rsidR="002B619D" w:rsidRPr="00154713" w:rsidRDefault="002B619D" w:rsidP="00336858">
            <w:pPr>
              <w:pStyle w:val="tabelle"/>
            </w:pPr>
          </w:p>
        </w:tc>
        <w:tc>
          <w:tcPr>
            <w:tcW w:w="7257" w:type="dxa"/>
            <w:gridSpan w:val="120"/>
            <w:tcBorders>
              <w:top w:val="nil"/>
              <w:left w:val="nil"/>
              <w:bottom w:val="nil"/>
              <w:right w:val="nil"/>
            </w:tcBorders>
          </w:tcPr>
          <w:p w14:paraId="3CD441B5" w14:textId="77777777" w:rsidR="002B619D" w:rsidRPr="00154713" w:rsidRDefault="002B619D" w:rsidP="00336858">
            <w:pPr>
              <w:pStyle w:val="tabelle"/>
            </w:pP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</w:tcPr>
          <w:p w14:paraId="35E98669" w14:textId="77777777" w:rsidR="002B619D" w:rsidRPr="00154713" w:rsidRDefault="002B619D" w:rsidP="00336858">
            <w:pPr>
              <w:pStyle w:val="tabelle"/>
            </w:pPr>
          </w:p>
        </w:tc>
      </w:tr>
      <w:tr w:rsidR="002B619D" w:rsidRPr="00154713" w14:paraId="3D741BBA" w14:textId="77777777" w:rsidTr="00336858">
        <w:trPr>
          <w:trHeight w:val="57"/>
        </w:trPr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668A9D5" w14:textId="77777777" w:rsidR="002B619D" w:rsidRPr="00154713" w:rsidRDefault="002B619D" w:rsidP="00336858">
            <w:pPr>
              <w:pStyle w:val="tabelle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84840C5" w14:textId="77777777" w:rsidR="002B619D" w:rsidRPr="00154713" w:rsidRDefault="002B619D" w:rsidP="00336858">
            <w:pPr>
              <w:pStyle w:val="tabelle"/>
            </w:pPr>
          </w:p>
        </w:tc>
        <w:tc>
          <w:tcPr>
            <w:tcW w:w="7257" w:type="dxa"/>
            <w:gridSpan w:val="120"/>
            <w:tcBorders>
              <w:top w:val="nil"/>
              <w:left w:val="nil"/>
              <w:bottom w:val="single" w:sz="2" w:space="0" w:color="000000" w:themeColor="text1"/>
              <w:right w:val="nil"/>
            </w:tcBorders>
            <w:shd w:val="clear" w:color="auto" w:fill="F2F2F2" w:themeFill="background1" w:themeFillShade="F2"/>
          </w:tcPr>
          <w:p w14:paraId="66E9B116" w14:textId="77777777" w:rsidR="002B619D" w:rsidRPr="00154713" w:rsidRDefault="002B619D" w:rsidP="00336858">
            <w:pPr>
              <w:pStyle w:val="tabelle"/>
            </w:pP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E3B8BEF" w14:textId="77777777" w:rsidR="002B619D" w:rsidRPr="00154713" w:rsidRDefault="002B619D" w:rsidP="00336858">
            <w:pPr>
              <w:pStyle w:val="tabelle"/>
            </w:pPr>
          </w:p>
        </w:tc>
      </w:tr>
      <w:tr w:rsidR="002B619D" w:rsidRPr="00154713" w14:paraId="42EF6ABB" w14:textId="77777777" w:rsidTr="00336858">
        <w:trPr>
          <w:trHeight w:val="170"/>
        </w:trPr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A58887C" w14:textId="77777777" w:rsidR="002B619D" w:rsidRPr="00525601" w:rsidRDefault="002B619D" w:rsidP="00336858">
            <w:pPr>
              <w:pStyle w:val="tabelle"/>
            </w:pPr>
          </w:p>
        </w:tc>
        <w:tc>
          <w:tcPr>
            <w:tcW w:w="1871" w:type="dxa"/>
            <w:vMerge w:val="restart"/>
            <w:tcBorders>
              <w:top w:val="nil"/>
              <w:left w:val="nil"/>
              <w:bottom w:val="nil"/>
              <w:right w:val="single" w:sz="2" w:space="0" w:color="000000" w:themeColor="text1"/>
            </w:tcBorders>
            <w:shd w:val="clear" w:color="auto" w:fill="F2F2F2" w:themeFill="background1" w:themeFillShade="F2"/>
          </w:tcPr>
          <w:p w14:paraId="2178D5B0" w14:textId="77777777" w:rsidR="002B619D" w:rsidRPr="00154713" w:rsidRDefault="002B619D" w:rsidP="00336858">
            <w:pPr>
              <w:pStyle w:val="NormalerText"/>
            </w:pPr>
            <w:r w:rsidRPr="00154713">
              <w:t>Drittel-Streifen</w:t>
            </w:r>
          </w:p>
        </w:tc>
        <w:tc>
          <w:tcPr>
            <w:tcW w:w="2419" w:type="dxa"/>
            <w:gridSpan w:val="40"/>
            <w:tcBorders>
              <w:top w:val="single" w:sz="2" w:space="0" w:color="000000" w:themeColor="text1"/>
              <w:left w:val="single" w:sz="2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</w:tcPr>
          <w:p w14:paraId="33AA9635" w14:textId="77777777" w:rsidR="002B619D" w:rsidRPr="00154713" w:rsidRDefault="002B619D" w:rsidP="00336858">
            <w:pPr>
              <w:pStyle w:val="NormalerText"/>
            </w:pPr>
          </w:p>
        </w:tc>
        <w:tc>
          <w:tcPr>
            <w:tcW w:w="2419" w:type="dxa"/>
            <w:gridSpan w:val="40"/>
            <w:tcBorders>
              <w:top w:val="single" w:sz="2" w:space="0" w:color="000000" w:themeColor="text1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</w:tcPr>
          <w:p w14:paraId="32513DDB" w14:textId="77777777" w:rsidR="002B619D" w:rsidRPr="00154713" w:rsidRDefault="002B619D" w:rsidP="00336858">
            <w:pPr>
              <w:pStyle w:val="NormalerText"/>
            </w:pPr>
          </w:p>
        </w:tc>
        <w:tc>
          <w:tcPr>
            <w:tcW w:w="2419" w:type="dxa"/>
            <w:gridSpan w:val="40"/>
            <w:tcBorders>
              <w:top w:val="single" w:sz="2" w:space="0" w:color="000000" w:themeColor="text1"/>
              <w:left w:val="single" w:sz="8" w:space="0" w:color="000000" w:themeColor="text1"/>
              <w:right w:val="single" w:sz="2" w:space="0" w:color="000000" w:themeColor="text1"/>
            </w:tcBorders>
            <w:shd w:val="clear" w:color="auto" w:fill="F2F2F2" w:themeFill="background1" w:themeFillShade="F2"/>
          </w:tcPr>
          <w:p w14:paraId="71BEC2C9" w14:textId="77777777" w:rsidR="002B619D" w:rsidRPr="00154713" w:rsidRDefault="002B619D" w:rsidP="00336858">
            <w:pPr>
              <w:pStyle w:val="NormalerText"/>
            </w:pPr>
          </w:p>
        </w:tc>
        <w:tc>
          <w:tcPr>
            <w:tcW w:w="57" w:type="dxa"/>
            <w:tcBorders>
              <w:top w:val="nil"/>
              <w:left w:val="single" w:sz="2" w:space="0" w:color="000000" w:themeColor="text1"/>
              <w:bottom w:val="nil"/>
              <w:right w:val="nil"/>
            </w:tcBorders>
            <w:shd w:val="clear" w:color="auto" w:fill="F2F2F2" w:themeFill="background1" w:themeFillShade="F2"/>
          </w:tcPr>
          <w:p w14:paraId="3E439D1E" w14:textId="77777777" w:rsidR="002B619D" w:rsidRPr="00154713" w:rsidRDefault="002B619D" w:rsidP="00336858">
            <w:pPr>
              <w:pStyle w:val="tabelle"/>
            </w:pPr>
          </w:p>
        </w:tc>
      </w:tr>
      <w:tr w:rsidR="002B619D" w:rsidRPr="00154713" w14:paraId="6A6EE382" w14:textId="77777777" w:rsidTr="00336858">
        <w:trPr>
          <w:trHeight w:val="340"/>
        </w:trPr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5DE51CF" w14:textId="77777777" w:rsidR="002B619D" w:rsidRPr="00525601" w:rsidRDefault="002B619D" w:rsidP="00336858">
            <w:pPr>
              <w:pStyle w:val="tabelle"/>
            </w:pPr>
          </w:p>
        </w:tc>
        <w:tc>
          <w:tcPr>
            <w:tcW w:w="187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CF57625" w14:textId="77777777" w:rsidR="002B619D" w:rsidRPr="00154713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7257" w:type="dxa"/>
            <w:gridSpan w:val="120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FC264B3" w14:textId="77777777" w:rsidR="002B619D" w:rsidRPr="00154713" w:rsidRDefault="002B619D" w:rsidP="00336858">
            <w:pPr>
              <w:pStyle w:val="NormalerTex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935616" behindDoc="0" locked="0" layoutInCell="1" allowOverlap="1" wp14:anchorId="6CA61BDC" wp14:editId="3CCB01A0">
                      <wp:simplePos x="0" y="0"/>
                      <wp:positionH relativeFrom="column">
                        <wp:posOffset>-106194</wp:posOffset>
                      </wp:positionH>
                      <wp:positionV relativeFrom="paragraph">
                        <wp:posOffset>1270</wp:posOffset>
                      </wp:positionV>
                      <wp:extent cx="215900" cy="216000"/>
                      <wp:effectExtent l="0" t="0" r="12700" b="12700"/>
                      <wp:wrapNone/>
                      <wp:docPr id="108" name="Rechteck 1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6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087D6E5" w14:textId="77777777" w:rsidR="002B619D" w:rsidRPr="006927FD" w:rsidRDefault="002B619D" w:rsidP="002B619D">
                                  <w:pPr>
                                    <w:spacing w:line="240" w:lineRule="atLeast"/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  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A61BDC" id="Rechteck 108" o:spid="_x0000_s2587" style="position:absolute;margin-left:-8.35pt;margin-top:.1pt;width:17pt;height:17pt;z-index:25393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" filled="f" stroked="f" strokeweight=".5pt">
                      <v:textbox inset="0,0,0,0">
                        <w:txbxContent>
                          <w:p w14:paraId="6087D6E5" w14:textId="77777777" w:rsidR="002B619D" w:rsidRPr="006927FD" w:rsidRDefault="002B619D" w:rsidP="002B619D">
                            <w:pPr>
                              <w:spacing w:line="240" w:lineRule="atLeast"/>
                              <w:rPr>
                                <w:rFonts w:ascii="Calibri" w:hAnsi="Calibri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  0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858816" behindDoc="0" locked="0" layoutInCell="1" allowOverlap="1" wp14:anchorId="629E6BFE" wp14:editId="0363EE79">
                      <wp:simplePos x="0" y="0"/>
                      <wp:positionH relativeFrom="column">
                        <wp:posOffset>1425028</wp:posOffset>
                      </wp:positionH>
                      <wp:positionV relativeFrom="paragraph">
                        <wp:posOffset>2540</wp:posOffset>
                      </wp:positionV>
                      <wp:extent cx="215900" cy="215900"/>
                      <wp:effectExtent l="0" t="0" r="12700" b="12700"/>
                      <wp:wrapNone/>
                      <wp:docPr id="31" name="Rechteck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A5CDC63" w14:textId="77777777" w:rsidR="002B619D" w:rsidRPr="004B42F6" w:rsidRDefault="00000000" w:rsidP="002B619D">
                                  <w:pPr>
                                    <w:spacing w:line="240" w:lineRule="atLeast"/>
                                    <w:jc w:val="center"/>
                                    <w:rPr>
                                      <w:rFonts w:ascii="Calibri" w:hAnsi="Calibri" w:cstheme="minorHAns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libri" w:hAnsi="Calibri" w:cstheme="minorHAns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 w:cstheme="minorHAns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1</m:t>
                                        </m:r>
                                      </m:num>
                                      <m:den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 w:cstheme="minorHAns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3</m:t>
                                        </m:r>
                                      </m:den>
                                    </m:f>
                                  </m:oMath>
                                  <w:r w:rsidR="002B619D" w:rsidRPr="004B42F6">
                                    <w:rPr>
                                      <w:rFonts w:ascii="Calibri" w:hAnsi="Calibri" w:cstheme="minorHAns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9E6BFE" id="Rechteck 31" o:spid="_x0000_s2588" style="position:absolute;margin-left:112.2pt;margin-top:.2pt;width:17pt;height:17pt;z-index:25385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" filled="f" stroked="f" strokeweight=".5pt">
                      <v:textbox inset="0,0,0,0">
                        <w:txbxContent>
                          <w:p w14:paraId="3A5CDC63" w14:textId="77777777" w:rsidR="002B619D" w:rsidRPr="004B42F6" w:rsidRDefault="00000000" w:rsidP="002B619D">
                            <w:pPr>
                              <w:spacing w:line="240" w:lineRule="atLeast"/>
                              <w:jc w:val="center"/>
                              <w:rPr>
                                <w:rFonts w:ascii="Calibri" w:hAnsi="Calibri" w:cstheme="minorHAnsi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m:oMath>
                              <m:f>
                                <m:fPr>
                                  <m:ctrlPr>
                                    <w:rPr>
                                      <w:rFonts w:ascii="Calibri" w:hAnsi="Calibri" w:cstheme="minorHAns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 w:cstheme="minorHAns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1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 w:cstheme="minorHAns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3</m:t>
                                  </m:r>
                                </m:den>
                              </m:f>
                            </m:oMath>
                            <w:r w:rsidR="002B619D" w:rsidRPr="004B42F6">
                              <w:rPr>
                                <w:rFonts w:ascii="Calibri" w:hAnsi="Calibri" w:cstheme="minorHAnsi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841408" behindDoc="0" locked="0" layoutInCell="1" allowOverlap="1" wp14:anchorId="44B2C370" wp14:editId="59209464">
                      <wp:simplePos x="0" y="0"/>
                      <wp:positionH relativeFrom="column">
                        <wp:posOffset>4500245</wp:posOffset>
                      </wp:positionH>
                      <wp:positionV relativeFrom="paragraph">
                        <wp:posOffset>635</wp:posOffset>
                      </wp:positionV>
                      <wp:extent cx="215900" cy="215900"/>
                      <wp:effectExtent l="0" t="0" r="12700" b="12700"/>
                      <wp:wrapNone/>
                      <wp:docPr id="1469924964" name="Rechteck 14699249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5B6FD71" w14:textId="77777777" w:rsidR="002B619D" w:rsidRPr="00333598" w:rsidRDefault="002B619D" w:rsidP="002B619D">
                                  <w:pPr>
                                    <w:spacing w:line="240" w:lineRule="atLeas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 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B2C370" id="Rechteck 1469924964" o:spid="_x0000_s2589" style="position:absolute;margin-left:354.35pt;margin-top:.05pt;width:17pt;height:17pt;z-index:25384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" filled="f" stroked="f" strokeweight=".5pt">
                      <v:textbox inset="0,0,0,0">
                        <w:txbxContent>
                          <w:p w14:paraId="15B6FD71" w14:textId="77777777" w:rsidR="002B619D" w:rsidRPr="00333598" w:rsidRDefault="002B619D" w:rsidP="002B619D">
                            <w:pPr>
                              <w:spacing w:line="240" w:lineRule="atLeas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 1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839360" behindDoc="0" locked="0" layoutInCell="1" allowOverlap="1" wp14:anchorId="437F337D" wp14:editId="75C572D1">
                      <wp:simplePos x="0" y="0"/>
                      <wp:positionH relativeFrom="column">
                        <wp:posOffset>2992853</wp:posOffset>
                      </wp:positionH>
                      <wp:positionV relativeFrom="paragraph">
                        <wp:posOffset>0</wp:posOffset>
                      </wp:positionV>
                      <wp:extent cx="215900" cy="216000"/>
                      <wp:effectExtent l="0" t="0" r="12700" b="12700"/>
                      <wp:wrapNone/>
                      <wp:docPr id="1669574143" name="Rechteck 16695741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6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4F339DE" w14:textId="77777777" w:rsidR="002B619D" w:rsidRPr="004B42F6" w:rsidRDefault="00000000" w:rsidP="002B619D">
                                  <w:pPr>
                                    <w:spacing w:line="240" w:lineRule="atLeast"/>
                                    <w:jc w:val="center"/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2</m:t>
                                        </m:r>
                                      </m:num>
                                      <m:den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3</m:t>
                                        </m:r>
                                      </m:den>
                                    </m:f>
                                  </m:oMath>
                                  <w:r w:rsidR="002B619D" w:rsidRPr="004B42F6"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37F337D" id="Rechteck 1669574143" o:spid="_x0000_s2590" style="position:absolute;margin-left:235.65pt;margin-top:0;width:17pt;height:17pt;z-index:25383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" filled="f" stroked="f" strokeweight=".5pt">
                      <v:textbox inset="0,0,0,0">
                        <w:txbxContent>
                          <w:p w14:paraId="44F339DE" w14:textId="77777777" w:rsidR="002B619D" w:rsidRPr="004B42F6" w:rsidRDefault="00000000" w:rsidP="002B619D">
                            <w:pPr>
                              <w:spacing w:line="240" w:lineRule="atLeast"/>
                              <w:jc w:val="center"/>
                              <w:rPr>
                                <w:rFonts w:ascii="Calibri" w:hAnsi="Calibri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m:oMath>
                              <m:f>
                                <m:fPr>
                                  <m:ctrl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2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3</m:t>
                                  </m:r>
                                </m:den>
                              </m:f>
                            </m:oMath>
                            <w:r w:rsidR="002B619D" w:rsidRPr="004B42F6">
                              <w:rPr>
                                <w:rFonts w:ascii="Calibri" w:hAnsi="Calibri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F9DF938" w14:textId="77777777" w:rsidR="002B619D" w:rsidRPr="00154713" w:rsidRDefault="002B619D" w:rsidP="00336858">
            <w:pPr>
              <w:pStyle w:val="tabelle"/>
            </w:pPr>
          </w:p>
        </w:tc>
      </w:tr>
      <w:tr w:rsidR="002B619D" w:rsidRPr="00154713" w14:paraId="5406EE2B" w14:textId="77777777" w:rsidTr="00336858">
        <w:trPr>
          <w:trHeight w:val="57"/>
        </w:trPr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B1AF055" w14:textId="77777777" w:rsidR="002B619D" w:rsidRPr="00154713" w:rsidRDefault="002B619D" w:rsidP="00336858">
            <w:pPr>
              <w:pStyle w:val="tabelle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382BB42" w14:textId="77777777" w:rsidR="002B619D" w:rsidRPr="00154713" w:rsidRDefault="002B619D" w:rsidP="00336858">
            <w:pPr>
              <w:pStyle w:val="tabelle"/>
            </w:pPr>
          </w:p>
        </w:tc>
        <w:tc>
          <w:tcPr>
            <w:tcW w:w="7257" w:type="dxa"/>
            <w:gridSpan w:val="120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956864E" w14:textId="77777777" w:rsidR="002B619D" w:rsidRPr="00154713" w:rsidRDefault="002B619D" w:rsidP="00336858">
            <w:pPr>
              <w:pStyle w:val="tabelle"/>
            </w:pP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76B2213" w14:textId="77777777" w:rsidR="002B619D" w:rsidRPr="00154713" w:rsidRDefault="002B619D" w:rsidP="00336858">
            <w:pPr>
              <w:pStyle w:val="tabelle"/>
            </w:pPr>
          </w:p>
        </w:tc>
      </w:tr>
      <w:tr w:rsidR="002B619D" w:rsidRPr="00154713" w14:paraId="5967A713" w14:textId="77777777" w:rsidTr="00336858">
        <w:trPr>
          <w:trHeight w:val="57"/>
        </w:trPr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</w:tcPr>
          <w:p w14:paraId="28EBDB76" w14:textId="77777777" w:rsidR="002B619D" w:rsidRPr="00154713" w:rsidRDefault="002B619D" w:rsidP="00336858">
            <w:pPr>
              <w:pStyle w:val="tabelle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7B4F10A9" w14:textId="77777777" w:rsidR="002B619D" w:rsidRPr="00154713" w:rsidRDefault="002B619D" w:rsidP="00336858">
            <w:pPr>
              <w:pStyle w:val="tabelle"/>
            </w:pPr>
          </w:p>
        </w:tc>
        <w:tc>
          <w:tcPr>
            <w:tcW w:w="7257" w:type="dxa"/>
            <w:gridSpan w:val="120"/>
            <w:tcBorders>
              <w:top w:val="nil"/>
              <w:left w:val="nil"/>
              <w:bottom w:val="single" w:sz="2" w:space="0" w:color="000000" w:themeColor="text1"/>
              <w:right w:val="nil"/>
            </w:tcBorders>
          </w:tcPr>
          <w:p w14:paraId="233F1896" w14:textId="77777777" w:rsidR="002B619D" w:rsidRPr="00154713" w:rsidRDefault="002B619D" w:rsidP="00336858">
            <w:pPr>
              <w:pStyle w:val="tabelle"/>
            </w:pP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</w:tcPr>
          <w:p w14:paraId="469EE944" w14:textId="77777777" w:rsidR="002B619D" w:rsidRPr="00154713" w:rsidRDefault="002B619D" w:rsidP="00336858">
            <w:pPr>
              <w:pStyle w:val="tabelle"/>
            </w:pPr>
          </w:p>
        </w:tc>
      </w:tr>
      <w:tr w:rsidR="002B619D" w14:paraId="3FAF03B0" w14:textId="77777777" w:rsidTr="00336858">
        <w:trPr>
          <w:trHeight w:val="170"/>
        </w:trPr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</w:tcPr>
          <w:p w14:paraId="788167C7" w14:textId="77777777" w:rsidR="002B619D" w:rsidRPr="00525601" w:rsidRDefault="002B619D" w:rsidP="00336858">
            <w:pPr>
              <w:pStyle w:val="tabelle"/>
            </w:pPr>
          </w:p>
        </w:tc>
        <w:tc>
          <w:tcPr>
            <w:tcW w:w="1871" w:type="dxa"/>
            <w:vMerge w:val="restart"/>
            <w:tcBorders>
              <w:top w:val="nil"/>
              <w:left w:val="nil"/>
              <w:bottom w:val="nil"/>
              <w:right w:val="single" w:sz="2" w:space="0" w:color="000000" w:themeColor="text1"/>
            </w:tcBorders>
          </w:tcPr>
          <w:p w14:paraId="1777425E" w14:textId="77777777" w:rsidR="002B619D" w:rsidRDefault="002B619D" w:rsidP="00336858">
            <w:pPr>
              <w:pStyle w:val="NormalerText"/>
              <w:rPr>
                <w:noProof/>
              </w:rPr>
            </w:pPr>
            <w:r>
              <w:rPr>
                <w:noProof/>
              </w:rPr>
              <w:t>Viertel-Streifen</w:t>
            </w:r>
          </w:p>
        </w:tc>
        <w:tc>
          <w:tcPr>
            <w:tcW w:w="1814" w:type="dxa"/>
            <w:gridSpan w:val="31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8" w:space="0" w:color="000000" w:themeColor="text1"/>
            </w:tcBorders>
          </w:tcPr>
          <w:p w14:paraId="5539DA67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1814" w:type="dxa"/>
            <w:gridSpan w:val="29"/>
            <w:tcBorders>
              <w:top w:val="single" w:sz="2" w:space="0" w:color="000000" w:themeColor="text1"/>
              <w:left w:val="single" w:sz="8" w:space="0" w:color="000000" w:themeColor="text1"/>
              <w:bottom w:val="single" w:sz="2" w:space="0" w:color="000000" w:themeColor="text1"/>
              <w:right w:val="single" w:sz="8" w:space="0" w:color="000000" w:themeColor="text1"/>
            </w:tcBorders>
          </w:tcPr>
          <w:p w14:paraId="277C7B7C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1814" w:type="dxa"/>
            <w:gridSpan w:val="29"/>
            <w:tcBorders>
              <w:top w:val="single" w:sz="2" w:space="0" w:color="000000" w:themeColor="text1"/>
              <w:left w:val="single" w:sz="8" w:space="0" w:color="000000" w:themeColor="text1"/>
              <w:bottom w:val="single" w:sz="2" w:space="0" w:color="000000" w:themeColor="text1"/>
              <w:right w:val="single" w:sz="8" w:space="0" w:color="000000" w:themeColor="text1"/>
            </w:tcBorders>
          </w:tcPr>
          <w:p w14:paraId="6D9A0442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1815" w:type="dxa"/>
            <w:gridSpan w:val="31"/>
            <w:tcBorders>
              <w:top w:val="single" w:sz="2" w:space="0" w:color="000000" w:themeColor="text1"/>
              <w:left w:val="single" w:sz="8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48A24B5E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57" w:type="dxa"/>
            <w:tcBorders>
              <w:top w:val="nil"/>
              <w:left w:val="single" w:sz="2" w:space="0" w:color="000000" w:themeColor="text1"/>
              <w:bottom w:val="nil"/>
              <w:right w:val="nil"/>
            </w:tcBorders>
          </w:tcPr>
          <w:p w14:paraId="15322480" w14:textId="77777777" w:rsidR="002B619D" w:rsidRPr="00525601" w:rsidRDefault="002B619D" w:rsidP="00336858">
            <w:pPr>
              <w:pStyle w:val="tabelle"/>
            </w:pPr>
          </w:p>
        </w:tc>
      </w:tr>
      <w:tr w:rsidR="002B619D" w14:paraId="39FF1954" w14:textId="77777777" w:rsidTr="00336858">
        <w:trPr>
          <w:trHeight w:val="340"/>
        </w:trPr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</w:tcPr>
          <w:p w14:paraId="382D51D4" w14:textId="77777777" w:rsidR="002B619D" w:rsidRPr="00525601" w:rsidRDefault="002B619D" w:rsidP="00336858">
            <w:pPr>
              <w:pStyle w:val="tabelle"/>
            </w:pPr>
          </w:p>
        </w:tc>
        <w:tc>
          <w:tcPr>
            <w:tcW w:w="187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DA8F228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7257" w:type="dxa"/>
            <w:gridSpan w:val="120"/>
            <w:tcBorders>
              <w:top w:val="single" w:sz="2" w:space="0" w:color="000000" w:themeColor="text1"/>
              <w:left w:val="nil"/>
              <w:bottom w:val="nil"/>
              <w:right w:val="nil"/>
            </w:tcBorders>
          </w:tcPr>
          <w:p w14:paraId="155EAE98" w14:textId="77777777" w:rsidR="002B619D" w:rsidRDefault="002B619D" w:rsidP="00336858">
            <w:pPr>
              <w:pStyle w:val="NormalerText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936640" behindDoc="0" locked="0" layoutInCell="1" allowOverlap="1" wp14:anchorId="1B30898B" wp14:editId="530A2D4B">
                      <wp:simplePos x="0" y="0"/>
                      <wp:positionH relativeFrom="column">
                        <wp:posOffset>-110789</wp:posOffset>
                      </wp:positionH>
                      <wp:positionV relativeFrom="paragraph">
                        <wp:posOffset>0</wp:posOffset>
                      </wp:positionV>
                      <wp:extent cx="215900" cy="216000"/>
                      <wp:effectExtent l="0" t="0" r="12700" b="12700"/>
                      <wp:wrapNone/>
                      <wp:docPr id="109" name="Rechteck 1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6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F52A939" w14:textId="77777777" w:rsidR="002B619D" w:rsidRPr="00333598" w:rsidRDefault="002B619D" w:rsidP="002B619D">
                                  <w:pPr>
                                    <w:spacing w:line="240" w:lineRule="atLeast"/>
                                    <w:jc w:val="center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30898B" id="Rechteck 109" o:spid="_x0000_s2591" style="position:absolute;margin-left:-8.7pt;margin-top:0;width:17pt;height:17pt;z-index:25393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" filled="f" stroked="f" strokeweight=".5pt">
                      <v:textbox inset="0,0,0,0">
                        <w:txbxContent>
                          <w:p w14:paraId="0F52A939" w14:textId="77777777" w:rsidR="002B619D" w:rsidRPr="00333598" w:rsidRDefault="002B619D" w:rsidP="002B619D">
                            <w:pPr>
                              <w:spacing w:line="240" w:lineRule="atLeast"/>
                              <w:jc w:val="center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0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861888" behindDoc="0" locked="0" layoutInCell="1" allowOverlap="1" wp14:anchorId="58BE71B2" wp14:editId="1E3E9F43">
                      <wp:simplePos x="0" y="0"/>
                      <wp:positionH relativeFrom="column">
                        <wp:posOffset>1041919</wp:posOffset>
                      </wp:positionH>
                      <wp:positionV relativeFrom="paragraph">
                        <wp:posOffset>3810</wp:posOffset>
                      </wp:positionV>
                      <wp:extent cx="215900" cy="215900"/>
                      <wp:effectExtent l="0" t="0" r="12700" b="12700"/>
                      <wp:wrapNone/>
                      <wp:docPr id="658082045" name="Rechteck 6580820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E775613" w14:textId="77777777" w:rsidR="002B619D" w:rsidRPr="004B42F6" w:rsidRDefault="00000000" w:rsidP="002B619D">
                                  <w:pPr>
                                    <w:spacing w:line="240" w:lineRule="atLeast"/>
                                    <w:jc w:val="center"/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1</m:t>
                                        </m:r>
                                      </m:num>
                                      <m:den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4</m:t>
                                        </m:r>
                                      </m:den>
                                    </m:f>
                                  </m:oMath>
                                  <w:r w:rsidR="002B619D" w:rsidRPr="004B42F6"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BE71B2" id="Rechteck 658082045" o:spid="_x0000_s2592" style="position:absolute;margin-left:82.05pt;margin-top:.3pt;width:17pt;height:17pt;z-index:25386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" filled="f" stroked="f" strokeweight=".5pt">
                      <v:textbox inset="0,0,0,0">
                        <w:txbxContent>
                          <w:p w14:paraId="3E775613" w14:textId="77777777" w:rsidR="002B619D" w:rsidRPr="004B42F6" w:rsidRDefault="00000000" w:rsidP="002B619D">
                            <w:pPr>
                              <w:spacing w:line="240" w:lineRule="atLeast"/>
                              <w:jc w:val="center"/>
                              <w:rPr>
                                <w:rFonts w:ascii="Calibri" w:hAnsi="Calibri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m:oMath>
                              <m:f>
                                <m:fPr>
                                  <m:ctrl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1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4</m:t>
                                  </m:r>
                                </m:den>
                              </m:f>
                            </m:oMath>
                            <w:r w:rsidR="002B619D" w:rsidRPr="004B42F6">
                              <w:rPr>
                                <w:rFonts w:ascii="Calibri" w:hAnsi="Calibri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860864" behindDoc="0" locked="0" layoutInCell="1" allowOverlap="1" wp14:anchorId="6E281874" wp14:editId="0B2ED218">
                      <wp:simplePos x="0" y="0"/>
                      <wp:positionH relativeFrom="column">
                        <wp:posOffset>2192232</wp:posOffset>
                      </wp:positionH>
                      <wp:positionV relativeFrom="paragraph">
                        <wp:posOffset>3810</wp:posOffset>
                      </wp:positionV>
                      <wp:extent cx="215900" cy="215900"/>
                      <wp:effectExtent l="0" t="0" r="12700" b="12700"/>
                      <wp:wrapNone/>
                      <wp:docPr id="33" name="Rechteck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4067FDF" w14:textId="77777777" w:rsidR="002B619D" w:rsidRPr="004B42F6" w:rsidRDefault="00000000" w:rsidP="002B619D">
                                  <w:pPr>
                                    <w:spacing w:line="240" w:lineRule="atLeast"/>
                                    <w:jc w:val="center"/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2</m:t>
                                        </m:r>
                                      </m:num>
                                      <m:den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4</m:t>
                                        </m:r>
                                      </m:den>
                                    </m:f>
                                  </m:oMath>
                                  <w:r w:rsidR="002B619D" w:rsidRPr="004B42F6"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281874" id="Rechteck 33" o:spid="_x0000_s2593" style="position:absolute;margin-left:172.6pt;margin-top:.3pt;width:17pt;height:17pt;z-index:25386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" filled="f" stroked="f" strokeweight=".5pt">
                      <v:textbox inset="0,0,0,0">
                        <w:txbxContent>
                          <w:p w14:paraId="14067FDF" w14:textId="77777777" w:rsidR="002B619D" w:rsidRPr="004B42F6" w:rsidRDefault="00000000" w:rsidP="002B619D">
                            <w:pPr>
                              <w:spacing w:line="240" w:lineRule="atLeast"/>
                              <w:jc w:val="center"/>
                              <w:rPr>
                                <w:rFonts w:ascii="Calibri" w:hAnsi="Calibri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m:oMath>
                              <m:f>
                                <m:fPr>
                                  <m:ctrl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2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4</m:t>
                                  </m:r>
                                </m:den>
                              </m:f>
                            </m:oMath>
                            <w:r w:rsidR="002B619D" w:rsidRPr="004B42F6">
                              <w:rPr>
                                <w:rFonts w:ascii="Calibri" w:hAnsi="Calibri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859840" behindDoc="0" locked="0" layoutInCell="1" allowOverlap="1" wp14:anchorId="73E2F62B" wp14:editId="2BC04BF5">
                      <wp:simplePos x="0" y="0"/>
                      <wp:positionH relativeFrom="column">
                        <wp:posOffset>3345903</wp:posOffset>
                      </wp:positionH>
                      <wp:positionV relativeFrom="paragraph">
                        <wp:posOffset>635</wp:posOffset>
                      </wp:positionV>
                      <wp:extent cx="215900" cy="215900"/>
                      <wp:effectExtent l="0" t="0" r="12700" b="12700"/>
                      <wp:wrapNone/>
                      <wp:docPr id="32" name="Rechteck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AD4EE35" w14:textId="77777777" w:rsidR="002B619D" w:rsidRPr="004B42F6" w:rsidRDefault="00000000" w:rsidP="002B619D">
                                  <w:pPr>
                                    <w:spacing w:line="240" w:lineRule="atLeast"/>
                                    <w:jc w:val="center"/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3</m:t>
                                        </m:r>
                                      </m:num>
                                      <m:den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4</m:t>
                                        </m:r>
                                      </m:den>
                                    </m:f>
                                  </m:oMath>
                                  <w:r w:rsidR="002B619D" w:rsidRPr="004B42F6"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E2F62B" id="Rechteck 32" o:spid="_x0000_s2594" style="position:absolute;margin-left:263.45pt;margin-top:.05pt;width:17pt;height:17pt;z-index:25385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" filled="f" stroked="f" strokeweight=".5pt">
                      <v:textbox inset="0,0,0,0">
                        <w:txbxContent>
                          <w:p w14:paraId="1AD4EE35" w14:textId="77777777" w:rsidR="002B619D" w:rsidRPr="004B42F6" w:rsidRDefault="00000000" w:rsidP="002B619D">
                            <w:pPr>
                              <w:spacing w:line="240" w:lineRule="atLeast"/>
                              <w:jc w:val="center"/>
                              <w:rPr>
                                <w:rFonts w:ascii="Calibri" w:hAnsi="Calibri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m:oMath>
                              <m:f>
                                <m:fPr>
                                  <m:ctrl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3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4</m:t>
                                  </m:r>
                                </m:den>
                              </m:f>
                            </m:oMath>
                            <w:r w:rsidR="002B619D" w:rsidRPr="004B42F6">
                              <w:rPr>
                                <w:rFonts w:ascii="Calibri" w:hAnsi="Calibri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842432" behindDoc="0" locked="0" layoutInCell="1" allowOverlap="1" wp14:anchorId="68EDD92E" wp14:editId="51E99B97">
                      <wp:simplePos x="0" y="0"/>
                      <wp:positionH relativeFrom="column">
                        <wp:posOffset>4498340</wp:posOffset>
                      </wp:positionH>
                      <wp:positionV relativeFrom="paragraph">
                        <wp:posOffset>3810</wp:posOffset>
                      </wp:positionV>
                      <wp:extent cx="215900" cy="215900"/>
                      <wp:effectExtent l="0" t="0" r="12700" b="12700"/>
                      <wp:wrapNone/>
                      <wp:docPr id="13" name="Rechteck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949E514" w14:textId="77777777" w:rsidR="002B619D" w:rsidRPr="00333598" w:rsidRDefault="002B619D" w:rsidP="002B619D">
                                  <w:pPr>
                                    <w:spacing w:line="240" w:lineRule="atLeas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 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EDD92E" id="Rechteck 13" o:spid="_x0000_s2595" style="position:absolute;margin-left:354.2pt;margin-top:.3pt;width:17pt;height:17pt;z-index:25384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" filled="f" stroked="f" strokeweight=".5pt">
                      <v:textbox inset="0,0,0,0">
                        <w:txbxContent>
                          <w:p w14:paraId="5949E514" w14:textId="77777777" w:rsidR="002B619D" w:rsidRPr="00333598" w:rsidRDefault="002B619D" w:rsidP="002B619D">
                            <w:pPr>
                              <w:spacing w:line="240" w:lineRule="atLeas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 1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</w:tcPr>
          <w:p w14:paraId="6C5CAA53" w14:textId="77777777" w:rsidR="002B619D" w:rsidRPr="00525601" w:rsidRDefault="002B619D" w:rsidP="00336858">
            <w:pPr>
              <w:pStyle w:val="tabelle"/>
            </w:pPr>
          </w:p>
        </w:tc>
      </w:tr>
      <w:tr w:rsidR="002B619D" w:rsidRPr="00154713" w14:paraId="5DA7F3DE" w14:textId="77777777" w:rsidTr="00336858">
        <w:trPr>
          <w:trHeight w:val="57"/>
        </w:trPr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</w:tcPr>
          <w:p w14:paraId="0A7B8A01" w14:textId="77777777" w:rsidR="002B619D" w:rsidRPr="00154713" w:rsidRDefault="002B619D" w:rsidP="00336858">
            <w:pPr>
              <w:pStyle w:val="tabelle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4069FDB6" w14:textId="77777777" w:rsidR="002B619D" w:rsidRPr="00154713" w:rsidRDefault="002B619D" w:rsidP="00336858">
            <w:pPr>
              <w:pStyle w:val="tabelle"/>
            </w:pPr>
          </w:p>
        </w:tc>
        <w:tc>
          <w:tcPr>
            <w:tcW w:w="7257" w:type="dxa"/>
            <w:gridSpan w:val="120"/>
            <w:tcBorders>
              <w:top w:val="nil"/>
              <w:left w:val="nil"/>
              <w:bottom w:val="nil"/>
              <w:right w:val="nil"/>
            </w:tcBorders>
          </w:tcPr>
          <w:p w14:paraId="3D37158B" w14:textId="77777777" w:rsidR="002B619D" w:rsidRPr="00154713" w:rsidRDefault="002B619D" w:rsidP="00336858">
            <w:pPr>
              <w:pStyle w:val="tabelle"/>
            </w:pP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</w:tcPr>
          <w:p w14:paraId="05425AF4" w14:textId="77777777" w:rsidR="002B619D" w:rsidRPr="00154713" w:rsidRDefault="002B619D" w:rsidP="00336858">
            <w:pPr>
              <w:pStyle w:val="tabelle"/>
            </w:pPr>
          </w:p>
        </w:tc>
      </w:tr>
      <w:tr w:rsidR="002B619D" w:rsidRPr="00154713" w14:paraId="5500FF95" w14:textId="77777777" w:rsidTr="00336858">
        <w:trPr>
          <w:trHeight w:val="57"/>
        </w:trPr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F437274" w14:textId="77777777" w:rsidR="002B619D" w:rsidRPr="00154713" w:rsidRDefault="002B619D" w:rsidP="00336858">
            <w:pPr>
              <w:pStyle w:val="tabelle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98A87B6" w14:textId="77777777" w:rsidR="002B619D" w:rsidRPr="00154713" w:rsidRDefault="002B619D" w:rsidP="00336858">
            <w:pPr>
              <w:pStyle w:val="tabelle"/>
            </w:pPr>
          </w:p>
        </w:tc>
        <w:tc>
          <w:tcPr>
            <w:tcW w:w="7257" w:type="dxa"/>
            <w:gridSpan w:val="120"/>
            <w:tcBorders>
              <w:top w:val="nil"/>
              <w:left w:val="nil"/>
              <w:bottom w:val="single" w:sz="2" w:space="0" w:color="000000" w:themeColor="text1"/>
              <w:right w:val="nil"/>
            </w:tcBorders>
            <w:shd w:val="clear" w:color="auto" w:fill="F2F2F2" w:themeFill="background1" w:themeFillShade="F2"/>
          </w:tcPr>
          <w:p w14:paraId="4285141A" w14:textId="77777777" w:rsidR="002B619D" w:rsidRPr="00154713" w:rsidRDefault="002B619D" w:rsidP="00336858">
            <w:pPr>
              <w:pStyle w:val="tabelle"/>
            </w:pP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6611220" w14:textId="77777777" w:rsidR="002B619D" w:rsidRPr="00154713" w:rsidRDefault="002B619D" w:rsidP="00336858">
            <w:pPr>
              <w:pStyle w:val="tabelle"/>
            </w:pPr>
          </w:p>
        </w:tc>
      </w:tr>
      <w:tr w:rsidR="002B619D" w:rsidRPr="00154713" w14:paraId="4D0108E6" w14:textId="77777777" w:rsidTr="00336858">
        <w:trPr>
          <w:trHeight w:val="170"/>
        </w:trPr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259EC8B" w14:textId="77777777" w:rsidR="002B619D" w:rsidRPr="00525601" w:rsidRDefault="002B619D" w:rsidP="00336858">
            <w:pPr>
              <w:pStyle w:val="tabelle"/>
            </w:pPr>
          </w:p>
        </w:tc>
        <w:tc>
          <w:tcPr>
            <w:tcW w:w="1871" w:type="dxa"/>
            <w:vMerge w:val="restart"/>
            <w:tcBorders>
              <w:top w:val="nil"/>
              <w:left w:val="nil"/>
              <w:bottom w:val="nil"/>
              <w:right w:val="single" w:sz="2" w:space="0" w:color="000000" w:themeColor="text1"/>
            </w:tcBorders>
            <w:shd w:val="clear" w:color="auto" w:fill="F2F2F2" w:themeFill="background1" w:themeFillShade="F2"/>
          </w:tcPr>
          <w:p w14:paraId="6ED45C2C" w14:textId="77777777" w:rsidR="002B619D" w:rsidRPr="00154713" w:rsidRDefault="002B619D" w:rsidP="00336858">
            <w:pPr>
              <w:pStyle w:val="NormalerText"/>
            </w:pPr>
            <w:r>
              <w:rPr>
                <w:noProof/>
              </w:rPr>
              <w:t>Fünftel-Streifen</w:t>
            </w:r>
          </w:p>
        </w:tc>
        <w:tc>
          <w:tcPr>
            <w:tcW w:w="1451" w:type="dxa"/>
            <w:gridSpan w:val="25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</w:tcPr>
          <w:p w14:paraId="63E0EF5B" w14:textId="77777777" w:rsidR="002B619D" w:rsidRPr="00154713" w:rsidRDefault="002B619D" w:rsidP="00336858">
            <w:pPr>
              <w:pStyle w:val="NormalerText"/>
            </w:pPr>
          </w:p>
        </w:tc>
        <w:tc>
          <w:tcPr>
            <w:tcW w:w="1451" w:type="dxa"/>
            <w:gridSpan w:val="22"/>
            <w:tcBorders>
              <w:top w:val="single" w:sz="2" w:space="0" w:color="000000" w:themeColor="text1"/>
              <w:left w:val="single" w:sz="8" w:space="0" w:color="000000" w:themeColor="text1"/>
              <w:bottom w:val="single" w:sz="2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</w:tcPr>
          <w:p w14:paraId="474B5B23" w14:textId="77777777" w:rsidR="002B619D" w:rsidRPr="00154713" w:rsidRDefault="002B619D" w:rsidP="00336858">
            <w:pPr>
              <w:pStyle w:val="NormalerText"/>
            </w:pPr>
          </w:p>
        </w:tc>
        <w:tc>
          <w:tcPr>
            <w:tcW w:w="1452" w:type="dxa"/>
            <w:gridSpan w:val="26"/>
            <w:tcBorders>
              <w:top w:val="single" w:sz="2" w:space="0" w:color="000000" w:themeColor="text1"/>
              <w:left w:val="single" w:sz="8" w:space="0" w:color="000000" w:themeColor="text1"/>
              <w:bottom w:val="single" w:sz="2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</w:tcPr>
          <w:p w14:paraId="30F428D4" w14:textId="77777777" w:rsidR="002B619D" w:rsidRPr="00154713" w:rsidRDefault="002B619D" w:rsidP="00336858">
            <w:pPr>
              <w:pStyle w:val="NormalerText"/>
            </w:pPr>
          </w:p>
        </w:tc>
        <w:tc>
          <w:tcPr>
            <w:tcW w:w="1451" w:type="dxa"/>
            <w:gridSpan w:val="22"/>
            <w:tcBorders>
              <w:top w:val="single" w:sz="2" w:space="0" w:color="000000" w:themeColor="text1"/>
              <w:left w:val="single" w:sz="8" w:space="0" w:color="000000" w:themeColor="text1"/>
              <w:bottom w:val="single" w:sz="2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</w:tcPr>
          <w:p w14:paraId="21CF2210" w14:textId="77777777" w:rsidR="002B619D" w:rsidRPr="00154713" w:rsidRDefault="002B619D" w:rsidP="00336858">
            <w:pPr>
              <w:pStyle w:val="NormalerText"/>
            </w:pPr>
          </w:p>
        </w:tc>
        <w:tc>
          <w:tcPr>
            <w:tcW w:w="1452" w:type="dxa"/>
            <w:gridSpan w:val="25"/>
            <w:tcBorders>
              <w:top w:val="single" w:sz="2" w:space="0" w:color="000000" w:themeColor="text1"/>
              <w:left w:val="single" w:sz="8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2F2F2" w:themeFill="background1" w:themeFillShade="F2"/>
          </w:tcPr>
          <w:p w14:paraId="225A7982" w14:textId="77777777" w:rsidR="002B619D" w:rsidRPr="00154713" w:rsidRDefault="002B619D" w:rsidP="00336858">
            <w:pPr>
              <w:pStyle w:val="NormalerText"/>
            </w:pPr>
          </w:p>
        </w:tc>
        <w:tc>
          <w:tcPr>
            <w:tcW w:w="57" w:type="dxa"/>
            <w:tcBorders>
              <w:top w:val="nil"/>
              <w:left w:val="single" w:sz="2" w:space="0" w:color="000000" w:themeColor="text1"/>
              <w:bottom w:val="nil"/>
              <w:right w:val="nil"/>
            </w:tcBorders>
            <w:shd w:val="clear" w:color="auto" w:fill="F2F2F2" w:themeFill="background1" w:themeFillShade="F2"/>
          </w:tcPr>
          <w:p w14:paraId="03F444D3" w14:textId="77777777" w:rsidR="002B619D" w:rsidRPr="00154713" w:rsidRDefault="002B619D" w:rsidP="00336858">
            <w:pPr>
              <w:pStyle w:val="tabelle"/>
            </w:pPr>
          </w:p>
        </w:tc>
      </w:tr>
      <w:tr w:rsidR="002B619D" w:rsidRPr="00154713" w14:paraId="6A048917" w14:textId="77777777" w:rsidTr="00336858">
        <w:trPr>
          <w:trHeight w:val="340"/>
        </w:trPr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BBF4CE0" w14:textId="77777777" w:rsidR="002B619D" w:rsidRPr="00525601" w:rsidRDefault="002B619D" w:rsidP="00336858">
            <w:pPr>
              <w:pStyle w:val="tabelle"/>
            </w:pPr>
          </w:p>
        </w:tc>
        <w:tc>
          <w:tcPr>
            <w:tcW w:w="187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4F507BD" w14:textId="77777777" w:rsidR="002B619D" w:rsidRPr="00154713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7257" w:type="dxa"/>
            <w:gridSpan w:val="120"/>
            <w:tcBorders>
              <w:top w:val="single" w:sz="2" w:space="0" w:color="000000" w:themeColor="text1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736B9BF" w14:textId="77777777" w:rsidR="002B619D" w:rsidRPr="00154713" w:rsidRDefault="002B619D" w:rsidP="00336858">
            <w:pPr>
              <w:pStyle w:val="NormalerTex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937664" behindDoc="0" locked="0" layoutInCell="1" allowOverlap="1" wp14:anchorId="43483074" wp14:editId="48786BBD">
                      <wp:simplePos x="0" y="0"/>
                      <wp:positionH relativeFrom="column">
                        <wp:posOffset>-110421</wp:posOffset>
                      </wp:positionH>
                      <wp:positionV relativeFrom="paragraph">
                        <wp:posOffset>1270</wp:posOffset>
                      </wp:positionV>
                      <wp:extent cx="215900" cy="216000"/>
                      <wp:effectExtent l="0" t="0" r="12700" b="12700"/>
                      <wp:wrapNone/>
                      <wp:docPr id="110" name="Rechteck 1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6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F71B038" w14:textId="77777777" w:rsidR="002B619D" w:rsidRPr="00333598" w:rsidRDefault="002B619D" w:rsidP="002B619D">
                                  <w:pPr>
                                    <w:spacing w:line="240" w:lineRule="atLeast"/>
                                    <w:jc w:val="center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3483074" id="Rechteck 110" o:spid="_x0000_s2596" style="position:absolute;margin-left:-8.7pt;margin-top:.1pt;width:17pt;height:17pt;z-index:25393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" filled="f" stroked="f" strokeweight=".5pt">
                      <v:textbox inset="0,0,0,0">
                        <w:txbxContent>
                          <w:p w14:paraId="4F71B038" w14:textId="77777777" w:rsidR="002B619D" w:rsidRPr="00333598" w:rsidRDefault="002B619D" w:rsidP="002B619D">
                            <w:pPr>
                              <w:spacing w:line="240" w:lineRule="atLeast"/>
                              <w:jc w:val="center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0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864960" behindDoc="0" locked="0" layoutInCell="1" allowOverlap="1" wp14:anchorId="61E52427" wp14:editId="0505231E">
                      <wp:simplePos x="0" y="0"/>
                      <wp:positionH relativeFrom="column">
                        <wp:posOffset>1732280</wp:posOffset>
                      </wp:positionH>
                      <wp:positionV relativeFrom="paragraph">
                        <wp:posOffset>635</wp:posOffset>
                      </wp:positionV>
                      <wp:extent cx="215900" cy="215900"/>
                      <wp:effectExtent l="0" t="0" r="12700" b="12700"/>
                      <wp:wrapNone/>
                      <wp:docPr id="37" name="Rechteck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9FE950F" w14:textId="77777777" w:rsidR="002B619D" w:rsidRPr="004B42F6" w:rsidRDefault="00000000" w:rsidP="002B619D">
                                  <w:pPr>
                                    <w:spacing w:line="240" w:lineRule="atLeast"/>
                                    <w:jc w:val="center"/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2</m:t>
                                        </m:r>
                                      </m:num>
                                      <m:den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5</m:t>
                                        </m:r>
                                      </m:den>
                                    </m:f>
                                  </m:oMath>
                                  <w:r w:rsidR="002B619D" w:rsidRPr="004B42F6"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E52427" id="Rechteck 37" o:spid="_x0000_s2597" style="position:absolute;margin-left:136.4pt;margin-top:.05pt;width:17pt;height:17pt;z-index:25386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" filled="f" stroked="f" strokeweight=".5pt">
                      <v:textbox inset="0,0,0,0">
                        <w:txbxContent>
                          <w:p w14:paraId="39FE950F" w14:textId="77777777" w:rsidR="002B619D" w:rsidRPr="004B42F6" w:rsidRDefault="00000000" w:rsidP="002B619D">
                            <w:pPr>
                              <w:spacing w:line="240" w:lineRule="atLeast"/>
                              <w:jc w:val="center"/>
                              <w:rPr>
                                <w:rFonts w:ascii="Calibri" w:hAnsi="Calibri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m:oMath>
                              <m:f>
                                <m:fPr>
                                  <m:ctrl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2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5</m:t>
                                  </m:r>
                                </m:den>
                              </m:f>
                            </m:oMath>
                            <w:r w:rsidR="002B619D" w:rsidRPr="004B42F6">
                              <w:rPr>
                                <w:rFonts w:ascii="Calibri" w:hAnsi="Calibri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865984" behindDoc="0" locked="0" layoutInCell="1" allowOverlap="1" wp14:anchorId="211C2EB6" wp14:editId="3120D73E">
                      <wp:simplePos x="0" y="0"/>
                      <wp:positionH relativeFrom="column">
                        <wp:posOffset>809537</wp:posOffset>
                      </wp:positionH>
                      <wp:positionV relativeFrom="paragraph">
                        <wp:posOffset>635</wp:posOffset>
                      </wp:positionV>
                      <wp:extent cx="215900" cy="215900"/>
                      <wp:effectExtent l="0" t="0" r="12700" b="12700"/>
                      <wp:wrapNone/>
                      <wp:docPr id="1785723618" name="Rechteck 17857236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2ACF765" w14:textId="77777777" w:rsidR="002B619D" w:rsidRPr="004B42F6" w:rsidRDefault="00000000" w:rsidP="002B619D">
                                  <w:pPr>
                                    <w:spacing w:line="240" w:lineRule="atLeast"/>
                                    <w:jc w:val="center"/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1</m:t>
                                        </m:r>
                                      </m:num>
                                      <m:den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5</m:t>
                                        </m:r>
                                      </m:den>
                                    </m:f>
                                  </m:oMath>
                                  <w:r w:rsidR="002B619D" w:rsidRPr="004B42F6"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11C2EB6" id="Rechteck 1785723618" o:spid="_x0000_s2598" style="position:absolute;margin-left:63.75pt;margin-top:.05pt;width:17pt;height:17pt;z-index:25386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" filled="f" stroked="f" strokeweight=".5pt">
                      <v:textbox inset="0,0,0,0">
                        <w:txbxContent>
                          <w:p w14:paraId="52ACF765" w14:textId="77777777" w:rsidR="002B619D" w:rsidRPr="004B42F6" w:rsidRDefault="00000000" w:rsidP="002B619D">
                            <w:pPr>
                              <w:spacing w:line="240" w:lineRule="atLeast"/>
                              <w:jc w:val="center"/>
                              <w:rPr>
                                <w:rFonts w:ascii="Calibri" w:hAnsi="Calibri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m:oMath>
                              <m:f>
                                <m:fPr>
                                  <m:ctrl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1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5</m:t>
                                  </m:r>
                                </m:den>
                              </m:f>
                            </m:oMath>
                            <w:r w:rsidR="002B619D" w:rsidRPr="004B42F6">
                              <w:rPr>
                                <w:rFonts w:ascii="Calibri" w:hAnsi="Calibri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863936" behindDoc="0" locked="0" layoutInCell="1" allowOverlap="1" wp14:anchorId="0B021A5D" wp14:editId="727170E6">
                      <wp:simplePos x="0" y="0"/>
                      <wp:positionH relativeFrom="column">
                        <wp:posOffset>2654388</wp:posOffset>
                      </wp:positionH>
                      <wp:positionV relativeFrom="paragraph">
                        <wp:posOffset>635</wp:posOffset>
                      </wp:positionV>
                      <wp:extent cx="215900" cy="215900"/>
                      <wp:effectExtent l="0" t="0" r="12700" b="12700"/>
                      <wp:wrapNone/>
                      <wp:docPr id="2074915296" name="Rechteck 20749152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08C31B4" w14:textId="77777777" w:rsidR="002B619D" w:rsidRPr="004B42F6" w:rsidRDefault="00000000" w:rsidP="002B619D">
                                  <w:pPr>
                                    <w:spacing w:line="240" w:lineRule="atLeast"/>
                                    <w:jc w:val="center"/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3</m:t>
                                        </m:r>
                                      </m:num>
                                      <m:den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5</m:t>
                                        </m:r>
                                      </m:den>
                                    </m:f>
                                  </m:oMath>
                                  <w:r w:rsidR="002B619D" w:rsidRPr="004B42F6"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021A5D" id="Rechteck 2074915296" o:spid="_x0000_s2599" style="position:absolute;margin-left:209pt;margin-top:.05pt;width:17pt;height:17pt;z-index:25386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" filled="f" stroked="f" strokeweight=".5pt">
                      <v:textbox inset="0,0,0,0">
                        <w:txbxContent>
                          <w:p w14:paraId="008C31B4" w14:textId="77777777" w:rsidR="002B619D" w:rsidRPr="004B42F6" w:rsidRDefault="00000000" w:rsidP="002B619D">
                            <w:pPr>
                              <w:spacing w:line="240" w:lineRule="atLeast"/>
                              <w:jc w:val="center"/>
                              <w:rPr>
                                <w:rFonts w:ascii="Calibri" w:hAnsi="Calibri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m:oMath>
                              <m:f>
                                <m:fPr>
                                  <m:ctrl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3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5</m:t>
                                  </m:r>
                                </m:den>
                              </m:f>
                            </m:oMath>
                            <w:r w:rsidR="002B619D" w:rsidRPr="004B42F6">
                              <w:rPr>
                                <w:rFonts w:ascii="Calibri" w:hAnsi="Calibri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862912" behindDoc="0" locked="0" layoutInCell="1" allowOverlap="1" wp14:anchorId="7EEB673A" wp14:editId="63709E30">
                      <wp:simplePos x="0" y="0"/>
                      <wp:positionH relativeFrom="column">
                        <wp:posOffset>3576232</wp:posOffset>
                      </wp:positionH>
                      <wp:positionV relativeFrom="paragraph">
                        <wp:posOffset>635</wp:posOffset>
                      </wp:positionV>
                      <wp:extent cx="215900" cy="215900"/>
                      <wp:effectExtent l="0" t="0" r="12700" b="12700"/>
                      <wp:wrapNone/>
                      <wp:docPr id="1441174956" name="Rechteck 14411749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9594B94" w14:textId="77777777" w:rsidR="002B619D" w:rsidRPr="004B42F6" w:rsidRDefault="00000000" w:rsidP="002B619D">
                                  <w:pPr>
                                    <w:spacing w:line="240" w:lineRule="atLeast"/>
                                    <w:jc w:val="center"/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4</m:t>
                                        </m:r>
                                      </m:num>
                                      <m:den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5</m:t>
                                        </m:r>
                                      </m:den>
                                    </m:f>
                                  </m:oMath>
                                  <w:r w:rsidR="002B619D" w:rsidRPr="004B42F6"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EEB673A" id="Rechteck 1441174956" o:spid="_x0000_s2600" style="position:absolute;margin-left:281.6pt;margin-top:.05pt;width:17pt;height:17pt;z-index:25386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" filled="f" stroked="f" strokeweight=".5pt">
                      <v:textbox inset="0,0,0,0">
                        <w:txbxContent>
                          <w:p w14:paraId="59594B94" w14:textId="77777777" w:rsidR="002B619D" w:rsidRPr="004B42F6" w:rsidRDefault="00000000" w:rsidP="002B619D">
                            <w:pPr>
                              <w:spacing w:line="240" w:lineRule="atLeast"/>
                              <w:jc w:val="center"/>
                              <w:rPr>
                                <w:rFonts w:ascii="Calibri" w:hAnsi="Calibri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m:oMath>
                              <m:f>
                                <m:fPr>
                                  <m:ctrl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4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5</m:t>
                                  </m:r>
                                </m:den>
                              </m:f>
                            </m:oMath>
                            <w:r w:rsidR="002B619D" w:rsidRPr="004B42F6">
                              <w:rPr>
                                <w:rFonts w:ascii="Calibri" w:hAnsi="Calibri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844480" behindDoc="0" locked="0" layoutInCell="1" allowOverlap="1" wp14:anchorId="72183DE3" wp14:editId="295F338F">
                      <wp:simplePos x="0" y="0"/>
                      <wp:positionH relativeFrom="column">
                        <wp:posOffset>4500039</wp:posOffset>
                      </wp:positionH>
                      <wp:positionV relativeFrom="paragraph">
                        <wp:posOffset>1270</wp:posOffset>
                      </wp:positionV>
                      <wp:extent cx="215900" cy="215900"/>
                      <wp:effectExtent l="0" t="0" r="12700" b="12700"/>
                      <wp:wrapNone/>
                      <wp:docPr id="1970445910" name="Rechteck 19704459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546A8B8" w14:textId="77777777" w:rsidR="002B619D" w:rsidRPr="00333598" w:rsidRDefault="002B619D" w:rsidP="002B619D">
                                  <w:pPr>
                                    <w:spacing w:line="240" w:lineRule="atLeas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 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183DE3" id="Rechteck 1970445910" o:spid="_x0000_s2601" style="position:absolute;margin-left:354.35pt;margin-top:.1pt;width:17pt;height:17pt;z-index:25384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" filled="f" stroked="f" strokeweight=".5pt">
                      <v:textbox inset="0,0,0,0">
                        <w:txbxContent>
                          <w:p w14:paraId="3546A8B8" w14:textId="77777777" w:rsidR="002B619D" w:rsidRPr="00333598" w:rsidRDefault="002B619D" w:rsidP="002B619D">
                            <w:pPr>
                              <w:spacing w:line="240" w:lineRule="atLeas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 1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980B74B" w14:textId="77777777" w:rsidR="002B619D" w:rsidRPr="00154713" w:rsidRDefault="002B619D" w:rsidP="00336858">
            <w:pPr>
              <w:pStyle w:val="tabelle"/>
            </w:pPr>
          </w:p>
        </w:tc>
      </w:tr>
      <w:tr w:rsidR="002B619D" w:rsidRPr="00154713" w14:paraId="4FE3FE99" w14:textId="77777777" w:rsidTr="00336858">
        <w:trPr>
          <w:trHeight w:val="57"/>
        </w:trPr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B0C372F" w14:textId="77777777" w:rsidR="002B619D" w:rsidRPr="00154713" w:rsidRDefault="002B619D" w:rsidP="00336858">
            <w:pPr>
              <w:pStyle w:val="tabelle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EADDB45" w14:textId="77777777" w:rsidR="002B619D" w:rsidRPr="00154713" w:rsidRDefault="002B619D" w:rsidP="00336858">
            <w:pPr>
              <w:pStyle w:val="tabelle"/>
            </w:pPr>
          </w:p>
        </w:tc>
        <w:tc>
          <w:tcPr>
            <w:tcW w:w="7257" w:type="dxa"/>
            <w:gridSpan w:val="120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EC1ADB2" w14:textId="77777777" w:rsidR="002B619D" w:rsidRPr="00154713" w:rsidRDefault="002B619D" w:rsidP="00336858">
            <w:pPr>
              <w:pStyle w:val="tabelle"/>
            </w:pP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7317861" w14:textId="77777777" w:rsidR="002B619D" w:rsidRPr="00154713" w:rsidRDefault="002B619D" w:rsidP="00336858">
            <w:pPr>
              <w:pStyle w:val="tabelle"/>
            </w:pPr>
          </w:p>
        </w:tc>
      </w:tr>
      <w:tr w:rsidR="002B619D" w:rsidRPr="00154713" w14:paraId="462C5F1F" w14:textId="77777777" w:rsidTr="00336858">
        <w:trPr>
          <w:trHeight w:val="57"/>
        </w:trPr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</w:tcPr>
          <w:p w14:paraId="78AB19DB" w14:textId="77777777" w:rsidR="002B619D" w:rsidRPr="00154713" w:rsidRDefault="002B619D" w:rsidP="00336858">
            <w:pPr>
              <w:pStyle w:val="tabelle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570BE470" w14:textId="77777777" w:rsidR="002B619D" w:rsidRPr="00154713" w:rsidRDefault="002B619D" w:rsidP="00336858">
            <w:pPr>
              <w:pStyle w:val="tabelle"/>
            </w:pPr>
          </w:p>
        </w:tc>
        <w:tc>
          <w:tcPr>
            <w:tcW w:w="7257" w:type="dxa"/>
            <w:gridSpan w:val="120"/>
            <w:tcBorders>
              <w:top w:val="nil"/>
              <w:left w:val="nil"/>
              <w:bottom w:val="single" w:sz="2" w:space="0" w:color="000000" w:themeColor="text1"/>
              <w:right w:val="nil"/>
            </w:tcBorders>
          </w:tcPr>
          <w:p w14:paraId="7E477C84" w14:textId="77777777" w:rsidR="002B619D" w:rsidRPr="00154713" w:rsidRDefault="002B619D" w:rsidP="00336858">
            <w:pPr>
              <w:pStyle w:val="tabelle"/>
            </w:pP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</w:tcPr>
          <w:p w14:paraId="1780E05F" w14:textId="77777777" w:rsidR="002B619D" w:rsidRPr="00154713" w:rsidRDefault="002B619D" w:rsidP="00336858">
            <w:pPr>
              <w:pStyle w:val="tabelle"/>
            </w:pPr>
          </w:p>
        </w:tc>
      </w:tr>
      <w:tr w:rsidR="002B619D" w14:paraId="7C797BD8" w14:textId="77777777" w:rsidTr="00336858">
        <w:trPr>
          <w:trHeight w:val="170"/>
        </w:trPr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</w:tcPr>
          <w:p w14:paraId="2F4A1476" w14:textId="77777777" w:rsidR="002B619D" w:rsidRPr="00525601" w:rsidRDefault="002B619D" w:rsidP="00336858">
            <w:pPr>
              <w:pStyle w:val="tabelle"/>
            </w:pPr>
          </w:p>
        </w:tc>
        <w:tc>
          <w:tcPr>
            <w:tcW w:w="1871" w:type="dxa"/>
            <w:vMerge w:val="restart"/>
            <w:tcBorders>
              <w:top w:val="nil"/>
              <w:left w:val="nil"/>
              <w:bottom w:val="nil"/>
              <w:right w:val="single" w:sz="2" w:space="0" w:color="000000" w:themeColor="text1"/>
            </w:tcBorders>
          </w:tcPr>
          <w:p w14:paraId="47FFB16F" w14:textId="77777777" w:rsidR="002B619D" w:rsidRDefault="002B619D" w:rsidP="00336858">
            <w:pPr>
              <w:pStyle w:val="NormalerText"/>
              <w:rPr>
                <w:noProof/>
              </w:rPr>
            </w:pPr>
            <w:r>
              <w:rPr>
                <w:noProof/>
              </w:rPr>
              <w:t>Sechstel-Streifen</w:t>
            </w:r>
          </w:p>
        </w:tc>
        <w:tc>
          <w:tcPr>
            <w:tcW w:w="1209" w:type="dxa"/>
            <w:gridSpan w:val="21"/>
            <w:tcBorders>
              <w:top w:val="single" w:sz="2" w:space="0" w:color="000000" w:themeColor="text1"/>
              <w:left w:val="single" w:sz="2" w:space="0" w:color="000000" w:themeColor="text1"/>
              <w:right w:val="single" w:sz="8" w:space="0" w:color="000000" w:themeColor="text1"/>
            </w:tcBorders>
          </w:tcPr>
          <w:p w14:paraId="3746BC80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1210" w:type="dxa"/>
            <w:gridSpan w:val="19"/>
            <w:tcBorders>
              <w:top w:val="single" w:sz="2" w:space="0" w:color="000000" w:themeColor="text1"/>
              <w:left w:val="single" w:sz="8" w:space="0" w:color="000000" w:themeColor="text1"/>
              <w:right w:val="single" w:sz="8" w:space="0" w:color="000000" w:themeColor="text1"/>
            </w:tcBorders>
          </w:tcPr>
          <w:p w14:paraId="2FBA57C9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1209" w:type="dxa"/>
            <w:gridSpan w:val="20"/>
            <w:tcBorders>
              <w:top w:val="single" w:sz="2" w:space="0" w:color="000000" w:themeColor="text1"/>
              <w:left w:val="single" w:sz="8" w:space="0" w:color="000000" w:themeColor="text1"/>
              <w:right w:val="single" w:sz="8" w:space="0" w:color="000000" w:themeColor="text1"/>
            </w:tcBorders>
          </w:tcPr>
          <w:p w14:paraId="1AC69955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1210" w:type="dxa"/>
            <w:gridSpan w:val="20"/>
            <w:tcBorders>
              <w:top w:val="single" w:sz="2" w:space="0" w:color="000000" w:themeColor="text1"/>
              <w:left w:val="single" w:sz="8" w:space="0" w:color="000000" w:themeColor="text1"/>
              <w:right w:val="single" w:sz="8" w:space="0" w:color="000000" w:themeColor="text1"/>
            </w:tcBorders>
          </w:tcPr>
          <w:p w14:paraId="4FF50727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1209" w:type="dxa"/>
            <w:gridSpan w:val="19"/>
            <w:tcBorders>
              <w:top w:val="single" w:sz="2" w:space="0" w:color="000000" w:themeColor="text1"/>
              <w:left w:val="single" w:sz="8" w:space="0" w:color="000000" w:themeColor="text1"/>
              <w:right w:val="single" w:sz="8" w:space="0" w:color="000000" w:themeColor="text1"/>
            </w:tcBorders>
          </w:tcPr>
          <w:p w14:paraId="062042A1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1210" w:type="dxa"/>
            <w:gridSpan w:val="21"/>
            <w:tcBorders>
              <w:top w:val="single" w:sz="2" w:space="0" w:color="000000" w:themeColor="text1"/>
              <w:left w:val="single" w:sz="8" w:space="0" w:color="000000" w:themeColor="text1"/>
              <w:right w:val="single" w:sz="2" w:space="0" w:color="000000" w:themeColor="text1"/>
            </w:tcBorders>
          </w:tcPr>
          <w:p w14:paraId="1EA8DDB4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57" w:type="dxa"/>
            <w:tcBorders>
              <w:top w:val="nil"/>
              <w:left w:val="single" w:sz="2" w:space="0" w:color="000000" w:themeColor="text1"/>
              <w:bottom w:val="nil"/>
              <w:right w:val="nil"/>
            </w:tcBorders>
          </w:tcPr>
          <w:p w14:paraId="4F4DF33E" w14:textId="77777777" w:rsidR="002B619D" w:rsidRPr="00525601" w:rsidRDefault="002B619D" w:rsidP="00336858">
            <w:pPr>
              <w:pStyle w:val="tabelle"/>
            </w:pPr>
          </w:p>
        </w:tc>
      </w:tr>
      <w:tr w:rsidR="002B619D" w14:paraId="12B42586" w14:textId="77777777" w:rsidTr="00336858">
        <w:trPr>
          <w:trHeight w:val="340"/>
        </w:trPr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</w:tcPr>
          <w:p w14:paraId="5B910401" w14:textId="77777777" w:rsidR="002B619D" w:rsidRPr="00525601" w:rsidRDefault="002B619D" w:rsidP="00336858">
            <w:pPr>
              <w:pStyle w:val="tabelle"/>
            </w:pPr>
          </w:p>
        </w:tc>
        <w:tc>
          <w:tcPr>
            <w:tcW w:w="187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55381D6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7257" w:type="dxa"/>
            <w:gridSpan w:val="120"/>
            <w:tcBorders>
              <w:left w:val="nil"/>
              <w:bottom w:val="nil"/>
              <w:right w:val="nil"/>
            </w:tcBorders>
          </w:tcPr>
          <w:p w14:paraId="4FA8E906" w14:textId="77777777" w:rsidR="002B619D" w:rsidRDefault="002B619D" w:rsidP="00336858">
            <w:pPr>
              <w:pStyle w:val="NormalerText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867008" behindDoc="0" locked="0" layoutInCell="1" allowOverlap="1" wp14:anchorId="723A326C" wp14:editId="53EE38D8">
                      <wp:simplePos x="0" y="0"/>
                      <wp:positionH relativeFrom="column">
                        <wp:posOffset>3717925</wp:posOffset>
                      </wp:positionH>
                      <wp:positionV relativeFrom="paragraph">
                        <wp:posOffset>635</wp:posOffset>
                      </wp:positionV>
                      <wp:extent cx="237490" cy="215900"/>
                      <wp:effectExtent l="0" t="0" r="3810" b="0"/>
                      <wp:wrapNone/>
                      <wp:docPr id="1815843155" name="Rechteck 18158431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7490" cy="215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C0795C9" w14:textId="77777777" w:rsidR="002B619D" w:rsidRPr="004B42F6" w:rsidRDefault="00000000" w:rsidP="002B619D">
                                  <w:pPr>
                                    <w:spacing w:line="240" w:lineRule="atLeast"/>
                                    <w:jc w:val="center"/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5</m:t>
                                        </m:r>
                                      </m:num>
                                      <m:den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6</m:t>
                                        </m:r>
                                      </m:den>
                                    </m:f>
                                  </m:oMath>
                                  <w:r w:rsidR="002B619D" w:rsidRPr="004B42F6"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3A326C" id="Rechteck 1815843155" o:spid="_x0000_s2602" style="position:absolute;margin-left:292.75pt;margin-top:.05pt;width:18.7pt;height:17pt;z-index:25386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" filled="f" stroked="f" strokeweight=".5pt">
                      <v:textbox inset="0,0,0,0">
                        <w:txbxContent>
                          <w:p w14:paraId="4C0795C9" w14:textId="77777777" w:rsidR="002B619D" w:rsidRPr="004B42F6" w:rsidRDefault="00000000" w:rsidP="002B619D">
                            <w:pPr>
                              <w:spacing w:line="240" w:lineRule="atLeast"/>
                              <w:jc w:val="center"/>
                              <w:rPr>
                                <w:rFonts w:ascii="Calibri" w:hAnsi="Calibri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m:oMath>
                              <m:f>
                                <m:fPr>
                                  <m:ctrl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5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6</m:t>
                                  </m:r>
                                </m:den>
                              </m:f>
                            </m:oMath>
                            <w:r w:rsidR="002B619D" w:rsidRPr="004B42F6">
                              <w:rPr>
                                <w:rFonts w:ascii="Calibri" w:hAnsi="Calibri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843456" behindDoc="0" locked="0" layoutInCell="1" allowOverlap="1" wp14:anchorId="3A6D3BFA" wp14:editId="0A02D2D7">
                      <wp:simplePos x="0" y="0"/>
                      <wp:positionH relativeFrom="column">
                        <wp:posOffset>4488180</wp:posOffset>
                      </wp:positionH>
                      <wp:positionV relativeFrom="paragraph">
                        <wp:posOffset>635</wp:posOffset>
                      </wp:positionV>
                      <wp:extent cx="237490" cy="215900"/>
                      <wp:effectExtent l="0" t="0" r="3810" b="0"/>
                      <wp:wrapNone/>
                      <wp:docPr id="14" name="Rechteck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7490" cy="215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08EDE98" w14:textId="77777777" w:rsidR="002B619D" w:rsidRPr="00333598" w:rsidRDefault="002B619D" w:rsidP="002B619D">
                                  <w:pPr>
                                    <w:spacing w:line="240" w:lineRule="atLeas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  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6D3BFA" id="Rechteck 14" o:spid="_x0000_s2603" style="position:absolute;margin-left:353.4pt;margin-top:.05pt;width:18.7pt;height:17pt;z-index:25384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" filled="f" stroked="f" strokeweight=".5pt">
                      <v:textbox inset="0,0,0,0">
                        <w:txbxContent>
                          <w:p w14:paraId="508EDE98" w14:textId="77777777" w:rsidR="002B619D" w:rsidRPr="00333598" w:rsidRDefault="002B619D" w:rsidP="002B619D">
                            <w:pPr>
                              <w:spacing w:line="240" w:lineRule="atLeas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  1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938688" behindDoc="0" locked="0" layoutInCell="1" allowOverlap="1" wp14:anchorId="7DE764D4" wp14:editId="4ECA152A">
                      <wp:simplePos x="0" y="0"/>
                      <wp:positionH relativeFrom="column">
                        <wp:posOffset>-110421</wp:posOffset>
                      </wp:positionH>
                      <wp:positionV relativeFrom="paragraph">
                        <wp:posOffset>2540</wp:posOffset>
                      </wp:positionV>
                      <wp:extent cx="215900" cy="216000"/>
                      <wp:effectExtent l="0" t="0" r="12700" b="12700"/>
                      <wp:wrapNone/>
                      <wp:docPr id="111" name="Rechteck 1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6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CE79CE6" w14:textId="77777777" w:rsidR="002B619D" w:rsidRPr="00333598" w:rsidRDefault="002B619D" w:rsidP="002B619D">
                                  <w:pPr>
                                    <w:spacing w:line="240" w:lineRule="atLeast"/>
                                    <w:jc w:val="center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E764D4" id="Rechteck 111" o:spid="_x0000_s2604" style="position:absolute;margin-left:-8.7pt;margin-top:.2pt;width:17pt;height:17pt;z-index:25393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" filled="f" stroked="f" strokeweight=".5pt">
                      <v:textbox inset="0,0,0,0">
                        <w:txbxContent>
                          <w:p w14:paraId="1CE79CE6" w14:textId="77777777" w:rsidR="002B619D" w:rsidRPr="00333598" w:rsidRDefault="002B619D" w:rsidP="002B619D">
                            <w:pPr>
                              <w:spacing w:line="240" w:lineRule="atLeast"/>
                              <w:jc w:val="center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0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871104" behindDoc="0" locked="0" layoutInCell="1" allowOverlap="1" wp14:anchorId="6CD5D6F8" wp14:editId="12CB4386">
                      <wp:simplePos x="0" y="0"/>
                      <wp:positionH relativeFrom="column">
                        <wp:posOffset>658254</wp:posOffset>
                      </wp:positionH>
                      <wp:positionV relativeFrom="paragraph">
                        <wp:posOffset>635</wp:posOffset>
                      </wp:positionV>
                      <wp:extent cx="215900" cy="215900"/>
                      <wp:effectExtent l="0" t="0" r="12700" b="12700"/>
                      <wp:wrapNone/>
                      <wp:docPr id="43" name="Rechteck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33B75AE" w14:textId="77777777" w:rsidR="002B619D" w:rsidRPr="004B42F6" w:rsidRDefault="00000000" w:rsidP="002B619D">
                                  <w:pPr>
                                    <w:spacing w:line="240" w:lineRule="atLeast"/>
                                    <w:jc w:val="center"/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1</m:t>
                                        </m:r>
                                      </m:num>
                                      <m:den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6</m:t>
                                        </m:r>
                                      </m:den>
                                    </m:f>
                                  </m:oMath>
                                  <w:r w:rsidR="002B619D" w:rsidRPr="004B42F6"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D5D6F8" id="Rechteck 43" o:spid="_x0000_s2605" style="position:absolute;margin-left:51.85pt;margin-top:.05pt;width:17pt;height:17pt;z-index:25387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" filled="f" stroked="f" strokeweight=".5pt">
                      <v:textbox inset="0,0,0,0">
                        <w:txbxContent>
                          <w:p w14:paraId="133B75AE" w14:textId="77777777" w:rsidR="002B619D" w:rsidRPr="004B42F6" w:rsidRDefault="00000000" w:rsidP="002B619D">
                            <w:pPr>
                              <w:spacing w:line="240" w:lineRule="atLeast"/>
                              <w:jc w:val="center"/>
                              <w:rPr>
                                <w:rFonts w:ascii="Calibri" w:hAnsi="Calibri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m:oMath>
                              <m:f>
                                <m:fPr>
                                  <m:ctrl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1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6</m:t>
                                  </m:r>
                                </m:den>
                              </m:f>
                            </m:oMath>
                            <w:r w:rsidR="002B619D" w:rsidRPr="004B42F6">
                              <w:rPr>
                                <w:rFonts w:ascii="Calibri" w:hAnsi="Calibri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870080" behindDoc="0" locked="0" layoutInCell="1" allowOverlap="1" wp14:anchorId="67A2091F" wp14:editId="120CDEC7">
                      <wp:simplePos x="0" y="0"/>
                      <wp:positionH relativeFrom="column">
                        <wp:posOffset>1425510</wp:posOffset>
                      </wp:positionH>
                      <wp:positionV relativeFrom="paragraph">
                        <wp:posOffset>635</wp:posOffset>
                      </wp:positionV>
                      <wp:extent cx="215900" cy="215900"/>
                      <wp:effectExtent l="0" t="0" r="12700" b="12700"/>
                      <wp:wrapNone/>
                      <wp:docPr id="1022574295" name="Rechteck 10225742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4BF3075" w14:textId="77777777" w:rsidR="002B619D" w:rsidRPr="004B42F6" w:rsidRDefault="00000000" w:rsidP="002B619D">
                                  <w:pPr>
                                    <w:spacing w:line="240" w:lineRule="atLeast"/>
                                    <w:jc w:val="center"/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2</m:t>
                                        </m:r>
                                      </m:num>
                                      <m:den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6</m:t>
                                        </m:r>
                                      </m:den>
                                    </m:f>
                                  </m:oMath>
                                  <w:r w:rsidR="002B619D" w:rsidRPr="004B42F6"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A2091F" id="Rechteck 1022574295" o:spid="_x0000_s2606" style="position:absolute;margin-left:112.25pt;margin-top:.05pt;width:17pt;height:17pt;z-index:25387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" filled="f" stroked="f" strokeweight=".5pt">
                      <v:textbox inset="0,0,0,0">
                        <w:txbxContent>
                          <w:p w14:paraId="04BF3075" w14:textId="77777777" w:rsidR="002B619D" w:rsidRPr="004B42F6" w:rsidRDefault="00000000" w:rsidP="002B619D">
                            <w:pPr>
                              <w:spacing w:line="240" w:lineRule="atLeast"/>
                              <w:jc w:val="center"/>
                              <w:rPr>
                                <w:rFonts w:ascii="Calibri" w:hAnsi="Calibri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m:oMath>
                              <m:f>
                                <m:fPr>
                                  <m:ctrl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2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6</m:t>
                                  </m:r>
                                </m:den>
                              </m:f>
                            </m:oMath>
                            <w:r w:rsidR="002B619D" w:rsidRPr="004B42F6">
                              <w:rPr>
                                <w:rFonts w:ascii="Calibri" w:hAnsi="Calibri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869056" behindDoc="0" locked="0" layoutInCell="1" allowOverlap="1" wp14:anchorId="4176F059" wp14:editId="3E20F968">
                      <wp:simplePos x="0" y="0"/>
                      <wp:positionH relativeFrom="column">
                        <wp:posOffset>2192392</wp:posOffset>
                      </wp:positionH>
                      <wp:positionV relativeFrom="paragraph">
                        <wp:posOffset>635</wp:posOffset>
                      </wp:positionV>
                      <wp:extent cx="215900" cy="215900"/>
                      <wp:effectExtent l="0" t="0" r="12700" b="12700"/>
                      <wp:wrapNone/>
                      <wp:docPr id="1835402818" name="Rechteck 18354028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1DB951A" w14:textId="77777777" w:rsidR="002B619D" w:rsidRPr="004B42F6" w:rsidRDefault="00000000" w:rsidP="002B619D">
                                  <w:pPr>
                                    <w:spacing w:line="240" w:lineRule="atLeast"/>
                                    <w:jc w:val="center"/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3</m:t>
                                        </m:r>
                                      </m:num>
                                      <m:den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6</m:t>
                                        </m:r>
                                      </m:den>
                                    </m:f>
                                  </m:oMath>
                                  <w:r w:rsidR="002B619D" w:rsidRPr="004B42F6"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76F059" id="Rechteck 1835402818" o:spid="_x0000_s2607" style="position:absolute;margin-left:172.65pt;margin-top:.05pt;width:17pt;height:17pt;z-index:25386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" filled="f" stroked="f" strokeweight=".5pt">
                      <v:textbox inset="0,0,0,0">
                        <w:txbxContent>
                          <w:p w14:paraId="21DB951A" w14:textId="77777777" w:rsidR="002B619D" w:rsidRPr="004B42F6" w:rsidRDefault="00000000" w:rsidP="002B619D">
                            <w:pPr>
                              <w:spacing w:line="240" w:lineRule="atLeast"/>
                              <w:jc w:val="center"/>
                              <w:rPr>
                                <w:rFonts w:ascii="Calibri" w:hAnsi="Calibri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m:oMath>
                              <m:f>
                                <m:fPr>
                                  <m:ctrl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3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6</m:t>
                                  </m:r>
                                </m:den>
                              </m:f>
                            </m:oMath>
                            <w:r w:rsidR="002B619D" w:rsidRPr="004B42F6">
                              <w:rPr>
                                <w:rFonts w:ascii="Calibri" w:hAnsi="Calibri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868032" behindDoc="0" locked="0" layoutInCell="1" allowOverlap="1" wp14:anchorId="1ADC3A15" wp14:editId="75078FB5">
                      <wp:simplePos x="0" y="0"/>
                      <wp:positionH relativeFrom="column">
                        <wp:posOffset>2962648</wp:posOffset>
                      </wp:positionH>
                      <wp:positionV relativeFrom="paragraph">
                        <wp:posOffset>635</wp:posOffset>
                      </wp:positionV>
                      <wp:extent cx="215900" cy="215900"/>
                      <wp:effectExtent l="0" t="0" r="12700" b="12700"/>
                      <wp:wrapNone/>
                      <wp:docPr id="642854981" name="Rechteck 6428549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4362426" w14:textId="77777777" w:rsidR="002B619D" w:rsidRPr="004B42F6" w:rsidRDefault="00000000" w:rsidP="002B619D">
                                  <w:pPr>
                                    <w:spacing w:line="240" w:lineRule="atLeast"/>
                                    <w:jc w:val="center"/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libri" w:hAnsi="Calibri"/>
                                            <w:iCs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4</m:t>
                                        </m:r>
                                      </m:num>
                                      <m:den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6</m:t>
                                        </m:r>
                                      </m:den>
                                    </m:f>
                                  </m:oMath>
                                  <w:r w:rsidR="002B619D" w:rsidRPr="004B42F6"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DC3A15" id="Rechteck 642854981" o:spid="_x0000_s2608" style="position:absolute;margin-left:233.3pt;margin-top:.05pt;width:17pt;height:17pt;z-index:25386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" filled="f" stroked="f" strokeweight=".5pt">
                      <v:textbox inset="0,0,0,0">
                        <w:txbxContent>
                          <w:p w14:paraId="44362426" w14:textId="77777777" w:rsidR="002B619D" w:rsidRPr="004B42F6" w:rsidRDefault="00000000" w:rsidP="002B619D">
                            <w:pPr>
                              <w:spacing w:line="240" w:lineRule="atLeast"/>
                              <w:jc w:val="center"/>
                              <w:rPr>
                                <w:rFonts w:ascii="Calibri" w:hAnsi="Calibri"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m:oMath>
                              <m:f>
                                <m:fPr>
                                  <m:ctrlPr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4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6</m:t>
                                  </m:r>
                                </m:den>
                              </m:f>
                            </m:oMath>
                            <w:r w:rsidR="002B619D" w:rsidRPr="004B42F6">
                              <w:rPr>
                                <w:rFonts w:ascii="Calibri" w:hAnsi="Calibri"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</w:tcPr>
          <w:p w14:paraId="1E0075CE" w14:textId="77777777" w:rsidR="002B619D" w:rsidRPr="00525601" w:rsidRDefault="002B619D" w:rsidP="00336858">
            <w:pPr>
              <w:pStyle w:val="tabelle"/>
            </w:pPr>
          </w:p>
        </w:tc>
      </w:tr>
      <w:tr w:rsidR="002B619D" w:rsidRPr="00154713" w14:paraId="15B21856" w14:textId="77777777" w:rsidTr="00336858">
        <w:trPr>
          <w:trHeight w:val="57"/>
        </w:trPr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</w:tcPr>
          <w:p w14:paraId="2410364F" w14:textId="77777777" w:rsidR="002B619D" w:rsidRPr="00154713" w:rsidRDefault="002B619D" w:rsidP="00336858">
            <w:pPr>
              <w:pStyle w:val="tabelle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1D004A1F" w14:textId="77777777" w:rsidR="002B619D" w:rsidRPr="00154713" w:rsidRDefault="002B619D" w:rsidP="00336858">
            <w:pPr>
              <w:pStyle w:val="tabelle"/>
            </w:pPr>
          </w:p>
        </w:tc>
        <w:tc>
          <w:tcPr>
            <w:tcW w:w="7257" w:type="dxa"/>
            <w:gridSpan w:val="120"/>
            <w:tcBorders>
              <w:top w:val="nil"/>
              <w:left w:val="nil"/>
              <w:bottom w:val="nil"/>
              <w:right w:val="nil"/>
            </w:tcBorders>
          </w:tcPr>
          <w:p w14:paraId="2F283D70" w14:textId="77777777" w:rsidR="002B619D" w:rsidRPr="00154713" w:rsidRDefault="002B619D" w:rsidP="00336858">
            <w:pPr>
              <w:pStyle w:val="tabelle"/>
            </w:pP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</w:tcPr>
          <w:p w14:paraId="35C9B1AD" w14:textId="77777777" w:rsidR="002B619D" w:rsidRPr="00154713" w:rsidRDefault="002B619D" w:rsidP="00336858">
            <w:pPr>
              <w:pStyle w:val="tabelle"/>
            </w:pPr>
          </w:p>
        </w:tc>
      </w:tr>
      <w:tr w:rsidR="002B619D" w:rsidRPr="00154713" w14:paraId="42580D08" w14:textId="77777777" w:rsidTr="00336858">
        <w:trPr>
          <w:trHeight w:val="57"/>
        </w:trPr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C5C5097" w14:textId="77777777" w:rsidR="002B619D" w:rsidRPr="00154713" w:rsidRDefault="002B619D" w:rsidP="00336858">
            <w:pPr>
              <w:pStyle w:val="tabelle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C8C9749" w14:textId="77777777" w:rsidR="002B619D" w:rsidRPr="00154713" w:rsidRDefault="002B619D" w:rsidP="00336858">
            <w:pPr>
              <w:pStyle w:val="tabelle"/>
            </w:pPr>
          </w:p>
        </w:tc>
        <w:tc>
          <w:tcPr>
            <w:tcW w:w="7257" w:type="dxa"/>
            <w:gridSpan w:val="120"/>
            <w:tcBorders>
              <w:top w:val="nil"/>
              <w:left w:val="nil"/>
              <w:bottom w:val="single" w:sz="2" w:space="0" w:color="000000" w:themeColor="text1"/>
              <w:right w:val="nil"/>
            </w:tcBorders>
            <w:shd w:val="clear" w:color="auto" w:fill="F2F2F2" w:themeFill="background1" w:themeFillShade="F2"/>
          </w:tcPr>
          <w:p w14:paraId="28948AB0" w14:textId="77777777" w:rsidR="002B619D" w:rsidRPr="00154713" w:rsidRDefault="002B619D" w:rsidP="00336858">
            <w:pPr>
              <w:pStyle w:val="tabelle"/>
            </w:pP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5993A22" w14:textId="77777777" w:rsidR="002B619D" w:rsidRPr="00154713" w:rsidRDefault="002B619D" w:rsidP="00336858">
            <w:pPr>
              <w:pStyle w:val="tabelle"/>
            </w:pPr>
          </w:p>
        </w:tc>
      </w:tr>
      <w:tr w:rsidR="002B619D" w:rsidRPr="00154713" w14:paraId="4AB966C3" w14:textId="77777777" w:rsidTr="00336858">
        <w:trPr>
          <w:trHeight w:val="170"/>
        </w:trPr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6F8CE36" w14:textId="77777777" w:rsidR="002B619D" w:rsidRPr="00525601" w:rsidRDefault="002B619D" w:rsidP="00336858">
            <w:pPr>
              <w:pStyle w:val="tabelle"/>
            </w:pPr>
          </w:p>
        </w:tc>
        <w:tc>
          <w:tcPr>
            <w:tcW w:w="1871" w:type="dxa"/>
            <w:vMerge w:val="restart"/>
            <w:tcBorders>
              <w:top w:val="nil"/>
              <w:left w:val="nil"/>
              <w:bottom w:val="nil"/>
              <w:right w:val="single" w:sz="2" w:space="0" w:color="000000" w:themeColor="text1"/>
            </w:tcBorders>
            <w:shd w:val="clear" w:color="auto" w:fill="F2F2F2" w:themeFill="background1" w:themeFillShade="F2"/>
          </w:tcPr>
          <w:p w14:paraId="520BD372" w14:textId="77777777" w:rsidR="002B619D" w:rsidRPr="00154713" w:rsidRDefault="002B619D" w:rsidP="00336858">
            <w:pPr>
              <w:pStyle w:val="NormalerText"/>
            </w:pPr>
            <w:r>
              <w:t>Siebtel-Streifen</w:t>
            </w:r>
          </w:p>
        </w:tc>
        <w:tc>
          <w:tcPr>
            <w:tcW w:w="1036" w:type="dxa"/>
            <w:gridSpan w:val="18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</w:tcPr>
          <w:p w14:paraId="2ABB907C" w14:textId="77777777" w:rsidR="002B619D" w:rsidRPr="00154713" w:rsidRDefault="002B619D" w:rsidP="00336858">
            <w:pPr>
              <w:pStyle w:val="NormalerText"/>
            </w:pPr>
          </w:p>
        </w:tc>
        <w:tc>
          <w:tcPr>
            <w:tcW w:w="1037" w:type="dxa"/>
            <w:gridSpan w:val="17"/>
            <w:tcBorders>
              <w:top w:val="single" w:sz="2" w:space="0" w:color="000000" w:themeColor="text1"/>
              <w:left w:val="single" w:sz="8" w:space="0" w:color="000000" w:themeColor="text1"/>
              <w:bottom w:val="single" w:sz="2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</w:tcPr>
          <w:p w14:paraId="78A2B73D" w14:textId="77777777" w:rsidR="002B619D" w:rsidRPr="00154713" w:rsidRDefault="002B619D" w:rsidP="00336858">
            <w:pPr>
              <w:pStyle w:val="NormalerText"/>
            </w:pPr>
          </w:p>
        </w:tc>
        <w:tc>
          <w:tcPr>
            <w:tcW w:w="1037" w:type="dxa"/>
            <w:gridSpan w:val="15"/>
            <w:tcBorders>
              <w:top w:val="single" w:sz="2" w:space="0" w:color="000000" w:themeColor="text1"/>
              <w:left w:val="single" w:sz="8" w:space="0" w:color="000000" w:themeColor="text1"/>
              <w:bottom w:val="single" w:sz="2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</w:tcPr>
          <w:p w14:paraId="155CA955" w14:textId="77777777" w:rsidR="002B619D" w:rsidRPr="00154713" w:rsidRDefault="002B619D" w:rsidP="00336858">
            <w:pPr>
              <w:pStyle w:val="NormalerText"/>
            </w:pPr>
          </w:p>
        </w:tc>
        <w:tc>
          <w:tcPr>
            <w:tcW w:w="1036" w:type="dxa"/>
            <w:gridSpan w:val="20"/>
            <w:tcBorders>
              <w:top w:val="single" w:sz="2" w:space="0" w:color="000000" w:themeColor="text1"/>
              <w:left w:val="single" w:sz="8" w:space="0" w:color="000000" w:themeColor="text1"/>
              <w:bottom w:val="single" w:sz="2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</w:tcPr>
          <w:p w14:paraId="1ED8D342" w14:textId="77777777" w:rsidR="002B619D" w:rsidRPr="00154713" w:rsidRDefault="002B619D" w:rsidP="00336858">
            <w:pPr>
              <w:pStyle w:val="NormalerText"/>
            </w:pPr>
          </w:p>
        </w:tc>
        <w:tc>
          <w:tcPr>
            <w:tcW w:w="1037" w:type="dxa"/>
            <w:gridSpan w:val="15"/>
            <w:tcBorders>
              <w:top w:val="single" w:sz="2" w:space="0" w:color="000000" w:themeColor="text1"/>
              <w:left w:val="single" w:sz="8" w:space="0" w:color="000000" w:themeColor="text1"/>
              <w:bottom w:val="single" w:sz="2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</w:tcPr>
          <w:p w14:paraId="7F2D5959" w14:textId="77777777" w:rsidR="002B619D" w:rsidRPr="00154713" w:rsidRDefault="002B619D" w:rsidP="00336858">
            <w:pPr>
              <w:pStyle w:val="NormalerText"/>
            </w:pPr>
          </w:p>
        </w:tc>
        <w:tc>
          <w:tcPr>
            <w:tcW w:w="1037" w:type="dxa"/>
            <w:gridSpan w:val="17"/>
            <w:tcBorders>
              <w:top w:val="single" w:sz="2" w:space="0" w:color="000000" w:themeColor="text1"/>
              <w:left w:val="single" w:sz="8" w:space="0" w:color="000000" w:themeColor="text1"/>
              <w:bottom w:val="single" w:sz="2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</w:tcPr>
          <w:p w14:paraId="09C9AB63" w14:textId="77777777" w:rsidR="002B619D" w:rsidRPr="00154713" w:rsidRDefault="002B619D" w:rsidP="00336858">
            <w:pPr>
              <w:pStyle w:val="NormalerText"/>
            </w:pPr>
          </w:p>
        </w:tc>
        <w:tc>
          <w:tcPr>
            <w:tcW w:w="1037" w:type="dxa"/>
            <w:gridSpan w:val="18"/>
            <w:tcBorders>
              <w:top w:val="single" w:sz="2" w:space="0" w:color="000000" w:themeColor="text1"/>
              <w:left w:val="single" w:sz="8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2F2F2" w:themeFill="background1" w:themeFillShade="F2"/>
          </w:tcPr>
          <w:p w14:paraId="18C0B8C7" w14:textId="77777777" w:rsidR="002B619D" w:rsidRPr="00154713" w:rsidRDefault="002B619D" w:rsidP="00336858">
            <w:pPr>
              <w:pStyle w:val="NormalerText"/>
            </w:pPr>
          </w:p>
        </w:tc>
        <w:tc>
          <w:tcPr>
            <w:tcW w:w="57" w:type="dxa"/>
            <w:tcBorders>
              <w:top w:val="nil"/>
              <w:left w:val="single" w:sz="2" w:space="0" w:color="000000" w:themeColor="text1"/>
              <w:bottom w:val="nil"/>
              <w:right w:val="nil"/>
            </w:tcBorders>
            <w:shd w:val="clear" w:color="auto" w:fill="F2F2F2" w:themeFill="background1" w:themeFillShade="F2"/>
          </w:tcPr>
          <w:p w14:paraId="347D6C88" w14:textId="77777777" w:rsidR="002B619D" w:rsidRPr="00154713" w:rsidRDefault="002B619D" w:rsidP="00336858">
            <w:pPr>
              <w:pStyle w:val="tabelle"/>
            </w:pPr>
          </w:p>
        </w:tc>
      </w:tr>
      <w:tr w:rsidR="002B619D" w:rsidRPr="00154713" w14:paraId="12921EEA" w14:textId="77777777" w:rsidTr="00336858">
        <w:trPr>
          <w:trHeight w:val="340"/>
        </w:trPr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5A81A03" w14:textId="77777777" w:rsidR="002B619D" w:rsidRPr="00525601" w:rsidRDefault="002B619D" w:rsidP="00336858">
            <w:pPr>
              <w:pStyle w:val="tabelle"/>
            </w:pPr>
          </w:p>
        </w:tc>
        <w:tc>
          <w:tcPr>
            <w:tcW w:w="187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CFAB064" w14:textId="77777777" w:rsidR="002B619D" w:rsidRPr="00154713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7257" w:type="dxa"/>
            <w:gridSpan w:val="120"/>
            <w:tcBorders>
              <w:top w:val="single" w:sz="2" w:space="0" w:color="000000" w:themeColor="text1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84DDB3A" w14:textId="77777777" w:rsidR="002B619D" w:rsidRPr="00154713" w:rsidRDefault="002B619D" w:rsidP="00336858">
            <w:pPr>
              <w:pStyle w:val="NormalerTex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939712" behindDoc="0" locked="0" layoutInCell="1" allowOverlap="1" wp14:anchorId="4164B2B5" wp14:editId="399ACE7D">
                      <wp:simplePos x="0" y="0"/>
                      <wp:positionH relativeFrom="column">
                        <wp:posOffset>-110421</wp:posOffset>
                      </wp:positionH>
                      <wp:positionV relativeFrom="paragraph">
                        <wp:posOffset>1905</wp:posOffset>
                      </wp:positionV>
                      <wp:extent cx="215900" cy="216000"/>
                      <wp:effectExtent l="0" t="0" r="12700" b="12700"/>
                      <wp:wrapNone/>
                      <wp:docPr id="112" name="Rechteck 1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6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34CDD9E" w14:textId="77777777" w:rsidR="002B619D" w:rsidRPr="00333598" w:rsidRDefault="002B619D" w:rsidP="002B619D">
                                  <w:pPr>
                                    <w:spacing w:line="240" w:lineRule="atLeast"/>
                                    <w:jc w:val="center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64B2B5" id="Rechteck 112" o:spid="_x0000_s2609" style="position:absolute;margin-left:-8.7pt;margin-top:.15pt;width:17pt;height:17pt;z-index:25393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" filled="f" stroked="f" strokeweight=".5pt">
                      <v:textbox inset="0,0,0,0">
                        <w:txbxContent>
                          <w:p w14:paraId="134CDD9E" w14:textId="77777777" w:rsidR="002B619D" w:rsidRPr="00333598" w:rsidRDefault="002B619D" w:rsidP="002B619D">
                            <w:pPr>
                              <w:spacing w:line="240" w:lineRule="atLeast"/>
                              <w:jc w:val="center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0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877248" behindDoc="0" locked="0" layoutInCell="1" allowOverlap="1" wp14:anchorId="66C51C9E" wp14:editId="37454F73">
                      <wp:simplePos x="0" y="0"/>
                      <wp:positionH relativeFrom="column">
                        <wp:posOffset>546873</wp:posOffset>
                      </wp:positionH>
                      <wp:positionV relativeFrom="paragraph">
                        <wp:posOffset>1270</wp:posOffset>
                      </wp:positionV>
                      <wp:extent cx="215900" cy="215900"/>
                      <wp:effectExtent l="0" t="0" r="12700" b="12700"/>
                      <wp:wrapNone/>
                      <wp:docPr id="2093347861" name="Rechteck 20933478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9BCEA4E" w14:textId="77777777" w:rsidR="002B619D" w:rsidRPr="004B42F6" w:rsidRDefault="00000000" w:rsidP="002B619D">
                                  <w:pPr>
                                    <w:spacing w:line="240" w:lineRule="atLeast"/>
                                    <w:jc w:val="center"/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1</m:t>
                                        </m:r>
                                      </m:num>
                                      <m:den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7</m:t>
                                        </m:r>
                                      </m:den>
                                    </m:f>
                                  </m:oMath>
                                  <w:r w:rsidR="002B619D" w:rsidRPr="004B42F6"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C51C9E" id="Rechteck 2093347861" o:spid="_x0000_s2610" style="position:absolute;margin-left:43.05pt;margin-top:.1pt;width:17pt;height:17pt;z-index:25387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" filled="f" stroked="f" strokeweight=".5pt">
                      <v:textbox inset="0,0,0,0">
                        <w:txbxContent>
                          <w:p w14:paraId="29BCEA4E" w14:textId="77777777" w:rsidR="002B619D" w:rsidRPr="004B42F6" w:rsidRDefault="00000000" w:rsidP="002B619D">
                            <w:pPr>
                              <w:spacing w:line="240" w:lineRule="atLeast"/>
                              <w:jc w:val="center"/>
                              <w:rPr>
                                <w:rFonts w:ascii="Calibri" w:hAnsi="Calibri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m:oMath>
                              <m:f>
                                <m:fPr>
                                  <m:ctrl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1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7</m:t>
                                  </m:r>
                                </m:den>
                              </m:f>
                            </m:oMath>
                            <w:r w:rsidR="002B619D" w:rsidRPr="004B42F6">
                              <w:rPr>
                                <w:rFonts w:ascii="Calibri" w:hAnsi="Calibri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876224" behindDoc="0" locked="0" layoutInCell="1" allowOverlap="1" wp14:anchorId="0379DBC9" wp14:editId="631EFFB9">
                      <wp:simplePos x="0" y="0"/>
                      <wp:positionH relativeFrom="column">
                        <wp:posOffset>1203187</wp:posOffset>
                      </wp:positionH>
                      <wp:positionV relativeFrom="paragraph">
                        <wp:posOffset>1270</wp:posOffset>
                      </wp:positionV>
                      <wp:extent cx="215900" cy="215900"/>
                      <wp:effectExtent l="0" t="0" r="12700" b="12700"/>
                      <wp:wrapNone/>
                      <wp:docPr id="1586253597" name="Rechteck 15862535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76D9B9C" w14:textId="77777777" w:rsidR="002B619D" w:rsidRPr="004B42F6" w:rsidRDefault="00000000" w:rsidP="002B619D">
                                  <w:pPr>
                                    <w:spacing w:line="240" w:lineRule="atLeast"/>
                                    <w:jc w:val="center"/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2</m:t>
                                        </m:r>
                                      </m:num>
                                      <m:den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7</m:t>
                                        </m:r>
                                      </m:den>
                                    </m:f>
                                  </m:oMath>
                                  <w:r w:rsidR="002B619D" w:rsidRPr="004B42F6"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79DBC9" id="Rechteck 1586253597" o:spid="_x0000_s2611" style="position:absolute;margin-left:94.75pt;margin-top:.1pt;width:17pt;height:17pt;z-index:25387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" filled="f" stroked="f" strokeweight=".5pt">
                      <v:textbox inset="0,0,0,0">
                        <w:txbxContent>
                          <w:p w14:paraId="676D9B9C" w14:textId="77777777" w:rsidR="002B619D" w:rsidRPr="004B42F6" w:rsidRDefault="00000000" w:rsidP="002B619D">
                            <w:pPr>
                              <w:spacing w:line="240" w:lineRule="atLeast"/>
                              <w:jc w:val="center"/>
                              <w:rPr>
                                <w:rFonts w:ascii="Calibri" w:hAnsi="Calibri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m:oMath>
                              <m:f>
                                <m:fPr>
                                  <m:ctrl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2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7</m:t>
                                  </m:r>
                                </m:den>
                              </m:f>
                            </m:oMath>
                            <w:r w:rsidR="002B619D" w:rsidRPr="004B42F6">
                              <w:rPr>
                                <w:rFonts w:ascii="Calibri" w:hAnsi="Calibri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875200" behindDoc="0" locked="0" layoutInCell="1" allowOverlap="1" wp14:anchorId="6AF3F9C8" wp14:editId="3F19FD80">
                      <wp:simplePos x="0" y="0"/>
                      <wp:positionH relativeFrom="column">
                        <wp:posOffset>1866017</wp:posOffset>
                      </wp:positionH>
                      <wp:positionV relativeFrom="paragraph">
                        <wp:posOffset>1270</wp:posOffset>
                      </wp:positionV>
                      <wp:extent cx="215900" cy="215900"/>
                      <wp:effectExtent l="0" t="0" r="12700" b="12700"/>
                      <wp:wrapNone/>
                      <wp:docPr id="302662208" name="Rechteck 3026622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05FD5DD" w14:textId="77777777" w:rsidR="002B619D" w:rsidRPr="004B42F6" w:rsidRDefault="00000000" w:rsidP="002B619D">
                                  <w:pPr>
                                    <w:spacing w:line="240" w:lineRule="atLeast"/>
                                    <w:jc w:val="center"/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</w:pP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libri" w:hAnsi="Calibri"/>
                                            <w:iCs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3</m:t>
                                        </m:r>
                                      </m:num>
                                      <m:den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7</m:t>
                                        </m:r>
                                      </m:den>
                                    </m:f>
                                  </m:oMath>
                                  <w:r w:rsidR="002B619D" w:rsidRPr="004B42F6"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F3F9C8" id="Rechteck 302662208" o:spid="_x0000_s2612" style="position:absolute;margin-left:146.95pt;margin-top:.1pt;width:17pt;height:17pt;z-index:25387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" filled="f" stroked="f" strokeweight=".5pt">
                      <v:textbox inset="0,0,0,0">
                        <w:txbxContent>
                          <w:p w14:paraId="205FD5DD" w14:textId="77777777" w:rsidR="002B619D" w:rsidRPr="004B42F6" w:rsidRDefault="00000000" w:rsidP="002B619D">
                            <w:pPr>
                              <w:spacing w:line="240" w:lineRule="atLeast"/>
                              <w:jc w:val="center"/>
                              <w:rPr>
                                <w:rFonts w:ascii="Calibri" w:hAnsi="Calibri"/>
                                <w:iCs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m:oMath>
                              <m:f>
                                <m:fPr>
                                  <m:ctrlPr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3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7</m:t>
                                  </m:r>
                                </m:den>
                              </m:f>
                            </m:oMath>
                            <w:r w:rsidR="002B619D" w:rsidRPr="004B42F6">
                              <w:rPr>
                                <w:rFonts w:ascii="Calibri" w:hAnsi="Calibri"/>
                                <w:iCs/>
                                <w:color w:val="000000" w:themeColor="text1"/>
                                <w:sz w:val="14"/>
                                <w:szCs w:val="14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874176" behindDoc="0" locked="0" layoutInCell="1" allowOverlap="1" wp14:anchorId="36E4065D" wp14:editId="53354EB9">
                      <wp:simplePos x="0" y="0"/>
                      <wp:positionH relativeFrom="column">
                        <wp:posOffset>2521999</wp:posOffset>
                      </wp:positionH>
                      <wp:positionV relativeFrom="paragraph">
                        <wp:posOffset>1270</wp:posOffset>
                      </wp:positionV>
                      <wp:extent cx="215900" cy="215900"/>
                      <wp:effectExtent l="0" t="0" r="12700" b="12700"/>
                      <wp:wrapNone/>
                      <wp:docPr id="46" name="Rechteck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0B59918" w14:textId="77777777" w:rsidR="002B619D" w:rsidRPr="004B42F6" w:rsidRDefault="00000000" w:rsidP="002B619D">
                                  <w:pPr>
                                    <w:spacing w:line="240" w:lineRule="atLeast"/>
                                    <w:jc w:val="center"/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libri" w:hAnsi="Calibri"/>
                                            <w:iCs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4</m:t>
                                        </m:r>
                                      </m:num>
                                      <m:den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7</m:t>
                                        </m:r>
                                      </m:den>
                                    </m:f>
                                  </m:oMath>
                                  <w:r w:rsidR="002B619D" w:rsidRPr="004B42F6"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E4065D" id="Rechteck 46" o:spid="_x0000_s2613" style="position:absolute;margin-left:198.6pt;margin-top:.1pt;width:17pt;height:17pt;z-index:25387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" filled="f" stroked="f" strokeweight=".5pt">
                      <v:textbox inset="0,0,0,0">
                        <w:txbxContent>
                          <w:p w14:paraId="60B59918" w14:textId="77777777" w:rsidR="002B619D" w:rsidRPr="004B42F6" w:rsidRDefault="00000000" w:rsidP="002B619D">
                            <w:pPr>
                              <w:spacing w:line="240" w:lineRule="atLeast"/>
                              <w:jc w:val="center"/>
                              <w:rPr>
                                <w:rFonts w:ascii="Calibri" w:hAnsi="Calibri"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m:oMath>
                              <m:f>
                                <m:fPr>
                                  <m:ctrlPr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4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7</m:t>
                                  </m:r>
                                </m:den>
                              </m:f>
                            </m:oMath>
                            <w:r w:rsidR="002B619D" w:rsidRPr="004B42F6">
                              <w:rPr>
                                <w:rFonts w:ascii="Calibri" w:hAnsi="Calibri"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873152" behindDoc="0" locked="0" layoutInCell="1" allowOverlap="1" wp14:anchorId="582132D3" wp14:editId="24D67AE4">
                      <wp:simplePos x="0" y="0"/>
                      <wp:positionH relativeFrom="column">
                        <wp:posOffset>3181488</wp:posOffset>
                      </wp:positionH>
                      <wp:positionV relativeFrom="paragraph">
                        <wp:posOffset>1270</wp:posOffset>
                      </wp:positionV>
                      <wp:extent cx="215900" cy="215900"/>
                      <wp:effectExtent l="0" t="0" r="12700" b="12700"/>
                      <wp:wrapNone/>
                      <wp:docPr id="916569239" name="Rechteck 9165692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9CDFC66" w14:textId="77777777" w:rsidR="002B619D" w:rsidRPr="004B42F6" w:rsidRDefault="00000000" w:rsidP="002B619D">
                                  <w:pPr>
                                    <w:spacing w:line="240" w:lineRule="atLeast"/>
                                    <w:jc w:val="center"/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libri" w:hAnsi="Calibri"/>
                                            <w:iCs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5</m:t>
                                        </m:r>
                                      </m:num>
                                      <m:den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7</m:t>
                                        </m:r>
                                      </m:den>
                                    </m:f>
                                  </m:oMath>
                                  <w:r w:rsidR="002B619D" w:rsidRPr="004B42F6"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2132D3" id="Rechteck 916569239" o:spid="_x0000_s2614" style="position:absolute;margin-left:250.5pt;margin-top:.1pt;width:17pt;height:17pt;z-index:25387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" filled="f" stroked="f" strokeweight=".5pt">
                      <v:textbox inset="0,0,0,0">
                        <w:txbxContent>
                          <w:p w14:paraId="09CDFC66" w14:textId="77777777" w:rsidR="002B619D" w:rsidRPr="004B42F6" w:rsidRDefault="00000000" w:rsidP="002B619D">
                            <w:pPr>
                              <w:spacing w:line="240" w:lineRule="atLeast"/>
                              <w:jc w:val="center"/>
                              <w:rPr>
                                <w:rFonts w:ascii="Calibri" w:hAnsi="Calibri"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m:oMath>
                              <m:f>
                                <m:fPr>
                                  <m:ctrlPr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5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7</m:t>
                                  </m:r>
                                </m:den>
                              </m:f>
                            </m:oMath>
                            <w:r w:rsidR="002B619D" w:rsidRPr="004B42F6">
                              <w:rPr>
                                <w:rFonts w:ascii="Calibri" w:hAnsi="Calibri"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872128" behindDoc="0" locked="0" layoutInCell="1" allowOverlap="1" wp14:anchorId="15F1EEDF" wp14:editId="1AEA2D3F">
                      <wp:simplePos x="0" y="0"/>
                      <wp:positionH relativeFrom="column">
                        <wp:posOffset>3840261</wp:posOffset>
                      </wp:positionH>
                      <wp:positionV relativeFrom="paragraph">
                        <wp:posOffset>635</wp:posOffset>
                      </wp:positionV>
                      <wp:extent cx="215900" cy="215900"/>
                      <wp:effectExtent l="0" t="0" r="12700" b="12700"/>
                      <wp:wrapNone/>
                      <wp:docPr id="1416145365" name="Rechteck 14161453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6778FB2" w14:textId="77777777" w:rsidR="002B619D" w:rsidRPr="004B42F6" w:rsidRDefault="00000000" w:rsidP="002B619D">
                                  <w:pPr>
                                    <w:spacing w:line="240" w:lineRule="atLeast"/>
                                    <w:jc w:val="center"/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6</m:t>
                                        </m:r>
                                      </m:num>
                                      <m:den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7</m:t>
                                        </m:r>
                                      </m:den>
                                    </m:f>
                                  </m:oMath>
                                  <w:r w:rsidR="002B619D" w:rsidRPr="004B42F6"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F1EEDF" id="Rechteck 1416145365" o:spid="_x0000_s2615" style="position:absolute;margin-left:302.4pt;margin-top:.05pt;width:17pt;height:17pt;z-index:25387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" filled="f" stroked="f" strokeweight=".5pt">
                      <v:textbox inset="0,0,0,0">
                        <w:txbxContent>
                          <w:p w14:paraId="66778FB2" w14:textId="77777777" w:rsidR="002B619D" w:rsidRPr="004B42F6" w:rsidRDefault="00000000" w:rsidP="002B619D">
                            <w:pPr>
                              <w:spacing w:line="240" w:lineRule="atLeast"/>
                              <w:jc w:val="center"/>
                              <w:rPr>
                                <w:rFonts w:ascii="Calibri" w:hAnsi="Calibri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m:oMath>
                              <m:f>
                                <m:fPr>
                                  <m:ctrl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6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7</m:t>
                                  </m:r>
                                </m:den>
                              </m:f>
                            </m:oMath>
                            <w:r w:rsidR="002B619D" w:rsidRPr="004B42F6">
                              <w:rPr>
                                <w:rFonts w:ascii="Calibri" w:hAnsi="Calibri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846528" behindDoc="0" locked="0" layoutInCell="1" allowOverlap="1" wp14:anchorId="3DF865D5" wp14:editId="5DE274D0">
                      <wp:simplePos x="0" y="0"/>
                      <wp:positionH relativeFrom="column">
                        <wp:posOffset>4498782</wp:posOffset>
                      </wp:positionH>
                      <wp:positionV relativeFrom="paragraph">
                        <wp:posOffset>1270</wp:posOffset>
                      </wp:positionV>
                      <wp:extent cx="215900" cy="215900"/>
                      <wp:effectExtent l="0" t="0" r="12700" b="12700"/>
                      <wp:wrapNone/>
                      <wp:docPr id="1959629659" name="Rechteck 19596296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2E5B81A" w14:textId="77777777" w:rsidR="002B619D" w:rsidRPr="00333598" w:rsidRDefault="002B619D" w:rsidP="002B619D">
                                  <w:pPr>
                                    <w:spacing w:line="240" w:lineRule="atLeast"/>
                                    <w:jc w:val="center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F865D5" id="Rechteck 1959629659" o:spid="_x0000_s2616" style="position:absolute;margin-left:354.25pt;margin-top:.1pt;width:17pt;height:17pt;z-index:25384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" filled="f" stroked="f" strokeweight=".5pt">
                      <v:textbox inset="0,0,0,0">
                        <w:txbxContent>
                          <w:p w14:paraId="42E5B81A" w14:textId="77777777" w:rsidR="002B619D" w:rsidRPr="00333598" w:rsidRDefault="002B619D" w:rsidP="002B619D">
                            <w:pPr>
                              <w:spacing w:line="240" w:lineRule="atLeast"/>
                              <w:jc w:val="center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DDFECF3" w14:textId="77777777" w:rsidR="002B619D" w:rsidRPr="00154713" w:rsidRDefault="002B619D" w:rsidP="00336858">
            <w:pPr>
              <w:pStyle w:val="tabelle"/>
            </w:pPr>
          </w:p>
        </w:tc>
      </w:tr>
      <w:tr w:rsidR="002B619D" w:rsidRPr="00154713" w14:paraId="35306332" w14:textId="77777777" w:rsidTr="00336858">
        <w:trPr>
          <w:trHeight w:val="57"/>
        </w:trPr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AB8BB6C" w14:textId="77777777" w:rsidR="002B619D" w:rsidRPr="00154713" w:rsidRDefault="002B619D" w:rsidP="00336858">
            <w:pPr>
              <w:pStyle w:val="tabelle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BFACB7D" w14:textId="77777777" w:rsidR="002B619D" w:rsidRPr="00154713" w:rsidRDefault="002B619D" w:rsidP="00336858">
            <w:pPr>
              <w:pStyle w:val="tabelle"/>
            </w:pPr>
          </w:p>
        </w:tc>
        <w:tc>
          <w:tcPr>
            <w:tcW w:w="7257" w:type="dxa"/>
            <w:gridSpan w:val="120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F5D6F87" w14:textId="77777777" w:rsidR="002B619D" w:rsidRPr="00154713" w:rsidRDefault="002B619D" w:rsidP="00336858">
            <w:pPr>
              <w:pStyle w:val="tabelle"/>
            </w:pP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E8C3DED" w14:textId="77777777" w:rsidR="002B619D" w:rsidRPr="00154713" w:rsidRDefault="002B619D" w:rsidP="00336858">
            <w:pPr>
              <w:pStyle w:val="tabelle"/>
            </w:pPr>
          </w:p>
        </w:tc>
      </w:tr>
      <w:tr w:rsidR="002B619D" w:rsidRPr="00154713" w14:paraId="7EF676D1" w14:textId="77777777" w:rsidTr="00336858">
        <w:trPr>
          <w:trHeight w:val="57"/>
        </w:trPr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</w:tcPr>
          <w:p w14:paraId="1C5A548D" w14:textId="77777777" w:rsidR="002B619D" w:rsidRPr="00154713" w:rsidRDefault="002B619D" w:rsidP="00336858">
            <w:pPr>
              <w:pStyle w:val="tabelle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506A6177" w14:textId="77777777" w:rsidR="002B619D" w:rsidRPr="00154713" w:rsidRDefault="002B619D" w:rsidP="00336858">
            <w:pPr>
              <w:pStyle w:val="tabelle"/>
            </w:pPr>
          </w:p>
        </w:tc>
        <w:tc>
          <w:tcPr>
            <w:tcW w:w="7257" w:type="dxa"/>
            <w:gridSpan w:val="120"/>
            <w:tcBorders>
              <w:top w:val="nil"/>
              <w:left w:val="nil"/>
              <w:bottom w:val="single" w:sz="2" w:space="0" w:color="000000" w:themeColor="text1"/>
              <w:right w:val="nil"/>
            </w:tcBorders>
          </w:tcPr>
          <w:p w14:paraId="1C29ED92" w14:textId="77777777" w:rsidR="002B619D" w:rsidRPr="00154713" w:rsidRDefault="002B619D" w:rsidP="00336858">
            <w:pPr>
              <w:pStyle w:val="tabelle"/>
            </w:pP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</w:tcPr>
          <w:p w14:paraId="0F8BBDA1" w14:textId="77777777" w:rsidR="002B619D" w:rsidRPr="00154713" w:rsidRDefault="002B619D" w:rsidP="00336858">
            <w:pPr>
              <w:pStyle w:val="tabelle"/>
            </w:pPr>
          </w:p>
        </w:tc>
      </w:tr>
      <w:tr w:rsidR="002B619D" w14:paraId="6CA6F2AB" w14:textId="77777777" w:rsidTr="00336858">
        <w:trPr>
          <w:trHeight w:val="170"/>
        </w:trPr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</w:tcPr>
          <w:p w14:paraId="50392C02" w14:textId="77777777" w:rsidR="002B619D" w:rsidRPr="00525601" w:rsidRDefault="002B619D" w:rsidP="00336858">
            <w:pPr>
              <w:pStyle w:val="tabelle"/>
            </w:pPr>
          </w:p>
        </w:tc>
        <w:tc>
          <w:tcPr>
            <w:tcW w:w="1871" w:type="dxa"/>
            <w:vMerge w:val="restart"/>
            <w:tcBorders>
              <w:top w:val="nil"/>
              <w:left w:val="nil"/>
              <w:bottom w:val="nil"/>
              <w:right w:val="single" w:sz="2" w:space="0" w:color="000000" w:themeColor="text1"/>
            </w:tcBorders>
          </w:tcPr>
          <w:p w14:paraId="3C5A1AC6" w14:textId="77777777" w:rsidR="002B619D" w:rsidRDefault="002B619D" w:rsidP="00336858">
            <w:pPr>
              <w:pStyle w:val="NormalerText"/>
              <w:rPr>
                <w:noProof/>
              </w:rPr>
            </w:pPr>
            <w:r>
              <w:rPr>
                <w:noProof/>
              </w:rPr>
              <w:t>Achtel-Streifen</w:t>
            </w:r>
          </w:p>
        </w:tc>
        <w:tc>
          <w:tcPr>
            <w:tcW w:w="907" w:type="dxa"/>
            <w:gridSpan w:val="15"/>
            <w:tcBorders>
              <w:top w:val="single" w:sz="2" w:space="0" w:color="000000" w:themeColor="text1"/>
              <w:left w:val="single" w:sz="2" w:space="0" w:color="000000" w:themeColor="text1"/>
              <w:right w:val="single" w:sz="8" w:space="0" w:color="000000" w:themeColor="text1"/>
            </w:tcBorders>
          </w:tcPr>
          <w:p w14:paraId="67C1F3CC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907" w:type="dxa"/>
            <w:gridSpan w:val="16"/>
            <w:tcBorders>
              <w:top w:val="single" w:sz="2" w:space="0" w:color="000000" w:themeColor="text1"/>
              <w:left w:val="single" w:sz="8" w:space="0" w:color="000000" w:themeColor="text1"/>
              <w:right w:val="single" w:sz="8" w:space="0" w:color="000000" w:themeColor="text1"/>
            </w:tcBorders>
          </w:tcPr>
          <w:p w14:paraId="16B2B918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907" w:type="dxa"/>
            <w:gridSpan w:val="13"/>
            <w:tcBorders>
              <w:top w:val="single" w:sz="2" w:space="0" w:color="000000" w:themeColor="text1"/>
              <w:left w:val="single" w:sz="8" w:space="0" w:color="000000" w:themeColor="text1"/>
              <w:right w:val="single" w:sz="8" w:space="0" w:color="000000" w:themeColor="text1"/>
            </w:tcBorders>
          </w:tcPr>
          <w:p w14:paraId="61739B58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907" w:type="dxa"/>
            <w:gridSpan w:val="16"/>
            <w:tcBorders>
              <w:top w:val="single" w:sz="2" w:space="0" w:color="000000" w:themeColor="text1"/>
              <w:left w:val="single" w:sz="8" w:space="0" w:color="000000" w:themeColor="text1"/>
              <w:right w:val="single" w:sz="8" w:space="0" w:color="000000" w:themeColor="text1"/>
            </w:tcBorders>
          </w:tcPr>
          <w:p w14:paraId="2B1B5FB4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907" w:type="dxa"/>
            <w:gridSpan w:val="16"/>
            <w:tcBorders>
              <w:top w:val="single" w:sz="2" w:space="0" w:color="000000" w:themeColor="text1"/>
              <w:left w:val="single" w:sz="8" w:space="0" w:color="000000" w:themeColor="text1"/>
              <w:right w:val="single" w:sz="8" w:space="0" w:color="000000" w:themeColor="text1"/>
            </w:tcBorders>
          </w:tcPr>
          <w:p w14:paraId="543342F9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907" w:type="dxa"/>
            <w:gridSpan w:val="13"/>
            <w:tcBorders>
              <w:top w:val="single" w:sz="2" w:space="0" w:color="000000" w:themeColor="text1"/>
              <w:left w:val="single" w:sz="8" w:space="0" w:color="000000" w:themeColor="text1"/>
              <w:right w:val="single" w:sz="8" w:space="0" w:color="000000" w:themeColor="text1"/>
            </w:tcBorders>
          </w:tcPr>
          <w:p w14:paraId="4D9D2857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907" w:type="dxa"/>
            <w:gridSpan w:val="16"/>
            <w:tcBorders>
              <w:top w:val="single" w:sz="2" w:space="0" w:color="000000" w:themeColor="text1"/>
              <w:left w:val="single" w:sz="8" w:space="0" w:color="000000" w:themeColor="text1"/>
              <w:right w:val="single" w:sz="8" w:space="0" w:color="000000" w:themeColor="text1"/>
            </w:tcBorders>
          </w:tcPr>
          <w:p w14:paraId="2121824D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908" w:type="dxa"/>
            <w:gridSpan w:val="15"/>
            <w:tcBorders>
              <w:top w:val="single" w:sz="2" w:space="0" w:color="000000" w:themeColor="text1"/>
              <w:left w:val="single" w:sz="8" w:space="0" w:color="000000" w:themeColor="text1"/>
              <w:right w:val="single" w:sz="2" w:space="0" w:color="000000" w:themeColor="text1"/>
            </w:tcBorders>
          </w:tcPr>
          <w:p w14:paraId="1D907EA5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57" w:type="dxa"/>
            <w:tcBorders>
              <w:top w:val="nil"/>
              <w:left w:val="single" w:sz="2" w:space="0" w:color="000000" w:themeColor="text1"/>
              <w:bottom w:val="nil"/>
              <w:right w:val="nil"/>
            </w:tcBorders>
          </w:tcPr>
          <w:p w14:paraId="4B573C09" w14:textId="77777777" w:rsidR="002B619D" w:rsidRPr="00525601" w:rsidRDefault="002B619D" w:rsidP="00336858">
            <w:pPr>
              <w:pStyle w:val="tabelle"/>
            </w:pPr>
          </w:p>
        </w:tc>
      </w:tr>
      <w:tr w:rsidR="002B619D" w14:paraId="26074F76" w14:textId="77777777" w:rsidTr="00336858">
        <w:trPr>
          <w:trHeight w:val="340"/>
        </w:trPr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</w:tcPr>
          <w:p w14:paraId="5BB87C4F" w14:textId="77777777" w:rsidR="002B619D" w:rsidRPr="00525601" w:rsidRDefault="002B619D" w:rsidP="00336858">
            <w:pPr>
              <w:pStyle w:val="tabelle"/>
            </w:pPr>
          </w:p>
        </w:tc>
        <w:tc>
          <w:tcPr>
            <w:tcW w:w="187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F85DC02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7257" w:type="dxa"/>
            <w:gridSpan w:val="120"/>
            <w:tcBorders>
              <w:left w:val="nil"/>
              <w:bottom w:val="nil"/>
              <w:right w:val="nil"/>
            </w:tcBorders>
          </w:tcPr>
          <w:p w14:paraId="5D56157C" w14:textId="77777777" w:rsidR="002B619D" w:rsidRDefault="002B619D" w:rsidP="00336858">
            <w:pPr>
              <w:pStyle w:val="NormalerText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940736" behindDoc="0" locked="0" layoutInCell="1" allowOverlap="1" wp14:anchorId="0323EB8F" wp14:editId="02F07046">
                      <wp:simplePos x="0" y="0"/>
                      <wp:positionH relativeFrom="column">
                        <wp:posOffset>-110421</wp:posOffset>
                      </wp:positionH>
                      <wp:positionV relativeFrom="paragraph">
                        <wp:posOffset>1270</wp:posOffset>
                      </wp:positionV>
                      <wp:extent cx="215900" cy="216000"/>
                      <wp:effectExtent l="0" t="0" r="12700" b="12700"/>
                      <wp:wrapNone/>
                      <wp:docPr id="450383945" name="Rechteck 4503839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6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12D3AAD" w14:textId="77777777" w:rsidR="002B619D" w:rsidRPr="004B42F6" w:rsidRDefault="002B619D" w:rsidP="002B619D">
                                  <w:pPr>
                                    <w:spacing w:line="240" w:lineRule="atLeast"/>
                                  </w:pPr>
                                  <w:r>
                                    <w:t>0</w:t>
                                  </w:r>
                                  <w:r w:rsidRPr="004B42F6"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23EB8F" id="Rechteck 450383945" o:spid="_x0000_s2617" style="position:absolute;margin-left:-8.7pt;margin-top:.1pt;width:17pt;height:17pt;z-index:25394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" filled="f" stroked="f" strokeweight=".5pt">
                      <v:textbox inset="0,0,0,0">
                        <w:txbxContent>
                          <w:p w14:paraId="512D3AAD" w14:textId="77777777" w:rsidR="002B619D" w:rsidRPr="004B42F6" w:rsidRDefault="002B619D" w:rsidP="002B619D">
                            <w:pPr>
                              <w:spacing w:line="240" w:lineRule="atLeast"/>
                            </w:pPr>
                            <w:r>
                              <w:t>0</w:t>
                            </w:r>
                            <w:r w:rsidRPr="004B42F6">
                              <w:rPr>
                                <w:color w:val="000000"/>
                                <w:sz w:val="18"/>
                                <w:szCs w:val="18"/>
                              </w:rPr>
                              <w:t>0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884416" behindDoc="0" locked="0" layoutInCell="1" allowOverlap="1" wp14:anchorId="557545CB" wp14:editId="160D4D53">
                      <wp:simplePos x="0" y="0"/>
                      <wp:positionH relativeFrom="column">
                        <wp:posOffset>464323</wp:posOffset>
                      </wp:positionH>
                      <wp:positionV relativeFrom="paragraph">
                        <wp:posOffset>1270</wp:posOffset>
                      </wp:positionV>
                      <wp:extent cx="215900" cy="215900"/>
                      <wp:effectExtent l="0" t="0" r="12700" b="12700"/>
                      <wp:wrapNone/>
                      <wp:docPr id="56" name="Rechteck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2B8E0CD" w14:textId="77777777" w:rsidR="002B619D" w:rsidRPr="004B42F6" w:rsidRDefault="00000000" w:rsidP="002B619D">
                                  <w:pPr>
                                    <w:spacing w:line="240" w:lineRule="atLeast"/>
                                    <w:jc w:val="center"/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1</m:t>
                                        </m:r>
                                      </m:num>
                                      <m:den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8</m:t>
                                        </m:r>
                                      </m:den>
                                    </m:f>
                                  </m:oMath>
                                  <w:r w:rsidR="002B619D" w:rsidRPr="004B42F6"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7545CB" id="Rechteck 56" o:spid="_x0000_s2618" style="position:absolute;margin-left:36.55pt;margin-top:.1pt;width:17pt;height:17pt;z-index:25388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" filled="f" stroked="f" strokeweight=".5pt">
                      <v:textbox inset="0,0,0,0">
                        <w:txbxContent>
                          <w:p w14:paraId="22B8E0CD" w14:textId="77777777" w:rsidR="002B619D" w:rsidRPr="004B42F6" w:rsidRDefault="00000000" w:rsidP="002B619D">
                            <w:pPr>
                              <w:spacing w:line="240" w:lineRule="atLeast"/>
                              <w:jc w:val="center"/>
                              <w:rPr>
                                <w:rFonts w:ascii="Calibri" w:hAnsi="Calibri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m:oMath>
                              <m:f>
                                <m:fPr>
                                  <m:ctrl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1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8</m:t>
                                  </m:r>
                                </m:den>
                              </m:f>
                            </m:oMath>
                            <w:r w:rsidR="002B619D" w:rsidRPr="004B42F6">
                              <w:rPr>
                                <w:rFonts w:ascii="Calibri" w:hAnsi="Calibri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883392" behindDoc="0" locked="0" layoutInCell="1" allowOverlap="1" wp14:anchorId="0DC46E2D" wp14:editId="6E3583C7">
                      <wp:simplePos x="0" y="0"/>
                      <wp:positionH relativeFrom="column">
                        <wp:posOffset>1040627</wp:posOffset>
                      </wp:positionH>
                      <wp:positionV relativeFrom="paragraph">
                        <wp:posOffset>1270</wp:posOffset>
                      </wp:positionV>
                      <wp:extent cx="215900" cy="215900"/>
                      <wp:effectExtent l="0" t="0" r="12700" b="12700"/>
                      <wp:wrapNone/>
                      <wp:docPr id="55" name="Rechteck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E41055A" w14:textId="77777777" w:rsidR="002B619D" w:rsidRPr="004B42F6" w:rsidRDefault="00000000" w:rsidP="002B619D">
                                  <w:pPr>
                                    <w:spacing w:line="240" w:lineRule="atLeast"/>
                                    <w:jc w:val="center"/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libri" w:hAnsi="Calibri"/>
                                            <w:iCs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2</m:t>
                                        </m:r>
                                      </m:num>
                                      <m:den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8</m:t>
                                        </m:r>
                                      </m:den>
                                    </m:f>
                                  </m:oMath>
                                  <w:r w:rsidR="002B619D" w:rsidRPr="004B42F6"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C46E2D" id="Rechteck 55" o:spid="_x0000_s2619" style="position:absolute;margin-left:81.95pt;margin-top:.1pt;width:17pt;height:17pt;z-index:25388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" filled="f" stroked="f" strokeweight=".5pt">
                      <v:textbox inset="0,0,0,0">
                        <w:txbxContent>
                          <w:p w14:paraId="4E41055A" w14:textId="77777777" w:rsidR="002B619D" w:rsidRPr="004B42F6" w:rsidRDefault="00000000" w:rsidP="002B619D">
                            <w:pPr>
                              <w:spacing w:line="240" w:lineRule="atLeast"/>
                              <w:jc w:val="center"/>
                              <w:rPr>
                                <w:rFonts w:ascii="Calibri" w:hAnsi="Calibri"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m:oMath>
                              <m:f>
                                <m:fPr>
                                  <m:ctrlPr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2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8</m:t>
                                  </m:r>
                                </m:den>
                              </m:f>
                            </m:oMath>
                            <w:r w:rsidR="002B619D" w:rsidRPr="004B42F6">
                              <w:rPr>
                                <w:rFonts w:ascii="Calibri" w:hAnsi="Calibri"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882368" behindDoc="0" locked="0" layoutInCell="1" allowOverlap="1" wp14:anchorId="3C47663F" wp14:editId="03B26767">
                      <wp:simplePos x="0" y="0"/>
                      <wp:positionH relativeFrom="column">
                        <wp:posOffset>1616572</wp:posOffset>
                      </wp:positionH>
                      <wp:positionV relativeFrom="paragraph">
                        <wp:posOffset>1270</wp:posOffset>
                      </wp:positionV>
                      <wp:extent cx="215900" cy="215900"/>
                      <wp:effectExtent l="0" t="0" r="12700" b="12700"/>
                      <wp:wrapNone/>
                      <wp:docPr id="1469532363" name="Rechteck 14695323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97C6136" w14:textId="77777777" w:rsidR="002B619D" w:rsidRPr="004B42F6" w:rsidRDefault="00000000" w:rsidP="002B619D">
                                  <w:pPr>
                                    <w:spacing w:line="240" w:lineRule="atLeast"/>
                                    <w:jc w:val="center"/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libri" w:hAnsi="Calibri"/>
                                            <w:iCs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3</m:t>
                                        </m:r>
                                      </m:num>
                                      <m:den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8</m:t>
                                        </m:r>
                                      </m:den>
                                    </m:f>
                                  </m:oMath>
                                  <w:r w:rsidR="002B619D" w:rsidRPr="004B42F6"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47663F" id="Rechteck 1469532363" o:spid="_x0000_s2620" style="position:absolute;margin-left:127.3pt;margin-top:.1pt;width:17pt;height:17pt;z-index:25388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" filled="f" stroked="f" strokeweight=".5pt">
                      <v:textbox inset="0,0,0,0">
                        <w:txbxContent>
                          <w:p w14:paraId="097C6136" w14:textId="77777777" w:rsidR="002B619D" w:rsidRPr="004B42F6" w:rsidRDefault="00000000" w:rsidP="002B619D">
                            <w:pPr>
                              <w:spacing w:line="240" w:lineRule="atLeast"/>
                              <w:jc w:val="center"/>
                              <w:rPr>
                                <w:rFonts w:ascii="Calibri" w:hAnsi="Calibri"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m:oMath>
                              <m:f>
                                <m:fPr>
                                  <m:ctrlPr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3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8</m:t>
                                  </m:r>
                                </m:den>
                              </m:f>
                            </m:oMath>
                            <w:r w:rsidR="002B619D" w:rsidRPr="004B42F6">
                              <w:rPr>
                                <w:rFonts w:ascii="Calibri" w:hAnsi="Calibri"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881344" behindDoc="0" locked="0" layoutInCell="1" allowOverlap="1" wp14:anchorId="629B2BC5" wp14:editId="47117496">
                      <wp:simplePos x="0" y="0"/>
                      <wp:positionH relativeFrom="column">
                        <wp:posOffset>2190888</wp:posOffset>
                      </wp:positionH>
                      <wp:positionV relativeFrom="paragraph">
                        <wp:posOffset>1270</wp:posOffset>
                      </wp:positionV>
                      <wp:extent cx="215900" cy="215900"/>
                      <wp:effectExtent l="0" t="0" r="12700" b="12700"/>
                      <wp:wrapNone/>
                      <wp:docPr id="1568581774" name="Rechteck 15685817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EC2DE59" w14:textId="77777777" w:rsidR="002B619D" w:rsidRPr="004B42F6" w:rsidRDefault="00000000" w:rsidP="002B619D">
                                  <w:pPr>
                                    <w:spacing w:line="240" w:lineRule="atLeast"/>
                                    <w:jc w:val="center"/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4</m:t>
                                        </m:r>
                                      </m:num>
                                      <m:den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8</m:t>
                                        </m:r>
                                      </m:den>
                                    </m:f>
                                  </m:oMath>
                                  <w:r w:rsidR="002B619D" w:rsidRPr="004B42F6"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9B2BC5" id="Rechteck 1568581774" o:spid="_x0000_s2621" style="position:absolute;margin-left:172.5pt;margin-top:.1pt;width:17pt;height:17pt;z-index:25388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" filled="f" stroked="f" strokeweight=".5pt">
                      <v:textbox inset="0,0,0,0">
                        <w:txbxContent>
                          <w:p w14:paraId="2EC2DE59" w14:textId="77777777" w:rsidR="002B619D" w:rsidRPr="004B42F6" w:rsidRDefault="00000000" w:rsidP="002B619D">
                            <w:pPr>
                              <w:spacing w:line="240" w:lineRule="atLeast"/>
                              <w:jc w:val="center"/>
                              <w:rPr>
                                <w:rFonts w:ascii="Calibri" w:hAnsi="Calibri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m:oMath>
                              <m:f>
                                <m:fPr>
                                  <m:ctrl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4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8</m:t>
                                  </m:r>
                                </m:den>
                              </m:f>
                            </m:oMath>
                            <w:r w:rsidR="002B619D" w:rsidRPr="004B42F6">
                              <w:rPr>
                                <w:rFonts w:ascii="Calibri" w:hAnsi="Calibri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880320" behindDoc="0" locked="0" layoutInCell="1" allowOverlap="1" wp14:anchorId="5708A118" wp14:editId="76B2DE92">
                      <wp:simplePos x="0" y="0"/>
                      <wp:positionH relativeFrom="column">
                        <wp:posOffset>2768738</wp:posOffset>
                      </wp:positionH>
                      <wp:positionV relativeFrom="paragraph">
                        <wp:posOffset>1270</wp:posOffset>
                      </wp:positionV>
                      <wp:extent cx="215900" cy="215900"/>
                      <wp:effectExtent l="0" t="0" r="12700" b="12700"/>
                      <wp:wrapNone/>
                      <wp:docPr id="52" name="Rechteck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9CEB380" w14:textId="77777777" w:rsidR="002B619D" w:rsidRPr="004B42F6" w:rsidRDefault="00000000" w:rsidP="002B619D">
                                  <w:pPr>
                                    <w:spacing w:line="240" w:lineRule="atLeast"/>
                                    <w:jc w:val="center"/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libri" w:hAnsi="Calibri"/>
                                            <w:iCs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5</m:t>
                                        </m:r>
                                      </m:num>
                                      <m:den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8</m:t>
                                        </m:r>
                                      </m:den>
                                    </m:f>
                                  </m:oMath>
                                  <w:r w:rsidR="002B619D" w:rsidRPr="004B42F6"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08A118" id="Rechteck 52" o:spid="_x0000_s2622" style="position:absolute;margin-left:218pt;margin-top:.1pt;width:17pt;height:17pt;z-index:25388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" filled="f" stroked="f" strokeweight=".5pt">
                      <v:textbox inset="0,0,0,0">
                        <w:txbxContent>
                          <w:p w14:paraId="09CEB380" w14:textId="77777777" w:rsidR="002B619D" w:rsidRPr="004B42F6" w:rsidRDefault="00000000" w:rsidP="002B619D">
                            <w:pPr>
                              <w:spacing w:line="240" w:lineRule="atLeast"/>
                              <w:jc w:val="center"/>
                              <w:rPr>
                                <w:rFonts w:ascii="Calibri" w:hAnsi="Calibri"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m:oMath>
                              <m:f>
                                <m:fPr>
                                  <m:ctrlPr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5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8</m:t>
                                  </m:r>
                                </m:den>
                              </m:f>
                            </m:oMath>
                            <w:r w:rsidR="002B619D" w:rsidRPr="004B42F6">
                              <w:rPr>
                                <w:rFonts w:ascii="Calibri" w:hAnsi="Calibri"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879296" behindDoc="0" locked="0" layoutInCell="1" allowOverlap="1" wp14:anchorId="357FC90D" wp14:editId="6A45113A">
                      <wp:simplePos x="0" y="0"/>
                      <wp:positionH relativeFrom="column">
                        <wp:posOffset>3342778</wp:posOffset>
                      </wp:positionH>
                      <wp:positionV relativeFrom="paragraph">
                        <wp:posOffset>1270</wp:posOffset>
                      </wp:positionV>
                      <wp:extent cx="215900" cy="215900"/>
                      <wp:effectExtent l="0" t="0" r="12700" b="12700"/>
                      <wp:wrapNone/>
                      <wp:docPr id="51" name="Rechteck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DF195BA" w14:textId="77777777" w:rsidR="002B619D" w:rsidRPr="004B42F6" w:rsidRDefault="00000000" w:rsidP="002B619D">
                                  <w:pPr>
                                    <w:spacing w:line="240" w:lineRule="atLeast"/>
                                    <w:jc w:val="center"/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libri" w:hAnsi="Calibri"/>
                                            <w:iCs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6</m:t>
                                        </m:r>
                                      </m:num>
                                      <m:den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8</m:t>
                                        </m:r>
                                      </m:den>
                                    </m:f>
                                  </m:oMath>
                                  <w:r w:rsidR="002B619D" w:rsidRPr="004B42F6"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57FC90D" id="Rechteck 51" o:spid="_x0000_s2623" style="position:absolute;margin-left:263.2pt;margin-top:.1pt;width:17pt;height:17pt;z-index:25387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" filled="f" stroked="f" strokeweight=".5pt">
                      <v:textbox inset="0,0,0,0">
                        <w:txbxContent>
                          <w:p w14:paraId="0DF195BA" w14:textId="77777777" w:rsidR="002B619D" w:rsidRPr="004B42F6" w:rsidRDefault="00000000" w:rsidP="002B619D">
                            <w:pPr>
                              <w:spacing w:line="240" w:lineRule="atLeast"/>
                              <w:jc w:val="center"/>
                              <w:rPr>
                                <w:rFonts w:ascii="Calibri" w:hAnsi="Calibri"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m:oMath>
                              <m:f>
                                <m:fPr>
                                  <m:ctrlPr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6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8</m:t>
                                  </m:r>
                                </m:den>
                              </m:f>
                            </m:oMath>
                            <w:r w:rsidR="002B619D" w:rsidRPr="004B42F6">
                              <w:rPr>
                                <w:rFonts w:ascii="Calibri" w:hAnsi="Calibri"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878272" behindDoc="0" locked="0" layoutInCell="1" allowOverlap="1" wp14:anchorId="71BDDBDC" wp14:editId="7905B030">
                      <wp:simplePos x="0" y="0"/>
                      <wp:positionH relativeFrom="column">
                        <wp:posOffset>3919717</wp:posOffset>
                      </wp:positionH>
                      <wp:positionV relativeFrom="paragraph">
                        <wp:posOffset>1270</wp:posOffset>
                      </wp:positionV>
                      <wp:extent cx="215900" cy="215900"/>
                      <wp:effectExtent l="0" t="0" r="12700" b="12700"/>
                      <wp:wrapNone/>
                      <wp:docPr id="50" name="Rechteck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5DFF274" w14:textId="77777777" w:rsidR="002B619D" w:rsidRPr="004B42F6" w:rsidRDefault="00000000" w:rsidP="002B619D">
                                  <w:pPr>
                                    <w:spacing w:line="240" w:lineRule="atLeast"/>
                                    <w:jc w:val="center"/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libri" w:hAnsi="Calibri"/>
                                            <w:iCs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7</m:t>
                                        </m:r>
                                      </m:num>
                                      <m:den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8</m:t>
                                        </m:r>
                                      </m:den>
                                    </m:f>
                                  </m:oMath>
                                  <w:r w:rsidR="002B619D" w:rsidRPr="004B42F6"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1BDDBDC" id="Rechteck 50" o:spid="_x0000_s2624" style="position:absolute;margin-left:308.65pt;margin-top:.1pt;width:17pt;height:17pt;z-index:25387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" filled="f" stroked="f" strokeweight=".5pt">
                      <v:textbox inset="0,0,0,0">
                        <w:txbxContent>
                          <w:p w14:paraId="75DFF274" w14:textId="77777777" w:rsidR="002B619D" w:rsidRPr="004B42F6" w:rsidRDefault="00000000" w:rsidP="002B619D">
                            <w:pPr>
                              <w:spacing w:line="240" w:lineRule="atLeast"/>
                              <w:jc w:val="center"/>
                              <w:rPr>
                                <w:rFonts w:ascii="Calibri" w:hAnsi="Calibri"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m:oMath>
                              <m:f>
                                <m:fPr>
                                  <m:ctrlPr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7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8</m:t>
                                  </m:r>
                                </m:den>
                              </m:f>
                            </m:oMath>
                            <w:r w:rsidR="002B619D" w:rsidRPr="004B42F6">
                              <w:rPr>
                                <w:rFonts w:ascii="Calibri" w:hAnsi="Calibri"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845504" behindDoc="0" locked="0" layoutInCell="1" allowOverlap="1" wp14:anchorId="293577AB" wp14:editId="4449CA4B">
                      <wp:simplePos x="0" y="0"/>
                      <wp:positionH relativeFrom="column">
                        <wp:posOffset>4498395</wp:posOffset>
                      </wp:positionH>
                      <wp:positionV relativeFrom="paragraph">
                        <wp:posOffset>1270</wp:posOffset>
                      </wp:positionV>
                      <wp:extent cx="215900" cy="215900"/>
                      <wp:effectExtent l="0" t="0" r="12700" b="12700"/>
                      <wp:wrapNone/>
                      <wp:docPr id="2072116341" name="Rechteck 20721163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60F5615" w14:textId="77777777" w:rsidR="002B619D" w:rsidRPr="00333598" w:rsidRDefault="002B619D" w:rsidP="002B619D">
                                  <w:pPr>
                                    <w:spacing w:line="240" w:lineRule="atLeast"/>
                                    <w:jc w:val="center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3577AB" id="Rechteck 2072116341" o:spid="_x0000_s2625" style="position:absolute;margin-left:354.2pt;margin-top:.1pt;width:17pt;height:17pt;z-index:25384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" filled="f" stroked="f" strokeweight=".5pt">
                      <v:textbox inset="0,0,0,0">
                        <w:txbxContent>
                          <w:p w14:paraId="660F5615" w14:textId="77777777" w:rsidR="002B619D" w:rsidRPr="00333598" w:rsidRDefault="002B619D" w:rsidP="002B619D">
                            <w:pPr>
                              <w:spacing w:line="240" w:lineRule="atLeast"/>
                              <w:jc w:val="center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</w:tcPr>
          <w:p w14:paraId="4A83314E" w14:textId="77777777" w:rsidR="002B619D" w:rsidRPr="00525601" w:rsidRDefault="002B619D" w:rsidP="00336858">
            <w:pPr>
              <w:pStyle w:val="tabelle"/>
            </w:pPr>
          </w:p>
        </w:tc>
      </w:tr>
      <w:tr w:rsidR="002B619D" w:rsidRPr="00154713" w14:paraId="0457067E" w14:textId="77777777" w:rsidTr="00336858">
        <w:trPr>
          <w:trHeight w:val="57"/>
        </w:trPr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</w:tcPr>
          <w:p w14:paraId="01801858" w14:textId="77777777" w:rsidR="002B619D" w:rsidRPr="00154713" w:rsidRDefault="002B619D" w:rsidP="00336858">
            <w:pPr>
              <w:pStyle w:val="tabelle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2A329D78" w14:textId="77777777" w:rsidR="002B619D" w:rsidRPr="00154713" w:rsidRDefault="002B619D" w:rsidP="00336858">
            <w:pPr>
              <w:pStyle w:val="tabelle"/>
            </w:pPr>
          </w:p>
        </w:tc>
        <w:tc>
          <w:tcPr>
            <w:tcW w:w="7257" w:type="dxa"/>
            <w:gridSpan w:val="120"/>
            <w:tcBorders>
              <w:top w:val="nil"/>
              <w:left w:val="nil"/>
              <w:bottom w:val="nil"/>
              <w:right w:val="nil"/>
            </w:tcBorders>
          </w:tcPr>
          <w:p w14:paraId="72CFD298" w14:textId="77777777" w:rsidR="002B619D" w:rsidRPr="00154713" w:rsidRDefault="002B619D" w:rsidP="00336858">
            <w:pPr>
              <w:pStyle w:val="tabelle"/>
            </w:pP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</w:tcPr>
          <w:p w14:paraId="29CEF9EF" w14:textId="77777777" w:rsidR="002B619D" w:rsidRPr="00154713" w:rsidRDefault="002B619D" w:rsidP="00336858">
            <w:pPr>
              <w:pStyle w:val="tabelle"/>
            </w:pPr>
          </w:p>
        </w:tc>
      </w:tr>
      <w:tr w:rsidR="002B619D" w:rsidRPr="00154713" w14:paraId="06994CD4" w14:textId="77777777" w:rsidTr="00336858">
        <w:trPr>
          <w:trHeight w:val="57"/>
        </w:trPr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9A0B9E3" w14:textId="77777777" w:rsidR="002B619D" w:rsidRPr="00154713" w:rsidRDefault="002B619D" w:rsidP="00336858">
            <w:pPr>
              <w:pStyle w:val="tabelle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607F016" w14:textId="77777777" w:rsidR="002B619D" w:rsidRPr="00154713" w:rsidRDefault="002B619D" w:rsidP="00336858">
            <w:pPr>
              <w:pStyle w:val="tabelle"/>
            </w:pPr>
          </w:p>
        </w:tc>
        <w:tc>
          <w:tcPr>
            <w:tcW w:w="7257" w:type="dxa"/>
            <w:gridSpan w:val="120"/>
            <w:tcBorders>
              <w:top w:val="nil"/>
              <w:left w:val="nil"/>
              <w:bottom w:val="single" w:sz="2" w:space="0" w:color="000000" w:themeColor="text1"/>
              <w:right w:val="nil"/>
            </w:tcBorders>
            <w:shd w:val="clear" w:color="auto" w:fill="F2F2F2" w:themeFill="background1" w:themeFillShade="F2"/>
          </w:tcPr>
          <w:p w14:paraId="399265CB" w14:textId="77777777" w:rsidR="002B619D" w:rsidRPr="00154713" w:rsidRDefault="002B619D" w:rsidP="00336858">
            <w:pPr>
              <w:pStyle w:val="tabelle"/>
            </w:pP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057E281" w14:textId="77777777" w:rsidR="002B619D" w:rsidRPr="00154713" w:rsidRDefault="002B619D" w:rsidP="00336858">
            <w:pPr>
              <w:pStyle w:val="tabelle"/>
            </w:pPr>
          </w:p>
        </w:tc>
      </w:tr>
      <w:tr w:rsidR="002B619D" w:rsidRPr="00154713" w14:paraId="24AFB629" w14:textId="77777777" w:rsidTr="00336858">
        <w:trPr>
          <w:trHeight w:val="170"/>
        </w:trPr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2250BF3" w14:textId="77777777" w:rsidR="002B619D" w:rsidRPr="00525601" w:rsidRDefault="002B619D" w:rsidP="00336858">
            <w:pPr>
              <w:pStyle w:val="tabelle"/>
            </w:pPr>
          </w:p>
        </w:tc>
        <w:tc>
          <w:tcPr>
            <w:tcW w:w="1871" w:type="dxa"/>
            <w:vMerge w:val="restart"/>
            <w:tcBorders>
              <w:top w:val="nil"/>
              <w:left w:val="nil"/>
              <w:bottom w:val="nil"/>
              <w:right w:val="single" w:sz="2" w:space="0" w:color="000000" w:themeColor="text1"/>
            </w:tcBorders>
            <w:shd w:val="clear" w:color="auto" w:fill="F2F2F2" w:themeFill="background1" w:themeFillShade="F2"/>
          </w:tcPr>
          <w:p w14:paraId="22484631" w14:textId="77777777" w:rsidR="002B619D" w:rsidRPr="00154713" w:rsidRDefault="002B619D" w:rsidP="00336858">
            <w:pPr>
              <w:pStyle w:val="NormalerText"/>
            </w:pPr>
            <w:r>
              <w:t>Neuntel-Streifen</w:t>
            </w:r>
          </w:p>
        </w:tc>
        <w:tc>
          <w:tcPr>
            <w:tcW w:w="806" w:type="dxa"/>
            <w:gridSpan w:val="13"/>
            <w:tcBorders>
              <w:top w:val="single" w:sz="2" w:space="0" w:color="000000" w:themeColor="text1"/>
              <w:left w:val="single" w:sz="2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</w:tcPr>
          <w:p w14:paraId="49B98245" w14:textId="77777777" w:rsidR="002B619D" w:rsidRPr="00154713" w:rsidRDefault="002B619D" w:rsidP="00336858">
            <w:pPr>
              <w:pStyle w:val="NormalerText"/>
            </w:pPr>
          </w:p>
        </w:tc>
        <w:tc>
          <w:tcPr>
            <w:tcW w:w="806" w:type="dxa"/>
            <w:gridSpan w:val="15"/>
            <w:tcBorders>
              <w:top w:val="single" w:sz="2" w:space="0" w:color="000000" w:themeColor="text1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</w:tcPr>
          <w:p w14:paraId="6CC75AF1" w14:textId="77777777" w:rsidR="002B619D" w:rsidRPr="00154713" w:rsidRDefault="002B619D" w:rsidP="00336858">
            <w:pPr>
              <w:pStyle w:val="NormalerText"/>
            </w:pPr>
          </w:p>
        </w:tc>
        <w:tc>
          <w:tcPr>
            <w:tcW w:w="807" w:type="dxa"/>
            <w:gridSpan w:val="12"/>
            <w:tcBorders>
              <w:top w:val="single" w:sz="2" w:space="0" w:color="000000" w:themeColor="text1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</w:tcPr>
          <w:p w14:paraId="36F8D380" w14:textId="77777777" w:rsidR="002B619D" w:rsidRPr="00154713" w:rsidRDefault="002B619D" w:rsidP="00336858">
            <w:pPr>
              <w:pStyle w:val="NormalerText"/>
            </w:pPr>
          </w:p>
        </w:tc>
        <w:tc>
          <w:tcPr>
            <w:tcW w:w="806" w:type="dxa"/>
            <w:gridSpan w:val="13"/>
            <w:tcBorders>
              <w:top w:val="single" w:sz="2" w:space="0" w:color="000000" w:themeColor="text1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</w:tcPr>
          <w:p w14:paraId="02D6AA66" w14:textId="77777777" w:rsidR="002B619D" w:rsidRPr="00154713" w:rsidRDefault="002B619D" w:rsidP="00336858">
            <w:pPr>
              <w:pStyle w:val="NormalerText"/>
            </w:pPr>
          </w:p>
        </w:tc>
        <w:tc>
          <w:tcPr>
            <w:tcW w:w="806" w:type="dxa"/>
            <w:gridSpan w:val="14"/>
            <w:tcBorders>
              <w:top w:val="single" w:sz="2" w:space="0" w:color="000000" w:themeColor="text1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</w:tcPr>
          <w:p w14:paraId="0053B6D1" w14:textId="77777777" w:rsidR="002B619D" w:rsidRPr="00154713" w:rsidRDefault="002B619D" w:rsidP="00336858">
            <w:pPr>
              <w:pStyle w:val="NormalerText"/>
            </w:pPr>
          </w:p>
        </w:tc>
        <w:tc>
          <w:tcPr>
            <w:tcW w:w="807" w:type="dxa"/>
            <w:gridSpan w:val="13"/>
            <w:tcBorders>
              <w:top w:val="single" w:sz="2" w:space="0" w:color="000000" w:themeColor="text1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</w:tcPr>
          <w:p w14:paraId="26992667" w14:textId="77777777" w:rsidR="002B619D" w:rsidRPr="00154713" w:rsidRDefault="002B619D" w:rsidP="00336858">
            <w:pPr>
              <w:pStyle w:val="NormalerText"/>
            </w:pPr>
          </w:p>
        </w:tc>
        <w:tc>
          <w:tcPr>
            <w:tcW w:w="806" w:type="dxa"/>
            <w:gridSpan w:val="12"/>
            <w:tcBorders>
              <w:top w:val="single" w:sz="2" w:space="0" w:color="000000" w:themeColor="text1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</w:tcPr>
          <w:p w14:paraId="5C6309EA" w14:textId="77777777" w:rsidR="002B619D" w:rsidRPr="00154713" w:rsidRDefault="002B619D" w:rsidP="00336858">
            <w:pPr>
              <w:pStyle w:val="NormalerText"/>
            </w:pPr>
          </w:p>
        </w:tc>
        <w:tc>
          <w:tcPr>
            <w:tcW w:w="806" w:type="dxa"/>
            <w:gridSpan w:val="15"/>
            <w:tcBorders>
              <w:top w:val="single" w:sz="2" w:space="0" w:color="000000" w:themeColor="text1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</w:tcPr>
          <w:p w14:paraId="5E80310B" w14:textId="77777777" w:rsidR="002B619D" w:rsidRPr="00154713" w:rsidRDefault="002B619D" w:rsidP="00336858">
            <w:pPr>
              <w:pStyle w:val="NormalerText"/>
            </w:pPr>
          </w:p>
        </w:tc>
        <w:tc>
          <w:tcPr>
            <w:tcW w:w="807" w:type="dxa"/>
            <w:gridSpan w:val="13"/>
            <w:tcBorders>
              <w:top w:val="single" w:sz="2" w:space="0" w:color="000000" w:themeColor="text1"/>
              <w:left w:val="single" w:sz="8" w:space="0" w:color="000000" w:themeColor="text1"/>
              <w:right w:val="single" w:sz="2" w:space="0" w:color="000000" w:themeColor="text1"/>
            </w:tcBorders>
            <w:shd w:val="clear" w:color="auto" w:fill="F2F2F2" w:themeFill="background1" w:themeFillShade="F2"/>
          </w:tcPr>
          <w:p w14:paraId="76E6676E" w14:textId="77777777" w:rsidR="002B619D" w:rsidRPr="00154713" w:rsidRDefault="002B619D" w:rsidP="00336858">
            <w:pPr>
              <w:pStyle w:val="NormalerText"/>
            </w:pPr>
          </w:p>
        </w:tc>
        <w:tc>
          <w:tcPr>
            <w:tcW w:w="57" w:type="dxa"/>
            <w:tcBorders>
              <w:top w:val="nil"/>
              <w:left w:val="single" w:sz="2" w:space="0" w:color="000000" w:themeColor="text1"/>
              <w:bottom w:val="nil"/>
              <w:right w:val="nil"/>
            </w:tcBorders>
            <w:shd w:val="clear" w:color="auto" w:fill="F2F2F2" w:themeFill="background1" w:themeFillShade="F2"/>
          </w:tcPr>
          <w:p w14:paraId="001AF182" w14:textId="77777777" w:rsidR="002B619D" w:rsidRPr="00154713" w:rsidRDefault="002B619D" w:rsidP="00336858">
            <w:pPr>
              <w:pStyle w:val="tabelle"/>
            </w:pPr>
          </w:p>
        </w:tc>
      </w:tr>
      <w:tr w:rsidR="002B619D" w:rsidRPr="00154713" w14:paraId="35E9BA80" w14:textId="77777777" w:rsidTr="00336858">
        <w:trPr>
          <w:trHeight w:val="340"/>
        </w:trPr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3EC03A3" w14:textId="77777777" w:rsidR="002B619D" w:rsidRPr="00525601" w:rsidRDefault="002B619D" w:rsidP="00336858">
            <w:pPr>
              <w:pStyle w:val="tabelle"/>
            </w:pPr>
          </w:p>
        </w:tc>
        <w:tc>
          <w:tcPr>
            <w:tcW w:w="187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05443AF" w14:textId="77777777" w:rsidR="002B619D" w:rsidRPr="00154713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7257" w:type="dxa"/>
            <w:gridSpan w:val="120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BB53E49" w14:textId="77777777" w:rsidR="002B619D" w:rsidRPr="00154713" w:rsidRDefault="002B619D" w:rsidP="00336858">
            <w:pPr>
              <w:pStyle w:val="NormalerText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941760" behindDoc="0" locked="0" layoutInCell="1" allowOverlap="1" wp14:anchorId="4A3C3B72" wp14:editId="5D0FDF41">
                      <wp:simplePos x="0" y="0"/>
                      <wp:positionH relativeFrom="column">
                        <wp:posOffset>-108757</wp:posOffset>
                      </wp:positionH>
                      <wp:positionV relativeFrom="paragraph">
                        <wp:posOffset>2540</wp:posOffset>
                      </wp:positionV>
                      <wp:extent cx="215900" cy="216000"/>
                      <wp:effectExtent l="0" t="0" r="12700" b="12700"/>
                      <wp:wrapNone/>
                      <wp:docPr id="1676456739" name="Rechteck 16764567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6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FFD42FE" w14:textId="77777777" w:rsidR="002B619D" w:rsidRPr="00333598" w:rsidRDefault="002B619D" w:rsidP="002B619D">
                                  <w:pPr>
                                    <w:spacing w:line="240" w:lineRule="atLeast"/>
                                    <w:jc w:val="center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3C3B72" id="Rechteck 1676456739" o:spid="_x0000_s2626" style="position:absolute;left:0;text-align:left;margin-left:-8.55pt;margin-top:.2pt;width:17pt;height:17pt;z-index:25394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" filled="f" stroked="f" strokeweight=".5pt">
                      <v:textbox inset="0,0,0,0">
                        <w:txbxContent>
                          <w:p w14:paraId="6FFD42FE" w14:textId="77777777" w:rsidR="002B619D" w:rsidRPr="00333598" w:rsidRDefault="002B619D" w:rsidP="002B619D">
                            <w:pPr>
                              <w:spacing w:line="240" w:lineRule="atLeast"/>
                              <w:jc w:val="center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0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892608" behindDoc="0" locked="0" layoutInCell="1" allowOverlap="1" wp14:anchorId="2C1EAE3B" wp14:editId="2E426E3C">
                      <wp:simplePos x="0" y="0"/>
                      <wp:positionH relativeFrom="column">
                        <wp:posOffset>401651</wp:posOffset>
                      </wp:positionH>
                      <wp:positionV relativeFrom="paragraph">
                        <wp:posOffset>635</wp:posOffset>
                      </wp:positionV>
                      <wp:extent cx="215900" cy="215900"/>
                      <wp:effectExtent l="0" t="0" r="12700" b="12700"/>
                      <wp:wrapNone/>
                      <wp:docPr id="428590026" name="Rechteck 4285900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687BD1A" w14:textId="77777777" w:rsidR="002B619D" w:rsidRPr="004B42F6" w:rsidRDefault="00000000" w:rsidP="002B619D">
                                  <w:pPr>
                                    <w:spacing w:line="240" w:lineRule="atLeast"/>
                                    <w:jc w:val="center"/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libri" w:hAnsi="Calibri"/>
                                            <w:iCs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1</m:t>
                                        </m:r>
                                      </m:num>
                                      <m:den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9</m:t>
                                        </m:r>
                                      </m:den>
                                    </m:f>
                                  </m:oMath>
                                  <w:r w:rsidR="002B619D" w:rsidRPr="004B42F6"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1EAE3B" id="Rechteck 428590026" o:spid="_x0000_s2627" style="position:absolute;left:0;text-align:left;margin-left:31.65pt;margin-top:.05pt;width:17pt;height:17pt;z-index:25389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" filled="f" stroked="f" strokeweight=".5pt">
                      <v:textbox inset="0,0,0,0">
                        <w:txbxContent>
                          <w:p w14:paraId="3687BD1A" w14:textId="77777777" w:rsidR="002B619D" w:rsidRPr="004B42F6" w:rsidRDefault="00000000" w:rsidP="002B619D">
                            <w:pPr>
                              <w:spacing w:line="240" w:lineRule="atLeast"/>
                              <w:jc w:val="center"/>
                              <w:rPr>
                                <w:rFonts w:ascii="Calibri" w:hAnsi="Calibri"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m:oMath>
                              <m:f>
                                <m:fPr>
                                  <m:ctrlPr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1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9</m:t>
                                  </m:r>
                                </m:den>
                              </m:f>
                            </m:oMath>
                            <w:r w:rsidR="002B619D" w:rsidRPr="004B42F6">
                              <w:rPr>
                                <w:rFonts w:ascii="Calibri" w:hAnsi="Calibri"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891584" behindDoc="0" locked="0" layoutInCell="1" allowOverlap="1" wp14:anchorId="43222443" wp14:editId="1F26CAE5">
                      <wp:simplePos x="0" y="0"/>
                      <wp:positionH relativeFrom="column">
                        <wp:posOffset>911860</wp:posOffset>
                      </wp:positionH>
                      <wp:positionV relativeFrom="paragraph">
                        <wp:posOffset>635</wp:posOffset>
                      </wp:positionV>
                      <wp:extent cx="215900" cy="215900"/>
                      <wp:effectExtent l="0" t="0" r="12700" b="12700"/>
                      <wp:wrapNone/>
                      <wp:docPr id="601082071" name="Rechteck 6010820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6CEA840" w14:textId="77777777" w:rsidR="002B619D" w:rsidRPr="004B42F6" w:rsidRDefault="00000000" w:rsidP="002B619D">
                                  <w:pPr>
                                    <w:spacing w:line="240" w:lineRule="atLeast"/>
                                    <w:jc w:val="center"/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</w:pP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libri" w:hAnsi="Calibri"/>
                                            <w:iCs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2</m:t>
                                        </m:r>
                                      </m:num>
                                      <m:den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9</m:t>
                                        </m:r>
                                      </m:den>
                                    </m:f>
                                  </m:oMath>
                                  <w:r w:rsidR="002B619D" w:rsidRPr="004B42F6"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3222443" id="Rechteck 601082071" o:spid="_x0000_s2628" style="position:absolute;left:0;text-align:left;margin-left:71.8pt;margin-top:.05pt;width:17pt;height:17pt;z-index:25389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" filled="f" stroked="f" strokeweight=".5pt">
                      <v:textbox inset="0,0,0,0">
                        <w:txbxContent>
                          <w:p w14:paraId="76CEA840" w14:textId="77777777" w:rsidR="002B619D" w:rsidRPr="004B42F6" w:rsidRDefault="00000000" w:rsidP="002B619D">
                            <w:pPr>
                              <w:spacing w:line="240" w:lineRule="atLeast"/>
                              <w:jc w:val="center"/>
                              <w:rPr>
                                <w:rFonts w:ascii="Calibri" w:hAnsi="Calibri"/>
                                <w:iCs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m:oMath>
                              <m:f>
                                <m:fPr>
                                  <m:ctrlPr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2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9</m:t>
                                  </m:r>
                                </m:den>
                              </m:f>
                            </m:oMath>
                            <w:r w:rsidR="002B619D" w:rsidRPr="004B42F6">
                              <w:rPr>
                                <w:rFonts w:ascii="Calibri" w:hAnsi="Calibri"/>
                                <w:iCs/>
                                <w:color w:val="000000" w:themeColor="text1"/>
                                <w:sz w:val="14"/>
                                <w:szCs w:val="14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890560" behindDoc="0" locked="0" layoutInCell="1" allowOverlap="1" wp14:anchorId="1EAA4DDE" wp14:editId="3DC08E7B">
                      <wp:simplePos x="0" y="0"/>
                      <wp:positionH relativeFrom="column">
                        <wp:posOffset>1425382</wp:posOffset>
                      </wp:positionH>
                      <wp:positionV relativeFrom="paragraph">
                        <wp:posOffset>635</wp:posOffset>
                      </wp:positionV>
                      <wp:extent cx="215900" cy="215900"/>
                      <wp:effectExtent l="0" t="0" r="12700" b="12700"/>
                      <wp:wrapNone/>
                      <wp:docPr id="1939499270" name="Rechteck 19394992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B720010" w14:textId="77777777" w:rsidR="002B619D" w:rsidRPr="004B42F6" w:rsidRDefault="00000000" w:rsidP="002B619D">
                                  <w:pPr>
                                    <w:spacing w:line="240" w:lineRule="atLeast"/>
                                    <w:jc w:val="center"/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libri" w:hAnsi="Calibri"/>
                                            <w:iCs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3</m:t>
                                        </m:r>
                                      </m:num>
                                      <m:den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9</m:t>
                                        </m:r>
                                      </m:den>
                                    </m:f>
                                  </m:oMath>
                                  <w:r w:rsidR="002B619D" w:rsidRPr="004B42F6"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AA4DDE" id="Rechteck 1939499270" o:spid="_x0000_s2629" style="position:absolute;left:0;text-align:left;margin-left:112.25pt;margin-top:.05pt;width:17pt;height:17pt;z-index:25389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" filled="f" stroked="f" strokeweight=".5pt">
                      <v:textbox inset="0,0,0,0">
                        <w:txbxContent>
                          <w:p w14:paraId="7B720010" w14:textId="77777777" w:rsidR="002B619D" w:rsidRPr="004B42F6" w:rsidRDefault="00000000" w:rsidP="002B619D">
                            <w:pPr>
                              <w:spacing w:line="240" w:lineRule="atLeast"/>
                              <w:jc w:val="center"/>
                              <w:rPr>
                                <w:rFonts w:ascii="Calibri" w:hAnsi="Calibri"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m:oMath>
                              <m:f>
                                <m:fPr>
                                  <m:ctrlPr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3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9</m:t>
                                  </m:r>
                                </m:den>
                              </m:f>
                            </m:oMath>
                            <w:r w:rsidR="002B619D" w:rsidRPr="004B42F6">
                              <w:rPr>
                                <w:rFonts w:ascii="Calibri" w:hAnsi="Calibri"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889536" behindDoc="0" locked="0" layoutInCell="1" allowOverlap="1" wp14:anchorId="125A4550" wp14:editId="45007620">
                      <wp:simplePos x="0" y="0"/>
                      <wp:positionH relativeFrom="column">
                        <wp:posOffset>1936612</wp:posOffset>
                      </wp:positionH>
                      <wp:positionV relativeFrom="paragraph">
                        <wp:posOffset>635</wp:posOffset>
                      </wp:positionV>
                      <wp:extent cx="215900" cy="215900"/>
                      <wp:effectExtent l="0" t="0" r="12700" b="12700"/>
                      <wp:wrapNone/>
                      <wp:docPr id="61" name="Rechteck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0C6E821" w14:textId="77777777" w:rsidR="002B619D" w:rsidRPr="004B42F6" w:rsidRDefault="00000000" w:rsidP="002B619D">
                                  <w:pPr>
                                    <w:spacing w:line="240" w:lineRule="atLeast"/>
                                    <w:jc w:val="center"/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libri" w:hAnsi="Calibri"/>
                                            <w:iCs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4</m:t>
                                        </m:r>
                                      </m:num>
                                      <m:den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9</m:t>
                                        </m:r>
                                      </m:den>
                                    </m:f>
                                  </m:oMath>
                                  <w:r w:rsidR="002B619D" w:rsidRPr="004B42F6"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5A4550" id="Rechteck 61" o:spid="_x0000_s2630" style="position:absolute;left:0;text-align:left;margin-left:152.5pt;margin-top:.05pt;width:17pt;height:17pt;z-index:25388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" filled="f" stroked="f" strokeweight=".5pt">
                      <v:textbox inset="0,0,0,0">
                        <w:txbxContent>
                          <w:p w14:paraId="50C6E821" w14:textId="77777777" w:rsidR="002B619D" w:rsidRPr="004B42F6" w:rsidRDefault="00000000" w:rsidP="002B619D">
                            <w:pPr>
                              <w:spacing w:line="240" w:lineRule="atLeast"/>
                              <w:jc w:val="center"/>
                              <w:rPr>
                                <w:rFonts w:ascii="Calibri" w:hAnsi="Calibri"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m:oMath>
                              <m:f>
                                <m:fPr>
                                  <m:ctrlPr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4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9</m:t>
                                  </m:r>
                                </m:den>
                              </m:f>
                            </m:oMath>
                            <w:r w:rsidR="002B619D" w:rsidRPr="004B42F6">
                              <w:rPr>
                                <w:rFonts w:ascii="Calibri" w:hAnsi="Calibri"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888512" behindDoc="0" locked="0" layoutInCell="1" allowOverlap="1" wp14:anchorId="27918B38" wp14:editId="252985D8">
                      <wp:simplePos x="0" y="0"/>
                      <wp:positionH relativeFrom="column">
                        <wp:posOffset>2448422</wp:posOffset>
                      </wp:positionH>
                      <wp:positionV relativeFrom="paragraph">
                        <wp:posOffset>635</wp:posOffset>
                      </wp:positionV>
                      <wp:extent cx="215900" cy="215900"/>
                      <wp:effectExtent l="0" t="0" r="12700" b="12700"/>
                      <wp:wrapNone/>
                      <wp:docPr id="60" name="Rechteck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22B1E55" w14:textId="77777777" w:rsidR="002B619D" w:rsidRPr="004B42F6" w:rsidRDefault="00000000" w:rsidP="002B619D">
                                  <w:pPr>
                                    <w:spacing w:line="240" w:lineRule="atLeast"/>
                                    <w:jc w:val="center"/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</w:pP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libri" w:hAnsi="Calibri"/>
                                            <w:iCs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5</m:t>
                                        </m:r>
                                      </m:num>
                                      <m:den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9</m:t>
                                        </m:r>
                                      </m:den>
                                    </m:f>
                                  </m:oMath>
                                  <w:r w:rsidR="002B619D" w:rsidRPr="004B42F6"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918B38" id="Rechteck 60" o:spid="_x0000_s2631" style="position:absolute;left:0;text-align:left;margin-left:192.8pt;margin-top:.05pt;width:17pt;height:17pt;z-index:25388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" filled="f" stroked="f" strokeweight=".5pt">
                      <v:textbox inset="0,0,0,0">
                        <w:txbxContent>
                          <w:p w14:paraId="722B1E55" w14:textId="77777777" w:rsidR="002B619D" w:rsidRPr="004B42F6" w:rsidRDefault="00000000" w:rsidP="002B619D">
                            <w:pPr>
                              <w:spacing w:line="240" w:lineRule="atLeast"/>
                              <w:jc w:val="center"/>
                              <w:rPr>
                                <w:rFonts w:ascii="Calibri" w:hAnsi="Calibri"/>
                                <w:iCs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m:oMath>
                              <m:f>
                                <m:fPr>
                                  <m:ctrlPr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5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9</m:t>
                                  </m:r>
                                </m:den>
                              </m:f>
                            </m:oMath>
                            <w:r w:rsidR="002B619D" w:rsidRPr="004B42F6">
                              <w:rPr>
                                <w:rFonts w:ascii="Calibri" w:hAnsi="Calibri"/>
                                <w:iCs/>
                                <w:color w:val="000000" w:themeColor="text1"/>
                                <w:sz w:val="14"/>
                                <w:szCs w:val="14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887488" behindDoc="0" locked="0" layoutInCell="1" allowOverlap="1" wp14:anchorId="4F526EDF" wp14:editId="3CB920BB">
                      <wp:simplePos x="0" y="0"/>
                      <wp:positionH relativeFrom="column">
                        <wp:posOffset>2958962</wp:posOffset>
                      </wp:positionH>
                      <wp:positionV relativeFrom="paragraph">
                        <wp:posOffset>635</wp:posOffset>
                      </wp:positionV>
                      <wp:extent cx="215900" cy="215900"/>
                      <wp:effectExtent l="0" t="0" r="12700" b="12700"/>
                      <wp:wrapNone/>
                      <wp:docPr id="59" name="Rechteck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DC08DAD" w14:textId="77777777" w:rsidR="002B619D" w:rsidRPr="004B42F6" w:rsidRDefault="00000000" w:rsidP="002B619D">
                                  <w:pPr>
                                    <w:spacing w:line="240" w:lineRule="atLeast"/>
                                    <w:jc w:val="center"/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libri" w:hAnsi="Calibri"/>
                                            <w:iCs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6</m:t>
                                        </m:r>
                                      </m:num>
                                      <m:den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9</m:t>
                                        </m:r>
                                      </m:den>
                                    </m:f>
                                  </m:oMath>
                                  <w:r w:rsidR="002B619D" w:rsidRPr="004B42F6"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526EDF" id="Rechteck 59" o:spid="_x0000_s2632" style="position:absolute;left:0;text-align:left;margin-left:233pt;margin-top:.05pt;width:17pt;height:17pt;z-index:25388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" filled="f" stroked="f" strokeweight=".5pt">
                      <v:textbox inset="0,0,0,0">
                        <w:txbxContent>
                          <w:p w14:paraId="1DC08DAD" w14:textId="77777777" w:rsidR="002B619D" w:rsidRPr="004B42F6" w:rsidRDefault="00000000" w:rsidP="002B619D">
                            <w:pPr>
                              <w:spacing w:line="240" w:lineRule="atLeast"/>
                              <w:jc w:val="center"/>
                              <w:rPr>
                                <w:rFonts w:ascii="Calibri" w:hAnsi="Calibri"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m:oMath>
                              <m:f>
                                <m:fPr>
                                  <m:ctrlPr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6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9</m:t>
                                  </m:r>
                                </m:den>
                              </m:f>
                            </m:oMath>
                            <w:r w:rsidR="002B619D" w:rsidRPr="004B42F6">
                              <w:rPr>
                                <w:rFonts w:ascii="Calibri" w:hAnsi="Calibri"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886464" behindDoc="0" locked="0" layoutInCell="1" allowOverlap="1" wp14:anchorId="0EDD050B" wp14:editId="46977D92">
                      <wp:simplePos x="0" y="0"/>
                      <wp:positionH relativeFrom="column">
                        <wp:posOffset>3472677</wp:posOffset>
                      </wp:positionH>
                      <wp:positionV relativeFrom="paragraph">
                        <wp:posOffset>635</wp:posOffset>
                      </wp:positionV>
                      <wp:extent cx="215900" cy="215900"/>
                      <wp:effectExtent l="0" t="0" r="12700" b="12700"/>
                      <wp:wrapNone/>
                      <wp:docPr id="1269652401" name="Rechteck 12696524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C204BB3" w14:textId="77777777" w:rsidR="002B619D" w:rsidRPr="004B42F6" w:rsidRDefault="00000000" w:rsidP="002B619D">
                                  <w:pPr>
                                    <w:spacing w:line="240" w:lineRule="atLeast"/>
                                    <w:jc w:val="center"/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libri" w:hAnsi="Calibri"/>
                                            <w:iCs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7</m:t>
                                        </m:r>
                                      </m:num>
                                      <m:den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9</m:t>
                                        </m:r>
                                      </m:den>
                                    </m:f>
                                  </m:oMath>
                                  <w:r w:rsidR="002B619D" w:rsidRPr="004B42F6"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DD050B" id="Rechteck 1269652401" o:spid="_x0000_s2633" style="position:absolute;left:0;text-align:left;margin-left:273.45pt;margin-top:.05pt;width:17pt;height:17pt;z-index:25388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" filled="f" stroked="f" strokeweight=".5pt">
                      <v:textbox inset="0,0,0,0">
                        <w:txbxContent>
                          <w:p w14:paraId="6C204BB3" w14:textId="77777777" w:rsidR="002B619D" w:rsidRPr="004B42F6" w:rsidRDefault="00000000" w:rsidP="002B619D">
                            <w:pPr>
                              <w:spacing w:line="240" w:lineRule="atLeast"/>
                              <w:jc w:val="center"/>
                              <w:rPr>
                                <w:rFonts w:ascii="Calibri" w:hAnsi="Calibri"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m:oMath>
                              <m:f>
                                <m:fPr>
                                  <m:ctrlPr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7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9</m:t>
                                  </m:r>
                                </m:den>
                              </m:f>
                            </m:oMath>
                            <w:r w:rsidR="002B619D" w:rsidRPr="004B42F6">
                              <w:rPr>
                                <w:rFonts w:ascii="Calibri" w:hAnsi="Calibri"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885440" behindDoc="0" locked="0" layoutInCell="1" allowOverlap="1" wp14:anchorId="22C28145" wp14:editId="175C2F83">
                      <wp:simplePos x="0" y="0"/>
                      <wp:positionH relativeFrom="column">
                        <wp:posOffset>3979738</wp:posOffset>
                      </wp:positionH>
                      <wp:positionV relativeFrom="paragraph">
                        <wp:posOffset>635</wp:posOffset>
                      </wp:positionV>
                      <wp:extent cx="215900" cy="215900"/>
                      <wp:effectExtent l="0" t="0" r="12700" b="12700"/>
                      <wp:wrapNone/>
                      <wp:docPr id="1704835919" name="Rechteck 17048359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22943BD" w14:textId="77777777" w:rsidR="002B619D" w:rsidRPr="004B42F6" w:rsidRDefault="00000000" w:rsidP="002B619D">
                                  <w:pPr>
                                    <w:spacing w:line="240" w:lineRule="atLeast"/>
                                    <w:jc w:val="center"/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libri" w:hAnsi="Calibri"/>
                                            <w:iCs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8</m:t>
                                        </m:r>
                                      </m:num>
                                      <m:den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9</m:t>
                                        </m:r>
                                      </m:den>
                                    </m:f>
                                  </m:oMath>
                                  <w:r w:rsidR="002B619D" w:rsidRPr="004B42F6"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2C28145" id="Rechteck 1704835919" o:spid="_x0000_s2634" style="position:absolute;left:0;text-align:left;margin-left:313.35pt;margin-top:.05pt;width:17pt;height:17pt;z-index:25388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" filled="f" stroked="f" strokeweight=".5pt">
                      <v:textbox inset="0,0,0,0">
                        <w:txbxContent>
                          <w:p w14:paraId="122943BD" w14:textId="77777777" w:rsidR="002B619D" w:rsidRPr="004B42F6" w:rsidRDefault="00000000" w:rsidP="002B619D">
                            <w:pPr>
                              <w:spacing w:line="240" w:lineRule="atLeast"/>
                              <w:jc w:val="center"/>
                              <w:rPr>
                                <w:rFonts w:ascii="Calibri" w:hAnsi="Calibri"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m:oMath>
                              <m:f>
                                <m:fPr>
                                  <m:ctrlPr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8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9</m:t>
                                  </m:r>
                                </m:den>
                              </m:f>
                            </m:oMath>
                            <w:r w:rsidR="002B619D" w:rsidRPr="004B42F6">
                              <w:rPr>
                                <w:rFonts w:ascii="Calibri" w:hAnsi="Calibri"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847552" behindDoc="0" locked="0" layoutInCell="1" allowOverlap="1" wp14:anchorId="04B665B8" wp14:editId="53A83A09">
                      <wp:simplePos x="0" y="0"/>
                      <wp:positionH relativeFrom="column">
                        <wp:posOffset>4500418</wp:posOffset>
                      </wp:positionH>
                      <wp:positionV relativeFrom="paragraph">
                        <wp:posOffset>2540</wp:posOffset>
                      </wp:positionV>
                      <wp:extent cx="215900" cy="215900"/>
                      <wp:effectExtent l="0" t="0" r="12700" b="12700"/>
                      <wp:wrapNone/>
                      <wp:docPr id="306543964" name="Rechteck 3065439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543FEB0" w14:textId="77777777" w:rsidR="002B619D" w:rsidRPr="00333598" w:rsidRDefault="002B619D" w:rsidP="002B619D">
                                  <w:pPr>
                                    <w:spacing w:line="240" w:lineRule="atLeast"/>
                                    <w:jc w:val="center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4B665B8" id="Rechteck 306543964" o:spid="_x0000_s2635" style="position:absolute;left:0;text-align:left;margin-left:354.35pt;margin-top:.2pt;width:17pt;height:17pt;z-index:25384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" filled="f" stroked="f" strokeweight=".5pt">
                      <v:textbox inset="0,0,0,0">
                        <w:txbxContent>
                          <w:p w14:paraId="4543FEB0" w14:textId="77777777" w:rsidR="002B619D" w:rsidRPr="00333598" w:rsidRDefault="002B619D" w:rsidP="002B619D">
                            <w:pPr>
                              <w:spacing w:line="240" w:lineRule="atLeast"/>
                              <w:jc w:val="center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323225A" w14:textId="77777777" w:rsidR="002B619D" w:rsidRPr="00154713" w:rsidRDefault="002B619D" w:rsidP="00336858">
            <w:pPr>
              <w:pStyle w:val="tabelle"/>
            </w:pPr>
          </w:p>
        </w:tc>
      </w:tr>
      <w:tr w:rsidR="002B619D" w:rsidRPr="00154713" w14:paraId="4797C265" w14:textId="77777777" w:rsidTr="00336858">
        <w:trPr>
          <w:trHeight w:val="57"/>
        </w:trPr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2A4983D" w14:textId="77777777" w:rsidR="002B619D" w:rsidRPr="00154713" w:rsidRDefault="002B619D" w:rsidP="00336858">
            <w:pPr>
              <w:pStyle w:val="tabelle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F7150E6" w14:textId="77777777" w:rsidR="002B619D" w:rsidRPr="00154713" w:rsidRDefault="002B619D" w:rsidP="00336858">
            <w:pPr>
              <w:pStyle w:val="tabelle"/>
            </w:pPr>
          </w:p>
        </w:tc>
        <w:tc>
          <w:tcPr>
            <w:tcW w:w="7257" w:type="dxa"/>
            <w:gridSpan w:val="120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939613F" w14:textId="77777777" w:rsidR="002B619D" w:rsidRPr="00154713" w:rsidRDefault="002B619D" w:rsidP="00336858">
            <w:pPr>
              <w:pStyle w:val="tabelle"/>
            </w:pP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954719F" w14:textId="77777777" w:rsidR="002B619D" w:rsidRPr="00154713" w:rsidRDefault="002B619D" w:rsidP="00336858">
            <w:pPr>
              <w:pStyle w:val="tabelle"/>
            </w:pPr>
          </w:p>
        </w:tc>
      </w:tr>
      <w:tr w:rsidR="002B619D" w:rsidRPr="00154713" w14:paraId="6A13FBD8" w14:textId="77777777" w:rsidTr="00336858">
        <w:trPr>
          <w:trHeight w:val="57"/>
        </w:trPr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</w:tcPr>
          <w:p w14:paraId="24096A2B" w14:textId="77777777" w:rsidR="002B619D" w:rsidRPr="00154713" w:rsidRDefault="002B619D" w:rsidP="00336858">
            <w:pPr>
              <w:pStyle w:val="tabelle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183AC66B" w14:textId="77777777" w:rsidR="002B619D" w:rsidRPr="00154713" w:rsidRDefault="002B619D" w:rsidP="00336858">
            <w:pPr>
              <w:pStyle w:val="tabelle"/>
            </w:pPr>
          </w:p>
        </w:tc>
        <w:tc>
          <w:tcPr>
            <w:tcW w:w="7257" w:type="dxa"/>
            <w:gridSpan w:val="120"/>
            <w:tcBorders>
              <w:top w:val="nil"/>
              <w:left w:val="nil"/>
              <w:bottom w:val="single" w:sz="2" w:space="0" w:color="000000" w:themeColor="text1"/>
              <w:right w:val="nil"/>
            </w:tcBorders>
          </w:tcPr>
          <w:p w14:paraId="21DAC5B3" w14:textId="77777777" w:rsidR="002B619D" w:rsidRPr="00154713" w:rsidRDefault="002B619D" w:rsidP="00336858">
            <w:pPr>
              <w:pStyle w:val="tabelle"/>
            </w:pP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</w:tcPr>
          <w:p w14:paraId="60DF1ACC" w14:textId="77777777" w:rsidR="002B619D" w:rsidRPr="00154713" w:rsidRDefault="002B619D" w:rsidP="00336858">
            <w:pPr>
              <w:pStyle w:val="tabelle"/>
            </w:pPr>
          </w:p>
        </w:tc>
      </w:tr>
      <w:tr w:rsidR="002B619D" w14:paraId="75170E2B" w14:textId="77777777" w:rsidTr="00336858">
        <w:trPr>
          <w:trHeight w:val="170"/>
        </w:trPr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</w:tcPr>
          <w:p w14:paraId="1BB1715A" w14:textId="77777777" w:rsidR="002B619D" w:rsidRPr="00525601" w:rsidRDefault="002B619D" w:rsidP="00336858">
            <w:pPr>
              <w:pStyle w:val="tabelle"/>
            </w:pPr>
          </w:p>
        </w:tc>
        <w:tc>
          <w:tcPr>
            <w:tcW w:w="1871" w:type="dxa"/>
            <w:vMerge w:val="restart"/>
            <w:tcBorders>
              <w:top w:val="nil"/>
              <w:left w:val="nil"/>
              <w:bottom w:val="nil"/>
              <w:right w:val="single" w:sz="2" w:space="0" w:color="000000" w:themeColor="text1"/>
            </w:tcBorders>
          </w:tcPr>
          <w:p w14:paraId="0156420C" w14:textId="77777777" w:rsidR="002B619D" w:rsidRDefault="002B619D" w:rsidP="00336858">
            <w:pPr>
              <w:pStyle w:val="NormalerText"/>
              <w:rPr>
                <w:noProof/>
              </w:rPr>
            </w:pPr>
            <w:r>
              <w:rPr>
                <w:noProof/>
              </w:rPr>
              <w:t>Zehntel-Streifen</w:t>
            </w:r>
          </w:p>
        </w:tc>
        <w:tc>
          <w:tcPr>
            <w:tcW w:w="725" w:type="dxa"/>
            <w:gridSpan w:val="12"/>
            <w:tcBorders>
              <w:top w:val="single" w:sz="2" w:space="0" w:color="000000" w:themeColor="text1"/>
              <w:left w:val="single" w:sz="2" w:space="0" w:color="000000" w:themeColor="text1"/>
              <w:right w:val="single" w:sz="8" w:space="0" w:color="000000" w:themeColor="text1"/>
            </w:tcBorders>
          </w:tcPr>
          <w:p w14:paraId="65306A40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726" w:type="dxa"/>
            <w:gridSpan w:val="13"/>
            <w:tcBorders>
              <w:top w:val="single" w:sz="2" w:space="0" w:color="000000" w:themeColor="text1"/>
              <w:left w:val="single" w:sz="8" w:space="0" w:color="000000" w:themeColor="text1"/>
              <w:right w:val="single" w:sz="8" w:space="0" w:color="000000" w:themeColor="text1"/>
            </w:tcBorders>
          </w:tcPr>
          <w:p w14:paraId="0D68F352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726" w:type="dxa"/>
            <w:gridSpan w:val="12"/>
            <w:tcBorders>
              <w:top w:val="single" w:sz="2" w:space="0" w:color="000000" w:themeColor="text1"/>
              <w:left w:val="single" w:sz="8" w:space="0" w:color="000000" w:themeColor="text1"/>
              <w:right w:val="single" w:sz="8" w:space="0" w:color="000000" w:themeColor="text1"/>
            </w:tcBorders>
          </w:tcPr>
          <w:p w14:paraId="0E4B361B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725" w:type="dxa"/>
            <w:gridSpan w:val="10"/>
            <w:tcBorders>
              <w:top w:val="single" w:sz="2" w:space="0" w:color="000000" w:themeColor="text1"/>
              <w:left w:val="single" w:sz="8" w:space="0" w:color="000000" w:themeColor="text1"/>
              <w:right w:val="single" w:sz="8" w:space="0" w:color="000000" w:themeColor="text1"/>
            </w:tcBorders>
          </w:tcPr>
          <w:p w14:paraId="76676ED1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726" w:type="dxa"/>
            <w:gridSpan w:val="13"/>
            <w:tcBorders>
              <w:top w:val="single" w:sz="2" w:space="0" w:color="000000" w:themeColor="text1"/>
              <w:left w:val="single" w:sz="8" w:space="0" w:color="000000" w:themeColor="text1"/>
              <w:right w:val="single" w:sz="8" w:space="0" w:color="000000" w:themeColor="text1"/>
            </w:tcBorders>
          </w:tcPr>
          <w:p w14:paraId="79132CED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726" w:type="dxa"/>
            <w:gridSpan w:val="13"/>
            <w:tcBorders>
              <w:top w:val="single" w:sz="2" w:space="0" w:color="000000" w:themeColor="text1"/>
              <w:left w:val="single" w:sz="8" w:space="0" w:color="000000" w:themeColor="text1"/>
              <w:right w:val="single" w:sz="8" w:space="0" w:color="000000" w:themeColor="text1"/>
            </w:tcBorders>
          </w:tcPr>
          <w:p w14:paraId="6FAF7A9A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725" w:type="dxa"/>
            <w:gridSpan w:val="10"/>
            <w:tcBorders>
              <w:top w:val="single" w:sz="2" w:space="0" w:color="000000" w:themeColor="text1"/>
              <w:left w:val="single" w:sz="8" w:space="0" w:color="000000" w:themeColor="text1"/>
              <w:right w:val="single" w:sz="8" w:space="0" w:color="000000" w:themeColor="text1"/>
            </w:tcBorders>
          </w:tcPr>
          <w:p w14:paraId="39FF658D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726" w:type="dxa"/>
            <w:gridSpan w:val="12"/>
            <w:tcBorders>
              <w:top w:val="single" w:sz="2" w:space="0" w:color="000000" w:themeColor="text1"/>
              <w:left w:val="single" w:sz="8" w:space="0" w:color="000000" w:themeColor="text1"/>
              <w:right w:val="single" w:sz="8" w:space="0" w:color="000000" w:themeColor="text1"/>
            </w:tcBorders>
          </w:tcPr>
          <w:p w14:paraId="15E79297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726" w:type="dxa"/>
            <w:gridSpan w:val="13"/>
            <w:tcBorders>
              <w:top w:val="single" w:sz="2" w:space="0" w:color="000000" w:themeColor="text1"/>
              <w:left w:val="single" w:sz="8" w:space="0" w:color="000000" w:themeColor="text1"/>
              <w:right w:val="single" w:sz="8" w:space="0" w:color="000000" w:themeColor="text1"/>
            </w:tcBorders>
          </w:tcPr>
          <w:p w14:paraId="6FEF5F74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726" w:type="dxa"/>
            <w:gridSpan w:val="12"/>
            <w:tcBorders>
              <w:top w:val="single" w:sz="2" w:space="0" w:color="000000" w:themeColor="text1"/>
              <w:left w:val="single" w:sz="8" w:space="0" w:color="000000" w:themeColor="text1"/>
              <w:right w:val="single" w:sz="2" w:space="0" w:color="000000" w:themeColor="text1"/>
            </w:tcBorders>
          </w:tcPr>
          <w:p w14:paraId="4D2DD29C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57" w:type="dxa"/>
            <w:tcBorders>
              <w:top w:val="nil"/>
              <w:left w:val="single" w:sz="2" w:space="0" w:color="000000" w:themeColor="text1"/>
              <w:bottom w:val="nil"/>
              <w:right w:val="nil"/>
            </w:tcBorders>
          </w:tcPr>
          <w:p w14:paraId="71F5930B" w14:textId="77777777" w:rsidR="002B619D" w:rsidRPr="00525601" w:rsidRDefault="002B619D" w:rsidP="00336858">
            <w:pPr>
              <w:pStyle w:val="tabelle"/>
            </w:pPr>
          </w:p>
        </w:tc>
      </w:tr>
      <w:tr w:rsidR="002B619D" w14:paraId="4D8C5735" w14:textId="77777777" w:rsidTr="00336858">
        <w:trPr>
          <w:trHeight w:val="340"/>
        </w:trPr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</w:tcPr>
          <w:p w14:paraId="10878D85" w14:textId="77777777" w:rsidR="002B619D" w:rsidRPr="00525601" w:rsidRDefault="002B619D" w:rsidP="00336858">
            <w:pPr>
              <w:pStyle w:val="tabelle"/>
            </w:pPr>
          </w:p>
        </w:tc>
        <w:tc>
          <w:tcPr>
            <w:tcW w:w="187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B4CF192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7257" w:type="dxa"/>
            <w:gridSpan w:val="120"/>
            <w:tcBorders>
              <w:left w:val="nil"/>
              <w:bottom w:val="nil"/>
              <w:right w:val="nil"/>
            </w:tcBorders>
          </w:tcPr>
          <w:p w14:paraId="11DC481B" w14:textId="77777777" w:rsidR="002B619D" w:rsidRDefault="002B619D" w:rsidP="00336858">
            <w:pPr>
              <w:pStyle w:val="NormalerText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942784" behindDoc="0" locked="0" layoutInCell="1" allowOverlap="1" wp14:anchorId="29499D72" wp14:editId="44F4B8CD">
                      <wp:simplePos x="0" y="0"/>
                      <wp:positionH relativeFrom="column">
                        <wp:posOffset>-110764</wp:posOffset>
                      </wp:positionH>
                      <wp:positionV relativeFrom="paragraph">
                        <wp:posOffset>1905</wp:posOffset>
                      </wp:positionV>
                      <wp:extent cx="215900" cy="216000"/>
                      <wp:effectExtent l="0" t="0" r="12700" b="12700"/>
                      <wp:wrapNone/>
                      <wp:docPr id="1870191134" name="Rechteck 18701911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6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40A8CF8" w14:textId="77777777" w:rsidR="002B619D" w:rsidRPr="00333598" w:rsidRDefault="002B619D" w:rsidP="002B619D">
                                  <w:pPr>
                                    <w:spacing w:line="240" w:lineRule="atLeast"/>
                                    <w:jc w:val="center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499D72" id="Rechteck 1870191134" o:spid="_x0000_s2636" style="position:absolute;margin-left:-8.7pt;margin-top:.15pt;width:17pt;height:17pt;z-index:25394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" filled="f" stroked="f" strokeweight=".5pt">
                      <v:textbox inset="0,0,0,0">
                        <w:txbxContent>
                          <w:p w14:paraId="640A8CF8" w14:textId="77777777" w:rsidR="002B619D" w:rsidRPr="00333598" w:rsidRDefault="002B619D" w:rsidP="002B619D">
                            <w:pPr>
                              <w:spacing w:line="240" w:lineRule="atLeast"/>
                              <w:jc w:val="center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0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901824" behindDoc="0" locked="0" layoutInCell="1" allowOverlap="1" wp14:anchorId="4BEF3540" wp14:editId="571CFA77">
                      <wp:simplePos x="0" y="0"/>
                      <wp:positionH relativeFrom="column">
                        <wp:posOffset>809156</wp:posOffset>
                      </wp:positionH>
                      <wp:positionV relativeFrom="paragraph">
                        <wp:posOffset>635</wp:posOffset>
                      </wp:positionV>
                      <wp:extent cx="215900" cy="215900"/>
                      <wp:effectExtent l="0" t="0" r="12700" b="12700"/>
                      <wp:wrapNone/>
                      <wp:docPr id="73" name="Rechteck 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4B92B3E" w14:textId="77777777" w:rsidR="002B619D" w:rsidRPr="004B42F6" w:rsidRDefault="00000000" w:rsidP="002B619D">
                                  <w:pPr>
                                    <w:spacing w:line="240" w:lineRule="atLeast"/>
                                    <w:jc w:val="center"/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libri" w:hAnsi="Calibri"/>
                                            <w:iCs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2</m:t>
                                        </m:r>
                                      </m:num>
                                      <m:den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10</m:t>
                                        </m:r>
                                      </m:den>
                                    </m:f>
                                  </m:oMath>
                                  <w:r w:rsidR="002B619D" w:rsidRPr="004B42F6"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BEF3540" id="Rechteck 73" o:spid="_x0000_s2637" style="position:absolute;margin-left:63.7pt;margin-top:.05pt;width:17pt;height:17pt;z-index:25390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" filled="f" stroked="f" strokeweight=".5pt">
                      <v:textbox inset="0,0,0,0">
                        <w:txbxContent>
                          <w:p w14:paraId="34B92B3E" w14:textId="77777777" w:rsidR="002B619D" w:rsidRPr="004B42F6" w:rsidRDefault="00000000" w:rsidP="002B619D">
                            <w:pPr>
                              <w:spacing w:line="240" w:lineRule="atLeast"/>
                              <w:jc w:val="center"/>
                              <w:rPr>
                                <w:rFonts w:ascii="Calibri" w:hAnsi="Calibri"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m:oMath>
                              <m:f>
                                <m:fPr>
                                  <m:ctrlPr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2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10</m:t>
                                  </m:r>
                                </m:den>
                              </m:f>
                            </m:oMath>
                            <w:r w:rsidR="002B619D" w:rsidRPr="004B42F6">
                              <w:rPr>
                                <w:rFonts w:ascii="Calibri" w:hAnsi="Calibri"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900800" behindDoc="0" locked="0" layoutInCell="1" allowOverlap="1" wp14:anchorId="0E5306F9" wp14:editId="7DCDB16F">
                      <wp:simplePos x="0" y="0"/>
                      <wp:positionH relativeFrom="column">
                        <wp:posOffset>347483</wp:posOffset>
                      </wp:positionH>
                      <wp:positionV relativeFrom="paragraph">
                        <wp:posOffset>635</wp:posOffset>
                      </wp:positionV>
                      <wp:extent cx="215900" cy="215900"/>
                      <wp:effectExtent l="0" t="0" r="12700" b="12700"/>
                      <wp:wrapNone/>
                      <wp:docPr id="72" name="Rechteck 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BAAEC6D" w14:textId="77777777" w:rsidR="002B619D" w:rsidRPr="004B42F6" w:rsidRDefault="00000000" w:rsidP="002B619D">
                                  <w:pPr>
                                    <w:spacing w:line="240" w:lineRule="atLeast"/>
                                    <w:jc w:val="center"/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libri" w:hAnsi="Calibri"/>
                                            <w:iCs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1</m:t>
                                        </m:r>
                                      </m:num>
                                      <m:den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10</m:t>
                                        </m:r>
                                      </m:den>
                                    </m:f>
                                  </m:oMath>
                                  <w:r w:rsidR="002B619D" w:rsidRPr="004B42F6"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5306F9" id="Rechteck 72" o:spid="_x0000_s2638" style="position:absolute;margin-left:27.35pt;margin-top:.05pt;width:17pt;height:17pt;z-index:25390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" filled="f" stroked="f" strokeweight=".5pt">
                      <v:textbox inset="0,0,0,0">
                        <w:txbxContent>
                          <w:p w14:paraId="6BAAEC6D" w14:textId="77777777" w:rsidR="002B619D" w:rsidRPr="004B42F6" w:rsidRDefault="00000000" w:rsidP="002B619D">
                            <w:pPr>
                              <w:spacing w:line="240" w:lineRule="atLeast"/>
                              <w:jc w:val="center"/>
                              <w:rPr>
                                <w:rFonts w:ascii="Calibri" w:hAnsi="Calibri"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m:oMath>
                              <m:f>
                                <m:fPr>
                                  <m:ctrlPr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1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10</m:t>
                                  </m:r>
                                </m:den>
                              </m:f>
                            </m:oMath>
                            <w:r w:rsidR="002B619D" w:rsidRPr="004B42F6">
                              <w:rPr>
                                <w:rFonts w:ascii="Calibri" w:hAnsi="Calibri"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899776" behindDoc="0" locked="0" layoutInCell="1" allowOverlap="1" wp14:anchorId="70904B48" wp14:editId="78C37789">
                      <wp:simplePos x="0" y="0"/>
                      <wp:positionH relativeFrom="column">
                        <wp:posOffset>1271408</wp:posOffset>
                      </wp:positionH>
                      <wp:positionV relativeFrom="paragraph">
                        <wp:posOffset>635</wp:posOffset>
                      </wp:positionV>
                      <wp:extent cx="215900" cy="215900"/>
                      <wp:effectExtent l="0" t="0" r="12700" b="12700"/>
                      <wp:wrapNone/>
                      <wp:docPr id="71" name="Rechteck 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CDDD747" w14:textId="77777777" w:rsidR="002B619D" w:rsidRPr="004B42F6" w:rsidRDefault="00000000" w:rsidP="002B619D">
                                  <w:pPr>
                                    <w:spacing w:line="240" w:lineRule="atLeast"/>
                                    <w:jc w:val="center"/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libri" w:hAnsi="Calibri"/>
                                            <w:iCs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3</m:t>
                                        </m:r>
                                      </m:num>
                                      <m:den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10</m:t>
                                        </m:r>
                                      </m:den>
                                    </m:f>
                                  </m:oMath>
                                  <w:r w:rsidR="002B619D" w:rsidRPr="004B42F6"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904B48" id="Rechteck 71" o:spid="_x0000_s2639" style="position:absolute;margin-left:100.1pt;margin-top:.05pt;width:17pt;height:17pt;z-index:25389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" filled="f" stroked="f" strokeweight=".5pt">
                      <v:textbox inset="0,0,0,0">
                        <w:txbxContent>
                          <w:p w14:paraId="1CDDD747" w14:textId="77777777" w:rsidR="002B619D" w:rsidRPr="004B42F6" w:rsidRDefault="00000000" w:rsidP="002B619D">
                            <w:pPr>
                              <w:spacing w:line="240" w:lineRule="atLeast"/>
                              <w:jc w:val="center"/>
                              <w:rPr>
                                <w:rFonts w:ascii="Calibri" w:hAnsi="Calibri"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m:oMath>
                              <m:f>
                                <m:fPr>
                                  <m:ctrlPr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3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10</m:t>
                                  </m:r>
                                </m:den>
                              </m:f>
                            </m:oMath>
                            <w:r w:rsidR="002B619D" w:rsidRPr="004B42F6">
                              <w:rPr>
                                <w:rFonts w:ascii="Calibri" w:hAnsi="Calibri"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898752" behindDoc="0" locked="0" layoutInCell="1" allowOverlap="1" wp14:anchorId="57E0A61E" wp14:editId="4DC0CE9F">
                      <wp:simplePos x="0" y="0"/>
                      <wp:positionH relativeFrom="column">
                        <wp:posOffset>1729243</wp:posOffset>
                      </wp:positionH>
                      <wp:positionV relativeFrom="paragraph">
                        <wp:posOffset>635</wp:posOffset>
                      </wp:positionV>
                      <wp:extent cx="215900" cy="215900"/>
                      <wp:effectExtent l="0" t="0" r="12700" b="12700"/>
                      <wp:wrapNone/>
                      <wp:docPr id="70" name="Rechteck 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4F16C67" w14:textId="77777777" w:rsidR="002B619D" w:rsidRPr="004B42F6" w:rsidRDefault="00000000" w:rsidP="002B619D">
                                  <w:pPr>
                                    <w:spacing w:line="240" w:lineRule="atLeast"/>
                                    <w:jc w:val="center"/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libri" w:hAnsi="Calibri"/>
                                            <w:iCs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4</m:t>
                                        </m:r>
                                      </m:num>
                                      <m:den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10</m:t>
                                        </m:r>
                                      </m:den>
                                    </m:f>
                                  </m:oMath>
                                  <w:r w:rsidR="002B619D" w:rsidRPr="004B42F6"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E0A61E" id="Rechteck 70" o:spid="_x0000_s2640" style="position:absolute;margin-left:136.15pt;margin-top:.05pt;width:17pt;height:17pt;z-index:25389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" filled="f" stroked="f" strokeweight=".5pt">
                      <v:textbox inset="0,0,0,0">
                        <w:txbxContent>
                          <w:p w14:paraId="44F16C67" w14:textId="77777777" w:rsidR="002B619D" w:rsidRPr="004B42F6" w:rsidRDefault="00000000" w:rsidP="002B619D">
                            <w:pPr>
                              <w:spacing w:line="240" w:lineRule="atLeast"/>
                              <w:jc w:val="center"/>
                              <w:rPr>
                                <w:rFonts w:ascii="Calibri" w:hAnsi="Calibri"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m:oMath>
                              <m:f>
                                <m:fPr>
                                  <m:ctrlPr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4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10</m:t>
                                  </m:r>
                                </m:den>
                              </m:f>
                            </m:oMath>
                            <w:r w:rsidR="002B619D" w:rsidRPr="004B42F6">
                              <w:rPr>
                                <w:rFonts w:ascii="Calibri" w:hAnsi="Calibri"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897728" behindDoc="0" locked="0" layoutInCell="1" allowOverlap="1" wp14:anchorId="381A4AF6" wp14:editId="37CCFADD">
                      <wp:simplePos x="0" y="0"/>
                      <wp:positionH relativeFrom="column">
                        <wp:posOffset>2190695</wp:posOffset>
                      </wp:positionH>
                      <wp:positionV relativeFrom="paragraph">
                        <wp:posOffset>635</wp:posOffset>
                      </wp:positionV>
                      <wp:extent cx="215900" cy="215900"/>
                      <wp:effectExtent l="0" t="0" r="12700" b="12700"/>
                      <wp:wrapNone/>
                      <wp:docPr id="69" name="Rechteck 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7E7B8E3" w14:textId="77777777" w:rsidR="002B619D" w:rsidRPr="004B42F6" w:rsidRDefault="00000000" w:rsidP="002B619D">
                                  <w:pPr>
                                    <w:spacing w:line="240" w:lineRule="atLeast"/>
                                    <w:jc w:val="center"/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libri" w:hAnsi="Calibri"/>
                                            <w:iCs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5</m:t>
                                        </m:r>
                                      </m:num>
                                      <m:den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10</m:t>
                                        </m:r>
                                      </m:den>
                                    </m:f>
                                  </m:oMath>
                                  <w:r w:rsidR="002B619D" w:rsidRPr="004B42F6"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1A4AF6" id="Rechteck 69" o:spid="_x0000_s2641" style="position:absolute;margin-left:172.5pt;margin-top:.05pt;width:17pt;height:17pt;z-index:25389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" filled="f" stroked="f" strokeweight=".5pt">
                      <v:textbox inset="0,0,0,0">
                        <w:txbxContent>
                          <w:p w14:paraId="17E7B8E3" w14:textId="77777777" w:rsidR="002B619D" w:rsidRPr="004B42F6" w:rsidRDefault="00000000" w:rsidP="002B619D">
                            <w:pPr>
                              <w:spacing w:line="240" w:lineRule="atLeast"/>
                              <w:jc w:val="center"/>
                              <w:rPr>
                                <w:rFonts w:ascii="Calibri" w:hAnsi="Calibri"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m:oMath>
                              <m:f>
                                <m:fPr>
                                  <m:ctrlPr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5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10</m:t>
                                  </m:r>
                                </m:den>
                              </m:f>
                            </m:oMath>
                            <w:r w:rsidR="002B619D" w:rsidRPr="004B42F6">
                              <w:rPr>
                                <w:rFonts w:ascii="Calibri" w:hAnsi="Calibri"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896704" behindDoc="0" locked="0" layoutInCell="1" allowOverlap="1" wp14:anchorId="07CE00DA" wp14:editId="6C2DE592">
                      <wp:simplePos x="0" y="0"/>
                      <wp:positionH relativeFrom="column">
                        <wp:posOffset>2654797</wp:posOffset>
                      </wp:positionH>
                      <wp:positionV relativeFrom="paragraph">
                        <wp:posOffset>635</wp:posOffset>
                      </wp:positionV>
                      <wp:extent cx="215900" cy="215900"/>
                      <wp:effectExtent l="0" t="0" r="12700" b="12700"/>
                      <wp:wrapNone/>
                      <wp:docPr id="68" name="Rechteck 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AE4192C" w14:textId="77777777" w:rsidR="002B619D" w:rsidRPr="004B42F6" w:rsidRDefault="00000000" w:rsidP="002B619D">
                                  <w:pPr>
                                    <w:spacing w:line="240" w:lineRule="atLeast"/>
                                    <w:jc w:val="center"/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libri" w:hAnsi="Calibri"/>
                                            <w:iCs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6</m:t>
                                        </m:r>
                                      </m:num>
                                      <m:den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10</m:t>
                                        </m:r>
                                      </m:den>
                                    </m:f>
                                  </m:oMath>
                                  <w:r w:rsidR="002B619D" w:rsidRPr="004B42F6"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7CE00DA" id="Rechteck 68" o:spid="_x0000_s2642" style="position:absolute;margin-left:209.05pt;margin-top:.05pt;width:17pt;height:17pt;z-index:25389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" filled="f" stroked="f" strokeweight=".5pt">
                      <v:textbox inset="0,0,0,0">
                        <w:txbxContent>
                          <w:p w14:paraId="0AE4192C" w14:textId="77777777" w:rsidR="002B619D" w:rsidRPr="004B42F6" w:rsidRDefault="00000000" w:rsidP="002B619D">
                            <w:pPr>
                              <w:spacing w:line="240" w:lineRule="atLeast"/>
                              <w:jc w:val="center"/>
                              <w:rPr>
                                <w:rFonts w:ascii="Calibri" w:hAnsi="Calibri"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m:oMath>
                              <m:f>
                                <m:fPr>
                                  <m:ctrlPr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6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10</m:t>
                                  </m:r>
                                </m:den>
                              </m:f>
                            </m:oMath>
                            <w:r w:rsidR="002B619D" w:rsidRPr="004B42F6">
                              <w:rPr>
                                <w:rFonts w:ascii="Calibri" w:hAnsi="Calibri"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895680" behindDoc="0" locked="0" layoutInCell="1" allowOverlap="1" wp14:anchorId="6FA103A4" wp14:editId="0DBB796C">
                      <wp:simplePos x="0" y="0"/>
                      <wp:positionH relativeFrom="column">
                        <wp:posOffset>3114178</wp:posOffset>
                      </wp:positionH>
                      <wp:positionV relativeFrom="paragraph">
                        <wp:posOffset>635</wp:posOffset>
                      </wp:positionV>
                      <wp:extent cx="215900" cy="215900"/>
                      <wp:effectExtent l="0" t="0" r="12700" b="12700"/>
                      <wp:wrapNone/>
                      <wp:docPr id="67" name="Rechteck 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B814180" w14:textId="77777777" w:rsidR="002B619D" w:rsidRPr="004B42F6" w:rsidRDefault="00000000" w:rsidP="002B619D">
                                  <w:pPr>
                                    <w:spacing w:line="240" w:lineRule="atLeast"/>
                                    <w:jc w:val="center"/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libri" w:hAnsi="Calibri"/>
                                            <w:iCs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7</m:t>
                                        </m:r>
                                      </m:num>
                                      <m:den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10</m:t>
                                        </m:r>
                                      </m:den>
                                    </m:f>
                                  </m:oMath>
                                  <w:r w:rsidR="002B619D" w:rsidRPr="004B42F6"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A103A4" id="Rechteck 67" o:spid="_x0000_s2643" style="position:absolute;margin-left:245.2pt;margin-top:.05pt;width:17pt;height:17pt;z-index:25389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" filled="f" stroked="f" strokeweight=".5pt">
                      <v:textbox inset="0,0,0,0">
                        <w:txbxContent>
                          <w:p w14:paraId="6B814180" w14:textId="77777777" w:rsidR="002B619D" w:rsidRPr="004B42F6" w:rsidRDefault="00000000" w:rsidP="002B619D">
                            <w:pPr>
                              <w:spacing w:line="240" w:lineRule="atLeast"/>
                              <w:jc w:val="center"/>
                              <w:rPr>
                                <w:rFonts w:ascii="Calibri" w:hAnsi="Calibri"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m:oMath>
                              <m:f>
                                <m:fPr>
                                  <m:ctrlPr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7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10</m:t>
                                  </m:r>
                                </m:den>
                              </m:f>
                            </m:oMath>
                            <w:r w:rsidR="002B619D" w:rsidRPr="004B42F6">
                              <w:rPr>
                                <w:rFonts w:ascii="Calibri" w:hAnsi="Calibri"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894656" behindDoc="0" locked="0" layoutInCell="1" allowOverlap="1" wp14:anchorId="4D14AE87" wp14:editId="20202F18">
                      <wp:simplePos x="0" y="0"/>
                      <wp:positionH relativeFrom="column">
                        <wp:posOffset>3575823</wp:posOffset>
                      </wp:positionH>
                      <wp:positionV relativeFrom="paragraph">
                        <wp:posOffset>635</wp:posOffset>
                      </wp:positionV>
                      <wp:extent cx="215900" cy="215900"/>
                      <wp:effectExtent l="0" t="0" r="12700" b="12700"/>
                      <wp:wrapNone/>
                      <wp:docPr id="66" name="Rechteck 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C967EA6" w14:textId="77777777" w:rsidR="002B619D" w:rsidRPr="004B42F6" w:rsidRDefault="00000000" w:rsidP="002B619D">
                                  <w:pPr>
                                    <w:spacing w:line="240" w:lineRule="atLeast"/>
                                    <w:jc w:val="center"/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libri" w:hAnsi="Calibri"/>
                                            <w:iCs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8</m:t>
                                        </m:r>
                                      </m:num>
                                      <m:den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10</m:t>
                                        </m:r>
                                      </m:den>
                                    </m:f>
                                  </m:oMath>
                                  <w:r w:rsidR="002B619D" w:rsidRPr="004B42F6"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D14AE87" id="Rechteck 66" o:spid="_x0000_s2644" style="position:absolute;margin-left:281.55pt;margin-top:.05pt;width:17pt;height:17pt;z-index:25389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" filled="f" stroked="f" strokeweight=".5pt">
                      <v:textbox inset="0,0,0,0">
                        <w:txbxContent>
                          <w:p w14:paraId="0C967EA6" w14:textId="77777777" w:rsidR="002B619D" w:rsidRPr="004B42F6" w:rsidRDefault="00000000" w:rsidP="002B619D">
                            <w:pPr>
                              <w:spacing w:line="240" w:lineRule="atLeast"/>
                              <w:jc w:val="center"/>
                              <w:rPr>
                                <w:rFonts w:ascii="Calibri" w:hAnsi="Calibri"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m:oMath>
                              <m:f>
                                <m:fPr>
                                  <m:ctrlPr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8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10</m:t>
                                  </m:r>
                                </m:den>
                              </m:f>
                            </m:oMath>
                            <w:r w:rsidR="002B619D" w:rsidRPr="004B42F6">
                              <w:rPr>
                                <w:rFonts w:ascii="Calibri" w:hAnsi="Calibri"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893632" behindDoc="0" locked="0" layoutInCell="1" allowOverlap="1" wp14:anchorId="79CC7E0E" wp14:editId="458BD2BB">
                      <wp:simplePos x="0" y="0"/>
                      <wp:positionH relativeFrom="column">
                        <wp:posOffset>4035287</wp:posOffset>
                      </wp:positionH>
                      <wp:positionV relativeFrom="paragraph">
                        <wp:posOffset>635</wp:posOffset>
                      </wp:positionV>
                      <wp:extent cx="215900" cy="215900"/>
                      <wp:effectExtent l="0" t="0" r="12700" b="12700"/>
                      <wp:wrapNone/>
                      <wp:docPr id="65" name="Rechteck 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9930DB0" w14:textId="77777777" w:rsidR="002B619D" w:rsidRPr="004B42F6" w:rsidRDefault="00000000" w:rsidP="002B619D">
                                  <w:pPr>
                                    <w:spacing w:line="240" w:lineRule="atLeast"/>
                                    <w:jc w:val="center"/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libri" w:hAnsi="Calibri"/>
                                            <w:iCs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9</m:t>
                                        </m:r>
                                      </m:num>
                                      <m:den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10</m:t>
                                        </m:r>
                                      </m:den>
                                    </m:f>
                                  </m:oMath>
                                  <w:r w:rsidR="002B619D" w:rsidRPr="004B42F6"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9CC7E0E" id="Rechteck 65" o:spid="_x0000_s2645" style="position:absolute;margin-left:317.75pt;margin-top:.05pt;width:17pt;height:17pt;z-index:25389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" filled="f" stroked="f" strokeweight=".5pt">
                      <v:textbox inset="0,0,0,0">
                        <w:txbxContent>
                          <w:p w14:paraId="09930DB0" w14:textId="77777777" w:rsidR="002B619D" w:rsidRPr="004B42F6" w:rsidRDefault="00000000" w:rsidP="002B619D">
                            <w:pPr>
                              <w:spacing w:line="240" w:lineRule="atLeast"/>
                              <w:jc w:val="center"/>
                              <w:rPr>
                                <w:rFonts w:ascii="Calibri" w:hAnsi="Calibri"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m:oMath>
                              <m:f>
                                <m:fPr>
                                  <m:ctrlPr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9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10</m:t>
                                  </m:r>
                                </m:den>
                              </m:f>
                            </m:oMath>
                            <w:r w:rsidR="002B619D" w:rsidRPr="004B42F6">
                              <w:rPr>
                                <w:rFonts w:ascii="Calibri" w:hAnsi="Calibri"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848576" behindDoc="0" locked="0" layoutInCell="1" allowOverlap="1" wp14:anchorId="4AFB7EC0" wp14:editId="77C74960">
                      <wp:simplePos x="0" y="0"/>
                      <wp:positionH relativeFrom="column">
                        <wp:posOffset>4498975</wp:posOffset>
                      </wp:positionH>
                      <wp:positionV relativeFrom="paragraph">
                        <wp:posOffset>0</wp:posOffset>
                      </wp:positionV>
                      <wp:extent cx="215900" cy="215900"/>
                      <wp:effectExtent l="0" t="0" r="12700" b="12700"/>
                      <wp:wrapNone/>
                      <wp:docPr id="581426122" name="Rechteck 5814261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CAD7601" w14:textId="77777777" w:rsidR="002B619D" w:rsidRPr="00333598" w:rsidRDefault="002B619D" w:rsidP="002B619D">
                                  <w:pPr>
                                    <w:spacing w:line="240" w:lineRule="atLeas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m:oMathPara>
                                    <m:oMath>
                                      <m:r>
                                        <w:rPr>
                                          <w:rFonts w:ascii="Cambria Math" w:hAnsi="Cambria Math"/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  <m:t>1</m:t>
                                      </m:r>
                                    </m:oMath>
                                  </m:oMathPara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FB7EC0" id="Rechteck 581426122" o:spid="_x0000_s2646" style="position:absolute;margin-left:354.25pt;margin-top:0;width:17pt;height:17pt;z-index:25384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" filled="f" stroked="f" strokeweight=".5pt">
                      <v:textbox inset="0,0,0,0">
                        <w:txbxContent>
                          <w:p w14:paraId="0CAD7601" w14:textId="77777777" w:rsidR="002B619D" w:rsidRPr="00333598" w:rsidRDefault="002B619D" w:rsidP="002B619D">
                            <w:pPr>
                              <w:spacing w:line="240" w:lineRule="atLeas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color w:val="000000" w:themeColor="text1"/>
                                    <w:sz w:val="18"/>
                                    <w:szCs w:val="18"/>
                                  </w:rPr>
                                  <m:t>1</m:t>
                                </m:r>
                              </m:oMath>
                            </m:oMathPara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</w:tcPr>
          <w:p w14:paraId="4AC6F406" w14:textId="77777777" w:rsidR="002B619D" w:rsidRPr="00525601" w:rsidRDefault="002B619D" w:rsidP="00336858">
            <w:pPr>
              <w:pStyle w:val="tabelle"/>
            </w:pPr>
          </w:p>
        </w:tc>
      </w:tr>
      <w:tr w:rsidR="002B619D" w:rsidRPr="00154713" w14:paraId="25E26882" w14:textId="77777777" w:rsidTr="00336858">
        <w:trPr>
          <w:trHeight w:val="57"/>
        </w:trPr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</w:tcPr>
          <w:p w14:paraId="1BFA5B9B" w14:textId="77777777" w:rsidR="002B619D" w:rsidRPr="00154713" w:rsidRDefault="002B619D" w:rsidP="00336858">
            <w:pPr>
              <w:pStyle w:val="tabelle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6E990A7E" w14:textId="77777777" w:rsidR="002B619D" w:rsidRPr="00154713" w:rsidRDefault="002B619D" w:rsidP="00336858">
            <w:pPr>
              <w:pStyle w:val="tabelle"/>
            </w:pPr>
          </w:p>
        </w:tc>
        <w:tc>
          <w:tcPr>
            <w:tcW w:w="7257" w:type="dxa"/>
            <w:gridSpan w:val="120"/>
            <w:tcBorders>
              <w:top w:val="nil"/>
              <w:left w:val="nil"/>
              <w:bottom w:val="nil"/>
              <w:right w:val="nil"/>
            </w:tcBorders>
          </w:tcPr>
          <w:p w14:paraId="00348507" w14:textId="77777777" w:rsidR="002B619D" w:rsidRPr="00154713" w:rsidRDefault="002B619D" w:rsidP="00336858">
            <w:pPr>
              <w:pStyle w:val="tabelle"/>
            </w:pP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</w:tcPr>
          <w:p w14:paraId="79E01DC1" w14:textId="77777777" w:rsidR="002B619D" w:rsidRPr="00154713" w:rsidRDefault="002B619D" w:rsidP="00336858">
            <w:pPr>
              <w:pStyle w:val="tabelle"/>
            </w:pPr>
          </w:p>
        </w:tc>
      </w:tr>
      <w:tr w:rsidR="002B619D" w:rsidRPr="00154713" w14:paraId="288AE2D7" w14:textId="77777777" w:rsidTr="00336858">
        <w:trPr>
          <w:trHeight w:val="57"/>
        </w:trPr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9CFFA98" w14:textId="77777777" w:rsidR="002B619D" w:rsidRPr="00154713" w:rsidRDefault="002B619D" w:rsidP="00336858">
            <w:pPr>
              <w:pStyle w:val="tabelle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ACDA257" w14:textId="77777777" w:rsidR="002B619D" w:rsidRPr="00154713" w:rsidRDefault="002B619D" w:rsidP="00336858">
            <w:pPr>
              <w:pStyle w:val="tabelle"/>
            </w:pPr>
          </w:p>
        </w:tc>
        <w:tc>
          <w:tcPr>
            <w:tcW w:w="7257" w:type="dxa"/>
            <w:gridSpan w:val="120"/>
            <w:tcBorders>
              <w:top w:val="nil"/>
              <w:left w:val="nil"/>
              <w:bottom w:val="single" w:sz="2" w:space="0" w:color="000000" w:themeColor="text1"/>
              <w:right w:val="nil"/>
            </w:tcBorders>
            <w:shd w:val="clear" w:color="auto" w:fill="F2F2F2" w:themeFill="background1" w:themeFillShade="F2"/>
          </w:tcPr>
          <w:p w14:paraId="7DD9A683" w14:textId="77777777" w:rsidR="002B619D" w:rsidRPr="00154713" w:rsidRDefault="002B619D" w:rsidP="00336858">
            <w:pPr>
              <w:pStyle w:val="tabelle"/>
            </w:pP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1D5F7A9" w14:textId="77777777" w:rsidR="002B619D" w:rsidRPr="00154713" w:rsidRDefault="002B619D" w:rsidP="00336858">
            <w:pPr>
              <w:pStyle w:val="tabelle"/>
            </w:pPr>
          </w:p>
        </w:tc>
      </w:tr>
      <w:tr w:rsidR="002B619D" w:rsidRPr="00154713" w14:paraId="13A59CBC" w14:textId="77777777" w:rsidTr="00336858">
        <w:trPr>
          <w:trHeight w:val="170"/>
        </w:trPr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32D20C7" w14:textId="77777777" w:rsidR="002B619D" w:rsidRPr="00525601" w:rsidRDefault="002B619D" w:rsidP="00336858">
            <w:pPr>
              <w:pStyle w:val="tabelle"/>
            </w:pPr>
          </w:p>
        </w:tc>
        <w:tc>
          <w:tcPr>
            <w:tcW w:w="1871" w:type="dxa"/>
            <w:vMerge w:val="restart"/>
            <w:tcBorders>
              <w:top w:val="nil"/>
              <w:left w:val="nil"/>
              <w:bottom w:val="nil"/>
              <w:right w:val="single" w:sz="2" w:space="0" w:color="000000" w:themeColor="text1"/>
            </w:tcBorders>
            <w:shd w:val="clear" w:color="auto" w:fill="F2F2F2" w:themeFill="background1" w:themeFillShade="F2"/>
          </w:tcPr>
          <w:p w14:paraId="254F67DB" w14:textId="77777777" w:rsidR="002B619D" w:rsidRPr="00154713" w:rsidRDefault="002B619D" w:rsidP="00336858">
            <w:pPr>
              <w:pStyle w:val="NormalerText"/>
            </w:pPr>
            <w:r>
              <w:t>Zwölftel-</w:t>
            </w:r>
            <w:r>
              <w:br/>
              <w:t>Streifen</w:t>
            </w:r>
          </w:p>
        </w:tc>
        <w:tc>
          <w:tcPr>
            <w:tcW w:w="604" w:type="dxa"/>
            <w:gridSpan w:val="10"/>
            <w:tcBorders>
              <w:top w:val="single" w:sz="2" w:space="0" w:color="000000" w:themeColor="text1"/>
              <w:left w:val="single" w:sz="2" w:space="0" w:color="000000" w:themeColor="text1"/>
            </w:tcBorders>
            <w:shd w:val="clear" w:color="auto" w:fill="F2F2F2" w:themeFill="background1" w:themeFillShade="F2"/>
          </w:tcPr>
          <w:p w14:paraId="7250163F" w14:textId="77777777" w:rsidR="002B619D" w:rsidRPr="00154713" w:rsidRDefault="002B619D" w:rsidP="00336858">
            <w:pPr>
              <w:pStyle w:val="NormalerText"/>
            </w:pPr>
          </w:p>
        </w:tc>
        <w:tc>
          <w:tcPr>
            <w:tcW w:w="605" w:type="dxa"/>
            <w:gridSpan w:val="11"/>
            <w:tcBorders>
              <w:top w:val="single" w:sz="2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</w:tcPr>
          <w:p w14:paraId="057258FD" w14:textId="77777777" w:rsidR="002B619D" w:rsidRPr="00154713" w:rsidRDefault="002B619D" w:rsidP="00336858">
            <w:pPr>
              <w:pStyle w:val="NormalerText"/>
            </w:pPr>
          </w:p>
        </w:tc>
        <w:tc>
          <w:tcPr>
            <w:tcW w:w="605" w:type="dxa"/>
            <w:gridSpan w:val="10"/>
            <w:tcBorders>
              <w:top w:val="single" w:sz="2" w:space="0" w:color="000000" w:themeColor="text1"/>
              <w:left w:val="single" w:sz="8" w:space="0" w:color="000000" w:themeColor="text1"/>
            </w:tcBorders>
            <w:shd w:val="clear" w:color="auto" w:fill="F2F2F2" w:themeFill="background1" w:themeFillShade="F2"/>
          </w:tcPr>
          <w:p w14:paraId="0ECC9D2F" w14:textId="77777777" w:rsidR="002B619D" w:rsidRPr="00154713" w:rsidRDefault="002B619D" w:rsidP="00336858">
            <w:pPr>
              <w:pStyle w:val="NormalerText"/>
            </w:pPr>
          </w:p>
        </w:tc>
        <w:tc>
          <w:tcPr>
            <w:tcW w:w="605" w:type="dxa"/>
            <w:gridSpan w:val="9"/>
            <w:tcBorders>
              <w:top w:val="single" w:sz="2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</w:tcPr>
          <w:p w14:paraId="5AB6BB2F" w14:textId="77777777" w:rsidR="002B619D" w:rsidRPr="00154713" w:rsidRDefault="002B619D" w:rsidP="00336858">
            <w:pPr>
              <w:pStyle w:val="NormalerText"/>
            </w:pPr>
          </w:p>
        </w:tc>
        <w:tc>
          <w:tcPr>
            <w:tcW w:w="604" w:type="dxa"/>
            <w:gridSpan w:val="8"/>
            <w:tcBorders>
              <w:top w:val="single" w:sz="2" w:space="0" w:color="000000" w:themeColor="text1"/>
              <w:left w:val="single" w:sz="8" w:space="0" w:color="000000" w:themeColor="text1"/>
            </w:tcBorders>
            <w:shd w:val="clear" w:color="auto" w:fill="F2F2F2" w:themeFill="background1" w:themeFillShade="F2"/>
          </w:tcPr>
          <w:p w14:paraId="2F37F33C" w14:textId="77777777" w:rsidR="002B619D" w:rsidRPr="00154713" w:rsidRDefault="002B619D" w:rsidP="00336858">
            <w:pPr>
              <w:pStyle w:val="NormalerText"/>
            </w:pPr>
          </w:p>
        </w:tc>
        <w:tc>
          <w:tcPr>
            <w:tcW w:w="605" w:type="dxa"/>
            <w:gridSpan w:val="12"/>
            <w:tcBorders>
              <w:top w:val="single" w:sz="2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</w:tcPr>
          <w:p w14:paraId="107B13A0" w14:textId="77777777" w:rsidR="002B619D" w:rsidRPr="00154713" w:rsidRDefault="002B619D" w:rsidP="00336858">
            <w:pPr>
              <w:pStyle w:val="NormalerText"/>
            </w:pPr>
          </w:p>
        </w:tc>
        <w:tc>
          <w:tcPr>
            <w:tcW w:w="605" w:type="dxa"/>
            <w:gridSpan w:val="12"/>
            <w:tcBorders>
              <w:top w:val="single" w:sz="2" w:space="0" w:color="000000" w:themeColor="text1"/>
              <w:left w:val="single" w:sz="8" w:space="0" w:color="000000" w:themeColor="text1"/>
            </w:tcBorders>
            <w:shd w:val="clear" w:color="auto" w:fill="F2F2F2" w:themeFill="background1" w:themeFillShade="F2"/>
          </w:tcPr>
          <w:p w14:paraId="5CAC97E5" w14:textId="77777777" w:rsidR="002B619D" w:rsidRPr="00154713" w:rsidRDefault="002B619D" w:rsidP="00336858">
            <w:pPr>
              <w:pStyle w:val="NormalerText"/>
            </w:pPr>
          </w:p>
        </w:tc>
        <w:tc>
          <w:tcPr>
            <w:tcW w:w="605" w:type="dxa"/>
            <w:gridSpan w:val="8"/>
            <w:tcBorders>
              <w:top w:val="single" w:sz="2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</w:tcPr>
          <w:p w14:paraId="644C23ED" w14:textId="77777777" w:rsidR="002B619D" w:rsidRPr="00154713" w:rsidRDefault="002B619D" w:rsidP="00336858">
            <w:pPr>
              <w:pStyle w:val="NormalerText"/>
            </w:pPr>
          </w:p>
        </w:tc>
        <w:tc>
          <w:tcPr>
            <w:tcW w:w="604" w:type="dxa"/>
            <w:gridSpan w:val="9"/>
            <w:tcBorders>
              <w:top w:val="single" w:sz="2" w:space="0" w:color="000000" w:themeColor="text1"/>
              <w:left w:val="single" w:sz="8" w:space="0" w:color="000000" w:themeColor="text1"/>
            </w:tcBorders>
            <w:shd w:val="clear" w:color="auto" w:fill="F2F2F2" w:themeFill="background1" w:themeFillShade="F2"/>
          </w:tcPr>
          <w:p w14:paraId="580B1EFA" w14:textId="77777777" w:rsidR="002B619D" w:rsidRPr="00154713" w:rsidRDefault="002B619D" w:rsidP="00336858">
            <w:pPr>
              <w:pStyle w:val="NormalerText"/>
            </w:pPr>
          </w:p>
        </w:tc>
        <w:tc>
          <w:tcPr>
            <w:tcW w:w="605" w:type="dxa"/>
            <w:gridSpan w:val="10"/>
            <w:tcBorders>
              <w:top w:val="single" w:sz="2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</w:tcPr>
          <w:p w14:paraId="3DB03B88" w14:textId="77777777" w:rsidR="002B619D" w:rsidRPr="00154713" w:rsidRDefault="002B619D" w:rsidP="00336858">
            <w:pPr>
              <w:pStyle w:val="NormalerText"/>
            </w:pPr>
          </w:p>
        </w:tc>
        <w:tc>
          <w:tcPr>
            <w:tcW w:w="605" w:type="dxa"/>
            <w:gridSpan w:val="11"/>
            <w:tcBorders>
              <w:top w:val="single" w:sz="2" w:space="0" w:color="000000" w:themeColor="text1"/>
              <w:left w:val="single" w:sz="8" w:space="0" w:color="000000" w:themeColor="text1"/>
            </w:tcBorders>
            <w:shd w:val="clear" w:color="auto" w:fill="F2F2F2" w:themeFill="background1" w:themeFillShade="F2"/>
          </w:tcPr>
          <w:p w14:paraId="2CE89AA9" w14:textId="77777777" w:rsidR="002B619D" w:rsidRPr="00154713" w:rsidRDefault="002B619D" w:rsidP="00336858">
            <w:pPr>
              <w:pStyle w:val="NormalerText"/>
            </w:pPr>
          </w:p>
        </w:tc>
        <w:tc>
          <w:tcPr>
            <w:tcW w:w="605" w:type="dxa"/>
            <w:gridSpan w:val="10"/>
            <w:tcBorders>
              <w:top w:val="single" w:sz="2" w:space="0" w:color="000000" w:themeColor="text1"/>
              <w:right w:val="single" w:sz="2" w:space="0" w:color="000000" w:themeColor="text1"/>
            </w:tcBorders>
            <w:shd w:val="clear" w:color="auto" w:fill="F2F2F2" w:themeFill="background1" w:themeFillShade="F2"/>
          </w:tcPr>
          <w:p w14:paraId="72821F75" w14:textId="77777777" w:rsidR="002B619D" w:rsidRPr="00154713" w:rsidRDefault="002B619D" w:rsidP="00336858">
            <w:pPr>
              <w:pStyle w:val="NormalerText"/>
            </w:pPr>
          </w:p>
        </w:tc>
        <w:tc>
          <w:tcPr>
            <w:tcW w:w="57" w:type="dxa"/>
            <w:tcBorders>
              <w:top w:val="nil"/>
              <w:left w:val="single" w:sz="2" w:space="0" w:color="000000" w:themeColor="text1"/>
              <w:bottom w:val="nil"/>
              <w:right w:val="nil"/>
            </w:tcBorders>
            <w:shd w:val="clear" w:color="auto" w:fill="F2F2F2" w:themeFill="background1" w:themeFillShade="F2"/>
          </w:tcPr>
          <w:p w14:paraId="04FDB216" w14:textId="77777777" w:rsidR="002B619D" w:rsidRPr="00154713" w:rsidRDefault="002B619D" w:rsidP="00336858">
            <w:pPr>
              <w:pStyle w:val="tabelle"/>
            </w:pPr>
          </w:p>
        </w:tc>
      </w:tr>
      <w:tr w:rsidR="002B619D" w:rsidRPr="00154713" w14:paraId="49D58B01" w14:textId="77777777" w:rsidTr="00336858">
        <w:trPr>
          <w:trHeight w:val="340"/>
        </w:trPr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37A8840" w14:textId="77777777" w:rsidR="002B619D" w:rsidRPr="00525601" w:rsidRDefault="002B619D" w:rsidP="00336858">
            <w:pPr>
              <w:pStyle w:val="tabelle"/>
            </w:pPr>
          </w:p>
        </w:tc>
        <w:tc>
          <w:tcPr>
            <w:tcW w:w="187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EC9E2AF" w14:textId="77777777" w:rsidR="002B619D" w:rsidRPr="00154713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7257" w:type="dxa"/>
            <w:gridSpan w:val="120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20A0879" w14:textId="77777777" w:rsidR="002B619D" w:rsidRPr="00154713" w:rsidRDefault="002B619D" w:rsidP="00336858">
            <w:pPr>
              <w:pStyle w:val="NormalerTex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943808" behindDoc="0" locked="0" layoutInCell="1" allowOverlap="1" wp14:anchorId="36606C1F" wp14:editId="7B62686F">
                      <wp:simplePos x="0" y="0"/>
                      <wp:positionH relativeFrom="column">
                        <wp:posOffset>-110421</wp:posOffset>
                      </wp:positionH>
                      <wp:positionV relativeFrom="paragraph">
                        <wp:posOffset>1270</wp:posOffset>
                      </wp:positionV>
                      <wp:extent cx="215900" cy="216000"/>
                      <wp:effectExtent l="0" t="0" r="12700" b="12700"/>
                      <wp:wrapNone/>
                      <wp:docPr id="624914700" name="Rechteck 6249147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6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457F08B" w14:textId="77777777" w:rsidR="002B619D" w:rsidRPr="009810E2" w:rsidRDefault="002B619D" w:rsidP="002B619D">
                                  <w:pPr>
                                    <w:spacing w:line="240" w:lineRule="atLeast"/>
                                    <w:jc w:val="center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606C1F" id="Rechteck 624914700" o:spid="_x0000_s2647" style="position:absolute;margin-left:-8.7pt;margin-top:.1pt;width:17pt;height:17pt;z-index:25394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" filled="f" stroked="f" strokeweight=".5pt">
                      <v:textbox inset="0,0,0,0">
                        <w:txbxContent>
                          <w:p w14:paraId="6457F08B" w14:textId="77777777" w:rsidR="002B619D" w:rsidRPr="009810E2" w:rsidRDefault="002B619D" w:rsidP="002B619D">
                            <w:pPr>
                              <w:spacing w:line="240" w:lineRule="atLeast"/>
                              <w:jc w:val="center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0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906944" behindDoc="0" locked="0" layoutInCell="1" allowOverlap="1" wp14:anchorId="7C18E43F" wp14:editId="28C1D8B2">
                      <wp:simplePos x="0" y="0"/>
                      <wp:positionH relativeFrom="column">
                        <wp:posOffset>3729154</wp:posOffset>
                      </wp:positionH>
                      <wp:positionV relativeFrom="paragraph">
                        <wp:posOffset>2540</wp:posOffset>
                      </wp:positionV>
                      <wp:extent cx="215900" cy="215900"/>
                      <wp:effectExtent l="0" t="0" r="12700" b="12700"/>
                      <wp:wrapNone/>
                      <wp:docPr id="78" name="Rechteck 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FCC2838" w14:textId="77777777" w:rsidR="002B619D" w:rsidRPr="004B42F6" w:rsidRDefault="00000000" w:rsidP="002B619D">
                                  <w:pPr>
                                    <w:spacing w:line="240" w:lineRule="atLeast"/>
                                    <w:jc w:val="center"/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libri" w:hAnsi="Calibri"/>
                                            <w:iCs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10</m:t>
                                        </m:r>
                                      </m:num>
                                      <m:den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12</m:t>
                                        </m:r>
                                      </m:den>
                                    </m:f>
                                  </m:oMath>
                                  <w:r w:rsidR="002B619D" w:rsidRPr="004B42F6"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18E43F" id="Rechteck 78" o:spid="_x0000_s2648" style="position:absolute;margin-left:293.65pt;margin-top:.2pt;width:17pt;height:17pt;z-index:25390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" filled="f" stroked="f" strokeweight=".5pt">
                      <v:textbox inset="0,0,0,0">
                        <w:txbxContent>
                          <w:p w14:paraId="3FCC2838" w14:textId="77777777" w:rsidR="002B619D" w:rsidRPr="004B42F6" w:rsidRDefault="00000000" w:rsidP="002B619D">
                            <w:pPr>
                              <w:spacing w:line="240" w:lineRule="atLeast"/>
                              <w:jc w:val="center"/>
                              <w:rPr>
                                <w:rFonts w:ascii="Calibri" w:hAnsi="Calibri"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m:oMath>
                              <m:f>
                                <m:fPr>
                                  <m:ctrlPr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10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12</m:t>
                                  </m:r>
                                </m:den>
                              </m:f>
                            </m:oMath>
                            <w:r w:rsidR="002B619D" w:rsidRPr="004B42F6">
                              <w:rPr>
                                <w:rFonts w:ascii="Calibri" w:hAnsi="Calibri"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905920" behindDoc="0" locked="0" layoutInCell="1" allowOverlap="1" wp14:anchorId="32F633DD" wp14:editId="0ABA50FE">
                      <wp:simplePos x="0" y="0"/>
                      <wp:positionH relativeFrom="column">
                        <wp:posOffset>2965249</wp:posOffset>
                      </wp:positionH>
                      <wp:positionV relativeFrom="paragraph">
                        <wp:posOffset>2540</wp:posOffset>
                      </wp:positionV>
                      <wp:extent cx="215900" cy="215900"/>
                      <wp:effectExtent l="0" t="0" r="12700" b="12700"/>
                      <wp:wrapNone/>
                      <wp:docPr id="77" name="Rechteck 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12092C4" w14:textId="77777777" w:rsidR="002B619D" w:rsidRPr="004B42F6" w:rsidRDefault="00000000" w:rsidP="002B619D">
                                  <w:pPr>
                                    <w:spacing w:line="240" w:lineRule="atLeast"/>
                                    <w:jc w:val="center"/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libri" w:hAnsi="Calibri"/>
                                            <w:iCs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8</m:t>
                                        </m:r>
                                      </m:num>
                                      <m:den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12</m:t>
                                        </m:r>
                                      </m:den>
                                    </m:f>
                                  </m:oMath>
                                  <w:r w:rsidR="002B619D" w:rsidRPr="004B42F6"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F633DD" id="Rechteck 77" o:spid="_x0000_s2649" style="position:absolute;margin-left:233.5pt;margin-top:.2pt;width:17pt;height:17pt;z-index:25390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" filled="f" stroked="f" strokeweight=".5pt">
                      <v:textbox inset="0,0,0,0">
                        <w:txbxContent>
                          <w:p w14:paraId="412092C4" w14:textId="77777777" w:rsidR="002B619D" w:rsidRPr="004B42F6" w:rsidRDefault="00000000" w:rsidP="002B619D">
                            <w:pPr>
                              <w:spacing w:line="240" w:lineRule="atLeast"/>
                              <w:jc w:val="center"/>
                              <w:rPr>
                                <w:rFonts w:ascii="Calibri" w:hAnsi="Calibri"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m:oMath>
                              <m:f>
                                <m:fPr>
                                  <m:ctrlPr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8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12</m:t>
                                  </m:r>
                                </m:den>
                              </m:f>
                            </m:oMath>
                            <w:r w:rsidR="002B619D" w:rsidRPr="004B42F6">
                              <w:rPr>
                                <w:rFonts w:ascii="Calibri" w:hAnsi="Calibri"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904896" behindDoc="0" locked="0" layoutInCell="1" allowOverlap="1" wp14:anchorId="21A95EE0" wp14:editId="34F088BB">
                      <wp:simplePos x="0" y="0"/>
                      <wp:positionH relativeFrom="column">
                        <wp:posOffset>2193122</wp:posOffset>
                      </wp:positionH>
                      <wp:positionV relativeFrom="paragraph">
                        <wp:posOffset>2540</wp:posOffset>
                      </wp:positionV>
                      <wp:extent cx="215900" cy="215900"/>
                      <wp:effectExtent l="0" t="0" r="12700" b="12700"/>
                      <wp:wrapNone/>
                      <wp:docPr id="76" name="Rechteck 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83265F2" w14:textId="77777777" w:rsidR="002B619D" w:rsidRPr="004B42F6" w:rsidRDefault="00000000" w:rsidP="002B619D">
                                  <w:pPr>
                                    <w:spacing w:line="240" w:lineRule="atLeast"/>
                                    <w:jc w:val="center"/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libri" w:hAnsi="Calibri"/>
                                            <w:iCs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6</m:t>
                                        </m:r>
                                      </m:num>
                                      <m:den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12</m:t>
                                        </m:r>
                                      </m:den>
                                    </m:f>
                                  </m:oMath>
                                  <w:r w:rsidR="002B619D" w:rsidRPr="004B42F6"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1A95EE0" id="Rechteck 76" o:spid="_x0000_s2650" style="position:absolute;margin-left:172.7pt;margin-top:.2pt;width:17pt;height:17pt;z-index:25390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" filled="f" stroked="f" strokeweight=".5pt">
                      <v:textbox inset="0,0,0,0">
                        <w:txbxContent>
                          <w:p w14:paraId="583265F2" w14:textId="77777777" w:rsidR="002B619D" w:rsidRPr="004B42F6" w:rsidRDefault="00000000" w:rsidP="002B619D">
                            <w:pPr>
                              <w:spacing w:line="240" w:lineRule="atLeast"/>
                              <w:jc w:val="center"/>
                              <w:rPr>
                                <w:rFonts w:ascii="Calibri" w:hAnsi="Calibri"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m:oMath>
                              <m:f>
                                <m:fPr>
                                  <m:ctrlPr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6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12</m:t>
                                  </m:r>
                                </m:den>
                              </m:f>
                            </m:oMath>
                            <w:r w:rsidR="002B619D" w:rsidRPr="004B42F6">
                              <w:rPr>
                                <w:rFonts w:ascii="Calibri" w:hAnsi="Calibri"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903872" behindDoc="0" locked="0" layoutInCell="1" allowOverlap="1" wp14:anchorId="78182974" wp14:editId="55478CC7">
                      <wp:simplePos x="0" y="0"/>
                      <wp:positionH relativeFrom="column">
                        <wp:posOffset>1428316</wp:posOffset>
                      </wp:positionH>
                      <wp:positionV relativeFrom="paragraph">
                        <wp:posOffset>2540</wp:posOffset>
                      </wp:positionV>
                      <wp:extent cx="215900" cy="215900"/>
                      <wp:effectExtent l="0" t="0" r="12700" b="12700"/>
                      <wp:wrapNone/>
                      <wp:docPr id="75" name="Rechteck 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74EBE52" w14:textId="77777777" w:rsidR="002B619D" w:rsidRPr="004B42F6" w:rsidRDefault="00000000" w:rsidP="002B619D">
                                  <w:pPr>
                                    <w:spacing w:line="240" w:lineRule="atLeast"/>
                                    <w:jc w:val="center"/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libri" w:hAnsi="Calibri"/>
                                            <w:iCs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4</m:t>
                                        </m:r>
                                      </m:num>
                                      <m:den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12</m:t>
                                        </m:r>
                                      </m:den>
                                    </m:f>
                                  </m:oMath>
                                  <w:r w:rsidR="002B619D" w:rsidRPr="004B42F6"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182974" id="Rechteck 75" o:spid="_x0000_s2651" style="position:absolute;margin-left:112.45pt;margin-top:.2pt;width:17pt;height:17pt;z-index:25390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" filled="f" stroked="f" strokeweight=".5pt">
                      <v:textbox inset="0,0,0,0">
                        <w:txbxContent>
                          <w:p w14:paraId="174EBE52" w14:textId="77777777" w:rsidR="002B619D" w:rsidRPr="004B42F6" w:rsidRDefault="00000000" w:rsidP="002B619D">
                            <w:pPr>
                              <w:spacing w:line="240" w:lineRule="atLeast"/>
                              <w:jc w:val="center"/>
                              <w:rPr>
                                <w:rFonts w:ascii="Calibri" w:hAnsi="Calibri"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m:oMath>
                              <m:f>
                                <m:fPr>
                                  <m:ctrlPr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4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12</m:t>
                                  </m:r>
                                </m:den>
                              </m:f>
                            </m:oMath>
                            <w:r w:rsidR="002B619D" w:rsidRPr="004B42F6">
                              <w:rPr>
                                <w:rFonts w:ascii="Calibri" w:hAnsi="Calibri"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902848" behindDoc="0" locked="0" layoutInCell="1" allowOverlap="1" wp14:anchorId="2DC4E58C" wp14:editId="0DC18CE9">
                      <wp:simplePos x="0" y="0"/>
                      <wp:positionH relativeFrom="column">
                        <wp:posOffset>657024</wp:posOffset>
                      </wp:positionH>
                      <wp:positionV relativeFrom="paragraph">
                        <wp:posOffset>2540</wp:posOffset>
                      </wp:positionV>
                      <wp:extent cx="215900" cy="215900"/>
                      <wp:effectExtent l="0" t="0" r="12700" b="12700"/>
                      <wp:wrapNone/>
                      <wp:docPr id="74" name="Rechteck 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AB80F07" w14:textId="77777777" w:rsidR="002B619D" w:rsidRPr="004B42F6" w:rsidRDefault="00000000" w:rsidP="002B619D">
                                  <w:pPr>
                                    <w:spacing w:line="240" w:lineRule="atLeast"/>
                                    <w:jc w:val="center"/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libri" w:hAnsi="Calibri"/>
                                            <w:iCs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2</m:t>
                                        </m:r>
                                      </m:num>
                                      <m:den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12</m:t>
                                        </m:r>
                                      </m:den>
                                    </m:f>
                                  </m:oMath>
                                  <w:r w:rsidR="002B619D" w:rsidRPr="004B42F6"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C4E58C" id="Rechteck 74" o:spid="_x0000_s2652" style="position:absolute;margin-left:51.75pt;margin-top:.2pt;width:17pt;height:17pt;z-index:25390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" filled="f" stroked="f" strokeweight=".5pt">
                      <v:textbox inset="0,0,0,0">
                        <w:txbxContent>
                          <w:p w14:paraId="5AB80F07" w14:textId="77777777" w:rsidR="002B619D" w:rsidRPr="004B42F6" w:rsidRDefault="00000000" w:rsidP="002B619D">
                            <w:pPr>
                              <w:spacing w:line="240" w:lineRule="atLeast"/>
                              <w:jc w:val="center"/>
                              <w:rPr>
                                <w:rFonts w:ascii="Calibri" w:hAnsi="Calibri"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m:oMath>
                              <m:f>
                                <m:fPr>
                                  <m:ctrlPr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2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12</m:t>
                                  </m:r>
                                </m:den>
                              </m:f>
                            </m:oMath>
                            <w:r w:rsidR="002B619D" w:rsidRPr="004B42F6">
                              <w:rPr>
                                <w:rFonts w:ascii="Calibri" w:hAnsi="Calibri"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849600" behindDoc="0" locked="0" layoutInCell="1" allowOverlap="1" wp14:anchorId="2264A348" wp14:editId="3356ED79">
                      <wp:simplePos x="0" y="0"/>
                      <wp:positionH relativeFrom="column">
                        <wp:posOffset>4500265</wp:posOffset>
                      </wp:positionH>
                      <wp:positionV relativeFrom="paragraph">
                        <wp:posOffset>1905</wp:posOffset>
                      </wp:positionV>
                      <wp:extent cx="215900" cy="215900"/>
                      <wp:effectExtent l="0" t="0" r="12700" b="12700"/>
                      <wp:wrapNone/>
                      <wp:docPr id="21" name="Rechteck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0277C26" w14:textId="77777777" w:rsidR="002B619D" w:rsidRPr="00333598" w:rsidRDefault="002B619D" w:rsidP="002B619D">
                                  <w:pPr>
                                    <w:spacing w:line="240" w:lineRule="atLeast"/>
                                    <w:jc w:val="center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264A348" id="Rechteck 21" o:spid="_x0000_s2653" style="position:absolute;margin-left:354.35pt;margin-top:.15pt;width:17pt;height:17pt;z-index:25384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" filled="f" stroked="f" strokeweight=".5pt">
                      <v:textbox inset="0,0,0,0">
                        <w:txbxContent>
                          <w:p w14:paraId="50277C26" w14:textId="77777777" w:rsidR="002B619D" w:rsidRPr="00333598" w:rsidRDefault="002B619D" w:rsidP="002B619D">
                            <w:pPr>
                              <w:spacing w:line="240" w:lineRule="atLeast"/>
                              <w:jc w:val="center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5F3ECF1" w14:textId="77777777" w:rsidR="002B619D" w:rsidRPr="00154713" w:rsidRDefault="002B619D" w:rsidP="00336858">
            <w:pPr>
              <w:pStyle w:val="tabelle"/>
            </w:pPr>
          </w:p>
        </w:tc>
      </w:tr>
      <w:tr w:rsidR="002B619D" w:rsidRPr="00154713" w14:paraId="0A999A04" w14:textId="77777777" w:rsidTr="00336858">
        <w:trPr>
          <w:trHeight w:val="57"/>
        </w:trPr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0427AB5" w14:textId="77777777" w:rsidR="002B619D" w:rsidRPr="00154713" w:rsidRDefault="002B619D" w:rsidP="00336858">
            <w:pPr>
              <w:pStyle w:val="tabelle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16A4753" w14:textId="77777777" w:rsidR="002B619D" w:rsidRPr="00154713" w:rsidRDefault="002B619D" w:rsidP="00336858">
            <w:pPr>
              <w:pStyle w:val="tabelle"/>
            </w:pPr>
          </w:p>
        </w:tc>
        <w:tc>
          <w:tcPr>
            <w:tcW w:w="7257" w:type="dxa"/>
            <w:gridSpan w:val="120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53EFF43" w14:textId="77777777" w:rsidR="002B619D" w:rsidRPr="00154713" w:rsidRDefault="002B619D" w:rsidP="00336858">
            <w:pPr>
              <w:pStyle w:val="tabelle"/>
            </w:pP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CD38B73" w14:textId="77777777" w:rsidR="002B619D" w:rsidRPr="00154713" w:rsidRDefault="002B619D" w:rsidP="00336858">
            <w:pPr>
              <w:pStyle w:val="tabelle"/>
            </w:pPr>
          </w:p>
        </w:tc>
      </w:tr>
      <w:tr w:rsidR="002B619D" w:rsidRPr="00154713" w14:paraId="7B763BE8" w14:textId="77777777" w:rsidTr="00336858">
        <w:trPr>
          <w:trHeight w:val="57"/>
        </w:trPr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</w:tcPr>
          <w:p w14:paraId="41B639D5" w14:textId="77777777" w:rsidR="002B619D" w:rsidRPr="00154713" w:rsidRDefault="002B619D" w:rsidP="00336858">
            <w:pPr>
              <w:pStyle w:val="tabelle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06D58AEE" w14:textId="77777777" w:rsidR="002B619D" w:rsidRPr="00154713" w:rsidRDefault="002B619D" w:rsidP="00336858">
            <w:pPr>
              <w:pStyle w:val="tabelle"/>
            </w:pPr>
          </w:p>
        </w:tc>
        <w:tc>
          <w:tcPr>
            <w:tcW w:w="7257" w:type="dxa"/>
            <w:gridSpan w:val="120"/>
            <w:tcBorders>
              <w:top w:val="nil"/>
              <w:left w:val="nil"/>
              <w:bottom w:val="single" w:sz="2" w:space="0" w:color="000000" w:themeColor="text1"/>
              <w:right w:val="nil"/>
            </w:tcBorders>
          </w:tcPr>
          <w:p w14:paraId="493F8B2D" w14:textId="77777777" w:rsidR="002B619D" w:rsidRPr="00154713" w:rsidRDefault="002B619D" w:rsidP="00336858">
            <w:pPr>
              <w:pStyle w:val="tabelle"/>
            </w:pP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</w:tcPr>
          <w:p w14:paraId="25CB1876" w14:textId="77777777" w:rsidR="002B619D" w:rsidRPr="00154713" w:rsidRDefault="002B619D" w:rsidP="00336858">
            <w:pPr>
              <w:pStyle w:val="tabelle"/>
            </w:pPr>
          </w:p>
        </w:tc>
      </w:tr>
      <w:tr w:rsidR="002B619D" w14:paraId="7A02B165" w14:textId="77777777" w:rsidTr="00336858">
        <w:trPr>
          <w:trHeight w:val="170"/>
        </w:trPr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</w:tcPr>
          <w:p w14:paraId="01E539B5" w14:textId="77777777" w:rsidR="002B619D" w:rsidRPr="00525601" w:rsidRDefault="002B619D" w:rsidP="00336858">
            <w:pPr>
              <w:pStyle w:val="tabelle"/>
            </w:pPr>
          </w:p>
        </w:tc>
        <w:tc>
          <w:tcPr>
            <w:tcW w:w="1871" w:type="dxa"/>
            <w:vMerge w:val="restart"/>
            <w:tcBorders>
              <w:top w:val="nil"/>
              <w:left w:val="nil"/>
              <w:bottom w:val="nil"/>
              <w:right w:val="single" w:sz="2" w:space="0" w:color="000000" w:themeColor="text1"/>
            </w:tcBorders>
          </w:tcPr>
          <w:p w14:paraId="51E382FC" w14:textId="77777777" w:rsidR="002B619D" w:rsidRDefault="002B619D" w:rsidP="00336858">
            <w:pPr>
              <w:pStyle w:val="NormalerText"/>
              <w:rPr>
                <w:noProof/>
              </w:rPr>
            </w:pPr>
            <w:r>
              <w:rPr>
                <w:noProof/>
              </w:rPr>
              <w:t>Fünfzehntel-</w:t>
            </w:r>
            <w:r>
              <w:rPr>
                <w:noProof/>
              </w:rPr>
              <w:br/>
              <w:t>Streifen</w:t>
            </w:r>
          </w:p>
        </w:tc>
        <w:tc>
          <w:tcPr>
            <w:tcW w:w="483" w:type="dxa"/>
            <w:gridSpan w:val="8"/>
            <w:tcBorders>
              <w:top w:val="single" w:sz="2" w:space="0" w:color="000000" w:themeColor="text1"/>
              <w:left w:val="single" w:sz="2" w:space="0" w:color="000000" w:themeColor="text1"/>
            </w:tcBorders>
          </w:tcPr>
          <w:p w14:paraId="2024DA2A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484" w:type="dxa"/>
            <w:gridSpan w:val="8"/>
            <w:tcBorders>
              <w:top w:val="single" w:sz="2" w:space="0" w:color="000000" w:themeColor="text1"/>
            </w:tcBorders>
          </w:tcPr>
          <w:p w14:paraId="40D234DB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484" w:type="dxa"/>
            <w:gridSpan w:val="9"/>
            <w:tcBorders>
              <w:top w:val="single" w:sz="2" w:space="0" w:color="000000" w:themeColor="text1"/>
              <w:right w:val="single" w:sz="8" w:space="0" w:color="000000" w:themeColor="text1"/>
            </w:tcBorders>
          </w:tcPr>
          <w:p w14:paraId="5B4286DB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484" w:type="dxa"/>
            <w:gridSpan w:val="8"/>
            <w:tcBorders>
              <w:top w:val="single" w:sz="2" w:space="0" w:color="000000" w:themeColor="text1"/>
              <w:left w:val="single" w:sz="8" w:space="0" w:color="000000" w:themeColor="text1"/>
            </w:tcBorders>
          </w:tcPr>
          <w:p w14:paraId="223C5C79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484" w:type="dxa"/>
            <w:gridSpan w:val="7"/>
            <w:tcBorders>
              <w:top w:val="single" w:sz="2" w:space="0" w:color="000000" w:themeColor="text1"/>
            </w:tcBorders>
          </w:tcPr>
          <w:p w14:paraId="00B44A6E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483" w:type="dxa"/>
            <w:gridSpan w:val="7"/>
            <w:tcBorders>
              <w:top w:val="single" w:sz="2" w:space="0" w:color="000000" w:themeColor="text1"/>
              <w:right w:val="single" w:sz="8" w:space="0" w:color="000000" w:themeColor="text1"/>
            </w:tcBorders>
          </w:tcPr>
          <w:p w14:paraId="1F98017B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484" w:type="dxa"/>
            <w:gridSpan w:val="10"/>
            <w:tcBorders>
              <w:top w:val="single" w:sz="2" w:space="0" w:color="000000" w:themeColor="text1"/>
              <w:left w:val="single" w:sz="8" w:space="0" w:color="000000" w:themeColor="text1"/>
            </w:tcBorders>
          </w:tcPr>
          <w:p w14:paraId="257D82E9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484" w:type="dxa"/>
            <w:gridSpan w:val="6"/>
            <w:tcBorders>
              <w:top w:val="single" w:sz="2" w:space="0" w:color="000000" w:themeColor="text1"/>
            </w:tcBorders>
          </w:tcPr>
          <w:p w14:paraId="5B13DE9A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484" w:type="dxa"/>
            <w:gridSpan w:val="10"/>
            <w:tcBorders>
              <w:top w:val="single" w:sz="2" w:space="0" w:color="000000" w:themeColor="text1"/>
              <w:right w:val="single" w:sz="8" w:space="0" w:color="000000" w:themeColor="text1"/>
            </w:tcBorders>
          </w:tcPr>
          <w:p w14:paraId="244F93C0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484" w:type="dxa"/>
            <w:gridSpan w:val="7"/>
            <w:tcBorders>
              <w:top w:val="single" w:sz="2" w:space="0" w:color="000000" w:themeColor="text1"/>
              <w:left w:val="single" w:sz="8" w:space="0" w:color="000000" w:themeColor="text1"/>
            </w:tcBorders>
          </w:tcPr>
          <w:p w14:paraId="1BE3E7CC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483" w:type="dxa"/>
            <w:gridSpan w:val="7"/>
            <w:tcBorders>
              <w:top w:val="single" w:sz="2" w:space="0" w:color="000000" w:themeColor="text1"/>
            </w:tcBorders>
          </w:tcPr>
          <w:p w14:paraId="114035AF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484" w:type="dxa"/>
            <w:gridSpan w:val="8"/>
            <w:tcBorders>
              <w:top w:val="single" w:sz="2" w:space="0" w:color="000000" w:themeColor="text1"/>
              <w:right w:val="single" w:sz="8" w:space="0" w:color="000000" w:themeColor="text1"/>
            </w:tcBorders>
          </w:tcPr>
          <w:p w14:paraId="6758335E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484" w:type="dxa"/>
            <w:gridSpan w:val="9"/>
            <w:tcBorders>
              <w:top w:val="single" w:sz="2" w:space="0" w:color="000000" w:themeColor="text1"/>
              <w:left w:val="single" w:sz="8" w:space="0" w:color="000000" w:themeColor="text1"/>
            </w:tcBorders>
          </w:tcPr>
          <w:p w14:paraId="3DB79136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484" w:type="dxa"/>
            <w:gridSpan w:val="8"/>
            <w:tcBorders>
              <w:top w:val="single" w:sz="2" w:space="0" w:color="000000" w:themeColor="text1"/>
            </w:tcBorders>
          </w:tcPr>
          <w:p w14:paraId="464AAC51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484" w:type="dxa"/>
            <w:gridSpan w:val="8"/>
            <w:tcBorders>
              <w:top w:val="single" w:sz="2" w:space="0" w:color="000000" w:themeColor="text1"/>
              <w:right w:val="single" w:sz="2" w:space="0" w:color="000000" w:themeColor="text1"/>
            </w:tcBorders>
          </w:tcPr>
          <w:p w14:paraId="39C18840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57" w:type="dxa"/>
            <w:tcBorders>
              <w:top w:val="nil"/>
              <w:left w:val="single" w:sz="2" w:space="0" w:color="000000" w:themeColor="text1"/>
              <w:bottom w:val="nil"/>
              <w:right w:val="nil"/>
            </w:tcBorders>
          </w:tcPr>
          <w:p w14:paraId="5094DD82" w14:textId="77777777" w:rsidR="002B619D" w:rsidRPr="00525601" w:rsidRDefault="002B619D" w:rsidP="00336858">
            <w:pPr>
              <w:pStyle w:val="tabelle"/>
            </w:pPr>
          </w:p>
        </w:tc>
      </w:tr>
      <w:tr w:rsidR="002B619D" w14:paraId="757A349A" w14:textId="77777777" w:rsidTr="00336858">
        <w:trPr>
          <w:trHeight w:val="340"/>
        </w:trPr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</w:tcPr>
          <w:p w14:paraId="545C627B" w14:textId="77777777" w:rsidR="002B619D" w:rsidRPr="00525601" w:rsidRDefault="002B619D" w:rsidP="00336858">
            <w:pPr>
              <w:pStyle w:val="tabelle"/>
            </w:pPr>
          </w:p>
        </w:tc>
        <w:tc>
          <w:tcPr>
            <w:tcW w:w="187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73AED02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7257" w:type="dxa"/>
            <w:gridSpan w:val="120"/>
            <w:tcBorders>
              <w:left w:val="nil"/>
              <w:bottom w:val="nil"/>
              <w:right w:val="nil"/>
            </w:tcBorders>
          </w:tcPr>
          <w:p w14:paraId="2AA36E3F" w14:textId="77777777" w:rsidR="002B619D" w:rsidRDefault="002B619D" w:rsidP="00336858">
            <w:pPr>
              <w:pStyle w:val="NormalerText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944832" behindDoc="0" locked="0" layoutInCell="1" allowOverlap="1" wp14:anchorId="5B232AAD" wp14:editId="094D73F9">
                      <wp:simplePos x="0" y="0"/>
                      <wp:positionH relativeFrom="column">
                        <wp:posOffset>-110421</wp:posOffset>
                      </wp:positionH>
                      <wp:positionV relativeFrom="paragraph">
                        <wp:posOffset>2540</wp:posOffset>
                      </wp:positionV>
                      <wp:extent cx="215900" cy="216000"/>
                      <wp:effectExtent l="0" t="0" r="12700" b="12700"/>
                      <wp:wrapNone/>
                      <wp:docPr id="1597490330" name="Rechteck 15974903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6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CB9D379" w14:textId="77777777" w:rsidR="002B619D" w:rsidRPr="009810E2" w:rsidRDefault="002B619D" w:rsidP="002B619D">
                                  <w:pPr>
                                    <w:spacing w:line="240" w:lineRule="atLeast"/>
                                    <w:jc w:val="center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B232AAD" id="Rechteck 1597490330" o:spid="_x0000_s2654" style="position:absolute;margin-left:-8.7pt;margin-top:.2pt;width:17pt;height:17pt;z-index:25394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" filled="f" stroked="f" strokeweight=".5pt">
                      <v:textbox inset="0,0,0,0">
                        <w:txbxContent>
                          <w:p w14:paraId="4CB9D379" w14:textId="77777777" w:rsidR="002B619D" w:rsidRPr="009810E2" w:rsidRDefault="002B619D" w:rsidP="002B619D">
                            <w:pPr>
                              <w:spacing w:line="240" w:lineRule="atLeast"/>
                              <w:jc w:val="center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0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911040" behindDoc="0" locked="0" layoutInCell="1" allowOverlap="1" wp14:anchorId="15308EC0" wp14:editId="703BF4CD">
                      <wp:simplePos x="0" y="0"/>
                      <wp:positionH relativeFrom="column">
                        <wp:posOffset>3576754</wp:posOffset>
                      </wp:positionH>
                      <wp:positionV relativeFrom="paragraph">
                        <wp:posOffset>3175</wp:posOffset>
                      </wp:positionV>
                      <wp:extent cx="215900" cy="215900"/>
                      <wp:effectExtent l="0" t="0" r="12700" b="12700"/>
                      <wp:wrapNone/>
                      <wp:docPr id="2111062469" name="Rechteck 21110624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AE077D4" w14:textId="77777777" w:rsidR="002B619D" w:rsidRPr="004B42F6" w:rsidRDefault="00000000" w:rsidP="002B619D">
                                  <w:pPr>
                                    <w:spacing w:line="240" w:lineRule="atLeast"/>
                                    <w:jc w:val="center"/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libri" w:hAnsi="Calibri"/>
                                            <w:iCs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12</m:t>
                                        </m:r>
                                      </m:num>
                                      <m:den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15</m:t>
                                        </m:r>
                                      </m:den>
                                    </m:f>
                                  </m:oMath>
                                  <w:r w:rsidR="002B619D" w:rsidRPr="004B42F6"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308EC0" id="Rechteck 2111062469" o:spid="_x0000_s2655" style="position:absolute;margin-left:281.65pt;margin-top:.25pt;width:17pt;height:17pt;z-index:25391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" filled="f" stroked="f" strokeweight=".5pt">
                      <v:textbox inset="0,0,0,0">
                        <w:txbxContent>
                          <w:p w14:paraId="6AE077D4" w14:textId="77777777" w:rsidR="002B619D" w:rsidRPr="004B42F6" w:rsidRDefault="00000000" w:rsidP="002B619D">
                            <w:pPr>
                              <w:spacing w:line="240" w:lineRule="atLeast"/>
                              <w:jc w:val="center"/>
                              <w:rPr>
                                <w:rFonts w:ascii="Calibri" w:hAnsi="Calibri"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m:oMath>
                              <m:f>
                                <m:fPr>
                                  <m:ctrlPr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12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15</m:t>
                                  </m:r>
                                </m:den>
                              </m:f>
                            </m:oMath>
                            <w:r w:rsidR="002B619D" w:rsidRPr="004B42F6">
                              <w:rPr>
                                <w:rFonts w:ascii="Calibri" w:hAnsi="Calibri"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910016" behindDoc="0" locked="0" layoutInCell="1" allowOverlap="1" wp14:anchorId="0EDE3813" wp14:editId="70510BBB">
                      <wp:simplePos x="0" y="0"/>
                      <wp:positionH relativeFrom="column">
                        <wp:posOffset>2653665</wp:posOffset>
                      </wp:positionH>
                      <wp:positionV relativeFrom="paragraph">
                        <wp:posOffset>3175</wp:posOffset>
                      </wp:positionV>
                      <wp:extent cx="215900" cy="215900"/>
                      <wp:effectExtent l="0" t="0" r="12700" b="12700"/>
                      <wp:wrapNone/>
                      <wp:docPr id="1121195225" name="Rechteck 11211952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AF432FE" w14:textId="77777777" w:rsidR="002B619D" w:rsidRPr="004B42F6" w:rsidRDefault="00000000" w:rsidP="002B619D">
                                  <w:pPr>
                                    <w:spacing w:line="240" w:lineRule="atLeast"/>
                                    <w:jc w:val="center"/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libri" w:hAnsi="Calibri"/>
                                            <w:iCs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9</m:t>
                                        </m:r>
                                      </m:num>
                                      <m:den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15</m:t>
                                        </m:r>
                                      </m:den>
                                    </m:f>
                                  </m:oMath>
                                  <w:r w:rsidR="002B619D" w:rsidRPr="004B42F6"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DE3813" id="Rechteck 1121195225" o:spid="_x0000_s2656" style="position:absolute;margin-left:208.95pt;margin-top:.25pt;width:17pt;height:17pt;z-index:25391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" filled="f" stroked="f" strokeweight=".5pt">
                      <v:textbox inset="0,0,0,0">
                        <w:txbxContent>
                          <w:p w14:paraId="0AF432FE" w14:textId="77777777" w:rsidR="002B619D" w:rsidRPr="004B42F6" w:rsidRDefault="00000000" w:rsidP="002B619D">
                            <w:pPr>
                              <w:spacing w:line="240" w:lineRule="atLeast"/>
                              <w:jc w:val="center"/>
                              <w:rPr>
                                <w:rFonts w:ascii="Calibri" w:hAnsi="Calibri"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m:oMath>
                              <m:f>
                                <m:fPr>
                                  <m:ctrlPr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9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15</m:t>
                                  </m:r>
                                </m:den>
                              </m:f>
                            </m:oMath>
                            <w:r w:rsidR="002B619D" w:rsidRPr="004B42F6">
                              <w:rPr>
                                <w:rFonts w:ascii="Calibri" w:hAnsi="Calibri"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908992" behindDoc="0" locked="0" layoutInCell="1" allowOverlap="1" wp14:anchorId="41E84B16" wp14:editId="19BFDB69">
                      <wp:simplePos x="0" y="0"/>
                      <wp:positionH relativeFrom="column">
                        <wp:posOffset>1731912</wp:posOffset>
                      </wp:positionH>
                      <wp:positionV relativeFrom="paragraph">
                        <wp:posOffset>3175</wp:posOffset>
                      </wp:positionV>
                      <wp:extent cx="215900" cy="215900"/>
                      <wp:effectExtent l="0" t="0" r="12700" b="12700"/>
                      <wp:wrapNone/>
                      <wp:docPr id="80" name="Rechteck 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3D8EB74" w14:textId="77777777" w:rsidR="002B619D" w:rsidRPr="004B42F6" w:rsidRDefault="00000000" w:rsidP="002B619D">
                                  <w:pPr>
                                    <w:spacing w:line="240" w:lineRule="atLeast"/>
                                    <w:jc w:val="center"/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libri" w:hAnsi="Calibri"/>
                                            <w:iCs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6</m:t>
                                        </m:r>
                                      </m:num>
                                      <m:den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15</m:t>
                                        </m:r>
                                      </m:den>
                                    </m:f>
                                  </m:oMath>
                                  <w:r w:rsidR="002B619D" w:rsidRPr="004B42F6"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E84B16" id="Rechteck 80" o:spid="_x0000_s2657" style="position:absolute;margin-left:136.35pt;margin-top:.25pt;width:17pt;height:17pt;z-index:25390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" filled="f" stroked="f" strokeweight=".5pt">
                      <v:textbox inset="0,0,0,0">
                        <w:txbxContent>
                          <w:p w14:paraId="33D8EB74" w14:textId="77777777" w:rsidR="002B619D" w:rsidRPr="004B42F6" w:rsidRDefault="00000000" w:rsidP="002B619D">
                            <w:pPr>
                              <w:spacing w:line="240" w:lineRule="atLeast"/>
                              <w:jc w:val="center"/>
                              <w:rPr>
                                <w:rFonts w:ascii="Calibri" w:hAnsi="Calibri"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m:oMath>
                              <m:f>
                                <m:fPr>
                                  <m:ctrlPr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6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15</m:t>
                                  </m:r>
                                </m:den>
                              </m:f>
                            </m:oMath>
                            <w:r w:rsidR="002B619D" w:rsidRPr="004B42F6">
                              <w:rPr>
                                <w:rFonts w:ascii="Calibri" w:hAnsi="Calibri"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907968" behindDoc="0" locked="0" layoutInCell="1" allowOverlap="1" wp14:anchorId="0994CDB1" wp14:editId="2FA2F5E3">
                      <wp:simplePos x="0" y="0"/>
                      <wp:positionH relativeFrom="column">
                        <wp:posOffset>809491</wp:posOffset>
                      </wp:positionH>
                      <wp:positionV relativeFrom="paragraph">
                        <wp:posOffset>3175</wp:posOffset>
                      </wp:positionV>
                      <wp:extent cx="215900" cy="215900"/>
                      <wp:effectExtent l="0" t="0" r="12700" b="12700"/>
                      <wp:wrapNone/>
                      <wp:docPr id="79" name="Rechteck 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E8665F9" w14:textId="77777777" w:rsidR="002B619D" w:rsidRPr="004B42F6" w:rsidRDefault="00000000" w:rsidP="002B619D">
                                  <w:pPr>
                                    <w:spacing w:line="240" w:lineRule="atLeast"/>
                                    <w:jc w:val="center"/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libri" w:hAnsi="Calibri"/>
                                            <w:iCs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3</m:t>
                                        </m:r>
                                      </m:num>
                                      <m:den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15</m:t>
                                        </m:r>
                                      </m:den>
                                    </m:f>
                                  </m:oMath>
                                  <w:r w:rsidR="002B619D" w:rsidRPr="004B42F6"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94CDB1" id="Rechteck 79" o:spid="_x0000_s2658" style="position:absolute;margin-left:63.75pt;margin-top:.25pt;width:17pt;height:17pt;z-index:25390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" filled="f" stroked="f" strokeweight=".5pt">
                      <v:textbox inset="0,0,0,0">
                        <w:txbxContent>
                          <w:p w14:paraId="1E8665F9" w14:textId="77777777" w:rsidR="002B619D" w:rsidRPr="004B42F6" w:rsidRDefault="00000000" w:rsidP="002B619D">
                            <w:pPr>
                              <w:spacing w:line="240" w:lineRule="atLeast"/>
                              <w:jc w:val="center"/>
                              <w:rPr>
                                <w:rFonts w:ascii="Calibri" w:hAnsi="Calibri"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m:oMath>
                              <m:f>
                                <m:fPr>
                                  <m:ctrlPr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3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15</m:t>
                                  </m:r>
                                </m:den>
                              </m:f>
                            </m:oMath>
                            <w:r w:rsidR="002B619D" w:rsidRPr="004B42F6">
                              <w:rPr>
                                <w:rFonts w:ascii="Calibri" w:hAnsi="Calibri"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850624" behindDoc="0" locked="0" layoutInCell="1" allowOverlap="1" wp14:anchorId="202DC109" wp14:editId="28E10FB4">
                      <wp:simplePos x="0" y="0"/>
                      <wp:positionH relativeFrom="column">
                        <wp:posOffset>4499323</wp:posOffset>
                      </wp:positionH>
                      <wp:positionV relativeFrom="paragraph">
                        <wp:posOffset>635</wp:posOffset>
                      </wp:positionV>
                      <wp:extent cx="215900" cy="215900"/>
                      <wp:effectExtent l="0" t="0" r="12700" b="12700"/>
                      <wp:wrapNone/>
                      <wp:docPr id="1456930567" name="Rechteck 14569305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898704E" w14:textId="77777777" w:rsidR="002B619D" w:rsidRPr="00333598" w:rsidRDefault="002B619D" w:rsidP="002B619D">
                                  <w:pPr>
                                    <w:spacing w:line="240" w:lineRule="atLeast"/>
                                    <w:jc w:val="center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02DC109" id="Rechteck 1456930567" o:spid="_x0000_s2659" style="position:absolute;margin-left:354.3pt;margin-top:.05pt;width:17pt;height:17pt;z-index:25385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" filled="f" stroked="f" strokeweight=".5pt">
                      <v:textbox inset="0,0,0,0">
                        <w:txbxContent>
                          <w:p w14:paraId="7898704E" w14:textId="77777777" w:rsidR="002B619D" w:rsidRPr="00333598" w:rsidRDefault="002B619D" w:rsidP="002B619D">
                            <w:pPr>
                              <w:spacing w:line="240" w:lineRule="atLeast"/>
                              <w:jc w:val="center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</w:tcPr>
          <w:p w14:paraId="5AC93EC7" w14:textId="77777777" w:rsidR="002B619D" w:rsidRPr="00525601" w:rsidRDefault="002B619D" w:rsidP="00336858">
            <w:pPr>
              <w:pStyle w:val="tabelle"/>
            </w:pPr>
          </w:p>
        </w:tc>
      </w:tr>
      <w:tr w:rsidR="002B619D" w:rsidRPr="00154713" w14:paraId="582AB07C" w14:textId="77777777" w:rsidTr="00336858">
        <w:trPr>
          <w:trHeight w:val="57"/>
        </w:trPr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</w:tcPr>
          <w:p w14:paraId="6C40EFC1" w14:textId="77777777" w:rsidR="002B619D" w:rsidRPr="00154713" w:rsidRDefault="002B619D" w:rsidP="00336858">
            <w:pPr>
              <w:pStyle w:val="tabelle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123AAA0A" w14:textId="77777777" w:rsidR="002B619D" w:rsidRPr="00154713" w:rsidRDefault="002B619D" w:rsidP="00336858">
            <w:pPr>
              <w:pStyle w:val="tabelle"/>
            </w:pPr>
          </w:p>
        </w:tc>
        <w:tc>
          <w:tcPr>
            <w:tcW w:w="7257" w:type="dxa"/>
            <w:gridSpan w:val="120"/>
            <w:tcBorders>
              <w:top w:val="nil"/>
              <w:left w:val="nil"/>
              <w:bottom w:val="nil"/>
              <w:right w:val="nil"/>
            </w:tcBorders>
          </w:tcPr>
          <w:p w14:paraId="6F99FCE6" w14:textId="77777777" w:rsidR="002B619D" w:rsidRPr="00154713" w:rsidRDefault="002B619D" w:rsidP="00336858">
            <w:pPr>
              <w:pStyle w:val="tabelle"/>
            </w:pP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</w:tcPr>
          <w:p w14:paraId="0187F766" w14:textId="77777777" w:rsidR="002B619D" w:rsidRPr="00154713" w:rsidRDefault="002B619D" w:rsidP="00336858">
            <w:pPr>
              <w:pStyle w:val="tabelle"/>
            </w:pPr>
          </w:p>
        </w:tc>
      </w:tr>
      <w:tr w:rsidR="002B619D" w:rsidRPr="00154713" w14:paraId="052F1BBC" w14:textId="77777777" w:rsidTr="00336858">
        <w:trPr>
          <w:trHeight w:val="57"/>
        </w:trPr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8C17A3C" w14:textId="77777777" w:rsidR="002B619D" w:rsidRPr="00154713" w:rsidRDefault="002B619D" w:rsidP="00336858">
            <w:pPr>
              <w:pStyle w:val="tabelle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17B3866" w14:textId="77777777" w:rsidR="002B619D" w:rsidRPr="00154713" w:rsidRDefault="002B619D" w:rsidP="00336858">
            <w:pPr>
              <w:pStyle w:val="tabelle"/>
            </w:pPr>
          </w:p>
        </w:tc>
        <w:tc>
          <w:tcPr>
            <w:tcW w:w="7257" w:type="dxa"/>
            <w:gridSpan w:val="120"/>
            <w:tcBorders>
              <w:top w:val="nil"/>
              <w:left w:val="nil"/>
              <w:bottom w:val="single" w:sz="2" w:space="0" w:color="000000" w:themeColor="text1"/>
              <w:right w:val="nil"/>
            </w:tcBorders>
            <w:shd w:val="clear" w:color="auto" w:fill="F2F2F2" w:themeFill="background1" w:themeFillShade="F2"/>
          </w:tcPr>
          <w:p w14:paraId="5F2F6A68" w14:textId="77777777" w:rsidR="002B619D" w:rsidRPr="00154713" w:rsidRDefault="002B619D" w:rsidP="00336858">
            <w:pPr>
              <w:pStyle w:val="tabelle"/>
            </w:pP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9121151" w14:textId="77777777" w:rsidR="002B619D" w:rsidRPr="00154713" w:rsidRDefault="002B619D" w:rsidP="00336858">
            <w:pPr>
              <w:pStyle w:val="tabelle"/>
            </w:pPr>
          </w:p>
        </w:tc>
      </w:tr>
      <w:tr w:rsidR="002B619D" w:rsidRPr="00154713" w14:paraId="504BA693" w14:textId="77777777" w:rsidTr="00336858">
        <w:trPr>
          <w:trHeight w:val="170"/>
        </w:trPr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B479D76" w14:textId="77777777" w:rsidR="002B619D" w:rsidRPr="00525601" w:rsidRDefault="002B619D" w:rsidP="00336858">
            <w:pPr>
              <w:pStyle w:val="tabelle"/>
            </w:pPr>
          </w:p>
        </w:tc>
        <w:tc>
          <w:tcPr>
            <w:tcW w:w="1871" w:type="dxa"/>
            <w:vMerge w:val="restart"/>
            <w:tcBorders>
              <w:top w:val="nil"/>
              <w:left w:val="nil"/>
              <w:bottom w:val="nil"/>
              <w:right w:val="single" w:sz="2" w:space="0" w:color="000000" w:themeColor="text1"/>
            </w:tcBorders>
            <w:shd w:val="clear" w:color="auto" w:fill="F2F2F2" w:themeFill="background1" w:themeFillShade="F2"/>
          </w:tcPr>
          <w:p w14:paraId="0570B17B" w14:textId="77777777" w:rsidR="002B619D" w:rsidRPr="00154713" w:rsidRDefault="002B619D" w:rsidP="00336858">
            <w:pPr>
              <w:pStyle w:val="NormalerText"/>
            </w:pPr>
            <w:r>
              <w:t>Sechzehntel-</w:t>
            </w:r>
            <w:r>
              <w:br/>
              <w:t>Streifen</w:t>
            </w:r>
          </w:p>
        </w:tc>
        <w:tc>
          <w:tcPr>
            <w:tcW w:w="453" w:type="dxa"/>
            <w:gridSpan w:val="7"/>
            <w:tcBorders>
              <w:top w:val="single" w:sz="2" w:space="0" w:color="000000" w:themeColor="text1"/>
              <w:left w:val="single" w:sz="2" w:space="0" w:color="000000" w:themeColor="text1"/>
            </w:tcBorders>
            <w:shd w:val="clear" w:color="auto" w:fill="F2F2F2" w:themeFill="background1" w:themeFillShade="F2"/>
          </w:tcPr>
          <w:p w14:paraId="4F5567AA" w14:textId="77777777" w:rsidR="002B619D" w:rsidRPr="00154713" w:rsidRDefault="002B619D" w:rsidP="00336858">
            <w:pPr>
              <w:pStyle w:val="NormalerText"/>
            </w:pPr>
          </w:p>
        </w:tc>
        <w:tc>
          <w:tcPr>
            <w:tcW w:w="454" w:type="dxa"/>
            <w:gridSpan w:val="8"/>
            <w:tcBorders>
              <w:top w:val="single" w:sz="2" w:space="0" w:color="000000" w:themeColor="text1"/>
            </w:tcBorders>
            <w:shd w:val="clear" w:color="auto" w:fill="F2F2F2" w:themeFill="background1" w:themeFillShade="F2"/>
          </w:tcPr>
          <w:p w14:paraId="1A76D680" w14:textId="77777777" w:rsidR="002B619D" w:rsidRPr="00154713" w:rsidRDefault="002B619D" w:rsidP="00336858">
            <w:pPr>
              <w:pStyle w:val="NormalerText"/>
            </w:pPr>
          </w:p>
        </w:tc>
        <w:tc>
          <w:tcPr>
            <w:tcW w:w="453" w:type="dxa"/>
            <w:gridSpan w:val="8"/>
            <w:tcBorders>
              <w:top w:val="single" w:sz="2" w:space="0" w:color="000000" w:themeColor="text1"/>
            </w:tcBorders>
            <w:shd w:val="clear" w:color="auto" w:fill="F2F2F2" w:themeFill="background1" w:themeFillShade="F2"/>
          </w:tcPr>
          <w:p w14:paraId="5C0FBBFF" w14:textId="77777777" w:rsidR="002B619D" w:rsidRPr="00154713" w:rsidRDefault="002B619D" w:rsidP="00336858">
            <w:pPr>
              <w:pStyle w:val="NormalerText"/>
            </w:pPr>
          </w:p>
        </w:tc>
        <w:tc>
          <w:tcPr>
            <w:tcW w:w="454" w:type="dxa"/>
            <w:gridSpan w:val="8"/>
            <w:tcBorders>
              <w:top w:val="single" w:sz="2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</w:tcPr>
          <w:p w14:paraId="62AC1B1F" w14:textId="77777777" w:rsidR="002B619D" w:rsidRPr="00154713" w:rsidRDefault="002B619D" w:rsidP="00336858">
            <w:pPr>
              <w:pStyle w:val="NormalerText"/>
            </w:pPr>
          </w:p>
        </w:tc>
        <w:tc>
          <w:tcPr>
            <w:tcW w:w="453" w:type="dxa"/>
            <w:gridSpan w:val="7"/>
            <w:tcBorders>
              <w:top w:val="single" w:sz="2" w:space="0" w:color="000000" w:themeColor="text1"/>
              <w:left w:val="single" w:sz="8" w:space="0" w:color="000000" w:themeColor="text1"/>
            </w:tcBorders>
            <w:shd w:val="clear" w:color="auto" w:fill="F2F2F2" w:themeFill="background1" w:themeFillShade="F2"/>
          </w:tcPr>
          <w:p w14:paraId="7F996D44" w14:textId="77777777" w:rsidR="002B619D" w:rsidRPr="00154713" w:rsidRDefault="002B619D" w:rsidP="00336858">
            <w:pPr>
              <w:pStyle w:val="NormalerText"/>
            </w:pPr>
          </w:p>
        </w:tc>
        <w:tc>
          <w:tcPr>
            <w:tcW w:w="454" w:type="dxa"/>
            <w:gridSpan w:val="6"/>
            <w:tcBorders>
              <w:top w:val="single" w:sz="2" w:space="0" w:color="000000" w:themeColor="text1"/>
            </w:tcBorders>
            <w:shd w:val="clear" w:color="auto" w:fill="F2F2F2" w:themeFill="background1" w:themeFillShade="F2"/>
          </w:tcPr>
          <w:p w14:paraId="3C01D751" w14:textId="77777777" w:rsidR="002B619D" w:rsidRPr="00154713" w:rsidRDefault="002B619D" w:rsidP="00336858">
            <w:pPr>
              <w:pStyle w:val="NormalerText"/>
            </w:pPr>
          </w:p>
        </w:tc>
        <w:tc>
          <w:tcPr>
            <w:tcW w:w="453" w:type="dxa"/>
            <w:gridSpan w:val="7"/>
            <w:tcBorders>
              <w:top w:val="single" w:sz="2" w:space="0" w:color="000000" w:themeColor="text1"/>
            </w:tcBorders>
            <w:shd w:val="clear" w:color="auto" w:fill="F2F2F2" w:themeFill="background1" w:themeFillShade="F2"/>
          </w:tcPr>
          <w:p w14:paraId="2DAE23CE" w14:textId="77777777" w:rsidR="002B619D" w:rsidRPr="00154713" w:rsidRDefault="002B619D" w:rsidP="00336858">
            <w:pPr>
              <w:pStyle w:val="NormalerText"/>
            </w:pPr>
          </w:p>
        </w:tc>
        <w:tc>
          <w:tcPr>
            <w:tcW w:w="454" w:type="dxa"/>
            <w:gridSpan w:val="9"/>
            <w:tcBorders>
              <w:top w:val="single" w:sz="2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</w:tcPr>
          <w:p w14:paraId="0CA06676" w14:textId="77777777" w:rsidR="002B619D" w:rsidRPr="00154713" w:rsidRDefault="002B619D" w:rsidP="00336858">
            <w:pPr>
              <w:pStyle w:val="NormalerText"/>
            </w:pPr>
          </w:p>
        </w:tc>
        <w:tc>
          <w:tcPr>
            <w:tcW w:w="454" w:type="dxa"/>
            <w:gridSpan w:val="9"/>
            <w:tcBorders>
              <w:top w:val="single" w:sz="2" w:space="0" w:color="000000" w:themeColor="text1"/>
              <w:left w:val="single" w:sz="8" w:space="0" w:color="000000" w:themeColor="text1"/>
            </w:tcBorders>
            <w:shd w:val="clear" w:color="auto" w:fill="F2F2F2" w:themeFill="background1" w:themeFillShade="F2"/>
          </w:tcPr>
          <w:p w14:paraId="0087816E" w14:textId="77777777" w:rsidR="002B619D" w:rsidRPr="00154713" w:rsidRDefault="002B619D" w:rsidP="00336858">
            <w:pPr>
              <w:pStyle w:val="NormalerText"/>
            </w:pPr>
          </w:p>
        </w:tc>
        <w:tc>
          <w:tcPr>
            <w:tcW w:w="453" w:type="dxa"/>
            <w:gridSpan w:val="7"/>
            <w:tcBorders>
              <w:top w:val="single" w:sz="2" w:space="0" w:color="000000" w:themeColor="text1"/>
            </w:tcBorders>
            <w:shd w:val="clear" w:color="auto" w:fill="F2F2F2" w:themeFill="background1" w:themeFillShade="F2"/>
          </w:tcPr>
          <w:p w14:paraId="697D1427" w14:textId="77777777" w:rsidR="002B619D" w:rsidRPr="00154713" w:rsidRDefault="002B619D" w:rsidP="00336858">
            <w:pPr>
              <w:pStyle w:val="NormalerText"/>
            </w:pPr>
          </w:p>
        </w:tc>
        <w:tc>
          <w:tcPr>
            <w:tcW w:w="454" w:type="dxa"/>
            <w:gridSpan w:val="6"/>
            <w:tcBorders>
              <w:top w:val="single" w:sz="2" w:space="0" w:color="000000" w:themeColor="text1"/>
            </w:tcBorders>
            <w:shd w:val="clear" w:color="auto" w:fill="F2F2F2" w:themeFill="background1" w:themeFillShade="F2"/>
          </w:tcPr>
          <w:p w14:paraId="7E7B0909" w14:textId="77777777" w:rsidR="002B619D" w:rsidRPr="00154713" w:rsidRDefault="002B619D" w:rsidP="00336858">
            <w:pPr>
              <w:pStyle w:val="NormalerText"/>
            </w:pPr>
          </w:p>
        </w:tc>
        <w:tc>
          <w:tcPr>
            <w:tcW w:w="453" w:type="dxa"/>
            <w:gridSpan w:val="7"/>
            <w:tcBorders>
              <w:top w:val="single" w:sz="2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</w:tcPr>
          <w:p w14:paraId="5116A703" w14:textId="77777777" w:rsidR="002B619D" w:rsidRPr="00154713" w:rsidRDefault="002B619D" w:rsidP="00336858">
            <w:pPr>
              <w:pStyle w:val="NormalerText"/>
            </w:pPr>
          </w:p>
        </w:tc>
        <w:tc>
          <w:tcPr>
            <w:tcW w:w="454" w:type="dxa"/>
            <w:gridSpan w:val="8"/>
            <w:tcBorders>
              <w:top w:val="single" w:sz="2" w:space="0" w:color="000000" w:themeColor="text1"/>
              <w:left w:val="single" w:sz="8" w:space="0" w:color="000000" w:themeColor="text1"/>
            </w:tcBorders>
            <w:shd w:val="clear" w:color="auto" w:fill="F2F2F2" w:themeFill="background1" w:themeFillShade="F2"/>
          </w:tcPr>
          <w:p w14:paraId="6D120AF5" w14:textId="77777777" w:rsidR="002B619D" w:rsidRPr="00154713" w:rsidRDefault="002B619D" w:rsidP="00336858">
            <w:pPr>
              <w:pStyle w:val="NormalerText"/>
            </w:pPr>
          </w:p>
        </w:tc>
        <w:tc>
          <w:tcPr>
            <w:tcW w:w="453" w:type="dxa"/>
            <w:gridSpan w:val="8"/>
            <w:tcBorders>
              <w:top w:val="single" w:sz="2" w:space="0" w:color="000000" w:themeColor="text1"/>
            </w:tcBorders>
            <w:shd w:val="clear" w:color="auto" w:fill="F2F2F2" w:themeFill="background1" w:themeFillShade="F2"/>
          </w:tcPr>
          <w:p w14:paraId="683B5648" w14:textId="77777777" w:rsidR="002B619D" w:rsidRPr="00154713" w:rsidRDefault="002B619D" w:rsidP="00336858">
            <w:pPr>
              <w:pStyle w:val="NormalerText"/>
            </w:pPr>
          </w:p>
        </w:tc>
        <w:tc>
          <w:tcPr>
            <w:tcW w:w="454" w:type="dxa"/>
            <w:gridSpan w:val="8"/>
            <w:tcBorders>
              <w:top w:val="single" w:sz="2" w:space="0" w:color="000000" w:themeColor="text1"/>
            </w:tcBorders>
            <w:shd w:val="clear" w:color="auto" w:fill="F2F2F2" w:themeFill="background1" w:themeFillShade="F2"/>
          </w:tcPr>
          <w:p w14:paraId="4769FCF8" w14:textId="77777777" w:rsidR="002B619D" w:rsidRPr="00154713" w:rsidRDefault="002B619D" w:rsidP="00336858">
            <w:pPr>
              <w:pStyle w:val="NormalerText"/>
            </w:pPr>
          </w:p>
        </w:tc>
        <w:tc>
          <w:tcPr>
            <w:tcW w:w="454" w:type="dxa"/>
            <w:gridSpan w:val="7"/>
            <w:tcBorders>
              <w:top w:val="single" w:sz="2" w:space="0" w:color="000000" w:themeColor="text1"/>
              <w:right w:val="single" w:sz="2" w:space="0" w:color="000000" w:themeColor="text1"/>
            </w:tcBorders>
            <w:shd w:val="clear" w:color="auto" w:fill="F2F2F2" w:themeFill="background1" w:themeFillShade="F2"/>
          </w:tcPr>
          <w:p w14:paraId="481A96C0" w14:textId="77777777" w:rsidR="002B619D" w:rsidRPr="00154713" w:rsidRDefault="002B619D" w:rsidP="00336858">
            <w:pPr>
              <w:pStyle w:val="NormalerText"/>
            </w:pPr>
          </w:p>
        </w:tc>
        <w:tc>
          <w:tcPr>
            <w:tcW w:w="57" w:type="dxa"/>
            <w:tcBorders>
              <w:top w:val="nil"/>
              <w:left w:val="single" w:sz="2" w:space="0" w:color="000000" w:themeColor="text1"/>
              <w:bottom w:val="nil"/>
              <w:right w:val="nil"/>
            </w:tcBorders>
            <w:shd w:val="clear" w:color="auto" w:fill="F2F2F2" w:themeFill="background1" w:themeFillShade="F2"/>
          </w:tcPr>
          <w:p w14:paraId="3F1629BA" w14:textId="77777777" w:rsidR="002B619D" w:rsidRPr="00154713" w:rsidRDefault="002B619D" w:rsidP="00336858">
            <w:pPr>
              <w:pStyle w:val="tabelle"/>
            </w:pPr>
          </w:p>
        </w:tc>
      </w:tr>
      <w:tr w:rsidR="002B619D" w:rsidRPr="00154713" w14:paraId="6553013A" w14:textId="77777777" w:rsidTr="00336858">
        <w:trPr>
          <w:trHeight w:val="340"/>
        </w:trPr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14245B9" w14:textId="77777777" w:rsidR="002B619D" w:rsidRPr="00525601" w:rsidRDefault="002B619D" w:rsidP="00336858">
            <w:pPr>
              <w:pStyle w:val="tabelle"/>
            </w:pPr>
          </w:p>
        </w:tc>
        <w:tc>
          <w:tcPr>
            <w:tcW w:w="187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6798865" w14:textId="77777777" w:rsidR="002B619D" w:rsidRPr="00154713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7257" w:type="dxa"/>
            <w:gridSpan w:val="120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F7281C1" w14:textId="77777777" w:rsidR="002B619D" w:rsidRPr="00154713" w:rsidRDefault="002B619D" w:rsidP="00336858">
            <w:pPr>
              <w:pStyle w:val="NormalerTex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945856" behindDoc="0" locked="0" layoutInCell="1" allowOverlap="1" wp14:anchorId="10DF85C4" wp14:editId="7B66BE7E">
                      <wp:simplePos x="0" y="0"/>
                      <wp:positionH relativeFrom="column">
                        <wp:posOffset>-110421</wp:posOffset>
                      </wp:positionH>
                      <wp:positionV relativeFrom="paragraph">
                        <wp:posOffset>1905</wp:posOffset>
                      </wp:positionV>
                      <wp:extent cx="215900" cy="216000"/>
                      <wp:effectExtent l="0" t="0" r="12700" b="12700"/>
                      <wp:wrapNone/>
                      <wp:docPr id="966682223" name="Rechteck 9666822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6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779C13A" w14:textId="77777777" w:rsidR="002B619D" w:rsidRPr="009810E2" w:rsidRDefault="002B619D" w:rsidP="002B619D">
                                  <w:pPr>
                                    <w:spacing w:line="240" w:lineRule="atLeast"/>
                                    <w:jc w:val="center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DF85C4" id="Rechteck 966682223" o:spid="_x0000_s2660" style="position:absolute;margin-left:-8.7pt;margin-top:.15pt;width:17pt;height:17pt;z-index:25394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" filled="f" stroked="f" strokeweight=".5pt">
                      <v:textbox inset="0,0,0,0">
                        <w:txbxContent>
                          <w:p w14:paraId="6779C13A" w14:textId="77777777" w:rsidR="002B619D" w:rsidRPr="009810E2" w:rsidRDefault="002B619D" w:rsidP="002B619D">
                            <w:pPr>
                              <w:spacing w:line="240" w:lineRule="atLeast"/>
                              <w:jc w:val="center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0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914112" behindDoc="0" locked="0" layoutInCell="1" allowOverlap="1" wp14:anchorId="3A66BDE1" wp14:editId="6A82AAD7">
                      <wp:simplePos x="0" y="0"/>
                      <wp:positionH relativeFrom="column">
                        <wp:posOffset>3344144</wp:posOffset>
                      </wp:positionH>
                      <wp:positionV relativeFrom="paragraph">
                        <wp:posOffset>3810</wp:posOffset>
                      </wp:positionV>
                      <wp:extent cx="215900" cy="215900"/>
                      <wp:effectExtent l="0" t="0" r="12700" b="12700"/>
                      <wp:wrapNone/>
                      <wp:docPr id="1079284975" name="Rechteck 10792849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68E7C11" w14:textId="77777777" w:rsidR="002B619D" w:rsidRPr="004B42F6" w:rsidRDefault="00000000" w:rsidP="002B619D">
                                  <w:pPr>
                                    <w:spacing w:line="240" w:lineRule="atLeast"/>
                                    <w:jc w:val="center"/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libri" w:hAnsi="Calibri"/>
                                            <w:iCs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12</m:t>
                                        </m:r>
                                      </m:num>
                                      <m:den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16</m:t>
                                        </m:r>
                                      </m:den>
                                    </m:f>
                                  </m:oMath>
                                  <w:r w:rsidR="002B619D" w:rsidRPr="004B42F6"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66BDE1" id="Rechteck 1079284975" o:spid="_x0000_s2661" style="position:absolute;margin-left:263.3pt;margin-top:.3pt;width:17pt;height:17pt;z-index:25391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" filled="f" stroked="f" strokeweight=".5pt">
                      <v:textbox inset="0,0,0,0">
                        <w:txbxContent>
                          <w:p w14:paraId="468E7C11" w14:textId="77777777" w:rsidR="002B619D" w:rsidRPr="004B42F6" w:rsidRDefault="00000000" w:rsidP="002B619D">
                            <w:pPr>
                              <w:spacing w:line="240" w:lineRule="atLeast"/>
                              <w:jc w:val="center"/>
                              <w:rPr>
                                <w:rFonts w:ascii="Calibri" w:hAnsi="Calibri"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m:oMath>
                              <m:f>
                                <m:fPr>
                                  <m:ctrlPr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12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16</m:t>
                                  </m:r>
                                </m:den>
                              </m:f>
                            </m:oMath>
                            <w:r w:rsidR="002B619D" w:rsidRPr="004B42F6">
                              <w:rPr>
                                <w:rFonts w:ascii="Calibri" w:hAnsi="Calibri"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913088" behindDoc="0" locked="0" layoutInCell="1" allowOverlap="1" wp14:anchorId="1C28CD0B" wp14:editId="60E92022">
                      <wp:simplePos x="0" y="0"/>
                      <wp:positionH relativeFrom="column">
                        <wp:posOffset>2193122</wp:posOffset>
                      </wp:positionH>
                      <wp:positionV relativeFrom="paragraph">
                        <wp:posOffset>3810</wp:posOffset>
                      </wp:positionV>
                      <wp:extent cx="215900" cy="215900"/>
                      <wp:effectExtent l="0" t="0" r="12700" b="12700"/>
                      <wp:wrapNone/>
                      <wp:docPr id="2813231" name="Rechteck 28132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226CCCA" w14:textId="77777777" w:rsidR="002B619D" w:rsidRPr="004B42F6" w:rsidRDefault="00000000" w:rsidP="002B619D">
                                  <w:pPr>
                                    <w:spacing w:line="240" w:lineRule="atLeast"/>
                                    <w:jc w:val="center"/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libri" w:hAnsi="Calibri"/>
                                            <w:iCs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8</m:t>
                                        </m:r>
                                      </m:num>
                                      <m:den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16</m:t>
                                        </m:r>
                                      </m:den>
                                    </m:f>
                                  </m:oMath>
                                  <w:r w:rsidR="002B619D" w:rsidRPr="004B42F6"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28CD0B" id="Rechteck 2813231" o:spid="_x0000_s2662" style="position:absolute;margin-left:172.7pt;margin-top:.3pt;width:17pt;height:17pt;z-index:25391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" filled="f" stroked="f" strokeweight=".5pt">
                      <v:textbox inset="0,0,0,0">
                        <w:txbxContent>
                          <w:p w14:paraId="5226CCCA" w14:textId="77777777" w:rsidR="002B619D" w:rsidRPr="004B42F6" w:rsidRDefault="00000000" w:rsidP="002B619D">
                            <w:pPr>
                              <w:spacing w:line="240" w:lineRule="atLeast"/>
                              <w:jc w:val="center"/>
                              <w:rPr>
                                <w:rFonts w:ascii="Calibri" w:hAnsi="Calibri"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m:oMath>
                              <m:f>
                                <m:fPr>
                                  <m:ctrlPr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8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16</m:t>
                                  </m:r>
                                </m:den>
                              </m:f>
                            </m:oMath>
                            <w:r w:rsidR="002B619D" w:rsidRPr="004B42F6">
                              <w:rPr>
                                <w:rFonts w:ascii="Calibri" w:hAnsi="Calibri"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912064" behindDoc="0" locked="0" layoutInCell="1" allowOverlap="1" wp14:anchorId="40DBA763" wp14:editId="472B3DA8">
                      <wp:simplePos x="0" y="0"/>
                      <wp:positionH relativeFrom="column">
                        <wp:posOffset>1042101</wp:posOffset>
                      </wp:positionH>
                      <wp:positionV relativeFrom="paragraph">
                        <wp:posOffset>3810</wp:posOffset>
                      </wp:positionV>
                      <wp:extent cx="215900" cy="215900"/>
                      <wp:effectExtent l="0" t="0" r="12700" b="12700"/>
                      <wp:wrapNone/>
                      <wp:docPr id="848959325" name="Rechteck 8489593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D234093" w14:textId="77777777" w:rsidR="002B619D" w:rsidRPr="004B42F6" w:rsidRDefault="00000000" w:rsidP="002B619D">
                                  <w:pPr>
                                    <w:spacing w:line="240" w:lineRule="atLeast"/>
                                    <w:jc w:val="center"/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libri" w:hAnsi="Calibri"/>
                                            <w:iCs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4</m:t>
                                        </m:r>
                                      </m:num>
                                      <m:den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16</m:t>
                                        </m:r>
                                      </m:den>
                                    </m:f>
                                  </m:oMath>
                                  <w:r w:rsidR="002B619D" w:rsidRPr="004B42F6"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DBA763" id="Rechteck 848959325" o:spid="_x0000_s2663" style="position:absolute;margin-left:82.05pt;margin-top:.3pt;width:17pt;height:17pt;z-index:25391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" filled="f" stroked="f" strokeweight=".5pt">
                      <v:textbox inset="0,0,0,0">
                        <w:txbxContent>
                          <w:p w14:paraId="3D234093" w14:textId="77777777" w:rsidR="002B619D" w:rsidRPr="004B42F6" w:rsidRDefault="00000000" w:rsidP="002B619D">
                            <w:pPr>
                              <w:spacing w:line="240" w:lineRule="atLeast"/>
                              <w:jc w:val="center"/>
                              <w:rPr>
                                <w:rFonts w:ascii="Calibri" w:hAnsi="Calibri"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m:oMath>
                              <m:f>
                                <m:fPr>
                                  <m:ctrlPr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4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16</m:t>
                                  </m:r>
                                </m:den>
                              </m:f>
                            </m:oMath>
                            <w:r w:rsidR="002B619D" w:rsidRPr="004B42F6">
                              <w:rPr>
                                <w:rFonts w:ascii="Calibri" w:hAnsi="Calibri"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852672" behindDoc="0" locked="0" layoutInCell="1" allowOverlap="1" wp14:anchorId="3D26C2D7" wp14:editId="50685C7B">
                      <wp:simplePos x="0" y="0"/>
                      <wp:positionH relativeFrom="column">
                        <wp:posOffset>4498320</wp:posOffset>
                      </wp:positionH>
                      <wp:positionV relativeFrom="paragraph">
                        <wp:posOffset>2540</wp:posOffset>
                      </wp:positionV>
                      <wp:extent cx="215900" cy="215900"/>
                      <wp:effectExtent l="0" t="0" r="12700" b="12700"/>
                      <wp:wrapNone/>
                      <wp:docPr id="25" name="Rechteck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7D09ED4" w14:textId="77777777" w:rsidR="002B619D" w:rsidRPr="00333598" w:rsidRDefault="002B619D" w:rsidP="002B619D">
                                  <w:pPr>
                                    <w:spacing w:line="240" w:lineRule="atLeast"/>
                                    <w:jc w:val="center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26C2D7" id="Rechteck 25" o:spid="_x0000_s2664" style="position:absolute;margin-left:354.2pt;margin-top:.2pt;width:17pt;height:17pt;z-index:25385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" filled="f" stroked="f" strokeweight=".5pt">
                      <v:textbox inset="0,0,0,0">
                        <w:txbxContent>
                          <w:p w14:paraId="67D09ED4" w14:textId="77777777" w:rsidR="002B619D" w:rsidRPr="00333598" w:rsidRDefault="002B619D" w:rsidP="002B619D">
                            <w:pPr>
                              <w:spacing w:line="240" w:lineRule="atLeast"/>
                              <w:jc w:val="center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6E8A01B" w14:textId="77777777" w:rsidR="002B619D" w:rsidRPr="00154713" w:rsidRDefault="002B619D" w:rsidP="00336858">
            <w:pPr>
              <w:pStyle w:val="tabelle"/>
            </w:pPr>
          </w:p>
        </w:tc>
      </w:tr>
      <w:tr w:rsidR="002B619D" w:rsidRPr="00154713" w14:paraId="70A0AC34" w14:textId="77777777" w:rsidTr="00336858">
        <w:trPr>
          <w:trHeight w:val="57"/>
        </w:trPr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C62EA9B" w14:textId="77777777" w:rsidR="002B619D" w:rsidRPr="00154713" w:rsidRDefault="002B619D" w:rsidP="00336858">
            <w:pPr>
              <w:pStyle w:val="tabelle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9CF22A9" w14:textId="77777777" w:rsidR="002B619D" w:rsidRPr="00154713" w:rsidRDefault="002B619D" w:rsidP="00336858">
            <w:pPr>
              <w:pStyle w:val="tabelle"/>
            </w:pPr>
          </w:p>
        </w:tc>
        <w:tc>
          <w:tcPr>
            <w:tcW w:w="7257" w:type="dxa"/>
            <w:gridSpan w:val="120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A718BE1" w14:textId="77777777" w:rsidR="002B619D" w:rsidRPr="00154713" w:rsidRDefault="002B619D" w:rsidP="00336858">
            <w:pPr>
              <w:pStyle w:val="tabelle"/>
            </w:pP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1101273" w14:textId="77777777" w:rsidR="002B619D" w:rsidRPr="00154713" w:rsidRDefault="002B619D" w:rsidP="00336858">
            <w:pPr>
              <w:pStyle w:val="tabelle"/>
            </w:pPr>
          </w:p>
        </w:tc>
      </w:tr>
      <w:tr w:rsidR="002B619D" w:rsidRPr="00154713" w14:paraId="35C7AA90" w14:textId="77777777" w:rsidTr="00336858">
        <w:trPr>
          <w:trHeight w:val="57"/>
        </w:trPr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</w:tcPr>
          <w:p w14:paraId="5EFB2C58" w14:textId="77777777" w:rsidR="002B619D" w:rsidRPr="00154713" w:rsidRDefault="002B619D" w:rsidP="00336858">
            <w:pPr>
              <w:pStyle w:val="tabelle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64E1038F" w14:textId="77777777" w:rsidR="002B619D" w:rsidRPr="00154713" w:rsidRDefault="002B619D" w:rsidP="00336858">
            <w:pPr>
              <w:pStyle w:val="tabelle"/>
            </w:pPr>
          </w:p>
        </w:tc>
        <w:tc>
          <w:tcPr>
            <w:tcW w:w="7257" w:type="dxa"/>
            <w:gridSpan w:val="120"/>
            <w:tcBorders>
              <w:top w:val="nil"/>
              <w:left w:val="nil"/>
              <w:bottom w:val="single" w:sz="2" w:space="0" w:color="000000" w:themeColor="text1"/>
              <w:right w:val="nil"/>
            </w:tcBorders>
          </w:tcPr>
          <w:p w14:paraId="27526BC1" w14:textId="77777777" w:rsidR="002B619D" w:rsidRPr="00154713" w:rsidRDefault="002B619D" w:rsidP="00336858">
            <w:pPr>
              <w:pStyle w:val="tabelle"/>
            </w:pP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</w:tcPr>
          <w:p w14:paraId="1FFC86AF" w14:textId="77777777" w:rsidR="002B619D" w:rsidRPr="00154713" w:rsidRDefault="002B619D" w:rsidP="00336858">
            <w:pPr>
              <w:pStyle w:val="tabelle"/>
            </w:pPr>
          </w:p>
        </w:tc>
      </w:tr>
      <w:tr w:rsidR="002B619D" w14:paraId="7E2F25F5" w14:textId="77777777" w:rsidTr="00336858">
        <w:trPr>
          <w:trHeight w:val="170"/>
        </w:trPr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</w:tcPr>
          <w:p w14:paraId="47E718A0" w14:textId="77777777" w:rsidR="002B619D" w:rsidRPr="00525601" w:rsidRDefault="002B619D" w:rsidP="00336858">
            <w:pPr>
              <w:pStyle w:val="tabelle"/>
            </w:pPr>
          </w:p>
        </w:tc>
        <w:tc>
          <w:tcPr>
            <w:tcW w:w="1871" w:type="dxa"/>
            <w:vMerge w:val="restart"/>
            <w:tcBorders>
              <w:top w:val="nil"/>
              <w:left w:val="nil"/>
              <w:bottom w:val="nil"/>
              <w:right w:val="single" w:sz="2" w:space="0" w:color="000000" w:themeColor="text1"/>
            </w:tcBorders>
          </w:tcPr>
          <w:p w14:paraId="07A88274" w14:textId="77777777" w:rsidR="002B619D" w:rsidRDefault="002B619D" w:rsidP="00336858">
            <w:pPr>
              <w:pStyle w:val="NormalerText"/>
              <w:rPr>
                <w:noProof/>
              </w:rPr>
            </w:pPr>
            <w:r>
              <w:rPr>
                <w:noProof/>
              </w:rPr>
              <w:t>Zwanzigstel-</w:t>
            </w:r>
            <w:r>
              <w:rPr>
                <w:noProof/>
              </w:rPr>
              <w:br/>
              <w:t>Streifen</w:t>
            </w:r>
          </w:p>
        </w:tc>
        <w:tc>
          <w:tcPr>
            <w:tcW w:w="362" w:type="dxa"/>
            <w:gridSpan w:val="5"/>
            <w:tcBorders>
              <w:top w:val="single" w:sz="2" w:space="0" w:color="000000" w:themeColor="text1"/>
              <w:left w:val="single" w:sz="2" w:space="0" w:color="000000" w:themeColor="text1"/>
            </w:tcBorders>
          </w:tcPr>
          <w:p w14:paraId="66A144D3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363" w:type="dxa"/>
            <w:gridSpan w:val="7"/>
            <w:tcBorders>
              <w:top w:val="single" w:sz="2" w:space="0" w:color="000000" w:themeColor="text1"/>
            </w:tcBorders>
          </w:tcPr>
          <w:p w14:paraId="53DA44B1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363" w:type="dxa"/>
            <w:gridSpan w:val="7"/>
            <w:tcBorders>
              <w:top w:val="single" w:sz="2" w:space="0" w:color="000000" w:themeColor="text1"/>
            </w:tcBorders>
          </w:tcPr>
          <w:p w14:paraId="778A25AC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363" w:type="dxa"/>
            <w:gridSpan w:val="6"/>
            <w:tcBorders>
              <w:top w:val="single" w:sz="2" w:space="0" w:color="000000" w:themeColor="text1"/>
            </w:tcBorders>
          </w:tcPr>
          <w:p w14:paraId="09D41C7E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363" w:type="dxa"/>
            <w:gridSpan w:val="6"/>
            <w:tcBorders>
              <w:top w:val="single" w:sz="2" w:space="0" w:color="000000" w:themeColor="text1"/>
              <w:right w:val="single" w:sz="8" w:space="0" w:color="000000" w:themeColor="text1"/>
            </w:tcBorders>
          </w:tcPr>
          <w:p w14:paraId="2955BB8E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363" w:type="dxa"/>
            <w:gridSpan w:val="6"/>
            <w:tcBorders>
              <w:top w:val="single" w:sz="2" w:space="0" w:color="000000" w:themeColor="text1"/>
              <w:left w:val="single" w:sz="8" w:space="0" w:color="000000" w:themeColor="text1"/>
            </w:tcBorders>
          </w:tcPr>
          <w:p w14:paraId="59090FC0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362" w:type="dxa"/>
            <w:gridSpan w:val="5"/>
            <w:tcBorders>
              <w:top w:val="single" w:sz="2" w:space="0" w:color="000000" w:themeColor="text1"/>
            </w:tcBorders>
          </w:tcPr>
          <w:p w14:paraId="4BAE186F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363" w:type="dxa"/>
            <w:gridSpan w:val="5"/>
            <w:tcBorders>
              <w:top w:val="single" w:sz="2" w:space="0" w:color="000000" w:themeColor="text1"/>
            </w:tcBorders>
          </w:tcPr>
          <w:p w14:paraId="70EC3270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363" w:type="dxa"/>
            <w:gridSpan w:val="7"/>
            <w:tcBorders>
              <w:top w:val="single" w:sz="2" w:space="0" w:color="000000" w:themeColor="text1"/>
            </w:tcBorders>
          </w:tcPr>
          <w:p w14:paraId="3057E3E8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363" w:type="dxa"/>
            <w:gridSpan w:val="6"/>
            <w:tcBorders>
              <w:top w:val="single" w:sz="2" w:space="0" w:color="000000" w:themeColor="text1"/>
              <w:right w:val="single" w:sz="8" w:space="0" w:color="000000" w:themeColor="text1"/>
            </w:tcBorders>
          </w:tcPr>
          <w:p w14:paraId="36CF0071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363" w:type="dxa"/>
            <w:gridSpan w:val="6"/>
            <w:tcBorders>
              <w:top w:val="single" w:sz="2" w:space="0" w:color="000000" w:themeColor="text1"/>
              <w:left w:val="single" w:sz="8" w:space="0" w:color="000000" w:themeColor="text1"/>
            </w:tcBorders>
          </w:tcPr>
          <w:p w14:paraId="3E50BBA1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363" w:type="dxa"/>
            <w:gridSpan w:val="7"/>
            <w:tcBorders>
              <w:top w:val="single" w:sz="2" w:space="0" w:color="000000" w:themeColor="text1"/>
            </w:tcBorders>
          </w:tcPr>
          <w:p w14:paraId="3A3ADB64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363" w:type="dxa"/>
            <w:gridSpan w:val="5"/>
            <w:tcBorders>
              <w:top w:val="single" w:sz="2" w:space="0" w:color="000000" w:themeColor="text1"/>
            </w:tcBorders>
          </w:tcPr>
          <w:p w14:paraId="7EFF653D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362" w:type="dxa"/>
            <w:gridSpan w:val="5"/>
            <w:tcBorders>
              <w:top w:val="single" w:sz="2" w:space="0" w:color="000000" w:themeColor="text1"/>
            </w:tcBorders>
          </w:tcPr>
          <w:p w14:paraId="26DBD42A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363" w:type="dxa"/>
            <w:gridSpan w:val="6"/>
            <w:tcBorders>
              <w:top w:val="single" w:sz="2" w:space="0" w:color="000000" w:themeColor="text1"/>
              <w:right w:val="single" w:sz="8" w:space="0" w:color="000000" w:themeColor="text1"/>
            </w:tcBorders>
          </w:tcPr>
          <w:p w14:paraId="5A67249A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363" w:type="dxa"/>
            <w:gridSpan w:val="6"/>
            <w:tcBorders>
              <w:top w:val="single" w:sz="2" w:space="0" w:color="000000" w:themeColor="text1"/>
              <w:left w:val="single" w:sz="8" w:space="0" w:color="000000" w:themeColor="text1"/>
            </w:tcBorders>
          </w:tcPr>
          <w:p w14:paraId="41F3FD83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363" w:type="dxa"/>
            <w:gridSpan w:val="6"/>
            <w:tcBorders>
              <w:top w:val="single" w:sz="2" w:space="0" w:color="000000" w:themeColor="text1"/>
            </w:tcBorders>
          </w:tcPr>
          <w:p w14:paraId="48517510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363" w:type="dxa"/>
            <w:gridSpan w:val="7"/>
            <w:tcBorders>
              <w:top w:val="single" w:sz="2" w:space="0" w:color="000000" w:themeColor="text1"/>
            </w:tcBorders>
          </w:tcPr>
          <w:p w14:paraId="7804C4EB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363" w:type="dxa"/>
            <w:gridSpan w:val="7"/>
            <w:tcBorders>
              <w:top w:val="single" w:sz="2" w:space="0" w:color="000000" w:themeColor="text1"/>
            </w:tcBorders>
          </w:tcPr>
          <w:p w14:paraId="6A0370F7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363" w:type="dxa"/>
            <w:gridSpan w:val="5"/>
            <w:tcBorders>
              <w:top w:val="single" w:sz="2" w:space="0" w:color="000000" w:themeColor="text1"/>
              <w:right w:val="single" w:sz="2" w:space="0" w:color="000000" w:themeColor="text1"/>
            </w:tcBorders>
          </w:tcPr>
          <w:p w14:paraId="2111AED7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57" w:type="dxa"/>
            <w:tcBorders>
              <w:top w:val="nil"/>
              <w:left w:val="single" w:sz="2" w:space="0" w:color="000000" w:themeColor="text1"/>
              <w:bottom w:val="nil"/>
              <w:right w:val="nil"/>
            </w:tcBorders>
          </w:tcPr>
          <w:p w14:paraId="3E6D324A" w14:textId="77777777" w:rsidR="002B619D" w:rsidRPr="00525601" w:rsidRDefault="002B619D" w:rsidP="00336858">
            <w:pPr>
              <w:pStyle w:val="tabelle"/>
            </w:pPr>
          </w:p>
        </w:tc>
      </w:tr>
      <w:tr w:rsidR="002B619D" w14:paraId="43872C22" w14:textId="77777777" w:rsidTr="00336858">
        <w:trPr>
          <w:trHeight w:val="340"/>
        </w:trPr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</w:tcPr>
          <w:p w14:paraId="71D0297A" w14:textId="77777777" w:rsidR="002B619D" w:rsidRPr="00525601" w:rsidRDefault="002B619D" w:rsidP="00336858">
            <w:pPr>
              <w:pStyle w:val="tabelle"/>
            </w:pPr>
          </w:p>
        </w:tc>
        <w:tc>
          <w:tcPr>
            <w:tcW w:w="187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9D428BA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7257" w:type="dxa"/>
            <w:gridSpan w:val="120"/>
            <w:tcBorders>
              <w:left w:val="nil"/>
              <w:bottom w:val="nil"/>
              <w:right w:val="nil"/>
            </w:tcBorders>
          </w:tcPr>
          <w:p w14:paraId="3B2B47B4" w14:textId="77777777" w:rsidR="002B619D" w:rsidRDefault="002B619D" w:rsidP="00336858">
            <w:pPr>
              <w:pStyle w:val="NormalerText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851648" behindDoc="0" locked="0" layoutInCell="1" allowOverlap="1" wp14:anchorId="08D89EF0" wp14:editId="5D243093">
                      <wp:simplePos x="0" y="0"/>
                      <wp:positionH relativeFrom="column">
                        <wp:posOffset>4488815</wp:posOffset>
                      </wp:positionH>
                      <wp:positionV relativeFrom="paragraph">
                        <wp:posOffset>1270</wp:posOffset>
                      </wp:positionV>
                      <wp:extent cx="237490" cy="215900"/>
                      <wp:effectExtent l="0" t="0" r="3810" b="0"/>
                      <wp:wrapNone/>
                      <wp:docPr id="24" name="Rechteck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7490" cy="215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4B626CF" w14:textId="77777777" w:rsidR="002B619D" w:rsidRPr="00333598" w:rsidRDefault="002B619D" w:rsidP="002B619D">
                                  <w:pPr>
                                    <w:spacing w:line="240" w:lineRule="atLeast"/>
                                    <w:jc w:val="center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D89EF0" id="Rechteck 24" o:spid="_x0000_s2665" style="position:absolute;margin-left:353.45pt;margin-top:.1pt;width:18.7pt;height:17pt;z-index:25385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" filled="f" stroked="f" strokeweight=".5pt">
                      <v:textbox inset="0,0,0,0">
                        <w:txbxContent>
                          <w:p w14:paraId="04B626CF" w14:textId="77777777" w:rsidR="002B619D" w:rsidRPr="00333598" w:rsidRDefault="002B619D" w:rsidP="002B619D">
                            <w:pPr>
                              <w:spacing w:line="240" w:lineRule="atLeast"/>
                              <w:jc w:val="center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946880" behindDoc="0" locked="0" layoutInCell="1" allowOverlap="1" wp14:anchorId="7362F71A" wp14:editId="2FA6D9F7">
                      <wp:simplePos x="0" y="0"/>
                      <wp:positionH relativeFrom="column">
                        <wp:posOffset>-108705</wp:posOffset>
                      </wp:positionH>
                      <wp:positionV relativeFrom="paragraph">
                        <wp:posOffset>1270</wp:posOffset>
                      </wp:positionV>
                      <wp:extent cx="215900" cy="216000"/>
                      <wp:effectExtent l="0" t="0" r="12700" b="12700"/>
                      <wp:wrapNone/>
                      <wp:docPr id="603957785" name="Rechteck 6039577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6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06735A2" w14:textId="77777777" w:rsidR="002B619D" w:rsidRPr="009810E2" w:rsidRDefault="002B619D" w:rsidP="002B619D">
                                  <w:pPr>
                                    <w:spacing w:line="240" w:lineRule="atLeast"/>
                                    <w:jc w:val="center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62F71A" id="Rechteck 603957785" o:spid="_x0000_s2666" style="position:absolute;margin-left:-8.55pt;margin-top:.1pt;width:17pt;height:17pt;z-index:25394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" filled="f" stroked="f" strokeweight=".5pt">
                      <v:textbox inset="0,0,0,0">
                        <w:txbxContent>
                          <w:p w14:paraId="006735A2" w14:textId="77777777" w:rsidR="002B619D" w:rsidRPr="009810E2" w:rsidRDefault="002B619D" w:rsidP="002B619D">
                            <w:pPr>
                              <w:spacing w:line="240" w:lineRule="atLeast"/>
                              <w:jc w:val="center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0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917184" behindDoc="0" locked="0" layoutInCell="1" allowOverlap="1" wp14:anchorId="6433539A" wp14:editId="74667144">
                      <wp:simplePos x="0" y="0"/>
                      <wp:positionH relativeFrom="column">
                        <wp:posOffset>3344144</wp:posOffset>
                      </wp:positionH>
                      <wp:positionV relativeFrom="paragraph">
                        <wp:posOffset>4445</wp:posOffset>
                      </wp:positionV>
                      <wp:extent cx="215900" cy="215900"/>
                      <wp:effectExtent l="0" t="0" r="12700" b="12700"/>
                      <wp:wrapNone/>
                      <wp:docPr id="2075701063" name="Rechteck 20757010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2A878E0" w14:textId="77777777" w:rsidR="002B619D" w:rsidRPr="004B42F6" w:rsidRDefault="00000000" w:rsidP="002B619D">
                                  <w:pPr>
                                    <w:spacing w:line="240" w:lineRule="atLeast"/>
                                    <w:jc w:val="center"/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libri" w:hAnsi="Calibri"/>
                                            <w:iCs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15</m:t>
                                        </m:r>
                                      </m:num>
                                      <m:den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20</m:t>
                                        </m:r>
                                      </m:den>
                                    </m:f>
                                  </m:oMath>
                                  <w:r w:rsidR="002B619D" w:rsidRPr="004B42F6"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33539A" id="Rechteck 2075701063" o:spid="_x0000_s2667" style="position:absolute;margin-left:263.3pt;margin-top:.35pt;width:17pt;height:17pt;z-index:25391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" filled="f" stroked="f" strokeweight=".5pt">
                      <v:textbox inset="0,0,0,0">
                        <w:txbxContent>
                          <w:p w14:paraId="02A878E0" w14:textId="77777777" w:rsidR="002B619D" w:rsidRPr="004B42F6" w:rsidRDefault="00000000" w:rsidP="002B619D">
                            <w:pPr>
                              <w:spacing w:line="240" w:lineRule="atLeast"/>
                              <w:jc w:val="center"/>
                              <w:rPr>
                                <w:rFonts w:ascii="Calibri" w:hAnsi="Calibri"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m:oMath>
                              <m:f>
                                <m:fPr>
                                  <m:ctrlPr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15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20</m:t>
                                  </m:r>
                                </m:den>
                              </m:f>
                            </m:oMath>
                            <w:r w:rsidR="002B619D" w:rsidRPr="004B42F6">
                              <w:rPr>
                                <w:rFonts w:ascii="Calibri" w:hAnsi="Calibri"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916160" behindDoc="0" locked="0" layoutInCell="1" allowOverlap="1" wp14:anchorId="4C9CB64D" wp14:editId="1C549861">
                      <wp:simplePos x="0" y="0"/>
                      <wp:positionH relativeFrom="column">
                        <wp:posOffset>2195396</wp:posOffset>
                      </wp:positionH>
                      <wp:positionV relativeFrom="paragraph">
                        <wp:posOffset>4445</wp:posOffset>
                      </wp:positionV>
                      <wp:extent cx="215900" cy="215900"/>
                      <wp:effectExtent l="0" t="0" r="12700" b="12700"/>
                      <wp:wrapNone/>
                      <wp:docPr id="1829709547" name="Rechteck 18297095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69020CF" w14:textId="77777777" w:rsidR="002B619D" w:rsidRPr="004B42F6" w:rsidRDefault="00000000" w:rsidP="002B619D">
                                  <w:pPr>
                                    <w:spacing w:line="240" w:lineRule="atLeast"/>
                                    <w:jc w:val="center"/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libri" w:hAnsi="Calibri"/>
                                            <w:iCs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10</m:t>
                                        </m:r>
                                      </m:num>
                                      <m:den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20</m:t>
                                        </m:r>
                                      </m:den>
                                    </m:f>
                                  </m:oMath>
                                  <w:r w:rsidR="002B619D" w:rsidRPr="004B42F6"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9CB64D" id="Rechteck 1829709547" o:spid="_x0000_s2668" style="position:absolute;margin-left:172.85pt;margin-top:.35pt;width:17pt;height:17pt;z-index:25391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" filled="f" stroked="f" strokeweight=".5pt">
                      <v:textbox inset="0,0,0,0">
                        <w:txbxContent>
                          <w:p w14:paraId="569020CF" w14:textId="77777777" w:rsidR="002B619D" w:rsidRPr="004B42F6" w:rsidRDefault="00000000" w:rsidP="002B619D">
                            <w:pPr>
                              <w:spacing w:line="240" w:lineRule="atLeast"/>
                              <w:jc w:val="center"/>
                              <w:rPr>
                                <w:rFonts w:ascii="Calibri" w:hAnsi="Calibri"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m:oMath>
                              <m:f>
                                <m:fPr>
                                  <m:ctrlPr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10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20</m:t>
                                  </m:r>
                                </m:den>
                              </m:f>
                            </m:oMath>
                            <w:r w:rsidR="002B619D" w:rsidRPr="004B42F6">
                              <w:rPr>
                                <w:rFonts w:ascii="Calibri" w:hAnsi="Calibri"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915136" behindDoc="0" locked="0" layoutInCell="1" allowOverlap="1" wp14:anchorId="33AA4B2D" wp14:editId="31E0E8ED">
                      <wp:simplePos x="0" y="0"/>
                      <wp:positionH relativeFrom="column">
                        <wp:posOffset>1042035</wp:posOffset>
                      </wp:positionH>
                      <wp:positionV relativeFrom="paragraph">
                        <wp:posOffset>4445</wp:posOffset>
                      </wp:positionV>
                      <wp:extent cx="215900" cy="215900"/>
                      <wp:effectExtent l="0" t="0" r="12700" b="12700"/>
                      <wp:wrapNone/>
                      <wp:docPr id="119804588" name="Rechteck 1198045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C53B72F" w14:textId="77777777" w:rsidR="002B619D" w:rsidRPr="004B42F6" w:rsidRDefault="00000000" w:rsidP="002B619D">
                                  <w:pPr>
                                    <w:spacing w:line="240" w:lineRule="atLeast"/>
                                    <w:jc w:val="center"/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libri" w:hAnsi="Calibri"/>
                                            <w:iCs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5</m:t>
                                        </m:r>
                                      </m:num>
                                      <m:den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20</m:t>
                                        </m:r>
                                      </m:den>
                                    </m:f>
                                  </m:oMath>
                                  <w:r w:rsidR="002B619D" w:rsidRPr="004B42F6"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AA4B2D" id="Rechteck 119804588" o:spid="_x0000_s2669" style="position:absolute;margin-left:82.05pt;margin-top:.35pt;width:17pt;height:17pt;z-index:25391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" filled="f" stroked="f" strokeweight=".5pt">
                      <v:textbox inset="0,0,0,0">
                        <w:txbxContent>
                          <w:p w14:paraId="3C53B72F" w14:textId="77777777" w:rsidR="002B619D" w:rsidRPr="004B42F6" w:rsidRDefault="00000000" w:rsidP="002B619D">
                            <w:pPr>
                              <w:spacing w:line="240" w:lineRule="atLeast"/>
                              <w:jc w:val="center"/>
                              <w:rPr>
                                <w:rFonts w:ascii="Calibri" w:hAnsi="Calibri"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m:oMath>
                              <m:f>
                                <m:fPr>
                                  <m:ctrlPr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5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20</m:t>
                                  </m:r>
                                </m:den>
                              </m:f>
                            </m:oMath>
                            <w:r w:rsidR="002B619D" w:rsidRPr="004B42F6">
                              <w:rPr>
                                <w:rFonts w:ascii="Calibri" w:hAnsi="Calibri"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</w:tcPr>
          <w:p w14:paraId="066A9FF5" w14:textId="77777777" w:rsidR="002B619D" w:rsidRPr="00525601" w:rsidRDefault="002B619D" w:rsidP="00336858">
            <w:pPr>
              <w:pStyle w:val="tabelle"/>
            </w:pPr>
          </w:p>
        </w:tc>
      </w:tr>
      <w:tr w:rsidR="002B619D" w:rsidRPr="00154713" w14:paraId="3450AF90" w14:textId="77777777" w:rsidTr="00336858">
        <w:trPr>
          <w:trHeight w:val="57"/>
        </w:trPr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</w:tcPr>
          <w:p w14:paraId="33B4DBAF" w14:textId="77777777" w:rsidR="002B619D" w:rsidRPr="00154713" w:rsidRDefault="002B619D" w:rsidP="00336858">
            <w:pPr>
              <w:pStyle w:val="tabelle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3C5C9F6B" w14:textId="77777777" w:rsidR="002B619D" w:rsidRPr="00154713" w:rsidRDefault="002B619D" w:rsidP="00336858">
            <w:pPr>
              <w:pStyle w:val="tabelle"/>
            </w:pPr>
          </w:p>
        </w:tc>
        <w:tc>
          <w:tcPr>
            <w:tcW w:w="7257" w:type="dxa"/>
            <w:gridSpan w:val="120"/>
            <w:tcBorders>
              <w:top w:val="nil"/>
              <w:left w:val="nil"/>
              <w:bottom w:val="nil"/>
              <w:right w:val="nil"/>
            </w:tcBorders>
          </w:tcPr>
          <w:p w14:paraId="485C935A" w14:textId="77777777" w:rsidR="002B619D" w:rsidRPr="00154713" w:rsidRDefault="002B619D" w:rsidP="00336858">
            <w:pPr>
              <w:pStyle w:val="tabelle"/>
            </w:pP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</w:tcPr>
          <w:p w14:paraId="228DC87A" w14:textId="77777777" w:rsidR="002B619D" w:rsidRPr="00154713" w:rsidRDefault="002B619D" w:rsidP="00336858">
            <w:pPr>
              <w:pStyle w:val="tabelle"/>
            </w:pPr>
          </w:p>
        </w:tc>
      </w:tr>
      <w:tr w:rsidR="002B619D" w:rsidRPr="00154713" w14:paraId="0BAC712E" w14:textId="77777777" w:rsidTr="00336858">
        <w:trPr>
          <w:trHeight w:val="57"/>
        </w:trPr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66BE67B" w14:textId="77777777" w:rsidR="002B619D" w:rsidRPr="00154713" w:rsidRDefault="002B619D" w:rsidP="00336858">
            <w:pPr>
              <w:pStyle w:val="tabelle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475B4E1" w14:textId="77777777" w:rsidR="002B619D" w:rsidRPr="00154713" w:rsidRDefault="002B619D" w:rsidP="00336858">
            <w:pPr>
              <w:pStyle w:val="tabelle"/>
            </w:pPr>
          </w:p>
        </w:tc>
        <w:tc>
          <w:tcPr>
            <w:tcW w:w="7257" w:type="dxa"/>
            <w:gridSpan w:val="120"/>
            <w:tcBorders>
              <w:top w:val="nil"/>
              <w:left w:val="nil"/>
              <w:bottom w:val="single" w:sz="2" w:space="0" w:color="000000" w:themeColor="text1"/>
              <w:right w:val="nil"/>
            </w:tcBorders>
            <w:shd w:val="clear" w:color="auto" w:fill="F2F2F2" w:themeFill="background1" w:themeFillShade="F2"/>
          </w:tcPr>
          <w:p w14:paraId="72A8FE6B" w14:textId="77777777" w:rsidR="002B619D" w:rsidRPr="00154713" w:rsidRDefault="002B619D" w:rsidP="00336858">
            <w:pPr>
              <w:pStyle w:val="tabelle"/>
            </w:pP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835312D" w14:textId="77777777" w:rsidR="002B619D" w:rsidRPr="00154713" w:rsidRDefault="002B619D" w:rsidP="00336858">
            <w:pPr>
              <w:pStyle w:val="tabelle"/>
            </w:pPr>
          </w:p>
        </w:tc>
      </w:tr>
      <w:tr w:rsidR="002B619D" w:rsidRPr="00154713" w14:paraId="34B0AAA4" w14:textId="77777777" w:rsidTr="00336858">
        <w:trPr>
          <w:trHeight w:val="170"/>
        </w:trPr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17E9F6A" w14:textId="77777777" w:rsidR="002B619D" w:rsidRPr="00525601" w:rsidRDefault="002B619D" w:rsidP="00336858">
            <w:pPr>
              <w:pStyle w:val="tabelle"/>
            </w:pPr>
          </w:p>
        </w:tc>
        <w:tc>
          <w:tcPr>
            <w:tcW w:w="1871" w:type="dxa"/>
            <w:vMerge w:val="restart"/>
            <w:tcBorders>
              <w:top w:val="nil"/>
              <w:left w:val="nil"/>
              <w:bottom w:val="nil"/>
              <w:right w:val="single" w:sz="2" w:space="0" w:color="000000" w:themeColor="text1"/>
            </w:tcBorders>
            <w:shd w:val="clear" w:color="auto" w:fill="F2F2F2" w:themeFill="background1" w:themeFillShade="F2"/>
          </w:tcPr>
          <w:p w14:paraId="21B69E12" w14:textId="77777777" w:rsidR="002B619D" w:rsidRPr="00154713" w:rsidRDefault="002B619D" w:rsidP="00336858">
            <w:pPr>
              <w:pStyle w:val="NormalerText"/>
            </w:pPr>
            <w:r>
              <w:t>Einundzwanzigstel-</w:t>
            </w:r>
            <w:r>
              <w:br/>
              <w:t>Streifen</w:t>
            </w:r>
          </w:p>
        </w:tc>
        <w:tc>
          <w:tcPr>
            <w:tcW w:w="345" w:type="dxa"/>
            <w:gridSpan w:val="4"/>
            <w:tcBorders>
              <w:top w:val="single" w:sz="2" w:space="0" w:color="000000" w:themeColor="text1"/>
              <w:left w:val="single" w:sz="2" w:space="0" w:color="000000" w:themeColor="text1"/>
            </w:tcBorders>
            <w:shd w:val="clear" w:color="auto" w:fill="F2F2F2" w:themeFill="background1" w:themeFillShade="F2"/>
          </w:tcPr>
          <w:p w14:paraId="75DAD60D" w14:textId="77777777" w:rsidR="002B619D" w:rsidRPr="00154713" w:rsidRDefault="002B619D" w:rsidP="00336858">
            <w:pPr>
              <w:pStyle w:val="NormalerText"/>
            </w:pPr>
          </w:p>
        </w:tc>
        <w:tc>
          <w:tcPr>
            <w:tcW w:w="346" w:type="dxa"/>
            <w:gridSpan w:val="7"/>
            <w:tcBorders>
              <w:top w:val="single" w:sz="2" w:space="0" w:color="000000" w:themeColor="text1"/>
            </w:tcBorders>
            <w:shd w:val="clear" w:color="auto" w:fill="F2F2F2" w:themeFill="background1" w:themeFillShade="F2"/>
          </w:tcPr>
          <w:p w14:paraId="6752B5CB" w14:textId="77777777" w:rsidR="002B619D" w:rsidRPr="00154713" w:rsidRDefault="002B619D" w:rsidP="00336858">
            <w:pPr>
              <w:pStyle w:val="NormalerText"/>
            </w:pPr>
          </w:p>
        </w:tc>
        <w:tc>
          <w:tcPr>
            <w:tcW w:w="345" w:type="dxa"/>
            <w:gridSpan w:val="7"/>
            <w:tcBorders>
              <w:top w:val="single" w:sz="2" w:space="0" w:color="000000" w:themeColor="text1"/>
            </w:tcBorders>
            <w:shd w:val="clear" w:color="auto" w:fill="F2F2F2" w:themeFill="background1" w:themeFillShade="F2"/>
          </w:tcPr>
          <w:p w14:paraId="6B151D5C" w14:textId="77777777" w:rsidR="002B619D" w:rsidRPr="00154713" w:rsidRDefault="002B619D" w:rsidP="00336858">
            <w:pPr>
              <w:pStyle w:val="NormalerText"/>
            </w:pPr>
          </w:p>
        </w:tc>
        <w:tc>
          <w:tcPr>
            <w:tcW w:w="346" w:type="dxa"/>
            <w:gridSpan w:val="6"/>
            <w:tcBorders>
              <w:top w:val="single" w:sz="2" w:space="0" w:color="000000" w:themeColor="text1"/>
            </w:tcBorders>
            <w:shd w:val="clear" w:color="auto" w:fill="F2F2F2" w:themeFill="background1" w:themeFillShade="F2"/>
          </w:tcPr>
          <w:p w14:paraId="241452DA" w14:textId="77777777" w:rsidR="002B619D" w:rsidRPr="00154713" w:rsidRDefault="002B619D" w:rsidP="00336858">
            <w:pPr>
              <w:pStyle w:val="NormalerText"/>
            </w:pPr>
          </w:p>
        </w:tc>
        <w:tc>
          <w:tcPr>
            <w:tcW w:w="345" w:type="dxa"/>
            <w:gridSpan w:val="5"/>
            <w:tcBorders>
              <w:top w:val="single" w:sz="2" w:space="0" w:color="000000" w:themeColor="text1"/>
            </w:tcBorders>
            <w:shd w:val="clear" w:color="auto" w:fill="F2F2F2" w:themeFill="background1" w:themeFillShade="F2"/>
          </w:tcPr>
          <w:p w14:paraId="3ABB3569" w14:textId="77777777" w:rsidR="002B619D" w:rsidRPr="00154713" w:rsidRDefault="002B619D" w:rsidP="00336858">
            <w:pPr>
              <w:pStyle w:val="NormalerText"/>
            </w:pPr>
          </w:p>
        </w:tc>
        <w:tc>
          <w:tcPr>
            <w:tcW w:w="346" w:type="dxa"/>
            <w:gridSpan w:val="6"/>
            <w:tcBorders>
              <w:top w:val="single" w:sz="2" w:space="0" w:color="000000" w:themeColor="text1"/>
            </w:tcBorders>
            <w:shd w:val="clear" w:color="auto" w:fill="F2F2F2" w:themeFill="background1" w:themeFillShade="F2"/>
          </w:tcPr>
          <w:p w14:paraId="3AFCCA2C" w14:textId="77777777" w:rsidR="002B619D" w:rsidRPr="00154713" w:rsidRDefault="002B619D" w:rsidP="00336858">
            <w:pPr>
              <w:pStyle w:val="NormalerText"/>
            </w:pPr>
          </w:p>
        </w:tc>
        <w:tc>
          <w:tcPr>
            <w:tcW w:w="346" w:type="dxa"/>
            <w:gridSpan w:val="5"/>
            <w:tcBorders>
              <w:top w:val="single" w:sz="2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</w:tcPr>
          <w:p w14:paraId="0EE4C956" w14:textId="77777777" w:rsidR="002B619D" w:rsidRPr="00154713" w:rsidRDefault="002B619D" w:rsidP="00336858">
            <w:pPr>
              <w:pStyle w:val="NormalerText"/>
            </w:pPr>
          </w:p>
        </w:tc>
        <w:tc>
          <w:tcPr>
            <w:tcW w:w="345" w:type="dxa"/>
            <w:gridSpan w:val="6"/>
            <w:tcBorders>
              <w:top w:val="single" w:sz="2" w:space="0" w:color="000000" w:themeColor="text1"/>
              <w:left w:val="single" w:sz="8" w:space="0" w:color="000000" w:themeColor="text1"/>
            </w:tcBorders>
            <w:shd w:val="clear" w:color="auto" w:fill="F2F2F2" w:themeFill="background1" w:themeFillShade="F2"/>
          </w:tcPr>
          <w:p w14:paraId="7A0CA96D" w14:textId="77777777" w:rsidR="002B619D" w:rsidRPr="00154713" w:rsidRDefault="002B619D" w:rsidP="00336858">
            <w:pPr>
              <w:pStyle w:val="NormalerText"/>
            </w:pPr>
          </w:p>
        </w:tc>
        <w:tc>
          <w:tcPr>
            <w:tcW w:w="346" w:type="dxa"/>
            <w:gridSpan w:val="4"/>
            <w:tcBorders>
              <w:top w:val="single" w:sz="2" w:space="0" w:color="000000" w:themeColor="text1"/>
            </w:tcBorders>
            <w:shd w:val="clear" w:color="auto" w:fill="F2F2F2" w:themeFill="background1" w:themeFillShade="F2"/>
          </w:tcPr>
          <w:p w14:paraId="52CCBBD9" w14:textId="77777777" w:rsidR="002B619D" w:rsidRPr="00154713" w:rsidRDefault="002B619D" w:rsidP="00336858">
            <w:pPr>
              <w:pStyle w:val="NormalerText"/>
            </w:pPr>
          </w:p>
        </w:tc>
        <w:tc>
          <w:tcPr>
            <w:tcW w:w="345" w:type="dxa"/>
            <w:gridSpan w:val="8"/>
            <w:tcBorders>
              <w:top w:val="single" w:sz="2" w:space="0" w:color="000000" w:themeColor="text1"/>
            </w:tcBorders>
            <w:shd w:val="clear" w:color="auto" w:fill="F2F2F2" w:themeFill="background1" w:themeFillShade="F2"/>
          </w:tcPr>
          <w:p w14:paraId="134F5A69" w14:textId="77777777" w:rsidR="002B619D" w:rsidRPr="00154713" w:rsidRDefault="002B619D" w:rsidP="00336858">
            <w:pPr>
              <w:pStyle w:val="NormalerText"/>
            </w:pPr>
          </w:p>
        </w:tc>
        <w:tc>
          <w:tcPr>
            <w:tcW w:w="346" w:type="dxa"/>
            <w:gridSpan w:val="4"/>
            <w:tcBorders>
              <w:top w:val="single" w:sz="2" w:space="0" w:color="000000" w:themeColor="text1"/>
            </w:tcBorders>
            <w:shd w:val="clear" w:color="auto" w:fill="F2F2F2" w:themeFill="background1" w:themeFillShade="F2"/>
          </w:tcPr>
          <w:p w14:paraId="664C3B2B" w14:textId="77777777" w:rsidR="002B619D" w:rsidRPr="00154713" w:rsidRDefault="002B619D" w:rsidP="00336858">
            <w:pPr>
              <w:pStyle w:val="NormalerText"/>
            </w:pPr>
          </w:p>
        </w:tc>
        <w:tc>
          <w:tcPr>
            <w:tcW w:w="345" w:type="dxa"/>
            <w:gridSpan w:val="8"/>
            <w:tcBorders>
              <w:top w:val="single" w:sz="2" w:space="0" w:color="000000" w:themeColor="text1"/>
            </w:tcBorders>
            <w:shd w:val="clear" w:color="auto" w:fill="F2F2F2" w:themeFill="background1" w:themeFillShade="F2"/>
          </w:tcPr>
          <w:p w14:paraId="1586D656" w14:textId="77777777" w:rsidR="002B619D" w:rsidRPr="00154713" w:rsidRDefault="002B619D" w:rsidP="00336858">
            <w:pPr>
              <w:pStyle w:val="NormalerText"/>
            </w:pPr>
          </w:p>
        </w:tc>
        <w:tc>
          <w:tcPr>
            <w:tcW w:w="346" w:type="dxa"/>
            <w:gridSpan w:val="4"/>
            <w:tcBorders>
              <w:top w:val="single" w:sz="2" w:space="0" w:color="000000" w:themeColor="text1"/>
            </w:tcBorders>
            <w:shd w:val="clear" w:color="auto" w:fill="F2F2F2" w:themeFill="background1" w:themeFillShade="F2"/>
          </w:tcPr>
          <w:p w14:paraId="70D9626D" w14:textId="77777777" w:rsidR="002B619D" w:rsidRPr="00154713" w:rsidRDefault="002B619D" w:rsidP="00336858">
            <w:pPr>
              <w:pStyle w:val="NormalerText"/>
            </w:pPr>
          </w:p>
        </w:tc>
        <w:tc>
          <w:tcPr>
            <w:tcW w:w="346" w:type="dxa"/>
            <w:gridSpan w:val="6"/>
            <w:tcBorders>
              <w:top w:val="single" w:sz="2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</w:tcPr>
          <w:p w14:paraId="5EA1F0D9" w14:textId="77777777" w:rsidR="002B619D" w:rsidRPr="00154713" w:rsidRDefault="002B619D" w:rsidP="00336858">
            <w:pPr>
              <w:pStyle w:val="NormalerText"/>
            </w:pPr>
          </w:p>
        </w:tc>
        <w:tc>
          <w:tcPr>
            <w:tcW w:w="345" w:type="dxa"/>
            <w:gridSpan w:val="5"/>
            <w:tcBorders>
              <w:top w:val="single" w:sz="2" w:space="0" w:color="000000" w:themeColor="text1"/>
              <w:left w:val="single" w:sz="8" w:space="0" w:color="000000" w:themeColor="text1"/>
            </w:tcBorders>
            <w:shd w:val="clear" w:color="auto" w:fill="F2F2F2" w:themeFill="background1" w:themeFillShade="F2"/>
          </w:tcPr>
          <w:p w14:paraId="05A19B6A" w14:textId="77777777" w:rsidR="002B619D" w:rsidRPr="00154713" w:rsidRDefault="002B619D" w:rsidP="00336858">
            <w:pPr>
              <w:pStyle w:val="NormalerText"/>
            </w:pPr>
          </w:p>
        </w:tc>
        <w:tc>
          <w:tcPr>
            <w:tcW w:w="346" w:type="dxa"/>
            <w:gridSpan w:val="6"/>
            <w:tcBorders>
              <w:top w:val="single" w:sz="2" w:space="0" w:color="000000" w:themeColor="text1"/>
            </w:tcBorders>
            <w:shd w:val="clear" w:color="auto" w:fill="F2F2F2" w:themeFill="background1" w:themeFillShade="F2"/>
          </w:tcPr>
          <w:p w14:paraId="23D3D82C" w14:textId="77777777" w:rsidR="002B619D" w:rsidRPr="00154713" w:rsidRDefault="002B619D" w:rsidP="00336858">
            <w:pPr>
              <w:pStyle w:val="NormalerText"/>
            </w:pPr>
          </w:p>
        </w:tc>
        <w:tc>
          <w:tcPr>
            <w:tcW w:w="345" w:type="dxa"/>
            <w:gridSpan w:val="5"/>
            <w:tcBorders>
              <w:top w:val="single" w:sz="2" w:space="0" w:color="000000" w:themeColor="text1"/>
            </w:tcBorders>
            <w:shd w:val="clear" w:color="auto" w:fill="F2F2F2" w:themeFill="background1" w:themeFillShade="F2"/>
          </w:tcPr>
          <w:p w14:paraId="1118DF56" w14:textId="77777777" w:rsidR="002B619D" w:rsidRPr="00154713" w:rsidRDefault="002B619D" w:rsidP="00336858">
            <w:pPr>
              <w:pStyle w:val="NormalerText"/>
            </w:pPr>
          </w:p>
        </w:tc>
        <w:tc>
          <w:tcPr>
            <w:tcW w:w="346" w:type="dxa"/>
            <w:gridSpan w:val="6"/>
            <w:tcBorders>
              <w:top w:val="single" w:sz="2" w:space="0" w:color="000000" w:themeColor="text1"/>
            </w:tcBorders>
            <w:shd w:val="clear" w:color="auto" w:fill="F2F2F2" w:themeFill="background1" w:themeFillShade="F2"/>
          </w:tcPr>
          <w:p w14:paraId="023CA76F" w14:textId="77777777" w:rsidR="002B619D" w:rsidRPr="00154713" w:rsidRDefault="002B619D" w:rsidP="00336858">
            <w:pPr>
              <w:pStyle w:val="NormalerText"/>
            </w:pPr>
          </w:p>
        </w:tc>
        <w:tc>
          <w:tcPr>
            <w:tcW w:w="345" w:type="dxa"/>
            <w:gridSpan w:val="7"/>
            <w:tcBorders>
              <w:top w:val="single" w:sz="2" w:space="0" w:color="000000" w:themeColor="text1"/>
            </w:tcBorders>
            <w:shd w:val="clear" w:color="auto" w:fill="F2F2F2" w:themeFill="background1" w:themeFillShade="F2"/>
          </w:tcPr>
          <w:p w14:paraId="6BF001D9" w14:textId="77777777" w:rsidR="002B619D" w:rsidRPr="00154713" w:rsidRDefault="002B619D" w:rsidP="00336858">
            <w:pPr>
              <w:pStyle w:val="NormalerText"/>
            </w:pPr>
          </w:p>
        </w:tc>
        <w:tc>
          <w:tcPr>
            <w:tcW w:w="346" w:type="dxa"/>
            <w:gridSpan w:val="7"/>
            <w:tcBorders>
              <w:top w:val="single" w:sz="2" w:space="0" w:color="000000" w:themeColor="text1"/>
            </w:tcBorders>
            <w:shd w:val="clear" w:color="auto" w:fill="F2F2F2" w:themeFill="background1" w:themeFillShade="F2"/>
          </w:tcPr>
          <w:p w14:paraId="7183C855" w14:textId="77777777" w:rsidR="002B619D" w:rsidRPr="00154713" w:rsidRDefault="002B619D" w:rsidP="00336858">
            <w:pPr>
              <w:pStyle w:val="NormalerText"/>
            </w:pPr>
          </w:p>
        </w:tc>
        <w:tc>
          <w:tcPr>
            <w:tcW w:w="346" w:type="dxa"/>
            <w:gridSpan w:val="4"/>
            <w:tcBorders>
              <w:top w:val="single" w:sz="2" w:space="0" w:color="000000" w:themeColor="text1"/>
              <w:right w:val="single" w:sz="2" w:space="0" w:color="000000" w:themeColor="text1"/>
            </w:tcBorders>
            <w:shd w:val="clear" w:color="auto" w:fill="F2F2F2" w:themeFill="background1" w:themeFillShade="F2"/>
          </w:tcPr>
          <w:p w14:paraId="67A9683A" w14:textId="77777777" w:rsidR="002B619D" w:rsidRPr="00154713" w:rsidRDefault="002B619D" w:rsidP="00336858">
            <w:pPr>
              <w:pStyle w:val="NormalerText"/>
            </w:pPr>
          </w:p>
        </w:tc>
        <w:tc>
          <w:tcPr>
            <w:tcW w:w="57" w:type="dxa"/>
            <w:tcBorders>
              <w:top w:val="nil"/>
              <w:left w:val="single" w:sz="2" w:space="0" w:color="000000" w:themeColor="text1"/>
              <w:bottom w:val="nil"/>
              <w:right w:val="nil"/>
            </w:tcBorders>
            <w:shd w:val="clear" w:color="auto" w:fill="F2F2F2" w:themeFill="background1" w:themeFillShade="F2"/>
          </w:tcPr>
          <w:p w14:paraId="691062F1" w14:textId="77777777" w:rsidR="002B619D" w:rsidRPr="00154713" w:rsidRDefault="002B619D" w:rsidP="00336858">
            <w:pPr>
              <w:pStyle w:val="tabelle"/>
            </w:pPr>
          </w:p>
        </w:tc>
      </w:tr>
      <w:tr w:rsidR="002B619D" w:rsidRPr="00154713" w14:paraId="542E120D" w14:textId="77777777" w:rsidTr="00336858">
        <w:trPr>
          <w:trHeight w:val="340"/>
        </w:trPr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88F2F6A" w14:textId="77777777" w:rsidR="002B619D" w:rsidRPr="00525601" w:rsidRDefault="002B619D" w:rsidP="00336858">
            <w:pPr>
              <w:pStyle w:val="tabelle"/>
            </w:pPr>
          </w:p>
        </w:tc>
        <w:tc>
          <w:tcPr>
            <w:tcW w:w="187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81AED8B" w14:textId="77777777" w:rsidR="002B619D" w:rsidRPr="00154713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7257" w:type="dxa"/>
            <w:gridSpan w:val="120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C17C6E3" w14:textId="77777777" w:rsidR="002B619D" w:rsidRPr="00154713" w:rsidRDefault="002B619D" w:rsidP="00336858">
            <w:pPr>
              <w:pStyle w:val="NormalerTex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947904" behindDoc="0" locked="0" layoutInCell="1" allowOverlap="1" wp14:anchorId="192F3A1A" wp14:editId="2F04ABAD">
                      <wp:simplePos x="0" y="0"/>
                      <wp:positionH relativeFrom="column">
                        <wp:posOffset>-110421</wp:posOffset>
                      </wp:positionH>
                      <wp:positionV relativeFrom="paragraph">
                        <wp:posOffset>2540</wp:posOffset>
                      </wp:positionV>
                      <wp:extent cx="215900" cy="216000"/>
                      <wp:effectExtent l="0" t="0" r="12700" b="12700"/>
                      <wp:wrapNone/>
                      <wp:docPr id="312003294" name="Rechteck 3120032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6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8BE7534" w14:textId="77777777" w:rsidR="002B619D" w:rsidRPr="009810E2" w:rsidRDefault="002B619D" w:rsidP="002B619D">
                                  <w:pPr>
                                    <w:spacing w:line="240" w:lineRule="atLeast"/>
                                    <w:jc w:val="center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92F3A1A" id="Rechteck 312003294" o:spid="_x0000_s2670" style="position:absolute;margin-left:-8.7pt;margin-top:.2pt;width:17pt;height:17pt;z-index:25394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" filled="f" stroked="f" strokeweight=".5pt">
                      <v:textbox inset="0,0,0,0">
                        <w:txbxContent>
                          <w:p w14:paraId="18BE7534" w14:textId="77777777" w:rsidR="002B619D" w:rsidRPr="009810E2" w:rsidRDefault="002B619D" w:rsidP="002B619D">
                            <w:pPr>
                              <w:spacing w:line="240" w:lineRule="atLeast"/>
                              <w:jc w:val="center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0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919232" behindDoc="0" locked="0" layoutInCell="1" allowOverlap="1" wp14:anchorId="5476A5D3" wp14:editId="35534497">
                      <wp:simplePos x="0" y="0"/>
                      <wp:positionH relativeFrom="column">
                        <wp:posOffset>2963144</wp:posOffset>
                      </wp:positionH>
                      <wp:positionV relativeFrom="paragraph">
                        <wp:posOffset>1270</wp:posOffset>
                      </wp:positionV>
                      <wp:extent cx="215900" cy="215900"/>
                      <wp:effectExtent l="0" t="0" r="12700" b="12700"/>
                      <wp:wrapNone/>
                      <wp:docPr id="614386435" name="Rechteck 6143864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07952D6" w14:textId="77777777" w:rsidR="002B619D" w:rsidRPr="004B42F6" w:rsidRDefault="00000000" w:rsidP="002B619D">
                                  <w:pPr>
                                    <w:spacing w:line="240" w:lineRule="atLeast"/>
                                    <w:jc w:val="center"/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libri" w:hAnsi="Calibri"/>
                                            <w:iCs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14</m:t>
                                        </m:r>
                                      </m:num>
                                      <m:den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21</m:t>
                                        </m:r>
                                      </m:den>
                                    </m:f>
                                  </m:oMath>
                                  <w:r w:rsidR="002B619D" w:rsidRPr="004B42F6"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476A5D3" id="Rechteck 614386435" o:spid="_x0000_s2671" style="position:absolute;margin-left:233.3pt;margin-top:.1pt;width:17pt;height:17pt;z-index:25391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" filled="f" stroked="f" strokeweight=".5pt">
                      <v:textbox inset="0,0,0,0">
                        <w:txbxContent>
                          <w:p w14:paraId="507952D6" w14:textId="77777777" w:rsidR="002B619D" w:rsidRPr="004B42F6" w:rsidRDefault="00000000" w:rsidP="002B619D">
                            <w:pPr>
                              <w:spacing w:line="240" w:lineRule="atLeast"/>
                              <w:jc w:val="center"/>
                              <w:rPr>
                                <w:rFonts w:ascii="Calibri" w:hAnsi="Calibri"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m:oMath>
                              <m:f>
                                <m:fPr>
                                  <m:ctrlPr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14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21</m:t>
                                  </m:r>
                                </m:den>
                              </m:f>
                            </m:oMath>
                            <w:r w:rsidR="002B619D" w:rsidRPr="004B42F6">
                              <w:rPr>
                                <w:rFonts w:ascii="Calibri" w:hAnsi="Calibri"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918208" behindDoc="0" locked="0" layoutInCell="1" allowOverlap="1" wp14:anchorId="16D6868B" wp14:editId="1914281B">
                      <wp:simplePos x="0" y="0"/>
                      <wp:positionH relativeFrom="column">
                        <wp:posOffset>1427112</wp:posOffset>
                      </wp:positionH>
                      <wp:positionV relativeFrom="paragraph">
                        <wp:posOffset>1270</wp:posOffset>
                      </wp:positionV>
                      <wp:extent cx="215900" cy="215900"/>
                      <wp:effectExtent l="0" t="0" r="12700" b="12700"/>
                      <wp:wrapNone/>
                      <wp:docPr id="316055382" name="Rechteck 3160553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7DC3BDE" w14:textId="77777777" w:rsidR="002B619D" w:rsidRPr="004B42F6" w:rsidRDefault="00000000" w:rsidP="002B619D">
                                  <w:pPr>
                                    <w:spacing w:line="240" w:lineRule="atLeast"/>
                                    <w:jc w:val="center"/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libri" w:hAnsi="Calibri"/>
                                            <w:iCs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7</m:t>
                                        </m:r>
                                      </m:num>
                                      <m:den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21</m:t>
                                        </m:r>
                                      </m:den>
                                    </m:f>
                                  </m:oMath>
                                  <w:r w:rsidR="002B619D" w:rsidRPr="004B42F6"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6D6868B" id="Rechteck 316055382" o:spid="_x0000_s2672" style="position:absolute;margin-left:112.35pt;margin-top:.1pt;width:17pt;height:17pt;z-index:25391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" filled="f" stroked="f" strokeweight=".5pt">
                      <v:textbox inset="0,0,0,0">
                        <w:txbxContent>
                          <w:p w14:paraId="17DC3BDE" w14:textId="77777777" w:rsidR="002B619D" w:rsidRPr="004B42F6" w:rsidRDefault="00000000" w:rsidP="002B619D">
                            <w:pPr>
                              <w:spacing w:line="240" w:lineRule="atLeast"/>
                              <w:jc w:val="center"/>
                              <w:rPr>
                                <w:rFonts w:ascii="Calibri" w:hAnsi="Calibri"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m:oMath>
                              <m:f>
                                <m:fPr>
                                  <m:ctrlPr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7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21</m:t>
                                  </m:r>
                                </m:den>
                              </m:f>
                            </m:oMath>
                            <w:r w:rsidR="002B619D" w:rsidRPr="004B42F6">
                              <w:rPr>
                                <w:rFonts w:ascii="Calibri" w:hAnsi="Calibri"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853696" behindDoc="0" locked="0" layoutInCell="1" allowOverlap="1" wp14:anchorId="3DC994F6" wp14:editId="4EB0B5CC">
                      <wp:simplePos x="0" y="0"/>
                      <wp:positionH relativeFrom="column">
                        <wp:posOffset>4499036</wp:posOffset>
                      </wp:positionH>
                      <wp:positionV relativeFrom="paragraph">
                        <wp:posOffset>1270</wp:posOffset>
                      </wp:positionV>
                      <wp:extent cx="215900" cy="215900"/>
                      <wp:effectExtent l="0" t="0" r="12700" b="12700"/>
                      <wp:wrapNone/>
                      <wp:docPr id="26" name="Rechteck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7EB32D5" w14:textId="77777777" w:rsidR="002B619D" w:rsidRPr="00333598" w:rsidRDefault="002B619D" w:rsidP="002B619D">
                                  <w:pPr>
                                    <w:spacing w:line="240" w:lineRule="atLeast"/>
                                    <w:jc w:val="center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C994F6" id="Rechteck 26" o:spid="_x0000_s2673" style="position:absolute;margin-left:354.25pt;margin-top:.1pt;width:17pt;height:17pt;z-index:25385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" filled="f" stroked="f" strokeweight=".5pt">
                      <v:textbox inset="0,0,0,0">
                        <w:txbxContent>
                          <w:p w14:paraId="27EB32D5" w14:textId="77777777" w:rsidR="002B619D" w:rsidRPr="00333598" w:rsidRDefault="002B619D" w:rsidP="002B619D">
                            <w:pPr>
                              <w:spacing w:line="240" w:lineRule="atLeast"/>
                              <w:jc w:val="center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735C0B1" w14:textId="77777777" w:rsidR="002B619D" w:rsidRPr="00154713" w:rsidRDefault="002B619D" w:rsidP="00336858">
            <w:pPr>
              <w:pStyle w:val="tabelle"/>
            </w:pPr>
          </w:p>
        </w:tc>
      </w:tr>
      <w:tr w:rsidR="002B619D" w:rsidRPr="00154713" w14:paraId="7D0903EB" w14:textId="77777777" w:rsidTr="00336858">
        <w:trPr>
          <w:trHeight w:val="57"/>
        </w:trPr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6776F11" w14:textId="77777777" w:rsidR="002B619D" w:rsidRPr="00154713" w:rsidRDefault="002B619D" w:rsidP="00336858">
            <w:pPr>
              <w:pStyle w:val="tabelle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EEC99B2" w14:textId="77777777" w:rsidR="002B619D" w:rsidRPr="00154713" w:rsidRDefault="002B619D" w:rsidP="00336858">
            <w:pPr>
              <w:pStyle w:val="tabelle"/>
            </w:pPr>
          </w:p>
        </w:tc>
        <w:tc>
          <w:tcPr>
            <w:tcW w:w="7257" w:type="dxa"/>
            <w:gridSpan w:val="120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5D1162F" w14:textId="77777777" w:rsidR="002B619D" w:rsidRPr="00154713" w:rsidRDefault="002B619D" w:rsidP="00336858">
            <w:pPr>
              <w:pStyle w:val="tabelle"/>
            </w:pP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14CDEB9" w14:textId="77777777" w:rsidR="002B619D" w:rsidRPr="00154713" w:rsidRDefault="002B619D" w:rsidP="00336858">
            <w:pPr>
              <w:pStyle w:val="tabelle"/>
            </w:pPr>
          </w:p>
        </w:tc>
      </w:tr>
      <w:tr w:rsidR="002B619D" w:rsidRPr="00154713" w14:paraId="2C57378C" w14:textId="77777777" w:rsidTr="00336858">
        <w:trPr>
          <w:trHeight w:val="57"/>
        </w:trPr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</w:tcPr>
          <w:p w14:paraId="5DE84EB9" w14:textId="77777777" w:rsidR="002B619D" w:rsidRPr="00154713" w:rsidRDefault="002B619D" w:rsidP="00336858">
            <w:pPr>
              <w:pStyle w:val="tabelle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3420FA48" w14:textId="77777777" w:rsidR="002B619D" w:rsidRPr="00154713" w:rsidRDefault="002B619D" w:rsidP="00336858">
            <w:pPr>
              <w:pStyle w:val="tabelle"/>
            </w:pPr>
          </w:p>
        </w:tc>
        <w:tc>
          <w:tcPr>
            <w:tcW w:w="7257" w:type="dxa"/>
            <w:gridSpan w:val="120"/>
            <w:tcBorders>
              <w:top w:val="nil"/>
              <w:left w:val="nil"/>
              <w:bottom w:val="single" w:sz="2" w:space="0" w:color="000000" w:themeColor="text1"/>
              <w:right w:val="nil"/>
            </w:tcBorders>
          </w:tcPr>
          <w:p w14:paraId="702E6549" w14:textId="77777777" w:rsidR="002B619D" w:rsidRPr="00154713" w:rsidRDefault="002B619D" w:rsidP="00336858">
            <w:pPr>
              <w:pStyle w:val="tabelle"/>
            </w:pP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</w:tcPr>
          <w:p w14:paraId="3EF08626" w14:textId="77777777" w:rsidR="002B619D" w:rsidRPr="00154713" w:rsidRDefault="002B619D" w:rsidP="00336858">
            <w:pPr>
              <w:pStyle w:val="tabelle"/>
            </w:pPr>
          </w:p>
        </w:tc>
      </w:tr>
      <w:tr w:rsidR="002B619D" w14:paraId="02371A20" w14:textId="77777777" w:rsidTr="00336858">
        <w:trPr>
          <w:trHeight w:val="283"/>
        </w:trPr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</w:tcPr>
          <w:p w14:paraId="28FAC43C" w14:textId="77777777" w:rsidR="002B619D" w:rsidRPr="00525601" w:rsidRDefault="002B619D" w:rsidP="00336858">
            <w:pPr>
              <w:pStyle w:val="tabelle"/>
            </w:pPr>
          </w:p>
        </w:tc>
        <w:tc>
          <w:tcPr>
            <w:tcW w:w="1871" w:type="dxa"/>
            <w:vMerge w:val="restart"/>
            <w:tcBorders>
              <w:top w:val="nil"/>
              <w:left w:val="nil"/>
              <w:bottom w:val="nil"/>
              <w:right w:val="single" w:sz="2" w:space="0" w:color="000000" w:themeColor="text1"/>
            </w:tcBorders>
          </w:tcPr>
          <w:p w14:paraId="37470B7D" w14:textId="77777777" w:rsidR="002B619D" w:rsidRDefault="002B619D" w:rsidP="00336858">
            <w:pPr>
              <w:pStyle w:val="NormalerText"/>
              <w:rPr>
                <w:noProof/>
              </w:rPr>
            </w:pPr>
            <w:r>
              <w:rPr>
                <w:noProof/>
              </w:rPr>
              <w:t>Vierundzwanzigstel-</w:t>
            </w:r>
            <w:r>
              <w:rPr>
                <w:noProof/>
              </w:rPr>
              <w:br/>
              <w:t>Streifen</w:t>
            </w:r>
          </w:p>
        </w:tc>
        <w:tc>
          <w:tcPr>
            <w:tcW w:w="302" w:type="dxa"/>
            <w:gridSpan w:val="3"/>
            <w:tcBorders>
              <w:top w:val="single" w:sz="2" w:space="0" w:color="000000" w:themeColor="text1"/>
              <w:left w:val="single" w:sz="2" w:space="0" w:color="000000" w:themeColor="text1"/>
            </w:tcBorders>
          </w:tcPr>
          <w:p w14:paraId="3B907E25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302" w:type="dxa"/>
            <w:gridSpan w:val="7"/>
            <w:tcBorders>
              <w:top w:val="single" w:sz="2" w:space="0" w:color="000000" w:themeColor="text1"/>
            </w:tcBorders>
          </w:tcPr>
          <w:p w14:paraId="31443313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303" w:type="dxa"/>
            <w:gridSpan w:val="5"/>
            <w:tcBorders>
              <w:top w:val="single" w:sz="2" w:space="0" w:color="000000" w:themeColor="text1"/>
            </w:tcBorders>
          </w:tcPr>
          <w:p w14:paraId="20682D61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302" w:type="dxa"/>
            <w:gridSpan w:val="6"/>
            <w:tcBorders>
              <w:top w:val="single" w:sz="2" w:space="0" w:color="000000" w:themeColor="text1"/>
            </w:tcBorders>
          </w:tcPr>
          <w:p w14:paraId="57A1B508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302" w:type="dxa"/>
            <w:gridSpan w:val="5"/>
            <w:tcBorders>
              <w:top w:val="single" w:sz="2" w:space="0" w:color="000000" w:themeColor="text1"/>
            </w:tcBorders>
          </w:tcPr>
          <w:p w14:paraId="71AAE917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303" w:type="dxa"/>
            <w:gridSpan w:val="5"/>
            <w:tcBorders>
              <w:top w:val="single" w:sz="2" w:space="0" w:color="000000" w:themeColor="text1"/>
            </w:tcBorders>
          </w:tcPr>
          <w:p w14:paraId="44BD1ADB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302" w:type="dxa"/>
            <w:gridSpan w:val="5"/>
            <w:tcBorders>
              <w:top w:val="single" w:sz="2" w:space="0" w:color="000000" w:themeColor="text1"/>
            </w:tcBorders>
          </w:tcPr>
          <w:p w14:paraId="25BC1502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303" w:type="dxa"/>
            <w:gridSpan w:val="4"/>
            <w:tcBorders>
              <w:top w:val="single" w:sz="2" w:space="0" w:color="000000" w:themeColor="text1"/>
              <w:right w:val="single" w:sz="8" w:space="0" w:color="000000" w:themeColor="text1"/>
            </w:tcBorders>
          </w:tcPr>
          <w:p w14:paraId="3B7EB236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302" w:type="dxa"/>
            <w:gridSpan w:val="4"/>
            <w:tcBorders>
              <w:top w:val="single" w:sz="2" w:space="0" w:color="000000" w:themeColor="text1"/>
              <w:left w:val="single" w:sz="8" w:space="0" w:color="000000" w:themeColor="text1"/>
            </w:tcBorders>
          </w:tcPr>
          <w:p w14:paraId="06879C36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302" w:type="dxa"/>
            <w:gridSpan w:val="4"/>
            <w:tcBorders>
              <w:top w:val="single" w:sz="2" w:space="0" w:color="000000" w:themeColor="text1"/>
            </w:tcBorders>
          </w:tcPr>
          <w:p w14:paraId="1B8067E3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303" w:type="dxa"/>
            <w:gridSpan w:val="7"/>
            <w:tcBorders>
              <w:top w:val="single" w:sz="2" w:space="0" w:color="000000" w:themeColor="text1"/>
            </w:tcBorders>
          </w:tcPr>
          <w:p w14:paraId="281E1FA5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302" w:type="dxa"/>
            <w:gridSpan w:val="5"/>
            <w:tcBorders>
              <w:top w:val="single" w:sz="2" w:space="0" w:color="000000" w:themeColor="text1"/>
            </w:tcBorders>
          </w:tcPr>
          <w:p w14:paraId="26B0CEEA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302" w:type="dxa"/>
            <w:gridSpan w:val="5"/>
            <w:tcBorders>
              <w:top w:val="single" w:sz="2" w:space="0" w:color="000000" w:themeColor="text1"/>
            </w:tcBorders>
          </w:tcPr>
          <w:p w14:paraId="67FEB5E8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303" w:type="dxa"/>
            <w:gridSpan w:val="7"/>
            <w:tcBorders>
              <w:top w:val="single" w:sz="2" w:space="0" w:color="000000" w:themeColor="text1"/>
            </w:tcBorders>
          </w:tcPr>
          <w:p w14:paraId="31956963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302" w:type="dxa"/>
            <w:gridSpan w:val="4"/>
            <w:tcBorders>
              <w:top w:val="single" w:sz="2" w:space="0" w:color="000000" w:themeColor="text1"/>
            </w:tcBorders>
          </w:tcPr>
          <w:p w14:paraId="4BF8C837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303" w:type="dxa"/>
            <w:gridSpan w:val="4"/>
            <w:tcBorders>
              <w:top w:val="single" w:sz="2" w:space="0" w:color="000000" w:themeColor="text1"/>
              <w:right w:val="single" w:sz="8" w:space="0" w:color="000000" w:themeColor="text1"/>
            </w:tcBorders>
          </w:tcPr>
          <w:p w14:paraId="2225CA3D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302" w:type="dxa"/>
            <w:gridSpan w:val="4"/>
            <w:tcBorders>
              <w:top w:val="single" w:sz="2" w:space="0" w:color="000000" w:themeColor="text1"/>
              <w:left w:val="single" w:sz="8" w:space="0" w:color="000000" w:themeColor="text1"/>
            </w:tcBorders>
          </w:tcPr>
          <w:p w14:paraId="1ECC3AFD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302" w:type="dxa"/>
            <w:gridSpan w:val="5"/>
            <w:tcBorders>
              <w:top w:val="single" w:sz="2" w:space="0" w:color="000000" w:themeColor="text1"/>
            </w:tcBorders>
          </w:tcPr>
          <w:p w14:paraId="1BFFB190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303" w:type="dxa"/>
            <w:gridSpan w:val="5"/>
            <w:tcBorders>
              <w:top w:val="single" w:sz="2" w:space="0" w:color="000000" w:themeColor="text1"/>
            </w:tcBorders>
          </w:tcPr>
          <w:p w14:paraId="3B4B96E3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302" w:type="dxa"/>
            <w:gridSpan w:val="5"/>
            <w:tcBorders>
              <w:top w:val="single" w:sz="2" w:space="0" w:color="000000" w:themeColor="text1"/>
            </w:tcBorders>
          </w:tcPr>
          <w:p w14:paraId="5DE8576F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302" w:type="dxa"/>
            <w:gridSpan w:val="6"/>
            <w:tcBorders>
              <w:top w:val="single" w:sz="2" w:space="0" w:color="000000" w:themeColor="text1"/>
            </w:tcBorders>
          </w:tcPr>
          <w:p w14:paraId="356F166A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303" w:type="dxa"/>
            <w:gridSpan w:val="5"/>
            <w:tcBorders>
              <w:top w:val="single" w:sz="2" w:space="0" w:color="000000" w:themeColor="text1"/>
            </w:tcBorders>
          </w:tcPr>
          <w:p w14:paraId="01BBB93A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302" w:type="dxa"/>
            <w:gridSpan w:val="7"/>
            <w:tcBorders>
              <w:top w:val="single" w:sz="2" w:space="0" w:color="000000" w:themeColor="text1"/>
            </w:tcBorders>
          </w:tcPr>
          <w:p w14:paraId="19BD9BF2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303" w:type="dxa"/>
            <w:gridSpan w:val="3"/>
            <w:tcBorders>
              <w:top w:val="single" w:sz="2" w:space="0" w:color="000000" w:themeColor="text1"/>
              <w:right w:val="single" w:sz="2" w:space="0" w:color="000000" w:themeColor="text1"/>
            </w:tcBorders>
          </w:tcPr>
          <w:p w14:paraId="1A145D66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57" w:type="dxa"/>
            <w:tcBorders>
              <w:top w:val="nil"/>
              <w:left w:val="single" w:sz="2" w:space="0" w:color="000000" w:themeColor="text1"/>
              <w:bottom w:val="nil"/>
              <w:right w:val="nil"/>
            </w:tcBorders>
          </w:tcPr>
          <w:p w14:paraId="1A4FCB4D" w14:textId="77777777" w:rsidR="002B619D" w:rsidRPr="00525601" w:rsidRDefault="002B619D" w:rsidP="00336858">
            <w:pPr>
              <w:pStyle w:val="tabelle"/>
            </w:pPr>
          </w:p>
        </w:tc>
      </w:tr>
      <w:tr w:rsidR="002B619D" w14:paraId="51729ADA" w14:textId="77777777" w:rsidTr="00336858">
        <w:trPr>
          <w:trHeight w:val="340"/>
        </w:trPr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</w:tcPr>
          <w:p w14:paraId="16F1E63D" w14:textId="77777777" w:rsidR="002B619D" w:rsidRPr="00525601" w:rsidRDefault="002B619D" w:rsidP="00336858">
            <w:pPr>
              <w:pStyle w:val="tabelle"/>
            </w:pPr>
          </w:p>
        </w:tc>
        <w:tc>
          <w:tcPr>
            <w:tcW w:w="187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91A76DF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7257" w:type="dxa"/>
            <w:gridSpan w:val="120"/>
            <w:tcBorders>
              <w:left w:val="nil"/>
              <w:bottom w:val="nil"/>
              <w:right w:val="nil"/>
            </w:tcBorders>
          </w:tcPr>
          <w:p w14:paraId="674F2925" w14:textId="77777777" w:rsidR="002B619D" w:rsidRDefault="002B619D" w:rsidP="00336858">
            <w:pPr>
              <w:pStyle w:val="NormalerText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948928" behindDoc="0" locked="0" layoutInCell="1" allowOverlap="1" wp14:anchorId="1CC3A9DA" wp14:editId="613AE89B">
                      <wp:simplePos x="0" y="0"/>
                      <wp:positionH relativeFrom="column">
                        <wp:posOffset>-109482</wp:posOffset>
                      </wp:positionH>
                      <wp:positionV relativeFrom="paragraph">
                        <wp:posOffset>635</wp:posOffset>
                      </wp:positionV>
                      <wp:extent cx="215900" cy="216000"/>
                      <wp:effectExtent l="0" t="0" r="12700" b="12700"/>
                      <wp:wrapNone/>
                      <wp:docPr id="1277244" name="Rechteck 12772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6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45140E2" w14:textId="77777777" w:rsidR="002B619D" w:rsidRPr="009810E2" w:rsidRDefault="002B619D" w:rsidP="002B619D">
                                  <w:pPr>
                                    <w:spacing w:line="240" w:lineRule="atLeast"/>
                                    <w:jc w:val="center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C3A9DA" id="Rechteck 1277244" o:spid="_x0000_s2674" style="position:absolute;margin-left:-8.6pt;margin-top:.05pt;width:17pt;height:17pt;z-index:25394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" filled="f" stroked="f" strokeweight=".5pt">
                      <v:textbox inset="0,0,0,0">
                        <w:txbxContent>
                          <w:p w14:paraId="645140E2" w14:textId="77777777" w:rsidR="002B619D" w:rsidRPr="009810E2" w:rsidRDefault="002B619D" w:rsidP="002B619D">
                            <w:pPr>
                              <w:spacing w:line="240" w:lineRule="atLeast"/>
                              <w:jc w:val="center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0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921280" behindDoc="0" locked="0" layoutInCell="1" allowOverlap="1" wp14:anchorId="5BF0F5FE" wp14:editId="4A688620">
                      <wp:simplePos x="0" y="0"/>
                      <wp:positionH relativeFrom="column">
                        <wp:posOffset>2963812</wp:posOffset>
                      </wp:positionH>
                      <wp:positionV relativeFrom="paragraph">
                        <wp:posOffset>1270</wp:posOffset>
                      </wp:positionV>
                      <wp:extent cx="215900" cy="215900"/>
                      <wp:effectExtent l="0" t="0" r="12700" b="12700"/>
                      <wp:wrapNone/>
                      <wp:docPr id="1749717537" name="Rechteck 17497175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CA35019" w14:textId="77777777" w:rsidR="002B619D" w:rsidRPr="004B42F6" w:rsidRDefault="00000000" w:rsidP="002B619D">
                                  <w:pPr>
                                    <w:spacing w:line="240" w:lineRule="atLeast"/>
                                    <w:jc w:val="center"/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libri" w:hAnsi="Calibri"/>
                                            <w:iCs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16</m:t>
                                        </m:r>
                                      </m:num>
                                      <m:den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24</m:t>
                                        </m:r>
                                      </m:den>
                                    </m:f>
                                  </m:oMath>
                                  <w:r w:rsidR="002B619D" w:rsidRPr="004B42F6"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BF0F5FE" id="Rechteck 1749717537" o:spid="_x0000_s2675" style="position:absolute;margin-left:233.35pt;margin-top:.1pt;width:17pt;height:17pt;z-index:25392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" filled="f" stroked="f" strokeweight=".5pt">
                      <v:textbox inset="0,0,0,0">
                        <w:txbxContent>
                          <w:p w14:paraId="6CA35019" w14:textId="77777777" w:rsidR="002B619D" w:rsidRPr="004B42F6" w:rsidRDefault="00000000" w:rsidP="002B619D">
                            <w:pPr>
                              <w:spacing w:line="240" w:lineRule="atLeast"/>
                              <w:jc w:val="center"/>
                              <w:rPr>
                                <w:rFonts w:ascii="Calibri" w:hAnsi="Calibri"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m:oMath>
                              <m:f>
                                <m:fPr>
                                  <m:ctrlPr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16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24</m:t>
                                  </m:r>
                                </m:den>
                              </m:f>
                            </m:oMath>
                            <w:r w:rsidR="002B619D" w:rsidRPr="004B42F6">
                              <w:rPr>
                                <w:rFonts w:ascii="Calibri" w:hAnsi="Calibri"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920256" behindDoc="0" locked="0" layoutInCell="1" allowOverlap="1" wp14:anchorId="6E48E794" wp14:editId="567B11D9">
                      <wp:simplePos x="0" y="0"/>
                      <wp:positionH relativeFrom="column">
                        <wp:posOffset>1427513</wp:posOffset>
                      </wp:positionH>
                      <wp:positionV relativeFrom="paragraph">
                        <wp:posOffset>1270</wp:posOffset>
                      </wp:positionV>
                      <wp:extent cx="215900" cy="215900"/>
                      <wp:effectExtent l="0" t="0" r="12700" b="12700"/>
                      <wp:wrapNone/>
                      <wp:docPr id="1198187713" name="Rechteck 11981877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6BAA457" w14:textId="77777777" w:rsidR="002B619D" w:rsidRPr="004B42F6" w:rsidRDefault="00000000" w:rsidP="002B619D">
                                  <w:pPr>
                                    <w:spacing w:line="240" w:lineRule="atLeast"/>
                                    <w:jc w:val="center"/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libri" w:hAnsi="Calibri"/>
                                            <w:iCs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8</m:t>
                                        </m:r>
                                      </m:num>
                                      <m:den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24</m:t>
                                        </m:r>
                                      </m:den>
                                    </m:f>
                                  </m:oMath>
                                  <w:r w:rsidR="002B619D" w:rsidRPr="004B42F6"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48E794" id="Rechteck 1198187713" o:spid="_x0000_s2676" style="position:absolute;margin-left:112.4pt;margin-top:.1pt;width:17pt;height:17pt;z-index:25392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" filled="f" stroked="f" strokeweight=".5pt">
                      <v:textbox inset="0,0,0,0">
                        <w:txbxContent>
                          <w:p w14:paraId="76BAA457" w14:textId="77777777" w:rsidR="002B619D" w:rsidRPr="004B42F6" w:rsidRDefault="00000000" w:rsidP="002B619D">
                            <w:pPr>
                              <w:spacing w:line="240" w:lineRule="atLeast"/>
                              <w:jc w:val="center"/>
                              <w:rPr>
                                <w:rFonts w:ascii="Calibri" w:hAnsi="Calibri"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m:oMath>
                              <m:f>
                                <m:fPr>
                                  <m:ctrlPr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8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24</m:t>
                                  </m:r>
                                </m:den>
                              </m:f>
                            </m:oMath>
                            <w:r w:rsidR="002B619D" w:rsidRPr="004B42F6">
                              <w:rPr>
                                <w:rFonts w:ascii="Calibri" w:hAnsi="Calibri"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854720" behindDoc="0" locked="0" layoutInCell="1" allowOverlap="1" wp14:anchorId="72C5EFF5" wp14:editId="6C3B2827">
                      <wp:simplePos x="0" y="0"/>
                      <wp:positionH relativeFrom="column">
                        <wp:posOffset>4498668</wp:posOffset>
                      </wp:positionH>
                      <wp:positionV relativeFrom="paragraph">
                        <wp:posOffset>0</wp:posOffset>
                      </wp:positionV>
                      <wp:extent cx="215900" cy="215900"/>
                      <wp:effectExtent l="0" t="0" r="12700" b="12700"/>
                      <wp:wrapNone/>
                      <wp:docPr id="829927417" name="Rechteck 8299274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C65B01C" w14:textId="77777777" w:rsidR="002B619D" w:rsidRPr="00333598" w:rsidRDefault="002B619D" w:rsidP="002B619D">
                                  <w:pPr>
                                    <w:spacing w:line="240" w:lineRule="atLeast"/>
                                    <w:jc w:val="center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C5EFF5" id="Rechteck 829927417" o:spid="_x0000_s2677" style="position:absolute;margin-left:354.25pt;margin-top:0;width:17pt;height:17pt;z-index:25385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" filled="f" stroked="f" strokeweight=".5pt">
                      <v:textbox inset="0,0,0,0">
                        <w:txbxContent>
                          <w:p w14:paraId="2C65B01C" w14:textId="77777777" w:rsidR="002B619D" w:rsidRPr="00333598" w:rsidRDefault="002B619D" w:rsidP="002B619D">
                            <w:pPr>
                              <w:spacing w:line="240" w:lineRule="atLeast"/>
                              <w:jc w:val="center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</w:tcPr>
          <w:p w14:paraId="62EA4C01" w14:textId="77777777" w:rsidR="002B619D" w:rsidRPr="00525601" w:rsidRDefault="002B619D" w:rsidP="00336858">
            <w:pPr>
              <w:pStyle w:val="tabelle"/>
            </w:pPr>
          </w:p>
        </w:tc>
      </w:tr>
      <w:tr w:rsidR="002B619D" w:rsidRPr="00154713" w14:paraId="37540CE8" w14:textId="77777777" w:rsidTr="00336858">
        <w:trPr>
          <w:trHeight w:val="57"/>
        </w:trPr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</w:tcPr>
          <w:p w14:paraId="34AB8AE4" w14:textId="77777777" w:rsidR="002B619D" w:rsidRPr="00154713" w:rsidRDefault="002B619D" w:rsidP="00336858">
            <w:pPr>
              <w:pStyle w:val="tabelle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33FC23AC" w14:textId="77777777" w:rsidR="002B619D" w:rsidRPr="00154713" w:rsidRDefault="002B619D" w:rsidP="00336858">
            <w:pPr>
              <w:pStyle w:val="tabelle"/>
            </w:pPr>
          </w:p>
        </w:tc>
        <w:tc>
          <w:tcPr>
            <w:tcW w:w="7257" w:type="dxa"/>
            <w:gridSpan w:val="120"/>
            <w:tcBorders>
              <w:top w:val="nil"/>
              <w:left w:val="nil"/>
              <w:bottom w:val="nil"/>
              <w:right w:val="nil"/>
            </w:tcBorders>
          </w:tcPr>
          <w:p w14:paraId="6AF144F7" w14:textId="77777777" w:rsidR="002B619D" w:rsidRPr="00154713" w:rsidRDefault="002B619D" w:rsidP="00336858">
            <w:pPr>
              <w:pStyle w:val="tabelle"/>
            </w:pP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</w:tcPr>
          <w:p w14:paraId="44EF9C82" w14:textId="77777777" w:rsidR="002B619D" w:rsidRPr="00154713" w:rsidRDefault="002B619D" w:rsidP="00336858">
            <w:pPr>
              <w:pStyle w:val="tabelle"/>
            </w:pPr>
          </w:p>
        </w:tc>
      </w:tr>
      <w:tr w:rsidR="002B619D" w:rsidRPr="00154713" w14:paraId="0094B8F7" w14:textId="77777777" w:rsidTr="00336858">
        <w:trPr>
          <w:trHeight w:val="57"/>
        </w:trPr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E7FE66A" w14:textId="77777777" w:rsidR="002B619D" w:rsidRPr="00154713" w:rsidRDefault="002B619D" w:rsidP="00336858">
            <w:pPr>
              <w:pStyle w:val="tabelle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BB74AF1" w14:textId="77777777" w:rsidR="002B619D" w:rsidRPr="00154713" w:rsidRDefault="002B619D" w:rsidP="00336858">
            <w:pPr>
              <w:pStyle w:val="tabelle"/>
            </w:pPr>
          </w:p>
        </w:tc>
        <w:tc>
          <w:tcPr>
            <w:tcW w:w="7257" w:type="dxa"/>
            <w:gridSpan w:val="120"/>
            <w:tcBorders>
              <w:top w:val="nil"/>
              <w:left w:val="nil"/>
              <w:bottom w:val="single" w:sz="2" w:space="0" w:color="000000" w:themeColor="text1"/>
              <w:right w:val="nil"/>
            </w:tcBorders>
            <w:shd w:val="clear" w:color="auto" w:fill="F2F2F2" w:themeFill="background1" w:themeFillShade="F2"/>
          </w:tcPr>
          <w:p w14:paraId="41C308F8" w14:textId="77777777" w:rsidR="002B619D" w:rsidRPr="00154713" w:rsidRDefault="002B619D" w:rsidP="00336858">
            <w:pPr>
              <w:pStyle w:val="tabelle"/>
            </w:pP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23BF0E0" w14:textId="77777777" w:rsidR="002B619D" w:rsidRPr="00154713" w:rsidRDefault="002B619D" w:rsidP="00336858">
            <w:pPr>
              <w:pStyle w:val="tabelle"/>
            </w:pPr>
          </w:p>
        </w:tc>
      </w:tr>
      <w:tr w:rsidR="002B619D" w:rsidRPr="00154713" w14:paraId="1AEB3F88" w14:textId="77777777" w:rsidTr="00336858">
        <w:trPr>
          <w:trHeight w:val="170"/>
        </w:trPr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4888B4F" w14:textId="77777777" w:rsidR="002B619D" w:rsidRPr="00525601" w:rsidRDefault="002B619D" w:rsidP="00336858">
            <w:pPr>
              <w:pStyle w:val="tabelle"/>
            </w:pPr>
          </w:p>
        </w:tc>
        <w:tc>
          <w:tcPr>
            <w:tcW w:w="1871" w:type="dxa"/>
            <w:vMerge w:val="restart"/>
            <w:tcBorders>
              <w:top w:val="nil"/>
              <w:left w:val="nil"/>
              <w:bottom w:val="nil"/>
              <w:right w:val="single" w:sz="2" w:space="0" w:color="000000" w:themeColor="text1"/>
            </w:tcBorders>
            <w:shd w:val="clear" w:color="auto" w:fill="F2F2F2" w:themeFill="background1" w:themeFillShade="F2"/>
          </w:tcPr>
          <w:p w14:paraId="65553CA6" w14:textId="77777777" w:rsidR="002B619D" w:rsidRPr="00154713" w:rsidRDefault="002B619D" w:rsidP="00336858">
            <w:pPr>
              <w:pStyle w:val="NormalerText"/>
            </w:pPr>
            <w:r>
              <w:t>Fünfundzwanzigstel-</w:t>
            </w:r>
            <w:r>
              <w:br/>
              <w:t>Streifen</w:t>
            </w:r>
          </w:p>
        </w:tc>
        <w:tc>
          <w:tcPr>
            <w:tcW w:w="290" w:type="dxa"/>
            <w:gridSpan w:val="2"/>
            <w:tcBorders>
              <w:top w:val="single" w:sz="2" w:space="0" w:color="000000" w:themeColor="text1"/>
              <w:left w:val="single" w:sz="2" w:space="0" w:color="000000" w:themeColor="text1"/>
            </w:tcBorders>
            <w:shd w:val="clear" w:color="auto" w:fill="F2F2F2" w:themeFill="background1" w:themeFillShade="F2"/>
          </w:tcPr>
          <w:p w14:paraId="1204A7A4" w14:textId="77777777" w:rsidR="002B619D" w:rsidRPr="00154713" w:rsidRDefault="002B619D" w:rsidP="00336858">
            <w:pPr>
              <w:pStyle w:val="NormalerText"/>
            </w:pPr>
          </w:p>
        </w:tc>
        <w:tc>
          <w:tcPr>
            <w:tcW w:w="290" w:type="dxa"/>
            <w:gridSpan w:val="7"/>
            <w:tcBorders>
              <w:top w:val="single" w:sz="2" w:space="0" w:color="000000" w:themeColor="text1"/>
            </w:tcBorders>
            <w:shd w:val="clear" w:color="auto" w:fill="F2F2F2" w:themeFill="background1" w:themeFillShade="F2"/>
          </w:tcPr>
          <w:p w14:paraId="579FF14E" w14:textId="77777777" w:rsidR="002B619D" w:rsidRPr="00154713" w:rsidRDefault="002B619D" w:rsidP="00336858">
            <w:pPr>
              <w:pStyle w:val="NormalerText"/>
            </w:pPr>
          </w:p>
        </w:tc>
        <w:tc>
          <w:tcPr>
            <w:tcW w:w="290" w:type="dxa"/>
            <w:gridSpan w:val="5"/>
            <w:tcBorders>
              <w:top w:val="single" w:sz="2" w:space="0" w:color="000000" w:themeColor="text1"/>
            </w:tcBorders>
            <w:shd w:val="clear" w:color="auto" w:fill="F2F2F2" w:themeFill="background1" w:themeFillShade="F2"/>
          </w:tcPr>
          <w:p w14:paraId="2DF9160D" w14:textId="77777777" w:rsidR="002B619D" w:rsidRPr="00154713" w:rsidRDefault="002B619D" w:rsidP="00336858">
            <w:pPr>
              <w:pStyle w:val="NormalerText"/>
            </w:pPr>
          </w:p>
        </w:tc>
        <w:tc>
          <w:tcPr>
            <w:tcW w:w="291" w:type="dxa"/>
            <w:gridSpan w:val="6"/>
            <w:tcBorders>
              <w:top w:val="single" w:sz="2" w:space="0" w:color="000000" w:themeColor="text1"/>
            </w:tcBorders>
            <w:shd w:val="clear" w:color="auto" w:fill="F2F2F2" w:themeFill="background1" w:themeFillShade="F2"/>
          </w:tcPr>
          <w:p w14:paraId="47CFCCF6" w14:textId="77777777" w:rsidR="002B619D" w:rsidRPr="00154713" w:rsidRDefault="002B619D" w:rsidP="00336858">
            <w:pPr>
              <w:pStyle w:val="NormalerText"/>
            </w:pPr>
          </w:p>
        </w:tc>
        <w:tc>
          <w:tcPr>
            <w:tcW w:w="290" w:type="dxa"/>
            <w:gridSpan w:val="5"/>
            <w:tcBorders>
              <w:top w:val="single" w:sz="2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</w:tcPr>
          <w:p w14:paraId="09F6C3D9" w14:textId="77777777" w:rsidR="002B619D" w:rsidRPr="00154713" w:rsidRDefault="002B619D" w:rsidP="00336858">
            <w:pPr>
              <w:pStyle w:val="NormalerText"/>
            </w:pPr>
          </w:p>
        </w:tc>
        <w:tc>
          <w:tcPr>
            <w:tcW w:w="290" w:type="dxa"/>
            <w:gridSpan w:val="5"/>
            <w:tcBorders>
              <w:top w:val="single" w:sz="2" w:space="0" w:color="000000" w:themeColor="text1"/>
              <w:left w:val="single" w:sz="8" w:space="0" w:color="000000" w:themeColor="text1"/>
            </w:tcBorders>
            <w:shd w:val="clear" w:color="auto" w:fill="F2F2F2" w:themeFill="background1" w:themeFillShade="F2"/>
          </w:tcPr>
          <w:p w14:paraId="5AC42470" w14:textId="77777777" w:rsidR="002B619D" w:rsidRPr="00154713" w:rsidRDefault="002B619D" w:rsidP="00336858">
            <w:pPr>
              <w:pStyle w:val="NormalerText"/>
            </w:pPr>
          </w:p>
        </w:tc>
        <w:tc>
          <w:tcPr>
            <w:tcW w:w="290" w:type="dxa"/>
            <w:gridSpan w:val="4"/>
            <w:tcBorders>
              <w:top w:val="single" w:sz="2" w:space="0" w:color="000000" w:themeColor="text1"/>
            </w:tcBorders>
            <w:shd w:val="clear" w:color="auto" w:fill="F2F2F2" w:themeFill="background1" w:themeFillShade="F2"/>
          </w:tcPr>
          <w:p w14:paraId="31B6B6E7" w14:textId="77777777" w:rsidR="002B619D" w:rsidRPr="00154713" w:rsidRDefault="002B619D" w:rsidP="00336858">
            <w:pPr>
              <w:pStyle w:val="NormalerText"/>
            </w:pPr>
          </w:p>
        </w:tc>
        <w:tc>
          <w:tcPr>
            <w:tcW w:w="291" w:type="dxa"/>
            <w:gridSpan w:val="5"/>
            <w:tcBorders>
              <w:top w:val="single" w:sz="2" w:space="0" w:color="000000" w:themeColor="text1"/>
            </w:tcBorders>
            <w:shd w:val="clear" w:color="auto" w:fill="F2F2F2" w:themeFill="background1" w:themeFillShade="F2"/>
          </w:tcPr>
          <w:p w14:paraId="49938A11" w14:textId="77777777" w:rsidR="002B619D" w:rsidRPr="00154713" w:rsidRDefault="002B619D" w:rsidP="00336858">
            <w:pPr>
              <w:pStyle w:val="NormalerText"/>
            </w:pPr>
          </w:p>
        </w:tc>
        <w:tc>
          <w:tcPr>
            <w:tcW w:w="290" w:type="dxa"/>
            <w:gridSpan w:val="4"/>
            <w:tcBorders>
              <w:top w:val="single" w:sz="2" w:space="0" w:color="000000" w:themeColor="text1"/>
            </w:tcBorders>
            <w:shd w:val="clear" w:color="auto" w:fill="F2F2F2" w:themeFill="background1" w:themeFillShade="F2"/>
          </w:tcPr>
          <w:p w14:paraId="3C249953" w14:textId="77777777" w:rsidR="002B619D" w:rsidRPr="00154713" w:rsidRDefault="002B619D" w:rsidP="00336858">
            <w:pPr>
              <w:pStyle w:val="NormalerText"/>
            </w:pPr>
          </w:p>
        </w:tc>
        <w:tc>
          <w:tcPr>
            <w:tcW w:w="290" w:type="dxa"/>
            <w:gridSpan w:val="4"/>
            <w:tcBorders>
              <w:top w:val="single" w:sz="2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</w:tcPr>
          <w:p w14:paraId="631AD540" w14:textId="77777777" w:rsidR="002B619D" w:rsidRPr="00154713" w:rsidRDefault="002B619D" w:rsidP="00336858">
            <w:pPr>
              <w:pStyle w:val="NormalerText"/>
            </w:pPr>
          </w:p>
        </w:tc>
        <w:tc>
          <w:tcPr>
            <w:tcW w:w="291" w:type="dxa"/>
            <w:gridSpan w:val="5"/>
            <w:tcBorders>
              <w:top w:val="single" w:sz="2" w:space="0" w:color="000000" w:themeColor="text1"/>
              <w:left w:val="single" w:sz="8" w:space="0" w:color="000000" w:themeColor="text1"/>
            </w:tcBorders>
            <w:shd w:val="clear" w:color="auto" w:fill="F2F2F2" w:themeFill="background1" w:themeFillShade="F2"/>
          </w:tcPr>
          <w:p w14:paraId="1773D8C3" w14:textId="77777777" w:rsidR="002B619D" w:rsidRPr="00154713" w:rsidRDefault="002B619D" w:rsidP="00336858">
            <w:pPr>
              <w:pStyle w:val="NormalerText"/>
            </w:pPr>
          </w:p>
        </w:tc>
        <w:tc>
          <w:tcPr>
            <w:tcW w:w="290" w:type="dxa"/>
            <w:gridSpan w:val="7"/>
            <w:tcBorders>
              <w:top w:val="single" w:sz="2" w:space="0" w:color="000000" w:themeColor="text1"/>
            </w:tcBorders>
            <w:shd w:val="clear" w:color="auto" w:fill="F2F2F2" w:themeFill="background1" w:themeFillShade="F2"/>
          </w:tcPr>
          <w:p w14:paraId="524F6284" w14:textId="77777777" w:rsidR="002B619D" w:rsidRPr="00154713" w:rsidRDefault="002B619D" w:rsidP="00336858">
            <w:pPr>
              <w:pStyle w:val="NormalerText"/>
            </w:pPr>
          </w:p>
        </w:tc>
        <w:tc>
          <w:tcPr>
            <w:tcW w:w="290" w:type="dxa"/>
            <w:gridSpan w:val="2"/>
            <w:tcBorders>
              <w:top w:val="single" w:sz="2" w:space="0" w:color="000000" w:themeColor="text1"/>
            </w:tcBorders>
            <w:shd w:val="clear" w:color="auto" w:fill="F2F2F2" w:themeFill="background1" w:themeFillShade="F2"/>
          </w:tcPr>
          <w:p w14:paraId="4A834C33" w14:textId="77777777" w:rsidR="002B619D" w:rsidRPr="00154713" w:rsidRDefault="002B619D" w:rsidP="00336858">
            <w:pPr>
              <w:pStyle w:val="NormalerText"/>
            </w:pPr>
          </w:p>
        </w:tc>
        <w:tc>
          <w:tcPr>
            <w:tcW w:w="290" w:type="dxa"/>
            <w:gridSpan w:val="7"/>
            <w:tcBorders>
              <w:top w:val="single" w:sz="2" w:space="0" w:color="000000" w:themeColor="text1"/>
            </w:tcBorders>
            <w:shd w:val="clear" w:color="auto" w:fill="F2F2F2" w:themeFill="background1" w:themeFillShade="F2"/>
          </w:tcPr>
          <w:p w14:paraId="2A0F3019" w14:textId="77777777" w:rsidR="002B619D" w:rsidRPr="00154713" w:rsidRDefault="002B619D" w:rsidP="00336858">
            <w:pPr>
              <w:pStyle w:val="NormalerText"/>
            </w:pPr>
          </w:p>
        </w:tc>
        <w:tc>
          <w:tcPr>
            <w:tcW w:w="291" w:type="dxa"/>
            <w:gridSpan w:val="5"/>
            <w:tcBorders>
              <w:top w:val="single" w:sz="2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</w:tcPr>
          <w:p w14:paraId="23B4F451" w14:textId="77777777" w:rsidR="002B619D" w:rsidRPr="00154713" w:rsidRDefault="002B619D" w:rsidP="00336858">
            <w:pPr>
              <w:pStyle w:val="NormalerText"/>
            </w:pPr>
          </w:p>
        </w:tc>
        <w:tc>
          <w:tcPr>
            <w:tcW w:w="290" w:type="dxa"/>
            <w:gridSpan w:val="4"/>
            <w:tcBorders>
              <w:top w:val="single" w:sz="2" w:space="0" w:color="000000" w:themeColor="text1"/>
              <w:left w:val="single" w:sz="8" w:space="0" w:color="000000" w:themeColor="text1"/>
            </w:tcBorders>
            <w:shd w:val="clear" w:color="auto" w:fill="F2F2F2" w:themeFill="background1" w:themeFillShade="F2"/>
          </w:tcPr>
          <w:p w14:paraId="700D9AF8" w14:textId="77777777" w:rsidR="002B619D" w:rsidRPr="00154713" w:rsidRDefault="002B619D" w:rsidP="00336858">
            <w:pPr>
              <w:pStyle w:val="NormalerText"/>
            </w:pPr>
          </w:p>
        </w:tc>
        <w:tc>
          <w:tcPr>
            <w:tcW w:w="290" w:type="dxa"/>
            <w:gridSpan w:val="4"/>
            <w:tcBorders>
              <w:top w:val="single" w:sz="2" w:space="0" w:color="000000" w:themeColor="text1"/>
            </w:tcBorders>
            <w:shd w:val="clear" w:color="auto" w:fill="F2F2F2" w:themeFill="background1" w:themeFillShade="F2"/>
          </w:tcPr>
          <w:p w14:paraId="54FF0A3D" w14:textId="77777777" w:rsidR="002B619D" w:rsidRPr="00154713" w:rsidRDefault="002B619D" w:rsidP="00336858">
            <w:pPr>
              <w:pStyle w:val="NormalerText"/>
            </w:pPr>
          </w:p>
        </w:tc>
        <w:tc>
          <w:tcPr>
            <w:tcW w:w="291" w:type="dxa"/>
            <w:gridSpan w:val="5"/>
            <w:tcBorders>
              <w:top w:val="single" w:sz="2" w:space="0" w:color="000000" w:themeColor="text1"/>
            </w:tcBorders>
            <w:shd w:val="clear" w:color="auto" w:fill="F2F2F2" w:themeFill="background1" w:themeFillShade="F2"/>
          </w:tcPr>
          <w:p w14:paraId="5738A073" w14:textId="77777777" w:rsidR="002B619D" w:rsidRPr="00154713" w:rsidRDefault="002B619D" w:rsidP="00336858">
            <w:pPr>
              <w:pStyle w:val="NormalerText"/>
            </w:pPr>
          </w:p>
        </w:tc>
        <w:tc>
          <w:tcPr>
            <w:tcW w:w="290" w:type="dxa"/>
            <w:gridSpan w:val="4"/>
            <w:tcBorders>
              <w:top w:val="single" w:sz="2" w:space="0" w:color="000000" w:themeColor="text1"/>
            </w:tcBorders>
            <w:shd w:val="clear" w:color="auto" w:fill="F2F2F2" w:themeFill="background1" w:themeFillShade="F2"/>
          </w:tcPr>
          <w:p w14:paraId="327030E6" w14:textId="77777777" w:rsidR="002B619D" w:rsidRPr="00154713" w:rsidRDefault="002B619D" w:rsidP="00336858">
            <w:pPr>
              <w:pStyle w:val="NormalerText"/>
            </w:pPr>
          </w:p>
        </w:tc>
        <w:tc>
          <w:tcPr>
            <w:tcW w:w="290" w:type="dxa"/>
            <w:gridSpan w:val="5"/>
            <w:tcBorders>
              <w:top w:val="single" w:sz="2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</w:tcPr>
          <w:p w14:paraId="1510A839" w14:textId="77777777" w:rsidR="002B619D" w:rsidRPr="00154713" w:rsidRDefault="002B619D" w:rsidP="00336858">
            <w:pPr>
              <w:pStyle w:val="NormalerText"/>
            </w:pPr>
          </w:p>
        </w:tc>
        <w:tc>
          <w:tcPr>
            <w:tcW w:w="290" w:type="dxa"/>
            <w:gridSpan w:val="5"/>
            <w:tcBorders>
              <w:top w:val="single" w:sz="2" w:space="0" w:color="000000" w:themeColor="text1"/>
              <w:left w:val="single" w:sz="8" w:space="0" w:color="000000" w:themeColor="text1"/>
            </w:tcBorders>
            <w:shd w:val="clear" w:color="auto" w:fill="F2F2F2" w:themeFill="background1" w:themeFillShade="F2"/>
          </w:tcPr>
          <w:p w14:paraId="3B123CD1" w14:textId="77777777" w:rsidR="002B619D" w:rsidRPr="00154713" w:rsidRDefault="002B619D" w:rsidP="00336858">
            <w:pPr>
              <w:pStyle w:val="NormalerText"/>
            </w:pPr>
          </w:p>
        </w:tc>
        <w:tc>
          <w:tcPr>
            <w:tcW w:w="291" w:type="dxa"/>
            <w:gridSpan w:val="6"/>
            <w:tcBorders>
              <w:top w:val="single" w:sz="2" w:space="0" w:color="000000" w:themeColor="text1"/>
            </w:tcBorders>
            <w:shd w:val="clear" w:color="auto" w:fill="F2F2F2" w:themeFill="background1" w:themeFillShade="F2"/>
          </w:tcPr>
          <w:p w14:paraId="45B3FAE9" w14:textId="77777777" w:rsidR="002B619D" w:rsidRPr="00154713" w:rsidRDefault="002B619D" w:rsidP="00336858">
            <w:pPr>
              <w:pStyle w:val="NormalerText"/>
            </w:pPr>
          </w:p>
        </w:tc>
        <w:tc>
          <w:tcPr>
            <w:tcW w:w="290" w:type="dxa"/>
            <w:gridSpan w:val="5"/>
            <w:tcBorders>
              <w:top w:val="single" w:sz="2" w:space="0" w:color="000000" w:themeColor="text1"/>
            </w:tcBorders>
            <w:shd w:val="clear" w:color="auto" w:fill="F2F2F2" w:themeFill="background1" w:themeFillShade="F2"/>
          </w:tcPr>
          <w:p w14:paraId="24ADA672" w14:textId="77777777" w:rsidR="002B619D" w:rsidRPr="00154713" w:rsidRDefault="002B619D" w:rsidP="00336858">
            <w:pPr>
              <w:pStyle w:val="NormalerText"/>
            </w:pPr>
          </w:p>
        </w:tc>
        <w:tc>
          <w:tcPr>
            <w:tcW w:w="290" w:type="dxa"/>
            <w:gridSpan w:val="7"/>
            <w:tcBorders>
              <w:top w:val="single" w:sz="2" w:space="0" w:color="000000" w:themeColor="text1"/>
            </w:tcBorders>
            <w:shd w:val="clear" w:color="auto" w:fill="F2F2F2" w:themeFill="background1" w:themeFillShade="F2"/>
          </w:tcPr>
          <w:p w14:paraId="34D7292C" w14:textId="77777777" w:rsidR="002B619D" w:rsidRPr="00154713" w:rsidRDefault="002B619D" w:rsidP="00336858">
            <w:pPr>
              <w:pStyle w:val="NormalerText"/>
            </w:pPr>
          </w:p>
        </w:tc>
        <w:tc>
          <w:tcPr>
            <w:tcW w:w="291" w:type="dxa"/>
            <w:gridSpan w:val="2"/>
            <w:tcBorders>
              <w:top w:val="single" w:sz="2" w:space="0" w:color="000000" w:themeColor="text1"/>
              <w:right w:val="single" w:sz="2" w:space="0" w:color="000000" w:themeColor="text1"/>
            </w:tcBorders>
            <w:shd w:val="clear" w:color="auto" w:fill="F2F2F2" w:themeFill="background1" w:themeFillShade="F2"/>
          </w:tcPr>
          <w:p w14:paraId="3D535AF2" w14:textId="77777777" w:rsidR="002B619D" w:rsidRPr="00154713" w:rsidRDefault="002B619D" w:rsidP="00336858">
            <w:pPr>
              <w:pStyle w:val="NormalerText"/>
            </w:pPr>
          </w:p>
        </w:tc>
        <w:tc>
          <w:tcPr>
            <w:tcW w:w="57" w:type="dxa"/>
            <w:tcBorders>
              <w:top w:val="nil"/>
              <w:left w:val="single" w:sz="2" w:space="0" w:color="000000" w:themeColor="text1"/>
              <w:bottom w:val="nil"/>
              <w:right w:val="nil"/>
            </w:tcBorders>
            <w:shd w:val="clear" w:color="auto" w:fill="F2F2F2" w:themeFill="background1" w:themeFillShade="F2"/>
          </w:tcPr>
          <w:p w14:paraId="41D4C736" w14:textId="77777777" w:rsidR="002B619D" w:rsidRPr="00154713" w:rsidRDefault="002B619D" w:rsidP="00336858">
            <w:pPr>
              <w:pStyle w:val="tabelle"/>
            </w:pPr>
          </w:p>
        </w:tc>
      </w:tr>
      <w:tr w:rsidR="002B619D" w:rsidRPr="00154713" w14:paraId="6E6F907C" w14:textId="77777777" w:rsidTr="00336858">
        <w:trPr>
          <w:trHeight w:val="340"/>
        </w:trPr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DF100DF" w14:textId="77777777" w:rsidR="002B619D" w:rsidRPr="00525601" w:rsidRDefault="002B619D" w:rsidP="00336858">
            <w:pPr>
              <w:pStyle w:val="tabelle"/>
            </w:pPr>
          </w:p>
        </w:tc>
        <w:tc>
          <w:tcPr>
            <w:tcW w:w="187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1BB5B41" w14:textId="77777777" w:rsidR="002B619D" w:rsidRPr="00154713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7257" w:type="dxa"/>
            <w:gridSpan w:val="120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BA8AA32" w14:textId="77777777" w:rsidR="002B619D" w:rsidRPr="00154713" w:rsidRDefault="002B619D" w:rsidP="00336858">
            <w:pPr>
              <w:pStyle w:val="NormalerTex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949952" behindDoc="0" locked="0" layoutInCell="1" allowOverlap="1" wp14:anchorId="6CDF285C" wp14:editId="2BFA7D91">
                      <wp:simplePos x="0" y="0"/>
                      <wp:positionH relativeFrom="column">
                        <wp:posOffset>-109034</wp:posOffset>
                      </wp:positionH>
                      <wp:positionV relativeFrom="paragraph">
                        <wp:posOffset>-635</wp:posOffset>
                      </wp:positionV>
                      <wp:extent cx="215900" cy="216000"/>
                      <wp:effectExtent l="0" t="0" r="12700" b="12700"/>
                      <wp:wrapNone/>
                      <wp:docPr id="482779551" name="Rechteck 4827795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6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7240CE2" w14:textId="77777777" w:rsidR="002B619D" w:rsidRPr="009810E2" w:rsidRDefault="002B619D" w:rsidP="002B619D">
                                  <w:pPr>
                                    <w:spacing w:line="240" w:lineRule="atLeast"/>
                                    <w:jc w:val="center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DF285C" id="Rechteck 482779551" o:spid="_x0000_s2678" style="position:absolute;margin-left:-8.6pt;margin-top:-.05pt;width:17pt;height:17pt;z-index:25394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" filled="f" stroked="f" strokeweight=".5pt">
                      <v:textbox inset="0,0,0,0">
                        <w:txbxContent>
                          <w:p w14:paraId="37240CE2" w14:textId="77777777" w:rsidR="002B619D" w:rsidRPr="009810E2" w:rsidRDefault="002B619D" w:rsidP="002B619D">
                            <w:pPr>
                              <w:spacing w:line="240" w:lineRule="atLeast"/>
                              <w:jc w:val="center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0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925376" behindDoc="0" locked="0" layoutInCell="1" allowOverlap="1" wp14:anchorId="013D9B42" wp14:editId="70E248D0">
                      <wp:simplePos x="0" y="0"/>
                      <wp:positionH relativeFrom="column">
                        <wp:posOffset>3572221</wp:posOffset>
                      </wp:positionH>
                      <wp:positionV relativeFrom="paragraph">
                        <wp:posOffset>3175</wp:posOffset>
                      </wp:positionV>
                      <wp:extent cx="215900" cy="215900"/>
                      <wp:effectExtent l="0" t="0" r="12700" b="12700"/>
                      <wp:wrapNone/>
                      <wp:docPr id="1783340763" name="Rechteck 17833407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523E5BE" w14:textId="77777777" w:rsidR="002B619D" w:rsidRPr="004B42F6" w:rsidRDefault="00000000" w:rsidP="002B619D">
                                  <w:pPr>
                                    <w:spacing w:line="240" w:lineRule="atLeast"/>
                                    <w:jc w:val="center"/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libri" w:hAnsi="Calibri"/>
                                            <w:iCs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20</m:t>
                                        </m:r>
                                      </m:num>
                                      <m:den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25</m:t>
                                        </m:r>
                                      </m:den>
                                    </m:f>
                                  </m:oMath>
                                  <w:r w:rsidR="002B619D" w:rsidRPr="004B42F6"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13D9B42" id="Rechteck 1783340763" o:spid="_x0000_s2679" style="position:absolute;margin-left:281.3pt;margin-top:.25pt;width:17pt;height:17pt;z-index:25392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" filled="f" stroked="f" strokeweight=".5pt">
                      <v:textbox inset="0,0,0,0">
                        <w:txbxContent>
                          <w:p w14:paraId="4523E5BE" w14:textId="77777777" w:rsidR="002B619D" w:rsidRPr="004B42F6" w:rsidRDefault="00000000" w:rsidP="002B619D">
                            <w:pPr>
                              <w:spacing w:line="240" w:lineRule="atLeast"/>
                              <w:jc w:val="center"/>
                              <w:rPr>
                                <w:rFonts w:ascii="Calibri" w:hAnsi="Calibri"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m:oMath>
                              <m:f>
                                <m:fPr>
                                  <m:ctrlPr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20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25</m:t>
                                  </m:r>
                                </m:den>
                              </m:f>
                            </m:oMath>
                            <w:r w:rsidR="002B619D" w:rsidRPr="004B42F6">
                              <w:rPr>
                                <w:rFonts w:ascii="Calibri" w:hAnsi="Calibri"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924352" behindDoc="0" locked="0" layoutInCell="1" allowOverlap="1" wp14:anchorId="66B5DFDF" wp14:editId="320B26F5">
                      <wp:simplePos x="0" y="0"/>
                      <wp:positionH relativeFrom="column">
                        <wp:posOffset>2650836</wp:posOffset>
                      </wp:positionH>
                      <wp:positionV relativeFrom="paragraph">
                        <wp:posOffset>3175</wp:posOffset>
                      </wp:positionV>
                      <wp:extent cx="215900" cy="215900"/>
                      <wp:effectExtent l="0" t="0" r="12700" b="12700"/>
                      <wp:wrapNone/>
                      <wp:docPr id="567435742" name="Rechteck 5674357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EEA4EFA" w14:textId="77777777" w:rsidR="002B619D" w:rsidRPr="004B42F6" w:rsidRDefault="00000000" w:rsidP="002B619D">
                                  <w:pPr>
                                    <w:spacing w:line="240" w:lineRule="atLeast"/>
                                    <w:jc w:val="center"/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libri" w:hAnsi="Calibri"/>
                                            <w:iCs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15</m:t>
                                        </m:r>
                                      </m:num>
                                      <m:den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25</m:t>
                                        </m:r>
                                      </m:den>
                                    </m:f>
                                  </m:oMath>
                                  <w:r w:rsidR="002B619D" w:rsidRPr="004B42F6"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B5DFDF" id="Rechteck 567435742" o:spid="_x0000_s2680" style="position:absolute;margin-left:208.75pt;margin-top:.25pt;width:17pt;height:17pt;z-index:25392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" filled="f" stroked="f" strokeweight=".5pt">
                      <v:textbox inset="0,0,0,0">
                        <w:txbxContent>
                          <w:p w14:paraId="3EEA4EFA" w14:textId="77777777" w:rsidR="002B619D" w:rsidRPr="004B42F6" w:rsidRDefault="00000000" w:rsidP="002B619D">
                            <w:pPr>
                              <w:spacing w:line="240" w:lineRule="atLeast"/>
                              <w:jc w:val="center"/>
                              <w:rPr>
                                <w:rFonts w:ascii="Calibri" w:hAnsi="Calibri"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m:oMath>
                              <m:f>
                                <m:fPr>
                                  <m:ctrlPr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15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25</m:t>
                                  </m:r>
                                </m:den>
                              </m:f>
                            </m:oMath>
                            <w:r w:rsidR="002B619D" w:rsidRPr="004B42F6">
                              <w:rPr>
                                <w:rFonts w:ascii="Calibri" w:hAnsi="Calibri"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923328" behindDoc="0" locked="0" layoutInCell="1" allowOverlap="1" wp14:anchorId="28674B18" wp14:editId="22019704">
                      <wp:simplePos x="0" y="0"/>
                      <wp:positionH relativeFrom="column">
                        <wp:posOffset>1731356</wp:posOffset>
                      </wp:positionH>
                      <wp:positionV relativeFrom="paragraph">
                        <wp:posOffset>3175</wp:posOffset>
                      </wp:positionV>
                      <wp:extent cx="215900" cy="215900"/>
                      <wp:effectExtent l="0" t="0" r="12700" b="12700"/>
                      <wp:wrapNone/>
                      <wp:docPr id="1362434575" name="Rechteck 13624345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5D50A59" w14:textId="77777777" w:rsidR="002B619D" w:rsidRPr="004B42F6" w:rsidRDefault="00000000" w:rsidP="002B619D">
                                  <w:pPr>
                                    <w:spacing w:line="240" w:lineRule="atLeast"/>
                                    <w:jc w:val="center"/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libri" w:hAnsi="Calibri"/>
                                            <w:iCs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10</m:t>
                                        </m:r>
                                      </m:num>
                                      <m:den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25</m:t>
                                        </m:r>
                                      </m:den>
                                    </m:f>
                                  </m:oMath>
                                  <w:r w:rsidR="002B619D" w:rsidRPr="004B42F6"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674B18" id="Rechteck 1362434575" o:spid="_x0000_s2681" style="position:absolute;margin-left:136.35pt;margin-top:.25pt;width:17pt;height:17pt;z-index:25392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" filled="f" stroked="f" strokeweight=".5pt">
                      <v:textbox inset="0,0,0,0">
                        <w:txbxContent>
                          <w:p w14:paraId="05D50A59" w14:textId="77777777" w:rsidR="002B619D" w:rsidRPr="004B42F6" w:rsidRDefault="00000000" w:rsidP="002B619D">
                            <w:pPr>
                              <w:spacing w:line="240" w:lineRule="atLeast"/>
                              <w:jc w:val="center"/>
                              <w:rPr>
                                <w:rFonts w:ascii="Calibri" w:hAnsi="Calibri"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m:oMath>
                              <m:f>
                                <m:fPr>
                                  <m:ctrlPr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10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25</m:t>
                                  </m:r>
                                </m:den>
                              </m:f>
                            </m:oMath>
                            <w:r w:rsidR="002B619D" w:rsidRPr="004B42F6">
                              <w:rPr>
                                <w:rFonts w:ascii="Calibri" w:hAnsi="Calibri"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922304" behindDoc="0" locked="0" layoutInCell="1" allowOverlap="1" wp14:anchorId="50AEB610" wp14:editId="26EE60BA">
                      <wp:simplePos x="0" y="0"/>
                      <wp:positionH relativeFrom="column">
                        <wp:posOffset>809856</wp:posOffset>
                      </wp:positionH>
                      <wp:positionV relativeFrom="paragraph">
                        <wp:posOffset>2540</wp:posOffset>
                      </wp:positionV>
                      <wp:extent cx="215900" cy="215900"/>
                      <wp:effectExtent l="0" t="0" r="12700" b="12700"/>
                      <wp:wrapNone/>
                      <wp:docPr id="2038773098" name="Rechteck 20387730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57B2068" w14:textId="77777777" w:rsidR="002B619D" w:rsidRPr="004B42F6" w:rsidRDefault="00000000" w:rsidP="002B619D">
                                  <w:pPr>
                                    <w:spacing w:line="240" w:lineRule="atLeast"/>
                                    <w:jc w:val="center"/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libri" w:hAnsi="Calibri"/>
                                            <w:iCs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5</m:t>
                                        </m:r>
                                      </m:num>
                                      <m:den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25</m:t>
                                        </m:r>
                                      </m:den>
                                    </m:f>
                                  </m:oMath>
                                  <w:r w:rsidR="002B619D" w:rsidRPr="004B42F6"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AEB610" id="Rechteck 2038773098" o:spid="_x0000_s2682" style="position:absolute;margin-left:63.75pt;margin-top:.2pt;width:17pt;height:17pt;z-index:25392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" filled="f" stroked="f" strokeweight=".5pt">
                      <v:textbox inset="0,0,0,0">
                        <w:txbxContent>
                          <w:p w14:paraId="257B2068" w14:textId="77777777" w:rsidR="002B619D" w:rsidRPr="004B42F6" w:rsidRDefault="00000000" w:rsidP="002B619D">
                            <w:pPr>
                              <w:spacing w:line="240" w:lineRule="atLeast"/>
                              <w:jc w:val="center"/>
                              <w:rPr>
                                <w:rFonts w:ascii="Calibri" w:hAnsi="Calibri"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m:oMath>
                              <m:f>
                                <m:fPr>
                                  <m:ctrlPr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5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25</m:t>
                                  </m:r>
                                </m:den>
                              </m:f>
                            </m:oMath>
                            <w:r w:rsidR="002B619D" w:rsidRPr="004B42F6">
                              <w:rPr>
                                <w:rFonts w:ascii="Calibri" w:hAnsi="Calibri"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855744" behindDoc="0" locked="0" layoutInCell="1" allowOverlap="1" wp14:anchorId="519A8C97" wp14:editId="3480403A">
                      <wp:simplePos x="0" y="0"/>
                      <wp:positionH relativeFrom="column">
                        <wp:posOffset>4498955</wp:posOffset>
                      </wp:positionH>
                      <wp:positionV relativeFrom="paragraph">
                        <wp:posOffset>1270</wp:posOffset>
                      </wp:positionV>
                      <wp:extent cx="215900" cy="215900"/>
                      <wp:effectExtent l="0" t="0" r="12700" b="12700"/>
                      <wp:wrapNone/>
                      <wp:docPr id="357414273" name="Rechteck 3574142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C65504D" w14:textId="77777777" w:rsidR="002B619D" w:rsidRPr="00333598" w:rsidRDefault="002B619D" w:rsidP="002B619D">
                                  <w:pPr>
                                    <w:spacing w:line="240" w:lineRule="atLeast"/>
                                    <w:jc w:val="center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9A8C97" id="Rechteck 357414273" o:spid="_x0000_s2683" style="position:absolute;margin-left:354.25pt;margin-top:.1pt;width:17pt;height:17pt;z-index:25385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" filled="f" stroked="f" strokeweight=".5pt">
                      <v:textbox inset="0,0,0,0">
                        <w:txbxContent>
                          <w:p w14:paraId="5C65504D" w14:textId="77777777" w:rsidR="002B619D" w:rsidRPr="00333598" w:rsidRDefault="002B619D" w:rsidP="002B619D">
                            <w:pPr>
                              <w:spacing w:line="240" w:lineRule="atLeast"/>
                              <w:jc w:val="center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0963B59" w14:textId="77777777" w:rsidR="002B619D" w:rsidRPr="00154713" w:rsidRDefault="002B619D" w:rsidP="00336858">
            <w:pPr>
              <w:pStyle w:val="tabelle"/>
            </w:pPr>
          </w:p>
        </w:tc>
      </w:tr>
      <w:tr w:rsidR="002B619D" w:rsidRPr="00154713" w14:paraId="01336728" w14:textId="77777777" w:rsidTr="00336858">
        <w:trPr>
          <w:trHeight w:val="57"/>
        </w:trPr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906C601" w14:textId="77777777" w:rsidR="002B619D" w:rsidRPr="00154713" w:rsidRDefault="002B619D" w:rsidP="00336858">
            <w:pPr>
              <w:pStyle w:val="tabelle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3E6EFDA" w14:textId="77777777" w:rsidR="002B619D" w:rsidRPr="00154713" w:rsidRDefault="002B619D" w:rsidP="00336858">
            <w:pPr>
              <w:pStyle w:val="tabelle"/>
            </w:pPr>
          </w:p>
        </w:tc>
        <w:tc>
          <w:tcPr>
            <w:tcW w:w="7257" w:type="dxa"/>
            <w:gridSpan w:val="120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D8C4FB7" w14:textId="77777777" w:rsidR="002B619D" w:rsidRPr="00154713" w:rsidRDefault="002B619D" w:rsidP="00336858">
            <w:pPr>
              <w:pStyle w:val="tabelle"/>
            </w:pP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ADB114C" w14:textId="77777777" w:rsidR="002B619D" w:rsidRPr="00154713" w:rsidRDefault="002B619D" w:rsidP="00336858">
            <w:pPr>
              <w:pStyle w:val="tabelle"/>
            </w:pPr>
          </w:p>
        </w:tc>
      </w:tr>
      <w:tr w:rsidR="002B619D" w:rsidRPr="00154713" w14:paraId="76F263BC" w14:textId="77777777" w:rsidTr="00336858">
        <w:trPr>
          <w:trHeight w:val="57"/>
        </w:trPr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</w:tcPr>
          <w:p w14:paraId="2C091524" w14:textId="77777777" w:rsidR="002B619D" w:rsidRPr="00154713" w:rsidRDefault="002B619D" w:rsidP="00336858">
            <w:pPr>
              <w:pStyle w:val="tabelle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737CD4FA" w14:textId="77777777" w:rsidR="002B619D" w:rsidRPr="00154713" w:rsidRDefault="002B619D" w:rsidP="00336858">
            <w:pPr>
              <w:pStyle w:val="tabelle"/>
            </w:pPr>
          </w:p>
        </w:tc>
        <w:tc>
          <w:tcPr>
            <w:tcW w:w="7257" w:type="dxa"/>
            <w:gridSpan w:val="120"/>
            <w:tcBorders>
              <w:top w:val="nil"/>
              <w:left w:val="nil"/>
              <w:bottom w:val="single" w:sz="2" w:space="0" w:color="000000" w:themeColor="text1"/>
              <w:right w:val="nil"/>
            </w:tcBorders>
          </w:tcPr>
          <w:p w14:paraId="17036A6E" w14:textId="77777777" w:rsidR="002B619D" w:rsidRPr="00154713" w:rsidRDefault="002B619D" w:rsidP="00336858">
            <w:pPr>
              <w:pStyle w:val="tabelle"/>
            </w:pP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</w:tcPr>
          <w:p w14:paraId="7916B388" w14:textId="77777777" w:rsidR="002B619D" w:rsidRPr="00154713" w:rsidRDefault="002B619D" w:rsidP="00336858">
            <w:pPr>
              <w:pStyle w:val="tabelle"/>
            </w:pPr>
          </w:p>
        </w:tc>
      </w:tr>
      <w:tr w:rsidR="002B619D" w14:paraId="0CA37AE8" w14:textId="77777777" w:rsidTr="00336858">
        <w:trPr>
          <w:trHeight w:val="170"/>
        </w:trPr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</w:tcPr>
          <w:p w14:paraId="4BE922C0" w14:textId="77777777" w:rsidR="002B619D" w:rsidRPr="00525601" w:rsidRDefault="002B619D" w:rsidP="00336858">
            <w:pPr>
              <w:pStyle w:val="tabelle"/>
            </w:pPr>
          </w:p>
        </w:tc>
        <w:tc>
          <w:tcPr>
            <w:tcW w:w="1871" w:type="dxa"/>
            <w:vMerge w:val="restart"/>
            <w:tcBorders>
              <w:top w:val="nil"/>
              <w:left w:val="nil"/>
              <w:bottom w:val="nil"/>
              <w:right w:val="single" w:sz="2" w:space="0" w:color="000000" w:themeColor="text1"/>
            </w:tcBorders>
          </w:tcPr>
          <w:p w14:paraId="49E6F88A" w14:textId="77777777" w:rsidR="002B619D" w:rsidRDefault="002B619D" w:rsidP="00336858">
            <w:pPr>
              <w:pStyle w:val="NormalerText"/>
              <w:rPr>
                <w:noProof/>
              </w:rPr>
            </w:pPr>
            <w:r>
              <w:rPr>
                <w:noProof/>
              </w:rPr>
              <w:t>Fünfzigstel-</w:t>
            </w:r>
            <w:r>
              <w:rPr>
                <w:noProof/>
              </w:rPr>
              <w:br/>
              <w:t>Streifen</w:t>
            </w:r>
          </w:p>
        </w:tc>
        <w:tc>
          <w:tcPr>
            <w:tcW w:w="145" w:type="dxa"/>
            <w:tcBorders>
              <w:top w:val="single" w:sz="2" w:space="0" w:color="000000" w:themeColor="text1"/>
              <w:left w:val="single" w:sz="2" w:space="0" w:color="000000" w:themeColor="text1"/>
            </w:tcBorders>
          </w:tcPr>
          <w:p w14:paraId="3CD9A957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145" w:type="dxa"/>
            <w:tcBorders>
              <w:top w:val="single" w:sz="2" w:space="0" w:color="000000" w:themeColor="text1"/>
            </w:tcBorders>
          </w:tcPr>
          <w:p w14:paraId="054234F8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145" w:type="dxa"/>
            <w:gridSpan w:val="4"/>
            <w:tcBorders>
              <w:top w:val="single" w:sz="2" w:space="0" w:color="000000" w:themeColor="text1"/>
            </w:tcBorders>
          </w:tcPr>
          <w:p w14:paraId="57F6B0B6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145" w:type="dxa"/>
            <w:gridSpan w:val="3"/>
            <w:tcBorders>
              <w:top w:val="single" w:sz="2" w:space="0" w:color="000000" w:themeColor="text1"/>
            </w:tcBorders>
          </w:tcPr>
          <w:p w14:paraId="2DE60CD0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145" w:type="dxa"/>
            <w:gridSpan w:val="3"/>
            <w:tcBorders>
              <w:top w:val="single" w:sz="2" w:space="0" w:color="000000" w:themeColor="text1"/>
            </w:tcBorders>
          </w:tcPr>
          <w:p w14:paraId="6D86411B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145" w:type="dxa"/>
            <w:gridSpan w:val="2"/>
            <w:tcBorders>
              <w:top w:val="single" w:sz="2" w:space="0" w:color="000000" w:themeColor="text1"/>
            </w:tcBorders>
          </w:tcPr>
          <w:p w14:paraId="527C95D4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145" w:type="dxa"/>
            <w:gridSpan w:val="3"/>
            <w:tcBorders>
              <w:top w:val="single" w:sz="2" w:space="0" w:color="000000" w:themeColor="text1"/>
            </w:tcBorders>
          </w:tcPr>
          <w:p w14:paraId="108CCAF2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146" w:type="dxa"/>
            <w:gridSpan w:val="3"/>
            <w:tcBorders>
              <w:top w:val="single" w:sz="2" w:space="0" w:color="000000" w:themeColor="text1"/>
            </w:tcBorders>
          </w:tcPr>
          <w:p w14:paraId="04527318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145" w:type="dxa"/>
            <w:gridSpan w:val="2"/>
            <w:tcBorders>
              <w:top w:val="single" w:sz="2" w:space="0" w:color="000000" w:themeColor="text1"/>
            </w:tcBorders>
          </w:tcPr>
          <w:p w14:paraId="6A1616A4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145" w:type="dxa"/>
            <w:gridSpan w:val="3"/>
            <w:tcBorders>
              <w:top w:val="single" w:sz="2" w:space="0" w:color="000000" w:themeColor="text1"/>
            </w:tcBorders>
          </w:tcPr>
          <w:p w14:paraId="6C6F70E2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145" w:type="dxa"/>
            <w:gridSpan w:val="2"/>
            <w:tcBorders>
              <w:top w:val="single" w:sz="2" w:space="0" w:color="000000" w:themeColor="text1"/>
            </w:tcBorders>
          </w:tcPr>
          <w:p w14:paraId="0A4A901B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145" w:type="dxa"/>
            <w:gridSpan w:val="3"/>
            <w:tcBorders>
              <w:top w:val="single" w:sz="2" w:space="0" w:color="000000" w:themeColor="text1"/>
            </w:tcBorders>
          </w:tcPr>
          <w:p w14:paraId="698714FA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145" w:type="dxa"/>
            <w:gridSpan w:val="2"/>
            <w:tcBorders>
              <w:top w:val="single" w:sz="2" w:space="0" w:color="000000" w:themeColor="text1"/>
            </w:tcBorders>
          </w:tcPr>
          <w:p w14:paraId="7E3CAB5C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145" w:type="dxa"/>
            <w:gridSpan w:val="2"/>
            <w:tcBorders>
              <w:top w:val="single" w:sz="2" w:space="0" w:color="000000" w:themeColor="text1"/>
            </w:tcBorders>
          </w:tcPr>
          <w:p w14:paraId="7886E1E1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146" w:type="dxa"/>
            <w:gridSpan w:val="3"/>
            <w:tcBorders>
              <w:top w:val="single" w:sz="2" w:space="0" w:color="000000" w:themeColor="text1"/>
            </w:tcBorders>
          </w:tcPr>
          <w:p w14:paraId="69945F82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145" w:type="dxa"/>
            <w:gridSpan w:val="2"/>
            <w:tcBorders>
              <w:top w:val="single" w:sz="2" w:space="0" w:color="000000" w:themeColor="text1"/>
            </w:tcBorders>
          </w:tcPr>
          <w:p w14:paraId="7C20F848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145" w:type="dxa"/>
            <w:gridSpan w:val="2"/>
            <w:tcBorders>
              <w:top w:val="single" w:sz="2" w:space="0" w:color="000000" w:themeColor="text1"/>
            </w:tcBorders>
          </w:tcPr>
          <w:p w14:paraId="17E1DE3E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145" w:type="dxa"/>
            <w:gridSpan w:val="2"/>
            <w:tcBorders>
              <w:top w:val="single" w:sz="2" w:space="0" w:color="000000" w:themeColor="text1"/>
            </w:tcBorders>
          </w:tcPr>
          <w:p w14:paraId="4F179C35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145" w:type="dxa"/>
            <w:gridSpan w:val="2"/>
            <w:tcBorders>
              <w:top w:val="single" w:sz="2" w:space="0" w:color="000000" w:themeColor="text1"/>
            </w:tcBorders>
          </w:tcPr>
          <w:p w14:paraId="57D0731F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145" w:type="dxa"/>
            <w:gridSpan w:val="2"/>
            <w:tcBorders>
              <w:top w:val="single" w:sz="2" w:space="0" w:color="000000" w:themeColor="text1"/>
            </w:tcBorders>
          </w:tcPr>
          <w:p w14:paraId="72DD4C3E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145" w:type="dxa"/>
            <w:gridSpan w:val="2"/>
            <w:tcBorders>
              <w:top w:val="single" w:sz="2" w:space="0" w:color="000000" w:themeColor="text1"/>
            </w:tcBorders>
          </w:tcPr>
          <w:p w14:paraId="2EC2DA84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146" w:type="dxa"/>
            <w:gridSpan w:val="3"/>
            <w:tcBorders>
              <w:top w:val="single" w:sz="2" w:space="0" w:color="000000" w:themeColor="text1"/>
            </w:tcBorders>
          </w:tcPr>
          <w:p w14:paraId="0445B454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145" w:type="dxa"/>
            <w:gridSpan w:val="4"/>
            <w:tcBorders>
              <w:top w:val="single" w:sz="2" w:space="0" w:color="000000" w:themeColor="text1"/>
            </w:tcBorders>
          </w:tcPr>
          <w:p w14:paraId="01239ABD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145" w:type="dxa"/>
            <w:gridSpan w:val="3"/>
            <w:tcBorders>
              <w:top w:val="single" w:sz="2" w:space="0" w:color="000000" w:themeColor="text1"/>
            </w:tcBorders>
          </w:tcPr>
          <w:p w14:paraId="4DF3FC2E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145" w:type="dxa"/>
            <w:tcBorders>
              <w:top w:val="single" w:sz="2" w:space="0" w:color="000000" w:themeColor="text1"/>
            </w:tcBorders>
          </w:tcPr>
          <w:p w14:paraId="241E6168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145" w:type="dxa"/>
            <w:tcBorders>
              <w:top w:val="single" w:sz="2" w:space="0" w:color="000000" w:themeColor="text1"/>
            </w:tcBorders>
          </w:tcPr>
          <w:p w14:paraId="3C8B98EA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145" w:type="dxa"/>
            <w:gridSpan w:val="3"/>
            <w:tcBorders>
              <w:top w:val="single" w:sz="2" w:space="0" w:color="000000" w:themeColor="text1"/>
            </w:tcBorders>
          </w:tcPr>
          <w:p w14:paraId="52762372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145" w:type="dxa"/>
            <w:gridSpan w:val="4"/>
            <w:tcBorders>
              <w:top w:val="single" w:sz="2" w:space="0" w:color="000000" w:themeColor="text1"/>
            </w:tcBorders>
          </w:tcPr>
          <w:p w14:paraId="193AAF79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146" w:type="dxa"/>
            <w:gridSpan w:val="3"/>
            <w:tcBorders>
              <w:top w:val="single" w:sz="2" w:space="0" w:color="000000" w:themeColor="text1"/>
            </w:tcBorders>
          </w:tcPr>
          <w:p w14:paraId="7B6A6D60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145" w:type="dxa"/>
            <w:gridSpan w:val="2"/>
            <w:tcBorders>
              <w:top w:val="single" w:sz="2" w:space="0" w:color="000000" w:themeColor="text1"/>
            </w:tcBorders>
          </w:tcPr>
          <w:p w14:paraId="3CF2F376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145" w:type="dxa"/>
            <w:gridSpan w:val="2"/>
            <w:tcBorders>
              <w:top w:val="single" w:sz="2" w:space="0" w:color="000000" w:themeColor="text1"/>
            </w:tcBorders>
          </w:tcPr>
          <w:p w14:paraId="4F72CBCF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145" w:type="dxa"/>
            <w:gridSpan w:val="2"/>
            <w:tcBorders>
              <w:top w:val="single" w:sz="2" w:space="0" w:color="000000" w:themeColor="text1"/>
            </w:tcBorders>
          </w:tcPr>
          <w:p w14:paraId="0201AB28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145" w:type="dxa"/>
            <w:gridSpan w:val="2"/>
            <w:tcBorders>
              <w:top w:val="single" w:sz="2" w:space="0" w:color="000000" w:themeColor="text1"/>
            </w:tcBorders>
          </w:tcPr>
          <w:p w14:paraId="150FC0AD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145" w:type="dxa"/>
            <w:gridSpan w:val="2"/>
            <w:tcBorders>
              <w:top w:val="single" w:sz="2" w:space="0" w:color="000000" w:themeColor="text1"/>
            </w:tcBorders>
          </w:tcPr>
          <w:p w14:paraId="185F6799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145" w:type="dxa"/>
            <w:gridSpan w:val="2"/>
            <w:tcBorders>
              <w:top w:val="single" w:sz="2" w:space="0" w:color="000000" w:themeColor="text1"/>
            </w:tcBorders>
          </w:tcPr>
          <w:p w14:paraId="1F160C49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146" w:type="dxa"/>
            <w:gridSpan w:val="3"/>
            <w:tcBorders>
              <w:top w:val="single" w:sz="2" w:space="0" w:color="000000" w:themeColor="text1"/>
            </w:tcBorders>
          </w:tcPr>
          <w:p w14:paraId="2BE20CBC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145" w:type="dxa"/>
            <w:gridSpan w:val="2"/>
            <w:tcBorders>
              <w:top w:val="single" w:sz="2" w:space="0" w:color="000000" w:themeColor="text1"/>
            </w:tcBorders>
          </w:tcPr>
          <w:p w14:paraId="1A0F5553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145" w:type="dxa"/>
            <w:gridSpan w:val="2"/>
            <w:tcBorders>
              <w:top w:val="single" w:sz="2" w:space="0" w:color="000000" w:themeColor="text1"/>
            </w:tcBorders>
          </w:tcPr>
          <w:p w14:paraId="59492080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145" w:type="dxa"/>
            <w:gridSpan w:val="3"/>
            <w:tcBorders>
              <w:top w:val="single" w:sz="2" w:space="0" w:color="000000" w:themeColor="text1"/>
            </w:tcBorders>
          </w:tcPr>
          <w:p w14:paraId="6570B60D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145" w:type="dxa"/>
            <w:gridSpan w:val="2"/>
            <w:tcBorders>
              <w:top w:val="single" w:sz="2" w:space="0" w:color="000000" w:themeColor="text1"/>
            </w:tcBorders>
          </w:tcPr>
          <w:p w14:paraId="3004EB9D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145" w:type="dxa"/>
            <w:gridSpan w:val="3"/>
            <w:tcBorders>
              <w:top w:val="single" w:sz="2" w:space="0" w:color="000000" w:themeColor="text1"/>
            </w:tcBorders>
          </w:tcPr>
          <w:p w14:paraId="47CFA62C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145" w:type="dxa"/>
            <w:gridSpan w:val="2"/>
            <w:tcBorders>
              <w:top w:val="single" w:sz="2" w:space="0" w:color="000000" w:themeColor="text1"/>
            </w:tcBorders>
          </w:tcPr>
          <w:p w14:paraId="0426D269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146" w:type="dxa"/>
            <w:gridSpan w:val="3"/>
            <w:tcBorders>
              <w:top w:val="single" w:sz="2" w:space="0" w:color="000000" w:themeColor="text1"/>
            </w:tcBorders>
          </w:tcPr>
          <w:p w14:paraId="6062B340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145" w:type="dxa"/>
            <w:gridSpan w:val="3"/>
            <w:tcBorders>
              <w:top w:val="single" w:sz="2" w:space="0" w:color="000000" w:themeColor="text1"/>
            </w:tcBorders>
          </w:tcPr>
          <w:p w14:paraId="4583856D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145" w:type="dxa"/>
            <w:gridSpan w:val="2"/>
            <w:tcBorders>
              <w:top w:val="single" w:sz="2" w:space="0" w:color="000000" w:themeColor="text1"/>
            </w:tcBorders>
          </w:tcPr>
          <w:p w14:paraId="61A28501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145" w:type="dxa"/>
            <w:gridSpan w:val="3"/>
            <w:tcBorders>
              <w:top w:val="single" w:sz="2" w:space="0" w:color="000000" w:themeColor="text1"/>
            </w:tcBorders>
          </w:tcPr>
          <w:p w14:paraId="32D57279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145" w:type="dxa"/>
            <w:gridSpan w:val="3"/>
            <w:tcBorders>
              <w:top w:val="single" w:sz="2" w:space="0" w:color="000000" w:themeColor="text1"/>
            </w:tcBorders>
          </w:tcPr>
          <w:p w14:paraId="41955024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145" w:type="dxa"/>
            <w:gridSpan w:val="4"/>
            <w:tcBorders>
              <w:top w:val="single" w:sz="2" w:space="0" w:color="000000" w:themeColor="text1"/>
            </w:tcBorders>
          </w:tcPr>
          <w:p w14:paraId="18305A29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145" w:type="dxa"/>
            <w:tcBorders>
              <w:top w:val="single" w:sz="2" w:space="0" w:color="000000" w:themeColor="text1"/>
            </w:tcBorders>
          </w:tcPr>
          <w:p w14:paraId="11FF8BA6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146" w:type="dxa"/>
            <w:tcBorders>
              <w:top w:val="single" w:sz="2" w:space="0" w:color="000000" w:themeColor="text1"/>
              <w:right w:val="single" w:sz="2" w:space="0" w:color="000000" w:themeColor="text1"/>
            </w:tcBorders>
          </w:tcPr>
          <w:p w14:paraId="139D0DFD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57" w:type="dxa"/>
            <w:tcBorders>
              <w:top w:val="nil"/>
              <w:left w:val="single" w:sz="2" w:space="0" w:color="000000" w:themeColor="text1"/>
              <w:bottom w:val="nil"/>
              <w:right w:val="nil"/>
            </w:tcBorders>
          </w:tcPr>
          <w:p w14:paraId="0B2E5C9C" w14:textId="77777777" w:rsidR="002B619D" w:rsidRPr="00525601" w:rsidRDefault="002B619D" w:rsidP="00336858">
            <w:pPr>
              <w:pStyle w:val="tabelle"/>
            </w:pPr>
          </w:p>
        </w:tc>
      </w:tr>
      <w:tr w:rsidR="002B619D" w14:paraId="04F99EA1" w14:textId="77777777" w:rsidTr="00336858">
        <w:trPr>
          <w:trHeight w:val="340"/>
        </w:trPr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</w:tcPr>
          <w:p w14:paraId="76AECC87" w14:textId="77777777" w:rsidR="002B619D" w:rsidRPr="00525601" w:rsidRDefault="002B619D" w:rsidP="00336858">
            <w:pPr>
              <w:pStyle w:val="tabelle"/>
            </w:pPr>
          </w:p>
        </w:tc>
        <w:tc>
          <w:tcPr>
            <w:tcW w:w="187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AE9445D" w14:textId="77777777" w:rsidR="002B619D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7257" w:type="dxa"/>
            <w:gridSpan w:val="120"/>
            <w:tcBorders>
              <w:left w:val="nil"/>
              <w:bottom w:val="nil"/>
              <w:right w:val="nil"/>
            </w:tcBorders>
          </w:tcPr>
          <w:p w14:paraId="51F07E39" w14:textId="77777777" w:rsidR="002B619D" w:rsidRDefault="002B619D" w:rsidP="00336858">
            <w:pPr>
              <w:pStyle w:val="NormalerText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950976" behindDoc="0" locked="0" layoutInCell="1" allowOverlap="1" wp14:anchorId="5CC64638" wp14:editId="43AFF5CC">
                      <wp:simplePos x="0" y="0"/>
                      <wp:positionH relativeFrom="column">
                        <wp:posOffset>-107463</wp:posOffset>
                      </wp:positionH>
                      <wp:positionV relativeFrom="paragraph">
                        <wp:posOffset>0</wp:posOffset>
                      </wp:positionV>
                      <wp:extent cx="215900" cy="216000"/>
                      <wp:effectExtent l="0" t="0" r="12700" b="12700"/>
                      <wp:wrapNone/>
                      <wp:docPr id="613201669" name="Rechteck 6132016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6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B9A6A1D" w14:textId="77777777" w:rsidR="002B619D" w:rsidRPr="009810E2" w:rsidRDefault="002B619D" w:rsidP="002B619D">
                                  <w:pPr>
                                    <w:spacing w:line="240" w:lineRule="atLeast"/>
                                    <w:jc w:val="center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C64638" id="Rechteck 613201669" o:spid="_x0000_s2684" style="position:absolute;margin-left:-8.45pt;margin-top:0;width:17pt;height:17pt;z-index:25395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" filled="f" stroked="f" strokeweight=".5pt">
                      <v:textbox inset="0,0,0,0">
                        <w:txbxContent>
                          <w:p w14:paraId="1B9A6A1D" w14:textId="77777777" w:rsidR="002B619D" w:rsidRPr="009810E2" w:rsidRDefault="002B619D" w:rsidP="002B619D">
                            <w:pPr>
                              <w:spacing w:line="240" w:lineRule="atLeast"/>
                              <w:jc w:val="center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0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856768" behindDoc="0" locked="0" layoutInCell="1" allowOverlap="1" wp14:anchorId="0FE98FC1" wp14:editId="372CC5AA">
                      <wp:simplePos x="0" y="0"/>
                      <wp:positionH relativeFrom="column">
                        <wp:posOffset>4497541</wp:posOffset>
                      </wp:positionH>
                      <wp:positionV relativeFrom="paragraph">
                        <wp:posOffset>0</wp:posOffset>
                      </wp:positionV>
                      <wp:extent cx="215900" cy="215900"/>
                      <wp:effectExtent l="0" t="0" r="12700" b="12700"/>
                      <wp:wrapNone/>
                      <wp:docPr id="1341167030" name="Rechteck 13411670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C2F479F" w14:textId="77777777" w:rsidR="002B619D" w:rsidRPr="00333598" w:rsidRDefault="002B619D" w:rsidP="002B619D">
                                  <w:pPr>
                                    <w:spacing w:line="240" w:lineRule="atLeast"/>
                                    <w:jc w:val="center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FE98FC1" id="Rechteck 1341167030" o:spid="_x0000_s2685" style="position:absolute;margin-left:354.15pt;margin-top:0;width:17pt;height:17pt;z-index:25385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" filled="f" stroked="f" strokeweight=".5pt">
                      <v:textbox inset="0,0,0,0">
                        <w:txbxContent>
                          <w:p w14:paraId="3C2F479F" w14:textId="77777777" w:rsidR="002B619D" w:rsidRPr="00333598" w:rsidRDefault="002B619D" w:rsidP="002B619D">
                            <w:pPr>
                              <w:spacing w:line="240" w:lineRule="atLeast"/>
                              <w:jc w:val="center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</w:tcPr>
          <w:p w14:paraId="122733C4" w14:textId="77777777" w:rsidR="002B619D" w:rsidRPr="00525601" w:rsidRDefault="002B619D" w:rsidP="00336858">
            <w:pPr>
              <w:pStyle w:val="tabelle"/>
            </w:pPr>
          </w:p>
        </w:tc>
      </w:tr>
      <w:tr w:rsidR="002B619D" w:rsidRPr="00154713" w14:paraId="0032B850" w14:textId="77777777" w:rsidTr="00336858">
        <w:trPr>
          <w:trHeight w:val="57"/>
        </w:trPr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</w:tcPr>
          <w:p w14:paraId="77473158" w14:textId="77777777" w:rsidR="002B619D" w:rsidRPr="00154713" w:rsidRDefault="002B619D" w:rsidP="00336858">
            <w:pPr>
              <w:pStyle w:val="tabelle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013CF947" w14:textId="77777777" w:rsidR="002B619D" w:rsidRPr="00154713" w:rsidRDefault="002B619D" w:rsidP="00336858">
            <w:pPr>
              <w:pStyle w:val="tabelle"/>
            </w:pPr>
          </w:p>
        </w:tc>
        <w:tc>
          <w:tcPr>
            <w:tcW w:w="7257" w:type="dxa"/>
            <w:gridSpan w:val="120"/>
            <w:tcBorders>
              <w:top w:val="nil"/>
              <w:left w:val="nil"/>
              <w:bottom w:val="nil"/>
              <w:right w:val="nil"/>
            </w:tcBorders>
          </w:tcPr>
          <w:p w14:paraId="1B33D975" w14:textId="77777777" w:rsidR="002B619D" w:rsidRPr="00154713" w:rsidRDefault="002B619D" w:rsidP="00336858">
            <w:pPr>
              <w:pStyle w:val="tabelle"/>
            </w:pP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</w:tcPr>
          <w:p w14:paraId="2F2A2DFB" w14:textId="77777777" w:rsidR="002B619D" w:rsidRPr="00154713" w:rsidRDefault="002B619D" w:rsidP="00336858">
            <w:pPr>
              <w:pStyle w:val="tabelle"/>
            </w:pPr>
          </w:p>
        </w:tc>
      </w:tr>
      <w:tr w:rsidR="002B619D" w:rsidRPr="00154713" w14:paraId="79A215AF" w14:textId="77777777" w:rsidTr="00336858">
        <w:trPr>
          <w:trHeight w:val="57"/>
        </w:trPr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4D580C9" w14:textId="77777777" w:rsidR="002B619D" w:rsidRPr="00154713" w:rsidRDefault="002B619D" w:rsidP="00336858">
            <w:pPr>
              <w:pStyle w:val="tabelle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DBA6530" w14:textId="77777777" w:rsidR="002B619D" w:rsidRPr="00154713" w:rsidRDefault="002B619D" w:rsidP="00336858">
            <w:pPr>
              <w:pStyle w:val="tabelle"/>
            </w:pPr>
          </w:p>
        </w:tc>
        <w:tc>
          <w:tcPr>
            <w:tcW w:w="7257" w:type="dxa"/>
            <w:gridSpan w:val="120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2C8E1ED" w14:textId="77777777" w:rsidR="002B619D" w:rsidRPr="00154713" w:rsidRDefault="002B619D" w:rsidP="00336858">
            <w:pPr>
              <w:pStyle w:val="tabelle"/>
            </w:pP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F903085" w14:textId="77777777" w:rsidR="002B619D" w:rsidRPr="00154713" w:rsidRDefault="002B619D" w:rsidP="00336858">
            <w:pPr>
              <w:pStyle w:val="tabelle"/>
            </w:pPr>
          </w:p>
        </w:tc>
      </w:tr>
      <w:tr w:rsidR="002B619D" w:rsidRPr="00154713" w14:paraId="48104DA1" w14:textId="77777777" w:rsidTr="00336858">
        <w:trPr>
          <w:trHeight w:val="170"/>
        </w:trPr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A26E3B1" w14:textId="77777777" w:rsidR="002B619D" w:rsidRPr="00525601" w:rsidRDefault="002B619D" w:rsidP="00336858">
            <w:pPr>
              <w:pStyle w:val="tabelle"/>
            </w:pPr>
          </w:p>
        </w:tc>
        <w:tc>
          <w:tcPr>
            <w:tcW w:w="1871" w:type="dxa"/>
            <w:vMerge w:val="restart"/>
            <w:tcBorders>
              <w:top w:val="nil"/>
              <w:left w:val="nil"/>
              <w:bottom w:val="nil"/>
              <w:right w:val="single" w:sz="2" w:space="0" w:color="000000" w:themeColor="text1"/>
            </w:tcBorders>
            <w:shd w:val="clear" w:color="auto" w:fill="F2F2F2" w:themeFill="background1" w:themeFillShade="F2"/>
          </w:tcPr>
          <w:p w14:paraId="20F9E694" w14:textId="77777777" w:rsidR="002B619D" w:rsidRPr="008E2DB0" w:rsidRDefault="002B619D" w:rsidP="00336858">
            <w:pPr>
              <w:pStyle w:val="NormalerText"/>
            </w:pPr>
            <w:r w:rsidRPr="008E2DB0">
              <w:t>Hundertstel-</w:t>
            </w:r>
            <w:r>
              <w:br/>
            </w:r>
            <w:r w:rsidRPr="008E2DB0">
              <w:t>Streifen</w:t>
            </w:r>
          </w:p>
        </w:tc>
        <w:tc>
          <w:tcPr>
            <w:tcW w:w="3628" w:type="dxa"/>
            <w:gridSpan w:val="60"/>
            <w:tcBorders>
              <w:top w:val="single" w:sz="2" w:space="0" w:color="000000" w:themeColor="text1"/>
              <w:left w:val="single" w:sz="2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</w:tcPr>
          <w:tbl>
            <w:tblPr>
              <w:tblStyle w:val="Tabellenraster"/>
              <w:tblW w:w="359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2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600" w:firstRow="0" w:lastRow="0" w:firstColumn="0" w:lastColumn="0" w:noHBand="1" w:noVBand="1"/>
            </w:tblPr>
            <w:tblGrid>
              <w:gridCol w:w="71"/>
              <w:gridCol w:w="72"/>
              <w:gridCol w:w="72"/>
              <w:gridCol w:w="72"/>
              <w:gridCol w:w="72"/>
              <w:gridCol w:w="72"/>
              <w:gridCol w:w="72"/>
              <w:gridCol w:w="71"/>
              <w:gridCol w:w="72"/>
              <w:gridCol w:w="72"/>
              <w:gridCol w:w="72"/>
              <w:gridCol w:w="72"/>
              <w:gridCol w:w="72"/>
              <w:gridCol w:w="72"/>
              <w:gridCol w:w="71"/>
              <w:gridCol w:w="72"/>
              <w:gridCol w:w="72"/>
              <w:gridCol w:w="72"/>
              <w:gridCol w:w="72"/>
              <w:gridCol w:w="72"/>
              <w:gridCol w:w="72"/>
              <w:gridCol w:w="71"/>
              <w:gridCol w:w="72"/>
              <w:gridCol w:w="72"/>
              <w:gridCol w:w="72"/>
              <w:gridCol w:w="72"/>
              <w:gridCol w:w="72"/>
              <w:gridCol w:w="72"/>
              <w:gridCol w:w="71"/>
              <w:gridCol w:w="72"/>
              <w:gridCol w:w="72"/>
              <w:gridCol w:w="72"/>
              <w:gridCol w:w="72"/>
              <w:gridCol w:w="72"/>
              <w:gridCol w:w="72"/>
              <w:gridCol w:w="71"/>
              <w:gridCol w:w="72"/>
              <w:gridCol w:w="72"/>
              <w:gridCol w:w="72"/>
              <w:gridCol w:w="72"/>
              <w:gridCol w:w="72"/>
              <w:gridCol w:w="72"/>
              <w:gridCol w:w="71"/>
              <w:gridCol w:w="72"/>
              <w:gridCol w:w="72"/>
              <w:gridCol w:w="72"/>
              <w:gridCol w:w="72"/>
              <w:gridCol w:w="72"/>
              <w:gridCol w:w="72"/>
              <w:gridCol w:w="72"/>
            </w:tblGrid>
            <w:tr w:rsidR="002B619D" w:rsidRPr="00F4746E" w14:paraId="7A9ED37B" w14:textId="77777777" w:rsidTr="00336858">
              <w:trPr>
                <w:trHeight w:val="170"/>
              </w:trPr>
              <w:tc>
                <w:tcPr>
                  <w:tcW w:w="71" w:type="dxa"/>
                </w:tcPr>
                <w:p w14:paraId="2E0F771C" w14:textId="77777777" w:rsidR="002B619D" w:rsidRPr="00F4746E" w:rsidRDefault="002B619D" w:rsidP="00336858">
                  <w:pPr>
                    <w:pStyle w:val="NormalerText"/>
                    <w:jc w:val="center"/>
                  </w:pPr>
                </w:p>
              </w:tc>
              <w:tc>
                <w:tcPr>
                  <w:tcW w:w="72" w:type="dxa"/>
                </w:tcPr>
                <w:p w14:paraId="2259419E" w14:textId="77777777" w:rsidR="002B619D" w:rsidRPr="00F4746E" w:rsidRDefault="002B619D" w:rsidP="00336858">
                  <w:pPr>
                    <w:pStyle w:val="NormalerText"/>
                    <w:jc w:val="center"/>
                  </w:pPr>
                </w:p>
              </w:tc>
              <w:tc>
                <w:tcPr>
                  <w:tcW w:w="72" w:type="dxa"/>
                </w:tcPr>
                <w:p w14:paraId="55371912" w14:textId="77777777" w:rsidR="002B619D" w:rsidRPr="00F4746E" w:rsidRDefault="002B619D" w:rsidP="00336858">
                  <w:pPr>
                    <w:pStyle w:val="NormalerText"/>
                    <w:jc w:val="center"/>
                  </w:pPr>
                </w:p>
              </w:tc>
              <w:tc>
                <w:tcPr>
                  <w:tcW w:w="72" w:type="dxa"/>
                </w:tcPr>
                <w:p w14:paraId="3DC9BD1A" w14:textId="77777777" w:rsidR="002B619D" w:rsidRPr="00F4746E" w:rsidRDefault="002B619D" w:rsidP="00336858">
                  <w:pPr>
                    <w:pStyle w:val="NormalerText"/>
                    <w:jc w:val="center"/>
                  </w:pPr>
                </w:p>
              </w:tc>
              <w:tc>
                <w:tcPr>
                  <w:tcW w:w="72" w:type="dxa"/>
                </w:tcPr>
                <w:p w14:paraId="7F68680E" w14:textId="77777777" w:rsidR="002B619D" w:rsidRPr="00F4746E" w:rsidRDefault="002B619D" w:rsidP="00336858">
                  <w:pPr>
                    <w:pStyle w:val="NormalerText"/>
                    <w:jc w:val="center"/>
                  </w:pPr>
                </w:p>
              </w:tc>
              <w:tc>
                <w:tcPr>
                  <w:tcW w:w="72" w:type="dxa"/>
                </w:tcPr>
                <w:p w14:paraId="636CEA94" w14:textId="77777777" w:rsidR="002B619D" w:rsidRPr="00F4746E" w:rsidRDefault="002B619D" w:rsidP="00336858">
                  <w:pPr>
                    <w:pStyle w:val="NormalerText"/>
                    <w:jc w:val="center"/>
                  </w:pPr>
                </w:p>
              </w:tc>
              <w:tc>
                <w:tcPr>
                  <w:tcW w:w="72" w:type="dxa"/>
                </w:tcPr>
                <w:p w14:paraId="64701597" w14:textId="77777777" w:rsidR="002B619D" w:rsidRPr="00F4746E" w:rsidRDefault="002B619D" w:rsidP="00336858">
                  <w:pPr>
                    <w:pStyle w:val="NormalerText"/>
                    <w:jc w:val="center"/>
                  </w:pPr>
                </w:p>
              </w:tc>
              <w:tc>
                <w:tcPr>
                  <w:tcW w:w="71" w:type="dxa"/>
                </w:tcPr>
                <w:p w14:paraId="3AF93C4A" w14:textId="77777777" w:rsidR="002B619D" w:rsidRPr="00F4746E" w:rsidRDefault="002B619D" w:rsidP="00336858">
                  <w:pPr>
                    <w:pStyle w:val="NormalerText"/>
                    <w:jc w:val="center"/>
                  </w:pPr>
                </w:p>
              </w:tc>
              <w:tc>
                <w:tcPr>
                  <w:tcW w:w="72" w:type="dxa"/>
                </w:tcPr>
                <w:p w14:paraId="068AB515" w14:textId="77777777" w:rsidR="002B619D" w:rsidRPr="00F4746E" w:rsidRDefault="002B619D" w:rsidP="00336858">
                  <w:pPr>
                    <w:pStyle w:val="NormalerText"/>
                    <w:jc w:val="center"/>
                  </w:pPr>
                </w:p>
              </w:tc>
              <w:tc>
                <w:tcPr>
                  <w:tcW w:w="72" w:type="dxa"/>
                  <w:tcBorders>
                    <w:right w:val="single" w:sz="8" w:space="0" w:color="000000" w:themeColor="text1"/>
                  </w:tcBorders>
                </w:tcPr>
                <w:p w14:paraId="1251A413" w14:textId="77777777" w:rsidR="002B619D" w:rsidRPr="00F4746E" w:rsidRDefault="002B619D" w:rsidP="00336858">
                  <w:pPr>
                    <w:pStyle w:val="NormalerText"/>
                    <w:jc w:val="center"/>
                  </w:pPr>
                </w:p>
              </w:tc>
              <w:tc>
                <w:tcPr>
                  <w:tcW w:w="72" w:type="dxa"/>
                  <w:tcBorders>
                    <w:left w:val="single" w:sz="8" w:space="0" w:color="000000" w:themeColor="text1"/>
                  </w:tcBorders>
                </w:tcPr>
                <w:p w14:paraId="61101E47" w14:textId="77777777" w:rsidR="002B619D" w:rsidRPr="00F4746E" w:rsidRDefault="002B619D" w:rsidP="00336858">
                  <w:pPr>
                    <w:pStyle w:val="NormalerText"/>
                    <w:jc w:val="center"/>
                  </w:pPr>
                </w:p>
              </w:tc>
              <w:tc>
                <w:tcPr>
                  <w:tcW w:w="72" w:type="dxa"/>
                </w:tcPr>
                <w:p w14:paraId="42667E88" w14:textId="77777777" w:rsidR="002B619D" w:rsidRPr="00F4746E" w:rsidRDefault="002B619D" w:rsidP="00336858">
                  <w:pPr>
                    <w:pStyle w:val="NormalerText"/>
                    <w:jc w:val="center"/>
                  </w:pPr>
                </w:p>
              </w:tc>
              <w:tc>
                <w:tcPr>
                  <w:tcW w:w="72" w:type="dxa"/>
                </w:tcPr>
                <w:p w14:paraId="71110118" w14:textId="77777777" w:rsidR="002B619D" w:rsidRPr="00F4746E" w:rsidRDefault="002B619D" w:rsidP="00336858">
                  <w:pPr>
                    <w:pStyle w:val="NormalerText"/>
                    <w:jc w:val="center"/>
                  </w:pPr>
                </w:p>
              </w:tc>
              <w:tc>
                <w:tcPr>
                  <w:tcW w:w="72" w:type="dxa"/>
                </w:tcPr>
                <w:p w14:paraId="3463DFD1" w14:textId="77777777" w:rsidR="002B619D" w:rsidRPr="00F4746E" w:rsidRDefault="002B619D" w:rsidP="00336858">
                  <w:pPr>
                    <w:pStyle w:val="NormalerText"/>
                    <w:jc w:val="center"/>
                  </w:pPr>
                </w:p>
              </w:tc>
              <w:tc>
                <w:tcPr>
                  <w:tcW w:w="71" w:type="dxa"/>
                </w:tcPr>
                <w:p w14:paraId="768E368E" w14:textId="77777777" w:rsidR="002B619D" w:rsidRPr="00F4746E" w:rsidRDefault="002B619D" w:rsidP="00336858">
                  <w:pPr>
                    <w:pStyle w:val="NormalerText"/>
                    <w:jc w:val="center"/>
                  </w:pPr>
                </w:p>
              </w:tc>
              <w:tc>
                <w:tcPr>
                  <w:tcW w:w="72" w:type="dxa"/>
                </w:tcPr>
                <w:p w14:paraId="48CFD96D" w14:textId="77777777" w:rsidR="002B619D" w:rsidRPr="00F4746E" w:rsidRDefault="002B619D" w:rsidP="00336858">
                  <w:pPr>
                    <w:pStyle w:val="NormalerText"/>
                    <w:jc w:val="center"/>
                  </w:pPr>
                </w:p>
              </w:tc>
              <w:tc>
                <w:tcPr>
                  <w:tcW w:w="72" w:type="dxa"/>
                </w:tcPr>
                <w:p w14:paraId="68D4FD64" w14:textId="77777777" w:rsidR="002B619D" w:rsidRPr="00F4746E" w:rsidRDefault="002B619D" w:rsidP="00336858">
                  <w:pPr>
                    <w:pStyle w:val="NormalerText"/>
                    <w:jc w:val="center"/>
                  </w:pPr>
                </w:p>
              </w:tc>
              <w:tc>
                <w:tcPr>
                  <w:tcW w:w="72" w:type="dxa"/>
                </w:tcPr>
                <w:p w14:paraId="4E09DA84" w14:textId="77777777" w:rsidR="002B619D" w:rsidRPr="00F4746E" w:rsidRDefault="002B619D" w:rsidP="00336858">
                  <w:pPr>
                    <w:pStyle w:val="NormalerText"/>
                    <w:jc w:val="center"/>
                  </w:pPr>
                </w:p>
              </w:tc>
              <w:tc>
                <w:tcPr>
                  <w:tcW w:w="72" w:type="dxa"/>
                </w:tcPr>
                <w:p w14:paraId="6B10D716" w14:textId="77777777" w:rsidR="002B619D" w:rsidRPr="00F4746E" w:rsidRDefault="002B619D" w:rsidP="00336858">
                  <w:pPr>
                    <w:pStyle w:val="NormalerText"/>
                    <w:jc w:val="center"/>
                  </w:pPr>
                </w:p>
              </w:tc>
              <w:tc>
                <w:tcPr>
                  <w:tcW w:w="72" w:type="dxa"/>
                  <w:tcBorders>
                    <w:right w:val="single" w:sz="8" w:space="0" w:color="000000" w:themeColor="text1"/>
                  </w:tcBorders>
                </w:tcPr>
                <w:p w14:paraId="00185EBB" w14:textId="77777777" w:rsidR="002B619D" w:rsidRPr="00F4746E" w:rsidRDefault="002B619D" w:rsidP="00336858">
                  <w:pPr>
                    <w:pStyle w:val="NormalerText"/>
                    <w:jc w:val="center"/>
                  </w:pPr>
                </w:p>
              </w:tc>
              <w:tc>
                <w:tcPr>
                  <w:tcW w:w="72" w:type="dxa"/>
                  <w:tcBorders>
                    <w:left w:val="single" w:sz="8" w:space="0" w:color="000000" w:themeColor="text1"/>
                  </w:tcBorders>
                </w:tcPr>
                <w:p w14:paraId="41F6E973" w14:textId="77777777" w:rsidR="002B619D" w:rsidRPr="00F4746E" w:rsidRDefault="002B619D" w:rsidP="00336858">
                  <w:pPr>
                    <w:pStyle w:val="NormalerText"/>
                    <w:jc w:val="center"/>
                  </w:pPr>
                </w:p>
              </w:tc>
              <w:tc>
                <w:tcPr>
                  <w:tcW w:w="71" w:type="dxa"/>
                </w:tcPr>
                <w:p w14:paraId="3866BF7D" w14:textId="77777777" w:rsidR="002B619D" w:rsidRPr="00F4746E" w:rsidRDefault="002B619D" w:rsidP="00336858">
                  <w:pPr>
                    <w:pStyle w:val="NormalerText"/>
                    <w:jc w:val="center"/>
                  </w:pPr>
                </w:p>
              </w:tc>
              <w:tc>
                <w:tcPr>
                  <w:tcW w:w="72" w:type="dxa"/>
                </w:tcPr>
                <w:p w14:paraId="58CCF64D" w14:textId="77777777" w:rsidR="002B619D" w:rsidRPr="00F4746E" w:rsidRDefault="002B619D" w:rsidP="00336858">
                  <w:pPr>
                    <w:pStyle w:val="NormalerText"/>
                    <w:jc w:val="center"/>
                  </w:pPr>
                </w:p>
              </w:tc>
              <w:tc>
                <w:tcPr>
                  <w:tcW w:w="72" w:type="dxa"/>
                </w:tcPr>
                <w:p w14:paraId="4A11C449" w14:textId="77777777" w:rsidR="002B619D" w:rsidRPr="00F4746E" w:rsidRDefault="002B619D" w:rsidP="00336858">
                  <w:pPr>
                    <w:pStyle w:val="NormalerText"/>
                    <w:jc w:val="center"/>
                  </w:pPr>
                </w:p>
              </w:tc>
              <w:tc>
                <w:tcPr>
                  <w:tcW w:w="72" w:type="dxa"/>
                </w:tcPr>
                <w:p w14:paraId="26A3F5F8" w14:textId="77777777" w:rsidR="002B619D" w:rsidRPr="00F4746E" w:rsidRDefault="002B619D" w:rsidP="00336858">
                  <w:pPr>
                    <w:pStyle w:val="NormalerText"/>
                    <w:jc w:val="center"/>
                  </w:pPr>
                </w:p>
              </w:tc>
              <w:tc>
                <w:tcPr>
                  <w:tcW w:w="72" w:type="dxa"/>
                </w:tcPr>
                <w:p w14:paraId="7B1FEF93" w14:textId="77777777" w:rsidR="002B619D" w:rsidRPr="00F4746E" w:rsidRDefault="002B619D" w:rsidP="00336858">
                  <w:pPr>
                    <w:pStyle w:val="NormalerText"/>
                    <w:jc w:val="center"/>
                  </w:pPr>
                </w:p>
              </w:tc>
              <w:tc>
                <w:tcPr>
                  <w:tcW w:w="72" w:type="dxa"/>
                </w:tcPr>
                <w:p w14:paraId="1336DB5B" w14:textId="77777777" w:rsidR="002B619D" w:rsidRPr="00F4746E" w:rsidRDefault="002B619D" w:rsidP="00336858">
                  <w:pPr>
                    <w:pStyle w:val="NormalerText"/>
                    <w:jc w:val="center"/>
                  </w:pPr>
                </w:p>
              </w:tc>
              <w:tc>
                <w:tcPr>
                  <w:tcW w:w="72" w:type="dxa"/>
                </w:tcPr>
                <w:p w14:paraId="3A89FCC3" w14:textId="77777777" w:rsidR="002B619D" w:rsidRPr="00F4746E" w:rsidRDefault="002B619D" w:rsidP="00336858">
                  <w:pPr>
                    <w:pStyle w:val="NormalerText"/>
                    <w:jc w:val="center"/>
                  </w:pPr>
                </w:p>
              </w:tc>
              <w:tc>
                <w:tcPr>
                  <w:tcW w:w="71" w:type="dxa"/>
                </w:tcPr>
                <w:p w14:paraId="5AB2A259" w14:textId="77777777" w:rsidR="002B619D" w:rsidRPr="00F4746E" w:rsidRDefault="002B619D" w:rsidP="00336858">
                  <w:pPr>
                    <w:pStyle w:val="NormalerText"/>
                    <w:jc w:val="center"/>
                  </w:pPr>
                </w:p>
              </w:tc>
              <w:tc>
                <w:tcPr>
                  <w:tcW w:w="72" w:type="dxa"/>
                  <w:tcBorders>
                    <w:right w:val="single" w:sz="8" w:space="0" w:color="000000" w:themeColor="text1"/>
                  </w:tcBorders>
                </w:tcPr>
                <w:p w14:paraId="120B248D" w14:textId="77777777" w:rsidR="002B619D" w:rsidRPr="00F4746E" w:rsidRDefault="002B619D" w:rsidP="00336858">
                  <w:pPr>
                    <w:pStyle w:val="NormalerText"/>
                    <w:jc w:val="center"/>
                  </w:pPr>
                </w:p>
              </w:tc>
              <w:tc>
                <w:tcPr>
                  <w:tcW w:w="72" w:type="dxa"/>
                  <w:tcBorders>
                    <w:left w:val="single" w:sz="8" w:space="0" w:color="000000" w:themeColor="text1"/>
                  </w:tcBorders>
                </w:tcPr>
                <w:p w14:paraId="5085DE22" w14:textId="77777777" w:rsidR="002B619D" w:rsidRPr="00F4746E" w:rsidRDefault="002B619D" w:rsidP="00336858">
                  <w:pPr>
                    <w:pStyle w:val="NormalerText"/>
                    <w:jc w:val="center"/>
                  </w:pPr>
                </w:p>
              </w:tc>
              <w:tc>
                <w:tcPr>
                  <w:tcW w:w="72" w:type="dxa"/>
                </w:tcPr>
                <w:p w14:paraId="3AA79EEF" w14:textId="77777777" w:rsidR="002B619D" w:rsidRPr="00F4746E" w:rsidRDefault="002B619D" w:rsidP="00336858">
                  <w:pPr>
                    <w:pStyle w:val="NormalerText"/>
                    <w:jc w:val="center"/>
                  </w:pPr>
                </w:p>
              </w:tc>
              <w:tc>
                <w:tcPr>
                  <w:tcW w:w="72" w:type="dxa"/>
                </w:tcPr>
                <w:p w14:paraId="4B8915D5" w14:textId="77777777" w:rsidR="002B619D" w:rsidRPr="00F4746E" w:rsidRDefault="002B619D" w:rsidP="00336858">
                  <w:pPr>
                    <w:pStyle w:val="NormalerText"/>
                    <w:jc w:val="center"/>
                  </w:pPr>
                </w:p>
              </w:tc>
              <w:tc>
                <w:tcPr>
                  <w:tcW w:w="72" w:type="dxa"/>
                </w:tcPr>
                <w:p w14:paraId="65177281" w14:textId="77777777" w:rsidR="002B619D" w:rsidRPr="00F4746E" w:rsidRDefault="002B619D" w:rsidP="00336858">
                  <w:pPr>
                    <w:pStyle w:val="NormalerText"/>
                    <w:jc w:val="center"/>
                  </w:pPr>
                </w:p>
              </w:tc>
              <w:tc>
                <w:tcPr>
                  <w:tcW w:w="72" w:type="dxa"/>
                </w:tcPr>
                <w:p w14:paraId="4F90AECE" w14:textId="77777777" w:rsidR="002B619D" w:rsidRPr="00F4746E" w:rsidRDefault="002B619D" w:rsidP="00336858">
                  <w:pPr>
                    <w:pStyle w:val="NormalerText"/>
                    <w:jc w:val="center"/>
                  </w:pPr>
                </w:p>
              </w:tc>
              <w:tc>
                <w:tcPr>
                  <w:tcW w:w="71" w:type="dxa"/>
                </w:tcPr>
                <w:p w14:paraId="7C8EFCE8" w14:textId="77777777" w:rsidR="002B619D" w:rsidRPr="00F4746E" w:rsidRDefault="002B619D" w:rsidP="00336858">
                  <w:pPr>
                    <w:pStyle w:val="NormalerText"/>
                    <w:jc w:val="center"/>
                  </w:pPr>
                </w:p>
              </w:tc>
              <w:tc>
                <w:tcPr>
                  <w:tcW w:w="72" w:type="dxa"/>
                </w:tcPr>
                <w:p w14:paraId="14895BF3" w14:textId="77777777" w:rsidR="002B619D" w:rsidRPr="00F4746E" w:rsidRDefault="002B619D" w:rsidP="00336858">
                  <w:pPr>
                    <w:pStyle w:val="NormalerText"/>
                    <w:jc w:val="center"/>
                  </w:pPr>
                </w:p>
              </w:tc>
              <w:tc>
                <w:tcPr>
                  <w:tcW w:w="72" w:type="dxa"/>
                </w:tcPr>
                <w:p w14:paraId="749942EE" w14:textId="77777777" w:rsidR="002B619D" w:rsidRPr="00F4746E" w:rsidRDefault="002B619D" w:rsidP="00336858">
                  <w:pPr>
                    <w:pStyle w:val="NormalerText"/>
                    <w:jc w:val="center"/>
                  </w:pPr>
                </w:p>
              </w:tc>
              <w:tc>
                <w:tcPr>
                  <w:tcW w:w="72" w:type="dxa"/>
                </w:tcPr>
                <w:p w14:paraId="36A99381" w14:textId="77777777" w:rsidR="002B619D" w:rsidRPr="00F4746E" w:rsidRDefault="002B619D" w:rsidP="00336858">
                  <w:pPr>
                    <w:pStyle w:val="NormalerText"/>
                    <w:jc w:val="center"/>
                  </w:pPr>
                </w:p>
              </w:tc>
              <w:tc>
                <w:tcPr>
                  <w:tcW w:w="72" w:type="dxa"/>
                  <w:tcBorders>
                    <w:right w:val="single" w:sz="8" w:space="0" w:color="000000" w:themeColor="text1"/>
                  </w:tcBorders>
                </w:tcPr>
                <w:p w14:paraId="228C9D0C" w14:textId="77777777" w:rsidR="002B619D" w:rsidRPr="00F4746E" w:rsidRDefault="002B619D" w:rsidP="00336858">
                  <w:pPr>
                    <w:pStyle w:val="NormalerText"/>
                    <w:jc w:val="center"/>
                  </w:pPr>
                </w:p>
              </w:tc>
              <w:tc>
                <w:tcPr>
                  <w:tcW w:w="72" w:type="dxa"/>
                  <w:tcBorders>
                    <w:left w:val="single" w:sz="8" w:space="0" w:color="000000" w:themeColor="text1"/>
                  </w:tcBorders>
                </w:tcPr>
                <w:p w14:paraId="07719F64" w14:textId="77777777" w:rsidR="002B619D" w:rsidRPr="00F4746E" w:rsidRDefault="002B619D" w:rsidP="00336858">
                  <w:pPr>
                    <w:pStyle w:val="NormalerText"/>
                    <w:jc w:val="center"/>
                  </w:pPr>
                </w:p>
              </w:tc>
              <w:tc>
                <w:tcPr>
                  <w:tcW w:w="72" w:type="dxa"/>
                </w:tcPr>
                <w:p w14:paraId="2CFC847D" w14:textId="77777777" w:rsidR="002B619D" w:rsidRPr="00F4746E" w:rsidRDefault="002B619D" w:rsidP="00336858">
                  <w:pPr>
                    <w:pStyle w:val="NormalerText"/>
                    <w:jc w:val="center"/>
                  </w:pPr>
                </w:p>
              </w:tc>
              <w:tc>
                <w:tcPr>
                  <w:tcW w:w="71" w:type="dxa"/>
                </w:tcPr>
                <w:p w14:paraId="6E737BFC" w14:textId="77777777" w:rsidR="002B619D" w:rsidRPr="00F4746E" w:rsidRDefault="002B619D" w:rsidP="00336858">
                  <w:pPr>
                    <w:pStyle w:val="NormalerText"/>
                    <w:jc w:val="center"/>
                  </w:pPr>
                </w:p>
              </w:tc>
              <w:tc>
                <w:tcPr>
                  <w:tcW w:w="72" w:type="dxa"/>
                </w:tcPr>
                <w:p w14:paraId="5F6864D0" w14:textId="77777777" w:rsidR="002B619D" w:rsidRPr="00F4746E" w:rsidRDefault="002B619D" w:rsidP="00336858">
                  <w:pPr>
                    <w:pStyle w:val="NormalerText"/>
                    <w:jc w:val="center"/>
                  </w:pPr>
                </w:p>
              </w:tc>
              <w:tc>
                <w:tcPr>
                  <w:tcW w:w="72" w:type="dxa"/>
                </w:tcPr>
                <w:p w14:paraId="42F0598D" w14:textId="77777777" w:rsidR="002B619D" w:rsidRPr="00F4746E" w:rsidRDefault="002B619D" w:rsidP="00336858">
                  <w:pPr>
                    <w:pStyle w:val="NormalerText"/>
                    <w:jc w:val="center"/>
                  </w:pPr>
                </w:p>
              </w:tc>
              <w:tc>
                <w:tcPr>
                  <w:tcW w:w="72" w:type="dxa"/>
                </w:tcPr>
                <w:p w14:paraId="19A855D5" w14:textId="77777777" w:rsidR="002B619D" w:rsidRPr="00F4746E" w:rsidRDefault="002B619D" w:rsidP="00336858">
                  <w:pPr>
                    <w:pStyle w:val="NormalerText"/>
                    <w:jc w:val="center"/>
                  </w:pPr>
                </w:p>
              </w:tc>
              <w:tc>
                <w:tcPr>
                  <w:tcW w:w="72" w:type="dxa"/>
                </w:tcPr>
                <w:p w14:paraId="69F19D86" w14:textId="77777777" w:rsidR="002B619D" w:rsidRPr="00F4746E" w:rsidRDefault="002B619D" w:rsidP="00336858">
                  <w:pPr>
                    <w:pStyle w:val="NormalerText"/>
                    <w:jc w:val="center"/>
                  </w:pPr>
                </w:p>
              </w:tc>
              <w:tc>
                <w:tcPr>
                  <w:tcW w:w="72" w:type="dxa"/>
                </w:tcPr>
                <w:p w14:paraId="75351304" w14:textId="77777777" w:rsidR="002B619D" w:rsidRPr="00F4746E" w:rsidRDefault="002B619D" w:rsidP="00336858">
                  <w:pPr>
                    <w:pStyle w:val="NormalerText"/>
                    <w:jc w:val="center"/>
                  </w:pPr>
                </w:p>
              </w:tc>
              <w:tc>
                <w:tcPr>
                  <w:tcW w:w="72" w:type="dxa"/>
                </w:tcPr>
                <w:p w14:paraId="10276B87" w14:textId="77777777" w:rsidR="002B619D" w:rsidRPr="00F4746E" w:rsidRDefault="002B619D" w:rsidP="00336858">
                  <w:pPr>
                    <w:pStyle w:val="NormalerText"/>
                    <w:jc w:val="center"/>
                  </w:pPr>
                </w:p>
              </w:tc>
              <w:tc>
                <w:tcPr>
                  <w:tcW w:w="72" w:type="dxa"/>
                </w:tcPr>
                <w:p w14:paraId="5354E33F" w14:textId="77777777" w:rsidR="002B619D" w:rsidRPr="00F4746E" w:rsidRDefault="002B619D" w:rsidP="00336858">
                  <w:pPr>
                    <w:pStyle w:val="NormalerText"/>
                    <w:jc w:val="center"/>
                  </w:pPr>
                </w:p>
              </w:tc>
            </w:tr>
          </w:tbl>
          <w:p w14:paraId="3A240F98" w14:textId="77777777" w:rsidR="002B619D" w:rsidRPr="00154713" w:rsidRDefault="002B619D" w:rsidP="00336858">
            <w:pPr>
              <w:pStyle w:val="NormalerText"/>
            </w:pPr>
          </w:p>
        </w:tc>
        <w:tc>
          <w:tcPr>
            <w:tcW w:w="3629" w:type="dxa"/>
            <w:gridSpan w:val="60"/>
            <w:tcBorders>
              <w:top w:val="single" w:sz="2" w:space="0" w:color="000000" w:themeColor="text1"/>
              <w:left w:val="single" w:sz="8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2F2F2" w:themeFill="background1" w:themeFillShade="F2"/>
          </w:tcPr>
          <w:tbl>
            <w:tblPr>
              <w:tblStyle w:val="Tabellenraster"/>
              <w:tblW w:w="359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2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600" w:firstRow="0" w:lastRow="0" w:firstColumn="0" w:lastColumn="0" w:noHBand="1" w:noVBand="1"/>
            </w:tblPr>
            <w:tblGrid>
              <w:gridCol w:w="71"/>
              <w:gridCol w:w="72"/>
              <w:gridCol w:w="72"/>
              <w:gridCol w:w="72"/>
              <w:gridCol w:w="72"/>
              <w:gridCol w:w="72"/>
              <w:gridCol w:w="72"/>
              <w:gridCol w:w="71"/>
              <w:gridCol w:w="72"/>
              <w:gridCol w:w="72"/>
              <w:gridCol w:w="72"/>
              <w:gridCol w:w="72"/>
              <w:gridCol w:w="72"/>
              <w:gridCol w:w="72"/>
              <w:gridCol w:w="71"/>
              <w:gridCol w:w="72"/>
              <w:gridCol w:w="72"/>
              <w:gridCol w:w="72"/>
              <w:gridCol w:w="72"/>
              <w:gridCol w:w="72"/>
              <w:gridCol w:w="72"/>
              <w:gridCol w:w="71"/>
              <w:gridCol w:w="72"/>
              <w:gridCol w:w="72"/>
              <w:gridCol w:w="72"/>
              <w:gridCol w:w="72"/>
              <w:gridCol w:w="72"/>
              <w:gridCol w:w="72"/>
              <w:gridCol w:w="71"/>
              <w:gridCol w:w="72"/>
              <w:gridCol w:w="72"/>
              <w:gridCol w:w="72"/>
              <w:gridCol w:w="72"/>
              <w:gridCol w:w="72"/>
              <w:gridCol w:w="72"/>
              <w:gridCol w:w="71"/>
              <w:gridCol w:w="72"/>
              <w:gridCol w:w="72"/>
              <w:gridCol w:w="72"/>
              <w:gridCol w:w="72"/>
              <w:gridCol w:w="72"/>
              <w:gridCol w:w="72"/>
              <w:gridCol w:w="71"/>
              <w:gridCol w:w="72"/>
              <w:gridCol w:w="72"/>
              <w:gridCol w:w="72"/>
              <w:gridCol w:w="72"/>
              <w:gridCol w:w="72"/>
              <w:gridCol w:w="72"/>
              <w:gridCol w:w="72"/>
            </w:tblGrid>
            <w:tr w:rsidR="002B619D" w:rsidRPr="00F4746E" w14:paraId="17AA87BF" w14:textId="77777777" w:rsidTr="00336858">
              <w:trPr>
                <w:trHeight w:val="170"/>
              </w:trPr>
              <w:tc>
                <w:tcPr>
                  <w:tcW w:w="71" w:type="dxa"/>
                </w:tcPr>
                <w:p w14:paraId="14770214" w14:textId="77777777" w:rsidR="002B619D" w:rsidRPr="00F4746E" w:rsidRDefault="002B619D" w:rsidP="00336858">
                  <w:pPr>
                    <w:pStyle w:val="NormalerText"/>
                    <w:jc w:val="center"/>
                  </w:pPr>
                </w:p>
              </w:tc>
              <w:tc>
                <w:tcPr>
                  <w:tcW w:w="72" w:type="dxa"/>
                </w:tcPr>
                <w:p w14:paraId="34977429" w14:textId="77777777" w:rsidR="002B619D" w:rsidRPr="00F4746E" w:rsidRDefault="002B619D" w:rsidP="00336858">
                  <w:pPr>
                    <w:pStyle w:val="NormalerText"/>
                    <w:jc w:val="center"/>
                  </w:pPr>
                </w:p>
              </w:tc>
              <w:tc>
                <w:tcPr>
                  <w:tcW w:w="72" w:type="dxa"/>
                </w:tcPr>
                <w:p w14:paraId="315019E5" w14:textId="77777777" w:rsidR="002B619D" w:rsidRPr="00F4746E" w:rsidRDefault="002B619D" w:rsidP="00336858">
                  <w:pPr>
                    <w:pStyle w:val="NormalerText"/>
                    <w:jc w:val="center"/>
                  </w:pPr>
                </w:p>
              </w:tc>
              <w:tc>
                <w:tcPr>
                  <w:tcW w:w="72" w:type="dxa"/>
                </w:tcPr>
                <w:p w14:paraId="68FE273A" w14:textId="77777777" w:rsidR="002B619D" w:rsidRPr="00F4746E" w:rsidRDefault="002B619D" w:rsidP="00336858">
                  <w:pPr>
                    <w:pStyle w:val="NormalerText"/>
                    <w:jc w:val="center"/>
                  </w:pPr>
                </w:p>
              </w:tc>
              <w:tc>
                <w:tcPr>
                  <w:tcW w:w="72" w:type="dxa"/>
                </w:tcPr>
                <w:p w14:paraId="7933CF62" w14:textId="77777777" w:rsidR="002B619D" w:rsidRPr="00F4746E" w:rsidRDefault="002B619D" w:rsidP="00336858">
                  <w:pPr>
                    <w:pStyle w:val="NormalerText"/>
                    <w:jc w:val="center"/>
                  </w:pPr>
                </w:p>
              </w:tc>
              <w:tc>
                <w:tcPr>
                  <w:tcW w:w="72" w:type="dxa"/>
                </w:tcPr>
                <w:p w14:paraId="53A7D158" w14:textId="77777777" w:rsidR="002B619D" w:rsidRPr="00F4746E" w:rsidRDefault="002B619D" w:rsidP="00336858">
                  <w:pPr>
                    <w:pStyle w:val="NormalerText"/>
                    <w:jc w:val="center"/>
                  </w:pPr>
                </w:p>
              </w:tc>
              <w:tc>
                <w:tcPr>
                  <w:tcW w:w="72" w:type="dxa"/>
                </w:tcPr>
                <w:p w14:paraId="681708A3" w14:textId="77777777" w:rsidR="002B619D" w:rsidRPr="00F4746E" w:rsidRDefault="002B619D" w:rsidP="00336858">
                  <w:pPr>
                    <w:pStyle w:val="NormalerText"/>
                    <w:jc w:val="center"/>
                  </w:pPr>
                </w:p>
              </w:tc>
              <w:tc>
                <w:tcPr>
                  <w:tcW w:w="71" w:type="dxa"/>
                </w:tcPr>
                <w:p w14:paraId="56B35617" w14:textId="77777777" w:rsidR="002B619D" w:rsidRPr="00F4746E" w:rsidRDefault="002B619D" w:rsidP="00336858">
                  <w:pPr>
                    <w:pStyle w:val="NormalerText"/>
                    <w:jc w:val="center"/>
                  </w:pPr>
                </w:p>
              </w:tc>
              <w:tc>
                <w:tcPr>
                  <w:tcW w:w="72" w:type="dxa"/>
                </w:tcPr>
                <w:p w14:paraId="38FA9A61" w14:textId="77777777" w:rsidR="002B619D" w:rsidRPr="00F4746E" w:rsidRDefault="002B619D" w:rsidP="00336858">
                  <w:pPr>
                    <w:pStyle w:val="NormalerText"/>
                    <w:jc w:val="center"/>
                  </w:pPr>
                </w:p>
              </w:tc>
              <w:tc>
                <w:tcPr>
                  <w:tcW w:w="72" w:type="dxa"/>
                  <w:tcBorders>
                    <w:right w:val="single" w:sz="8" w:space="0" w:color="000000" w:themeColor="text1"/>
                  </w:tcBorders>
                </w:tcPr>
                <w:p w14:paraId="010155E8" w14:textId="77777777" w:rsidR="002B619D" w:rsidRPr="00F4746E" w:rsidRDefault="002B619D" w:rsidP="00336858">
                  <w:pPr>
                    <w:pStyle w:val="NormalerText"/>
                    <w:jc w:val="center"/>
                  </w:pPr>
                </w:p>
              </w:tc>
              <w:tc>
                <w:tcPr>
                  <w:tcW w:w="72" w:type="dxa"/>
                  <w:tcBorders>
                    <w:left w:val="single" w:sz="8" w:space="0" w:color="000000" w:themeColor="text1"/>
                  </w:tcBorders>
                </w:tcPr>
                <w:p w14:paraId="2B495084" w14:textId="77777777" w:rsidR="002B619D" w:rsidRPr="00F4746E" w:rsidRDefault="002B619D" w:rsidP="00336858">
                  <w:pPr>
                    <w:pStyle w:val="NormalerText"/>
                    <w:jc w:val="center"/>
                  </w:pPr>
                </w:p>
              </w:tc>
              <w:tc>
                <w:tcPr>
                  <w:tcW w:w="72" w:type="dxa"/>
                </w:tcPr>
                <w:p w14:paraId="36A2AA60" w14:textId="77777777" w:rsidR="002B619D" w:rsidRPr="00F4746E" w:rsidRDefault="002B619D" w:rsidP="00336858">
                  <w:pPr>
                    <w:pStyle w:val="NormalerText"/>
                    <w:jc w:val="center"/>
                  </w:pPr>
                </w:p>
              </w:tc>
              <w:tc>
                <w:tcPr>
                  <w:tcW w:w="72" w:type="dxa"/>
                </w:tcPr>
                <w:p w14:paraId="196F02BA" w14:textId="77777777" w:rsidR="002B619D" w:rsidRPr="00F4746E" w:rsidRDefault="002B619D" w:rsidP="00336858">
                  <w:pPr>
                    <w:pStyle w:val="NormalerText"/>
                    <w:jc w:val="center"/>
                  </w:pPr>
                </w:p>
              </w:tc>
              <w:tc>
                <w:tcPr>
                  <w:tcW w:w="72" w:type="dxa"/>
                </w:tcPr>
                <w:p w14:paraId="52C84D45" w14:textId="77777777" w:rsidR="002B619D" w:rsidRPr="00F4746E" w:rsidRDefault="002B619D" w:rsidP="00336858">
                  <w:pPr>
                    <w:pStyle w:val="NormalerText"/>
                    <w:jc w:val="center"/>
                  </w:pPr>
                </w:p>
              </w:tc>
              <w:tc>
                <w:tcPr>
                  <w:tcW w:w="71" w:type="dxa"/>
                </w:tcPr>
                <w:p w14:paraId="694936A4" w14:textId="77777777" w:rsidR="002B619D" w:rsidRPr="00F4746E" w:rsidRDefault="002B619D" w:rsidP="00336858">
                  <w:pPr>
                    <w:pStyle w:val="NormalerText"/>
                    <w:jc w:val="center"/>
                  </w:pPr>
                </w:p>
              </w:tc>
              <w:tc>
                <w:tcPr>
                  <w:tcW w:w="72" w:type="dxa"/>
                </w:tcPr>
                <w:p w14:paraId="38C224F8" w14:textId="77777777" w:rsidR="002B619D" w:rsidRPr="00F4746E" w:rsidRDefault="002B619D" w:rsidP="00336858">
                  <w:pPr>
                    <w:pStyle w:val="NormalerText"/>
                    <w:jc w:val="center"/>
                  </w:pPr>
                </w:p>
              </w:tc>
              <w:tc>
                <w:tcPr>
                  <w:tcW w:w="72" w:type="dxa"/>
                </w:tcPr>
                <w:p w14:paraId="0B110D72" w14:textId="77777777" w:rsidR="002B619D" w:rsidRPr="00F4746E" w:rsidRDefault="002B619D" w:rsidP="00336858">
                  <w:pPr>
                    <w:pStyle w:val="NormalerText"/>
                    <w:jc w:val="center"/>
                  </w:pPr>
                </w:p>
              </w:tc>
              <w:tc>
                <w:tcPr>
                  <w:tcW w:w="72" w:type="dxa"/>
                </w:tcPr>
                <w:p w14:paraId="283D8F9A" w14:textId="77777777" w:rsidR="002B619D" w:rsidRPr="00F4746E" w:rsidRDefault="002B619D" w:rsidP="00336858">
                  <w:pPr>
                    <w:pStyle w:val="NormalerText"/>
                    <w:jc w:val="center"/>
                  </w:pPr>
                </w:p>
              </w:tc>
              <w:tc>
                <w:tcPr>
                  <w:tcW w:w="72" w:type="dxa"/>
                </w:tcPr>
                <w:p w14:paraId="5CBAE1D5" w14:textId="77777777" w:rsidR="002B619D" w:rsidRPr="00F4746E" w:rsidRDefault="002B619D" w:rsidP="00336858">
                  <w:pPr>
                    <w:pStyle w:val="NormalerText"/>
                    <w:jc w:val="center"/>
                  </w:pPr>
                </w:p>
              </w:tc>
              <w:tc>
                <w:tcPr>
                  <w:tcW w:w="72" w:type="dxa"/>
                  <w:tcBorders>
                    <w:right w:val="single" w:sz="8" w:space="0" w:color="000000" w:themeColor="text1"/>
                  </w:tcBorders>
                </w:tcPr>
                <w:p w14:paraId="08768EE2" w14:textId="77777777" w:rsidR="002B619D" w:rsidRPr="00F4746E" w:rsidRDefault="002B619D" w:rsidP="00336858">
                  <w:pPr>
                    <w:pStyle w:val="NormalerText"/>
                    <w:jc w:val="center"/>
                  </w:pPr>
                </w:p>
              </w:tc>
              <w:tc>
                <w:tcPr>
                  <w:tcW w:w="72" w:type="dxa"/>
                  <w:tcBorders>
                    <w:left w:val="single" w:sz="8" w:space="0" w:color="000000" w:themeColor="text1"/>
                  </w:tcBorders>
                </w:tcPr>
                <w:p w14:paraId="47543A29" w14:textId="77777777" w:rsidR="002B619D" w:rsidRPr="00F4746E" w:rsidRDefault="002B619D" w:rsidP="00336858">
                  <w:pPr>
                    <w:pStyle w:val="NormalerText"/>
                    <w:jc w:val="center"/>
                  </w:pPr>
                </w:p>
              </w:tc>
              <w:tc>
                <w:tcPr>
                  <w:tcW w:w="71" w:type="dxa"/>
                </w:tcPr>
                <w:p w14:paraId="05480A5E" w14:textId="77777777" w:rsidR="002B619D" w:rsidRPr="00F4746E" w:rsidRDefault="002B619D" w:rsidP="00336858">
                  <w:pPr>
                    <w:pStyle w:val="NormalerText"/>
                    <w:jc w:val="center"/>
                  </w:pPr>
                </w:p>
              </w:tc>
              <w:tc>
                <w:tcPr>
                  <w:tcW w:w="72" w:type="dxa"/>
                </w:tcPr>
                <w:p w14:paraId="37C278F6" w14:textId="77777777" w:rsidR="002B619D" w:rsidRPr="00F4746E" w:rsidRDefault="002B619D" w:rsidP="00336858">
                  <w:pPr>
                    <w:pStyle w:val="NormalerText"/>
                    <w:jc w:val="center"/>
                  </w:pPr>
                </w:p>
              </w:tc>
              <w:tc>
                <w:tcPr>
                  <w:tcW w:w="72" w:type="dxa"/>
                </w:tcPr>
                <w:p w14:paraId="3AA753C7" w14:textId="77777777" w:rsidR="002B619D" w:rsidRPr="00F4746E" w:rsidRDefault="002B619D" w:rsidP="00336858">
                  <w:pPr>
                    <w:pStyle w:val="NormalerText"/>
                    <w:jc w:val="center"/>
                  </w:pPr>
                </w:p>
              </w:tc>
              <w:tc>
                <w:tcPr>
                  <w:tcW w:w="72" w:type="dxa"/>
                </w:tcPr>
                <w:p w14:paraId="4045CE0A" w14:textId="77777777" w:rsidR="002B619D" w:rsidRPr="00F4746E" w:rsidRDefault="002B619D" w:rsidP="00336858">
                  <w:pPr>
                    <w:pStyle w:val="NormalerText"/>
                    <w:jc w:val="center"/>
                  </w:pPr>
                </w:p>
              </w:tc>
              <w:tc>
                <w:tcPr>
                  <w:tcW w:w="72" w:type="dxa"/>
                </w:tcPr>
                <w:p w14:paraId="50FE19D1" w14:textId="77777777" w:rsidR="002B619D" w:rsidRPr="00F4746E" w:rsidRDefault="002B619D" w:rsidP="00336858">
                  <w:pPr>
                    <w:pStyle w:val="NormalerText"/>
                    <w:jc w:val="center"/>
                  </w:pPr>
                </w:p>
              </w:tc>
              <w:tc>
                <w:tcPr>
                  <w:tcW w:w="72" w:type="dxa"/>
                </w:tcPr>
                <w:p w14:paraId="3F314C01" w14:textId="77777777" w:rsidR="002B619D" w:rsidRPr="00F4746E" w:rsidRDefault="002B619D" w:rsidP="00336858">
                  <w:pPr>
                    <w:pStyle w:val="NormalerText"/>
                    <w:jc w:val="center"/>
                  </w:pPr>
                </w:p>
              </w:tc>
              <w:tc>
                <w:tcPr>
                  <w:tcW w:w="72" w:type="dxa"/>
                </w:tcPr>
                <w:p w14:paraId="613D9D79" w14:textId="77777777" w:rsidR="002B619D" w:rsidRPr="00F4746E" w:rsidRDefault="002B619D" w:rsidP="00336858">
                  <w:pPr>
                    <w:pStyle w:val="NormalerText"/>
                    <w:jc w:val="center"/>
                  </w:pPr>
                </w:p>
              </w:tc>
              <w:tc>
                <w:tcPr>
                  <w:tcW w:w="71" w:type="dxa"/>
                </w:tcPr>
                <w:p w14:paraId="13CF265E" w14:textId="77777777" w:rsidR="002B619D" w:rsidRPr="00F4746E" w:rsidRDefault="002B619D" w:rsidP="00336858">
                  <w:pPr>
                    <w:pStyle w:val="NormalerText"/>
                    <w:jc w:val="center"/>
                  </w:pPr>
                </w:p>
              </w:tc>
              <w:tc>
                <w:tcPr>
                  <w:tcW w:w="72" w:type="dxa"/>
                  <w:tcBorders>
                    <w:right w:val="single" w:sz="8" w:space="0" w:color="000000" w:themeColor="text1"/>
                  </w:tcBorders>
                </w:tcPr>
                <w:p w14:paraId="0CFF9DD9" w14:textId="77777777" w:rsidR="002B619D" w:rsidRPr="00F4746E" w:rsidRDefault="002B619D" w:rsidP="00336858">
                  <w:pPr>
                    <w:pStyle w:val="NormalerText"/>
                    <w:jc w:val="center"/>
                  </w:pPr>
                </w:p>
              </w:tc>
              <w:tc>
                <w:tcPr>
                  <w:tcW w:w="72" w:type="dxa"/>
                  <w:tcBorders>
                    <w:left w:val="single" w:sz="8" w:space="0" w:color="000000" w:themeColor="text1"/>
                  </w:tcBorders>
                </w:tcPr>
                <w:p w14:paraId="45573C10" w14:textId="77777777" w:rsidR="002B619D" w:rsidRPr="00F4746E" w:rsidRDefault="002B619D" w:rsidP="00336858">
                  <w:pPr>
                    <w:pStyle w:val="NormalerText"/>
                    <w:jc w:val="center"/>
                  </w:pPr>
                </w:p>
              </w:tc>
              <w:tc>
                <w:tcPr>
                  <w:tcW w:w="72" w:type="dxa"/>
                </w:tcPr>
                <w:p w14:paraId="3EA80E6D" w14:textId="77777777" w:rsidR="002B619D" w:rsidRPr="00F4746E" w:rsidRDefault="002B619D" w:rsidP="00336858">
                  <w:pPr>
                    <w:pStyle w:val="NormalerText"/>
                    <w:jc w:val="center"/>
                  </w:pPr>
                </w:p>
              </w:tc>
              <w:tc>
                <w:tcPr>
                  <w:tcW w:w="72" w:type="dxa"/>
                </w:tcPr>
                <w:p w14:paraId="503E328E" w14:textId="77777777" w:rsidR="002B619D" w:rsidRPr="00F4746E" w:rsidRDefault="002B619D" w:rsidP="00336858">
                  <w:pPr>
                    <w:pStyle w:val="NormalerText"/>
                    <w:jc w:val="center"/>
                  </w:pPr>
                </w:p>
              </w:tc>
              <w:tc>
                <w:tcPr>
                  <w:tcW w:w="72" w:type="dxa"/>
                </w:tcPr>
                <w:p w14:paraId="7D264BF2" w14:textId="77777777" w:rsidR="002B619D" w:rsidRPr="00F4746E" w:rsidRDefault="002B619D" w:rsidP="00336858">
                  <w:pPr>
                    <w:pStyle w:val="NormalerText"/>
                    <w:jc w:val="center"/>
                  </w:pPr>
                </w:p>
              </w:tc>
              <w:tc>
                <w:tcPr>
                  <w:tcW w:w="72" w:type="dxa"/>
                </w:tcPr>
                <w:p w14:paraId="413C855D" w14:textId="77777777" w:rsidR="002B619D" w:rsidRPr="00F4746E" w:rsidRDefault="002B619D" w:rsidP="00336858">
                  <w:pPr>
                    <w:pStyle w:val="NormalerText"/>
                    <w:jc w:val="center"/>
                  </w:pPr>
                </w:p>
              </w:tc>
              <w:tc>
                <w:tcPr>
                  <w:tcW w:w="71" w:type="dxa"/>
                </w:tcPr>
                <w:p w14:paraId="49D523C4" w14:textId="77777777" w:rsidR="002B619D" w:rsidRPr="00F4746E" w:rsidRDefault="002B619D" w:rsidP="00336858">
                  <w:pPr>
                    <w:pStyle w:val="NormalerText"/>
                    <w:jc w:val="center"/>
                  </w:pPr>
                </w:p>
              </w:tc>
              <w:tc>
                <w:tcPr>
                  <w:tcW w:w="72" w:type="dxa"/>
                </w:tcPr>
                <w:p w14:paraId="10C9EE06" w14:textId="77777777" w:rsidR="002B619D" w:rsidRPr="00F4746E" w:rsidRDefault="002B619D" w:rsidP="00336858">
                  <w:pPr>
                    <w:pStyle w:val="NormalerText"/>
                    <w:jc w:val="center"/>
                  </w:pPr>
                </w:p>
              </w:tc>
              <w:tc>
                <w:tcPr>
                  <w:tcW w:w="72" w:type="dxa"/>
                </w:tcPr>
                <w:p w14:paraId="2DBD0B29" w14:textId="77777777" w:rsidR="002B619D" w:rsidRPr="00F4746E" w:rsidRDefault="002B619D" w:rsidP="00336858">
                  <w:pPr>
                    <w:pStyle w:val="NormalerText"/>
                    <w:jc w:val="center"/>
                  </w:pPr>
                </w:p>
              </w:tc>
              <w:tc>
                <w:tcPr>
                  <w:tcW w:w="72" w:type="dxa"/>
                </w:tcPr>
                <w:p w14:paraId="4861F976" w14:textId="77777777" w:rsidR="002B619D" w:rsidRPr="00F4746E" w:rsidRDefault="002B619D" w:rsidP="00336858">
                  <w:pPr>
                    <w:pStyle w:val="NormalerText"/>
                    <w:jc w:val="center"/>
                  </w:pPr>
                </w:p>
              </w:tc>
              <w:tc>
                <w:tcPr>
                  <w:tcW w:w="72" w:type="dxa"/>
                  <w:tcBorders>
                    <w:right w:val="single" w:sz="8" w:space="0" w:color="000000" w:themeColor="text1"/>
                  </w:tcBorders>
                </w:tcPr>
                <w:p w14:paraId="71AC0E56" w14:textId="77777777" w:rsidR="002B619D" w:rsidRPr="00F4746E" w:rsidRDefault="002B619D" w:rsidP="00336858">
                  <w:pPr>
                    <w:pStyle w:val="NormalerText"/>
                    <w:jc w:val="center"/>
                  </w:pPr>
                </w:p>
              </w:tc>
              <w:tc>
                <w:tcPr>
                  <w:tcW w:w="72" w:type="dxa"/>
                  <w:tcBorders>
                    <w:left w:val="single" w:sz="8" w:space="0" w:color="000000" w:themeColor="text1"/>
                  </w:tcBorders>
                </w:tcPr>
                <w:p w14:paraId="70AEFDB6" w14:textId="77777777" w:rsidR="002B619D" w:rsidRPr="00F4746E" w:rsidRDefault="002B619D" w:rsidP="00336858">
                  <w:pPr>
                    <w:pStyle w:val="NormalerText"/>
                    <w:jc w:val="center"/>
                  </w:pPr>
                </w:p>
              </w:tc>
              <w:tc>
                <w:tcPr>
                  <w:tcW w:w="72" w:type="dxa"/>
                </w:tcPr>
                <w:p w14:paraId="044834B8" w14:textId="77777777" w:rsidR="002B619D" w:rsidRPr="00F4746E" w:rsidRDefault="002B619D" w:rsidP="00336858">
                  <w:pPr>
                    <w:pStyle w:val="NormalerText"/>
                    <w:jc w:val="center"/>
                  </w:pPr>
                </w:p>
              </w:tc>
              <w:tc>
                <w:tcPr>
                  <w:tcW w:w="71" w:type="dxa"/>
                </w:tcPr>
                <w:p w14:paraId="611B2539" w14:textId="77777777" w:rsidR="002B619D" w:rsidRPr="00F4746E" w:rsidRDefault="002B619D" w:rsidP="00336858">
                  <w:pPr>
                    <w:pStyle w:val="NormalerText"/>
                    <w:jc w:val="center"/>
                  </w:pPr>
                </w:p>
              </w:tc>
              <w:tc>
                <w:tcPr>
                  <w:tcW w:w="72" w:type="dxa"/>
                </w:tcPr>
                <w:p w14:paraId="696FE641" w14:textId="77777777" w:rsidR="002B619D" w:rsidRPr="00F4746E" w:rsidRDefault="002B619D" w:rsidP="00336858">
                  <w:pPr>
                    <w:pStyle w:val="NormalerText"/>
                    <w:jc w:val="center"/>
                  </w:pPr>
                </w:p>
              </w:tc>
              <w:tc>
                <w:tcPr>
                  <w:tcW w:w="72" w:type="dxa"/>
                </w:tcPr>
                <w:p w14:paraId="04E130B2" w14:textId="77777777" w:rsidR="002B619D" w:rsidRPr="00F4746E" w:rsidRDefault="002B619D" w:rsidP="00336858">
                  <w:pPr>
                    <w:pStyle w:val="NormalerText"/>
                    <w:jc w:val="center"/>
                  </w:pPr>
                </w:p>
              </w:tc>
              <w:tc>
                <w:tcPr>
                  <w:tcW w:w="72" w:type="dxa"/>
                </w:tcPr>
                <w:p w14:paraId="4E15D16A" w14:textId="77777777" w:rsidR="002B619D" w:rsidRPr="00F4746E" w:rsidRDefault="002B619D" w:rsidP="00336858">
                  <w:pPr>
                    <w:pStyle w:val="NormalerText"/>
                    <w:jc w:val="center"/>
                  </w:pPr>
                </w:p>
              </w:tc>
              <w:tc>
                <w:tcPr>
                  <w:tcW w:w="72" w:type="dxa"/>
                </w:tcPr>
                <w:p w14:paraId="360FA48D" w14:textId="77777777" w:rsidR="002B619D" w:rsidRPr="00F4746E" w:rsidRDefault="002B619D" w:rsidP="00336858">
                  <w:pPr>
                    <w:pStyle w:val="NormalerText"/>
                    <w:jc w:val="center"/>
                  </w:pPr>
                </w:p>
              </w:tc>
              <w:tc>
                <w:tcPr>
                  <w:tcW w:w="72" w:type="dxa"/>
                </w:tcPr>
                <w:p w14:paraId="11289549" w14:textId="77777777" w:rsidR="002B619D" w:rsidRPr="00F4746E" w:rsidRDefault="002B619D" w:rsidP="00336858">
                  <w:pPr>
                    <w:pStyle w:val="NormalerText"/>
                    <w:jc w:val="center"/>
                  </w:pPr>
                </w:p>
              </w:tc>
              <w:tc>
                <w:tcPr>
                  <w:tcW w:w="72" w:type="dxa"/>
                </w:tcPr>
                <w:p w14:paraId="5CF3BFC0" w14:textId="77777777" w:rsidR="002B619D" w:rsidRPr="00F4746E" w:rsidRDefault="002B619D" w:rsidP="00336858">
                  <w:pPr>
                    <w:pStyle w:val="NormalerText"/>
                    <w:jc w:val="center"/>
                  </w:pPr>
                </w:p>
              </w:tc>
              <w:tc>
                <w:tcPr>
                  <w:tcW w:w="72" w:type="dxa"/>
                </w:tcPr>
                <w:p w14:paraId="0E10055D" w14:textId="77777777" w:rsidR="002B619D" w:rsidRPr="00F4746E" w:rsidRDefault="002B619D" w:rsidP="00336858">
                  <w:pPr>
                    <w:pStyle w:val="NormalerText"/>
                    <w:jc w:val="center"/>
                  </w:pPr>
                </w:p>
              </w:tc>
            </w:tr>
          </w:tbl>
          <w:p w14:paraId="04265E64" w14:textId="77777777" w:rsidR="002B619D" w:rsidRPr="00F4746E" w:rsidRDefault="002B619D" w:rsidP="00336858">
            <w:pPr>
              <w:pStyle w:val="NormalerText"/>
            </w:pPr>
          </w:p>
        </w:tc>
        <w:tc>
          <w:tcPr>
            <w:tcW w:w="57" w:type="dxa"/>
            <w:tcBorders>
              <w:top w:val="nil"/>
              <w:left w:val="single" w:sz="2" w:space="0" w:color="000000" w:themeColor="text1"/>
              <w:bottom w:val="nil"/>
              <w:right w:val="nil"/>
            </w:tcBorders>
            <w:shd w:val="clear" w:color="auto" w:fill="F2F2F2" w:themeFill="background1" w:themeFillShade="F2"/>
          </w:tcPr>
          <w:p w14:paraId="4EFFD80D" w14:textId="77777777" w:rsidR="002B619D" w:rsidRPr="00154713" w:rsidRDefault="002B619D" w:rsidP="00336858">
            <w:pPr>
              <w:pStyle w:val="tabelle"/>
            </w:pPr>
          </w:p>
        </w:tc>
      </w:tr>
      <w:tr w:rsidR="002B619D" w:rsidRPr="00154713" w14:paraId="68FACDFF" w14:textId="77777777" w:rsidTr="00336858">
        <w:trPr>
          <w:trHeight w:val="340"/>
        </w:trPr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47EEA56" w14:textId="77777777" w:rsidR="002B619D" w:rsidRPr="00525601" w:rsidRDefault="002B619D" w:rsidP="00336858">
            <w:pPr>
              <w:pStyle w:val="tabelle"/>
            </w:pPr>
          </w:p>
        </w:tc>
        <w:tc>
          <w:tcPr>
            <w:tcW w:w="187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3F0BEB6" w14:textId="77777777" w:rsidR="002B619D" w:rsidRPr="00154713" w:rsidRDefault="002B619D" w:rsidP="00336858">
            <w:pPr>
              <w:pStyle w:val="NormalerText"/>
              <w:rPr>
                <w:noProof/>
              </w:rPr>
            </w:pPr>
          </w:p>
        </w:tc>
        <w:tc>
          <w:tcPr>
            <w:tcW w:w="7257" w:type="dxa"/>
            <w:gridSpan w:val="120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5D0FAF3" w14:textId="77777777" w:rsidR="002B619D" w:rsidRPr="00154713" w:rsidRDefault="002B619D" w:rsidP="00336858">
            <w:pPr>
              <w:pStyle w:val="NormalerTex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952000" behindDoc="0" locked="0" layoutInCell="1" allowOverlap="1" wp14:anchorId="4471A0CC" wp14:editId="50756FF2">
                      <wp:simplePos x="0" y="0"/>
                      <wp:positionH relativeFrom="column">
                        <wp:posOffset>-109018</wp:posOffset>
                      </wp:positionH>
                      <wp:positionV relativeFrom="paragraph">
                        <wp:posOffset>1270</wp:posOffset>
                      </wp:positionV>
                      <wp:extent cx="215900" cy="216000"/>
                      <wp:effectExtent l="0" t="0" r="12700" b="12700"/>
                      <wp:wrapNone/>
                      <wp:docPr id="53960713" name="Rechteck 539607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6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B32B7AC" w14:textId="77777777" w:rsidR="002B619D" w:rsidRPr="009810E2" w:rsidRDefault="002B619D" w:rsidP="002B619D">
                                  <w:pPr>
                                    <w:spacing w:line="240" w:lineRule="atLeast"/>
                                    <w:jc w:val="center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71A0CC" id="Rechteck 53960713" o:spid="_x0000_s2686" style="position:absolute;margin-left:-8.6pt;margin-top:.1pt;width:17pt;height:17pt;z-index:25395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" filled="f" stroked="f" strokeweight=".5pt">
                      <v:textbox inset="0,0,0,0">
                        <w:txbxContent>
                          <w:p w14:paraId="0B32B7AC" w14:textId="77777777" w:rsidR="002B619D" w:rsidRPr="009810E2" w:rsidRDefault="002B619D" w:rsidP="002B619D">
                            <w:pPr>
                              <w:spacing w:line="240" w:lineRule="atLeast"/>
                              <w:jc w:val="center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0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934592" behindDoc="0" locked="0" layoutInCell="1" allowOverlap="1" wp14:anchorId="6980B9DB" wp14:editId="53D2105F">
                      <wp:simplePos x="0" y="0"/>
                      <wp:positionH relativeFrom="column">
                        <wp:posOffset>348643</wp:posOffset>
                      </wp:positionH>
                      <wp:positionV relativeFrom="paragraph">
                        <wp:posOffset>2540</wp:posOffset>
                      </wp:positionV>
                      <wp:extent cx="215900" cy="215900"/>
                      <wp:effectExtent l="0" t="0" r="12700" b="12700"/>
                      <wp:wrapNone/>
                      <wp:docPr id="107" name="Rechteck 1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3534FEF" w14:textId="77777777" w:rsidR="002B619D" w:rsidRPr="004B42F6" w:rsidRDefault="00000000" w:rsidP="002B619D">
                                  <w:pPr>
                                    <w:spacing w:line="240" w:lineRule="atLeast"/>
                                    <w:jc w:val="center"/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libri" w:hAnsi="Calibri"/>
                                            <w:iCs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10</m:t>
                                        </m:r>
                                      </m:num>
                                      <m:den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100</m:t>
                                        </m:r>
                                      </m:den>
                                    </m:f>
                                  </m:oMath>
                                  <w:r w:rsidR="002B619D" w:rsidRPr="004B42F6"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80B9DB" id="Rechteck 107" o:spid="_x0000_s2687" style="position:absolute;margin-left:27.45pt;margin-top:.2pt;width:17pt;height:17pt;z-index:25393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" filled="f" stroked="f" strokeweight=".5pt">
                      <v:textbox inset="0,0,0,0">
                        <w:txbxContent>
                          <w:p w14:paraId="73534FEF" w14:textId="77777777" w:rsidR="002B619D" w:rsidRPr="004B42F6" w:rsidRDefault="00000000" w:rsidP="002B619D">
                            <w:pPr>
                              <w:spacing w:line="240" w:lineRule="atLeast"/>
                              <w:jc w:val="center"/>
                              <w:rPr>
                                <w:rFonts w:ascii="Calibri" w:hAnsi="Calibri"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m:oMath>
                              <m:f>
                                <m:fPr>
                                  <m:ctrlPr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10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100</m:t>
                                  </m:r>
                                </m:den>
                              </m:f>
                            </m:oMath>
                            <w:r w:rsidR="002B619D" w:rsidRPr="004B42F6">
                              <w:rPr>
                                <w:rFonts w:ascii="Calibri" w:hAnsi="Calibri"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933568" behindDoc="0" locked="0" layoutInCell="1" allowOverlap="1" wp14:anchorId="2B89EEE3" wp14:editId="12D6C1B6">
                      <wp:simplePos x="0" y="0"/>
                      <wp:positionH relativeFrom="column">
                        <wp:posOffset>809156</wp:posOffset>
                      </wp:positionH>
                      <wp:positionV relativeFrom="paragraph">
                        <wp:posOffset>2540</wp:posOffset>
                      </wp:positionV>
                      <wp:extent cx="215900" cy="215900"/>
                      <wp:effectExtent l="0" t="0" r="12700" b="12700"/>
                      <wp:wrapNone/>
                      <wp:docPr id="106" name="Rechteck 1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627B959" w14:textId="77777777" w:rsidR="002B619D" w:rsidRPr="004B42F6" w:rsidRDefault="00000000" w:rsidP="002B619D">
                                  <w:pPr>
                                    <w:spacing w:line="240" w:lineRule="atLeast"/>
                                    <w:jc w:val="center"/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</w:pP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libri" w:hAnsi="Calibri"/>
                                            <w:iCs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20</m:t>
                                        </m:r>
                                      </m:num>
                                      <m:den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100</m:t>
                                        </m:r>
                                      </m:den>
                                    </m:f>
                                  </m:oMath>
                                  <w:r w:rsidR="002B619D" w:rsidRPr="004B42F6"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89EEE3" id="Rechteck 106" o:spid="_x0000_s2688" style="position:absolute;margin-left:63.7pt;margin-top:.2pt;width:17pt;height:17pt;z-index:25393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" filled="f" stroked="f" strokeweight=".5pt">
                      <v:textbox inset="0,0,0,0">
                        <w:txbxContent>
                          <w:p w14:paraId="3627B959" w14:textId="77777777" w:rsidR="002B619D" w:rsidRPr="004B42F6" w:rsidRDefault="00000000" w:rsidP="002B619D">
                            <w:pPr>
                              <w:spacing w:line="240" w:lineRule="atLeast"/>
                              <w:jc w:val="center"/>
                              <w:rPr>
                                <w:rFonts w:ascii="Calibri" w:hAnsi="Calibri"/>
                                <w:iCs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m:oMath>
                              <m:f>
                                <m:fPr>
                                  <m:ctrlPr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20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100</m:t>
                                  </m:r>
                                </m:den>
                              </m:f>
                            </m:oMath>
                            <w:r w:rsidR="002B619D" w:rsidRPr="004B42F6">
                              <w:rPr>
                                <w:rFonts w:ascii="Calibri" w:hAnsi="Calibri"/>
                                <w:iCs/>
                                <w:color w:val="000000" w:themeColor="text1"/>
                                <w:sz w:val="14"/>
                                <w:szCs w:val="14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932544" behindDoc="0" locked="0" layoutInCell="1" allowOverlap="1" wp14:anchorId="039F8256" wp14:editId="47C605BB">
                      <wp:simplePos x="0" y="0"/>
                      <wp:positionH relativeFrom="column">
                        <wp:posOffset>1269669</wp:posOffset>
                      </wp:positionH>
                      <wp:positionV relativeFrom="paragraph">
                        <wp:posOffset>2540</wp:posOffset>
                      </wp:positionV>
                      <wp:extent cx="215900" cy="215900"/>
                      <wp:effectExtent l="0" t="0" r="12700" b="12700"/>
                      <wp:wrapNone/>
                      <wp:docPr id="105" name="Rechteck 1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4401465" w14:textId="77777777" w:rsidR="002B619D" w:rsidRPr="004B42F6" w:rsidRDefault="00000000" w:rsidP="002B619D">
                                  <w:pPr>
                                    <w:spacing w:line="240" w:lineRule="atLeast"/>
                                    <w:jc w:val="center"/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</w:pP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libri" w:hAnsi="Calibri"/>
                                            <w:iCs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30</m:t>
                                        </m:r>
                                      </m:num>
                                      <m:den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100</m:t>
                                        </m:r>
                                      </m:den>
                                    </m:f>
                                  </m:oMath>
                                  <w:r w:rsidR="002B619D" w:rsidRPr="004B42F6"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9F8256" id="Rechteck 105" o:spid="_x0000_s2689" style="position:absolute;margin-left:99.95pt;margin-top:.2pt;width:17pt;height:17pt;z-index:25393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" filled="f" stroked="f" strokeweight=".5pt">
                      <v:textbox inset="0,0,0,0">
                        <w:txbxContent>
                          <w:p w14:paraId="34401465" w14:textId="77777777" w:rsidR="002B619D" w:rsidRPr="004B42F6" w:rsidRDefault="00000000" w:rsidP="002B619D">
                            <w:pPr>
                              <w:spacing w:line="240" w:lineRule="atLeast"/>
                              <w:jc w:val="center"/>
                              <w:rPr>
                                <w:rFonts w:ascii="Calibri" w:hAnsi="Calibri"/>
                                <w:iCs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m:oMath>
                              <m:f>
                                <m:fPr>
                                  <m:ctrlPr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30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100</m:t>
                                  </m:r>
                                </m:den>
                              </m:f>
                            </m:oMath>
                            <w:r w:rsidR="002B619D" w:rsidRPr="004B42F6">
                              <w:rPr>
                                <w:rFonts w:ascii="Calibri" w:hAnsi="Calibri"/>
                                <w:iCs/>
                                <w:color w:val="000000" w:themeColor="text1"/>
                                <w:sz w:val="14"/>
                                <w:szCs w:val="14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931520" behindDoc="0" locked="0" layoutInCell="1" allowOverlap="1" wp14:anchorId="562334B7" wp14:editId="2B611DEE">
                      <wp:simplePos x="0" y="0"/>
                      <wp:positionH relativeFrom="column">
                        <wp:posOffset>1719691</wp:posOffset>
                      </wp:positionH>
                      <wp:positionV relativeFrom="paragraph">
                        <wp:posOffset>2540</wp:posOffset>
                      </wp:positionV>
                      <wp:extent cx="215900" cy="215900"/>
                      <wp:effectExtent l="0" t="0" r="12700" b="12700"/>
                      <wp:wrapNone/>
                      <wp:docPr id="2018993614" name="Rechteck 20189936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9213D1C" w14:textId="77777777" w:rsidR="002B619D" w:rsidRPr="004B42F6" w:rsidRDefault="00000000" w:rsidP="002B619D">
                                  <w:pPr>
                                    <w:spacing w:line="240" w:lineRule="atLeast"/>
                                    <w:jc w:val="center"/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</w:pP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libri" w:hAnsi="Calibri"/>
                                            <w:iCs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40</m:t>
                                        </m:r>
                                      </m:num>
                                      <m:den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100</m:t>
                                        </m:r>
                                      </m:den>
                                    </m:f>
                                  </m:oMath>
                                  <w:r w:rsidR="002B619D" w:rsidRPr="004B42F6"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2334B7" id="Rechteck 2018993614" o:spid="_x0000_s2690" style="position:absolute;margin-left:135.4pt;margin-top:.2pt;width:17pt;height:17pt;z-index:25393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" filled="f" stroked="f" strokeweight=".5pt">
                      <v:textbox inset="0,0,0,0">
                        <w:txbxContent>
                          <w:p w14:paraId="59213D1C" w14:textId="77777777" w:rsidR="002B619D" w:rsidRPr="004B42F6" w:rsidRDefault="00000000" w:rsidP="002B619D">
                            <w:pPr>
                              <w:spacing w:line="240" w:lineRule="atLeast"/>
                              <w:jc w:val="center"/>
                              <w:rPr>
                                <w:rFonts w:ascii="Calibri" w:hAnsi="Calibri"/>
                                <w:iCs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m:oMath>
                              <m:f>
                                <m:fPr>
                                  <m:ctrlPr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40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100</m:t>
                                  </m:r>
                                </m:den>
                              </m:f>
                            </m:oMath>
                            <w:r w:rsidR="002B619D" w:rsidRPr="004B42F6">
                              <w:rPr>
                                <w:rFonts w:ascii="Calibri" w:hAnsi="Calibri"/>
                                <w:iCs/>
                                <w:color w:val="000000" w:themeColor="text1"/>
                                <w:sz w:val="14"/>
                                <w:szCs w:val="14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930496" behindDoc="0" locked="0" layoutInCell="1" allowOverlap="1" wp14:anchorId="62620CB4" wp14:editId="45F38C7B">
                      <wp:simplePos x="0" y="0"/>
                      <wp:positionH relativeFrom="column">
                        <wp:posOffset>2190695</wp:posOffset>
                      </wp:positionH>
                      <wp:positionV relativeFrom="paragraph">
                        <wp:posOffset>2540</wp:posOffset>
                      </wp:positionV>
                      <wp:extent cx="215900" cy="215900"/>
                      <wp:effectExtent l="0" t="0" r="12700" b="12700"/>
                      <wp:wrapNone/>
                      <wp:docPr id="1622035169" name="Rechteck 16220351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F95EC5B" w14:textId="77777777" w:rsidR="002B619D" w:rsidRPr="004B42F6" w:rsidRDefault="00000000" w:rsidP="002B619D">
                                  <w:pPr>
                                    <w:spacing w:line="240" w:lineRule="atLeast"/>
                                    <w:jc w:val="center"/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libri" w:hAnsi="Calibri"/>
                                            <w:iCs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50</m:t>
                                        </m:r>
                                      </m:num>
                                      <m:den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100</m:t>
                                        </m:r>
                                      </m:den>
                                    </m:f>
                                  </m:oMath>
                                  <w:r w:rsidR="002B619D" w:rsidRPr="004B42F6"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620CB4" id="Rechteck 1622035169" o:spid="_x0000_s2691" style="position:absolute;margin-left:172.5pt;margin-top:.2pt;width:17pt;height:17pt;z-index:25393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" filled="f" stroked="f" strokeweight=".5pt">
                      <v:textbox inset="0,0,0,0">
                        <w:txbxContent>
                          <w:p w14:paraId="7F95EC5B" w14:textId="77777777" w:rsidR="002B619D" w:rsidRPr="004B42F6" w:rsidRDefault="00000000" w:rsidP="002B619D">
                            <w:pPr>
                              <w:spacing w:line="240" w:lineRule="atLeast"/>
                              <w:jc w:val="center"/>
                              <w:rPr>
                                <w:rFonts w:ascii="Calibri" w:hAnsi="Calibri"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m:oMath>
                              <m:f>
                                <m:fPr>
                                  <m:ctrlPr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50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100</m:t>
                                  </m:r>
                                </m:den>
                              </m:f>
                            </m:oMath>
                            <w:r w:rsidR="002B619D" w:rsidRPr="004B42F6">
                              <w:rPr>
                                <w:rFonts w:ascii="Calibri" w:hAnsi="Calibri"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929472" behindDoc="0" locked="0" layoutInCell="1" allowOverlap="1" wp14:anchorId="7A883BA4" wp14:editId="47954E8F">
                      <wp:simplePos x="0" y="0"/>
                      <wp:positionH relativeFrom="column">
                        <wp:posOffset>2665012</wp:posOffset>
                      </wp:positionH>
                      <wp:positionV relativeFrom="paragraph">
                        <wp:posOffset>2540</wp:posOffset>
                      </wp:positionV>
                      <wp:extent cx="215900" cy="215900"/>
                      <wp:effectExtent l="0" t="0" r="12700" b="12700"/>
                      <wp:wrapNone/>
                      <wp:docPr id="2033956935" name="Rechteck 20339569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4DA8243" w14:textId="77777777" w:rsidR="002B619D" w:rsidRPr="004B42F6" w:rsidRDefault="00000000" w:rsidP="002B619D">
                                  <w:pPr>
                                    <w:spacing w:line="240" w:lineRule="atLeast"/>
                                    <w:jc w:val="center"/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libri" w:hAnsi="Calibri"/>
                                            <w:iCs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60</m:t>
                                        </m:r>
                                      </m:num>
                                      <m:den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100</m:t>
                                        </m:r>
                                      </m:den>
                                    </m:f>
                                  </m:oMath>
                                  <w:r w:rsidR="002B619D" w:rsidRPr="004B42F6"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883BA4" id="Rechteck 2033956935" o:spid="_x0000_s2692" style="position:absolute;margin-left:209.85pt;margin-top:.2pt;width:17pt;height:17pt;z-index:25392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" filled="f" stroked="f" strokeweight=".5pt">
                      <v:textbox inset="0,0,0,0">
                        <w:txbxContent>
                          <w:p w14:paraId="54DA8243" w14:textId="77777777" w:rsidR="002B619D" w:rsidRPr="004B42F6" w:rsidRDefault="00000000" w:rsidP="002B619D">
                            <w:pPr>
                              <w:spacing w:line="240" w:lineRule="atLeast"/>
                              <w:jc w:val="center"/>
                              <w:rPr>
                                <w:rFonts w:ascii="Calibri" w:hAnsi="Calibri"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m:oMath>
                              <m:f>
                                <m:fPr>
                                  <m:ctrlPr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60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100</m:t>
                                  </m:r>
                                </m:den>
                              </m:f>
                            </m:oMath>
                            <w:r w:rsidR="002B619D" w:rsidRPr="004B42F6">
                              <w:rPr>
                                <w:rFonts w:ascii="Calibri" w:hAnsi="Calibri"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927424" behindDoc="0" locked="0" layoutInCell="1" allowOverlap="1" wp14:anchorId="594DE2A5" wp14:editId="6DE0E09C">
                      <wp:simplePos x="0" y="0"/>
                      <wp:positionH relativeFrom="column">
                        <wp:posOffset>3575464</wp:posOffset>
                      </wp:positionH>
                      <wp:positionV relativeFrom="paragraph">
                        <wp:posOffset>1270</wp:posOffset>
                      </wp:positionV>
                      <wp:extent cx="215900" cy="215900"/>
                      <wp:effectExtent l="0" t="0" r="12700" b="12700"/>
                      <wp:wrapNone/>
                      <wp:docPr id="1015044755" name="Rechteck 10150447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A02A2A6" w14:textId="77777777" w:rsidR="002B619D" w:rsidRPr="004B42F6" w:rsidRDefault="00000000" w:rsidP="002B619D">
                                  <w:pPr>
                                    <w:spacing w:line="240" w:lineRule="atLeast"/>
                                    <w:jc w:val="center"/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libri" w:hAnsi="Calibri"/>
                                            <w:iCs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80</m:t>
                                        </m:r>
                                      </m:num>
                                      <m:den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100</m:t>
                                        </m:r>
                                      </m:den>
                                    </m:f>
                                  </m:oMath>
                                  <w:r w:rsidR="002B619D" w:rsidRPr="004B42F6"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4DE2A5" id="Rechteck 1015044755" o:spid="_x0000_s2693" style="position:absolute;margin-left:281.55pt;margin-top:.1pt;width:17pt;height:17pt;z-index:25392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" filled="f" stroked="f" strokeweight=".5pt">
                      <v:textbox inset="0,0,0,0">
                        <w:txbxContent>
                          <w:p w14:paraId="4A02A2A6" w14:textId="77777777" w:rsidR="002B619D" w:rsidRPr="004B42F6" w:rsidRDefault="00000000" w:rsidP="002B619D">
                            <w:pPr>
                              <w:spacing w:line="240" w:lineRule="atLeast"/>
                              <w:jc w:val="center"/>
                              <w:rPr>
                                <w:rFonts w:ascii="Calibri" w:hAnsi="Calibri"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m:oMath>
                              <m:f>
                                <m:fPr>
                                  <m:ctrlPr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80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100</m:t>
                                  </m:r>
                                </m:den>
                              </m:f>
                            </m:oMath>
                            <w:r w:rsidR="002B619D" w:rsidRPr="004B42F6">
                              <w:rPr>
                                <w:rFonts w:ascii="Calibri" w:hAnsi="Calibri"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926400" behindDoc="0" locked="0" layoutInCell="1" allowOverlap="1" wp14:anchorId="4B0A9C24" wp14:editId="34103C2A">
                      <wp:simplePos x="0" y="0"/>
                      <wp:positionH relativeFrom="column">
                        <wp:posOffset>4034328</wp:posOffset>
                      </wp:positionH>
                      <wp:positionV relativeFrom="paragraph">
                        <wp:posOffset>1270</wp:posOffset>
                      </wp:positionV>
                      <wp:extent cx="215900" cy="215900"/>
                      <wp:effectExtent l="0" t="0" r="12700" b="12700"/>
                      <wp:wrapNone/>
                      <wp:docPr id="152458945" name="Rechteck 1524589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AD21AD9" w14:textId="77777777" w:rsidR="002B619D" w:rsidRPr="004B42F6" w:rsidRDefault="00000000" w:rsidP="002B619D">
                                  <w:pPr>
                                    <w:spacing w:line="240" w:lineRule="atLeast"/>
                                    <w:jc w:val="center"/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libri" w:hAnsi="Calibri"/>
                                            <w:iCs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90</m:t>
                                        </m:r>
                                      </m:num>
                                      <m:den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100</m:t>
                                        </m:r>
                                      </m:den>
                                    </m:f>
                                  </m:oMath>
                                  <w:r w:rsidR="002B619D" w:rsidRPr="004B42F6"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B0A9C24" id="Rechteck 152458945" o:spid="_x0000_s2694" style="position:absolute;margin-left:317.65pt;margin-top:.1pt;width:17pt;height:17pt;z-index:25392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" filled="f" stroked="f" strokeweight=".5pt">
                      <v:textbox inset="0,0,0,0">
                        <w:txbxContent>
                          <w:p w14:paraId="7AD21AD9" w14:textId="77777777" w:rsidR="002B619D" w:rsidRPr="004B42F6" w:rsidRDefault="00000000" w:rsidP="002B619D">
                            <w:pPr>
                              <w:spacing w:line="240" w:lineRule="atLeast"/>
                              <w:jc w:val="center"/>
                              <w:rPr>
                                <w:rFonts w:ascii="Calibri" w:hAnsi="Calibri"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m:oMath>
                              <m:f>
                                <m:fPr>
                                  <m:ctrlPr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90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100</m:t>
                                  </m:r>
                                </m:den>
                              </m:f>
                            </m:oMath>
                            <w:r w:rsidR="002B619D" w:rsidRPr="004B42F6">
                              <w:rPr>
                                <w:rFonts w:ascii="Calibri" w:hAnsi="Calibri"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857792" behindDoc="0" locked="0" layoutInCell="1" allowOverlap="1" wp14:anchorId="4D0BCDF2" wp14:editId="4BA7E75E">
                      <wp:simplePos x="0" y="0"/>
                      <wp:positionH relativeFrom="column">
                        <wp:posOffset>4496717</wp:posOffset>
                      </wp:positionH>
                      <wp:positionV relativeFrom="paragraph">
                        <wp:posOffset>635</wp:posOffset>
                      </wp:positionV>
                      <wp:extent cx="215900" cy="215900"/>
                      <wp:effectExtent l="0" t="0" r="12700" b="12700"/>
                      <wp:wrapNone/>
                      <wp:docPr id="30" name="Rechteck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AD7AFF9" w14:textId="77777777" w:rsidR="002B619D" w:rsidRPr="00D847EA" w:rsidRDefault="002B619D" w:rsidP="002B619D">
                                  <w:pPr>
                                    <w:spacing w:line="240" w:lineRule="atLeast"/>
                                    <w:jc w:val="center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D0BCDF2" id="Rechteck 30" o:spid="_x0000_s2695" style="position:absolute;margin-left:354.05pt;margin-top:.05pt;width:17pt;height:17pt;z-index:25385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" filled="f" stroked="f" strokeweight=".5pt">
                      <v:textbox inset="0,0,0,0">
                        <w:txbxContent>
                          <w:p w14:paraId="2AD7AFF9" w14:textId="77777777" w:rsidR="002B619D" w:rsidRPr="00D847EA" w:rsidRDefault="002B619D" w:rsidP="002B619D">
                            <w:pPr>
                              <w:spacing w:line="240" w:lineRule="atLeast"/>
                              <w:jc w:val="center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D3803E8" w14:textId="77777777" w:rsidR="002B619D" w:rsidRPr="00154713" w:rsidRDefault="002B619D" w:rsidP="00336858">
            <w:pPr>
              <w:pStyle w:val="tabelle"/>
            </w:pPr>
          </w:p>
        </w:tc>
      </w:tr>
      <w:tr w:rsidR="002B619D" w:rsidRPr="00154713" w14:paraId="0FCA0304" w14:textId="77777777" w:rsidTr="00336858">
        <w:trPr>
          <w:trHeight w:val="57"/>
        </w:trPr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8BD8D12" w14:textId="77777777" w:rsidR="002B619D" w:rsidRPr="00154713" w:rsidRDefault="002B619D" w:rsidP="00336858">
            <w:pPr>
              <w:pStyle w:val="tabelle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AD9D8C9" w14:textId="77777777" w:rsidR="002B619D" w:rsidRPr="00154713" w:rsidRDefault="002B619D" w:rsidP="00336858">
            <w:pPr>
              <w:pStyle w:val="tabelle"/>
            </w:pPr>
          </w:p>
        </w:tc>
        <w:tc>
          <w:tcPr>
            <w:tcW w:w="7257" w:type="dxa"/>
            <w:gridSpan w:val="120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25E6A6A" w14:textId="77777777" w:rsidR="002B619D" w:rsidRPr="00154713" w:rsidRDefault="002B619D" w:rsidP="00336858">
            <w:pPr>
              <w:pStyle w:val="tabelle"/>
            </w:pPr>
            <w:r>
              <mc:AlternateContent>
                <mc:Choice Requires="wps">
                  <w:drawing>
                    <wp:anchor distT="0" distB="0" distL="114300" distR="114300" simplePos="0" relativeHeight="253928448" behindDoc="0" locked="0" layoutInCell="1" allowOverlap="1" wp14:anchorId="6CE3C7AE" wp14:editId="6715BA34">
                      <wp:simplePos x="0" y="0"/>
                      <wp:positionH relativeFrom="column">
                        <wp:posOffset>3115034</wp:posOffset>
                      </wp:positionH>
                      <wp:positionV relativeFrom="paragraph">
                        <wp:posOffset>-216535</wp:posOffset>
                      </wp:positionV>
                      <wp:extent cx="215900" cy="215900"/>
                      <wp:effectExtent l="0" t="0" r="12700" b="12700"/>
                      <wp:wrapNone/>
                      <wp:docPr id="390544075" name="Rechteck 3905440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E8644E0" w14:textId="77777777" w:rsidR="002B619D" w:rsidRPr="004B42F6" w:rsidRDefault="00000000" w:rsidP="002B619D">
                                  <w:pPr>
                                    <w:spacing w:line="240" w:lineRule="atLeast"/>
                                    <w:jc w:val="center"/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libri" w:hAnsi="Calibri"/>
                                            <w:iCs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70</m:t>
                                        </m:r>
                                      </m:num>
                                      <m:den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libri" w:hAnsi="Calibr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m:t>100</m:t>
                                        </m:r>
                                      </m:den>
                                    </m:f>
                                  </m:oMath>
                                  <w:r w:rsidR="002B619D" w:rsidRPr="004B42F6"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E3C7AE" id="Rechteck 390544075" o:spid="_x0000_s2696" style="position:absolute;margin-left:245.3pt;margin-top:-17.05pt;width:17pt;height:17pt;z-index:25392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" filled="f" stroked="f" strokeweight=".5pt">
                      <v:textbox inset="0,0,0,0">
                        <w:txbxContent>
                          <w:p w14:paraId="5E8644E0" w14:textId="77777777" w:rsidR="002B619D" w:rsidRPr="004B42F6" w:rsidRDefault="00000000" w:rsidP="002B619D">
                            <w:pPr>
                              <w:spacing w:line="240" w:lineRule="atLeast"/>
                              <w:jc w:val="center"/>
                              <w:rPr>
                                <w:rFonts w:ascii="Calibri" w:hAnsi="Calibri"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m:oMath>
                              <m:f>
                                <m:fPr>
                                  <m:ctrlPr>
                                    <w:rPr>
                                      <w:rFonts w:ascii="Calibri" w:hAnsi="Calibri"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70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libri" w:hAnsi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100</m:t>
                                  </m:r>
                                </m:den>
                              </m:f>
                            </m:oMath>
                            <w:r w:rsidR="002B619D" w:rsidRPr="004B42F6">
                              <w:rPr>
                                <w:rFonts w:ascii="Calibri" w:hAnsi="Calibri"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B2544B7" w14:textId="77777777" w:rsidR="002B619D" w:rsidRPr="00154713" w:rsidRDefault="002B619D" w:rsidP="00336858">
            <w:pPr>
              <w:pStyle w:val="tabelle"/>
            </w:pPr>
          </w:p>
        </w:tc>
      </w:tr>
    </w:tbl>
    <w:p w14:paraId="581E06B9" w14:textId="50CD1C0B" w:rsidR="002A51C1" w:rsidRDefault="002A51C1" w:rsidP="00E13C64">
      <w:pPr>
        <w:spacing w:line="240" w:lineRule="atLeast"/>
      </w:pPr>
    </w:p>
    <w:sectPr w:rsidR="002A51C1" w:rsidSect="001D1C8B">
      <w:headerReference w:type="default" r:id="rId153"/>
      <w:pgSz w:w="11906" w:h="16838"/>
      <w:pgMar w:top="1474" w:right="1418" w:bottom="1418" w:left="1418" w:header="284" w:footer="567" w:gutter="0"/>
      <w:pgNumType w:start="1" w:chapStyle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05DA595" w14:textId="77777777" w:rsidR="00ED339F" w:rsidRDefault="00ED339F" w:rsidP="00F56440">
      <w:r>
        <w:separator/>
      </w:r>
    </w:p>
    <w:p w14:paraId="13A60D96" w14:textId="77777777" w:rsidR="00ED339F" w:rsidRDefault="00ED339F" w:rsidP="00F56440"/>
    <w:p w14:paraId="6463FFC4" w14:textId="77777777" w:rsidR="00ED339F" w:rsidRDefault="00ED339F" w:rsidP="00F56440"/>
    <w:p w14:paraId="6B57FEF5" w14:textId="77777777" w:rsidR="00ED339F" w:rsidRDefault="00ED339F" w:rsidP="00F56440"/>
    <w:p w14:paraId="29DCE767" w14:textId="77777777" w:rsidR="00ED339F" w:rsidRDefault="00ED339F"/>
    <w:p w14:paraId="1AA63190" w14:textId="77777777" w:rsidR="00ED339F" w:rsidRDefault="00ED339F"/>
    <w:p w14:paraId="74C81E4D" w14:textId="77777777" w:rsidR="00ED339F" w:rsidRDefault="00ED339F"/>
  </w:endnote>
  <w:endnote w:type="continuationSeparator" w:id="0">
    <w:p w14:paraId="67EA89AA" w14:textId="77777777" w:rsidR="00ED339F" w:rsidRDefault="00ED339F" w:rsidP="00F56440">
      <w:r>
        <w:continuationSeparator/>
      </w:r>
    </w:p>
    <w:p w14:paraId="2BB01D2B" w14:textId="77777777" w:rsidR="00ED339F" w:rsidRDefault="00ED339F" w:rsidP="00F56440"/>
    <w:p w14:paraId="1E5BCF5E" w14:textId="77777777" w:rsidR="00ED339F" w:rsidRDefault="00ED339F" w:rsidP="00F56440"/>
    <w:p w14:paraId="432F0D55" w14:textId="77777777" w:rsidR="00ED339F" w:rsidRDefault="00ED339F" w:rsidP="00F56440"/>
    <w:p w14:paraId="7F1F5AF4" w14:textId="77777777" w:rsidR="00ED339F" w:rsidRDefault="00ED339F"/>
    <w:p w14:paraId="70F1441D" w14:textId="77777777" w:rsidR="00ED339F" w:rsidRDefault="00ED339F"/>
    <w:p w14:paraId="72CF07F0" w14:textId="77777777" w:rsidR="00ED339F" w:rsidRDefault="00ED339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(Textkörper)">
    <w:altName w:val="Calibri"/>
    <w:panose1 w:val="020B0604020202020204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F6F1891" w14:textId="5A5B23BC" w:rsidR="00A605EA" w:rsidRPr="002150E8" w:rsidRDefault="00A605EA" w:rsidP="00CA7662">
    <w:pPr>
      <w:tabs>
        <w:tab w:val="left" w:pos="284"/>
        <w:tab w:val="center" w:pos="4536"/>
        <w:tab w:val="left" w:pos="6120"/>
        <w:tab w:val="right" w:pos="9072"/>
      </w:tabs>
      <w:spacing w:line="276" w:lineRule="auto"/>
      <w:rPr>
        <w:rFonts w:eastAsia="MS Mincho"/>
        <w:color w:val="808080" w:themeColor="background1" w:themeShade="80"/>
        <w:sz w:val="15"/>
        <w:szCs w:val="15"/>
      </w:rPr>
    </w:pPr>
    <w:r w:rsidRPr="00C9163F">
      <w:rPr>
        <w:noProof/>
        <w:color w:val="808080"/>
        <w:sz w:val="16"/>
        <w:szCs w:val="20"/>
      </w:rPr>
      <w:drawing>
        <wp:inline distT="0" distB="0" distL="0" distR="0" wp14:anchorId="6C22E988" wp14:editId="1265E591">
          <wp:extent cx="569562" cy="199347"/>
          <wp:effectExtent l="0" t="0" r="2540" b="0"/>
          <wp:docPr id="29" name="Bild 152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980" cy="2253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C9163F">
      <w:rPr>
        <w:rFonts w:eastAsia="MS Mincho"/>
        <w:color w:val="808080"/>
        <w:sz w:val="16"/>
        <w:szCs w:val="20"/>
      </w:rPr>
      <w:t> </w:t>
    </w:r>
    <w:r w:rsidRPr="002150E8">
      <w:rPr>
        <w:rFonts w:eastAsia="MS Mincho"/>
        <w:color w:val="808080" w:themeColor="background1" w:themeShade="80"/>
        <w:sz w:val="15"/>
        <w:szCs w:val="15"/>
      </w:rPr>
      <w:t xml:space="preserve"> </w:t>
    </w:r>
  </w:p>
  <w:p w14:paraId="740E640A" w14:textId="77777777" w:rsidR="00A605EA" w:rsidRPr="00CA7662" w:rsidRDefault="00A605EA" w:rsidP="00CA7662">
    <w:pPr>
      <w:pStyle w:val="Fuzeile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E853F3" w14:textId="53A2D727" w:rsidR="00A605EA" w:rsidRPr="002150E8" w:rsidRDefault="00A605EA" w:rsidP="00B2327C">
    <w:pPr>
      <w:tabs>
        <w:tab w:val="left" w:pos="284"/>
        <w:tab w:val="center" w:pos="4536"/>
        <w:tab w:val="left" w:pos="6120"/>
        <w:tab w:val="right" w:pos="9072"/>
      </w:tabs>
      <w:spacing w:line="276" w:lineRule="auto"/>
      <w:rPr>
        <w:rFonts w:eastAsia="MS Mincho"/>
        <w:color w:val="808080" w:themeColor="background1" w:themeShade="80"/>
        <w:sz w:val="15"/>
        <w:szCs w:val="15"/>
      </w:rPr>
    </w:pPr>
    <w:r w:rsidRPr="00C9163F">
      <w:rPr>
        <w:noProof/>
        <w:color w:val="808080"/>
        <w:sz w:val="16"/>
        <w:szCs w:val="20"/>
      </w:rPr>
      <w:drawing>
        <wp:inline distT="0" distB="0" distL="0" distR="0" wp14:anchorId="41CB106D" wp14:editId="2641EF2E">
          <wp:extent cx="569562" cy="199347"/>
          <wp:effectExtent l="0" t="0" r="2540" b="0"/>
          <wp:docPr id="39" name="Bild 152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980" cy="2253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C9163F">
      <w:rPr>
        <w:rFonts w:eastAsia="MS Mincho"/>
        <w:color w:val="808080"/>
        <w:sz w:val="16"/>
        <w:szCs w:val="20"/>
      </w:rPr>
      <w:t> </w:t>
    </w:r>
    <w:r w:rsidRPr="002150E8">
      <w:rPr>
        <w:rFonts w:eastAsia="MS Mincho"/>
        <w:color w:val="808080" w:themeColor="background1" w:themeShade="80"/>
        <w:sz w:val="15"/>
        <w:szCs w:val="15"/>
      </w:rPr>
      <w:t xml:space="preserve"> </w:t>
    </w:r>
  </w:p>
  <w:p w14:paraId="4AE98BC9" w14:textId="77777777" w:rsidR="00A605EA" w:rsidRPr="00B2327C" w:rsidRDefault="00A605EA" w:rsidP="00B2327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B3CEEAE" w14:textId="77777777" w:rsidR="00ED339F" w:rsidRDefault="00ED339F" w:rsidP="00F56440">
      <w:r>
        <w:separator/>
      </w:r>
    </w:p>
    <w:p w14:paraId="0B9D37F8" w14:textId="77777777" w:rsidR="00ED339F" w:rsidRDefault="00ED339F" w:rsidP="00F56440"/>
    <w:p w14:paraId="2978E5C2" w14:textId="77777777" w:rsidR="00ED339F" w:rsidRDefault="00ED339F" w:rsidP="00F56440"/>
    <w:p w14:paraId="1E1313F4" w14:textId="77777777" w:rsidR="00ED339F" w:rsidRDefault="00ED339F" w:rsidP="00F56440"/>
    <w:p w14:paraId="5CF12E43" w14:textId="77777777" w:rsidR="00ED339F" w:rsidRDefault="00ED339F"/>
    <w:p w14:paraId="2B88AA24" w14:textId="77777777" w:rsidR="00ED339F" w:rsidRDefault="00ED339F"/>
    <w:p w14:paraId="34F3ECD6" w14:textId="77777777" w:rsidR="00ED339F" w:rsidRDefault="00ED339F"/>
  </w:footnote>
  <w:footnote w:type="continuationSeparator" w:id="0">
    <w:p w14:paraId="62B4E9B0" w14:textId="77777777" w:rsidR="00ED339F" w:rsidRDefault="00ED339F" w:rsidP="00F56440">
      <w:r>
        <w:continuationSeparator/>
      </w:r>
    </w:p>
    <w:p w14:paraId="5175E1D9" w14:textId="77777777" w:rsidR="00ED339F" w:rsidRDefault="00ED339F" w:rsidP="00F56440"/>
    <w:p w14:paraId="326624AA" w14:textId="77777777" w:rsidR="00ED339F" w:rsidRDefault="00ED339F" w:rsidP="00F56440"/>
    <w:p w14:paraId="139957A4" w14:textId="77777777" w:rsidR="00ED339F" w:rsidRDefault="00ED339F" w:rsidP="00F56440"/>
    <w:p w14:paraId="7CC3E5CC" w14:textId="77777777" w:rsidR="00ED339F" w:rsidRDefault="00ED339F"/>
    <w:p w14:paraId="0253BE4C" w14:textId="77777777" w:rsidR="00ED339F" w:rsidRDefault="00ED339F"/>
    <w:p w14:paraId="61B80E66" w14:textId="77777777" w:rsidR="00ED339F" w:rsidRDefault="00ED339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468F9CA" w14:textId="77777777" w:rsidR="00A605EA" w:rsidRPr="00E0758C" w:rsidRDefault="00A605EA" w:rsidP="00E0758C"/>
  <w:tbl>
    <w:tblPr>
      <w:tblW w:w="9469" w:type="dxa"/>
      <w:jc w:val="center"/>
      <w:tblCellMar>
        <w:top w:w="57" w:type="dxa"/>
        <w:left w:w="170" w:type="dxa"/>
        <w:bottom w:w="57" w:type="dxa"/>
        <w:right w:w="170" w:type="dxa"/>
      </w:tblCellMar>
      <w:tblLook w:val="04A0" w:firstRow="1" w:lastRow="0" w:firstColumn="1" w:lastColumn="0" w:noHBand="0" w:noVBand="1"/>
    </w:tblPr>
    <w:tblGrid>
      <w:gridCol w:w="1357"/>
      <w:gridCol w:w="6190"/>
      <w:gridCol w:w="1003"/>
      <w:gridCol w:w="919"/>
    </w:tblGrid>
    <w:tr w:rsidR="00897B1B" w:rsidRPr="00E0758C" w14:paraId="011105EC" w14:textId="77777777" w:rsidTr="00FB1B21">
      <w:trPr>
        <w:trHeight w:val="510"/>
        <w:jc w:val="center"/>
      </w:trPr>
      <w:tc>
        <w:tcPr>
          <w:tcW w:w="1349" w:type="dxa"/>
          <w:tcBorders>
            <w:bottom w:val="single" w:sz="18" w:space="0" w:color="327A86" w:themeColor="accent1"/>
          </w:tcBorders>
          <w:vAlign w:val="center"/>
        </w:tcPr>
        <w:p w14:paraId="4A4378F3" w14:textId="57DEBE42" w:rsidR="00A605EA" w:rsidRPr="00E0758C" w:rsidRDefault="00A605EA" w:rsidP="00897B1B">
          <w:pPr>
            <w:spacing w:line="240" w:lineRule="atLeast"/>
            <w:jc w:val="center"/>
            <w:rPr>
              <w:rFonts w:asciiTheme="majorHAnsi" w:eastAsiaTheme="majorEastAsia" w:hAnsiTheme="majorHAnsi" w:cstheme="majorBidi"/>
              <w:color w:val="737373" w:themeColor="accent3"/>
              <w:sz w:val="17"/>
              <w:szCs w:val="18"/>
              <w:lang w:eastAsia="de-DE"/>
            </w:rPr>
          </w:pPr>
        </w:p>
      </w:tc>
      <w:tc>
        <w:tcPr>
          <w:tcW w:w="6153" w:type="dxa"/>
          <w:tcBorders>
            <w:bottom w:val="single" w:sz="18" w:space="0" w:color="327A86" w:themeColor="accent1"/>
          </w:tcBorders>
          <w:shd w:val="clear" w:color="auto" w:fill="FFFFFF" w:themeFill="background1"/>
          <w:vAlign w:val="bottom"/>
        </w:tcPr>
        <w:p w14:paraId="1983CF75" w14:textId="7E2B22B0" w:rsidR="00A605EA" w:rsidRPr="00E0758C" w:rsidRDefault="00A605EA" w:rsidP="00E0758C">
          <w:pPr>
            <w:tabs>
              <w:tab w:val="left" w:pos="284"/>
              <w:tab w:val="center" w:pos="4536"/>
              <w:tab w:val="left" w:pos="6120"/>
              <w:tab w:val="right" w:pos="9072"/>
            </w:tabs>
            <w:spacing w:line="276" w:lineRule="auto"/>
            <w:rPr>
              <w:color w:val="706F6F"/>
              <w:sz w:val="20"/>
              <w:szCs w:val="20"/>
            </w:rPr>
          </w:pPr>
        </w:p>
      </w:tc>
      <w:tc>
        <w:tcPr>
          <w:tcW w:w="997" w:type="dxa"/>
          <w:tcBorders>
            <w:bottom w:val="single" w:sz="18" w:space="0" w:color="327A86" w:themeColor="accent1"/>
          </w:tcBorders>
          <w:shd w:val="clear" w:color="auto" w:fill="FFFFFF" w:themeFill="background1"/>
          <w:vAlign w:val="bottom"/>
        </w:tcPr>
        <w:p w14:paraId="70BA726C" w14:textId="77777777" w:rsidR="00A605EA" w:rsidRPr="00E0758C" w:rsidRDefault="00A605EA" w:rsidP="00E0758C">
          <w:pPr>
            <w:tabs>
              <w:tab w:val="left" w:pos="284"/>
              <w:tab w:val="center" w:pos="4536"/>
              <w:tab w:val="left" w:pos="6120"/>
              <w:tab w:val="right" w:pos="9072"/>
            </w:tabs>
            <w:spacing w:line="276" w:lineRule="auto"/>
            <w:rPr>
              <w:color w:val="706F6F"/>
              <w:sz w:val="20"/>
              <w:szCs w:val="20"/>
            </w:rPr>
          </w:pPr>
        </w:p>
      </w:tc>
      <w:tc>
        <w:tcPr>
          <w:tcW w:w="913" w:type="dxa"/>
          <w:tcBorders>
            <w:bottom w:val="single" w:sz="18" w:space="0" w:color="327A86" w:themeColor="accent1"/>
          </w:tcBorders>
          <w:shd w:val="clear" w:color="auto" w:fill="FFFFFF" w:themeFill="background1"/>
          <w:vAlign w:val="center"/>
        </w:tcPr>
        <w:p w14:paraId="3BC49EE8" w14:textId="08C2DAAD" w:rsidR="00A605EA" w:rsidRPr="00E0758C" w:rsidRDefault="00A605EA" w:rsidP="00E0758C">
          <w:pPr>
            <w:tabs>
              <w:tab w:val="left" w:pos="284"/>
              <w:tab w:val="center" w:pos="4536"/>
              <w:tab w:val="left" w:pos="6120"/>
              <w:tab w:val="right" w:pos="9072"/>
            </w:tabs>
            <w:spacing w:line="240" w:lineRule="atLeast"/>
            <w:jc w:val="center"/>
            <w:rPr>
              <w:color w:val="706F6F"/>
              <w:sz w:val="20"/>
              <w:szCs w:val="20"/>
            </w:rPr>
          </w:pPr>
        </w:p>
      </w:tc>
    </w:tr>
  </w:tbl>
  <w:p w14:paraId="051CE7D5" w14:textId="77777777" w:rsidR="00A605EA" w:rsidRPr="00E17AE8" w:rsidRDefault="00A605EA" w:rsidP="0084766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83BF567" w14:textId="77777777" w:rsidR="00FB1B21" w:rsidRPr="00E0758C" w:rsidRDefault="00FB1B21" w:rsidP="00E0758C"/>
  <w:tbl>
    <w:tblPr>
      <w:tblW w:w="9469" w:type="dxa"/>
      <w:jc w:val="center"/>
      <w:tblBorders>
        <w:bottom w:val="single" w:sz="18" w:space="0" w:color="70BCC9" w:themeColor="text2" w:themeTint="99"/>
      </w:tblBorders>
      <w:tblCellMar>
        <w:top w:w="57" w:type="dxa"/>
        <w:left w:w="170" w:type="dxa"/>
        <w:bottom w:w="57" w:type="dxa"/>
        <w:right w:w="170" w:type="dxa"/>
      </w:tblCellMar>
      <w:tblLook w:val="04A0" w:firstRow="1" w:lastRow="0" w:firstColumn="1" w:lastColumn="0" w:noHBand="0" w:noVBand="1"/>
    </w:tblPr>
    <w:tblGrid>
      <w:gridCol w:w="1357"/>
      <w:gridCol w:w="6190"/>
      <w:gridCol w:w="1003"/>
      <w:gridCol w:w="919"/>
    </w:tblGrid>
    <w:tr w:rsidR="00FB1B21" w:rsidRPr="00E0758C" w14:paraId="514E10A1" w14:textId="77777777" w:rsidTr="0006029E">
      <w:trPr>
        <w:trHeight w:val="510"/>
        <w:jc w:val="center"/>
      </w:trPr>
      <w:tc>
        <w:tcPr>
          <w:tcW w:w="1349" w:type="dxa"/>
          <w:shd w:val="clear" w:color="auto" w:fill="70BCC9" w:themeFill="text2" w:themeFillTint="99"/>
          <w:vAlign w:val="center"/>
        </w:tcPr>
        <w:p w14:paraId="5F426BF9" w14:textId="77777777" w:rsidR="00FB1B21" w:rsidRPr="00E0758C" w:rsidRDefault="00FB1B21" w:rsidP="00897B1B">
          <w:pPr>
            <w:spacing w:line="240" w:lineRule="atLeast"/>
            <w:jc w:val="center"/>
            <w:rPr>
              <w:rFonts w:asciiTheme="majorHAnsi" w:eastAsiaTheme="majorEastAsia" w:hAnsiTheme="majorHAnsi" w:cstheme="majorBidi"/>
              <w:color w:val="737373" w:themeColor="accent3"/>
              <w:sz w:val="17"/>
              <w:szCs w:val="18"/>
              <w:lang w:eastAsia="de-DE"/>
            </w:rPr>
          </w:pPr>
          <w:r>
            <w:rPr>
              <w:rFonts w:asciiTheme="majorHAnsi" w:eastAsiaTheme="majorEastAsia" w:hAnsiTheme="majorHAnsi" w:cstheme="majorBidi"/>
              <w:noProof/>
              <w:color w:val="737373" w:themeColor="accent3"/>
              <w:sz w:val="17"/>
              <w:szCs w:val="18"/>
              <w:lang w:eastAsia="de-DE"/>
            </w:rPr>
            <w:drawing>
              <wp:inline distT="0" distB="0" distL="0" distR="0" wp14:anchorId="5C65AE32" wp14:editId="43D89A37">
                <wp:extent cx="540000" cy="218608"/>
                <wp:effectExtent l="0" t="0" r="0" b="0"/>
                <wp:docPr id="1798972648" name="Grafik 1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55241406" name="Grafik 1255241406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0000" cy="21860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153" w:type="dxa"/>
          <w:shd w:val="clear" w:color="auto" w:fill="FFFFFF" w:themeFill="background1"/>
          <w:vAlign w:val="bottom"/>
        </w:tcPr>
        <w:p w14:paraId="12351D74" w14:textId="77777777" w:rsidR="00FB1B21" w:rsidRPr="00E0758C" w:rsidRDefault="00FB1B21" w:rsidP="00E0758C">
          <w:pPr>
            <w:tabs>
              <w:tab w:val="left" w:pos="284"/>
              <w:tab w:val="center" w:pos="4536"/>
              <w:tab w:val="left" w:pos="6120"/>
              <w:tab w:val="right" w:pos="9072"/>
            </w:tabs>
            <w:spacing w:line="276" w:lineRule="auto"/>
            <w:rPr>
              <w:color w:val="706F6F"/>
              <w:sz w:val="20"/>
              <w:szCs w:val="20"/>
            </w:rPr>
          </w:pPr>
          <w:r>
            <w:rPr>
              <w:color w:val="706F6F"/>
              <w:sz w:val="20"/>
              <w:szCs w:val="20"/>
            </w:rPr>
            <w:t>Vor-Check</w:t>
          </w:r>
          <w:r w:rsidRPr="00E0758C">
            <w:rPr>
              <w:color w:val="706F6F"/>
              <w:sz w:val="20"/>
              <w:szCs w:val="20"/>
            </w:rPr>
            <w:t xml:space="preserve"> – Baustein </w:t>
          </w:r>
          <w:r>
            <w:rPr>
              <w:color w:val="706F6F"/>
              <w:sz w:val="20"/>
              <w:szCs w:val="20"/>
            </w:rPr>
            <w:t xml:space="preserve">B2 </w:t>
          </w:r>
          <w:r w:rsidRPr="00E0758C">
            <w:rPr>
              <w:color w:val="706F6F"/>
              <w:sz w:val="20"/>
              <w:szCs w:val="20"/>
            </w:rPr>
            <w:t>A</w:t>
          </w:r>
        </w:p>
      </w:tc>
      <w:tc>
        <w:tcPr>
          <w:tcW w:w="997" w:type="dxa"/>
          <w:shd w:val="clear" w:color="auto" w:fill="FFFFFF" w:themeFill="background1"/>
          <w:vAlign w:val="bottom"/>
        </w:tcPr>
        <w:p w14:paraId="1AB7B77F" w14:textId="77777777" w:rsidR="00FB1B21" w:rsidRPr="00E0758C" w:rsidRDefault="00FB1B21" w:rsidP="00E0758C">
          <w:pPr>
            <w:tabs>
              <w:tab w:val="left" w:pos="284"/>
              <w:tab w:val="center" w:pos="4536"/>
              <w:tab w:val="left" w:pos="6120"/>
              <w:tab w:val="right" w:pos="9072"/>
            </w:tabs>
            <w:spacing w:line="276" w:lineRule="auto"/>
            <w:rPr>
              <w:color w:val="706F6F"/>
              <w:sz w:val="20"/>
              <w:szCs w:val="20"/>
            </w:rPr>
          </w:pPr>
        </w:p>
      </w:tc>
      <w:tc>
        <w:tcPr>
          <w:tcW w:w="913" w:type="dxa"/>
          <w:shd w:val="clear" w:color="auto" w:fill="FFFFFF" w:themeFill="background1"/>
          <w:vAlign w:val="center"/>
        </w:tcPr>
        <w:p w14:paraId="15073A23" w14:textId="77777777" w:rsidR="00FB1B21" w:rsidRPr="00E0758C" w:rsidRDefault="00FB1B21" w:rsidP="00E0758C">
          <w:pPr>
            <w:tabs>
              <w:tab w:val="left" w:pos="284"/>
              <w:tab w:val="center" w:pos="4536"/>
              <w:tab w:val="left" w:pos="6120"/>
              <w:tab w:val="right" w:pos="9072"/>
            </w:tabs>
            <w:spacing w:line="240" w:lineRule="atLeast"/>
            <w:jc w:val="center"/>
            <w:rPr>
              <w:color w:val="706F6F"/>
              <w:sz w:val="20"/>
              <w:szCs w:val="20"/>
            </w:rPr>
          </w:pPr>
          <w:r w:rsidRPr="00E0758C">
            <w:rPr>
              <w:noProof/>
              <w:color w:val="706F6F"/>
              <w:sz w:val="20"/>
              <w:szCs w:val="20"/>
            </w:rPr>
            <w:drawing>
              <wp:inline distT="0" distB="0" distL="0" distR="0" wp14:anchorId="67A118F4" wp14:editId="2A4734D7">
                <wp:extent cx="337235" cy="324000"/>
                <wp:effectExtent l="0" t="0" r="5715" b="0"/>
                <wp:docPr id="1696327987" name="Grafik 169632798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37235" cy="3240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14:paraId="3AE0C801" w14:textId="77777777" w:rsidR="00FB1B21" w:rsidRPr="00E17AE8" w:rsidRDefault="00FB1B21" w:rsidP="0084766C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065F62E" w14:textId="77777777" w:rsidR="00A605EA" w:rsidRDefault="00A605EA" w:rsidP="00E0758C"/>
  <w:tbl>
    <w:tblPr>
      <w:tblW w:w="9469" w:type="dxa"/>
      <w:jc w:val="center"/>
      <w:tblCellMar>
        <w:top w:w="57" w:type="dxa"/>
        <w:left w:w="170" w:type="dxa"/>
        <w:bottom w:w="57" w:type="dxa"/>
        <w:right w:w="170" w:type="dxa"/>
      </w:tblCellMar>
      <w:tblLook w:val="04A0" w:firstRow="1" w:lastRow="0" w:firstColumn="1" w:lastColumn="0" w:noHBand="0" w:noVBand="1"/>
    </w:tblPr>
    <w:tblGrid>
      <w:gridCol w:w="1357"/>
      <w:gridCol w:w="6190"/>
      <w:gridCol w:w="1003"/>
      <w:gridCol w:w="919"/>
    </w:tblGrid>
    <w:tr w:rsidR="003E254C" w:rsidRPr="00E0758C" w14:paraId="4691AA3C" w14:textId="77777777" w:rsidTr="003F0902">
      <w:trPr>
        <w:trHeight w:val="397"/>
        <w:jc w:val="center"/>
      </w:trPr>
      <w:tc>
        <w:tcPr>
          <w:tcW w:w="1349" w:type="dxa"/>
          <w:tcBorders>
            <w:bottom w:val="single" w:sz="18" w:space="0" w:color="327A86" w:themeColor="accent1"/>
          </w:tcBorders>
          <w:shd w:val="clear" w:color="auto" w:fill="FFFFFF" w:themeFill="background1"/>
          <w:vAlign w:val="center"/>
        </w:tcPr>
        <w:p w14:paraId="00148F0B" w14:textId="77777777" w:rsidR="005D049B" w:rsidRDefault="005D049B" w:rsidP="00756F6E">
          <w:pPr>
            <w:spacing w:line="240" w:lineRule="atLeast"/>
            <w:rPr>
              <w:rFonts w:asciiTheme="majorHAnsi" w:eastAsiaTheme="majorEastAsia" w:hAnsiTheme="majorHAnsi" w:cstheme="majorBidi"/>
              <w:color w:val="737373" w:themeColor="accent3"/>
              <w:sz w:val="17"/>
              <w:szCs w:val="18"/>
              <w:lang w:eastAsia="de-DE"/>
            </w:rPr>
          </w:pPr>
        </w:p>
        <w:p w14:paraId="12A239DA" w14:textId="1BC217B7" w:rsidR="00A605EA" w:rsidRPr="00E0758C" w:rsidRDefault="003E254C" w:rsidP="00756F6E">
          <w:pPr>
            <w:spacing w:line="240" w:lineRule="atLeast"/>
            <w:rPr>
              <w:rFonts w:asciiTheme="majorHAnsi" w:eastAsiaTheme="majorEastAsia" w:hAnsiTheme="majorHAnsi" w:cstheme="majorBidi"/>
              <w:color w:val="737373" w:themeColor="accent3"/>
              <w:sz w:val="17"/>
              <w:szCs w:val="18"/>
              <w:lang w:eastAsia="de-DE"/>
            </w:rPr>
          </w:pPr>
          <w:r>
            <w:rPr>
              <w:rFonts w:asciiTheme="majorHAnsi" w:eastAsiaTheme="majorEastAsia" w:hAnsiTheme="majorHAnsi" w:cstheme="majorBidi"/>
              <w:noProof/>
              <w:color w:val="737373" w:themeColor="accent3"/>
              <w:sz w:val="17"/>
              <w:szCs w:val="18"/>
              <w:lang w:eastAsia="de-DE"/>
            </w:rPr>
            <w:drawing>
              <wp:inline distT="0" distB="0" distL="0" distR="0" wp14:anchorId="4B5DA730" wp14:editId="283F1018">
                <wp:extent cx="540000" cy="182719"/>
                <wp:effectExtent l="0" t="0" r="0" b="0"/>
                <wp:docPr id="340591210" name="Grafik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0591210" name="Grafik 34059121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flipH="1">
                          <a:off x="0" y="0"/>
                          <a:ext cx="540000" cy="18271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153" w:type="dxa"/>
          <w:tcBorders>
            <w:bottom w:val="single" w:sz="18" w:space="0" w:color="327A86" w:themeColor="accent1"/>
          </w:tcBorders>
          <w:shd w:val="clear" w:color="auto" w:fill="FFFFFF" w:themeFill="background1"/>
          <w:vAlign w:val="bottom"/>
        </w:tcPr>
        <w:p w14:paraId="74920C7A" w14:textId="77777777" w:rsidR="00A605EA" w:rsidRPr="00E0758C" w:rsidRDefault="00A605EA" w:rsidP="003F0902">
          <w:pPr>
            <w:tabs>
              <w:tab w:val="left" w:pos="284"/>
              <w:tab w:val="center" w:pos="4536"/>
              <w:tab w:val="left" w:pos="6120"/>
              <w:tab w:val="right" w:pos="9072"/>
            </w:tabs>
            <w:spacing w:line="276" w:lineRule="auto"/>
            <w:rPr>
              <w:color w:val="706F6F"/>
              <w:sz w:val="20"/>
              <w:szCs w:val="20"/>
            </w:rPr>
          </w:pPr>
          <w:r w:rsidRPr="0076378E">
            <w:rPr>
              <w:color w:val="706F6F"/>
              <w:sz w:val="20"/>
              <w:szCs w:val="20"/>
            </w:rPr>
            <w:t>Ich kann gleichwertige Anteile in Bildern und Situationen finden</w:t>
          </w:r>
        </w:p>
      </w:tc>
      <w:tc>
        <w:tcPr>
          <w:tcW w:w="997" w:type="dxa"/>
          <w:tcBorders>
            <w:bottom w:val="single" w:sz="18" w:space="0" w:color="327A86" w:themeColor="accent1"/>
          </w:tcBorders>
          <w:shd w:val="clear" w:color="auto" w:fill="FFFFFF" w:themeFill="background1"/>
          <w:vAlign w:val="bottom"/>
        </w:tcPr>
        <w:p w14:paraId="21F58B93" w14:textId="77777777" w:rsidR="00A605EA" w:rsidRPr="00E0758C" w:rsidRDefault="00A605EA" w:rsidP="003F0902">
          <w:pPr>
            <w:tabs>
              <w:tab w:val="left" w:pos="284"/>
              <w:tab w:val="center" w:pos="4536"/>
              <w:tab w:val="left" w:pos="6120"/>
              <w:tab w:val="right" w:pos="9072"/>
            </w:tabs>
            <w:spacing w:line="276" w:lineRule="auto"/>
            <w:jc w:val="center"/>
            <w:rPr>
              <w:color w:val="706F6F"/>
              <w:sz w:val="20"/>
              <w:szCs w:val="20"/>
            </w:rPr>
          </w:pPr>
          <w:r>
            <w:rPr>
              <w:color w:val="737373" w:themeColor="accent3"/>
              <w:sz w:val="18"/>
              <w:szCs w:val="18"/>
            </w:rPr>
            <w:t>B2A</w:t>
          </w:r>
          <w:r w:rsidRPr="00E0758C">
            <w:rPr>
              <w:color w:val="737373" w:themeColor="accent3"/>
              <w:sz w:val="18"/>
              <w:szCs w:val="18"/>
            </w:rPr>
            <w:t>-</w:t>
          </w:r>
          <w:r w:rsidRPr="00E0758C">
            <w:rPr>
              <w:color w:val="737373" w:themeColor="accent3"/>
              <w:sz w:val="18"/>
              <w:szCs w:val="18"/>
            </w:rPr>
            <w:fldChar w:fldCharType="begin"/>
          </w:r>
          <w:r w:rsidRPr="00E0758C">
            <w:rPr>
              <w:color w:val="737373" w:themeColor="accent3"/>
              <w:sz w:val="18"/>
              <w:szCs w:val="18"/>
            </w:rPr>
            <w:instrText xml:space="preserve"> PAGE  \* Arabic  \* MERGEFORMAT </w:instrText>
          </w:r>
          <w:r w:rsidRPr="00E0758C">
            <w:rPr>
              <w:color w:val="737373" w:themeColor="accent3"/>
              <w:sz w:val="18"/>
              <w:szCs w:val="18"/>
            </w:rPr>
            <w:fldChar w:fldCharType="separate"/>
          </w:r>
          <w:r>
            <w:rPr>
              <w:color w:val="737373" w:themeColor="accent3"/>
              <w:sz w:val="18"/>
              <w:szCs w:val="18"/>
            </w:rPr>
            <w:t>1</w:t>
          </w:r>
          <w:r w:rsidRPr="00E0758C">
            <w:rPr>
              <w:color w:val="737373" w:themeColor="accent3"/>
              <w:sz w:val="18"/>
              <w:szCs w:val="18"/>
            </w:rPr>
            <w:fldChar w:fldCharType="end"/>
          </w:r>
        </w:p>
      </w:tc>
      <w:tc>
        <w:tcPr>
          <w:tcW w:w="913" w:type="dxa"/>
          <w:tcBorders>
            <w:bottom w:val="single" w:sz="18" w:space="0" w:color="327A86" w:themeColor="accent1"/>
          </w:tcBorders>
          <w:shd w:val="clear" w:color="auto" w:fill="FFFFFF" w:themeFill="background1"/>
          <w:vAlign w:val="center"/>
        </w:tcPr>
        <w:p w14:paraId="63F84591" w14:textId="77777777" w:rsidR="00A605EA" w:rsidRPr="00E0758C" w:rsidRDefault="00A605EA" w:rsidP="003F0902">
          <w:pPr>
            <w:tabs>
              <w:tab w:val="left" w:pos="284"/>
              <w:tab w:val="center" w:pos="4536"/>
              <w:tab w:val="left" w:pos="6120"/>
              <w:tab w:val="right" w:pos="9072"/>
            </w:tabs>
            <w:spacing w:line="240" w:lineRule="atLeast"/>
            <w:jc w:val="center"/>
            <w:rPr>
              <w:color w:val="706F6F"/>
              <w:sz w:val="20"/>
              <w:szCs w:val="20"/>
            </w:rPr>
          </w:pPr>
          <w:r w:rsidRPr="00E0758C">
            <w:rPr>
              <w:noProof/>
              <w:color w:val="706F6F"/>
              <w:sz w:val="20"/>
              <w:szCs w:val="20"/>
            </w:rPr>
            <w:drawing>
              <wp:inline distT="0" distB="0" distL="0" distR="0" wp14:anchorId="57FFE702" wp14:editId="0F4E16BD">
                <wp:extent cx="337235" cy="324000"/>
                <wp:effectExtent l="0" t="0" r="5715" b="0"/>
                <wp:docPr id="38" name="Grafik 3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37235" cy="3240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14:paraId="5D3CA27A" w14:textId="77777777" w:rsidR="00A605EA" w:rsidRPr="00E17AE8" w:rsidRDefault="00A605EA" w:rsidP="001C3EE1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8005A1" w14:textId="77777777" w:rsidR="00A605EA" w:rsidRDefault="00A605EA" w:rsidP="003C704E"/>
  <w:tbl>
    <w:tblPr>
      <w:tblW w:w="9469" w:type="dxa"/>
      <w:jc w:val="center"/>
      <w:tblBorders>
        <w:bottom w:val="single" w:sz="18" w:space="0" w:color="70BCC9" w:themeColor="text2" w:themeTint="99"/>
      </w:tblBorders>
      <w:tblCellMar>
        <w:top w:w="57" w:type="dxa"/>
        <w:left w:w="170" w:type="dxa"/>
        <w:bottom w:w="57" w:type="dxa"/>
        <w:right w:w="170" w:type="dxa"/>
      </w:tblCellMar>
      <w:tblLook w:val="04A0" w:firstRow="1" w:lastRow="0" w:firstColumn="1" w:lastColumn="0" w:noHBand="0" w:noVBand="1"/>
    </w:tblPr>
    <w:tblGrid>
      <w:gridCol w:w="1357"/>
      <w:gridCol w:w="6190"/>
      <w:gridCol w:w="1003"/>
      <w:gridCol w:w="919"/>
    </w:tblGrid>
    <w:tr w:rsidR="00A605EA" w:rsidRPr="00E0758C" w14:paraId="432D2A3B" w14:textId="77777777" w:rsidTr="0006029E">
      <w:trPr>
        <w:trHeight w:val="510"/>
        <w:jc w:val="center"/>
      </w:trPr>
      <w:tc>
        <w:tcPr>
          <w:tcW w:w="1349" w:type="dxa"/>
          <w:shd w:val="clear" w:color="auto" w:fill="70BCC9" w:themeFill="text2" w:themeFillTint="99"/>
          <w:vAlign w:val="center"/>
        </w:tcPr>
        <w:p w14:paraId="6664C5A1" w14:textId="77777777" w:rsidR="00A605EA" w:rsidRPr="00E0758C" w:rsidRDefault="00A605EA" w:rsidP="00B74344">
          <w:pPr>
            <w:spacing w:line="240" w:lineRule="atLeast"/>
            <w:jc w:val="center"/>
            <w:rPr>
              <w:rFonts w:asciiTheme="majorHAnsi" w:eastAsiaTheme="majorEastAsia" w:hAnsiTheme="majorHAnsi" w:cstheme="majorBidi"/>
              <w:color w:val="737373" w:themeColor="accent3"/>
              <w:sz w:val="17"/>
              <w:szCs w:val="18"/>
              <w:lang w:eastAsia="de-DE"/>
            </w:rPr>
          </w:pPr>
          <w:r w:rsidRPr="00E0758C">
            <w:rPr>
              <w:rFonts w:asciiTheme="majorHAnsi" w:eastAsiaTheme="majorEastAsia" w:hAnsiTheme="majorHAnsi" w:cstheme="majorBidi"/>
              <w:noProof/>
              <w:color w:val="737373" w:themeColor="accent3"/>
              <w:sz w:val="17"/>
              <w:szCs w:val="18"/>
              <w:lang w:eastAsia="de-DE"/>
            </w:rPr>
            <w:drawing>
              <wp:inline distT="0" distB="0" distL="0" distR="0" wp14:anchorId="4A81796C" wp14:editId="641C0989">
                <wp:extent cx="574850" cy="288000"/>
                <wp:effectExtent l="0" t="0" r="0" b="0"/>
                <wp:docPr id="40" name="Grafik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Zeichenfläche 1 Kopie 3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4850" cy="28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153" w:type="dxa"/>
          <w:shd w:val="clear" w:color="auto" w:fill="FFFFFF" w:themeFill="background1"/>
          <w:vAlign w:val="bottom"/>
        </w:tcPr>
        <w:p w14:paraId="42FEB104" w14:textId="77777777" w:rsidR="00A605EA" w:rsidRPr="00E0758C" w:rsidRDefault="00A605EA" w:rsidP="00B74344">
          <w:pPr>
            <w:tabs>
              <w:tab w:val="left" w:pos="284"/>
              <w:tab w:val="center" w:pos="4536"/>
              <w:tab w:val="left" w:pos="6120"/>
              <w:tab w:val="right" w:pos="9072"/>
            </w:tabs>
            <w:spacing w:line="276" w:lineRule="auto"/>
            <w:rPr>
              <w:color w:val="706F6F"/>
              <w:sz w:val="20"/>
              <w:szCs w:val="20"/>
            </w:rPr>
          </w:pPr>
          <w:r w:rsidRPr="00E0758C">
            <w:rPr>
              <w:color w:val="706F6F"/>
              <w:sz w:val="20"/>
              <w:szCs w:val="20"/>
            </w:rPr>
            <w:t xml:space="preserve">Standortbestimmung – Baustein </w:t>
          </w:r>
          <w:r>
            <w:rPr>
              <w:color w:val="706F6F"/>
              <w:sz w:val="20"/>
              <w:szCs w:val="20"/>
            </w:rPr>
            <w:t>B2B</w:t>
          </w:r>
        </w:p>
      </w:tc>
      <w:tc>
        <w:tcPr>
          <w:tcW w:w="997" w:type="dxa"/>
          <w:shd w:val="clear" w:color="auto" w:fill="FFFFFF" w:themeFill="background1"/>
          <w:vAlign w:val="bottom"/>
        </w:tcPr>
        <w:p w14:paraId="3FD9C623" w14:textId="77777777" w:rsidR="00A605EA" w:rsidRPr="00E0758C" w:rsidRDefault="00A605EA" w:rsidP="00B74344">
          <w:pPr>
            <w:tabs>
              <w:tab w:val="left" w:pos="284"/>
              <w:tab w:val="center" w:pos="4536"/>
              <w:tab w:val="left" w:pos="6120"/>
              <w:tab w:val="right" w:pos="9072"/>
            </w:tabs>
            <w:spacing w:line="276" w:lineRule="auto"/>
            <w:rPr>
              <w:color w:val="706F6F"/>
              <w:sz w:val="20"/>
              <w:szCs w:val="20"/>
            </w:rPr>
          </w:pPr>
        </w:p>
      </w:tc>
      <w:tc>
        <w:tcPr>
          <w:tcW w:w="913" w:type="dxa"/>
          <w:shd w:val="clear" w:color="auto" w:fill="FFFFFF" w:themeFill="background1"/>
          <w:vAlign w:val="center"/>
        </w:tcPr>
        <w:p w14:paraId="209304D5" w14:textId="77777777" w:rsidR="00A605EA" w:rsidRPr="00E0758C" w:rsidRDefault="00A605EA" w:rsidP="00B74344">
          <w:pPr>
            <w:tabs>
              <w:tab w:val="left" w:pos="284"/>
              <w:tab w:val="center" w:pos="4536"/>
              <w:tab w:val="left" w:pos="6120"/>
              <w:tab w:val="right" w:pos="9072"/>
            </w:tabs>
            <w:spacing w:line="240" w:lineRule="atLeast"/>
            <w:jc w:val="center"/>
            <w:rPr>
              <w:color w:val="706F6F"/>
              <w:sz w:val="20"/>
              <w:szCs w:val="20"/>
            </w:rPr>
          </w:pPr>
          <w:r w:rsidRPr="00E0758C">
            <w:rPr>
              <w:noProof/>
              <w:color w:val="706F6F"/>
              <w:sz w:val="20"/>
              <w:szCs w:val="20"/>
            </w:rPr>
            <w:drawing>
              <wp:inline distT="0" distB="0" distL="0" distR="0" wp14:anchorId="22A6BCCA" wp14:editId="71A55A10">
                <wp:extent cx="337235" cy="324000"/>
                <wp:effectExtent l="0" t="0" r="5715" b="0"/>
                <wp:docPr id="41" name="Grafik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37235" cy="3240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14:paraId="36BA04E2" w14:textId="77777777" w:rsidR="00A605EA" w:rsidRPr="003C704E" w:rsidRDefault="00A605EA" w:rsidP="003C704E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4C7124" w14:textId="77777777" w:rsidR="00A605EA" w:rsidRDefault="00A605EA" w:rsidP="00177A63">
    <w:pPr>
      <w:pStyle w:val="Kopfzeile"/>
    </w:pPr>
    <w:r>
      <w:rPr>
        <w:noProof/>
      </w:rPr>
      <w:drawing>
        <wp:anchor distT="0" distB="0" distL="114300" distR="114300" simplePos="0" relativeHeight="251668480" behindDoc="0" locked="0" layoutInCell="1" allowOverlap="1" wp14:anchorId="6F7CF8FE" wp14:editId="286918BE">
          <wp:simplePos x="0" y="0"/>
          <wp:positionH relativeFrom="column">
            <wp:posOffset>5499100</wp:posOffset>
          </wp:positionH>
          <wp:positionV relativeFrom="paragraph">
            <wp:posOffset>187325</wp:posOffset>
          </wp:positionV>
          <wp:extent cx="496570" cy="477520"/>
          <wp:effectExtent l="0" t="0" r="0" b="5080"/>
          <wp:wrapNone/>
          <wp:docPr id="42" name="Grafik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 rotWithShape="1">
                  <a:blip r:embed="rId1"/>
                  <a:srcRect l="74845" b="27585"/>
                  <a:stretch/>
                </pic:blipFill>
                <pic:spPr bwMode="auto">
                  <a:xfrm>
                    <a:off x="0" y="0"/>
                    <a:ext cx="496570" cy="4775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sdt>
    <w:sdtPr>
      <w:rPr>
        <w:sz w:val="21"/>
      </w:rPr>
      <w:id w:val="333568529"/>
      <w:docPartObj>
        <w:docPartGallery w:val="Page Numbers (Top of Page)"/>
        <w:docPartUnique/>
      </w:docPartObj>
    </w:sdtPr>
    <w:sdtEndPr>
      <w:rPr>
        <w:sz w:val="22"/>
        <w:szCs w:val="22"/>
      </w:rPr>
    </w:sdtEndPr>
    <w:sdtContent>
      <w:p w14:paraId="7F9D4B9D" w14:textId="77777777" w:rsidR="00A605EA" w:rsidRPr="000809F3" w:rsidRDefault="00A605EA" w:rsidP="00177A63">
        <w:pPr>
          <w:pStyle w:val="Kopfzeile"/>
          <w:framePr w:wrap="none" w:vAnchor="text" w:hAnchor="page" w:x="606" w:y="573"/>
          <w:rPr>
            <w:sz w:val="21"/>
          </w:rPr>
        </w:pPr>
        <w:r>
          <w:rPr>
            <w:sz w:val="21"/>
          </w:rPr>
          <w:t>1</w:t>
        </w:r>
      </w:p>
    </w:sdtContent>
  </w:sdt>
  <w:p w14:paraId="506AC88F" w14:textId="77777777" w:rsidR="00A605EA" w:rsidRDefault="00A605EA" w:rsidP="00177A63">
    <w:pPr>
      <w:pStyle w:val="Kopfzeile"/>
    </w:pPr>
  </w:p>
  <w:p w14:paraId="2B9CFFF9" w14:textId="77777777" w:rsidR="00A605EA" w:rsidRDefault="00A605EA" w:rsidP="00177A63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62E6FD39" wp14:editId="528D697E">
              <wp:simplePos x="0" y="0"/>
              <wp:positionH relativeFrom="column">
                <wp:posOffset>0</wp:posOffset>
              </wp:positionH>
              <wp:positionV relativeFrom="paragraph">
                <wp:posOffset>123190</wp:posOffset>
              </wp:positionV>
              <wp:extent cx="5544000" cy="0"/>
              <wp:effectExtent l="0" t="0" r="6350" b="12700"/>
              <wp:wrapNone/>
              <wp:docPr id="543" name="Gerade Verbindung 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544000" cy="0"/>
                      </a:xfrm>
                      <a:prstGeom prst="line">
                        <a:avLst/>
                      </a:prstGeom>
                      <a:ln>
                        <a:solidFill>
                          <a:srgbClr val="327A86"/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8CE6A9C" id="Gerade Verbindung 44" o:spid="_x0000_s1026" style="position:absolute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9.7pt" to="436.55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" strokecolor="#327a86" strokeweight="1pt">
              <v:stroke joinstyle="miter"/>
            </v:line>
          </w:pict>
        </mc:Fallback>
      </mc:AlternateContent>
    </w:r>
  </w:p>
  <w:p w14:paraId="4114CE1F" w14:textId="77777777" w:rsidR="00A605EA" w:rsidRPr="00177A63" w:rsidRDefault="00A605EA" w:rsidP="00177A63">
    <w:pPr>
      <w:pStyle w:val="Kopfzeil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F756658" w14:textId="77777777" w:rsidR="00A605EA" w:rsidRDefault="00A605EA" w:rsidP="003C704E"/>
  <w:tbl>
    <w:tblPr>
      <w:tblW w:w="9469" w:type="dxa"/>
      <w:jc w:val="center"/>
      <w:tblCellMar>
        <w:top w:w="57" w:type="dxa"/>
        <w:left w:w="170" w:type="dxa"/>
        <w:bottom w:w="57" w:type="dxa"/>
        <w:right w:w="170" w:type="dxa"/>
      </w:tblCellMar>
      <w:tblLook w:val="04A0" w:firstRow="1" w:lastRow="0" w:firstColumn="1" w:lastColumn="0" w:noHBand="0" w:noVBand="1"/>
    </w:tblPr>
    <w:tblGrid>
      <w:gridCol w:w="1357"/>
      <w:gridCol w:w="6190"/>
      <w:gridCol w:w="1003"/>
      <w:gridCol w:w="919"/>
    </w:tblGrid>
    <w:tr w:rsidR="00A605EA" w:rsidRPr="00E0758C" w14:paraId="27ABE6CC" w14:textId="77777777" w:rsidTr="003E26AC">
      <w:trPr>
        <w:trHeight w:val="510"/>
        <w:jc w:val="center"/>
      </w:trPr>
      <w:tc>
        <w:tcPr>
          <w:tcW w:w="1349" w:type="dxa"/>
          <w:tcBorders>
            <w:bottom w:val="single" w:sz="18" w:space="0" w:color="327A86" w:themeColor="accent1"/>
          </w:tcBorders>
          <w:shd w:val="clear" w:color="auto" w:fill="FFFFFF" w:themeFill="background1"/>
          <w:vAlign w:val="center"/>
        </w:tcPr>
        <w:p w14:paraId="45E41051" w14:textId="77777777" w:rsidR="00A605EA" w:rsidRPr="00E0758C" w:rsidRDefault="00A605EA" w:rsidP="003E26AC">
          <w:pPr>
            <w:spacing w:line="240" w:lineRule="atLeast"/>
            <w:jc w:val="center"/>
            <w:rPr>
              <w:rFonts w:asciiTheme="majorHAnsi" w:eastAsiaTheme="majorEastAsia" w:hAnsiTheme="majorHAnsi" w:cstheme="majorBidi"/>
              <w:color w:val="737373" w:themeColor="accent3"/>
              <w:sz w:val="17"/>
              <w:szCs w:val="18"/>
              <w:lang w:eastAsia="de-DE"/>
            </w:rPr>
          </w:pPr>
          <w:r w:rsidRPr="00E0758C">
            <w:rPr>
              <w:rFonts w:asciiTheme="majorHAnsi" w:eastAsiaTheme="majorEastAsia" w:hAnsiTheme="majorHAnsi" w:cstheme="majorBidi"/>
              <w:noProof/>
              <w:color w:val="737373" w:themeColor="accent3"/>
              <w:sz w:val="17"/>
              <w:szCs w:val="18"/>
              <w:lang w:eastAsia="de-DE"/>
            </w:rPr>
            <w:drawing>
              <wp:inline distT="0" distB="0" distL="0" distR="0" wp14:anchorId="1614F54C" wp14:editId="3D131503">
                <wp:extent cx="574848" cy="287999"/>
                <wp:effectExtent l="0" t="0" r="0" b="0"/>
                <wp:docPr id="45" name="Grafik 4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Zeichenfläche 1 Kopie 3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4848" cy="2879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153" w:type="dxa"/>
          <w:tcBorders>
            <w:bottom w:val="single" w:sz="18" w:space="0" w:color="327A86" w:themeColor="accent1"/>
          </w:tcBorders>
          <w:shd w:val="clear" w:color="auto" w:fill="FFFFFF" w:themeFill="background1"/>
          <w:vAlign w:val="bottom"/>
        </w:tcPr>
        <w:p w14:paraId="5952BECD" w14:textId="18CE7485" w:rsidR="00A605EA" w:rsidRPr="00E0758C" w:rsidRDefault="00A605EA" w:rsidP="003E26AC">
          <w:pPr>
            <w:tabs>
              <w:tab w:val="left" w:pos="284"/>
              <w:tab w:val="center" w:pos="4536"/>
              <w:tab w:val="left" w:pos="6120"/>
              <w:tab w:val="right" w:pos="9072"/>
            </w:tabs>
            <w:spacing w:line="276" w:lineRule="auto"/>
            <w:rPr>
              <w:color w:val="706F6F"/>
              <w:sz w:val="20"/>
              <w:szCs w:val="20"/>
            </w:rPr>
          </w:pPr>
          <w:r w:rsidRPr="00BA3DA5">
            <w:rPr>
              <w:color w:val="706F6F"/>
              <w:sz w:val="20"/>
              <w:szCs w:val="20"/>
            </w:rPr>
            <w:t xml:space="preserve">Ich kann </w:t>
          </w:r>
          <w:r w:rsidR="00597D6E" w:rsidRPr="00597D6E">
            <w:rPr>
              <w:color w:val="706F6F"/>
              <w:sz w:val="20"/>
              <w:szCs w:val="20"/>
            </w:rPr>
            <w:t>gleichwertige Brüche durch Erweitern und Kürzen finden</w:t>
          </w:r>
        </w:p>
      </w:tc>
      <w:tc>
        <w:tcPr>
          <w:tcW w:w="997" w:type="dxa"/>
          <w:tcBorders>
            <w:bottom w:val="single" w:sz="18" w:space="0" w:color="327A86" w:themeColor="accent1"/>
          </w:tcBorders>
          <w:shd w:val="clear" w:color="auto" w:fill="FFFFFF" w:themeFill="background1"/>
          <w:vAlign w:val="bottom"/>
        </w:tcPr>
        <w:p w14:paraId="566EB455" w14:textId="77777777" w:rsidR="00A605EA" w:rsidRPr="00E0758C" w:rsidRDefault="00A605EA" w:rsidP="003E26AC">
          <w:pPr>
            <w:tabs>
              <w:tab w:val="left" w:pos="284"/>
              <w:tab w:val="center" w:pos="4536"/>
              <w:tab w:val="left" w:pos="6120"/>
              <w:tab w:val="right" w:pos="9072"/>
            </w:tabs>
            <w:spacing w:line="276" w:lineRule="auto"/>
            <w:rPr>
              <w:color w:val="706F6F"/>
              <w:sz w:val="20"/>
              <w:szCs w:val="20"/>
            </w:rPr>
          </w:pPr>
          <w:r>
            <w:rPr>
              <w:color w:val="737373" w:themeColor="accent3"/>
              <w:sz w:val="18"/>
              <w:szCs w:val="18"/>
            </w:rPr>
            <w:t>B2B</w:t>
          </w:r>
          <w:r w:rsidRPr="00E0758C">
            <w:rPr>
              <w:color w:val="737373" w:themeColor="accent3"/>
              <w:sz w:val="18"/>
              <w:szCs w:val="18"/>
            </w:rPr>
            <w:t>-</w:t>
          </w:r>
          <w:r w:rsidRPr="00E0758C">
            <w:rPr>
              <w:color w:val="737373" w:themeColor="accent3"/>
              <w:sz w:val="18"/>
              <w:szCs w:val="18"/>
            </w:rPr>
            <w:fldChar w:fldCharType="begin"/>
          </w:r>
          <w:r w:rsidRPr="00E0758C">
            <w:rPr>
              <w:color w:val="737373" w:themeColor="accent3"/>
              <w:sz w:val="18"/>
              <w:szCs w:val="18"/>
            </w:rPr>
            <w:instrText xml:space="preserve"> PAGE  \* Arabic  \* MERGEFORMAT </w:instrText>
          </w:r>
          <w:r w:rsidRPr="00E0758C">
            <w:rPr>
              <w:color w:val="737373" w:themeColor="accent3"/>
              <w:sz w:val="18"/>
              <w:szCs w:val="18"/>
            </w:rPr>
            <w:fldChar w:fldCharType="separate"/>
          </w:r>
          <w:r>
            <w:rPr>
              <w:color w:val="737373" w:themeColor="accent3"/>
              <w:sz w:val="18"/>
              <w:szCs w:val="18"/>
            </w:rPr>
            <w:t>1</w:t>
          </w:r>
          <w:r w:rsidRPr="00E0758C">
            <w:rPr>
              <w:color w:val="737373" w:themeColor="accent3"/>
              <w:sz w:val="18"/>
              <w:szCs w:val="18"/>
            </w:rPr>
            <w:fldChar w:fldCharType="end"/>
          </w:r>
        </w:p>
      </w:tc>
      <w:tc>
        <w:tcPr>
          <w:tcW w:w="913" w:type="dxa"/>
          <w:tcBorders>
            <w:bottom w:val="single" w:sz="18" w:space="0" w:color="327A86" w:themeColor="accent1"/>
          </w:tcBorders>
          <w:shd w:val="clear" w:color="auto" w:fill="FFFFFF" w:themeFill="background1"/>
          <w:vAlign w:val="center"/>
        </w:tcPr>
        <w:p w14:paraId="7009165D" w14:textId="77777777" w:rsidR="00A605EA" w:rsidRPr="00E0758C" w:rsidRDefault="00A605EA" w:rsidP="003E26AC">
          <w:pPr>
            <w:tabs>
              <w:tab w:val="left" w:pos="284"/>
              <w:tab w:val="center" w:pos="4536"/>
              <w:tab w:val="left" w:pos="6120"/>
              <w:tab w:val="right" w:pos="9072"/>
            </w:tabs>
            <w:spacing w:line="240" w:lineRule="atLeast"/>
            <w:jc w:val="center"/>
            <w:rPr>
              <w:color w:val="706F6F"/>
              <w:sz w:val="20"/>
              <w:szCs w:val="20"/>
            </w:rPr>
          </w:pPr>
          <w:r w:rsidRPr="00E0758C">
            <w:rPr>
              <w:noProof/>
              <w:color w:val="706F6F"/>
              <w:sz w:val="20"/>
              <w:szCs w:val="20"/>
            </w:rPr>
            <w:drawing>
              <wp:inline distT="0" distB="0" distL="0" distR="0" wp14:anchorId="2019FAF8" wp14:editId="1FBDBEA2">
                <wp:extent cx="337235" cy="324000"/>
                <wp:effectExtent l="0" t="0" r="5715" b="0"/>
                <wp:docPr id="47" name="Grafik 4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37235" cy="3240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14:paraId="08C1E113" w14:textId="77777777" w:rsidR="00A605EA" w:rsidRDefault="00A605EA"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3A5DFF8" w14:textId="77777777" w:rsidR="00A605EA" w:rsidRDefault="00A605EA" w:rsidP="00353E63"/>
  <w:tbl>
    <w:tblPr>
      <w:tblW w:w="9469" w:type="dxa"/>
      <w:jc w:val="center"/>
      <w:tblBorders>
        <w:bottom w:val="single" w:sz="18" w:space="0" w:color="70BCC9" w:themeColor="text2" w:themeTint="99"/>
      </w:tblBorders>
      <w:tblCellMar>
        <w:top w:w="57" w:type="dxa"/>
        <w:left w:w="170" w:type="dxa"/>
        <w:bottom w:w="57" w:type="dxa"/>
        <w:right w:w="170" w:type="dxa"/>
      </w:tblCellMar>
      <w:tblLook w:val="04A0" w:firstRow="1" w:lastRow="0" w:firstColumn="1" w:lastColumn="0" w:noHBand="0" w:noVBand="1"/>
    </w:tblPr>
    <w:tblGrid>
      <w:gridCol w:w="1357"/>
      <w:gridCol w:w="6190"/>
      <w:gridCol w:w="1003"/>
      <w:gridCol w:w="919"/>
    </w:tblGrid>
    <w:tr w:rsidR="00A605EA" w:rsidRPr="00E0758C" w14:paraId="7A2768DE" w14:textId="77777777" w:rsidTr="0006029E">
      <w:trPr>
        <w:trHeight w:val="510"/>
        <w:jc w:val="center"/>
      </w:trPr>
      <w:tc>
        <w:tcPr>
          <w:tcW w:w="1349" w:type="dxa"/>
          <w:shd w:val="clear" w:color="auto" w:fill="70BCC9" w:themeFill="text2" w:themeFillTint="99"/>
          <w:vAlign w:val="center"/>
        </w:tcPr>
        <w:p w14:paraId="2D8DF207" w14:textId="77777777" w:rsidR="00A605EA" w:rsidRPr="00E0758C" w:rsidRDefault="00A605EA" w:rsidP="00353E63">
          <w:pPr>
            <w:spacing w:line="240" w:lineRule="atLeast"/>
            <w:jc w:val="center"/>
            <w:rPr>
              <w:rFonts w:asciiTheme="majorHAnsi" w:eastAsiaTheme="majorEastAsia" w:hAnsiTheme="majorHAnsi" w:cstheme="majorBidi"/>
              <w:color w:val="737373" w:themeColor="accent3"/>
              <w:sz w:val="17"/>
              <w:szCs w:val="18"/>
              <w:lang w:eastAsia="de-DE"/>
            </w:rPr>
          </w:pPr>
          <w:r w:rsidRPr="00E0758C">
            <w:rPr>
              <w:rFonts w:asciiTheme="majorHAnsi" w:eastAsiaTheme="majorEastAsia" w:hAnsiTheme="majorHAnsi" w:cstheme="majorBidi"/>
              <w:noProof/>
              <w:color w:val="737373" w:themeColor="accent3"/>
              <w:sz w:val="17"/>
              <w:szCs w:val="18"/>
              <w:lang w:eastAsia="de-DE"/>
            </w:rPr>
            <w:drawing>
              <wp:inline distT="0" distB="0" distL="0" distR="0" wp14:anchorId="4D470BB7" wp14:editId="39995488">
                <wp:extent cx="574850" cy="287425"/>
                <wp:effectExtent l="0" t="0" r="0" b="0"/>
                <wp:docPr id="48" name="Grafik 4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Zeichenfläche 1 Kopie 3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4850" cy="2874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153" w:type="dxa"/>
          <w:shd w:val="clear" w:color="auto" w:fill="FFFFFF" w:themeFill="background1"/>
          <w:vAlign w:val="bottom"/>
        </w:tcPr>
        <w:p w14:paraId="398AD494" w14:textId="77777777" w:rsidR="00A605EA" w:rsidRPr="00E0758C" w:rsidRDefault="00A605EA" w:rsidP="00353E63">
          <w:pPr>
            <w:tabs>
              <w:tab w:val="left" w:pos="284"/>
              <w:tab w:val="center" w:pos="4536"/>
              <w:tab w:val="left" w:pos="6120"/>
              <w:tab w:val="right" w:pos="9072"/>
            </w:tabs>
            <w:spacing w:line="276" w:lineRule="auto"/>
            <w:rPr>
              <w:color w:val="706F6F"/>
              <w:sz w:val="20"/>
              <w:szCs w:val="20"/>
            </w:rPr>
          </w:pPr>
          <w:r w:rsidRPr="00E0758C">
            <w:rPr>
              <w:color w:val="706F6F"/>
              <w:sz w:val="20"/>
              <w:szCs w:val="20"/>
            </w:rPr>
            <w:t xml:space="preserve">Standortbestimmung – Baustein </w:t>
          </w:r>
          <w:r>
            <w:rPr>
              <w:color w:val="706F6F"/>
              <w:sz w:val="20"/>
              <w:szCs w:val="20"/>
            </w:rPr>
            <w:t>B2C</w:t>
          </w:r>
        </w:p>
      </w:tc>
      <w:tc>
        <w:tcPr>
          <w:tcW w:w="997" w:type="dxa"/>
          <w:shd w:val="clear" w:color="auto" w:fill="FFFFFF" w:themeFill="background1"/>
          <w:vAlign w:val="bottom"/>
        </w:tcPr>
        <w:p w14:paraId="1E0A0A09" w14:textId="77777777" w:rsidR="00A605EA" w:rsidRPr="00E0758C" w:rsidRDefault="00A605EA" w:rsidP="00353E63">
          <w:pPr>
            <w:tabs>
              <w:tab w:val="left" w:pos="284"/>
              <w:tab w:val="center" w:pos="4536"/>
              <w:tab w:val="left" w:pos="6120"/>
              <w:tab w:val="right" w:pos="9072"/>
            </w:tabs>
            <w:spacing w:line="276" w:lineRule="auto"/>
            <w:rPr>
              <w:color w:val="706F6F"/>
              <w:sz w:val="20"/>
              <w:szCs w:val="20"/>
            </w:rPr>
          </w:pPr>
        </w:p>
      </w:tc>
      <w:tc>
        <w:tcPr>
          <w:tcW w:w="913" w:type="dxa"/>
          <w:shd w:val="clear" w:color="auto" w:fill="FFFFFF" w:themeFill="background1"/>
          <w:vAlign w:val="center"/>
        </w:tcPr>
        <w:p w14:paraId="022FADB3" w14:textId="77777777" w:rsidR="00A605EA" w:rsidRPr="00E0758C" w:rsidRDefault="00A605EA" w:rsidP="00353E63">
          <w:pPr>
            <w:tabs>
              <w:tab w:val="left" w:pos="284"/>
              <w:tab w:val="center" w:pos="4536"/>
              <w:tab w:val="left" w:pos="6120"/>
              <w:tab w:val="right" w:pos="9072"/>
            </w:tabs>
            <w:spacing w:line="240" w:lineRule="atLeast"/>
            <w:jc w:val="center"/>
            <w:rPr>
              <w:color w:val="706F6F"/>
              <w:sz w:val="20"/>
              <w:szCs w:val="20"/>
            </w:rPr>
          </w:pPr>
          <w:r w:rsidRPr="00E0758C">
            <w:rPr>
              <w:noProof/>
              <w:color w:val="706F6F"/>
              <w:sz w:val="20"/>
              <w:szCs w:val="20"/>
            </w:rPr>
            <w:drawing>
              <wp:inline distT="0" distB="0" distL="0" distR="0" wp14:anchorId="4A4CB235" wp14:editId="7B5D7C0F">
                <wp:extent cx="337235" cy="324000"/>
                <wp:effectExtent l="0" t="0" r="5715" b="0"/>
                <wp:docPr id="49" name="Grafik 4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37235" cy="3240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14:paraId="54EEF95F" w14:textId="77777777" w:rsidR="00A605EA" w:rsidRPr="00353E63" w:rsidRDefault="00A605EA" w:rsidP="00353E63">
    <w:pPr>
      <w:pStyle w:val="Kopfzeile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E9782C3" w14:textId="77777777" w:rsidR="00A605EA" w:rsidRDefault="00A605EA" w:rsidP="003C704E"/>
  <w:tbl>
    <w:tblPr>
      <w:tblW w:w="9469" w:type="dxa"/>
      <w:jc w:val="center"/>
      <w:tblCellMar>
        <w:top w:w="57" w:type="dxa"/>
        <w:left w:w="170" w:type="dxa"/>
        <w:bottom w:w="57" w:type="dxa"/>
        <w:right w:w="170" w:type="dxa"/>
      </w:tblCellMar>
      <w:tblLook w:val="04A0" w:firstRow="1" w:lastRow="0" w:firstColumn="1" w:lastColumn="0" w:noHBand="0" w:noVBand="1"/>
    </w:tblPr>
    <w:tblGrid>
      <w:gridCol w:w="1357"/>
      <w:gridCol w:w="6190"/>
      <w:gridCol w:w="1003"/>
      <w:gridCol w:w="919"/>
    </w:tblGrid>
    <w:tr w:rsidR="00A605EA" w:rsidRPr="00E0758C" w14:paraId="2807247C" w14:textId="77777777" w:rsidTr="003E26AC">
      <w:trPr>
        <w:trHeight w:val="510"/>
        <w:jc w:val="center"/>
      </w:trPr>
      <w:tc>
        <w:tcPr>
          <w:tcW w:w="1349" w:type="dxa"/>
          <w:tcBorders>
            <w:bottom w:val="single" w:sz="18" w:space="0" w:color="327A86" w:themeColor="accent1"/>
          </w:tcBorders>
          <w:shd w:val="clear" w:color="auto" w:fill="FFFFFF" w:themeFill="background1"/>
          <w:vAlign w:val="center"/>
        </w:tcPr>
        <w:p w14:paraId="75805392" w14:textId="77777777" w:rsidR="00A605EA" w:rsidRPr="00E0758C" w:rsidRDefault="00A605EA" w:rsidP="003E26AC">
          <w:pPr>
            <w:spacing w:line="240" w:lineRule="atLeast"/>
            <w:jc w:val="center"/>
            <w:rPr>
              <w:rFonts w:asciiTheme="majorHAnsi" w:eastAsiaTheme="majorEastAsia" w:hAnsiTheme="majorHAnsi" w:cstheme="majorBidi"/>
              <w:color w:val="737373" w:themeColor="accent3"/>
              <w:sz w:val="17"/>
              <w:szCs w:val="18"/>
              <w:lang w:eastAsia="de-DE"/>
            </w:rPr>
          </w:pPr>
          <w:r w:rsidRPr="00E0758C">
            <w:rPr>
              <w:rFonts w:asciiTheme="majorHAnsi" w:eastAsiaTheme="majorEastAsia" w:hAnsiTheme="majorHAnsi" w:cstheme="majorBidi"/>
              <w:noProof/>
              <w:color w:val="737373" w:themeColor="accent3"/>
              <w:sz w:val="17"/>
              <w:szCs w:val="18"/>
              <w:lang w:eastAsia="de-DE"/>
            </w:rPr>
            <w:drawing>
              <wp:inline distT="0" distB="0" distL="0" distR="0" wp14:anchorId="4C6D3F5D" wp14:editId="1624ACA1">
                <wp:extent cx="575425" cy="287712"/>
                <wp:effectExtent l="0" t="0" r="0" b="0"/>
                <wp:docPr id="57" name="Grafik 5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Zeichenfläche 1 Kopie 3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5425" cy="28771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153" w:type="dxa"/>
          <w:tcBorders>
            <w:bottom w:val="single" w:sz="18" w:space="0" w:color="327A86" w:themeColor="accent1"/>
          </w:tcBorders>
          <w:shd w:val="clear" w:color="auto" w:fill="FFFFFF" w:themeFill="background1"/>
          <w:vAlign w:val="bottom"/>
        </w:tcPr>
        <w:p w14:paraId="5712F4FC" w14:textId="77777777" w:rsidR="00A605EA" w:rsidRPr="00E0758C" w:rsidRDefault="00A605EA" w:rsidP="003E26AC">
          <w:pPr>
            <w:tabs>
              <w:tab w:val="left" w:pos="284"/>
              <w:tab w:val="center" w:pos="4536"/>
              <w:tab w:val="left" w:pos="6120"/>
              <w:tab w:val="right" w:pos="9072"/>
            </w:tabs>
            <w:spacing w:line="276" w:lineRule="auto"/>
            <w:rPr>
              <w:color w:val="706F6F"/>
              <w:sz w:val="20"/>
              <w:szCs w:val="20"/>
            </w:rPr>
          </w:pPr>
          <w:r w:rsidRPr="00BA3DA5">
            <w:rPr>
              <w:color w:val="706F6F"/>
              <w:sz w:val="20"/>
              <w:szCs w:val="20"/>
            </w:rPr>
            <w:t>Ich kann Brüche und Prozente ineinander umwandeln</w:t>
          </w:r>
        </w:p>
      </w:tc>
      <w:tc>
        <w:tcPr>
          <w:tcW w:w="997" w:type="dxa"/>
          <w:tcBorders>
            <w:bottom w:val="single" w:sz="18" w:space="0" w:color="327A86" w:themeColor="accent1"/>
          </w:tcBorders>
          <w:shd w:val="clear" w:color="auto" w:fill="FFFFFF" w:themeFill="background1"/>
          <w:vAlign w:val="bottom"/>
        </w:tcPr>
        <w:p w14:paraId="0D4D4596" w14:textId="77777777" w:rsidR="00A605EA" w:rsidRPr="00E0758C" w:rsidRDefault="00A605EA" w:rsidP="003E26AC">
          <w:pPr>
            <w:tabs>
              <w:tab w:val="left" w:pos="284"/>
              <w:tab w:val="center" w:pos="4536"/>
              <w:tab w:val="left" w:pos="6120"/>
              <w:tab w:val="right" w:pos="9072"/>
            </w:tabs>
            <w:spacing w:line="276" w:lineRule="auto"/>
            <w:rPr>
              <w:color w:val="706F6F"/>
              <w:sz w:val="20"/>
              <w:szCs w:val="20"/>
            </w:rPr>
          </w:pPr>
          <w:r>
            <w:rPr>
              <w:color w:val="737373" w:themeColor="accent3"/>
              <w:sz w:val="18"/>
              <w:szCs w:val="18"/>
            </w:rPr>
            <w:t>B2C</w:t>
          </w:r>
          <w:r w:rsidRPr="00E0758C">
            <w:rPr>
              <w:color w:val="737373" w:themeColor="accent3"/>
              <w:sz w:val="18"/>
              <w:szCs w:val="18"/>
            </w:rPr>
            <w:t>-</w:t>
          </w:r>
          <w:r w:rsidRPr="00E0758C">
            <w:rPr>
              <w:color w:val="737373" w:themeColor="accent3"/>
              <w:sz w:val="18"/>
              <w:szCs w:val="18"/>
            </w:rPr>
            <w:fldChar w:fldCharType="begin"/>
          </w:r>
          <w:r w:rsidRPr="00E0758C">
            <w:rPr>
              <w:color w:val="737373" w:themeColor="accent3"/>
              <w:sz w:val="18"/>
              <w:szCs w:val="18"/>
            </w:rPr>
            <w:instrText xml:space="preserve"> PAGE  \* Arabic  \* MERGEFORMAT </w:instrText>
          </w:r>
          <w:r w:rsidRPr="00E0758C">
            <w:rPr>
              <w:color w:val="737373" w:themeColor="accent3"/>
              <w:sz w:val="18"/>
              <w:szCs w:val="18"/>
            </w:rPr>
            <w:fldChar w:fldCharType="separate"/>
          </w:r>
          <w:r>
            <w:rPr>
              <w:color w:val="737373" w:themeColor="accent3"/>
              <w:sz w:val="18"/>
              <w:szCs w:val="18"/>
            </w:rPr>
            <w:t>1</w:t>
          </w:r>
          <w:r w:rsidRPr="00E0758C">
            <w:rPr>
              <w:color w:val="737373" w:themeColor="accent3"/>
              <w:sz w:val="18"/>
              <w:szCs w:val="18"/>
            </w:rPr>
            <w:fldChar w:fldCharType="end"/>
          </w:r>
        </w:p>
      </w:tc>
      <w:tc>
        <w:tcPr>
          <w:tcW w:w="913" w:type="dxa"/>
          <w:tcBorders>
            <w:bottom w:val="single" w:sz="18" w:space="0" w:color="327A86" w:themeColor="accent1"/>
          </w:tcBorders>
          <w:shd w:val="clear" w:color="auto" w:fill="FFFFFF" w:themeFill="background1"/>
          <w:vAlign w:val="center"/>
        </w:tcPr>
        <w:p w14:paraId="68733D64" w14:textId="77777777" w:rsidR="00A605EA" w:rsidRPr="00E0758C" w:rsidRDefault="00A605EA" w:rsidP="003E26AC">
          <w:pPr>
            <w:tabs>
              <w:tab w:val="left" w:pos="284"/>
              <w:tab w:val="center" w:pos="4536"/>
              <w:tab w:val="left" w:pos="6120"/>
              <w:tab w:val="right" w:pos="9072"/>
            </w:tabs>
            <w:spacing w:line="240" w:lineRule="atLeast"/>
            <w:jc w:val="center"/>
            <w:rPr>
              <w:color w:val="706F6F"/>
              <w:sz w:val="20"/>
              <w:szCs w:val="20"/>
            </w:rPr>
          </w:pPr>
          <w:r w:rsidRPr="00E0758C">
            <w:rPr>
              <w:noProof/>
              <w:color w:val="706F6F"/>
              <w:sz w:val="20"/>
              <w:szCs w:val="20"/>
            </w:rPr>
            <w:drawing>
              <wp:inline distT="0" distB="0" distL="0" distR="0" wp14:anchorId="17FF47CD" wp14:editId="37723680">
                <wp:extent cx="337235" cy="324000"/>
                <wp:effectExtent l="0" t="0" r="5715" b="0"/>
                <wp:docPr id="58" name="Grafik 5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37235" cy="3240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14:paraId="350F65E4" w14:textId="77777777" w:rsidR="00A605EA" w:rsidRDefault="00A605EA"/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8C0AF7A" w14:textId="77777777" w:rsidR="002B619D" w:rsidRDefault="002B619D" w:rsidP="003C704E"/>
  <w:p w14:paraId="53A8CE6B" w14:textId="77777777" w:rsidR="002B619D" w:rsidRDefault="002B619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83.5pt;height:68.5pt;visibility:visible;mso-wrap-style:square" o:bullet="t">
        <v:imagedata r:id="rId1" o:title=""/>
      </v:shape>
    </w:pict>
  </w:numPicBullet>
  <w:abstractNum w:abstractNumId="0" w15:restartNumberingAfterBreak="0">
    <w:nsid w:val="FFFFFF7C"/>
    <w:multiLevelType w:val="singleLevel"/>
    <w:tmpl w:val="E59AF06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A1A6A2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690228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AD0748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D2E077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AF2CB4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E1E08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588329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080D2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C1EA3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962FDE"/>
    <w:multiLevelType w:val="hybridMultilevel"/>
    <w:tmpl w:val="1E1219D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25D60A9"/>
    <w:multiLevelType w:val="hybridMultilevel"/>
    <w:tmpl w:val="2D46241A"/>
    <w:lvl w:ilvl="0" w:tplc="8C201CF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7447198"/>
    <w:multiLevelType w:val="hybridMultilevel"/>
    <w:tmpl w:val="2EC80528"/>
    <w:lvl w:ilvl="0" w:tplc="04070015">
      <w:start w:val="1"/>
      <w:numFmt w:val="decimal"/>
      <w:lvlText w:val="(%1)"/>
      <w:lvlJc w:val="left"/>
      <w:pPr>
        <w:ind w:left="900" w:hanging="360"/>
      </w:pPr>
    </w:lvl>
    <w:lvl w:ilvl="1" w:tplc="04070019" w:tentative="1">
      <w:start w:val="1"/>
      <w:numFmt w:val="lowerLetter"/>
      <w:lvlText w:val="%2."/>
      <w:lvlJc w:val="left"/>
      <w:pPr>
        <w:ind w:left="1620" w:hanging="360"/>
      </w:pPr>
    </w:lvl>
    <w:lvl w:ilvl="2" w:tplc="0407001B" w:tentative="1">
      <w:start w:val="1"/>
      <w:numFmt w:val="lowerRoman"/>
      <w:lvlText w:val="%3."/>
      <w:lvlJc w:val="right"/>
      <w:pPr>
        <w:ind w:left="2340" w:hanging="180"/>
      </w:pPr>
    </w:lvl>
    <w:lvl w:ilvl="3" w:tplc="0407000F" w:tentative="1">
      <w:start w:val="1"/>
      <w:numFmt w:val="decimal"/>
      <w:lvlText w:val="%4."/>
      <w:lvlJc w:val="left"/>
      <w:pPr>
        <w:ind w:left="3060" w:hanging="360"/>
      </w:pPr>
    </w:lvl>
    <w:lvl w:ilvl="4" w:tplc="04070019" w:tentative="1">
      <w:start w:val="1"/>
      <w:numFmt w:val="lowerLetter"/>
      <w:lvlText w:val="%5."/>
      <w:lvlJc w:val="left"/>
      <w:pPr>
        <w:ind w:left="3780" w:hanging="360"/>
      </w:pPr>
    </w:lvl>
    <w:lvl w:ilvl="5" w:tplc="0407001B" w:tentative="1">
      <w:start w:val="1"/>
      <w:numFmt w:val="lowerRoman"/>
      <w:lvlText w:val="%6."/>
      <w:lvlJc w:val="right"/>
      <w:pPr>
        <w:ind w:left="4500" w:hanging="180"/>
      </w:pPr>
    </w:lvl>
    <w:lvl w:ilvl="6" w:tplc="0407000F" w:tentative="1">
      <w:start w:val="1"/>
      <w:numFmt w:val="decimal"/>
      <w:lvlText w:val="%7."/>
      <w:lvlJc w:val="left"/>
      <w:pPr>
        <w:ind w:left="5220" w:hanging="360"/>
      </w:pPr>
    </w:lvl>
    <w:lvl w:ilvl="7" w:tplc="04070019" w:tentative="1">
      <w:start w:val="1"/>
      <w:numFmt w:val="lowerLetter"/>
      <w:lvlText w:val="%8."/>
      <w:lvlJc w:val="left"/>
      <w:pPr>
        <w:ind w:left="5940" w:hanging="360"/>
      </w:pPr>
    </w:lvl>
    <w:lvl w:ilvl="8" w:tplc="0407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09104E76"/>
    <w:multiLevelType w:val="hybridMultilevel"/>
    <w:tmpl w:val="EB2C95BA"/>
    <w:lvl w:ilvl="0" w:tplc="7E585ED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color w:val="327A86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F42776D"/>
    <w:multiLevelType w:val="hybridMultilevel"/>
    <w:tmpl w:val="E1B0C048"/>
    <w:lvl w:ilvl="0" w:tplc="04070011">
      <w:start w:val="1"/>
      <w:numFmt w:val="decimal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3236320"/>
    <w:multiLevelType w:val="hybridMultilevel"/>
    <w:tmpl w:val="C53C155C"/>
    <w:lvl w:ilvl="0" w:tplc="F84ACE38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3B53650"/>
    <w:multiLevelType w:val="hybridMultilevel"/>
    <w:tmpl w:val="4C001494"/>
    <w:lvl w:ilvl="0" w:tplc="DC08BA48">
      <w:start w:val="1"/>
      <w:numFmt w:val="bullet"/>
      <w:pStyle w:val="Listenabsatz"/>
      <w:lvlText w:val=""/>
      <w:lvlJc w:val="left"/>
      <w:pPr>
        <w:ind w:left="360" w:hanging="360"/>
      </w:pPr>
      <w:rPr>
        <w:rFonts w:ascii="Wingdings" w:hAnsi="Wingdings" w:hint="default"/>
        <w:b w:val="0"/>
        <w:color w:val="327A86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13DB7AFF"/>
    <w:multiLevelType w:val="hybridMultilevel"/>
    <w:tmpl w:val="B3D8DBC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327A8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9BF77AF"/>
    <w:multiLevelType w:val="hybridMultilevel"/>
    <w:tmpl w:val="8528F17A"/>
    <w:lvl w:ilvl="0" w:tplc="A858BB84">
      <w:start w:val="1"/>
      <w:numFmt w:val="decimal"/>
      <w:lvlText w:val="(%1)"/>
      <w:lvlJc w:val="left"/>
      <w:pPr>
        <w:ind w:left="90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C7608E0"/>
    <w:multiLevelType w:val="hybridMultilevel"/>
    <w:tmpl w:val="40183BAC"/>
    <w:lvl w:ilvl="0" w:tplc="99BE815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color w:val="327A8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0516CC3"/>
    <w:multiLevelType w:val="hybridMultilevel"/>
    <w:tmpl w:val="AC0AAD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33A298C"/>
    <w:multiLevelType w:val="hybridMultilevel"/>
    <w:tmpl w:val="717AADEC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9BF3992"/>
    <w:multiLevelType w:val="hybridMultilevel"/>
    <w:tmpl w:val="DDC8D21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A2E63C3"/>
    <w:multiLevelType w:val="hybridMultilevel"/>
    <w:tmpl w:val="FAFC4244"/>
    <w:lvl w:ilvl="0" w:tplc="7E585ED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color w:val="327A86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A373A79"/>
    <w:multiLevelType w:val="hybridMultilevel"/>
    <w:tmpl w:val="E968BE14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DA12E61"/>
    <w:multiLevelType w:val="hybridMultilevel"/>
    <w:tmpl w:val="E6525D46"/>
    <w:lvl w:ilvl="0" w:tplc="FBDCC710">
      <w:start w:val="2"/>
      <w:numFmt w:val="bullet"/>
      <w:lvlText w:val="à"/>
      <w:lvlJc w:val="left"/>
      <w:pPr>
        <w:ind w:left="1004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 w15:restartNumberingAfterBreak="0">
    <w:nsid w:val="2FEA5774"/>
    <w:multiLevelType w:val="multilevel"/>
    <w:tmpl w:val="CA386EF4"/>
    <w:lvl w:ilvl="0">
      <w:start w:val="1"/>
      <w:numFmt w:val="decimal"/>
      <w:lvlText w:val="%1"/>
      <w:lvlJc w:val="left"/>
      <w:pPr>
        <w:ind w:left="624" w:hanging="624"/>
      </w:pPr>
      <w:rPr>
        <w:rFonts w:hint="default"/>
      </w:rPr>
    </w:lvl>
    <w:lvl w:ilvl="1">
      <w:start w:val="1"/>
      <w:numFmt w:val="decimal"/>
      <w:lvlText w:val="%2.%1"/>
      <w:lvlJc w:val="left"/>
      <w:pPr>
        <w:ind w:left="624" w:hanging="624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3243691D"/>
    <w:multiLevelType w:val="hybridMultilevel"/>
    <w:tmpl w:val="7DEC50C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color w:val="327A86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7D92DFC"/>
    <w:multiLevelType w:val="hybridMultilevel"/>
    <w:tmpl w:val="D44E6E7A"/>
    <w:lvl w:ilvl="0" w:tplc="99BE815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color w:val="327A8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A175199"/>
    <w:multiLevelType w:val="hybridMultilevel"/>
    <w:tmpl w:val="46465B3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3CEF4D33"/>
    <w:multiLevelType w:val="hybridMultilevel"/>
    <w:tmpl w:val="53D6B208"/>
    <w:lvl w:ilvl="0" w:tplc="F11C56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03C0756"/>
    <w:multiLevelType w:val="hybridMultilevel"/>
    <w:tmpl w:val="D0501056"/>
    <w:lvl w:ilvl="0" w:tplc="1DACC342">
      <w:start w:val="1"/>
      <w:numFmt w:val="decimal"/>
      <w:pStyle w:val="Verzeichnis1"/>
      <w:lvlText w:val="(%1)"/>
      <w:lvlJc w:val="left"/>
      <w:pPr>
        <w:ind w:left="720" w:hanging="360"/>
      </w:pPr>
      <w:rPr>
        <w:rFonts w:hint="default"/>
        <w:b w:val="0"/>
        <w:sz w:val="20"/>
        <w:szCs w:val="18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0E66D0F"/>
    <w:multiLevelType w:val="hybridMultilevel"/>
    <w:tmpl w:val="626C2BA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87C70A9"/>
    <w:multiLevelType w:val="multilevel"/>
    <w:tmpl w:val="27DEDEAE"/>
    <w:lvl w:ilvl="0">
      <w:start w:val="1"/>
      <w:numFmt w:val="decimal"/>
      <w:lvlText w:val="%1"/>
      <w:lvlJc w:val="left"/>
      <w:pPr>
        <w:ind w:left="624" w:hanging="62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624"/>
      </w:pPr>
      <w:rPr>
        <w:rFonts w:hint="default"/>
      </w:rPr>
    </w:lvl>
    <w:lvl w:ilvl="2">
      <w:start w:val="1"/>
      <w:numFmt w:val="upperLetter"/>
      <w:lvlRestart w:val="0"/>
      <w:suff w:val="space"/>
      <w:lvlText w:val="N1%3"/>
      <w:lvlJc w:val="left"/>
      <w:pPr>
        <w:ind w:left="0" w:firstLine="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4" w15:restartNumberingAfterBreak="0">
    <w:nsid w:val="48907B6C"/>
    <w:multiLevelType w:val="hybridMultilevel"/>
    <w:tmpl w:val="7DD02FC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CE836F6"/>
    <w:multiLevelType w:val="hybridMultilevel"/>
    <w:tmpl w:val="A918ADE4"/>
    <w:lvl w:ilvl="0" w:tplc="D55005F4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000000" w:themeColor="text1"/>
      </w:rPr>
    </w:lvl>
    <w:lvl w:ilvl="1" w:tplc="6F7C8630">
      <w:start w:val="1"/>
      <w:numFmt w:val="decimal"/>
      <w:lvlText w:val="(%2)"/>
      <w:lvlJc w:val="left"/>
      <w:pPr>
        <w:ind w:left="3060" w:hanging="360"/>
      </w:pPr>
      <w:rPr>
        <w:rFonts w:hint="default"/>
        <w:b w:val="0"/>
        <w:color w:val="000000" w:themeColor="text1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E1658C3"/>
    <w:multiLevelType w:val="hybridMultilevel"/>
    <w:tmpl w:val="0960229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511F48AE"/>
    <w:multiLevelType w:val="hybridMultilevel"/>
    <w:tmpl w:val="F4EEDD9C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color w:val="327A86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51950D14"/>
    <w:multiLevelType w:val="hybridMultilevel"/>
    <w:tmpl w:val="C540CA66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5560A2E"/>
    <w:multiLevelType w:val="hybridMultilevel"/>
    <w:tmpl w:val="067C006C"/>
    <w:lvl w:ilvl="0" w:tplc="81CCF7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C70084A"/>
    <w:multiLevelType w:val="hybridMultilevel"/>
    <w:tmpl w:val="75DC1882"/>
    <w:lvl w:ilvl="0" w:tplc="6F9C241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2D12908"/>
    <w:multiLevelType w:val="hybridMultilevel"/>
    <w:tmpl w:val="6EE6EB94"/>
    <w:lvl w:ilvl="0" w:tplc="0AD60528">
      <w:start w:val="1"/>
      <w:numFmt w:val="lowerLetter"/>
      <w:lvlText w:val="%1)"/>
      <w:lvlJc w:val="left"/>
      <w:pPr>
        <w:ind w:left="720" w:hanging="360"/>
      </w:pPr>
      <w:rPr>
        <w:rFonts w:ascii="Cambria" w:eastAsia="Times New Roman" w:hAnsi="Cambria" w:cs="Times New Roman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A1626CB"/>
    <w:multiLevelType w:val="hybridMultilevel"/>
    <w:tmpl w:val="2FE86662"/>
    <w:lvl w:ilvl="0" w:tplc="5160502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color w:val="327A86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6FB2433D"/>
    <w:multiLevelType w:val="hybridMultilevel"/>
    <w:tmpl w:val="7EAAD8A2"/>
    <w:lvl w:ilvl="0" w:tplc="5B9CD926">
      <w:start w:val="1"/>
      <w:numFmt w:val="decimal"/>
      <w:lvlText w:val="%1)"/>
      <w:lvlJc w:val="left"/>
      <w:pPr>
        <w:ind w:left="1020" w:hanging="360"/>
      </w:pPr>
    </w:lvl>
    <w:lvl w:ilvl="1" w:tplc="1384F9B6">
      <w:start w:val="1"/>
      <w:numFmt w:val="decimal"/>
      <w:lvlText w:val="%2)"/>
      <w:lvlJc w:val="left"/>
      <w:pPr>
        <w:ind w:left="1020" w:hanging="360"/>
      </w:pPr>
    </w:lvl>
    <w:lvl w:ilvl="2" w:tplc="489AA142">
      <w:start w:val="1"/>
      <w:numFmt w:val="decimal"/>
      <w:lvlText w:val="%3)"/>
      <w:lvlJc w:val="left"/>
      <w:pPr>
        <w:ind w:left="1020" w:hanging="360"/>
      </w:pPr>
    </w:lvl>
    <w:lvl w:ilvl="3" w:tplc="03EAA8E4">
      <w:start w:val="1"/>
      <w:numFmt w:val="decimal"/>
      <w:lvlText w:val="%4)"/>
      <w:lvlJc w:val="left"/>
      <w:pPr>
        <w:ind w:left="1020" w:hanging="360"/>
      </w:pPr>
    </w:lvl>
    <w:lvl w:ilvl="4" w:tplc="9FC49D82">
      <w:start w:val="1"/>
      <w:numFmt w:val="decimal"/>
      <w:lvlText w:val="%5)"/>
      <w:lvlJc w:val="left"/>
      <w:pPr>
        <w:ind w:left="1020" w:hanging="360"/>
      </w:pPr>
    </w:lvl>
    <w:lvl w:ilvl="5" w:tplc="F49CB276">
      <w:start w:val="1"/>
      <w:numFmt w:val="decimal"/>
      <w:lvlText w:val="%6)"/>
      <w:lvlJc w:val="left"/>
      <w:pPr>
        <w:ind w:left="1020" w:hanging="360"/>
      </w:pPr>
    </w:lvl>
    <w:lvl w:ilvl="6" w:tplc="EE802E44">
      <w:start w:val="1"/>
      <w:numFmt w:val="decimal"/>
      <w:lvlText w:val="%7)"/>
      <w:lvlJc w:val="left"/>
      <w:pPr>
        <w:ind w:left="1020" w:hanging="360"/>
      </w:pPr>
    </w:lvl>
    <w:lvl w:ilvl="7" w:tplc="30C0C0AE">
      <w:start w:val="1"/>
      <w:numFmt w:val="decimal"/>
      <w:lvlText w:val="%8)"/>
      <w:lvlJc w:val="left"/>
      <w:pPr>
        <w:ind w:left="1020" w:hanging="360"/>
      </w:pPr>
    </w:lvl>
    <w:lvl w:ilvl="8" w:tplc="8EAE22DC">
      <w:start w:val="1"/>
      <w:numFmt w:val="decimal"/>
      <w:lvlText w:val="%9)"/>
      <w:lvlJc w:val="left"/>
      <w:pPr>
        <w:ind w:left="1020" w:hanging="360"/>
      </w:pPr>
    </w:lvl>
  </w:abstractNum>
  <w:abstractNum w:abstractNumId="44" w15:restartNumberingAfterBreak="0">
    <w:nsid w:val="712724A6"/>
    <w:multiLevelType w:val="hybridMultilevel"/>
    <w:tmpl w:val="6D526C4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72020D14"/>
    <w:multiLevelType w:val="hybridMultilevel"/>
    <w:tmpl w:val="4FB8DEAA"/>
    <w:lvl w:ilvl="0" w:tplc="DD1ABC4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6946128"/>
    <w:multiLevelType w:val="hybridMultilevel"/>
    <w:tmpl w:val="2EC80528"/>
    <w:lvl w:ilvl="0" w:tplc="04070015">
      <w:start w:val="1"/>
      <w:numFmt w:val="decimal"/>
      <w:lvlText w:val="(%1)"/>
      <w:lvlJc w:val="left"/>
      <w:pPr>
        <w:ind w:left="900" w:hanging="360"/>
      </w:pPr>
    </w:lvl>
    <w:lvl w:ilvl="1" w:tplc="04070019" w:tentative="1">
      <w:start w:val="1"/>
      <w:numFmt w:val="lowerLetter"/>
      <w:lvlText w:val="%2."/>
      <w:lvlJc w:val="left"/>
      <w:pPr>
        <w:ind w:left="1620" w:hanging="360"/>
      </w:pPr>
    </w:lvl>
    <w:lvl w:ilvl="2" w:tplc="0407001B" w:tentative="1">
      <w:start w:val="1"/>
      <w:numFmt w:val="lowerRoman"/>
      <w:lvlText w:val="%3."/>
      <w:lvlJc w:val="right"/>
      <w:pPr>
        <w:ind w:left="2340" w:hanging="180"/>
      </w:pPr>
    </w:lvl>
    <w:lvl w:ilvl="3" w:tplc="0407000F" w:tentative="1">
      <w:start w:val="1"/>
      <w:numFmt w:val="decimal"/>
      <w:lvlText w:val="%4."/>
      <w:lvlJc w:val="left"/>
      <w:pPr>
        <w:ind w:left="3060" w:hanging="360"/>
      </w:pPr>
    </w:lvl>
    <w:lvl w:ilvl="4" w:tplc="04070019" w:tentative="1">
      <w:start w:val="1"/>
      <w:numFmt w:val="lowerLetter"/>
      <w:lvlText w:val="%5."/>
      <w:lvlJc w:val="left"/>
      <w:pPr>
        <w:ind w:left="3780" w:hanging="360"/>
      </w:pPr>
    </w:lvl>
    <w:lvl w:ilvl="5" w:tplc="0407001B" w:tentative="1">
      <w:start w:val="1"/>
      <w:numFmt w:val="lowerRoman"/>
      <w:lvlText w:val="%6."/>
      <w:lvlJc w:val="right"/>
      <w:pPr>
        <w:ind w:left="4500" w:hanging="180"/>
      </w:pPr>
    </w:lvl>
    <w:lvl w:ilvl="6" w:tplc="0407000F" w:tentative="1">
      <w:start w:val="1"/>
      <w:numFmt w:val="decimal"/>
      <w:lvlText w:val="%7."/>
      <w:lvlJc w:val="left"/>
      <w:pPr>
        <w:ind w:left="5220" w:hanging="360"/>
      </w:pPr>
    </w:lvl>
    <w:lvl w:ilvl="7" w:tplc="04070019" w:tentative="1">
      <w:start w:val="1"/>
      <w:numFmt w:val="lowerLetter"/>
      <w:lvlText w:val="%8."/>
      <w:lvlJc w:val="left"/>
      <w:pPr>
        <w:ind w:left="5940" w:hanging="360"/>
      </w:pPr>
    </w:lvl>
    <w:lvl w:ilvl="8" w:tplc="0407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7" w15:restartNumberingAfterBreak="0">
    <w:nsid w:val="7720637B"/>
    <w:multiLevelType w:val="hybridMultilevel"/>
    <w:tmpl w:val="692C148C"/>
    <w:lvl w:ilvl="0" w:tplc="A858BB84">
      <w:start w:val="1"/>
      <w:numFmt w:val="decimal"/>
      <w:lvlText w:val="(%1)"/>
      <w:lvlJc w:val="left"/>
      <w:pPr>
        <w:ind w:left="90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D68610B"/>
    <w:multiLevelType w:val="hybridMultilevel"/>
    <w:tmpl w:val="7180B112"/>
    <w:lvl w:ilvl="0" w:tplc="8FF6773E">
      <w:start w:val="1"/>
      <w:numFmt w:val="decimal"/>
      <w:lvlText w:val="%1)"/>
      <w:lvlJc w:val="left"/>
      <w:pPr>
        <w:ind w:left="1020" w:hanging="360"/>
      </w:pPr>
    </w:lvl>
    <w:lvl w:ilvl="1" w:tplc="FC6074AC">
      <w:start w:val="1"/>
      <w:numFmt w:val="decimal"/>
      <w:lvlText w:val="%2)"/>
      <w:lvlJc w:val="left"/>
      <w:pPr>
        <w:ind w:left="1020" w:hanging="360"/>
      </w:pPr>
    </w:lvl>
    <w:lvl w:ilvl="2" w:tplc="488A691E">
      <w:start w:val="1"/>
      <w:numFmt w:val="decimal"/>
      <w:lvlText w:val="%3)"/>
      <w:lvlJc w:val="left"/>
      <w:pPr>
        <w:ind w:left="1020" w:hanging="360"/>
      </w:pPr>
    </w:lvl>
    <w:lvl w:ilvl="3" w:tplc="3C7270E2">
      <w:start w:val="1"/>
      <w:numFmt w:val="decimal"/>
      <w:lvlText w:val="%4)"/>
      <w:lvlJc w:val="left"/>
      <w:pPr>
        <w:ind w:left="1020" w:hanging="360"/>
      </w:pPr>
    </w:lvl>
    <w:lvl w:ilvl="4" w:tplc="F11C80AC">
      <w:start w:val="1"/>
      <w:numFmt w:val="decimal"/>
      <w:lvlText w:val="%5)"/>
      <w:lvlJc w:val="left"/>
      <w:pPr>
        <w:ind w:left="1020" w:hanging="360"/>
      </w:pPr>
    </w:lvl>
    <w:lvl w:ilvl="5" w:tplc="EC44AC40">
      <w:start w:val="1"/>
      <w:numFmt w:val="decimal"/>
      <w:lvlText w:val="%6)"/>
      <w:lvlJc w:val="left"/>
      <w:pPr>
        <w:ind w:left="1020" w:hanging="360"/>
      </w:pPr>
    </w:lvl>
    <w:lvl w:ilvl="6" w:tplc="8FC4BF72">
      <w:start w:val="1"/>
      <w:numFmt w:val="decimal"/>
      <w:lvlText w:val="%7)"/>
      <w:lvlJc w:val="left"/>
      <w:pPr>
        <w:ind w:left="1020" w:hanging="360"/>
      </w:pPr>
    </w:lvl>
    <w:lvl w:ilvl="7" w:tplc="F96E986A">
      <w:start w:val="1"/>
      <w:numFmt w:val="decimal"/>
      <w:lvlText w:val="%8)"/>
      <w:lvlJc w:val="left"/>
      <w:pPr>
        <w:ind w:left="1020" w:hanging="360"/>
      </w:pPr>
    </w:lvl>
    <w:lvl w:ilvl="8" w:tplc="B00675CA">
      <w:start w:val="1"/>
      <w:numFmt w:val="decimal"/>
      <w:lvlText w:val="%9)"/>
      <w:lvlJc w:val="left"/>
      <w:pPr>
        <w:ind w:left="1020" w:hanging="360"/>
      </w:pPr>
    </w:lvl>
  </w:abstractNum>
  <w:num w:numId="1" w16cid:durableId="948658912">
    <w:abstractNumId w:val="23"/>
  </w:num>
  <w:num w:numId="2" w16cid:durableId="1922714621">
    <w:abstractNumId w:val="17"/>
  </w:num>
  <w:num w:numId="3" w16cid:durableId="1139805402">
    <w:abstractNumId w:val="35"/>
  </w:num>
  <w:num w:numId="4" w16cid:durableId="1829057234">
    <w:abstractNumId w:val="9"/>
  </w:num>
  <w:num w:numId="5" w16cid:durableId="364793016">
    <w:abstractNumId w:val="7"/>
  </w:num>
  <w:num w:numId="6" w16cid:durableId="1172645367">
    <w:abstractNumId w:val="6"/>
  </w:num>
  <w:num w:numId="7" w16cid:durableId="542257407">
    <w:abstractNumId w:val="5"/>
  </w:num>
  <w:num w:numId="8" w16cid:durableId="2062551418">
    <w:abstractNumId w:val="4"/>
  </w:num>
  <w:num w:numId="9" w16cid:durableId="851258669">
    <w:abstractNumId w:val="8"/>
  </w:num>
  <w:num w:numId="10" w16cid:durableId="526917493">
    <w:abstractNumId w:val="3"/>
  </w:num>
  <w:num w:numId="11" w16cid:durableId="1219055166">
    <w:abstractNumId w:val="2"/>
  </w:num>
  <w:num w:numId="12" w16cid:durableId="542248766">
    <w:abstractNumId w:val="1"/>
  </w:num>
  <w:num w:numId="13" w16cid:durableId="38215047">
    <w:abstractNumId w:val="0"/>
  </w:num>
  <w:num w:numId="14" w16cid:durableId="444008601">
    <w:abstractNumId w:val="12"/>
  </w:num>
  <w:num w:numId="15" w16cid:durableId="177743110">
    <w:abstractNumId w:val="38"/>
  </w:num>
  <w:num w:numId="16" w16cid:durableId="1171799022">
    <w:abstractNumId w:val="24"/>
  </w:num>
  <w:num w:numId="17" w16cid:durableId="274875046">
    <w:abstractNumId w:val="46"/>
  </w:num>
  <w:num w:numId="18" w16cid:durableId="1305087795">
    <w:abstractNumId w:val="39"/>
  </w:num>
  <w:num w:numId="19" w16cid:durableId="2054229799">
    <w:abstractNumId w:val="18"/>
  </w:num>
  <w:num w:numId="20" w16cid:durableId="1857572867">
    <w:abstractNumId w:val="47"/>
  </w:num>
  <w:num w:numId="21" w16cid:durableId="1969891502">
    <w:abstractNumId w:val="35"/>
    <w:lvlOverride w:ilvl="0">
      <w:startOverride w:val="1"/>
    </w:lvlOverride>
  </w:num>
  <w:num w:numId="22" w16cid:durableId="1863399034">
    <w:abstractNumId w:val="14"/>
  </w:num>
  <w:num w:numId="23" w16cid:durableId="42681897">
    <w:abstractNumId w:val="21"/>
  </w:num>
  <w:num w:numId="24" w16cid:durableId="1940019757">
    <w:abstractNumId w:val="25"/>
  </w:num>
  <w:num w:numId="25" w16cid:durableId="812022803">
    <w:abstractNumId w:val="41"/>
  </w:num>
  <w:num w:numId="26" w16cid:durableId="77681156">
    <w:abstractNumId w:val="10"/>
  </w:num>
  <w:num w:numId="27" w16cid:durableId="1858614077">
    <w:abstractNumId w:val="45"/>
  </w:num>
  <w:num w:numId="28" w16cid:durableId="2045521790">
    <w:abstractNumId w:val="45"/>
    <w:lvlOverride w:ilvl="0">
      <w:startOverride w:val="1"/>
    </w:lvlOverride>
  </w:num>
  <w:num w:numId="29" w16cid:durableId="344332105">
    <w:abstractNumId w:val="45"/>
    <w:lvlOverride w:ilvl="0">
      <w:startOverride w:val="1"/>
    </w:lvlOverride>
  </w:num>
  <w:num w:numId="30" w16cid:durableId="1175613376">
    <w:abstractNumId w:val="26"/>
  </w:num>
  <w:num w:numId="31" w16cid:durableId="91629470">
    <w:abstractNumId w:val="26"/>
  </w:num>
  <w:num w:numId="32" w16cid:durableId="183712292">
    <w:abstractNumId w:val="33"/>
  </w:num>
  <w:num w:numId="33" w16cid:durableId="136567136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50849382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3534615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65040474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28260874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935214642">
    <w:abstractNumId w:val="33"/>
    <w:lvlOverride w:ilvl="0">
      <w:startOverride w:val="3"/>
    </w:lvlOverride>
    <w:lvlOverride w:ilvl="1">
      <w:startOverride w:val="4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74884026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60654215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55754591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50929681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68270902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816992748">
    <w:abstractNumId w:val="34"/>
  </w:num>
  <w:num w:numId="45" w16cid:durableId="1562132364">
    <w:abstractNumId w:val="31"/>
  </w:num>
  <w:num w:numId="46" w16cid:durableId="284388876">
    <w:abstractNumId w:val="28"/>
  </w:num>
  <w:num w:numId="47" w16cid:durableId="150368975">
    <w:abstractNumId w:val="19"/>
  </w:num>
  <w:num w:numId="48" w16cid:durableId="1995719018">
    <w:abstractNumId w:val="30"/>
  </w:num>
  <w:num w:numId="49" w16cid:durableId="164783866">
    <w:abstractNumId w:val="22"/>
  </w:num>
  <w:num w:numId="50" w16cid:durableId="244078076">
    <w:abstractNumId w:val="20"/>
  </w:num>
  <w:num w:numId="51" w16cid:durableId="194268854">
    <w:abstractNumId w:val="23"/>
  </w:num>
  <w:num w:numId="52" w16cid:durableId="371854860">
    <w:abstractNumId w:val="23"/>
  </w:num>
  <w:num w:numId="53" w16cid:durableId="1321303836">
    <w:abstractNumId w:val="23"/>
  </w:num>
  <w:num w:numId="54" w16cid:durableId="1537156419">
    <w:abstractNumId w:val="32"/>
  </w:num>
  <w:num w:numId="55" w16cid:durableId="595089690">
    <w:abstractNumId w:val="42"/>
  </w:num>
  <w:num w:numId="56" w16cid:durableId="845904884">
    <w:abstractNumId w:val="44"/>
  </w:num>
  <w:num w:numId="57" w16cid:durableId="1533767297">
    <w:abstractNumId w:val="36"/>
  </w:num>
  <w:num w:numId="58" w16cid:durableId="1634599454">
    <w:abstractNumId w:val="29"/>
  </w:num>
  <w:num w:numId="59" w16cid:durableId="1353071823">
    <w:abstractNumId w:val="15"/>
  </w:num>
  <w:num w:numId="60" w16cid:durableId="542638285">
    <w:abstractNumId w:val="27"/>
  </w:num>
  <w:num w:numId="61" w16cid:durableId="805389714">
    <w:abstractNumId w:val="11"/>
  </w:num>
  <w:num w:numId="62" w16cid:durableId="226720980">
    <w:abstractNumId w:val="13"/>
  </w:num>
  <w:num w:numId="63" w16cid:durableId="2011983653">
    <w:abstractNumId w:val="40"/>
  </w:num>
  <w:num w:numId="64" w16cid:durableId="19209972">
    <w:abstractNumId w:val="37"/>
  </w:num>
  <w:num w:numId="65" w16cid:durableId="1866477382">
    <w:abstractNumId w:val="48"/>
  </w:num>
  <w:num w:numId="66" w16cid:durableId="1343702411">
    <w:abstractNumId w:val="43"/>
  </w:num>
  <w:num w:numId="67" w16cid:durableId="1449396352">
    <w:abstractNumId w:val="16"/>
  </w:num>
  <w:numIdMacAtCleanup w:val="64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6"/>
  <w:hideGrammaticalErrors/>
  <w:proofState w:spelling="clean" w:grammar="clean"/>
  <w:attachedTemplate r:id="rId1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4"/>
  <w:defaultTabStop w:val="708"/>
  <w:consecutiveHyphenLimit w:val="3"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061"/>
    <w:rsid w:val="00001908"/>
    <w:rsid w:val="00003560"/>
    <w:rsid w:val="00004F79"/>
    <w:rsid w:val="000052CA"/>
    <w:rsid w:val="0000678F"/>
    <w:rsid w:val="0001060E"/>
    <w:rsid w:val="00010863"/>
    <w:rsid w:val="00011C8C"/>
    <w:rsid w:val="00013005"/>
    <w:rsid w:val="00013060"/>
    <w:rsid w:val="00013F64"/>
    <w:rsid w:val="00014F69"/>
    <w:rsid w:val="00020370"/>
    <w:rsid w:val="000208CB"/>
    <w:rsid w:val="00021653"/>
    <w:rsid w:val="00021B05"/>
    <w:rsid w:val="000228C8"/>
    <w:rsid w:val="00024CED"/>
    <w:rsid w:val="00026F34"/>
    <w:rsid w:val="00027E88"/>
    <w:rsid w:val="00030B49"/>
    <w:rsid w:val="000329FF"/>
    <w:rsid w:val="000348F6"/>
    <w:rsid w:val="0003588F"/>
    <w:rsid w:val="000358FA"/>
    <w:rsid w:val="0003654F"/>
    <w:rsid w:val="00036A07"/>
    <w:rsid w:val="0003719B"/>
    <w:rsid w:val="000425FD"/>
    <w:rsid w:val="00042F87"/>
    <w:rsid w:val="00045C57"/>
    <w:rsid w:val="00047413"/>
    <w:rsid w:val="000500D5"/>
    <w:rsid w:val="0005096B"/>
    <w:rsid w:val="0005153C"/>
    <w:rsid w:val="000601A2"/>
    <w:rsid w:val="0006029E"/>
    <w:rsid w:val="00060EE5"/>
    <w:rsid w:val="0006210A"/>
    <w:rsid w:val="00063373"/>
    <w:rsid w:val="000733E9"/>
    <w:rsid w:val="00074FE1"/>
    <w:rsid w:val="00076180"/>
    <w:rsid w:val="00076A10"/>
    <w:rsid w:val="00077C55"/>
    <w:rsid w:val="00081A68"/>
    <w:rsid w:val="00081AEE"/>
    <w:rsid w:val="000830C1"/>
    <w:rsid w:val="00085A82"/>
    <w:rsid w:val="000876EC"/>
    <w:rsid w:val="000909C0"/>
    <w:rsid w:val="000909CC"/>
    <w:rsid w:val="0009151D"/>
    <w:rsid w:val="00091B11"/>
    <w:rsid w:val="0009400B"/>
    <w:rsid w:val="00095D18"/>
    <w:rsid w:val="000970F9"/>
    <w:rsid w:val="00097784"/>
    <w:rsid w:val="000A2473"/>
    <w:rsid w:val="000A412F"/>
    <w:rsid w:val="000A45CA"/>
    <w:rsid w:val="000A4DC0"/>
    <w:rsid w:val="000A7901"/>
    <w:rsid w:val="000B568F"/>
    <w:rsid w:val="000B7134"/>
    <w:rsid w:val="000C1BDC"/>
    <w:rsid w:val="000C56AC"/>
    <w:rsid w:val="000C7083"/>
    <w:rsid w:val="000D2BA9"/>
    <w:rsid w:val="000D30D1"/>
    <w:rsid w:val="000D319B"/>
    <w:rsid w:val="000D3D65"/>
    <w:rsid w:val="000D488F"/>
    <w:rsid w:val="000D71C5"/>
    <w:rsid w:val="000E1DE9"/>
    <w:rsid w:val="000E21C6"/>
    <w:rsid w:val="000E2765"/>
    <w:rsid w:val="000E6C38"/>
    <w:rsid w:val="000E6D15"/>
    <w:rsid w:val="000E7CC9"/>
    <w:rsid w:val="000F0AB4"/>
    <w:rsid w:val="000F13CD"/>
    <w:rsid w:val="000F1545"/>
    <w:rsid w:val="000F32C4"/>
    <w:rsid w:val="000F3516"/>
    <w:rsid w:val="000F44CB"/>
    <w:rsid w:val="000F5797"/>
    <w:rsid w:val="000F7F6B"/>
    <w:rsid w:val="00100C55"/>
    <w:rsid w:val="00101357"/>
    <w:rsid w:val="001029C2"/>
    <w:rsid w:val="00102D33"/>
    <w:rsid w:val="001040F6"/>
    <w:rsid w:val="00104F4B"/>
    <w:rsid w:val="00105B41"/>
    <w:rsid w:val="00110A6A"/>
    <w:rsid w:val="00111F13"/>
    <w:rsid w:val="00112BD0"/>
    <w:rsid w:val="00114AE7"/>
    <w:rsid w:val="00114F3B"/>
    <w:rsid w:val="00117A57"/>
    <w:rsid w:val="00120536"/>
    <w:rsid w:val="00120E67"/>
    <w:rsid w:val="00121691"/>
    <w:rsid w:val="0012488A"/>
    <w:rsid w:val="001257D8"/>
    <w:rsid w:val="00126C8D"/>
    <w:rsid w:val="001277B3"/>
    <w:rsid w:val="0013035F"/>
    <w:rsid w:val="001312A6"/>
    <w:rsid w:val="00133C95"/>
    <w:rsid w:val="00133CDA"/>
    <w:rsid w:val="00137696"/>
    <w:rsid w:val="00140BC5"/>
    <w:rsid w:val="00142DC0"/>
    <w:rsid w:val="0014332E"/>
    <w:rsid w:val="00144B50"/>
    <w:rsid w:val="0014695C"/>
    <w:rsid w:val="00146ED1"/>
    <w:rsid w:val="00146F2A"/>
    <w:rsid w:val="00150886"/>
    <w:rsid w:val="00150C06"/>
    <w:rsid w:val="0015379B"/>
    <w:rsid w:val="0015391B"/>
    <w:rsid w:val="00155587"/>
    <w:rsid w:val="001559BE"/>
    <w:rsid w:val="00155B31"/>
    <w:rsid w:val="00157943"/>
    <w:rsid w:val="001610F3"/>
    <w:rsid w:val="00161D09"/>
    <w:rsid w:val="001639F2"/>
    <w:rsid w:val="001662C7"/>
    <w:rsid w:val="00170589"/>
    <w:rsid w:val="001735AF"/>
    <w:rsid w:val="0017368D"/>
    <w:rsid w:val="00174BB0"/>
    <w:rsid w:val="00177A63"/>
    <w:rsid w:val="00177C76"/>
    <w:rsid w:val="00177D06"/>
    <w:rsid w:val="00180775"/>
    <w:rsid w:val="00180EC4"/>
    <w:rsid w:val="00183265"/>
    <w:rsid w:val="0018492B"/>
    <w:rsid w:val="001853AA"/>
    <w:rsid w:val="001858C2"/>
    <w:rsid w:val="0018699D"/>
    <w:rsid w:val="001902CF"/>
    <w:rsid w:val="0019116F"/>
    <w:rsid w:val="0019259C"/>
    <w:rsid w:val="00192D9F"/>
    <w:rsid w:val="001948F0"/>
    <w:rsid w:val="001A0AFE"/>
    <w:rsid w:val="001A1780"/>
    <w:rsid w:val="001A24A5"/>
    <w:rsid w:val="001A337A"/>
    <w:rsid w:val="001A5C2E"/>
    <w:rsid w:val="001A7C06"/>
    <w:rsid w:val="001A7D41"/>
    <w:rsid w:val="001B249B"/>
    <w:rsid w:val="001B3139"/>
    <w:rsid w:val="001B43D2"/>
    <w:rsid w:val="001B497D"/>
    <w:rsid w:val="001B6B82"/>
    <w:rsid w:val="001C0814"/>
    <w:rsid w:val="001C0C6A"/>
    <w:rsid w:val="001C3EE1"/>
    <w:rsid w:val="001C4682"/>
    <w:rsid w:val="001C6C3A"/>
    <w:rsid w:val="001C7622"/>
    <w:rsid w:val="001C7B6F"/>
    <w:rsid w:val="001D1C8B"/>
    <w:rsid w:val="001D46DD"/>
    <w:rsid w:val="001D5019"/>
    <w:rsid w:val="001D6674"/>
    <w:rsid w:val="001D7B44"/>
    <w:rsid w:val="001E08C7"/>
    <w:rsid w:val="001E0BA8"/>
    <w:rsid w:val="001E402C"/>
    <w:rsid w:val="001E4845"/>
    <w:rsid w:val="001E667D"/>
    <w:rsid w:val="001E7430"/>
    <w:rsid w:val="001E778E"/>
    <w:rsid w:val="001F1550"/>
    <w:rsid w:val="001F2780"/>
    <w:rsid w:val="001F2A76"/>
    <w:rsid w:val="001F6A1C"/>
    <w:rsid w:val="001F6F57"/>
    <w:rsid w:val="001F7845"/>
    <w:rsid w:val="002003E7"/>
    <w:rsid w:val="002018FF"/>
    <w:rsid w:val="00202DAA"/>
    <w:rsid w:val="00203171"/>
    <w:rsid w:val="00204695"/>
    <w:rsid w:val="002061FE"/>
    <w:rsid w:val="00206256"/>
    <w:rsid w:val="00206AA9"/>
    <w:rsid w:val="00206DBE"/>
    <w:rsid w:val="0021237C"/>
    <w:rsid w:val="00213D45"/>
    <w:rsid w:val="002150E8"/>
    <w:rsid w:val="00217407"/>
    <w:rsid w:val="00217D94"/>
    <w:rsid w:val="0022387C"/>
    <w:rsid w:val="002274BA"/>
    <w:rsid w:val="00230A99"/>
    <w:rsid w:val="002330F5"/>
    <w:rsid w:val="00233266"/>
    <w:rsid w:val="00235B0B"/>
    <w:rsid w:val="00235B6C"/>
    <w:rsid w:val="00240516"/>
    <w:rsid w:val="00240CAD"/>
    <w:rsid w:val="00243086"/>
    <w:rsid w:val="00243737"/>
    <w:rsid w:val="00244223"/>
    <w:rsid w:val="00250B93"/>
    <w:rsid w:val="00252562"/>
    <w:rsid w:val="00255016"/>
    <w:rsid w:val="002614D4"/>
    <w:rsid w:val="00261CE3"/>
    <w:rsid w:val="00264D79"/>
    <w:rsid w:val="00267D51"/>
    <w:rsid w:val="00271405"/>
    <w:rsid w:val="00271776"/>
    <w:rsid w:val="002719AD"/>
    <w:rsid w:val="00273BC7"/>
    <w:rsid w:val="00273C8A"/>
    <w:rsid w:val="00274151"/>
    <w:rsid w:val="00276068"/>
    <w:rsid w:val="00276E7E"/>
    <w:rsid w:val="00277765"/>
    <w:rsid w:val="00280B15"/>
    <w:rsid w:val="00281B10"/>
    <w:rsid w:val="002823B8"/>
    <w:rsid w:val="00284390"/>
    <w:rsid w:val="002869C0"/>
    <w:rsid w:val="002900DA"/>
    <w:rsid w:val="0029163C"/>
    <w:rsid w:val="0029256A"/>
    <w:rsid w:val="00294F93"/>
    <w:rsid w:val="002968AE"/>
    <w:rsid w:val="0029691A"/>
    <w:rsid w:val="002969B0"/>
    <w:rsid w:val="00297993"/>
    <w:rsid w:val="002A03AE"/>
    <w:rsid w:val="002A3358"/>
    <w:rsid w:val="002A51C1"/>
    <w:rsid w:val="002A7529"/>
    <w:rsid w:val="002B619D"/>
    <w:rsid w:val="002B7422"/>
    <w:rsid w:val="002C0BB7"/>
    <w:rsid w:val="002C1315"/>
    <w:rsid w:val="002C19BA"/>
    <w:rsid w:val="002C2ECB"/>
    <w:rsid w:val="002C37F8"/>
    <w:rsid w:val="002C381B"/>
    <w:rsid w:val="002C4669"/>
    <w:rsid w:val="002C51EF"/>
    <w:rsid w:val="002C6899"/>
    <w:rsid w:val="002D0BE7"/>
    <w:rsid w:val="002D1257"/>
    <w:rsid w:val="002D1886"/>
    <w:rsid w:val="002D3247"/>
    <w:rsid w:val="002D3D06"/>
    <w:rsid w:val="002D7805"/>
    <w:rsid w:val="002E0053"/>
    <w:rsid w:val="002E4BB6"/>
    <w:rsid w:val="002E55B9"/>
    <w:rsid w:val="002E6140"/>
    <w:rsid w:val="002E6426"/>
    <w:rsid w:val="002F15FE"/>
    <w:rsid w:val="002F2B43"/>
    <w:rsid w:val="002F436B"/>
    <w:rsid w:val="002F4885"/>
    <w:rsid w:val="002F5BB7"/>
    <w:rsid w:val="002F6CF7"/>
    <w:rsid w:val="003006A2"/>
    <w:rsid w:val="00300A26"/>
    <w:rsid w:val="00301FFB"/>
    <w:rsid w:val="0030347F"/>
    <w:rsid w:val="00305887"/>
    <w:rsid w:val="003079FB"/>
    <w:rsid w:val="003105B6"/>
    <w:rsid w:val="00311D2B"/>
    <w:rsid w:val="00312022"/>
    <w:rsid w:val="00312538"/>
    <w:rsid w:val="00314CE0"/>
    <w:rsid w:val="00315877"/>
    <w:rsid w:val="00315E91"/>
    <w:rsid w:val="00316CED"/>
    <w:rsid w:val="00317C27"/>
    <w:rsid w:val="0032057B"/>
    <w:rsid w:val="00321A3D"/>
    <w:rsid w:val="00321AB1"/>
    <w:rsid w:val="0032289E"/>
    <w:rsid w:val="00322C9D"/>
    <w:rsid w:val="00324169"/>
    <w:rsid w:val="003244CA"/>
    <w:rsid w:val="00324D01"/>
    <w:rsid w:val="00327672"/>
    <w:rsid w:val="00327FD9"/>
    <w:rsid w:val="00330FD6"/>
    <w:rsid w:val="0033164A"/>
    <w:rsid w:val="00332BA3"/>
    <w:rsid w:val="00333312"/>
    <w:rsid w:val="00334AB3"/>
    <w:rsid w:val="00335982"/>
    <w:rsid w:val="00335B6E"/>
    <w:rsid w:val="0033677C"/>
    <w:rsid w:val="00337FCD"/>
    <w:rsid w:val="00341295"/>
    <w:rsid w:val="00341EE8"/>
    <w:rsid w:val="0034350A"/>
    <w:rsid w:val="00343808"/>
    <w:rsid w:val="00343820"/>
    <w:rsid w:val="003451F7"/>
    <w:rsid w:val="00346151"/>
    <w:rsid w:val="00351002"/>
    <w:rsid w:val="00351DAC"/>
    <w:rsid w:val="00352164"/>
    <w:rsid w:val="00352A29"/>
    <w:rsid w:val="00353BDB"/>
    <w:rsid w:val="00353E63"/>
    <w:rsid w:val="00354A18"/>
    <w:rsid w:val="00354D8C"/>
    <w:rsid w:val="00357CE4"/>
    <w:rsid w:val="0036197D"/>
    <w:rsid w:val="00362856"/>
    <w:rsid w:val="00362FA9"/>
    <w:rsid w:val="003654EE"/>
    <w:rsid w:val="003655ED"/>
    <w:rsid w:val="00365B8D"/>
    <w:rsid w:val="00365C83"/>
    <w:rsid w:val="00365D85"/>
    <w:rsid w:val="00367950"/>
    <w:rsid w:val="00367D3E"/>
    <w:rsid w:val="0037445F"/>
    <w:rsid w:val="00375A23"/>
    <w:rsid w:val="00376235"/>
    <w:rsid w:val="00376929"/>
    <w:rsid w:val="00376C2F"/>
    <w:rsid w:val="00381DE1"/>
    <w:rsid w:val="0038636D"/>
    <w:rsid w:val="00386976"/>
    <w:rsid w:val="00386A12"/>
    <w:rsid w:val="00387500"/>
    <w:rsid w:val="00387E4E"/>
    <w:rsid w:val="00387E96"/>
    <w:rsid w:val="003908B0"/>
    <w:rsid w:val="00391BC6"/>
    <w:rsid w:val="00393206"/>
    <w:rsid w:val="00393F18"/>
    <w:rsid w:val="003974A2"/>
    <w:rsid w:val="003A2A8D"/>
    <w:rsid w:val="003A591E"/>
    <w:rsid w:val="003A5D9A"/>
    <w:rsid w:val="003A5DF0"/>
    <w:rsid w:val="003A6C58"/>
    <w:rsid w:val="003A6F91"/>
    <w:rsid w:val="003A744F"/>
    <w:rsid w:val="003B03AF"/>
    <w:rsid w:val="003B04ED"/>
    <w:rsid w:val="003B04FD"/>
    <w:rsid w:val="003B0CB3"/>
    <w:rsid w:val="003B14B3"/>
    <w:rsid w:val="003B16F7"/>
    <w:rsid w:val="003B3169"/>
    <w:rsid w:val="003B54C2"/>
    <w:rsid w:val="003B5F33"/>
    <w:rsid w:val="003B6076"/>
    <w:rsid w:val="003B6095"/>
    <w:rsid w:val="003C3680"/>
    <w:rsid w:val="003C3E45"/>
    <w:rsid w:val="003C4263"/>
    <w:rsid w:val="003C5729"/>
    <w:rsid w:val="003C59D8"/>
    <w:rsid w:val="003C61ED"/>
    <w:rsid w:val="003C704E"/>
    <w:rsid w:val="003C7B7B"/>
    <w:rsid w:val="003D1638"/>
    <w:rsid w:val="003D17F3"/>
    <w:rsid w:val="003D181F"/>
    <w:rsid w:val="003D2DC6"/>
    <w:rsid w:val="003D3CF9"/>
    <w:rsid w:val="003D4011"/>
    <w:rsid w:val="003D5798"/>
    <w:rsid w:val="003D6E59"/>
    <w:rsid w:val="003E0F17"/>
    <w:rsid w:val="003E1816"/>
    <w:rsid w:val="003E254C"/>
    <w:rsid w:val="003E26AC"/>
    <w:rsid w:val="003E3B62"/>
    <w:rsid w:val="003E4753"/>
    <w:rsid w:val="003E6872"/>
    <w:rsid w:val="003E6CF7"/>
    <w:rsid w:val="003F00BC"/>
    <w:rsid w:val="003F0902"/>
    <w:rsid w:val="003F299B"/>
    <w:rsid w:val="003F3BD6"/>
    <w:rsid w:val="003F4199"/>
    <w:rsid w:val="003F5B27"/>
    <w:rsid w:val="003F625D"/>
    <w:rsid w:val="003F629F"/>
    <w:rsid w:val="003F6BF5"/>
    <w:rsid w:val="003F7237"/>
    <w:rsid w:val="004041C4"/>
    <w:rsid w:val="004049B0"/>
    <w:rsid w:val="00405B3A"/>
    <w:rsid w:val="00406E9D"/>
    <w:rsid w:val="004118F0"/>
    <w:rsid w:val="00411A02"/>
    <w:rsid w:val="00415C01"/>
    <w:rsid w:val="00415ECC"/>
    <w:rsid w:val="00416BEE"/>
    <w:rsid w:val="00416F7C"/>
    <w:rsid w:val="00421399"/>
    <w:rsid w:val="00421559"/>
    <w:rsid w:val="004221C0"/>
    <w:rsid w:val="00423B88"/>
    <w:rsid w:val="00423F1A"/>
    <w:rsid w:val="00426468"/>
    <w:rsid w:val="0042651A"/>
    <w:rsid w:val="00427CE9"/>
    <w:rsid w:val="00431B6A"/>
    <w:rsid w:val="00431FDA"/>
    <w:rsid w:val="00432024"/>
    <w:rsid w:val="00433600"/>
    <w:rsid w:val="00434F7B"/>
    <w:rsid w:val="00435756"/>
    <w:rsid w:val="004410FB"/>
    <w:rsid w:val="00441287"/>
    <w:rsid w:val="00441AE4"/>
    <w:rsid w:val="00442BEF"/>
    <w:rsid w:val="00442DA2"/>
    <w:rsid w:val="004430E4"/>
    <w:rsid w:val="00443A02"/>
    <w:rsid w:val="00444020"/>
    <w:rsid w:val="004443AB"/>
    <w:rsid w:val="0045075A"/>
    <w:rsid w:val="00450D1E"/>
    <w:rsid w:val="00450EDC"/>
    <w:rsid w:val="004535A6"/>
    <w:rsid w:val="00461BAA"/>
    <w:rsid w:val="004629EB"/>
    <w:rsid w:val="00462DF5"/>
    <w:rsid w:val="00463F5D"/>
    <w:rsid w:val="00467290"/>
    <w:rsid w:val="00473ABD"/>
    <w:rsid w:val="00473B71"/>
    <w:rsid w:val="00476B75"/>
    <w:rsid w:val="00477539"/>
    <w:rsid w:val="004806B4"/>
    <w:rsid w:val="004830B6"/>
    <w:rsid w:val="004831C5"/>
    <w:rsid w:val="004837E2"/>
    <w:rsid w:val="00484372"/>
    <w:rsid w:val="0048537F"/>
    <w:rsid w:val="00485714"/>
    <w:rsid w:val="004858B2"/>
    <w:rsid w:val="004861BB"/>
    <w:rsid w:val="00486CA9"/>
    <w:rsid w:val="004872FB"/>
    <w:rsid w:val="00490C71"/>
    <w:rsid w:val="00491713"/>
    <w:rsid w:val="00494693"/>
    <w:rsid w:val="0049551B"/>
    <w:rsid w:val="004976C8"/>
    <w:rsid w:val="004A06ED"/>
    <w:rsid w:val="004A10BE"/>
    <w:rsid w:val="004A2630"/>
    <w:rsid w:val="004A42F8"/>
    <w:rsid w:val="004B006A"/>
    <w:rsid w:val="004B0812"/>
    <w:rsid w:val="004B10CF"/>
    <w:rsid w:val="004B1E4C"/>
    <w:rsid w:val="004B43CE"/>
    <w:rsid w:val="004B43D8"/>
    <w:rsid w:val="004B5766"/>
    <w:rsid w:val="004B579F"/>
    <w:rsid w:val="004B5C13"/>
    <w:rsid w:val="004B64ED"/>
    <w:rsid w:val="004B66BA"/>
    <w:rsid w:val="004C0FF9"/>
    <w:rsid w:val="004D01A4"/>
    <w:rsid w:val="004D033C"/>
    <w:rsid w:val="004D0BBC"/>
    <w:rsid w:val="004D2AA6"/>
    <w:rsid w:val="004D5108"/>
    <w:rsid w:val="004D537D"/>
    <w:rsid w:val="004E07B3"/>
    <w:rsid w:val="004E0F84"/>
    <w:rsid w:val="004E1347"/>
    <w:rsid w:val="004E1F9F"/>
    <w:rsid w:val="004E5545"/>
    <w:rsid w:val="004E5A75"/>
    <w:rsid w:val="004E5F18"/>
    <w:rsid w:val="004E6E5D"/>
    <w:rsid w:val="004E7EF5"/>
    <w:rsid w:val="004F1324"/>
    <w:rsid w:val="004F36EB"/>
    <w:rsid w:val="004F38A5"/>
    <w:rsid w:val="004F60E4"/>
    <w:rsid w:val="004F626F"/>
    <w:rsid w:val="004F6531"/>
    <w:rsid w:val="004F6B97"/>
    <w:rsid w:val="004F797A"/>
    <w:rsid w:val="004F7D54"/>
    <w:rsid w:val="00502804"/>
    <w:rsid w:val="00502900"/>
    <w:rsid w:val="005032C5"/>
    <w:rsid w:val="0050684C"/>
    <w:rsid w:val="00506BFA"/>
    <w:rsid w:val="005072C9"/>
    <w:rsid w:val="00510FCB"/>
    <w:rsid w:val="00512E4A"/>
    <w:rsid w:val="005131AB"/>
    <w:rsid w:val="0051334C"/>
    <w:rsid w:val="00513E9A"/>
    <w:rsid w:val="00513F2E"/>
    <w:rsid w:val="00516206"/>
    <w:rsid w:val="00520724"/>
    <w:rsid w:val="0052085C"/>
    <w:rsid w:val="005248F5"/>
    <w:rsid w:val="005256C6"/>
    <w:rsid w:val="00525E77"/>
    <w:rsid w:val="00527380"/>
    <w:rsid w:val="00527F96"/>
    <w:rsid w:val="00530597"/>
    <w:rsid w:val="005306EE"/>
    <w:rsid w:val="00530806"/>
    <w:rsid w:val="00530B72"/>
    <w:rsid w:val="00533392"/>
    <w:rsid w:val="00533B76"/>
    <w:rsid w:val="0053554B"/>
    <w:rsid w:val="00536918"/>
    <w:rsid w:val="00536F5D"/>
    <w:rsid w:val="005413E9"/>
    <w:rsid w:val="0054214C"/>
    <w:rsid w:val="005427F3"/>
    <w:rsid w:val="00545929"/>
    <w:rsid w:val="00545F58"/>
    <w:rsid w:val="0054610F"/>
    <w:rsid w:val="00550488"/>
    <w:rsid w:val="005513D5"/>
    <w:rsid w:val="00551D37"/>
    <w:rsid w:val="00551FD2"/>
    <w:rsid w:val="00552B94"/>
    <w:rsid w:val="00553DAF"/>
    <w:rsid w:val="00553FDA"/>
    <w:rsid w:val="005551AE"/>
    <w:rsid w:val="005570FE"/>
    <w:rsid w:val="00557355"/>
    <w:rsid w:val="00557A27"/>
    <w:rsid w:val="0056041E"/>
    <w:rsid w:val="00560A32"/>
    <w:rsid w:val="005614B4"/>
    <w:rsid w:val="00561AF9"/>
    <w:rsid w:val="00561FC1"/>
    <w:rsid w:val="00563011"/>
    <w:rsid w:val="00563CEA"/>
    <w:rsid w:val="00564563"/>
    <w:rsid w:val="005659A1"/>
    <w:rsid w:val="0056638C"/>
    <w:rsid w:val="00571CE1"/>
    <w:rsid w:val="0057230A"/>
    <w:rsid w:val="00575518"/>
    <w:rsid w:val="00575703"/>
    <w:rsid w:val="0057597F"/>
    <w:rsid w:val="00575D77"/>
    <w:rsid w:val="0057608C"/>
    <w:rsid w:val="00576703"/>
    <w:rsid w:val="00577C8D"/>
    <w:rsid w:val="00577DDC"/>
    <w:rsid w:val="005800B6"/>
    <w:rsid w:val="005813A3"/>
    <w:rsid w:val="005818A3"/>
    <w:rsid w:val="00582922"/>
    <w:rsid w:val="00583059"/>
    <w:rsid w:val="00585A55"/>
    <w:rsid w:val="00585E55"/>
    <w:rsid w:val="00587F2C"/>
    <w:rsid w:val="00592CA7"/>
    <w:rsid w:val="0059380F"/>
    <w:rsid w:val="005948D3"/>
    <w:rsid w:val="00595DF8"/>
    <w:rsid w:val="00596FF7"/>
    <w:rsid w:val="00597D6E"/>
    <w:rsid w:val="005A1B94"/>
    <w:rsid w:val="005A3044"/>
    <w:rsid w:val="005A6AF0"/>
    <w:rsid w:val="005A6D76"/>
    <w:rsid w:val="005B0745"/>
    <w:rsid w:val="005B080D"/>
    <w:rsid w:val="005B1228"/>
    <w:rsid w:val="005B181B"/>
    <w:rsid w:val="005B22A2"/>
    <w:rsid w:val="005B2620"/>
    <w:rsid w:val="005B39E7"/>
    <w:rsid w:val="005B3BC5"/>
    <w:rsid w:val="005B4A79"/>
    <w:rsid w:val="005C0157"/>
    <w:rsid w:val="005C022C"/>
    <w:rsid w:val="005C24F6"/>
    <w:rsid w:val="005C26AF"/>
    <w:rsid w:val="005C56C1"/>
    <w:rsid w:val="005C783A"/>
    <w:rsid w:val="005D049B"/>
    <w:rsid w:val="005D1AB8"/>
    <w:rsid w:val="005D1C13"/>
    <w:rsid w:val="005D2164"/>
    <w:rsid w:val="005D3569"/>
    <w:rsid w:val="005D3B6F"/>
    <w:rsid w:val="005D3E13"/>
    <w:rsid w:val="005D410F"/>
    <w:rsid w:val="005D794B"/>
    <w:rsid w:val="005E0251"/>
    <w:rsid w:val="005E093F"/>
    <w:rsid w:val="005E0D57"/>
    <w:rsid w:val="005E3CBD"/>
    <w:rsid w:val="005E4649"/>
    <w:rsid w:val="005E619C"/>
    <w:rsid w:val="005E69F8"/>
    <w:rsid w:val="005E7799"/>
    <w:rsid w:val="005F0A6D"/>
    <w:rsid w:val="005F0F1A"/>
    <w:rsid w:val="005F1615"/>
    <w:rsid w:val="005F22E4"/>
    <w:rsid w:val="005F3875"/>
    <w:rsid w:val="005F72C7"/>
    <w:rsid w:val="005F772D"/>
    <w:rsid w:val="005F7CEC"/>
    <w:rsid w:val="006015F6"/>
    <w:rsid w:val="00604461"/>
    <w:rsid w:val="006045BC"/>
    <w:rsid w:val="00605734"/>
    <w:rsid w:val="0060606D"/>
    <w:rsid w:val="00606A6D"/>
    <w:rsid w:val="00607E8D"/>
    <w:rsid w:val="0061226B"/>
    <w:rsid w:val="00613AD1"/>
    <w:rsid w:val="00614F05"/>
    <w:rsid w:val="00616645"/>
    <w:rsid w:val="00617C84"/>
    <w:rsid w:val="006201B8"/>
    <w:rsid w:val="0062483F"/>
    <w:rsid w:val="00624F74"/>
    <w:rsid w:val="006259AD"/>
    <w:rsid w:val="006265ED"/>
    <w:rsid w:val="00626C46"/>
    <w:rsid w:val="00627CEE"/>
    <w:rsid w:val="006325E9"/>
    <w:rsid w:val="00632A43"/>
    <w:rsid w:val="006347EC"/>
    <w:rsid w:val="0063560B"/>
    <w:rsid w:val="00635A85"/>
    <w:rsid w:val="00636D7F"/>
    <w:rsid w:val="0063710A"/>
    <w:rsid w:val="00637B96"/>
    <w:rsid w:val="006410D6"/>
    <w:rsid w:val="00642BB4"/>
    <w:rsid w:val="00643BD7"/>
    <w:rsid w:val="00643F9F"/>
    <w:rsid w:val="006443F6"/>
    <w:rsid w:val="00644567"/>
    <w:rsid w:val="00644F56"/>
    <w:rsid w:val="00647092"/>
    <w:rsid w:val="00651822"/>
    <w:rsid w:val="006518F9"/>
    <w:rsid w:val="006565EF"/>
    <w:rsid w:val="00656A01"/>
    <w:rsid w:val="00661A9A"/>
    <w:rsid w:val="0066281B"/>
    <w:rsid w:val="0066290C"/>
    <w:rsid w:val="00662B5B"/>
    <w:rsid w:val="00662C11"/>
    <w:rsid w:val="00663201"/>
    <w:rsid w:val="00664421"/>
    <w:rsid w:val="0066663B"/>
    <w:rsid w:val="00667BB0"/>
    <w:rsid w:val="0067392D"/>
    <w:rsid w:val="00675072"/>
    <w:rsid w:val="006750AE"/>
    <w:rsid w:val="0067534A"/>
    <w:rsid w:val="006753D5"/>
    <w:rsid w:val="00677E33"/>
    <w:rsid w:val="00681F02"/>
    <w:rsid w:val="00684F4F"/>
    <w:rsid w:val="00685B0E"/>
    <w:rsid w:val="00685B7A"/>
    <w:rsid w:val="00686C67"/>
    <w:rsid w:val="00686FC0"/>
    <w:rsid w:val="0069055D"/>
    <w:rsid w:val="0069100A"/>
    <w:rsid w:val="00696B7F"/>
    <w:rsid w:val="006A1725"/>
    <w:rsid w:val="006A179E"/>
    <w:rsid w:val="006A253B"/>
    <w:rsid w:val="006A2B77"/>
    <w:rsid w:val="006A412E"/>
    <w:rsid w:val="006A7431"/>
    <w:rsid w:val="006A782B"/>
    <w:rsid w:val="006B1E07"/>
    <w:rsid w:val="006B3A67"/>
    <w:rsid w:val="006B4905"/>
    <w:rsid w:val="006B5344"/>
    <w:rsid w:val="006B67A2"/>
    <w:rsid w:val="006C117D"/>
    <w:rsid w:val="006C24E8"/>
    <w:rsid w:val="006C2A91"/>
    <w:rsid w:val="006C4602"/>
    <w:rsid w:val="006C7499"/>
    <w:rsid w:val="006D25D9"/>
    <w:rsid w:val="006D3390"/>
    <w:rsid w:val="006D5E24"/>
    <w:rsid w:val="006E1233"/>
    <w:rsid w:val="006E162A"/>
    <w:rsid w:val="006E5474"/>
    <w:rsid w:val="006E5DEC"/>
    <w:rsid w:val="006E700D"/>
    <w:rsid w:val="006F0F14"/>
    <w:rsid w:val="006F3B1C"/>
    <w:rsid w:val="006F3F4C"/>
    <w:rsid w:val="006F419A"/>
    <w:rsid w:val="006F5451"/>
    <w:rsid w:val="006F54FB"/>
    <w:rsid w:val="00700B74"/>
    <w:rsid w:val="007052FC"/>
    <w:rsid w:val="00705357"/>
    <w:rsid w:val="00705AE4"/>
    <w:rsid w:val="0071032F"/>
    <w:rsid w:val="00710AF4"/>
    <w:rsid w:val="00712580"/>
    <w:rsid w:val="00715037"/>
    <w:rsid w:val="00716E62"/>
    <w:rsid w:val="00721D96"/>
    <w:rsid w:val="00722C3F"/>
    <w:rsid w:val="00722EA3"/>
    <w:rsid w:val="00723E53"/>
    <w:rsid w:val="00724BEB"/>
    <w:rsid w:val="00727114"/>
    <w:rsid w:val="00727417"/>
    <w:rsid w:val="007306C0"/>
    <w:rsid w:val="00734981"/>
    <w:rsid w:val="00735373"/>
    <w:rsid w:val="007364F6"/>
    <w:rsid w:val="00736DC5"/>
    <w:rsid w:val="0073796D"/>
    <w:rsid w:val="00737D8D"/>
    <w:rsid w:val="007400DB"/>
    <w:rsid w:val="00740387"/>
    <w:rsid w:val="00740CAE"/>
    <w:rsid w:val="0074113F"/>
    <w:rsid w:val="00743EBA"/>
    <w:rsid w:val="00744AA0"/>
    <w:rsid w:val="00744B61"/>
    <w:rsid w:val="00746934"/>
    <w:rsid w:val="00750506"/>
    <w:rsid w:val="00751A89"/>
    <w:rsid w:val="007521B2"/>
    <w:rsid w:val="00753CFE"/>
    <w:rsid w:val="007553A0"/>
    <w:rsid w:val="007556E6"/>
    <w:rsid w:val="00756F6E"/>
    <w:rsid w:val="00757F0F"/>
    <w:rsid w:val="007605DF"/>
    <w:rsid w:val="007610A9"/>
    <w:rsid w:val="00761338"/>
    <w:rsid w:val="0076139C"/>
    <w:rsid w:val="0076233D"/>
    <w:rsid w:val="0076378E"/>
    <w:rsid w:val="007638B1"/>
    <w:rsid w:val="00763EAE"/>
    <w:rsid w:val="00764711"/>
    <w:rsid w:val="0076496B"/>
    <w:rsid w:val="00765286"/>
    <w:rsid w:val="00765F9F"/>
    <w:rsid w:val="0076674D"/>
    <w:rsid w:val="007674C3"/>
    <w:rsid w:val="007723C1"/>
    <w:rsid w:val="00772878"/>
    <w:rsid w:val="007751B1"/>
    <w:rsid w:val="007767B1"/>
    <w:rsid w:val="00776C43"/>
    <w:rsid w:val="0078109C"/>
    <w:rsid w:val="00781926"/>
    <w:rsid w:val="00782287"/>
    <w:rsid w:val="00784962"/>
    <w:rsid w:val="00786812"/>
    <w:rsid w:val="00790F21"/>
    <w:rsid w:val="00791C77"/>
    <w:rsid w:val="00792FE3"/>
    <w:rsid w:val="0079477A"/>
    <w:rsid w:val="00794F5B"/>
    <w:rsid w:val="00795F88"/>
    <w:rsid w:val="0079608D"/>
    <w:rsid w:val="00796FDC"/>
    <w:rsid w:val="007A0104"/>
    <w:rsid w:val="007A149C"/>
    <w:rsid w:val="007A1C42"/>
    <w:rsid w:val="007A2647"/>
    <w:rsid w:val="007A3869"/>
    <w:rsid w:val="007A4EB0"/>
    <w:rsid w:val="007A5DA9"/>
    <w:rsid w:val="007A605F"/>
    <w:rsid w:val="007A64F0"/>
    <w:rsid w:val="007A6CB2"/>
    <w:rsid w:val="007A7070"/>
    <w:rsid w:val="007A7B97"/>
    <w:rsid w:val="007B19C9"/>
    <w:rsid w:val="007B2454"/>
    <w:rsid w:val="007B3945"/>
    <w:rsid w:val="007B5694"/>
    <w:rsid w:val="007B5F25"/>
    <w:rsid w:val="007B65CF"/>
    <w:rsid w:val="007B726E"/>
    <w:rsid w:val="007C250C"/>
    <w:rsid w:val="007C3B5B"/>
    <w:rsid w:val="007C4812"/>
    <w:rsid w:val="007C722E"/>
    <w:rsid w:val="007D11EE"/>
    <w:rsid w:val="007D1456"/>
    <w:rsid w:val="007D3998"/>
    <w:rsid w:val="007D62DE"/>
    <w:rsid w:val="007D658E"/>
    <w:rsid w:val="007D723D"/>
    <w:rsid w:val="007E1E8C"/>
    <w:rsid w:val="007E2ED3"/>
    <w:rsid w:val="007E6AC7"/>
    <w:rsid w:val="007F025F"/>
    <w:rsid w:val="007F0E3B"/>
    <w:rsid w:val="007F58AF"/>
    <w:rsid w:val="00802179"/>
    <w:rsid w:val="008026EF"/>
    <w:rsid w:val="00803F58"/>
    <w:rsid w:val="00804098"/>
    <w:rsid w:val="00807CF4"/>
    <w:rsid w:val="00811D2D"/>
    <w:rsid w:val="00812B0E"/>
    <w:rsid w:val="0081396A"/>
    <w:rsid w:val="00814EAA"/>
    <w:rsid w:val="00815AB2"/>
    <w:rsid w:val="00815AED"/>
    <w:rsid w:val="00816C34"/>
    <w:rsid w:val="00817F6B"/>
    <w:rsid w:val="00823C3C"/>
    <w:rsid w:val="00824C43"/>
    <w:rsid w:val="00824E78"/>
    <w:rsid w:val="00825CEC"/>
    <w:rsid w:val="0082611C"/>
    <w:rsid w:val="0082727E"/>
    <w:rsid w:val="00830DD1"/>
    <w:rsid w:val="00832B5E"/>
    <w:rsid w:val="008332BC"/>
    <w:rsid w:val="00835054"/>
    <w:rsid w:val="0083575B"/>
    <w:rsid w:val="00835983"/>
    <w:rsid w:val="00835C0B"/>
    <w:rsid w:val="008368C8"/>
    <w:rsid w:val="00841EB1"/>
    <w:rsid w:val="008440E3"/>
    <w:rsid w:val="00844A02"/>
    <w:rsid w:val="008454DC"/>
    <w:rsid w:val="008456A0"/>
    <w:rsid w:val="00846EE1"/>
    <w:rsid w:val="0084766C"/>
    <w:rsid w:val="008506EA"/>
    <w:rsid w:val="00851046"/>
    <w:rsid w:val="00851CEC"/>
    <w:rsid w:val="00853188"/>
    <w:rsid w:val="00853F51"/>
    <w:rsid w:val="008545E5"/>
    <w:rsid w:val="008549E8"/>
    <w:rsid w:val="00854D4E"/>
    <w:rsid w:val="008550E1"/>
    <w:rsid w:val="008616E5"/>
    <w:rsid w:val="008619E9"/>
    <w:rsid w:val="008634AD"/>
    <w:rsid w:val="00867226"/>
    <w:rsid w:val="008674C1"/>
    <w:rsid w:val="00867A6B"/>
    <w:rsid w:val="008713E0"/>
    <w:rsid w:val="00871C2C"/>
    <w:rsid w:val="008738EB"/>
    <w:rsid w:val="00873F7D"/>
    <w:rsid w:val="00874F59"/>
    <w:rsid w:val="008768E7"/>
    <w:rsid w:val="00880305"/>
    <w:rsid w:val="00882512"/>
    <w:rsid w:val="0089216B"/>
    <w:rsid w:val="00895250"/>
    <w:rsid w:val="008959E2"/>
    <w:rsid w:val="00897B1B"/>
    <w:rsid w:val="008A17D3"/>
    <w:rsid w:val="008A6A5F"/>
    <w:rsid w:val="008A76B6"/>
    <w:rsid w:val="008B0060"/>
    <w:rsid w:val="008B01B3"/>
    <w:rsid w:val="008B083A"/>
    <w:rsid w:val="008B08C3"/>
    <w:rsid w:val="008B3088"/>
    <w:rsid w:val="008B33FB"/>
    <w:rsid w:val="008B342E"/>
    <w:rsid w:val="008B6772"/>
    <w:rsid w:val="008B7918"/>
    <w:rsid w:val="008C0D5D"/>
    <w:rsid w:val="008C233B"/>
    <w:rsid w:val="008C3488"/>
    <w:rsid w:val="008C3B54"/>
    <w:rsid w:val="008C4891"/>
    <w:rsid w:val="008C6C14"/>
    <w:rsid w:val="008C767A"/>
    <w:rsid w:val="008D24A2"/>
    <w:rsid w:val="008D6498"/>
    <w:rsid w:val="008D6BF7"/>
    <w:rsid w:val="008D7103"/>
    <w:rsid w:val="008D7E10"/>
    <w:rsid w:val="008E0035"/>
    <w:rsid w:val="008E0775"/>
    <w:rsid w:val="008E0B8D"/>
    <w:rsid w:val="008E1743"/>
    <w:rsid w:val="008E1F58"/>
    <w:rsid w:val="008E2563"/>
    <w:rsid w:val="008E3650"/>
    <w:rsid w:val="008E3929"/>
    <w:rsid w:val="008E408B"/>
    <w:rsid w:val="008E5276"/>
    <w:rsid w:val="008E6EEC"/>
    <w:rsid w:val="008F06F9"/>
    <w:rsid w:val="008F1CEB"/>
    <w:rsid w:val="008F4B5F"/>
    <w:rsid w:val="008F521D"/>
    <w:rsid w:val="008F7327"/>
    <w:rsid w:val="00901145"/>
    <w:rsid w:val="00904AEE"/>
    <w:rsid w:val="009050FE"/>
    <w:rsid w:val="00906263"/>
    <w:rsid w:val="00906CD7"/>
    <w:rsid w:val="009073CA"/>
    <w:rsid w:val="00911328"/>
    <w:rsid w:val="009117E0"/>
    <w:rsid w:val="00911EDF"/>
    <w:rsid w:val="009128DE"/>
    <w:rsid w:val="00914E01"/>
    <w:rsid w:val="0091609E"/>
    <w:rsid w:val="00917DAB"/>
    <w:rsid w:val="0092067B"/>
    <w:rsid w:val="009213AD"/>
    <w:rsid w:val="009270B6"/>
    <w:rsid w:val="0092716D"/>
    <w:rsid w:val="0092727A"/>
    <w:rsid w:val="00927D4F"/>
    <w:rsid w:val="00930181"/>
    <w:rsid w:val="0093552E"/>
    <w:rsid w:val="00935BAB"/>
    <w:rsid w:val="00935C45"/>
    <w:rsid w:val="00937477"/>
    <w:rsid w:val="00937676"/>
    <w:rsid w:val="0093777E"/>
    <w:rsid w:val="0094004C"/>
    <w:rsid w:val="009404FD"/>
    <w:rsid w:val="009409A9"/>
    <w:rsid w:val="009419E7"/>
    <w:rsid w:val="0094273E"/>
    <w:rsid w:val="00942A7D"/>
    <w:rsid w:val="00942B5F"/>
    <w:rsid w:val="00942DC5"/>
    <w:rsid w:val="00942FF7"/>
    <w:rsid w:val="009437EE"/>
    <w:rsid w:val="00943A12"/>
    <w:rsid w:val="00944091"/>
    <w:rsid w:val="0094443D"/>
    <w:rsid w:val="00944924"/>
    <w:rsid w:val="009451EE"/>
    <w:rsid w:val="009461EC"/>
    <w:rsid w:val="00950ED3"/>
    <w:rsid w:val="00951692"/>
    <w:rsid w:val="00951D37"/>
    <w:rsid w:val="009539A8"/>
    <w:rsid w:val="00960613"/>
    <w:rsid w:val="00961035"/>
    <w:rsid w:val="00963E73"/>
    <w:rsid w:val="00963FC5"/>
    <w:rsid w:val="00964E33"/>
    <w:rsid w:val="00967788"/>
    <w:rsid w:val="00967846"/>
    <w:rsid w:val="009701AC"/>
    <w:rsid w:val="0097371C"/>
    <w:rsid w:val="00974ACA"/>
    <w:rsid w:val="00974D7B"/>
    <w:rsid w:val="00983C41"/>
    <w:rsid w:val="00984D80"/>
    <w:rsid w:val="00986298"/>
    <w:rsid w:val="009865ED"/>
    <w:rsid w:val="0099425F"/>
    <w:rsid w:val="009971EF"/>
    <w:rsid w:val="009973BD"/>
    <w:rsid w:val="00997ADE"/>
    <w:rsid w:val="009A01B2"/>
    <w:rsid w:val="009A3201"/>
    <w:rsid w:val="009A660E"/>
    <w:rsid w:val="009A6ED3"/>
    <w:rsid w:val="009A767B"/>
    <w:rsid w:val="009A7C9C"/>
    <w:rsid w:val="009B13F2"/>
    <w:rsid w:val="009B1745"/>
    <w:rsid w:val="009C07AB"/>
    <w:rsid w:val="009C19A8"/>
    <w:rsid w:val="009C2627"/>
    <w:rsid w:val="009C4E47"/>
    <w:rsid w:val="009D0685"/>
    <w:rsid w:val="009D30C8"/>
    <w:rsid w:val="009D47D3"/>
    <w:rsid w:val="009D71FF"/>
    <w:rsid w:val="009D7EC6"/>
    <w:rsid w:val="009E2837"/>
    <w:rsid w:val="009E2ABB"/>
    <w:rsid w:val="009E5DC5"/>
    <w:rsid w:val="009E6914"/>
    <w:rsid w:val="009E6EFC"/>
    <w:rsid w:val="009E7A07"/>
    <w:rsid w:val="009F0699"/>
    <w:rsid w:val="009F0C21"/>
    <w:rsid w:val="009F1216"/>
    <w:rsid w:val="009F178D"/>
    <w:rsid w:val="009F1D68"/>
    <w:rsid w:val="009F2417"/>
    <w:rsid w:val="009F3CCC"/>
    <w:rsid w:val="009F4661"/>
    <w:rsid w:val="009F555C"/>
    <w:rsid w:val="009F627F"/>
    <w:rsid w:val="00A00AC8"/>
    <w:rsid w:val="00A00F20"/>
    <w:rsid w:val="00A04869"/>
    <w:rsid w:val="00A05FEB"/>
    <w:rsid w:val="00A06C41"/>
    <w:rsid w:val="00A07BB3"/>
    <w:rsid w:val="00A07FE3"/>
    <w:rsid w:val="00A13ABA"/>
    <w:rsid w:val="00A14690"/>
    <w:rsid w:val="00A147B9"/>
    <w:rsid w:val="00A1590E"/>
    <w:rsid w:val="00A161B2"/>
    <w:rsid w:val="00A16E50"/>
    <w:rsid w:val="00A179D2"/>
    <w:rsid w:val="00A2208A"/>
    <w:rsid w:val="00A236A9"/>
    <w:rsid w:val="00A27870"/>
    <w:rsid w:val="00A32041"/>
    <w:rsid w:val="00A32121"/>
    <w:rsid w:val="00A34C62"/>
    <w:rsid w:val="00A34E36"/>
    <w:rsid w:val="00A35E9D"/>
    <w:rsid w:val="00A42631"/>
    <w:rsid w:val="00A42FF1"/>
    <w:rsid w:val="00A4510E"/>
    <w:rsid w:val="00A463B9"/>
    <w:rsid w:val="00A47116"/>
    <w:rsid w:val="00A53FD1"/>
    <w:rsid w:val="00A561C8"/>
    <w:rsid w:val="00A563F1"/>
    <w:rsid w:val="00A565E3"/>
    <w:rsid w:val="00A57412"/>
    <w:rsid w:val="00A6056F"/>
    <w:rsid w:val="00A605EA"/>
    <w:rsid w:val="00A606C1"/>
    <w:rsid w:val="00A614C9"/>
    <w:rsid w:val="00A6175C"/>
    <w:rsid w:val="00A6279D"/>
    <w:rsid w:val="00A63212"/>
    <w:rsid w:val="00A637F6"/>
    <w:rsid w:val="00A64418"/>
    <w:rsid w:val="00A6622F"/>
    <w:rsid w:val="00A675EF"/>
    <w:rsid w:val="00A678FC"/>
    <w:rsid w:val="00A706A6"/>
    <w:rsid w:val="00A709C2"/>
    <w:rsid w:val="00A72E24"/>
    <w:rsid w:val="00A73563"/>
    <w:rsid w:val="00A7598C"/>
    <w:rsid w:val="00A75ADD"/>
    <w:rsid w:val="00A7731D"/>
    <w:rsid w:val="00A77C0C"/>
    <w:rsid w:val="00A82866"/>
    <w:rsid w:val="00A82B32"/>
    <w:rsid w:val="00A83021"/>
    <w:rsid w:val="00A83C50"/>
    <w:rsid w:val="00A862D3"/>
    <w:rsid w:val="00A873FD"/>
    <w:rsid w:val="00A92C70"/>
    <w:rsid w:val="00A9418B"/>
    <w:rsid w:val="00A955F6"/>
    <w:rsid w:val="00A95AD0"/>
    <w:rsid w:val="00A96A7A"/>
    <w:rsid w:val="00AA0750"/>
    <w:rsid w:val="00AA0AF3"/>
    <w:rsid w:val="00AA1F9C"/>
    <w:rsid w:val="00AA24EF"/>
    <w:rsid w:val="00AA2AFA"/>
    <w:rsid w:val="00AA374B"/>
    <w:rsid w:val="00AA4E54"/>
    <w:rsid w:val="00AA6944"/>
    <w:rsid w:val="00AA7BE7"/>
    <w:rsid w:val="00AB041C"/>
    <w:rsid w:val="00AB0561"/>
    <w:rsid w:val="00AB32BF"/>
    <w:rsid w:val="00AB4734"/>
    <w:rsid w:val="00AB7A0C"/>
    <w:rsid w:val="00AB7C17"/>
    <w:rsid w:val="00AC3B11"/>
    <w:rsid w:val="00AC7674"/>
    <w:rsid w:val="00AD027D"/>
    <w:rsid w:val="00AD13C3"/>
    <w:rsid w:val="00AD1C72"/>
    <w:rsid w:val="00AD1ED2"/>
    <w:rsid w:val="00AD30BE"/>
    <w:rsid w:val="00AD5493"/>
    <w:rsid w:val="00AD623E"/>
    <w:rsid w:val="00AD791E"/>
    <w:rsid w:val="00AD7A62"/>
    <w:rsid w:val="00AE3E32"/>
    <w:rsid w:val="00AE4B56"/>
    <w:rsid w:val="00AE6358"/>
    <w:rsid w:val="00AF3489"/>
    <w:rsid w:val="00AF507F"/>
    <w:rsid w:val="00B00D98"/>
    <w:rsid w:val="00B00EE2"/>
    <w:rsid w:val="00B00F42"/>
    <w:rsid w:val="00B013C6"/>
    <w:rsid w:val="00B01E3A"/>
    <w:rsid w:val="00B033AE"/>
    <w:rsid w:val="00B055C4"/>
    <w:rsid w:val="00B0709F"/>
    <w:rsid w:val="00B113AD"/>
    <w:rsid w:val="00B114AE"/>
    <w:rsid w:val="00B11664"/>
    <w:rsid w:val="00B126D2"/>
    <w:rsid w:val="00B1324A"/>
    <w:rsid w:val="00B165C1"/>
    <w:rsid w:val="00B20B30"/>
    <w:rsid w:val="00B2173A"/>
    <w:rsid w:val="00B21930"/>
    <w:rsid w:val="00B2197A"/>
    <w:rsid w:val="00B2327C"/>
    <w:rsid w:val="00B24DE1"/>
    <w:rsid w:val="00B25EA9"/>
    <w:rsid w:val="00B262C5"/>
    <w:rsid w:val="00B27756"/>
    <w:rsid w:val="00B30199"/>
    <w:rsid w:val="00B31521"/>
    <w:rsid w:val="00B322FE"/>
    <w:rsid w:val="00B3542D"/>
    <w:rsid w:val="00B35770"/>
    <w:rsid w:val="00B37037"/>
    <w:rsid w:val="00B37647"/>
    <w:rsid w:val="00B41B52"/>
    <w:rsid w:val="00B41DED"/>
    <w:rsid w:val="00B41FF9"/>
    <w:rsid w:val="00B427B8"/>
    <w:rsid w:val="00B43C40"/>
    <w:rsid w:val="00B462E5"/>
    <w:rsid w:val="00B5159E"/>
    <w:rsid w:val="00B53DD7"/>
    <w:rsid w:val="00B54EF4"/>
    <w:rsid w:val="00B55A93"/>
    <w:rsid w:val="00B56F51"/>
    <w:rsid w:val="00B577E2"/>
    <w:rsid w:val="00B60530"/>
    <w:rsid w:val="00B6444D"/>
    <w:rsid w:val="00B653C6"/>
    <w:rsid w:val="00B66771"/>
    <w:rsid w:val="00B66D41"/>
    <w:rsid w:val="00B70CFD"/>
    <w:rsid w:val="00B70DFB"/>
    <w:rsid w:val="00B71962"/>
    <w:rsid w:val="00B73599"/>
    <w:rsid w:val="00B74344"/>
    <w:rsid w:val="00B7504E"/>
    <w:rsid w:val="00B83E09"/>
    <w:rsid w:val="00B843D5"/>
    <w:rsid w:val="00B847FB"/>
    <w:rsid w:val="00B849BA"/>
    <w:rsid w:val="00B84D5A"/>
    <w:rsid w:val="00B85A7C"/>
    <w:rsid w:val="00B877BD"/>
    <w:rsid w:val="00B87FBD"/>
    <w:rsid w:val="00B953E6"/>
    <w:rsid w:val="00B9753D"/>
    <w:rsid w:val="00BA119B"/>
    <w:rsid w:val="00BA1532"/>
    <w:rsid w:val="00BA2A29"/>
    <w:rsid w:val="00BA3DA5"/>
    <w:rsid w:val="00BA4E25"/>
    <w:rsid w:val="00BA5A6A"/>
    <w:rsid w:val="00BA6A12"/>
    <w:rsid w:val="00BA6A24"/>
    <w:rsid w:val="00BA77C2"/>
    <w:rsid w:val="00BB05E4"/>
    <w:rsid w:val="00BB0CAA"/>
    <w:rsid w:val="00BB456F"/>
    <w:rsid w:val="00BB4735"/>
    <w:rsid w:val="00BB543D"/>
    <w:rsid w:val="00BB5BFB"/>
    <w:rsid w:val="00BB6FAC"/>
    <w:rsid w:val="00BB762D"/>
    <w:rsid w:val="00BC20BB"/>
    <w:rsid w:val="00BC2170"/>
    <w:rsid w:val="00BC35DB"/>
    <w:rsid w:val="00BC566A"/>
    <w:rsid w:val="00BC5880"/>
    <w:rsid w:val="00BD1B41"/>
    <w:rsid w:val="00BD2D2D"/>
    <w:rsid w:val="00BD4139"/>
    <w:rsid w:val="00BD42CF"/>
    <w:rsid w:val="00BD5277"/>
    <w:rsid w:val="00BD779E"/>
    <w:rsid w:val="00BD79A8"/>
    <w:rsid w:val="00BE1913"/>
    <w:rsid w:val="00BE1EF5"/>
    <w:rsid w:val="00BE247A"/>
    <w:rsid w:val="00BE2BB9"/>
    <w:rsid w:val="00BE336E"/>
    <w:rsid w:val="00BE43DC"/>
    <w:rsid w:val="00BE6AC7"/>
    <w:rsid w:val="00BE6E0C"/>
    <w:rsid w:val="00BF0B52"/>
    <w:rsid w:val="00BF0F9A"/>
    <w:rsid w:val="00BF1945"/>
    <w:rsid w:val="00BF309C"/>
    <w:rsid w:val="00BF43AC"/>
    <w:rsid w:val="00BF4E5B"/>
    <w:rsid w:val="00BF50BD"/>
    <w:rsid w:val="00BF62C0"/>
    <w:rsid w:val="00BF7225"/>
    <w:rsid w:val="00C0212A"/>
    <w:rsid w:val="00C0370E"/>
    <w:rsid w:val="00C05056"/>
    <w:rsid w:val="00C056A1"/>
    <w:rsid w:val="00C06056"/>
    <w:rsid w:val="00C06312"/>
    <w:rsid w:val="00C069FF"/>
    <w:rsid w:val="00C06E18"/>
    <w:rsid w:val="00C10528"/>
    <w:rsid w:val="00C10ACE"/>
    <w:rsid w:val="00C12B19"/>
    <w:rsid w:val="00C12D86"/>
    <w:rsid w:val="00C130E1"/>
    <w:rsid w:val="00C2193A"/>
    <w:rsid w:val="00C2248D"/>
    <w:rsid w:val="00C2472A"/>
    <w:rsid w:val="00C25120"/>
    <w:rsid w:val="00C25C46"/>
    <w:rsid w:val="00C31DAA"/>
    <w:rsid w:val="00C31EC7"/>
    <w:rsid w:val="00C37BC0"/>
    <w:rsid w:val="00C43751"/>
    <w:rsid w:val="00C4398E"/>
    <w:rsid w:val="00C448CE"/>
    <w:rsid w:val="00C44BF8"/>
    <w:rsid w:val="00C46951"/>
    <w:rsid w:val="00C4776D"/>
    <w:rsid w:val="00C506B3"/>
    <w:rsid w:val="00C507AD"/>
    <w:rsid w:val="00C51BE4"/>
    <w:rsid w:val="00C53159"/>
    <w:rsid w:val="00C619BA"/>
    <w:rsid w:val="00C63533"/>
    <w:rsid w:val="00C64E3F"/>
    <w:rsid w:val="00C6567D"/>
    <w:rsid w:val="00C66483"/>
    <w:rsid w:val="00C67509"/>
    <w:rsid w:val="00C704B9"/>
    <w:rsid w:val="00C7430D"/>
    <w:rsid w:val="00C77BD6"/>
    <w:rsid w:val="00C803A0"/>
    <w:rsid w:val="00C80E7B"/>
    <w:rsid w:val="00C81516"/>
    <w:rsid w:val="00C827A4"/>
    <w:rsid w:val="00C8286F"/>
    <w:rsid w:val="00C82C61"/>
    <w:rsid w:val="00C83338"/>
    <w:rsid w:val="00C83502"/>
    <w:rsid w:val="00C836CF"/>
    <w:rsid w:val="00C83C21"/>
    <w:rsid w:val="00C84303"/>
    <w:rsid w:val="00C90693"/>
    <w:rsid w:val="00C91344"/>
    <w:rsid w:val="00C9163F"/>
    <w:rsid w:val="00C94274"/>
    <w:rsid w:val="00C9674F"/>
    <w:rsid w:val="00C9698F"/>
    <w:rsid w:val="00C97361"/>
    <w:rsid w:val="00CA03D2"/>
    <w:rsid w:val="00CA1D0B"/>
    <w:rsid w:val="00CA283E"/>
    <w:rsid w:val="00CA387B"/>
    <w:rsid w:val="00CA4AC7"/>
    <w:rsid w:val="00CA7662"/>
    <w:rsid w:val="00CB037F"/>
    <w:rsid w:val="00CB1226"/>
    <w:rsid w:val="00CB1428"/>
    <w:rsid w:val="00CB2196"/>
    <w:rsid w:val="00CB298E"/>
    <w:rsid w:val="00CB3341"/>
    <w:rsid w:val="00CB673F"/>
    <w:rsid w:val="00CB72F3"/>
    <w:rsid w:val="00CB7469"/>
    <w:rsid w:val="00CC1A89"/>
    <w:rsid w:val="00CC1D2D"/>
    <w:rsid w:val="00CC3BFD"/>
    <w:rsid w:val="00CC68CB"/>
    <w:rsid w:val="00CC77F0"/>
    <w:rsid w:val="00CD0604"/>
    <w:rsid w:val="00CD338A"/>
    <w:rsid w:val="00CD4046"/>
    <w:rsid w:val="00CD41E0"/>
    <w:rsid w:val="00CD4756"/>
    <w:rsid w:val="00CD4FD7"/>
    <w:rsid w:val="00CD519E"/>
    <w:rsid w:val="00CD583B"/>
    <w:rsid w:val="00CD70B2"/>
    <w:rsid w:val="00CD7D00"/>
    <w:rsid w:val="00CD7EA4"/>
    <w:rsid w:val="00CE0026"/>
    <w:rsid w:val="00CE21BC"/>
    <w:rsid w:val="00CE264E"/>
    <w:rsid w:val="00CE3A95"/>
    <w:rsid w:val="00CE5F1F"/>
    <w:rsid w:val="00CE75DE"/>
    <w:rsid w:val="00CF0CE7"/>
    <w:rsid w:val="00CF2206"/>
    <w:rsid w:val="00CF2749"/>
    <w:rsid w:val="00CF28DA"/>
    <w:rsid w:val="00CF2CDC"/>
    <w:rsid w:val="00CF2F07"/>
    <w:rsid w:val="00CF3F6C"/>
    <w:rsid w:val="00CF5313"/>
    <w:rsid w:val="00CF7657"/>
    <w:rsid w:val="00CF7A2F"/>
    <w:rsid w:val="00D00785"/>
    <w:rsid w:val="00D00FD4"/>
    <w:rsid w:val="00D01456"/>
    <w:rsid w:val="00D02746"/>
    <w:rsid w:val="00D075CB"/>
    <w:rsid w:val="00D10355"/>
    <w:rsid w:val="00D1049E"/>
    <w:rsid w:val="00D12349"/>
    <w:rsid w:val="00D1550E"/>
    <w:rsid w:val="00D16C21"/>
    <w:rsid w:val="00D1727F"/>
    <w:rsid w:val="00D21024"/>
    <w:rsid w:val="00D22D33"/>
    <w:rsid w:val="00D230D7"/>
    <w:rsid w:val="00D23705"/>
    <w:rsid w:val="00D277C5"/>
    <w:rsid w:val="00D32506"/>
    <w:rsid w:val="00D3397C"/>
    <w:rsid w:val="00D35B2E"/>
    <w:rsid w:val="00D373F3"/>
    <w:rsid w:val="00D404C8"/>
    <w:rsid w:val="00D4245A"/>
    <w:rsid w:val="00D459CB"/>
    <w:rsid w:val="00D47B84"/>
    <w:rsid w:val="00D47BA6"/>
    <w:rsid w:val="00D503D4"/>
    <w:rsid w:val="00D5145C"/>
    <w:rsid w:val="00D521C6"/>
    <w:rsid w:val="00D53628"/>
    <w:rsid w:val="00D53CEA"/>
    <w:rsid w:val="00D54A37"/>
    <w:rsid w:val="00D5683C"/>
    <w:rsid w:val="00D60AA4"/>
    <w:rsid w:val="00D60FAA"/>
    <w:rsid w:val="00D639F3"/>
    <w:rsid w:val="00D67EB7"/>
    <w:rsid w:val="00D71D8A"/>
    <w:rsid w:val="00D73F40"/>
    <w:rsid w:val="00D7561D"/>
    <w:rsid w:val="00D75894"/>
    <w:rsid w:val="00D802D0"/>
    <w:rsid w:val="00D8504A"/>
    <w:rsid w:val="00D86395"/>
    <w:rsid w:val="00D874B1"/>
    <w:rsid w:val="00D87C0B"/>
    <w:rsid w:val="00D90353"/>
    <w:rsid w:val="00D90FD1"/>
    <w:rsid w:val="00D919CC"/>
    <w:rsid w:val="00D92625"/>
    <w:rsid w:val="00D92F05"/>
    <w:rsid w:val="00D94851"/>
    <w:rsid w:val="00D95B77"/>
    <w:rsid w:val="00DA1AD4"/>
    <w:rsid w:val="00DA2F23"/>
    <w:rsid w:val="00DA3418"/>
    <w:rsid w:val="00DA581C"/>
    <w:rsid w:val="00DA7DEA"/>
    <w:rsid w:val="00DB0C59"/>
    <w:rsid w:val="00DB28DE"/>
    <w:rsid w:val="00DB2E8D"/>
    <w:rsid w:val="00DB48DF"/>
    <w:rsid w:val="00DC0B23"/>
    <w:rsid w:val="00DC14C3"/>
    <w:rsid w:val="00DC4583"/>
    <w:rsid w:val="00DC56AA"/>
    <w:rsid w:val="00DC60D7"/>
    <w:rsid w:val="00DD1212"/>
    <w:rsid w:val="00DD330A"/>
    <w:rsid w:val="00DD5F0C"/>
    <w:rsid w:val="00DD7425"/>
    <w:rsid w:val="00DD7B69"/>
    <w:rsid w:val="00DE0061"/>
    <w:rsid w:val="00DE01CB"/>
    <w:rsid w:val="00DE0333"/>
    <w:rsid w:val="00DE0E6A"/>
    <w:rsid w:val="00DE27E6"/>
    <w:rsid w:val="00DE29D9"/>
    <w:rsid w:val="00DE31E6"/>
    <w:rsid w:val="00DE3A93"/>
    <w:rsid w:val="00DE3C9E"/>
    <w:rsid w:val="00DE4520"/>
    <w:rsid w:val="00DE56BE"/>
    <w:rsid w:val="00DF1276"/>
    <w:rsid w:val="00DF140D"/>
    <w:rsid w:val="00DF4971"/>
    <w:rsid w:val="00DF4E32"/>
    <w:rsid w:val="00E012B4"/>
    <w:rsid w:val="00E01563"/>
    <w:rsid w:val="00E022BD"/>
    <w:rsid w:val="00E028E8"/>
    <w:rsid w:val="00E02A6E"/>
    <w:rsid w:val="00E04ABB"/>
    <w:rsid w:val="00E0515E"/>
    <w:rsid w:val="00E05FE5"/>
    <w:rsid w:val="00E0758C"/>
    <w:rsid w:val="00E07631"/>
    <w:rsid w:val="00E076C1"/>
    <w:rsid w:val="00E077E2"/>
    <w:rsid w:val="00E12349"/>
    <w:rsid w:val="00E12899"/>
    <w:rsid w:val="00E13C64"/>
    <w:rsid w:val="00E13D69"/>
    <w:rsid w:val="00E142CF"/>
    <w:rsid w:val="00E14506"/>
    <w:rsid w:val="00E147FB"/>
    <w:rsid w:val="00E14F0A"/>
    <w:rsid w:val="00E154AC"/>
    <w:rsid w:val="00E16E7E"/>
    <w:rsid w:val="00E176B8"/>
    <w:rsid w:val="00E17AE8"/>
    <w:rsid w:val="00E224A1"/>
    <w:rsid w:val="00E22D64"/>
    <w:rsid w:val="00E24481"/>
    <w:rsid w:val="00E3056F"/>
    <w:rsid w:val="00E3244B"/>
    <w:rsid w:val="00E32E1A"/>
    <w:rsid w:val="00E34202"/>
    <w:rsid w:val="00E34922"/>
    <w:rsid w:val="00E34AD9"/>
    <w:rsid w:val="00E35041"/>
    <w:rsid w:val="00E3507A"/>
    <w:rsid w:val="00E35B9F"/>
    <w:rsid w:val="00E36EB1"/>
    <w:rsid w:val="00E4017F"/>
    <w:rsid w:val="00E403B6"/>
    <w:rsid w:val="00E41BDF"/>
    <w:rsid w:val="00E42873"/>
    <w:rsid w:val="00E43679"/>
    <w:rsid w:val="00E44ED6"/>
    <w:rsid w:val="00E456FD"/>
    <w:rsid w:val="00E50DD7"/>
    <w:rsid w:val="00E51015"/>
    <w:rsid w:val="00E51EC5"/>
    <w:rsid w:val="00E5391F"/>
    <w:rsid w:val="00E565B7"/>
    <w:rsid w:val="00E61159"/>
    <w:rsid w:val="00E6633C"/>
    <w:rsid w:val="00E6658B"/>
    <w:rsid w:val="00E66857"/>
    <w:rsid w:val="00E67916"/>
    <w:rsid w:val="00E7003F"/>
    <w:rsid w:val="00E70231"/>
    <w:rsid w:val="00E704D4"/>
    <w:rsid w:val="00E71967"/>
    <w:rsid w:val="00E71AAB"/>
    <w:rsid w:val="00E71F93"/>
    <w:rsid w:val="00E72068"/>
    <w:rsid w:val="00E745B4"/>
    <w:rsid w:val="00E7596F"/>
    <w:rsid w:val="00E75FBC"/>
    <w:rsid w:val="00E76BB7"/>
    <w:rsid w:val="00E776E7"/>
    <w:rsid w:val="00E81C7B"/>
    <w:rsid w:val="00E846EB"/>
    <w:rsid w:val="00E8541D"/>
    <w:rsid w:val="00E8545B"/>
    <w:rsid w:val="00E855E8"/>
    <w:rsid w:val="00E91C8C"/>
    <w:rsid w:val="00E920AB"/>
    <w:rsid w:val="00E95D5D"/>
    <w:rsid w:val="00EA041A"/>
    <w:rsid w:val="00EA079A"/>
    <w:rsid w:val="00EA153E"/>
    <w:rsid w:val="00EA4189"/>
    <w:rsid w:val="00EA52A9"/>
    <w:rsid w:val="00EA578E"/>
    <w:rsid w:val="00EA7922"/>
    <w:rsid w:val="00EB0F6A"/>
    <w:rsid w:val="00EB0FED"/>
    <w:rsid w:val="00EB18FD"/>
    <w:rsid w:val="00EB22B7"/>
    <w:rsid w:val="00EB2425"/>
    <w:rsid w:val="00EB41CC"/>
    <w:rsid w:val="00EB5E35"/>
    <w:rsid w:val="00EB7A55"/>
    <w:rsid w:val="00EC0A91"/>
    <w:rsid w:val="00EC1D0E"/>
    <w:rsid w:val="00EC2020"/>
    <w:rsid w:val="00EC2138"/>
    <w:rsid w:val="00EC3730"/>
    <w:rsid w:val="00EC3FF9"/>
    <w:rsid w:val="00EC4901"/>
    <w:rsid w:val="00EC6420"/>
    <w:rsid w:val="00ED0228"/>
    <w:rsid w:val="00ED339F"/>
    <w:rsid w:val="00ED3E32"/>
    <w:rsid w:val="00ED3F78"/>
    <w:rsid w:val="00ED46CF"/>
    <w:rsid w:val="00ED4B91"/>
    <w:rsid w:val="00ED4F01"/>
    <w:rsid w:val="00EE11DC"/>
    <w:rsid w:val="00EE1521"/>
    <w:rsid w:val="00EE2D5D"/>
    <w:rsid w:val="00EE2E0B"/>
    <w:rsid w:val="00EE3059"/>
    <w:rsid w:val="00EE6D2F"/>
    <w:rsid w:val="00EF0777"/>
    <w:rsid w:val="00EF2EED"/>
    <w:rsid w:val="00EF598D"/>
    <w:rsid w:val="00EF5D1E"/>
    <w:rsid w:val="00EF6C83"/>
    <w:rsid w:val="00F02B3B"/>
    <w:rsid w:val="00F02F68"/>
    <w:rsid w:val="00F05D57"/>
    <w:rsid w:val="00F05E24"/>
    <w:rsid w:val="00F10889"/>
    <w:rsid w:val="00F10ADA"/>
    <w:rsid w:val="00F130DB"/>
    <w:rsid w:val="00F138ED"/>
    <w:rsid w:val="00F13C8B"/>
    <w:rsid w:val="00F167F1"/>
    <w:rsid w:val="00F16823"/>
    <w:rsid w:val="00F16BAF"/>
    <w:rsid w:val="00F17268"/>
    <w:rsid w:val="00F17F19"/>
    <w:rsid w:val="00F209BF"/>
    <w:rsid w:val="00F21536"/>
    <w:rsid w:val="00F22B07"/>
    <w:rsid w:val="00F2473C"/>
    <w:rsid w:val="00F27A63"/>
    <w:rsid w:val="00F30D14"/>
    <w:rsid w:val="00F313F7"/>
    <w:rsid w:val="00F3156B"/>
    <w:rsid w:val="00F3163A"/>
    <w:rsid w:val="00F31A1F"/>
    <w:rsid w:val="00F35682"/>
    <w:rsid w:val="00F35CE0"/>
    <w:rsid w:val="00F378CB"/>
    <w:rsid w:val="00F40330"/>
    <w:rsid w:val="00F411EB"/>
    <w:rsid w:val="00F417FD"/>
    <w:rsid w:val="00F4325B"/>
    <w:rsid w:val="00F43A93"/>
    <w:rsid w:val="00F43DA2"/>
    <w:rsid w:val="00F45478"/>
    <w:rsid w:val="00F45970"/>
    <w:rsid w:val="00F47D41"/>
    <w:rsid w:val="00F5002D"/>
    <w:rsid w:val="00F515D5"/>
    <w:rsid w:val="00F51F4A"/>
    <w:rsid w:val="00F52123"/>
    <w:rsid w:val="00F521EC"/>
    <w:rsid w:val="00F53C44"/>
    <w:rsid w:val="00F55380"/>
    <w:rsid w:val="00F553C8"/>
    <w:rsid w:val="00F56440"/>
    <w:rsid w:val="00F5704D"/>
    <w:rsid w:val="00F57CBC"/>
    <w:rsid w:val="00F6245C"/>
    <w:rsid w:val="00F63C91"/>
    <w:rsid w:val="00F66E2F"/>
    <w:rsid w:val="00F704BF"/>
    <w:rsid w:val="00F705F1"/>
    <w:rsid w:val="00F70D1B"/>
    <w:rsid w:val="00F7120E"/>
    <w:rsid w:val="00F73335"/>
    <w:rsid w:val="00F73FFC"/>
    <w:rsid w:val="00F754B6"/>
    <w:rsid w:val="00F755D5"/>
    <w:rsid w:val="00F776E7"/>
    <w:rsid w:val="00F77C3F"/>
    <w:rsid w:val="00F80DC9"/>
    <w:rsid w:val="00F831A4"/>
    <w:rsid w:val="00F84EE9"/>
    <w:rsid w:val="00F86491"/>
    <w:rsid w:val="00F86BCD"/>
    <w:rsid w:val="00F86E63"/>
    <w:rsid w:val="00F87513"/>
    <w:rsid w:val="00F87862"/>
    <w:rsid w:val="00F9173A"/>
    <w:rsid w:val="00F93689"/>
    <w:rsid w:val="00F94410"/>
    <w:rsid w:val="00F94811"/>
    <w:rsid w:val="00F950FF"/>
    <w:rsid w:val="00F96B1A"/>
    <w:rsid w:val="00F97093"/>
    <w:rsid w:val="00F97721"/>
    <w:rsid w:val="00FA176D"/>
    <w:rsid w:val="00FA1EFA"/>
    <w:rsid w:val="00FA2502"/>
    <w:rsid w:val="00FA3E8E"/>
    <w:rsid w:val="00FA65C3"/>
    <w:rsid w:val="00FA7568"/>
    <w:rsid w:val="00FB0762"/>
    <w:rsid w:val="00FB0E04"/>
    <w:rsid w:val="00FB188E"/>
    <w:rsid w:val="00FB1B21"/>
    <w:rsid w:val="00FB40B8"/>
    <w:rsid w:val="00FB4662"/>
    <w:rsid w:val="00FB47AA"/>
    <w:rsid w:val="00FB5B67"/>
    <w:rsid w:val="00FB6AAD"/>
    <w:rsid w:val="00FC1415"/>
    <w:rsid w:val="00FC1570"/>
    <w:rsid w:val="00FC1E93"/>
    <w:rsid w:val="00FC3FE7"/>
    <w:rsid w:val="00FC4072"/>
    <w:rsid w:val="00FC4DBB"/>
    <w:rsid w:val="00FC523B"/>
    <w:rsid w:val="00FC5B2F"/>
    <w:rsid w:val="00FC6094"/>
    <w:rsid w:val="00FC65F8"/>
    <w:rsid w:val="00FD059E"/>
    <w:rsid w:val="00FD2D28"/>
    <w:rsid w:val="00FD3531"/>
    <w:rsid w:val="00FD40C0"/>
    <w:rsid w:val="00FD59BF"/>
    <w:rsid w:val="00FD634F"/>
    <w:rsid w:val="00FD6552"/>
    <w:rsid w:val="00FD7B49"/>
    <w:rsid w:val="00FE1322"/>
    <w:rsid w:val="00FE27F5"/>
    <w:rsid w:val="00FE2CD3"/>
    <w:rsid w:val="00FE5ECA"/>
    <w:rsid w:val="00FE6147"/>
    <w:rsid w:val="00FE6AD8"/>
    <w:rsid w:val="00FE77C5"/>
    <w:rsid w:val="00FF087C"/>
    <w:rsid w:val="00FF12B3"/>
    <w:rsid w:val="00FF155A"/>
    <w:rsid w:val="00FF4DAB"/>
    <w:rsid w:val="00FF5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B84CB0"/>
  <w15:chartTrackingRefBased/>
  <w15:docId w15:val="{AE69594B-77D9-4842-958A-A0780F61C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1226B"/>
    <w:pPr>
      <w:spacing w:after="0" w:line="280" w:lineRule="exact"/>
    </w:pPr>
  </w:style>
  <w:style w:type="paragraph" w:styleId="berschrift1">
    <w:name w:val="heading 1"/>
    <w:basedOn w:val="Standard"/>
    <w:next w:val="Standard"/>
    <w:link w:val="berschrift1Zchn"/>
    <w:uiPriority w:val="9"/>
    <w:qFormat/>
    <w:rsid w:val="003C3680"/>
    <w:pPr>
      <w:keepNext/>
      <w:keepLines/>
      <w:spacing w:after="120"/>
      <w:outlineLvl w:val="0"/>
    </w:pPr>
    <w:rPr>
      <w:rFonts w:asciiTheme="majorHAnsi" w:eastAsiaTheme="majorEastAsia" w:hAnsiTheme="majorHAnsi" w:cstheme="majorBidi"/>
      <w:b/>
      <w:iCs/>
      <w:color w:val="000000" w:themeColor="text1"/>
      <w:sz w:val="30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3C3680"/>
    <w:pPr>
      <w:keepLines/>
      <w:spacing w:before="240" w:after="240" w:line="240" w:lineRule="auto"/>
      <w:outlineLvl w:val="1"/>
    </w:pPr>
    <w:rPr>
      <w:rFonts w:ascii="Calibri" w:eastAsia="MS Gothic" w:hAnsi="Calibri" w:cs="Times New Roman"/>
      <w:b/>
      <w:bCs/>
      <w:color w:val="327A86" w:themeColor="text2"/>
      <w:sz w:val="28"/>
      <w:szCs w:val="30"/>
      <w:lang w:eastAsia="de-DE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3C3680"/>
    <w:pPr>
      <w:keepLines/>
      <w:spacing w:before="240" w:after="120" w:line="240" w:lineRule="auto"/>
      <w:outlineLvl w:val="2"/>
    </w:pPr>
    <w:rPr>
      <w:rFonts w:ascii="Calibri" w:eastAsia="MS Gothic" w:hAnsi="Calibri" w:cs="Times New Roman"/>
      <w:b/>
      <w:bCs/>
      <w:color w:val="327A86" w:themeColor="text2"/>
      <w:sz w:val="24"/>
      <w:lang w:eastAsia="de-DE"/>
    </w:rPr>
  </w:style>
  <w:style w:type="paragraph" w:styleId="berschrift4">
    <w:name w:val="heading 4"/>
    <w:basedOn w:val="Standard"/>
    <w:next w:val="Standard"/>
    <w:link w:val="berschrift4Zchn"/>
    <w:uiPriority w:val="9"/>
    <w:semiHidden/>
    <w:rsid w:val="00E07631"/>
    <w:pPr>
      <w:keepNext/>
      <w:keepLines/>
      <w:spacing w:after="120"/>
      <w:outlineLvl w:val="3"/>
    </w:pPr>
    <w:rPr>
      <w:rFonts w:asciiTheme="majorHAnsi" w:eastAsiaTheme="majorEastAsia" w:hAnsiTheme="majorHAnsi" w:cstheme="majorBidi"/>
      <w:b/>
      <w:iCs/>
      <w:color w:val="327A86" w:themeColor="accent1"/>
      <w:sz w:val="20"/>
      <w:szCs w:val="32"/>
    </w:rPr>
  </w:style>
  <w:style w:type="paragraph" w:styleId="berschrift5">
    <w:name w:val="heading 5"/>
    <w:basedOn w:val="Standard"/>
    <w:next w:val="Standard"/>
    <w:link w:val="berschrift5Zchn"/>
    <w:uiPriority w:val="9"/>
    <w:semiHidden/>
    <w:rsid w:val="00E07631"/>
    <w:pPr>
      <w:keepNext/>
      <w:keepLines/>
      <w:outlineLvl w:val="4"/>
    </w:pPr>
    <w:rPr>
      <w:rFonts w:asciiTheme="majorHAnsi" w:eastAsiaTheme="majorEastAsia" w:hAnsiTheme="majorHAnsi" w:cstheme="majorBidi"/>
      <w:b/>
      <w:bCs/>
      <w:iCs/>
      <w:color w:val="000000" w:themeColor="text1"/>
      <w:sz w:val="20"/>
      <w:szCs w:val="32"/>
    </w:rPr>
  </w:style>
  <w:style w:type="paragraph" w:styleId="berschrift6">
    <w:name w:val="heading 6"/>
    <w:basedOn w:val="Nummerierung"/>
    <w:next w:val="Standard"/>
    <w:link w:val="berschrift6Zchn"/>
    <w:uiPriority w:val="9"/>
    <w:semiHidden/>
    <w:rsid w:val="00441287"/>
    <w:pPr>
      <w:outlineLvl w:val="5"/>
    </w:pPr>
  </w:style>
  <w:style w:type="paragraph" w:styleId="berschrift9">
    <w:name w:val="heading 9"/>
    <w:basedOn w:val="Standard"/>
    <w:next w:val="Standard"/>
    <w:link w:val="berschrift9Zchn"/>
    <w:uiPriority w:val="9"/>
    <w:semiHidden/>
    <w:rsid w:val="002B7422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3C3680"/>
    <w:rPr>
      <w:rFonts w:asciiTheme="majorHAnsi" w:eastAsiaTheme="majorEastAsia" w:hAnsiTheme="majorHAnsi" w:cstheme="majorBidi"/>
      <w:b/>
      <w:iCs/>
      <w:color w:val="000000" w:themeColor="text1"/>
      <w:sz w:val="30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C3680"/>
    <w:rPr>
      <w:rFonts w:ascii="Calibri" w:eastAsia="MS Gothic" w:hAnsi="Calibri" w:cs="Times New Roman"/>
      <w:b/>
      <w:bCs/>
      <w:color w:val="327A86" w:themeColor="text2"/>
      <w:sz w:val="28"/>
      <w:szCs w:val="30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3C3680"/>
    <w:rPr>
      <w:rFonts w:ascii="Calibri" w:eastAsia="MS Gothic" w:hAnsi="Calibri" w:cs="Times New Roman"/>
      <w:b/>
      <w:bCs/>
      <w:color w:val="327A86" w:themeColor="text2"/>
      <w:sz w:val="24"/>
      <w:lang w:eastAsia="de-DE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853AA"/>
    <w:rPr>
      <w:rFonts w:asciiTheme="majorHAnsi" w:eastAsiaTheme="majorEastAsia" w:hAnsiTheme="majorHAnsi" w:cstheme="majorBidi"/>
      <w:b/>
      <w:iCs/>
      <w:color w:val="327A86" w:themeColor="accent1"/>
      <w:sz w:val="20"/>
      <w:szCs w:val="32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853AA"/>
    <w:rPr>
      <w:rFonts w:asciiTheme="majorHAnsi" w:eastAsiaTheme="majorEastAsia" w:hAnsiTheme="majorHAnsi" w:cstheme="majorBidi"/>
      <w:b/>
      <w:bCs/>
      <w:iCs/>
      <w:color w:val="000000" w:themeColor="text1"/>
      <w:sz w:val="20"/>
      <w:szCs w:val="32"/>
    </w:rPr>
  </w:style>
  <w:style w:type="paragraph" w:customStyle="1" w:styleId="Nummerierung">
    <w:name w:val="Nummerierung"/>
    <w:basedOn w:val="Standard"/>
    <w:link w:val="NummerierungZchn"/>
    <w:qFormat/>
    <w:rsid w:val="007A149C"/>
    <w:rPr>
      <w:b/>
      <w:color w:val="327A86" w:themeColor="text2"/>
    </w:rPr>
  </w:style>
  <w:style w:type="character" w:customStyle="1" w:styleId="NummerierungZchn">
    <w:name w:val="Nummerierung Zchn"/>
    <w:basedOn w:val="Absatz-Standardschriftart"/>
    <w:link w:val="Nummerierung"/>
    <w:rsid w:val="007A149C"/>
    <w:rPr>
      <w:b/>
      <w:color w:val="327A86" w:themeColor="text2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853AA"/>
    <w:rPr>
      <w:b/>
      <w:color w:val="327A86" w:themeColor="text2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853A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Kopfzeile">
    <w:name w:val="header"/>
    <w:basedOn w:val="Standard"/>
    <w:link w:val="KopfzeileZchn"/>
    <w:uiPriority w:val="99"/>
    <w:unhideWhenUsed/>
    <w:rsid w:val="0067534A"/>
    <w:pPr>
      <w:tabs>
        <w:tab w:val="left" w:pos="284"/>
        <w:tab w:val="center" w:pos="4536"/>
        <w:tab w:val="left" w:pos="6120"/>
        <w:tab w:val="right" w:pos="9072"/>
      </w:tabs>
      <w:spacing w:line="276" w:lineRule="auto"/>
    </w:pPr>
    <w:rPr>
      <w:color w:val="706F6F"/>
      <w:sz w:val="20"/>
      <w:szCs w:val="20"/>
    </w:rPr>
  </w:style>
  <w:style w:type="character" w:customStyle="1" w:styleId="KopfzeileZchn">
    <w:name w:val="Kopfzeile Zchn"/>
    <w:basedOn w:val="Absatz-Standardschriftart"/>
    <w:link w:val="Kopfzeile"/>
    <w:uiPriority w:val="99"/>
    <w:rsid w:val="0067534A"/>
    <w:rPr>
      <w:color w:val="706F6F"/>
      <w:sz w:val="20"/>
      <w:szCs w:val="20"/>
    </w:rPr>
  </w:style>
  <w:style w:type="paragraph" w:styleId="Fuzeile">
    <w:name w:val="footer"/>
    <w:basedOn w:val="Standard"/>
    <w:link w:val="FuzeileZchn"/>
    <w:uiPriority w:val="99"/>
    <w:unhideWhenUsed/>
    <w:rsid w:val="00550488"/>
    <w:pPr>
      <w:tabs>
        <w:tab w:val="center" w:pos="4536"/>
        <w:tab w:val="right" w:pos="9072"/>
      </w:tabs>
      <w:spacing w:line="240" w:lineRule="auto"/>
      <w:jc w:val="right"/>
    </w:pPr>
    <w:rPr>
      <w:noProof/>
    </w:rPr>
  </w:style>
  <w:style w:type="character" w:customStyle="1" w:styleId="FuzeileZchn">
    <w:name w:val="Fußzeile Zchn"/>
    <w:basedOn w:val="Absatz-Standardschriftart"/>
    <w:link w:val="Fuzeile"/>
    <w:uiPriority w:val="99"/>
    <w:rsid w:val="00AB041C"/>
    <w:rPr>
      <w:noProof/>
    </w:rPr>
  </w:style>
  <w:style w:type="paragraph" w:customStyle="1" w:styleId="Quelle">
    <w:name w:val="Quelle"/>
    <w:basedOn w:val="Standard"/>
    <w:link w:val="QuelleZchn"/>
    <w:qFormat/>
    <w:rsid w:val="005659A1"/>
    <w:pPr>
      <w:tabs>
        <w:tab w:val="left" w:pos="284"/>
        <w:tab w:val="center" w:pos="4536"/>
        <w:tab w:val="left" w:pos="6120"/>
        <w:tab w:val="right" w:pos="9072"/>
      </w:tabs>
      <w:spacing w:line="276" w:lineRule="auto"/>
    </w:pPr>
    <w:rPr>
      <w:color w:val="808080" w:themeColor="background1" w:themeShade="80"/>
      <w:sz w:val="15"/>
      <w:szCs w:val="15"/>
    </w:rPr>
  </w:style>
  <w:style w:type="character" w:customStyle="1" w:styleId="QuelleZchn">
    <w:name w:val="Quelle Zchn"/>
    <w:basedOn w:val="Absatz-Standardschriftart"/>
    <w:link w:val="Quelle"/>
    <w:rsid w:val="005659A1"/>
    <w:rPr>
      <w:color w:val="808080" w:themeColor="background1" w:themeShade="80"/>
      <w:sz w:val="15"/>
      <w:szCs w:val="15"/>
    </w:rPr>
  </w:style>
  <w:style w:type="paragraph" w:styleId="Listenabsatz">
    <w:name w:val="List Paragraph"/>
    <w:aliases w:val="Aufzählung"/>
    <w:basedOn w:val="Standard"/>
    <w:link w:val="ListenabsatzZchn"/>
    <w:uiPriority w:val="34"/>
    <w:qFormat/>
    <w:rsid w:val="009A01B2"/>
    <w:pPr>
      <w:numPr>
        <w:numId w:val="67"/>
      </w:numPr>
      <w:spacing w:line="240" w:lineRule="atLeast"/>
      <w:ind w:left="284" w:hanging="284"/>
      <w:contextualSpacing/>
    </w:pPr>
    <w:rPr>
      <w:noProof/>
    </w:rPr>
  </w:style>
  <w:style w:type="character" w:customStyle="1" w:styleId="ListenabsatzZchn">
    <w:name w:val="Listenabsatz Zchn"/>
    <w:aliases w:val="Aufzählung Zchn"/>
    <w:basedOn w:val="Absatz-Standardschriftart"/>
    <w:link w:val="Listenabsatz"/>
    <w:uiPriority w:val="34"/>
    <w:rsid w:val="009A01B2"/>
    <w:rPr>
      <w:noProof/>
    </w:rPr>
  </w:style>
  <w:style w:type="paragraph" w:styleId="Zitat">
    <w:name w:val="Quote"/>
    <w:basedOn w:val="Standard"/>
    <w:next w:val="Standard"/>
    <w:link w:val="ZitatZchn"/>
    <w:uiPriority w:val="29"/>
    <w:rsid w:val="00AD027D"/>
    <w:rPr>
      <w:i/>
    </w:rPr>
  </w:style>
  <w:style w:type="character" w:customStyle="1" w:styleId="ZitatZchn">
    <w:name w:val="Zitat Zchn"/>
    <w:basedOn w:val="Absatz-Standardschriftart"/>
    <w:link w:val="Zitat"/>
    <w:uiPriority w:val="29"/>
    <w:rsid w:val="00AD027D"/>
    <w:rPr>
      <w:i/>
    </w:rPr>
  </w:style>
  <w:style w:type="table" w:styleId="EinfacheTabelle4">
    <w:name w:val="Plain Table 4"/>
    <w:basedOn w:val="NormaleTabelle"/>
    <w:uiPriority w:val="44"/>
    <w:rsid w:val="008D7E10"/>
    <w:pPr>
      <w:spacing w:after="0" w:line="240" w:lineRule="auto"/>
    </w:pPr>
    <w:rPr>
      <w:rFonts w:asciiTheme="majorHAnsi" w:eastAsiaTheme="majorEastAsia" w:hAnsiTheme="majorHAnsi" w:cstheme="majorBidi"/>
      <w:lang w:eastAsia="de-DE"/>
    </w:rPr>
    <w:tblPr>
      <w:tblStyleRowBandSize w:val="1"/>
      <w:tblStyleColBandSize w:val="1"/>
    </w:tblPr>
    <w:tcPr>
      <w:shd w:val="clear" w:color="auto" w:fill="FFFFFF" w:themeFill="background1"/>
    </w:tcPr>
    <w:tblStylePr w:type="firstRow">
      <w:rPr>
        <w:b w:val="0"/>
        <w:bCs/>
      </w:rPr>
    </w:tblStylePr>
    <w:tblStylePr w:type="lastRow">
      <w:rPr>
        <w:b/>
        <w:bCs/>
      </w:rPr>
    </w:tblStylePr>
    <w:tblStylePr w:type="firstCol">
      <w:rPr>
        <w:b w:val="0"/>
        <w:bCs/>
      </w:rPr>
    </w:tblStylePr>
    <w:tblStylePr w:type="lastCol">
      <w:rPr>
        <w:b w:val="0"/>
        <w:bCs/>
      </w:rPr>
    </w:tblStylePr>
  </w:style>
  <w:style w:type="paragraph" w:customStyle="1" w:styleId="Impressum">
    <w:name w:val="Impressum"/>
    <w:basedOn w:val="Standard"/>
    <w:link w:val="ImpressumZchn"/>
    <w:qFormat/>
    <w:rsid w:val="0084766C"/>
    <w:pPr>
      <w:spacing w:line="220" w:lineRule="exact"/>
      <w:jc w:val="both"/>
    </w:pPr>
    <w:rPr>
      <w:rFonts w:asciiTheme="majorHAnsi" w:eastAsiaTheme="majorEastAsia" w:hAnsiTheme="majorHAnsi" w:cstheme="majorBidi"/>
      <w:color w:val="737373" w:themeColor="accent3"/>
      <w:sz w:val="17"/>
      <w:szCs w:val="18"/>
      <w:lang w:eastAsia="de-DE"/>
    </w:rPr>
  </w:style>
  <w:style w:type="character" w:customStyle="1" w:styleId="ImpressumZchn">
    <w:name w:val="Impressum Zchn"/>
    <w:basedOn w:val="Absatz-Standardschriftart"/>
    <w:link w:val="Impressum"/>
    <w:rsid w:val="0084766C"/>
    <w:rPr>
      <w:rFonts w:asciiTheme="majorHAnsi" w:eastAsiaTheme="majorEastAsia" w:hAnsiTheme="majorHAnsi" w:cstheme="majorBidi"/>
      <w:color w:val="737373" w:themeColor="accent3"/>
      <w:sz w:val="17"/>
      <w:szCs w:val="18"/>
      <w:lang w:eastAsia="de-DE"/>
    </w:rPr>
  </w:style>
  <w:style w:type="paragraph" w:styleId="Titel">
    <w:name w:val="Title"/>
    <w:basedOn w:val="Standard"/>
    <w:next w:val="Standard"/>
    <w:link w:val="TitelZchn"/>
    <w:uiPriority w:val="10"/>
    <w:qFormat/>
    <w:rsid w:val="00AB4734"/>
    <w:pPr>
      <w:spacing w:after="120" w:line="240" w:lineRule="auto"/>
    </w:pPr>
    <w:rPr>
      <w:b/>
      <w:color w:val="327A86" w:themeColor="text2"/>
      <w:sz w:val="56"/>
      <w:szCs w:val="56"/>
      <w:lang w:eastAsia="de-DE"/>
    </w:rPr>
  </w:style>
  <w:style w:type="character" w:customStyle="1" w:styleId="TitelZchn">
    <w:name w:val="Titel Zchn"/>
    <w:basedOn w:val="Absatz-Standardschriftart"/>
    <w:link w:val="Titel"/>
    <w:uiPriority w:val="10"/>
    <w:rsid w:val="00AB4734"/>
    <w:rPr>
      <w:b/>
      <w:color w:val="327A86" w:themeColor="text2"/>
      <w:sz w:val="56"/>
      <w:szCs w:val="56"/>
      <w:lang w:eastAsia="de-DE"/>
    </w:rPr>
  </w:style>
  <w:style w:type="table" w:styleId="Tabellenraster">
    <w:name w:val="Table Grid"/>
    <w:basedOn w:val="NormaleTabelle"/>
    <w:uiPriority w:val="59"/>
    <w:rsid w:val="00AD02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usflltext">
    <w:name w:val="Ausfülltext"/>
    <w:basedOn w:val="Standard"/>
    <w:link w:val="AusflltextZchn"/>
    <w:qFormat/>
    <w:rsid w:val="00AC7674"/>
    <w:pPr>
      <w:spacing w:line="360" w:lineRule="auto"/>
    </w:pPr>
  </w:style>
  <w:style w:type="character" w:customStyle="1" w:styleId="AusflltextZchn">
    <w:name w:val="Ausfülltext Zchn"/>
    <w:basedOn w:val="Absatz-Standardschriftart"/>
    <w:link w:val="Ausflltext"/>
    <w:rsid w:val="00AC7674"/>
  </w:style>
  <w:style w:type="character" w:styleId="Fett">
    <w:name w:val="Strong"/>
    <w:basedOn w:val="Absatz-Standardschriftart"/>
    <w:uiPriority w:val="22"/>
    <w:rsid w:val="0034350A"/>
    <w:rPr>
      <w:b/>
      <w:bCs/>
    </w:rPr>
  </w:style>
  <w:style w:type="paragraph" w:styleId="Funotentext">
    <w:name w:val="footnote text"/>
    <w:basedOn w:val="Standard"/>
    <w:link w:val="FunotentextZchn"/>
    <w:uiPriority w:val="99"/>
    <w:unhideWhenUsed/>
    <w:rsid w:val="005256C6"/>
    <w:pPr>
      <w:tabs>
        <w:tab w:val="left" w:pos="198"/>
      </w:tabs>
      <w:spacing w:line="240" w:lineRule="auto"/>
      <w:ind w:left="198" w:hanging="198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AB041C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3D3CF9"/>
    <w:rPr>
      <w:vertAlign w:val="superscript"/>
    </w:rPr>
  </w:style>
  <w:style w:type="paragraph" w:customStyle="1" w:styleId="SprechbaseBeschreibung">
    <w:name w:val="Sprechbase/Beschreibung"/>
    <w:basedOn w:val="Standard"/>
    <w:link w:val="SprechbaseBeschreibungZchn"/>
    <w:qFormat/>
    <w:rsid w:val="004443AB"/>
    <w:rPr>
      <w:rFonts w:ascii="Comic Sans MS" w:hAnsi="Comic Sans MS"/>
      <w:noProof/>
      <w:color w:val="327A86" w:themeColor="text2"/>
      <w:sz w:val="20"/>
      <w:szCs w:val="20"/>
    </w:rPr>
  </w:style>
  <w:style w:type="character" w:customStyle="1" w:styleId="SprechbaseBeschreibungZchn">
    <w:name w:val="Sprechbase/Beschreibung Zchn"/>
    <w:basedOn w:val="Absatz-Standardschriftart"/>
    <w:link w:val="SprechbaseBeschreibung"/>
    <w:rsid w:val="004443AB"/>
    <w:rPr>
      <w:rFonts w:ascii="Comic Sans MS" w:hAnsi="Comic Sans MS"/>
      <w:noProof/>
      <w:color w:val="327A86" w:themeColor="text2"/>
      <w:sz w:val="20"/>
      <w:szCs w:val="20"/>
    </w:rPr>
  </w:style>
  <w:style w:type="paragraph" w:customStyle="1" w:styleId="bershrift5">
    <w:name w:val="Übershrift 5"/>
    <w:basedOn w:val="berschrift5"/>
    <w:semiHidden/>
    <w:rsid w:val="009A767B"/>
    <w:rPr>
      <w:color w:val="auto"/>
      <w:sz w:val="14"/>
      <w:szCs w:val="14"/>
    </w:rPr>
  </w:style>
  <w:style w:type="paragraph" w:styleId="Verzeichnis1">
    <w:name w:val="toc 1"/>
    <w:basedOn w:val="Standard"/>
    <w:next w:val="Standard"/>
    <w:autoRedefine/>
    <w:uiPriority w:val="39"/>
    <w:unhideWhenUsed/>
    <w:rsid w:val="000F13CD"/>
    <w:pPr>
      <w:numPr>
        <w:numId w:val="45"/>
      </w:numPr>
      <w:tabs>
        <w:tab w:val="left" w:pos="442"/>
        <w:tab w:val="right" w:pos="9072"/>
      </w:tabs>
      <w:spacing w:before="120" w:line="240" w:lineRule="exact"/>
      <w:ind w:left="340" w:hanging="340"/>
    </w:pPr>
    <w:rPr>
      <w:noProof/>
      <w:color w:val="000000" w:themeColor="text1"/>
      <w:sz w:val="20"/>
    </w:rPr>
  </w:style>
  <w:style w:type="paragraph" w:styleId="Verzeichnis2">
    <w:name w:val="toc 2"/>
    <w:basedOn w:val="Standard"/>
    <w:next w:val="Standard"/>
    <w:autoRedefine/>
    <w:uiPriority w:val="39"/>
    <w:semiHidden/>
    <w:rsid w:val="00DB28DE"/>
    <w:pPr>
      <w:tabs>
        <w:tab w:val="left" w:pos="0"/>
        <w:tab w:val="right" w:leader="dot" w:pos="9070"/>
      </w:tabs>
      <w:ind w:left="340" w:hanging="340"/>
    </w:pPr>
    <w:rPr>
      <w:color w:val="000000" w:themeColor="text1"/>
      <w:sz w:val="18"/>
    </w:rPr>
  </w:style>
  <w:style w:type="character" w:styleId="Hyperlink">
    <w:name w:val="Hyperlink"/>
    <w:basedOn w:val="Absatz-Standardschriftart"/>
    <w:uiPriority w:val="99"/>
    <w:unhideWhenUsed/>
    <w:rsid w:val="00206AA9"/>
    <w:rPr>
      <w:color w:val="327A86" w:themeColor="hyperlink"/>
      <w:u w:val="single"/>
    </w:rPr>
  </w:style>
  <w:style w:type="paragraph" w:styleId="Verzeichnis3">
    <w:name w:val="toc 3"/>
    <w:basedOn w:val="Standard"/>
    <w:next w:val="Standard"/>
    <w:autoRedefine/>
    <w:uiPriority w:val="39"/>
    <w:semiHidden/>
    <w:rsid w:val="008C6C14"/>
    <w:pPr>
      <w:tabs>
        <w:tab w:val="left" w:pos="442"/>
        <w:tab w:val="right" w:leader="dot" w:pos="4536"/>
      </w:tabs>
      <w:spacing w:after="120" w:line="240" w:lineRule="exact"/>
      <w:ind w:left="680" w:hanging="340"/>
      <w:contextualSpacing/>
    </w:pPr>
    <w:rPr>
      <w:rFonts w:eastAsiaTheme="minorEastAsia" w:cs="Times New Roman"/>
      <w:sz w:val="18"/>
      <w:lang w:eastAsia="de-DE"/>
    </w:rPr>
  </w:style>
  <w:style w:type="paragraph" w:styleId="Verzeichnis4">
    <w:name w:val="toc 4"/>
    <w:basedOn w:val="Standard"/>
    <w:next w:val="Standard"/>
    <w:autoRedefine/>
    <w:uiPriority w:val="39"/>
    <w:semiHidden/>
    <w:rsid w:val="006A253B"/>
    <w:pPr>
      <w:spacing w:after="100"/>
      <w:ind w:left="660"/>
    </w:pPr>
  </w:style>
  <w:style w:type="paragraph" w:styleId="Verzeichnis9">
    <w:name w:val="toc 9"/>
    <w:basedOn w:val="Standard"/>
    <w:next w:val="Standard"/>
    <w:autoRedefine/>
    <w:uiPriority w:val="39"/>
    <w:semiHidden/>
    <w:unhideWhenUsed/>
    <w:rsid w:val="00B66771"/>
    <w:pPr>
      <w:spacing w:after="100"/>
      <w:ind w:left="1760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A04869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A04869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A04869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0486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04869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0486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04869"/>
    <w:rPr>
      <w:rFonts w:ascii="Segoe UI" w:hAnsi="Segoe UI" w:cs="Segoe UI"/>
      <w:sz w:val="18"/>
      <w:szCs w:val="18"/>
    </w:rPr>
  </w:style>
  <w:style w:type="table" w:customStyle="1" w:styleId="EinfacheTabelle41">
    <w:name w:val="Einfache Tabelle 41"/>
    <w:basedOn w:val="NormaleTabelle"/>
    <w:next w:val="EinfacheTabelle4"/>
    <w:uiPriority w:val="44"/>
    <w:rsid w:val="00387E96"/>
    <w:pPr>
      <w:spacing w:after="0" w:line="240" w:lineRule="auto"/>
    </w:pPr>
    <w:rPr>
      <w:rFonts w:asciiTheme="majorHAnsi" w:eastAsiaTheme="majorEastAsia" w:hAnsiTheme="majorHAnsi" w:cstheme="majorBidi"/>
      <w:lang w:eastAsia="de-DE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rarbeitung">
    <w:name w:val="Revision"/>
    <w:hidden/>
    <w:uiPriority w:val="99"/>
    <w:semiHidden/>
    <w:rsid w:val="00EA578E"/>
    <w:pPr>
      <w:spacing w:after="0" w:line="240" w:lineRule="auto"/>
    </w:pPr>
  </w:style>
  <w:style w:type="table" w:customStyle="1" w:styleId="MSKTabelle">
    <w:name w:val="MSK_Tabelle"/>
    <w:basedOn w:val="NormaleTabelle"/>
    <w:uiPriority w:val="99"/>
    <w:rsid w:val="001E402C"/>
    <w:pPr>
      <w:spacing w:after="0" w:line="240" w:lineRule="auto"/>
    </w:pPr>
    <w:tblPr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</w:tblPr>
    <w:tblStylePr w:type="firstRow">
      <w:pPr>
        <w:jc w:val="center"/>
      </w:pPr>
      <w:rPr>
        <w:b/>
      </w:rPr>
      <w:tblPr/>
      <w:tcPr>
        <w:tc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cBorders>
        <w:shd w:val="clear" w:color="auto" w:fill="D9D9D9" w:themeFill="background1" w:themeFillShade="D9"/>
      </w:tcPr>
    </w:tblStylePr>
  </w:style>
  <w:style w:type="table" w:customStyle="1" w:styleId="Tabellenraster1">
    <w:name w:val="Tabellenraster1"/>
    <w:basedOn w:val="NormaleTabelle"/>
    <w:next w:val="Tabellenraster"/>
    <w:uiPriority w:val="59"/>
    <w:rsid w:val="00B735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1277B3"/>
    <w:rPr>
      <w:color w:val="808080"/>
    </w:rPr>
  </w:style>
  <w:style w:type="paragraph" w:customStyle="1" w:styleId="Transcript">
    <w:name w:val="Transcript"/>
    <w:basedOn w:val="Standard"/>
    <w:qFormat/>
    <w:rsid w:val="000D3D65"/>
    <w:pPr>
      <w:overflowPunct w:val="0"/>
      <w:autoSpaceDE w:val="0"/>
      <w:autoSpaceDN w:val="0"/>
      <w:adjustRightInd w:val="0"/>
      <w:spacing w:line="240" w:lineRule="auto"/>
      <w:textAlignment w:val="baseline"/>
    </w:pPr>
    <w:rPr>
      <w:rFonts w:ascii="Calibri" w:eastAsia="Times New Roman" w:hAnsi="Calibri" w:cs="Times New Roman"/>
      <w:color w:val="000000"/>
      <w:sz w:val="20"/>
      <w:szCs w:val="18"/>
      <w:lang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2473C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563CEA"/>
    <w:rPr>
      <w:color w:val="327A86" w:themeColor="followedHyperlink"/>
      <w:u w:val="single"/>
    </w:rPr>
  </w:style>
  <w:style w:type="paragraph" w:styleId="Standardeinzug">
    <w:name w:val="Normal Indent"/>
    <w:basedOn w:val="Standard"/>
    <w:uiPriority w:val="99"/>
    <w:unhideWhenUsed/>
    <w:rsid w:val="00A7598C"/>
    <w:pPr>
      <w:ind w:left="708"/>
    </w:pPr>
  </w:style>
  <w:style w:type="character" w:styleId="SchwacherVerweis">
    <w:name w:val="Subtle Reference"/>
    <w:aliases w:val="Bildunterschrift"/>
    <w:uiPriority w:val="31"/>
    <w:qFormat/>
    <w:rsid w:val="002B619D"/>
    <w:rPr>
      <w:color w:val="7F7F7F" w:themeColor="text1" w:themeTint="80"/>
      <w:sz w:val="18"/>
    </w:rPr>
  </w:style>
  <w:style w:type="paragraph" w:customStyle="1" w:styleId="NormalerText">
    <w:name w:val="Normaler Text"/>
    <w:basedOn w:val="Standard"/>
    <w:link w:val="NormalerTextZchn"/>
    <w:qFormat/>
    <w:rsid w:val="002B619D"/>
    <w:pPr>
      <w:spacing w:line="240" w:lineRule="auto"/>
    </w:pPr>
    <w:rPr>
      <w:rFonts w:asciiTheme="majorHAnsi" w:eastAsiaTheme="majorEastAsia" w:hAnsiTheme="majorHAnsi" w:cstheme="majorBidi"/>
      <w:color w:val="000000" w:themeColor="text1"/>
      <w:sz w:val="20"/>
      <w:lang w:eastAsia="de-DE"/>
    </w:rPr>
  </w:style>
  <w:style w:type="character" w:customStyle="1" w:styleId="NormalerTextZchn">
    <w:name w:val="Normaler Text Zchn"/>
    <w:basedOn w:val="Absatz-Standardschriftart"/>
    <w:link w:val="NormalerText"/>
    <w:rsid w:val="002B619D"/>
    <w:rPr>
      <w:rFonts w:asciiTheme="majorHAnsi" w:eastAsiaTheme="majorEastAsia" w:hAnsiTheme="majorHAnsi" w:cstheme="majorBidi"/>
      <w:color w:val="000000" w:themeColor="text1"/>
      <w:sz w:val="20"/>
      <w:lang w:eastAsia="de-DE"/>
    </w:rPr>
  </w:style>
  <w:style w:type="paragraph" w:customStyle="1" w:styleId="UnterberschriftAufgabe">
    <w:name w:val="Unterüberschrift_Aufgabe"/>
    <w:basedOn w:val="Standard"/>
    <w:link w:val="UnterberschriftAufgabeZchn"/>
    <w:qFormat/>
    <w:rsid w:val="002B619D"/>
    <w:pPr>
      <w:spacing w:before="120" w:after="120"/>
    </w:pPr>
    <w:rPr>
      <w:rFonts w:ascii="Calibri" w:eastAsiaTheme="majorEastAsia" w:hAnsi="Calibri" w:cs="Calibri"/>
      <w:b/>
      <w:noProof/>
      <w:color w:val="327A86"/>
      <w:sz w:val="24"/>
      <w:szCs w:val="24"/>
      <w:lang w:eastAsia="de-DE"/>
    </w:rPr>
  </w:style>
  <w:style w:type="character" w:customStyle="1" w:styleId="UnterberschriftAufgabeZchn">
    <w:name w:val="Unterüberschrift_Aufgabe Zchn"/>
    <w:basedOn w:val="Absatz-Standardschriftart"/>
    <w:link w:val="UnterberschriftAufgabe"/>
    <w:rsid w:val="002B619D"/>
    <w:rPr>
      <w:rFonts w:ascii="Calibri" w:eastAsiaTheme="majorEastAsia" w:hAnsi="Calibri" w:cs="Calibri"/>
      <w:b/>
      <w:noProof/>
      <w:color w:val="327A86"/>
      <w:sz w:val="24"/>
      <w:szCs w:val="24"/>
      <w:lang w:eastAsia="de-DE"/>
    </w:rPr>
  </w:style>
  <w:style w:type="paragraph" w:customStyle="1" w:styleId="tabelle">
    <w:name w:val="tabelle"/>
    <w:basedOn w:val="NormalerText"/>
    <w:link w:val="tabelleZchn"/>
    <w:qFormat/>
    <w:rsid w:val="002B619D"/>
    <w:pPr>
      <w:spacing w:line="0" w:lineRule="atLeast"/>
    </w:pPr>
    <w:rPr>
      <w:noProof/>
      <w:sz w:val="4"/>
      <w:szCs w:val="6"/>
    </w:rPr>
  </w:style>
  <w:style w:type="character" w:customStyle="1" w:styleId="tabelleZchn">
    <w:name w:val="tabelle Zchn"/>
    <w:basedOn w:val="NormalerTextZchn"/>
    <w:link w:val="tabelle"/>
    <w:rsid w:val="002B619D"/>
    <w:rPr>
      <w:rFonts w:asciiTheme="majorHAnsi" w:eastAsiaTheme="majorEastAsia" w:hAnsiTheme="majorHAnsi" w:cstheme="majorBidi"/>
      <w:noProof/>
      <w:color w:val="000000" w:themeColor="text1"/>
      <w:sz w:val="4"/>
      <w:szCs w:val="6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70590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79.png"/><Relationship Id="rId21" Type="http://schemas.openxmlformats.org/officeDocument/2006/relationships/image" Target="media/image10.wmf"/><Relationship Id="rId42" Type="http://schemas.openxmlformats.org/officeDocument/2006/relationships/image" Target="media/image31.png"/><Relationship Id="rId63" Type="http://schemas.microsoft.com/office/2007/relationships/hdphoto" Target="media/hdphoto1.wdp"/><Relationship Id="rId84" Type="http://schemas.openxmlformats.org/officeDocument/2006/relationships/image" Target="media/image60.png"/><Relationship Id="rId138" Type="http://schemas.openxmlformats.org/officeDocument/2006/relationships/image" Target="media/image96.png"/><Relationship Id="rId107" Type="http://schemas.openxmlformats.org/officeDocument/2006/relationships/image" Target="media/image74.jpeg"/><Relationship Id="rId11" Type="http://schemas.openxmlformats.org/officeDocument/2006/relationships/header" Target="header1.xml"/><Relationship Id="rId32" Type="http://schemas.openxmlformats.org/officeDocument/2006/relationships/image" Target="media/image22.png"/><Relationship Id="rId37" Type="http://schemas.openxmlformats.org/officeDocument/2006/relationships/image" Target="media/image27.wmf"/><Relationship Id="rId53" Type="http://schemas.openxmlformats.org/officeDocument/2006/relationships/hyperlink" Target="https://mathe-sicher-koennen.dzlm.de/erklaervideos?nid=694" TargetMode="External"/><Relationship Id="rId74" Type="http://schemas.openxmlformats.org/officeDocument/2006/relationships/image" Target="media/image51.wmf"/><Relationship Id="rId79" Type="http://schemas.openxmlformats.org/officeDocument/2006/relationships/image" Target="media/image55.png"/><Relationship Id="rId102" Type="http://schemas.openxmlformats.org/officeDocument/2006/relationships/hyperlink" Target="https://mathe-sicher-koennen.dzlm.de/erklaervideos?nid=695" TargetMode="External"/><Relationship Id="rId123" Type="http://schemas.openxmlformats.org/officeDocument/2006/relationships/image" Target="media/image81.png"/><Relationship Id="rId128" Type="http://schemas.openxmlformats.org/officeDocument/2006/relationships/header" Target="header6.xml"/><Relationship Id="rId144" Type="http://schemas.openxmlformats.org/officeDocument/2006/relationships/image" Target="media/image102.png"/><Relationship Id="rId149" Type="http://schemas.openxmlformats.org/officeDocument/2006/relationships/image" Target="media/image107.wmf"/><Relationship Id="rId5" Type="http://schemas.openxmlformats.org/officeDocument/2006/relationships/webSettings" Target="webSettings.xml"/><Relationship Id="rId90" Type="http://schemas.openxmlformats.org/officeDocument/2006/relationships/image" Target="media/image64.png"/><Relationship Id="rId95" Type="http://schemas.microsoft.com/office/2007/relationships/hdphoto" Target="media/hdphoto3.wdp"/><Relationship Id="rId22" Type="http://schemas.openxmlformats.org/officeDocument/2006/relationships/image" Target="media/image11.wmf"/><Relationship Id="rId27" Type="http://schemas.openxmlformats.org/officeDocument/2006/relationships/image" Target="media/image17.png"/><Relationship Id="rId43" Type="http://schemas.openxmlformats.org/officeDocument/2006/relationships/image" Target="media/image32.png"/><Relationship Id="rId48" Type="http://schemas.openxmlformats.org/officeDocument/2006/relationships/image" Target="media/image37.png"/><Relationship Id="rId64" Type="http://schemas.microsoft.com/office/2007/relationships/hdphoto" Target="media/hdphoto2.wdp"/><Relationship Id="rId113" Type="http://schemas.openxmlformats.org/officeDocument/2006/relationships/image" Target="media/image76.png"/><Relationship Id="rId118" Type="http://schemas.microsoft.com/office/2007/relationships/hdphoto" Target="media/hdphoto5.wdp"/><Relationship Id="rId134" Type="http://schemas.openxmlformats.org/officeDocument/2006/relationships/image" Target="media/image92.jpeg"/><Relationship Id="rId139" Type="http://schemas.openxmlformats.org/officeDocument/2006/relationships/image" Target="media/image97.png"/><Relationship Id="rId80" Type="http://schemas.openxmlformats.org/officeDocument/2006/relationships/image" Target="media/image56.png"/><Relationship Id="rId150" Type="http://schemas.openxmlformats.org/officeDocument/2006/relationships/image" Target="media/image108.wmf"/><Relationship Id="rId155" Type="http://schemas.openxmlformats.org/officeDocument/2006/relationships/theme" Target="theme/theme1.xml"/><Relationship Id="rId12" Type="http://schemas.openxmlformats.org/officeDocument/2006/relationships/footer" Target="footer1.xml"/><Relationship Id="rId33" Type="http://schemas.openxmlformats.org/officeDocument/2006/relationships/image" Target="media/image23.wmf"/><Relationship Id="rId38" Type="http://schemas.openxmlformats.org/officeDocument/2006/relationships/hyperlink" Target="https://dzlm.de/vam/msk-bruchstreifen.html" TargetMode="External"/><Relationship Id="rId59" Type="http://schemas.openxmlformats.org/officeDocument/2006/relationships/image" Target="media/image310.png"/><Relationship Id="rId103" Type="http://schemas.openxmlformats.org/officeDocument/2006/relationships/hyperlink" Target="http://www.mathe-sicher-koennen.dzlm.de/erklaervideos?nid=695" TargetMode="External"/><Relationship Id="rId108" Type="http://schemas.openxmlformats.org/officeDocument/2006/relationships/image" Target="media/image75.jpeg"/><Relationship Id="rId124" Type="http://schemas.openxmlformats.org/officeDocument/2006/relationships/image" Target="media/image82.emf"/><Relationship Id="rId129" Type="http://schemas.openxmlformats.org/officeDocument/2006/relationships/image" Target="media/image87.png"/><Relationship Id="rId54" Type="http://schemas.openxmlformats.org/officeDocument/2006/relationships/image" Target="media/image42.png"/><Relationship Id="rId75" Type="http://schemas.openxmlformats.org/officeDocument/2006/relationships/image" Target="media/image52.png"/><Relationship Id="rId91" Type="http://schemas.openxmlformats.org/officeDocument/2006/relationships/image" Target="media/image65.png"/><Relationship Id="rId96" Type="http://schemas.openxmlformats.org/officeDocument/2006/relationships/image" Target="media/image69.png"/><Relationship Id="rId140" Type="http://schemas.openxmlformats.org/officeDocument/2006/relationships/image" Target="media/image98.png"/><Relationship Id="rId145" Type="http://schemas.openxmlformats.org/officeDocument/2006/relationships/image" Target="media/image10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image" Target="media/image12.wmf"/><Relationship Id="rId28" Type="http://schemas.openxmlformats.org/officeDocument/2006/relationships/image" Target="media/image18.png"/><Relationship Id="rId49" Type="http://schemas.openxmlformats.org/officeDocument/2006/relationships/image" Target="media/image38.png"/><Relationship Id="rId114" Type="http://schemas.microsoft.com/office/2007/relationships/hdphoto" Target="media/hdphoto4.wdp"/><Relationship Id="rId119" Type="http://schemas.openxmlformats.org/officeDocument/2006/relationships/hyperlink" Target="https://mathe-sicher-koennen.dzlm.de/erklaervideos?nid=696" TargetMode="External"/><Relationship Id="rId44" Type="http://schemas.openxmlformats.org/officeDocument/2006/relationships/image" Target="media/image33.png"/><Relationship Id="rId60" Type="http://schemas.openxmlformats.org/officeDocument/2006/relationships/image" Target="media/image44.png"/><Relationship Id="rId65" Type="http://schemas.openxmlformats.org/officeDocument/2006/relationships/image" Target="media/image47.emf"/><Relationship Id="rId81" Type="http://schemas.openxmlformats.org/officeDocument/2006/relationships/header" Target="header4.xml"/><Relationship Id="rId130" Type="http://schemas.openxmlformats.org/officeDocument/2006/relationships/image" Target="media/image88.png"/><Relationship Id="rId135" Type="http://schemas.openxmlformats.org/officeDocument/2006/relationships/image" Target="media/image93.png"/><Relationship Id="rId151" Type="http://schemas.openxmlformats.org/officeDocument/2006/relationships/image" Target="media/image109.jpeg"/><Relationship Id="rId13" Type="http://schemas.openxmlformats.org/officeDocument/2006/relationships/image" Target="media/image6.wmf"/><Relationship Id="rId39" Type="http://schemas.openxmlformats.org/officeDocument/2006/relationships/image" Target="media/image28.png"/><Relationship Id="rId34" Type="http://schemas.openxmlformats.org/officeDocument/2006/relationships/image" Target="media/image24.wmf"/><Relationship Id="rId50" Type="http://schemas.openxmlformats.org/officeDocument/2006/relationships/image" Target="media/image39.png"/><Relationship Id="rId55" Type="http://schemas.openxmlformats.org/officeDocument/2006/relationships/hyperlink" Target="http://www.mathe-sicher-koennen.dzlm.de/erklaervideos?nid=694" TargetMode="External"/><Relationship Id="rId76" Type="http://schemas.openxmlformats.org/officeDocument/2006/relationships/image" Target="media/image53.jpeg"/><Relationship Id="rId104" Type="http://schemas.openxmlformats.org/officeDocument/2006/relationships/hyperlink" Target="http://www.mathe-sicher-koennen.dzlm.de/erklaervideos?nid=695" TargetMode="External"/><Relationship Id="rId120" Type="http://schemas.openxmlformats.org/officeDocument/2006/relationships/image" Target="media/image80.png"/><Relationship Id="rId125" Type="http://schemas.openxmlformats.org/officeDocument/2006/relationships/image" Target="media/image83.emf"/><Relationship Id="rId141" Type="http://schemas.openxmlformats.org/officeDocument/2006/relationships/image" Target="media/image99.png"/><Relationship Id="rId146" Type="http://schemas.openxmlformats.org/officeDocument/2006/relationships/image" Target="media/image104.wmf"/><Relationship Id="rId7" Type="http://schemas.openxmlformats.org/officeDocument/2006/relationships/endnotes" Target="endnotes.xml"/><Relationship Id="rId92" Type="http://schemas.openxmlformats.org/officeDocument/2006/relationships/image" Target="media/image66.png"/><Relationship Id="rId2" Type="http://schemas.openxmlformats.org/officeDocument/2006/relationships/numbering" Target="numbering.xml"/><Relationship Id="rId29" Type="http://schemas.openxmlformats.org/officeDocument/2006/relationships/image" Target="media/image19.png"/><Relationship Id="rId24" Type="http://schemas.openxmlformats.org/officeDocument/2006/relationships/image" Target="media/image13.png"/><Relationship Id="rId40" Type="http://schemas.openxmlformats.org/officeDocument/2006/relationships/image" Target="media/image29.svg"/><Relationship Id="rId45" Type="http://schemas.openxmlformats.org/officeDocument/2006/relationships/image" Target="media/image34.png"/><Relationship Id="rId66" Type="http://schemas.openxmlformats.org/officeDocument/2006/relationships/image" Target="media/image48.wmf"/><Relationship Id="rId87" Type="http://schemas.openxmlformats.org/officeDocument/2006/relationships/image" Target="media/image62.png"/><Relationship Id="rId115" Type="http://schemas.openxmlformats.org/officeDocument/2006/relationships/image" Target="media/image77.png"/><Relationship Id="rId131" Type="http://schemas.openxmlformats.org/officeDocument/2006/relationships/image" Target="media/image89.wmf"/><Relationship Id="rId136" Type="http://schemas.openxmlformats.org/officeDocument/2006/relationships/image" Target="media/image94.png"/><Relationship Id="rId61" Type="http://schemas.openxmlformats.org/officeDocument/2006/relationships/image" Target="media/image45.png"/><Relationship Id="rId82" Type="http://schemas.openxmlformats.org/officeDocument/2006/relationships/header" Target="header5.xml"/><Relationship Id="rId152" Type="http://schemas.openxmlformats.org/officeDocument/2006/relationships/header" Target="header8.xml"/><Relationship Id="rId14" Type="http://schemas.openxmlformats.org/officeDocument/2006/relationships/image" Target="media/image7.wmf"/><Relationship Id="rId30" Type="http://schemas.openxmlformats.org/officeDocument/2006/relationships/image" Target="media/image20.png"/><Relationship Id="rId35" Type="http://schemas.openxmlformats.org/officeDocument/2006/relationships/image" Target="media/image25.wmf"/><Relationship Id="rId56" Type="http://schemas.openxmlformats.org/officeDocument/2006/relationships/hyperlink" Target="http://www.mathe-sicher-koennen.dzlm.de/erklaervideos?nid=694" TargetMode="External"/><Relationship Id="rId77" Type="http://schemas.openxmlformats.org/officeDocument/2006/relationships/header" Target="header3.xml"/><Relationship Id="rId100" Type="http://schemas.openxmlformats.org/officeDocument/2006/relationships/image" Target="media/image71.png"/><Relationship Id="rId105" Type="http://schemas.openxmlformats.org/officeDocument/2006/relationships/hyperlink" Target="file:///C:/Users/lboeing/Downloads/mathe-sicher-koennen.dzlm.de/erklaervideos%3fnid=695" TargetMode="External"/><Relationship Id="rId126" Type="http://schemas.openxmlformats.org/officeDocument/2006/relationships/image" Target="media/image84.png"/><Relationship Id="rId147" Type="http://schemas.openxmlformats.org/officeDocument/2006/relationships/image" Target="media/image105.wmf"/><Relationship Id="rId8" Type="http://schemas.openxmlformats.org/officeDocument/2006/relationships/image" Target="media/image2.png"/><Relationship Id="rId51" Type="http://schemas.openxmlformats.org/officeDocument/2006/relationships/image" Target="media/image40.png"/><Relationship Id="rId72" Type="http://schemas.openxmlformats.org/officeDocument/2006/relationships/image" Target="media/image490.png"/><Relationship Id="rId93" Type="http://schemas.openxmlformats.org/officeDocument/2006/relationships/image" Target="media/image67.png"/><Relationship Id="rId98" Type="http://schemas.openxmlformats.org/officeDocument/2006/relationships/image" Target="media/image280.png"/><Relationship Id="rId121" Type="http://schemas.openxmlformats.org/officeDocument/2006/relationships/hyperlink" Target="http://www.mathe-sicher-koennen.dzlm.de/erklaervideos?nid=696" TargetMode="External"/><Relationship Id="rId142" Type="http://schemas.openxmlformats.org/officeDocument/2006/relationships/image" Target="media/image100.png"/><Relationship Id="rId3" Type="http://schemas.openxmlformats.org/officeDocument/2006/relationships/styles" Target="styles.xml"/><Relationship Id="rId25" Type="http://schemas.openxmlformats.org/officeDocument/2006/relationships/image" Target="media/image14.png"/><Relationship Id="rId46" Type="http://schemas.openxmlformats.org/officeDocument/2006/relationships/image" Target="media/image35.png"/><Relationship Id="rId67" Type="http://schemas.openxmlformats.org/officeDocument/2006/relationships/image" Target="media/image49.png"/><Relationship Id="rId116" Type="http://schemas.openxmlformats.org/officeDocument/2006/relationships/image" Target="media/image78.png"/><Relationship Id="rId137" Type="http://schemas.openxmlformats.org/officeDocument/2006/relationships/image" Target="media/image95.png"/><Relationship Id="rId20" Type="http://schemas.openxmlformats.org/officeDocument/2006/relationships/image" Target="media/image9.wmf"/><Relationship Id="rId41" Type="http://schemas.openxmlformats.org/officeDocument/2006/relationships/image" Target="media/image30.png"/><Relationship Id="rId62" Type="http://schemas.openxmlformats.org/officeDocument/2006/relationships/image" Target="media/image46.png"/><Relationship Id="rId83" Type="http://schemas.openxmlformats.org/officeDocument/2006/relationships/image" Target="media/image59.png"/><Relationship Id="rId88" Type="http://schemas.openxmlformats.org/officeDocument/2006/relationships/image" Target="media/image63.png"/><Relationship Id="rId111" Type="http://schemas.openxmlformats.org/officeDocument/2006/relationships/image" Target="media/image780.jpeg"/><Relationship Id="rId132" Type="http://schemas.openxmlformats.org/officeDocument/2006/relationships/header" Target="header7.xml"/><Relationship Id="rId153" Type="http://schemas.openxmlformats.org/officeDocument/2006/relationships/header" Target="header9.xml"/><Relationship Id="rId15" Type="http://schemas.openxmlformats.org/officeDocument/2006/relationships/image" Target="media/image8.wmf"/><Relationship Id="rId36" Type="http://schemas.openxmlformats.org/officeDocument/2006/relationships/image" Target="media/image26.wmf"/><Relationship Id="rId57" Type="http://schemas.openxmlformats.org/officeDocument/2006/relationships/image" Target="media/image43.png"/><Relationship Id="rId106" Type="http://schemas.openxmlformats.org/officeDocument/2006/relationships/image" Target="media/image73.png"/><Relationship Id="rId127" Type="http://schemas.openxmlformats.org/officeDocument/2006/relationships/image" Target="media/image85.png"/><Relationship Id="rId10" Type="http://schemas.openxmlformats.org/officeDocument/2006/relationships/image" Target="media/image4.png"/><Relationship Id="rId31" Type="http://schemas.openxmlformats.org/officeDocument/2006/relationships/image" Target="media/image21.png"/><Relationship Id="rId52" Type="http://schemas.openxmlformats.org/officeDocument/2006/relationships/image" Target="media/image41.png"/><Relationship Id="rId73" Type="http://schemas.openxmlformats.org/officeDocument/2006/relationships/image" Target="media/image50.wmf"/><Relationship Id="rId78" Type="http://schemas.openxmlformats.org/officeDocument/2006/relationships/footer" Target="footer2.xml"/><Relationship Id="rId94" Type="http://schemas.openxmlformats.org/officeDocument/2006/relationships/image" Target="media/image68.png"/><Relationship Id="rId99" Type="http://schemas.openxmlformats.org/officeDocument/2006/relationships/image" Target="media/image70.png"/><Relationship Id="rId101" Type="http://schemas.openxmlformats.org/officeDocument/2006/relationships/image" Target="media/image72.png"/><Relationship Id="rId122" Type="http://schemas.openxmlformats.org/officeDocument/2006/relationships/hyperlink" Target="http://www.mathe-sicher-koennen.dzlm.de/erklaervideos?nid=696" TargetMode="External"/><Relationship Id="rId143" Type="http://schemas.openxmlformats.org/officeDocument/2006/relationships/image" Target="media/image101.png"/><Relationship Id="rId148" Type="http://schemas.openxmlformats.org/officeDocument/2006/relationships/image" Target="media/image106.wmf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26" Type="http://schemas.openxmlformats.org/officeDocument/2006/relationships/header" Target="header2.xml"/><Relationship Id="rId47" Type="http://schemas.openxmlformats.org/officeDocument/2006/relationships/image" Target="media/image36.png"/><Relationship Id="rId89" Type="http://schemas.openxmlformats.org/officeDocument/2006/relationships/image" Target="media/image61.png"/><Relationship Id="rId112" Type="http://schemas.openxmlformats.org/officeDocument/2006/relationships/image" Target="media/image79.jpeg"/><Relationship Id="rId133" Type="http://schemas.openxmlformats.org/officeDocument/2006/relationships/image" Target="media/image91.png"/><Relationship Id="rId15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6.png"/><Relationship Id="rId1" Type="http://schemas.openxmlformats.org/officeDocument/2006/relationships/image" Target="media/image15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6.png"/><Relationship Id="rId1" Type="http://schemas.openxmlformats.org/officeDocument/2006/relationships/image" Target="media/image54.pn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16.png"/><Relationship Id="rId1" Type="http://schemas.openxmlformats.org/officeDocument/2006/relationships/image" Target="media/image57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58.png"/></Relationships>
</file>

<file path=word/_rels/header6.xml.rels><?xml version="1.0" encoding="UTF-8" standalone="yes"?>
<Relationships xmlns="http://schemas.openxmlformats.org/package/2006/relationships"><Relationship Id="rId2" Type="http://schemas.openxmlformats.org/officeDocument/2006/relationships/image" Target="media/image16.png"/><Relationship Id="rId1" Type="http://schemas.openxmlformats.org/officeDocument/2006/relationships/image" Target="media/image86.png"/></Relationships>
</file>

<file path=word/_rels/header7.xml.rels><?xml version="1.0" encoding="UTF-8" standalone="yes"?>
<Relationships xmlns="http://schemas.openxmlformats.org/package/2006/relationships"><Relationship Id="rId2" Type="http://schemas.openxmlformats.org/officeDocument/2006/relationships/image" Target="media/image16.png"/><Relationship Id="rId1" Type="http://schemas.openxmlformats.org/officeDocument/2006/relationships/image" Target="media/image90.png"/></Relationships>
</file>

<file path=word/_rels/header8.xml.rels><?xml version="1.0" encoding="UTF-8" standalone="yes"?>
<Relationships xmlns="http://schemas.openxmlformats.org/package/2006/relationships"><Relationship Id="rId2" Type="http://schemas.openxmlformats.org/officeDocument/2006/relationships/image" Target="media/image16.png"/><Relationship Id="rId1" Type="http://schemas.openxmlformats.org/officeDocument/2006/relationships/image" Target="media/image110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len\Documents\Benutzerdefinierte%20Office-Vorlagen\MSK_Baustein.dotx" TargetMode="External"/></Relationships>
</file>

<file path=word/theme/theme1.xml><?xml version="1.0" encoding="utf-8"?>
<a:theme xmlns:a="http://schemas.openxmlformats.org/drawingml/2006/main" name="Office">
  <a:themeElements>
    <a:clrScheme name="Design_DZLM">
      <a:dk1>
        <a:sysClr val="windowText" lastClr="000000"/>
      </a:dk1>
      <a:lt1>
        <a:srgbClr val="FFFFFF"/>
      </a:lt1>
      <a:dk2>
        <a:srgbClr val="327A86"/>
      </a:dk2>
      <a:lt2>
        <a:srgbClr val="F8B44F"/>
      </a:lt2>
      <a:accent1>
        <a:srgbClr val="327A86"/>
      </a:accent1>
      <a:accent2>
        <a:srgbClr val="F8B44F"/>
      </a:accent2>
      <a:accent3>
        <a:srgbClr val="737373"/>
      </a:accent3>
      <a:accent4>
        <a:srgbClr val="F8B44F"/>
      </a:accent4>
      <a:accent5>
        <a:srgbClr val="A44168"/>
      </a:accent5>
      <a:accent6>
        <a:srgbClr val="FFFFFF"/>
      </a:accent6>
      <a:hlink>
        <a:srgbClr val="327A86"/>
      </a:hlink>
      <a:folHlink>
        <a:srgbClr val="327A86"/>
      </a:folHlink>
    </a:clrScheme>
    <a:fontScheme name="DZLM_Schrift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AD8014-D4D8-49E8-A939-BE9B6B5184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C:\Users\Marlen\Documents\Benutzerdefinierte Office-Vorlagen\MSK_Baustein.dotx</Template>
  <TotalTime>0</TotalTime>
  <Pages>22</Pages>
  <Words>3493</Words>
  <Characters>22008</Characters>
  <Application>Microsoft Office Word</Application>
  <DocSecurity>0</DocSecurity>
  <Lines>183</Lines>
  <Paragraphs>50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Marlen</dc:creator>
  <cp:keywords/>
  <dc:description/>
  <cp:lastModifiedBy>Susanne Prediger</cp:lastModifiedBy>
  <cp:revision>2</cp:revision>
  <cp:lastPrinted>2026-02-04T10:07:00Z</cp:lastPrinted>
  <dcterms:created xsi:type="dcterms:W3CDTF">2026-09-15T08:32:00Z</dcterms:created>
  <dcterms:modified xsi:type="dcterms:W3CDTF">2026-09-15T08:32:00Z</dcterms:modified>
</cp:coreProperties>
</file>