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76736" behindDoc="1" locked="0" layoutInCell="1" allowOverlap="1" wp14:anchorId="26190F56" wp14:editId="39D7EC2A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3C34B485" w14:textId="77777777" w:rsidR="00961035" w:rsidRDefault="00961035" w:rsidP="00DD1172">
            <w:pPr>
              <w:spacing w:line="240" w:lineRule="atLeast"/>
              <w:rPr>
                <w:rFonts w:ascii="Calibri" w:hAnsi="Calibri"/>
                <w:bCs/>
                <w:color w:val="000000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  <w:p w14:paraId="0DB1F600" w14:textId="4CFE1F44" w:rsidR="00F4004F" w:rsidRPr="005B6061" w:rsidRDefault="00F4004F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800B6">
              <w:rPr>
                <w:rFonts w:ascii="Calibri" w:eastAsiaTheme="minorHAnsi" w:hAnsi="Calibri"/>
                <w:bCs/>
                <w:color w:val="000000"/>
              </w:rPr>
              <w:sym w:font="Wingdings" w:char="F06E"/>
            </w:r>
            <w:r w:rsidRPr="0006029E">
              <w:rPr>
                <w:rFonts w:ascii="Calibri" w:eastAsiaTheme="minorHAnsi" w:hAnsi="Calibri"/>
                <w:bCs/>
                <w:color w:val="000000"/>
              </w:rPr>
              <w:t xml:space="preserve"> Arbeitsmaterial Streifentafel (1 Seite, ganz hin</w:t>
            </w:r>
            <w:r>
              <w:rPr>
                <w:rFonts w:ascii="Calibri" w:eastAsiaTheme="minorHAnsi" w:hAnsi="Calibri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Cs/>
                <w:color w:val="000000"/>
              </w:rPr>
              <w:t>en)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8B9758B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Dieses Material wurde durch Andrea Schink &amp; Susanne Prediger in 2014 konzipiert und in 2023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–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von Susanne Prediger mit Hilfe von Lena Böing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D943D9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5D266B07" w:rsidR="00961035" w:rsidRPr="005A732E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sicher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können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Prediger, S., Selter, C., Hußmann, S. &amp; Nührenbörger,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 w:rsidRPr="005A732E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Cornelsen. </w:t>
                  </w:r>
                  <w:r w:rsidRPr="005A732E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Open Educational Resources unter mathe-sicher-koennen.dzlm.de/bpd/#B</w:t>
                  </w:r>
                  <w:r w:rsidR="001D5930" w:rsidRPr="005A732E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D5D6498" w:rsidR="00961035" w:rsidRPr="005B6061" w:rsidRDefault="00E54CC2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Zu dem MSK-Diagnose- und Fördermaterial sind auch Didaktische Kommentare und Fortbildungsfilme verfügbar sowie Erklärvideos für Lernende, alles frei verfügbar unter </w:t>
                  </w:r>
                  <w:hyperlink r:id="rId11" w:history="1">
                    <w:r w:rsidRPr="00AC4CCD">
                      <w:rPr>
                        <w:rStyle w:val="Hyperlink"/>
                        <w:rFonts w:ascii="Calibri" w:hAnsi="Calibri"/>
                        <w:sz w:val="18"/>
                        <w:szCs w:val="18"/>
                      </w:rPr>
                      <w:t>mathe-sicher-koennen.dzlm.de/bpd</w:t>
                    </w:r>
                  </w:hyperlink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Die digitalen Bruchstreifen unter </w:t>
                  </w:r>
                  <w:hyperlink r:id="rId12" w:history="1">
                    <w:r w:rsidRPr="00AC4CCD">
                      <w:rPr>
                        <w:rStyle w:val="Hyperlink"/>
                        <w:rFonts w:ascii="Calibri" w:hAnsi="Calibri"/>
                        <w:sz w:val="18"/>
                        <w:szCs w:val="18"/>
                      </w:rPr>
                      <w:t>https://dzlm.de/vam/msk-bruchstreifen.html</w:t>
                    </w:r>
                  </w:hyperlink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helfen beim Veranschaulichen. Das MSK-Fördermaterial wird gedruckt vom Cornelsen-Verlag verkauft. </w:t>
                  </w:r>
                  <w:r w:rsidR="00F4004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Die </w:t>
                  </w: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Streifentafel als Arbeitsmaterial </w:t>
                  </w:r>
                  <w:r w:rsidR="00F4004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(ganz hinten) </w:t>
                  </w: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sollten Lernende am besten in eine Hülle packen und mit Folienstift darauf schreiben, dann ist sie wieder benutzbar.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423"/>
        <w:gridCol w:w="565"/>
        <w:gridCol w:w="3529"/>
        <w:gridCol w:w="4378"/>
      </w:tblGrid>
      <w:tr w:rsidR="00D023AF" w:rsidRPr="00892747" w14:paraId="4280D2FA" w14:textId="77777777" w:rsidTr="00D023AF">
        <w:tc>
          <w:tcPr>
            <w:tcW w:w="424" w:type="dxa"/>
          </w:tcPr>
          <w:bookmarkEnd w:id="0"/>
          <w:p w14:paraId="6B77C7B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895" w:type="dxa"/>
            <w:gridSpan w:val="4"/>
          </w:tcPr>
          <w:p w14:paraId="6D35C2D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Brüche gleichnamig machen? </w:t>
            </w:r>
          </w:p>
        </w:tc>
      </w:tr>
      <w:tr w:rsidR="00D023AF" w:rsidRPr="00892747" w14:paraId="655A7170" w14:textId="77777777" w:rsidTr="00D023AF">
        <w:tc>
          <w:tcPr>
            <w:tcW w:w="424" w:type="dxa"/>
          </w:tcPr>
          <w:p w14:paraId="632A9A0F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895" w:type="dxa"/>
            <w:gridSpan w:val="4"/>
          </w:tcPr>
          <w:p w14:paraId="74651819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2ED7154" wp14:editId="261D8C06">
                      <wp:simplePos x="0" y="0"/>
                      <wp:positionH relativeFrom="column">
                        <wp:posOffset>1214871</wp:posOffset>
                      </wp:positionH>
                      <wp:positionV relativeFrom="paragraph">
                        <wp:posOffset>358775</wp:posOffset>
                      </wp:positionV>
                      <wp:extent cx="175260" cy="317500"/>
                      <wp:effectExtent l="0" t="0" r="15240" b="6350"/>
                      <wp:wrapNone/>
                      <wp:docPr id="3213317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3595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C86707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D7154" id="Gruppieren 2" o:spid="_x0000_s1026" style="position:absolute;margin-left:95.65pt;margin-top:28.25pt;width:13.8pt;height:25pt;z-index:2533980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F443595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C86707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160E8CFA" wp14:editId="0DB64FBC">
                      <wp:simplePos x="0" y="0"/>
                      <wp:positionH relativeFrom="column">
                        <wp:posOffset>788901</wp:posOffset>
                      </wp:positionH>
                      <wp:positionV relativeFrom="paragraph">
                        <wp:posOffset>359006</wp:posOffset>
                      </wp:positionV>
                      <wp:extent cx="175260" cy="317500"/>
                      <wp:effectExtent l="0" t="0" r="15240" b="6350"/>
                      <wp:wrapNone/>
                      <wp:docPr id="3213317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4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53F7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4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0ED2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E8CFA" id="_x0000_s1030" style="position:absolute;margin-left:62.1pt;margin-top:28.25pt;width:13.8pt;height:25pt;z-index:2533969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">
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1253F7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00ED2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Gleichnamige Brüche mit Streifen finden</w: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  <w:t xml:space="preserve"> </w:t>
            </w:r>
          </w:p>
        </w:tc>
      </w:tr>
      <w:tr w:rsidR="00D023AF" w:rsidRPr="00892747" w14:paraId="1AB34E5E" w14:textId="77777777" w:rsidTr="00D023AF">
        <w:trPr>
          <w:trHeight w:val="222"/>
        </w:trPr>
        <w:tc>
          <w:tcPr>
            <w:tcW w:w="424" w:type="dxa"/>
          </w:tcPr>
          <w:p w14:paraId="59BEC75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06F2B69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a)</w:t>
            </w:r>
          </w:p>
        </w:tc>
        <w:tc>
          <w:tcPr>
            <w:tcW w:w="8472" w:type="dxa"/>
            <w:gridSpan w:val="3"/>
          </w:tcPr>
          <w:p w14:paraId="285392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</w:rPr>
              <w:t>Schreibe</w:t>
            </w:r>
            <w:r>
              <w:rPr>
                <w:rFonts w:ascii="Calibri" w:hAnsi="Calibri"/>
              </w:rPr>
              <w:t xml:space="preserve"> </w:t>
            </w:r>
            <w:r w:rsidRPr="00892747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 </w:t>
            </w:r>
            <w:r w:rsidRPr="00892747">
              <w:rPr>
                <w:rFonts w:ascii="Calibri" w:hAnsi="Calibri"/>
              </w:rPr>
              <w:t>und</w:t>
            </w:r>
            <w:r>
              <w:rPr>
                <w:rFonts w:ascii="Calibri" w:hAnsi="Calibri"/>
              </w:rPr>
              <w:t xml:space="preserve">     </w:t>
            </w:r>
            <w:r w:rsidRPr="00892747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918C1B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7426E2D1" wp14:editId="766C52EA">
                      <wp:simplePos x="0" y="0"/>
                      <wp:positionH relativeFrom="column">
                        <wp:posOffset>1417462</wp:posOffset>
                      </wp:positionH>
                      <wp:positionV relativeFrom="paragraph">
                        <wp:posOffset>153755</wp:posOffset>
                      </wp:positionV>
                      <wp:extent cx="1588770" cy="620708"/>
                      <wp:effectExtent l="0" t="0" r="0" b="1905"/>
                      <wp:wrapNone/>
                      <wp:docPr id="49669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620708"/>
                                <a:chOff x="0" y="-13648"/>
                                <a:chExt cx="1589396" cy="620736"/>
                              </a:xfrm>
                            </wpg:grpSpPr>
                            <wps:wsp>
                              <wps:cNvPr id="1082777094" name="Textfeld 421"/>
                              <wps:cNvSpPr txBox="1"/>
                              <wps:spPr>
                                <a:xfrm>
                                  <a:off x="34125" y="-13648"/>
                                  <a:ext cx="177421" cy="232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7F0F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233046" name="Textfeld 421"/>
                              <wps:cNvSpPr txBox="1"/>
                              <wps:spPr>
                                <a:xfrm>
                                  <a:off x="0" y="375313"/>
                                  <a:ext cx="190813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3820D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84103" name="Textfeld 421"/>
                              <wps:cNvSpPr txBox="1"/>
                              <wps:spPr>
                                <a:xfrm>
                                  <a:off x="1398896" y="368490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11C8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474881" name="Textfeld 421"/>
                              <wps:cNvSpPr txBox="1"/>
                              <wps:spPr>
                                <a:xfrm>
                                  <a:off x="1398896" y="-6825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2235E6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6E2D1" id="Gruppieren 422" o:spid="_x0000_s1034" style="position:absolute;margin-left:111.6pt;margin-top:12.1pt;width:125.1pt;height:48.85pt;z-index:253403136;mso-height-relative:margin" coordorigin=",-136" coordsize="15893,6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">
                      <v:shape id="Textfeld 421" o:spid="_x0000_s1035" type="#_x0000_t202" style="position:absolute;left:341;top:-136;width:1774;height:2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" fillcolor="white [3201]" stroked="f" strokeweight=".5pt">
                        <v:textbox inset="1mm,1mm,1mm,1mm">
                          <w:txbxContent>
                            <w:p w14:paraId="3797F0F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6" type="#_x0000_t202" style="position:absolute;top:3753;width:1908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5B03820D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421" o:spid="_x0000_s1037" type="#_x0000_t202" style="position:absolute;left:13988;top:3684;width:190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30A11C8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8" type="#_x0000_t202" style="position:absolute;left:13988;top:-68;width:190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" fillcolor="white [3201]" stroked="f" strokeweight=".5pt">
                        <v:textbox inset="1mm,1mm,0,1mm">
                          <w:txbxContent>
                            <w:p w14:paraId="522235E6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5968" behindDoc="0" locked="0" layoutInCell="1" allowOverlap="1" wp14:anchorId="13DE5DFB" wp14:editId="01289A5B">
                  <wp:simplePos x="0" y="0"/>
                  <wp:positionH relativeFrom="margin">
                    <wp:posOffset>1371761</wp:posOffset>
                  </wp:positionH>
                  <wp:positionV relativeFrom="margin">
                    <wp:posOffset>303530</wp:posOffset>
                  </wp:positionV>
                  <wp:extent cx="2333625" cy="1045210"/>
                  <wp:effectExtent l="0" t="0" r="3175" b="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C744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7F94B53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6F98D8D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B80A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6863E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CD9AA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892747" w14:paraId="6CD31DDA" w14:textId="77777777" w:rsidTr="00D023AF">
        <w:trPr>
          <w:trHeight w:val="233"/>
        </w:trPr>
        <w:tc>
          <w:tcPr>
            <w:tcW w:w="424" w:type="dxa"/>
          </w:tcPr>
          <w:p w14:paraId="6BD2211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774D8C3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8472" w:type="dxa"/>
            <w:gridSpan w:val="3"/>
            <w:tcBorders>
              <w:bottom w:val="single" w:sz="4" w:space="0" w:color="BFBFBF" w:themeColor="background1" w:themeShade="BF"/>
            </w:tcBorders>
          </w:tcPr>
          <w:p w14:paraId="7508C74F" w14:textId="77777777" w:rsidR="00D023AF" w:rsidRPr="00892747" w:rsidRDefault="00D023AF" w:rsidP="00F13BC7">
            <w:pPr>
              <w:spacing w:after="120"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</w:rPr>
              <w:t>Erkläre, wie du den Nenner gefunden hast:</w:t>
            </w:r>
            <w:r w:rsidRPr="00892747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</w:tr>
      <w:tr w:rsidR="00D023AF" w:rsidRPr="00892747" w14:paraId="56059EF0" w14:textId="77777777" w:rsidTr="00D023AF">
        <w:trPr>
          <w:trHeight w:val="1411"/>
        </w:trPr>
        <w:tc>
          <w:tcPr>
            <w:tcW w:w="424" w:type="dxa"/>
          </w:tcPr>
          <w:p w14:paraId="7A2D33A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  <w:tcBorders>
              <w:left w:val="nil"/>
              <w:right w:val="single" w:sz="4" w:space="0" w:color="BFBFBF" w:themeColor="background1" w:themeShade="BF"/>
            </w:tcBorders>
          </w:tcPr>
          <w:p w14:paraId="3323401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4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EBBF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4F5F195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0E5B706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64F2E9F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1EF432E2" wp14:editId="2AC4496C">
                      <wp:simplePos x="0" y="0"/>
                      <wp:positionH relativeFrom="column">
                        <wp:posOffset>3303443</wp:posOffset>
                      </wp:positionH>
                      <wp:positionV relativeFrom="paragraph">
                        <wp:posOffset>340360</wp:posOffset>
                      </wp:positionV>
                      <wp:extent cx="175260" cy="317500"/>
                      <wp:effectExtent l="0" t="0" r="15240" b="6350"/>
                      <wp:wrapNone/>
                      <wp:docPr id="3213317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5196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1999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F432E2" id="_x0000_s1039" style="position:absolute;margin-left:260.1pt;margin-top:26.8pt;width:13.8pt;height:25pt;z-index:2534000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">
                      <v:shape id="Textfeld 3" o:spid="_x0000_s10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85196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71999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023AF" w:rsidRPr="00892747" w14:paraId="6A28F322" w14:textId="77777777" w:rsidTr="00D023AF">
        <w:trPr>
          <w:trHeight w:val="266"/>
        </w:trPr>
        <w:tc>
          <w:tcPr>
            <w:tcW w:w="424" w:type="dxa"/>
          </w:tcPr>
          <w:p w14:paraId="30AF359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4CA83BAC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5" w:type="dxa"/>
            <w:tcBorders>
              <w:top w:val="single" w:sz="4" w:space="0" w:color="BFBFBF" w:themeColor="background1" w:themeShade="BF"/>
            </w:tcBorders>
          </w:tcPr>
          <w:p w14:paraId="6D061072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29" w:type="dxa"/>
            <w:tcBorders>
              <w:top w:val="single" w:sz="4" w:space="0" w:color="BFBFBF" w:themeColor="background1" w:themeShade="BF"/>
            </w:tcBorders>
          </w:tcPr>
          <w:p w14:paraId="1CB1D2E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4BBFB157" wp14:editId="569199C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86129</wp:posOffset>
                      </wp:positionV>
                      <wp:extent cx="175260" cy="317500"/>
                      <wp:effectExtent l="0" t="0" r="15240" b="6350"/>
                      <wp:wrapNone/>
                      <wp:docPr id="3213317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3C67B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E8AC6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FB157" id="_x0000_s1043" style="position:absolute;margin-left:54.15pt;margin-top:6.8pt;width:13.8pt;height:25pt;z-index:2533990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">
                      <v:shape id="Textfeld 3" o:spid="_x0000_s10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B3C67B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2E8AC6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378" w:type="dxa"/>
            <w:tcBorders>
              <w:top w:val="single" w:sz="4" w:space="0" w:color="BFBFBF" w:themeColor="background1" w:themeShade="BF"/>
            </w:tcBorders>
          </w:tcPr>
          <w:p w14:paraId="6CF4107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</w:tr>
      <w:tr w:rsidR="00D023AF" w:rsidRPr="00892747" w14:paraId="5553CDE3" w14:textId="77777777" w:rsidTr="00D023AF">
        <w:trPr>
          <w:trHeight w:val="3351"/>
        </w:trPr>
        <w:tc>
          <w:tcPr>
            <w:tcW w:w="424" w:type="dxa"/>
          </w:tcPr>
          <w:p w14:paraId="40043EE3" w14:textId="77777777" w:rsidR="00D023AF" w:rsidRPr="00892747" w:rsidRDefault="00D023AF" w:rsidP="00F13BC7">
            <w:pPr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7DED54A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b)</w:t>
            </w:r>
          </w:p>
        </w:tc>
        <w:tc>
          <w:tcPr>
            <w:tcW w:w="8472" w:type="dxa"/>
            <w:gridSpan w:val="3"/>
          </w:tcPr>
          <w:p w14:paraId="14D5110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(1) Zeichne zuerst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 im Drittel-Streifen ein. Zeichne dann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im Viertel-Streifen ein. </w:t>
            </w:r>
          </w:p>
          <w:p w14:paraId="4CFB710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585B031D" wp14:editId="34D5500A">
                      <wp:simplePos x="0" y="0"/>
                      <wp:positionH relativeFrom="column">
                        <wp:posOffset>2973820</wp:posOffset>
                      </wp:positionH>
                      <wp:positionV relativeFrom="paragraph">
                        <wp:posOffset>60209</wp:posOffset>
                      </wp:positionV>
                      <wp:extent cx="175260" cy="317500"/>
                      <wp:effectExtent l="0" t="0" r="15240" b="6350"/>
                      <wp:wrapNone/>
                      <wp:docPr id="3213317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7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FA1D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7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C5B0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B031D" id="_x0000_s1047" style="position:absolute;margin-left:234.15pt;margin-top:4.75pt;width:13.8pt;height:25pt;z-index:2534021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">
                      <v:shape id="Textfeld 3" o:spid="_x0000_s104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2CFA1D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C5B0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B531AF8" wp14:editId="47417293">
                      <wp:simplePos x="0" y="0"/>
                      <wp:positionH relativeFrom="column">
                        <wp:posOffset>1853334</wp:posOffset>
                      </wp:positionH>
                      <wp:positionV relativeFrom="paragraph">
                        <wp:posOffset>62230</wp:posOffset>
                      </wp:positionV>
                      <wp:extent cx="175260" cy="317500"/>
                      <wp:effectExtent l="0" t="0" r="15240" b="6350"/>
                      <wp:wrapNone/>
                      <wp:docPr id="3213317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BABB1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1BA24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31AF8" id="_x0000_s1051" style="position:absolute;margin-left:145.95pt;margin-top:4.9pt;width:13.8pt;height:25pt;z-index:2534010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">
                      <v:shape id="Textfeld 3" o:spid="_x0000_s10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1BABB1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1BA24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52C869D" w14:textId="77777777" w:rsidR="00D023AF" w:rsidRDefault="00D023AF" w:rsidP="00F13BC7">
            <w:pPr>
              <w:spacing w:after="120"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(2) Im Drittel-Streifen kann man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892747">
              <w:rPr>
                <w:rFonts w:ascii="Calibri" w:hAnsi="Calibri"/>
                <w:noProof/>
              </w:rPr>
              <w:t>gut einzeichnen,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aber nicht. </w:t>
            </w:r>
          </w:p>
          <w:p w14:paraId="78352A2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 xml:space="preserve">      In welchem Streifen kann man beide Brüche gleichzeitig gut einzeichnen? </w:t>
            </w:r>
            <w:r w:rsidRPr="00892747">
              <w:rPr>
                <w:rFonts w:ascii="Calibri" w:hAnsi="Calibri"/>
                <w:noProof/>
              </w:rPr>
              <w:br/>
              <w:t xml:space="preserve">      Teile den letzten Streifen so ein und markiere darin beide verfeinerten Anteile.</w:t>
            </w:r>
          </w:p>
          <w:p w14:paraId="2A9EC9F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2896" behindDoc="0" locked="0" layoutInCell="1" allowOverlap="1" wp14:anchorId="4E39383F" wp14:editId="7F9869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72AF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5F78FC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4944" behindDoc="0" locked="0" layoutInCell="1" allowOverlap="1" wp14:anchorId="307482E9" wp14:editId="027943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3920" behindDoc="0" locked="0" layoutInCell="1" allowOverlap="1" wp14:anchorId="1DFD6421" wp14:editId="1526899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0E5C54" w14:textId="77777777" w:rsidR="00D023AF" w:rsidRDefault="00D023AF" w:rsidP="00D023AF">
      <w:pPr>
        <w:tabs>
          <w:tab w:val="left" w:pos="3144"/>
        </w:tabs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956"/>
      </w:tblGrid>
      <w:tr w:rsidR="00D023AF" w:rsidRPr="005B6061" w14:paraId="3BECDDB6" w14:textId="77777777" w:rsidTr="00D023AF">
        <w:tc>
          <w:tcPr>
            <w:tcW w:w="425" w:type="dxa"/>
          </w:tcPr>
          <w:p w14:paraId="40F8B458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202B65CB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D023AF" w:rsidRPr="005B6061" w14:paraId="7928AAA6" w14:textId="77777777" w:rsidTr="00D023AF">
        <w:trPr>
          <w:trHeight w:val="266"/>
        </w:trPr>
        <w:tc>
          <w:tcPr>
            <w:tcW w:w="425" w:type="dxa"/>
          </w:tcPr>
          <w:p w14:paraId="0902551B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398792F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956" w:type="dxa"/>
          </w:tcPr>
          <w:p w14:paraId="211D3937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59CC63E1" w14:textId="77777777" w:rsidTr="00D023AF">
        <w:trPr>
          <w:trHeight w:val="266"/>
        </w:trPr>
        <w:tc>
          <w:tcPr>
            <w:tcW w:w="425" w:type="dxa"/>
          </w:tcPr>
          <w:p w14:paraId="2827A0E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1355C99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5D246F3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28200B08" w14:textId="77777777" w:rsidTr="00D023AF">
        <w:trPr>
          <w:trHeight w:val="931"/>
        </w:trPr>
        <w:tc>
          <w:tcPr>
            <w:tcW w:w="425" w:type="dxa"/>
          </w:tcPr>
          <w:p w14:paraId="11209E16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B5D625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6752" behindDoc="0" locked="0" layoutInCell="1" allowOverlap="1" wp14:anchorId="4C486AD3" wp14:editId="0AA49935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60931027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7776" behindDoc="0" locked="0" layoutInCell="1" allowOverlap="1" wp14:anchorId="0313CDFE" wp14:editId="67963109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8328743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1C3B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3F26697" wp14:editId="697C1B63">
                      <wp:simplePos x="0" y="0"/>
                      <wp:positionH relativeFrom="column">
                        <wp:posOffset>1021876</wp:posOffset>
                      </wp:positionH>
                      <wp:positionV relativeFrom="paragraph">
                        <wp:posOffset>56515</wp:posOffset>
                      </wp:positionV>
                      <wp:extent cx="423081" cy="293427"/>
                      <wp:effectExtent l="0" t="0" r="0" b="0"/>
                      <wp:wrapNone/>
                      <wp:docPr id="658976211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05764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6697" id="Textfeld 423" o:spid="_x0000_s1055" type="#_x0000_t202" style="position:absolute;margin-left:80.45pt;margin-top:4.45pt;width:33.3pt;height:23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YXE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3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" filled="f" stroked="f" strokeweight=".5pt">
                      <v:textbox>
                        <w:txbxContent>
                          <w:p w14:paraId="01C05764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5BEAC0DD" wp14:editId="404E30DD">
                      <wp:simplePos x="0" y="0"/>
                      <wp:positionH relativeFrom="column">
                        <wp:posOffset>1394147</wp:posOffset>
                      </wp:positionH>
                      <wp:positionV relativeFrom="paragraph">
                        <wp:posOffset>10160</wp:posOffset>
                      </wp:positionV>
                      <wp:extent cx="314295" cy="416546"/>
                      <wp:effectExtent l="0" t="0" r="0" b="0"/>
                      <wp:wrapNone/>
                      <wp:docPr id="33397763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96124238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3119368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A300D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12604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F0DC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61122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86652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0A331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AC0DD" id="Gruppieren 386" o:spid="_x0000_s1056" style="position:absolute;margin-left:109.8pt;margin-top:.8pt;width:24.75pt;height:32.8pt;z-index:25340518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">
                      <v:group id="_x0000_s1057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">
                        <v:shape id="Textfeld 3" o:spid="_x0000_s1058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9AA300D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59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0FF0DC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0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6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" filled="f" stroked="f" strokeweight=".5pt">
                        <v:textbox>
                          <w:txbxContent>
                            <w:p w14:paraId="10B0A331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09B3A925" wp14:editId="34B5DF8F">
                      <wp:simplePos x="0" y="0"/>
                      <wp:positionH relativeFrom="column">
                        <wp:posOffset>254151</wp:posOffset>
                      </wp:positionH>
                      <wp:positionV relativeFrom="paragraph">
                        <wp:posOffset>6653</wp:posOffset>
                      </wp:positionV>
                      <wp:extent cx="314295" cy="416546"/>
                      <wp:effectExtent l="0" t="0" r="0" b="0"/>
                      <wp:wrapNone/>
                      <wp:docPr id="152616587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380008345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10339869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8C056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01413216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0A6B6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756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1336144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E108CA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3A925" id="_x0000_s1062" style="position:absolute;margin-left:20pt;margin-top:.5pt;width:24.75pt;height:32.8pt;z-index:253404160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">
                      <v:group id="_x0000_s1063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">
                        <v:shape id="Textfeld 3" o:spid="_x0000_s1064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C58C056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990A6B6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98" o:spid="_x0000_s106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" filled="f" stroked="f" strokeweight=".5pt">
                        <v:textbox>
                          <w:txbxContent>
                            <w:p w14:paraId="43E108CA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             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und  </w:t>
            </w:r>
          </w:p>
        </w:tc>
        <w:tc>
          <w:tcPr>
            <w:tcW w:w="3827" w:type="dxa"/>
          </w:tcPr>
          <w:p w14:paraId="4B0D70A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7232" behindDoc="0" locked="0" layoutInCell="1" allowOverlap="1" wp14:anchorId="7E384748" wp14:editId="540F494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166370</wp:posOffset>
                      </wp:positionV>
                      <wp:extent cx="313690" cy="415925"/>
                      <wp:effectExtent l="0" t="0" r="0" b="0"/>
                      <wp:wrapNone/>
                      <wp:docPr id="233203130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415925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8728770" name="Gruppieren 2"/>
                              <wpg:cNvGrpSpPr/>
                              <wpg:grpSpPr>
                                <a:xfrm>
                                  <a:off x="0" y="13349"/>
                                  <a:ext cx="190344" cy="351618"/>
                                  <a:chOff x="33763" y="-4831"/>
                                  <a:chExt cx="191959" cy="352425"/>
                                </a:xfrm>
                              </wpg:grpSpPr>
                              <wps:wsp>
                                <wps:cNvPr id="1131442082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B6E1B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85940551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39D2B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4505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677870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7E9A4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84748" id="_x0000_s1068" style="position:absolute;margin-left:108.2pt;margin-top:13.1pt;width:24.7pt;height:32.75pt;z-index:253407232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">
                      <v:group id="_x0000_s1069" style="position:absolute;top:13349;width:190344;height:351618" coordorigin="33763,-4831" coordsize="191959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">
                        <v:shape id="Textfeld 3" o:spid="_x0000_s1070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65B6E1B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71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58l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C6m+exS5XkGv2LpAHL5AwAA//8DAFBLAQItABQABgAIAAAAIQDb4fbL7gAAAIUB&#13;&#10;AAATAAAAAAAAAAAAAAAAAAAAAABbQ29udGVudF9UeXBlc10ueG1sUEsBAi0AFAAGAAgAAAAhAFr0&#13;&#10;LFu/AAAAFQEAAAsAAAAAAAAAAAAAAAAAHwEAAF9yZWxzLy5yZWxzUEsBAi0AFAAGAAgAAAAhAGu3&#13;&#10;ny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FD39D2B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0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7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" filled="f" stroked="f" strokeweight=".5pt">
                        <v:textbox>
                          <w:txbxContent>
                            <w:p w14:paraId="4BA7E9A4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8800" behindDoc="0" locked="0" layoutInCell="1" allowOverlap="1" wp14:anchorId="1A5B7BEA" wp14:editId="07E41B9C">
                  <wp:simplePos x="0" y="0"/>
                  <wp:positionH relativeFrom="column">
                    <wp:posOffset>622531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40525829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9824" behindDoc="0" locked="0" layoutInCell="1" allowOverlap="1" wp14:anchorId="12F210B2" wp14:editId="5503F461">
                  <wp:simplePos x="0" y="0"/>
                  <wp:positionH relativeFrom="column">
                    <wp:posOffset>1720617</wp:posOffset>
                  </wp:positionH>
                  <wp:positionV relativeFrom="paragraph">
                    <wp:posOffset>48394</wp:posOffset>
                  </wp:positionV>
                  <wp:extent cx="381635" cy="665480"/>
                  <wp:effectExtent l="0" t="0" r="0" b="0"/>
                  <wp:wrapNone/>
                  <wp:docPr id="25701088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8CE6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922285B" wp14:editId="59338DF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25874</wp:posOffset>
                      </wp:positionV>
                      <wp:extent cx="423081" cy="293427"/>
                      <wp:effectExtent l="0" t="0" r="0" b="0"/>
                      <wp:wrapNone/>
                      <wp:docPr id="188488006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33C15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285B" id="_x0000_s1074" type="#_x0000_t202" style="position:absolute;margin-left:80.65pt;margin-top:2.05pt;width:33.3pt;height:23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kVf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r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" filled="f" stroked="f" strokeweight=".5pt">
                      <v:textbox>
                        <w:txbxContent>
                          <w:p w14:paraId="38B33C15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71D9CBD2" wp14:editId="12B565CE">
                      <wp:simplePos x="0" y="0"/>
                      <wp:positionH relativeFrom="column">
                        <wp:posOffset>175497</wp:posOffset>
                      </wp:positionH>
                      <wp:positionV relativeFrom="paragraph">
                        <wp:posOffset>7260</wp:posOffset>
                      </wp:positionV>
                      <wp:extent cx="361457" cy="415925"/>
                      <wp:effectExtent l="0" t="0" r="0" b="0"/>
                      <wp:wrapNone/>
                      <wp:docPr id="139320615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57" cy="415925"/>
                                <a:chOff x="-47881" y="13349"/>
                                <a:chExt cx="362316" cy="416553"/>
                              </a:xfrm>
                            </wpg:grpSpPr>
                            <wpg:grpSp>
                              <wpg:cNvPr id="920992815" name="Gruppieren 2"/>
                              <wpg:cNvGrpSpPr/>
                              <wpg:grpSpPr>
                                <a:xfrm>
                                  <a:off x="-47881" y="13349"/>
                                  <a:ext cx="238225" cy="351338"/>
                                  <a:chOff x="-14524" y="-4831"/>
                                  <a:chExt cx="240246" cy="352145"/>
                                </a:xfrm>
                              </wpg:grpSpPr>
                              <wps:wsp>
                                <wps:cNvPr id="2004834157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82AC9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4904282" name="Textfeld 3"/>
                                <wps:cNvSpPr txBox="1"/>
                                <wps:spPr>
                                  <a:xfrm>
                                    <a:off x="-14524" y="183372"/>
                                    <a:ext cx="22440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9051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284261" name="Gerade Verbindung 1"/>
                                <wps:cNvCnPr/>
                                <wps:spPr>
                                  <a:xfrm>
                                    <a:off x="16030" y="179565"/>
                                    <a:ext cx="18195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8437271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2C52D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9CBD2" id="_x0000_s1075" style="position:absolute;margin-left:13.8pt;margin-top:.55pt;width:28.45pt;height:32.75pt;z-index:253406208;mso-width-relative:margin;mso-height-relative:margin" coordorigin="-47881,13349" coordsize="362316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">
                      <v:group id="_x0000_s1076" style="position:absolute;left:-47881;top:13349;width:238225;height:351338" coordorigin="-14524,-4831" coordsize="240246,35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">
                        <v:shape id="Textfeld 3" o:spid="_x0000_s1077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9282AC9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-14524;top:183372;width:22440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A19051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16030,179565" to="19798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0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" filled="f" stroked="f" strokeweight=".5pt">
                        <v:textbox>
                          <w:txbxContent>
                            <w:p w14:paraId="5E52C52D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(2)                und  </w:t>
            </w:r>
          </w:p>
        </w:tc>
        <w:tc>
          <w:tcPr>
            <w:tcW w:w="956" w:type="dxa"/>
          </w:tcPr>
          <w:p w14:paraId="3004182C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661636CC" w14:textId="77777777" w:rsidTr="00D023AF">
        <w:trPr>
          <w:trHeight w:val="266"/>
        </w:trPr>
        <w:tc>
          <w:tcPr>
            <w:tcW w:w="425" w:type="dxa"/>
          </w:tcPr>
          <w:p w14:paraId="7053EA79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5E57297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0DF216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1B10944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3EE85ABA" w14:textId="77777777" w:rsidTr="00D023AF">
        <w:trPr>
          <w:trHeight w:val="1089"/>
        </w:trPr>
        <w:tc>
          <w:tcPr>
            <w:tcW w:w="425" w:type="dxa"/>
          </w:tcPr>
          <w:p w14:paraId="7D410E5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3D1195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37B1B1A0" wp14:editId="0922C08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169545</wp:posOffset>
                      </wp:positionV>
                      <wp:extent cx="327025" cy="415925"/>
                      <wp:effectExtent l="0" t="0" r="0" b="0"/>
                      <wp:wrapNone/>
                      <wp:docPr id="1972057744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841007651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1906769030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FB7C67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04025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9C6E14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74609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377780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EF71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1B1A0" id="_x0000_s1081" style="position:absolute;margin-left:117.6pt;margin-top:13.35pt;width:25.75pt;height:32.75pt;z-index:253411328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">
                      <v:group id="_x0000_s1082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">
                        <v:shape id="Textfeld 3" o:spid="_x0000_s1083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2FB7C67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84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59C6E14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6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" filled="f" stroked="f" strokeweight=".5pt">
                        <v:textbox>
                          <w:txbxContent>
                            <w:p w14:paraId="5C7EF71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66A2A615" wp14:editId="29D91C6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165100</wp:posOffset>
                      </wp:positionV>
                      <wp:extent cx="327025" cy="415925"/>
                      <wp:effectExtent l="0" t="0" r="0" b="0"/>
                      <wp:wrapNone/>
                      <wp:docPr id="134369918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065969175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534320804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FC39C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932242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BE9B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19779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608264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2F7F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2A615" id="_x0000_s1087" style="position:absolute;margin-left:17.6pt;margin-top:13pt;width:25.75pt;height:32.75pt;z-index:253410304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">
                      <v:group id="_x0000_s1088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">
                        <v:shape id="Textfeld 3" o:spid="_x0000_s1089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E1FC39C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86BE9B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92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" filled="f" stroked="f" strokeweight=".5pt">
                        <v:textbox>
                          <w:txbxContent>
                            <w:p w14:paraId="77A2F7F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0848" behindDoc="0" locked="0" layoutInCell="1" allowOverlap="1" wp14:anchorId="58E76E44" wp14:editId="13C31CBC">
                  <wp:simplePos x="0" y="0"/>
                  <wp:positionH relativeFrom="column">
                    <wp:posOffset>620931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0"/>
                  <wp:wrapNone/>
                  <wp:docPr id="13591529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1872" behindDoc="0" locked="0" layoutInCell="1" allowOverlap="1" wp14:anchorId="1CA226BF" wp14:editId="3F321690">
                  <wp:simplePos x="0" y="0"/>
                  <wp:positionH relativeFrom="column">
                    <wp:posOffset>1853367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0"/>
                  <wp:wrapNone/>
                  <wp:docPr id="20756533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52B4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2610F797" wp14:editId="1540EE96">
                      <wp:simplePos x="0" y="0"/>
                      <wp:positionH relativeFrom="column">
                        <wp:posOffset>1056479</wp:posOffset>
                      </wp:positionH>
                      <wp:positionV relativeFrom="paragraph">
                        <wp:posOffset>52705</wp:posOffset>
                      </wp:positionV>
                      <wp:extent cx="423081" cy="293427"/>
                      <wp:effectExtent l="0" t="0" r="0" b="0"/>
                      <wp:wrapNone/>
                      <wp:docPr id="1885942430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DEC81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F797" id="_x0000_s1093" type="#_x0000_t202" style="position:absolute;margin-left:83.2pt;margin-top:4.15pt;width:33.3pt;height:23.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SqfHA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" filled="f" stroked="f" strokeweight=".5pt">
                      <v:textbox>
                        <w:txbxContent>
                          <w:p w14:paraId="0C8DEC81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             und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</w:p>
          <w:p w14:paraId="721AA12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956" w:type="dxa"/>
          </w:tcPr>
          <w:p w14:paraId="02A63FC0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2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DD1172" w:rsidRPr="005B6061" w14:paraId="7BE6F9FB" w14:textId="77777777" w:rsidTr="009E0BEE"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610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9E0BEE"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610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9E0BEE"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610" w:type="dxa"/>
            <w:gridSpan w:val="2"/>
          </w:tcPr>
          <w:p w14:paraId="64E3E7A4" w14:textId="39C5AF4C" w:rsidR="001F2E0E" w:rsidRPr="005B6061" w:rsidRDefault="005D10B2" w:rsidP="00DD117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7084A81A" wp14:editId="2EA998C6">
                      <wp:simplePos x="0" y="0"/>
                      <wp:positionH relativeFrom="column">
                        <wp:posOffset>2456654</wp:posOffset>
                      </wp:positionH>
                      <wp:positionV relativeFrom="paragraph">
                        <wp:posOffset>312420</wp:posOffset>
                      </wp:positionV>
                      <wp:extent cx="175260" cy="317500"/>
                      <wp:effectExtent l="0" t="0" r="2540" b="0"/>
                      <wp:wrapNone/>
                      <wp:docPr id="188738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5693298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ED1A99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663725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80303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0236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4A81A" id="_x0000_s1094" style="position:absolute;margin-left:193.45pt;margin-top:24.6pt;width:13.8pt;height:25pt;z-index:2534328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">
                      <v:shape id="Textfeld 3" o:spid="_x0000_s109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9ED1A99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9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80303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66F7553D" wp14:editId="60476990">
                      <wp:simplePos x="0" y="0"/>
                      <wp:positionH relativeFrom="column">
                        <wp:posOffset>2058196</wp:posOffset>
                      </wp:positionH>
                      <wp:positionV relativeFrom="paragraph">
                        <wp:posOffset>318770</wp:posOffset>
                      </wp:positionV>
                      <wp:extent cx="175260" cy="317500"/>
                      <wp:effectExtent l="0" t="0" r="2540" b="0"/>
                      <wp:wrapNone/>
                      <wp:docPr id="3341516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9511942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44912C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0112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3349DB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0999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F7553D" id="_x0000_s1098" style="position:absolute;margin-left:162.05pt;margin-top:25.1pt;width:13.8pt;height:25pt;z-index:25343078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">
                      <v:shape id="Textfeld 3" o:spid="_x0000_s10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644912C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C3349DB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Einen gemeinsamen Nenner mit der Streifentafel finden</w:t>
            </w:r>
          </w:p>
        </w:tc>
      </w:tr>
      <w:tr w:rsidR="001F2E0E" w:rsidRPr="005B6061" w14:paraId="79DBFDC5" w14:textId="77777777" w:rsidTr="00D023AF">
        <w:tc>
          <w:tcPr>
            <w:tcW w:w="709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1669418D" w14:textId="4DEB159C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 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</w:t>
            </w:r>
            <w:r w:rsidR="009E0BE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3EA01F77" w:rsidR="00E41FA1" w:rsidRPr="002D3E8C" w:rsidRDefault="00E41FA1" w:rsidP="00BF65BD">
            <w:pPr>
              <w:pStyle w:val="Listenabsatz"/>
            </w:pPr>
            <w:r w:rsidRPr="002D3E8C">
              <w:t xml:space="preserve">Wie kann er beide Brüche so verfeinern, dass er sie im Zwölftel-Streifen </w:t>
            </w:r>
            <w:r w:rsidR="009E0BEE">
              <w:br/>
            </w:r>
            <w:r w:rsidRPr="002D3E8C">
              <w:t xml:space="preserve">darstellen kann, sie aber immer noch genauso groß sind? </w:t>
            </w:r>
          </w:p>
          <w:p w14:paraId="1CA6A3A2" w14:textId="33720F67" w:rsidR="00E41FA1" w:rsidRPr="002D3E8C" w:rsidRDefault="00E41FA1" w:rsidP="00BF65BD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BF65BD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D023AF">
        <w:tc>
          <w:tcPr>
            <w:tcW w:w="709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3316F07" w14:textId="0C85E463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230F285" w14:textId="26D5FCA4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47789DE5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1B1A0C3D" w:rsidR="002D3E8C" w:rsidRDefault="003950AC" w:rsidP="00BF65BD">
            <w:pPr>
              <w:pStyle w:val="Listenabsatz"/>
            </w:pPr>
            <w:r w:rsidRPr="002D3E8C">
              <w:drawing>
                <wp:anchor distT="0" distB="0" distL="114300" distR="114300" simplePos="0" relativeHeight="253292544" behindDoc="0" locked="0" layoutInCell="1" allowOverlap="1" wp14:anchorId="0988555C" wp14:editId="1300E3CF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1010070F" w:rsidR="003950AC" w:rsidRDefault="00F20BB5" w:rsidP="00BF65BD">
            <w:pPr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51EB898A" wp14:editId="7F0DDBA2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135255</wp:posOffset>
                      </wp:positionV>
                      <wp:extent cx="1994535" cy="545465"/>
                      <wp:effectExtent l="0" t="0" r="0" b="635"/>
                      <wp:wrapNone/>
                      <wp:docPr id="1198008298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545465"/>
                                <a:chOff x="0" y="0"/>
                                <a:chExt cx="1996665" cy="545503"/>
                              </a:xfrm>
                            </wpg:grpSpPr>
                            <wps:wsp>
                              <wps:cNvPr id="414087154" name="Textfeld 129"/>
                              <wps:cNvSpPr txBox="1"/>
                              <wps:spPr>
                                <a:xfrm>
                                  <a:off x="27296" y="6824"/>
                                  <a:ext cx="184245" cy="1978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043E41" w14:textId="015AADBA" w:rsidR="00D023AF" w:rsidRDefault="00D023AF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779803" name="Textfeld 129"/>
                              <wps:cNvSpPr txBox="1"/>
                              <wps:spPr>
                                <a:xfrm>
                                  <a:off x="0" y="341194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59E78" w14:textId="7605AF06" w:rsidR="00D023AF" w:rsidRDefault="00D023AF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523679" name="Textfeld 129"/>
                              <wps:cNvSpPr txBox="1"/>
                              <wps:spPr>
                                <a:xfrm>
                                  <a:off x="532263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3CD8" w14:textId="63DEDC46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004245" name="Textfeld 129"/>
                              <wps:cNvSpPr txBox="1"/>
                              <wps:spPr>
                                <a:xfrm>
                                  <a:off x="525439" y="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59E28" w14:textId="1570AD20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998850" name="Textfeld 129"/>
                              <wps:cNvSpPr txBox="1"/>
                              <wps:spPr>
                                <a:xfrm>
                                  <a:off x="1269242" y="13648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F5DB" w14:textId="77777777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222629" name="Textfeld 129"/>
                              <wps:cNvSpPr txBox="1"/>
                              <wps:spPr>
                                <a:xfrm>
                                  <a:off x="1255594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E3312" w14:textId="182F741A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599893" name="Textfeld 129"/>
                              <wps:cNvSpPr txBox="1"/>
                              <wps:spPr>
                                <a:xfrm>
                                  <a:off x="1801720" y="348018"/>
                                  <a:ext cx="194945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F45E" w14:textId="68367978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B898A" id="Gruppieren 130" o:spid="_x0000_s1102" style="position:absolute;left:0;text-align:left;margin-left:231.45pt;margin-top:10.65pt;width:157.05pt;height:42.95pt;z-index:253428736;mso-width-relative:margin;mso-height-relative:margin" coordsize="19966,5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">
                      <v:shape id="Textfeld 129" o:spid="_x0000_s1103" type="#_x0000_t202" style="position:absolute;left:272;top:68;width:1843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" fillcolor="white [3201]" stroked="f" strokeweight=".5pt">
                        <v:textbox inset="1mm,0">
                          <w:txbxContent>
                            <w:p w14:paraId="11043E41" w14:textId="015AADBA" w:rsidR="00D023AF" w:rsidRDefault="00D023AF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29" o:spid="_x0000_s1104" type="#_x0000_t202" style="position:absolute;top:3411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57859E78" w14:textId="7605AF06" w:rsidR="00D023AF" w:rsidRDefault="00D023AF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5" type="#_x0000_t202" style="position:absolute;left:5322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F5B3CD8" w14:textId="63DEDC46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129" o:spid="_x0000_s1106" type="#_x0000_t202" style="position:absolute;left:5254;width:1841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4F659E28" w14:textId="1570AD20" w:rsidR="00F20BB5" w:rsidRDefault="00F20BB5" w:rsidP="005D10B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129" o:spid="_x0000_s1107" type="#_x0000_t202" style="position:absolute;left:12692;top:136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2BCDF5DB" w14:textId="77777777" w:rsidR="00F20BB5" w:rsidRDefault="00F20BB5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8" type="#_x0000_t202" style="position:absolute;left:12555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14DE3312" w14:textId="182F741A" w:rsidR="00F20BB5" w:rsidRDefault="00F20BB5" w:rsidP="005D10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29" o:spid="_x0000_s1109" type="#_x0000_t202" style="position:absolute;left:18017;top:3480;width:1949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7AEF45E" w14:textId="68367978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23AF" w:rsidRPr="00D023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06719AB0" wp14:editId="770DA76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139700</wp:posOffset>
                      </wp:positionV>
                      <wp:extent cx="1152000" cy="684000"/>
                      <wp:effectExtent l="139700" t="0" r="16510" b="14605"/>
                      <wp:wrapNone/>
                      <wp:docPr id="67351334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684000"/>
                              </a:xfrm>
                              <a:prstGeom prst="wedgeRoundRectCallout">
                                <a:avLst>
                                  <a:gd name="adj1" fmla="val -61073"/>
                                  <a:gd name="adj2" fmla="val -33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FE84D" w14:textId="77777777" w:rsidR="00D023AF" w:rsidRDefault="00D023AF" w:rsidP="00D023AF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719AB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110" type="#_x0000_t62" style="position:absolute;left:0;text-align:left;margin-left:78.95pt;margin-top:11pt;width:90.7pt;height:53.8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" adj="-2392,10069" filled="f" strokecolor="#bfbfbf [2412]" strokeweight="1pt">
                      <v:textbox>
                        <w:txbxContent>
                          <w:p w14:paraId="2B5FE84D" w14:textId="77777777" w:rsidR="00D023AF" w:rsidRDefault="00D023AF" w:rsidP="00D023AF">
                            <w:pPr>
                              <w:jc w:val="center"/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AC" w:rsidRPr="002D3E8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9472" behindDoc="0" locked="0" layoutInCell="1" allowOverlap="1" wp14:anchorId="7EF5E225" wp14:editId="54E03ED9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144145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111" style="position:absolute;left:0;text-align:left;margin-left:33.95pt;margin-top:11.35pt;width:36.5pt;height:61.1pt;z-index:253289472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">
                      <v:shape id="Grafik 5" o:spid="_x0000_s1112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">
                        <v:imagedata r:id="rId27" o:title="" chromakey="white"/>
                      </v:shape>
                      <v:shape id="_x0000_s111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1C803D4C" w:rsidR="003950AC" w:rsidRPr="002D3E8C" w:rsidRDefault="00D023AF" w:rsidP="00BF65BD">
            <w:pPr>
              <w:ind w:left="284"/>
            </w:pPr>
            <w:r w:rsidRPr="002D3E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3146D8" wp14:editId="243026F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10160</wp:posOffset>
                      </wp:positionV>
                      <wp:extent cx="1066800" cy="666750"/>
                      <wp:effectExtent l="0" t="0" r="0" b="635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146D8" id="Textfeld 110" o:spid="_x0000_s1114" type="#_x0000_t202" style="position:absolute;left:0;text-align:left;margin-left:86.7pt;margin-top:.8pt;width:84pt;height:52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&#13;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40CE6" w14:textId="4ECE2EE2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4B42C95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13249F0B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7D1D7DC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D023AF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1769203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38D3461D" w14:textId="0AF0B7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D023AF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0FB13822" w14:textId="5A50F3D4" w:rsidR="001F2E0E" w:rsidRPr="005B6061" w:rsidRDefault="005D10B2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F0E589B" wp14:editId="0656E74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67945</wp:posOffset>
                      </wp:positionV>
                      <wp:extent cx="175260" cy="317500"/>
                      <wp:effectExtent l="0" t="0" r="2540" b="0"/>
                      <wp:wrapNone/>
                      <wp:docPr id="13049990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8988939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325A1D" w14:textId="5AF96EF4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6477927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413EE" w14:textId="4469DA0A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74958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E589B" id="_x0000_s1115" style="position:absolute;margin-left:117.65pt;margin-top:5.35pt;width:13.8pt;height:25pt;z-index:2534369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">
                      <v:shape id="Textfeld 3" o:spid="_x0000_s11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5325A1D" w14:textId="5AF96EF4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C413EE" w14:textId="4469DA0A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5932011A" wp14:editId="3B56A72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68580</wp:posOffset>
                      </wp:positionV>
                      <wp:extent cx="175260" cy="317500"/>
                      <wp:effectExtent l="0" t="0" r="2540" b="0"/>
                      <wp:wrapNone/>
                      <wp:docPr id="10322414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08895184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0B473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3202554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200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730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2011A" id="_x0000_s1119" style="position:absolute;margin-left:86.95pt;margin-top:5.4pt;width:13.8pt;height:25pt;z-index:2534348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">
                      <v:shape id="Textfeld 3" o:spid="_x0000_s11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20B473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1F0200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DB9D09F" w14:textId="77777777" w:rsidTr="00D023AF">
        <w:tc>
          <w:tcPr>
            <w:tcW w:w="709" w:type="dxa"/>
          </w:tcPr>
          <w:p w14:paraId="056A8BE1" w14:textId="3F4F8D9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77821804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vAlign w:val="center"/>
          </w:tcPr>
          <w:p w14:paraId="6E9FD042" w14:textId="444D184A" w:rsidR="009E0BEE" w:rsidRDefault="009E0BEE" w:rsidP="009E0BEE">
            <w:pPr>
              <w:spacing w:after="60"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7062FE8" wp14:editId="04793B3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109220</wp:posOffset>
                      </wp:positionV>
                      <wp:extent cx="175260" cy="317500"/>
                      <wp:effectExtent l="0" t="0" r="2540" b="0"/>
                      <wp:wrapNone/>
                      <wp:docPr id="5475125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465074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6F739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429926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8798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8103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62FE8" id="_x0000_s1123" style="position:absolute;margin-left:152.55pt;margin-top:8.6pt;width:13.8pt;height:25pt;z-index:2534400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&#13;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16F739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B28798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0E9F304C" wp14:editId="4EF41292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132715</wp:posOffset>
                      </wp:positionV>
                      <wp:extent cx="175260" cy="317500"/>
                      <wp:effectExtent l="0" t="0" r="2540" b="0"/>
                      <wp:wrapNone/>
                      <wp:docPr id="8710725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4886406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A57C4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341336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79BEE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932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F304C" id="_x0000_s1127" style="position:absolute;margin-left:123.8pt;margin-top:10.45pt;width:13.8pt;height:25pt;z-index:2534389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&#13;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CA57C4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9B79BEE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Kenan hat auch für</w:t>
            </w:r>
            <w:r w:rsidR="005D10B2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5D10B2">
              <w:rPr>
                <w:rFonts w:ascii="Calibri" w:eastAsiaTheme="minorEastAsia" w:hAnsi="Calibri"/>
              </w:rPr>
              <w:t xml:space="preserve">  </w:t>
            </w:r>
            <w:r w:rsidR="001F2E0E" w:rsidRPr="005B6061">
              <w:rPr>
                <w:rFonts w:ascii="Calibri" w:hAnsi="Calibri"/>
              </w:rPr>
              <w:t xml:space="preserve">und </w:t>
            </w:r>
            <w:r w:rsidR="005D10B2">
              <w:rPr>
                <w:rFonts w:ascii="Calibri" w:hAnsi="Calibri"/>
              </w:rPr>
              <w:t xml:space="preserve">    </w:t>
            </w:r>
            <w:r w:rsidR="001F2E0E" w:rsidRPr="005B6061">
              <w:rPr>
                <w:rFonts w:ascii="Calibri" w:hAnsi="Calibri"/>
                <w:position w:val="-22"/>
              </w:rPr>
              <w:t xml:space="preserve"> </w:t>
            </w:r>
            <w:r w:rsidR="001F2E0E" w:rsidRPr="005B6061">
              <w:rPr>
                <w:rFonts w:ascii="Calibri" w:hAnsi="Calibri"/>
              </w:rPr>
              <w:t xml:space="preserve">verfeinerte gleichnamige Brüche in der Streifentafel gesucht. </w:t>
            </w:r>
          </w:p>
          <w:p w14:paraId="5522689C" w14:textId="0405620D" w:rsidR="001F2E0E" w:rsidRPr="005B6061" w:rsidRDefault="001F2E0E" w:rsidP="009E0BEE">
            <w:pPr>
              <w:spacing w:after="60"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Brüche sind das für </w:t>
            </w:r>
            <w:r w:rsidR="005D10B2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5D10B2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="005D10B2">
              <w:rPr>
                <w:rFonts w:ascii="Calibri" w:hAnsi="Calibri"/>
              </w:rPr>
              <w:t xml:space="preserve">   </w:t>
            </w:r>
            <m:oMath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D023AF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D023AF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420C9377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Default="00C23411">
      <w:pPr>
        <w:rPr>
          <w:rFonts w:ascii="Calibri" w:hAnsi="Calibri"/>
        </w:rPr>
      </w:pPr>
    </w:p>
    <w:p w14:paraId="56A2C6E0" w14:textId="0617C2D5" w:rsidR="005D10B2" w:rsidRDefault="005D10B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D023AF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619946F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30C957D0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D023AF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26B9D427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43DA74D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92DD721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7F21191C" wp14:editId="174755F8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131" style="position:absolute;margin-left:355.95pt;margin-top:38.95pt;width:42.9pt;height:59.1pt;z-index:253246464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">
                      <v:shape id="Grafik 5" o:spid="_x0000_s11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">
                        <v:imagedata r:id="rId27" o:title="" chromakey="white"/>
                      </v:shape>
                      <v:shape id="_x0000_s11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Verfeinere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22C1E533" w:rsidR="001F2E0E" w:rsidRPr="00546784" w:rsidRDefault="00B14BD7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26011584" wp14:editId="39E16E1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542925" cy="317500"/>
                      <wp:effectExtent l="0" t="0" r="3175" b="0"/>
                      <wp:wrapNone/>
                      <wp:docPr id="181442376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94517405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14666276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3D6B2" w14:textId="64A14AF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664327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D75D1F" w14:textId="1970EB4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1389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5898852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9563904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01610" w14:textId="608A12BA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572395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5AE260" w14:textId="77777777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70580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11584" id="Gruppieren 133" o:spid="_x0000_s1134" style="position:absolute;margin-left:15.8pt;margin-top:5.2pt;width:42.75pt;height:25pt;z-index:25344716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">
                      <v:group id="_x0000_s1135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">
  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33D6B2" w14:textId="64A14AF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D75D1F" w14:textId="1970EB4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39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">
  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7D01610" w14:textId="608A12BA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5AE260" w14:textId="77777777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46BE94D2" wp14:editId="069C3E61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9890004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600585563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3825750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296D5" w14:textId="768DDCE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11748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7F148" w14:textId="7934C75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094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3529841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7976237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B7D6E" w14:textId="4CD9844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73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747E63" w14:textId="7CCB2F1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4552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E94D2" id="_x0000_s1143" style="position:absolute;margin-left:299.2pt;margin-top:4.75pt;width:46.4pt;height:25pt;z-index:25345536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">
                      <v:group id="_x0000_s1144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">
                        <v:shape id="Textfeld 3" o:spid="_x0000_s11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3296D5" w14:textId="768DDCE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A7F148" w14:textId="7934C75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48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">
                        <v:shape id="Textfeld 3" o:spid="_x0000_s11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8B7D6E" w14:textId="4CD9844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747E63" w14:textId="7CCB2F1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1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1DA43A69" wp14:editId="5F9F8AC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1836167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737051822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89673078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C60E2" w14:textId="2BA8ACE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12301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0D5D7" w14:textId="58BE2F21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46574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4959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249106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ED8F" w14:textId="5377F18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8397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CD09B" w14:textId="758BC9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9570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43A69" id="_x0000_s1152" style="position:absolute;margin-left:226pt;margin-top:4.75pt;width:46.4pt;height:25pt;z-index:25345331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">
                      <v:group id="_x0000_s1153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">
                        <v:shape id="Textfeld 3" o:spid="_x0000_s11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69C60E2" w14:textId="2BA8ACE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50D5D7" w14:textId="58BE2F21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57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">
                        <v:shape id="Textfeld 3" o:spid="_x0000_s11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960ED8F" w14:textId="5377F18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73CD09B" w14:textId="758BC9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7C24CB18" wp14:editId="5259F1D6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61595</wp:posOffset>
                      </wp:positionV>
                      <wp:extent cx="542925" cy="317500"/>
                      <wp:effectExtent l="0" t="0" r="3175" b="0"/>
                      <wp:wrapNone/>
                      <wp:docPr id="197911589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095307547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2875361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B070" w14:textId="76EB37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251637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6DD242" w14:textId="563E6C5D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997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3307025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9280713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2B4FE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684258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0AEF3" w14:textId="1F7F82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888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4CB18" id="_x0000_s1161" style="position:absolute;margin-left:155.95pt;margin-top:4.85pt;width:42.75pt;height:25pt;z-index:25345126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">
                      <v:group id="_x0000_s116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">
  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3AFB070" w14:textId="76EB37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6DD242" w14:textId="563E6C5D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6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">
                        <v:shape id="Textfeld 3" o:spid="_x0000_s11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1C2B4FE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90AEF3" w14:textId="1F7F82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6C078991" wp14:editId="184962A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81915</wp:posOffset>
                      </wp:positionV>
                      <wp:extent cx="529590" cy="317500"/>
                      <wp:effectExtent l="0" t="0" r="3810" b="0"/>
                      <wp:wrapNone/>
                      <wp:docPr id="626608029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17500"/>
                                <a:chOff x="-24598" y="0"/>
                                <a:chExt cx="533378" cy="317500"/>
                              </a:xfrm>
                            </wpg:grpSpPr>
                            <wpg:grpSp>
                              <wpg:cNvPr id="2010969694" name="Gruppieren 2"/>
                              <wpg:cNvGrpSpPr/>
                              <wpg:grpSpPr>
                                <a:xfrm>
                                  <a:off x="-24598" y="0"/>
                                  <a:ext cx="164801" cy="317500"/>
                                  <a:chOff x="32635" y="-4831"/>
                                  <a:chExt cx="166043" cy="318283"/>
                                </a:xfrm>
                              </wpg:grpSpPr>
                              <wps:wsp>
                                <wps:cNvPr id="1216272773" name="Textfeld 3"/>
                                <wps:cNvSpPr txBox="1"/>
                                <wps:spPr>
                                  <a:xfrm>
                                    <a:off x="3263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E8A18" w14:textId="3088A18D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75356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49EE7" w14:textId="67C5D12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51782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05221134" name="Gruppieren 2"/>
                              <wpg:cNvGrpSpPr/>
                              <wpg:grpSpPr>
                                <a:xfrm>
                                  <a:off x="350535" y="0"/>
                                  <a:ext cx="158245" cy="317500"/>
                                  <a:chOff x="39271" y="-4831"/>
                                  <a:chExt cx="159954" cy="318283"/>
                                </a:xfrm>
                              </wpg:grpSpPr>
                              <wps:wsp>
                                <wps:cNvPr id="1655029812" name="Textfeld 3"/>
                                <wps:cNvSpPr txBox="1"/>
                                <wps:spPr>
                                  <a:xfrm>
                                    <a:off x="3927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0B1D9" w14:textId="5EAB9924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04665555" name="Textfeld 3"/>
                                <wps:cNvSpPr txBox="1"/>
                                <wps:spPr>
                                  <a:xfrm>
                                    <a:off x="5680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3B8EF" w14:textId="67D1E28E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28320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78991" id="_x0000_s1170" style="position:absolute;margin-left:82.4pt;margin-top:6.45pt;width:41.7pt;height:25pt;z-index:253449216;mso-width-relative:margin;mso-height-relative:margin" coordorigin="-245" coordsize="53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">
                      <v:group id="_x0000_s1171" style="position:absolute;left:-245;width:1647;height:3175" coordorigin="32635,-4831" coordsize="16604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">
                        <v:shape id="Textfeld 3" o:spid="_x0000_s1172" type="#_x0000_t202" style="position:absolute;left:3263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30E8A18" w14:textId="3088A18D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FD49EE7" w14:textId="67C5D12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7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_x0000_s1175" style="position:absolute;left:3505;width:1582;height:3175" coordorigin="39271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">
                        <v:shape id="Textfeld 3" o:spid="_x0000_s1176" type="#_x0000_t202" style="position:absolute;left:3927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AE0B1D9" w14:textId="5EAB9924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7" type="#_x0000_t202" style="position:absolute;left:5680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3B8EF" w14:textId="67D1E28E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7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1C92AD1C" w14:textId="2A0811BA" w:rsidR="001F2E0E" w:rsidRPr="00B14BD7" w:rsidRDefault="001F2E0E" w:rsidP="00DD1172">
            <w:pPr>
              <w:spacing w:line="240" w:lineRule="atLeast"/>
              <w:rPr>
                <w:rFonts w:ascii="Cambria Math" w:hAnsi="Cambria Math"/>
                <w:i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9E0BEE">
              <w:rPr>
                <w:rFonts w:ascii="Calibri" w:eastAsiaTheme="minorEastAsia" w:hAnsi="Calibri"/>
              </w:rPr>
              <w:t xml:space="preserve">   </w:t>
            </w:r>
            <w:r w:rsidR="00B14BD7">
              <w:rPr>
                <w:rFonts w:ascii="Calibri" w:eastAsiaTheme="minorEastAsia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(2) </w:t>
            </w:r>
            <w:r w:rsidR="00B14BD7">
              <w:rPr>
                <w:rFonts w:ascii="Calibri" w:hAnsi="Calibri"/>
              </w:rPr>
              <w:t xml:space="preserve">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>(3)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="00B14BD7">
              <w:rPr>
                <w:rFonts w:ascii="Calibri" w:hAnsi="Calibr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</w:p>
          <w:p w14:paraId="4207C431" w14:textId="034066D7" w:rsidR="001F2E0E" w:rsidRPr="005B6061" w:rsidRDefault="00B14BD7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CC6044C" wp14:editId="4ABE1FC8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86995</wp:posOffset>
                      </wp:positionV>
                      <wp:extent cx="542925" cy="317500"/>
                      <wp:effectExtent l="0" t="0" r="3175" b="0"/>
                      <wp:wrapNone/>
                      <wp:docPr id="1710751966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0627332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0576108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78CC7" w14:textId="5153175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2281136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D3A2" w14:textId="44991AD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72443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9248777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5951250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13EA" w14:textId="58F86D1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9144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5F7F" w14:textId="7A82C53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101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C6044C" id="_x0000_s1179" style="position:absolute;margin-left:84.8pt;margin-top:6.85pt;width:42.75pt;height:25pt;z-index:253459456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">
                      <v:group id="_x0000_s118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">
                        <v:shape id="Textfeld 3" o:spid="_x0000_s11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4C78CC7" w14:textId="5153175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8C6D3A2" w14:textId="44991AD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">
                        <v:shape id="Textfeld 3" o:spid="_x0000_s11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3CE13EA" w14:textId="58F86D1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67E5F7F" w14:textId="7A82C53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298F42AA" wp14:editId="3311BE4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542925" cy="317500"/>
                      <wp:effectExtent l="0" t="0" r="3175" b="0"/>
                      <wp:wrapNone/>
                      <wp:docPr id="41549274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22188355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5495627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A5ADCD" w14:textId="6C801D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275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05267" w14:textId="076FA6E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192194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1855876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1101709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D8787E" w14:textId="01D1FA6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005883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926B2" w14:textId="202D46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6222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F42AA" id="_x0000_s1188" style="position:absolute;margin-left:16.65pt;margin-top:8.4pt;width:42.75pt;height:25pt;z-index:25345740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">
                      <v:group id="_x0000_s1189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">
                        <v:shape id="Textfeld 3" o:spid="_x0000_s11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4A5ADCD" w14:textId="6C801D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5705267" w14:textId="076FA6E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3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">
                        <v:shape id="Textfeld 3" o:spid="_x0000_s11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CD8787E" w14:textId="01D1FA6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C2926B2" w14:textId="202D46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EFE6E68" w14:textId="1421F93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1BD7625A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05F76B7A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79232" behindDoc="0" locked="0" layoutInCell="1" allowOverlap="1" wp14:anchorId="7DB197A4" wp14:editId="35FF1EA4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197A4" id="Gruppieren 112" o:spid="_x0000_s1197" style="position:absolute;margin-left:374.75pt;margin-top:13.1pt;width:79.95pt;height:107.1pt;z-index:253279232;mso-width-relative:margin;mso-height-relative:margin" coordorigin="6821,-3436" coordsize="10156,13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">
                      <v:shape id="Textfeld 7" o:spid="_x0000_s1198" type="#_x0000_t202" style="position:absolute;left:6821;top:-3436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&#13;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" o:button="t">
                        <v:fill o:detectmouseclick="t"/>
                        <v:imagedata r:id="rId31" o:title=""/>
                      </v:shape>
                      <v:shape id="Textfeld 73" o:spid="_x0000_s120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&#13;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 xml:space="preserve">, </w:t>
            </w:r>
            <w:r w:rsidR="009E0BEE">
              <w:br/>
            </w:r>
            <w:r w:rsidR="00200132" w:rsidRPr="00560BA7">
              <w:t>gleichnamige Brüche zu bestimmen?</w:t>
            </w:r>
            <w:r w:rsidR="00200132">
              <w:t xml:space="preserve"> Welche?</w:t>
            </w:r>
            <w:r w:rsidR="00B14BD7">
              <w:rPr>
                <w:rFonts w:ascii="Calibri" w:hAnsi="Calibri"/>
                <w:noProof/>
              </w:rPr>
              <w:t xml:space="preserve"> </w:t>
            </w:r>
          </w:p>
          <w:p w14:paraId="51B911E3" w14:textId="3CDEF2DC" w:rsidR="001F2E0E" w:rsidRPr="00C911C2" w:rsidRDefault="001F2E0E" w:rsidP="006D39F5"/>
        </w:tc>
      </w:tr>
      <w:tr w:rsidR="001F2E0E" w:rsidRPr="005B6061" w14:paraId="2D4D54D2" w14:textId="77777777" w:rsidTr="00D023AF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47840" behindDoc="1" locked="0" layoutInCell="1" allowOverlap="1" wp14:anchorId="61107C6A" wp14:editId="4DC32BF3">
                  <wp:simplePos x="0" y="0"/>
                  <wp:positionH relativeFrom="column">
                    <wp:posOffset>53625</wp:posOffset>
                  </wp:positionH>
                  <wp:positionV relativeFrom="paragraph">
                    <wp:posOffset>874535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2762C5D6" w:rsidR="00D21B88" w:rsidRDefault="00B7511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B3C2C79" wp14:editId="7AD6220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92075</wp:posOffset>
                      </wp:positionV>
                      <wp:extent cx="595630" cy="317500"/>
                      <wp:effectExtent l="0" t="0" r="1270" b="0"/>
                      <wp:wrapNone/>
                      <wp:docPr id="207832009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3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7121533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6289139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3D03C" w14:textId="04DEFC6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6276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E35B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1128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092961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5807139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9650C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99283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F019F" w14:textId="4109B1A5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5055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2C79" id="_x0000_s1201" style="position:absolute;margin-left:14.8pt;margin-top:7.25pt;width:46.9pt;height:25pt;z-index:25346150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">
                      <v:group id="_x0000_s120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">
  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83D03C" w14:textId="04DEFC6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3E35B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">
  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A9650C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22F019F" w14:textId="4109B1A5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4322E7D1" wp14:editId="03E3853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84455</wp:posOffset>
                      </wp:positionV>
                      <wp:extent cx="542925" cy="317500"/>
                      <wp:effectExtent l="0" t="0" r="3175" b="0"/>
                      <wp:wrapNone/>
                      <wp:docPr id="962305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18896603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4201492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795C62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20451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0509D" w14:textId="4023252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74075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895914" name="Gruppieren 2"/>
                              <wpg:cNvGrpSpPr/>
                              <wpg:grpSpPr>
                                <a:xfrm>
                                  <a:off x="381622" y="0"/>
                                  <a:ext cx="161492" cy="317500"/>
                                  <a:chOff x="70694" y="-4831"/>
                                  <a:chExt cx="163236" cy="318283"/>
                                </a:xfrm>
                              </wpg:grpSpPr>
                              <wps:wsp>
                                <wps:cNvPr id="49735081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B331F" w14:textId="073EE9D5" w:rsidR="00B14BD7" w:rsidRPr="00451DD8" w:rsidRDefault="00B14BD7" w:rsidP="00B7511D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17353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85BDB1" w14:textId="015D8CF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756103" name="Gerade Verbindung 1"/>
                                <wps:cNvCnPr/>
                                <wps:spPr>
                                  <a:xfrm>
                                    <a:off x="87984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2E7D1" id="_x0000_s1210" style="position:absolute;margin-left:85.3pt;margin-top:6.65pt;width:42.75pt;height:25pt;z-index:25346355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">
                      <v:group id="_x0000_s1211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">
                        <v:shape id="Textfeld 3" o:spid="_x0000_s12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795C62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0D0509D" w14:textId="4023252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15" style="position:absolute;left:3816;width:1615;height:3175" coordorigin="70694,-4831" coordsize="1632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">
                        <v:shape id="Textfeld 3" o:spid="_x0000_s12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97B331F" w14:textId="073EE9D5" w:rsidR="00B14BD7" w:rsidRPr="00451DD8" w:rsidRDefault="00B14BD7" w:rsidP="00B7511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2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85BDB1" w14:textId="015D8CF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218" style="position:absolute;visibility:visible;mso-wrap-style:square" from="87984,179565" to="1964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7875942F" wp14:editId="4A7A4467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71755</wp:posOffset>
                      </wp:positionV>
                      <wp:extent cx="542925" cy="317500"/>
                      <wp:effectExtent l="0" t="0" r="3175" b="0"/>
                      <wp:wrapNone/>
                      <wp:docPr id="104474285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890430978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40144474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198F" w14:textId="428E6DB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697672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4860C" w14:textId="7959759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335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96747090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209658609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599284" w14:textId="5CACA4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96210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7D27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08998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5942F" id="_x0000_s1219" style="position:absolute;margin-left:163.1pt;margin-top:5.65pt;width:42.75pt;height:25pt;z-index:25346560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">
                      <v:group id="_x0000_s122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">
  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F4198F" w14:textId="428E6DB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574860C" w14:textId="7959759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22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">
                        <v:shape id="Textfeld 3" o:spid="_x0000_s122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599284" w14:textId="5CACA4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57D27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C3124A6" w14:textId="283F46A6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w:r w:rsidR="00B14BD7">
              <w:rPr>
                <w:rFonts w:ascii="Calibri" w:hAnsi="Calibri"/>
              </w:rPr>
              <w:t xml:space="preserve">    </w:t>
            </w:r>
            <w:r w:rsidR="00B7511D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w:r w:rsidR="00B14BD7">
              <w:rPr>
                <w:rFonts w:ascii="Calibri" w:hAnsi="Calibri"/>
              </w:rPr>
              <w:t xml:space="preserve">    </w:t>
            </w:r>
            <w:r w:rsidR="00746883"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="00746883" w:rsidRPr="005B6061">
              <w:rPr>
                <w:rFonts w:ascii="Calibri" w:hAnsi="Calibri"/>
              </w:rPr>
              <w:t xml:space="preserve">und </w:t>
            </w:r>
          </w:p>
          <w:p w14:paraId="5051E939" w14:textId="7D24324E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565950FD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BF65BD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BF65BD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BF65BD">
            <w:pPr>
              <w:ind w:left="284"/>
            </w:pPr>
          </w:p>
        </w:tc>
      </w:tr>
      <w:tr w:rsidR="001F2E0E" w:rsidRPr="005B6061" w14:paraId="066E1D33" w14:textId="77777777" w:rsidTr="00D023AF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02DB66B0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578AA5D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49B04CE" wp14:editId="5FF22BAD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4CE" id="Textfeld 22" o:spid="_x0000_s1228" type="#_x0000_t202" style="position:absolute;margin-left:106.75pt;margin-top:363.5pt;width:80.8pt;height:22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&#13;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16C8065B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2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1B0C82F" wp14:editId="5DE705EE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229" style="position:absolute;margin-left:416.05pt;margin-top:12.15pt;width:43.1pt;height:54.7pt;z-index:253257728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">
                        <v:imagedata r:id="rId48" o:title="" chromakey="white"/>
                      </v:shape>
                      <v:shape id="_x0000_s1231" type="#_x0000_t202" style="position:absolute;left:1079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5ED1934" wp14:editId="12F211AB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D1934" id="_x0000_s1232" type="#_x0000_t62" style="position:absolute;margin-left:284.5pt;margin-top:1.95pt;width:119.85pt;height:34.9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&#13;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D023AF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Merge w:val="restart"/>
            <w:vAlign w:val="center"/>
          </w:tcPr>
          <w:p w14:paraId="13CA1094" w14:textId="3BFB5C4F" w:rsidR="0080703B" w:rsidRPr="005B6061" w:rsidRDefault="00DD4281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556E2C31" wp14:editId="2454DCE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463550</wp:posOffset>
                      </wp:positionV>
                      <wp:extent cx="174625" cy="317500"/>
                      <wp:effectExtent l="0" t="0" r="3175" b="0"/>
                      <wp:wrapNone/>
                      <wp:docPr id="140179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4635419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B42DD" w14:textId="177AF8D0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472058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C6B4E" w14:textId="7E7E10B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1583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6E2C31" id="_x0000_s1233" style="position:absolute;margin-left:86.5pt;margin-top:36.5pt;width:13.75pt;height:25pt;z-index:2534707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">
                      <v:shape id="Textfeld 3" o:spid="_x0000_s123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C5B42DD" w14:textId="177AF8D0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9C6B4E" w14:textId="7E7E10B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35111CC4" wp14:editId="66AB1528">
                      <wp:simplePos x="0" y="0"/>
                      <wp:positionH relativeFrom="column">
                        <wp:posOffset>1550096</wp:posOffset>
                      </wp:positionH>
                      <wp:positionV relativeFrom="paragraph">
                        <wp:posOffset>457835</wp:posOffset>
                      </wp:positionV>
                      <wp:extent cx="174564" cy="317500"/>
                      <wp:effectExtent l="0" t="0" r="3810" b="0"/>
                      <wp:wrapNone/>
                      <wp:docPr id="159971554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4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6694308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1D3FF1" w14:textId="5F70184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8616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8289" w14:textId="4D95BC9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03419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111CC4" id="_x0000_s1237" style="position:absolute;margin-left:122.05pt;margin-top:36.05pt;width:13.75pt;height:25pt;z-index:253471744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">
                      <v:shape id="Textfeld 3" o:spid="_x0000_s123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21D3FF1" w14:textId="5F70184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3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098289" w14:textId="4D95BC9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1CF4D34B" wp14:editId="4F9F10D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466725</wp:posOffset>
                      </wp:positionV>
                      <wp:extent cx="542925" cy="317500"/>
                      <wp:effectExtent l="0" t="0" r="3175" b="0"/>
                      <wp:wrapNone/>
                      <wp:docPr id="1336912301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952464266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28610191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954DC" w14:textId="79D6AD96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91191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E6C31C" w14:textId="64B5460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48570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1256639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012204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87D77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354675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C8DBA8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5190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4D34B" id="_x0000_s1241" style="position:absolute;margin-left:20.25pt;margin-top:36.75pt;width:42.75pt;height:25pt;z-index:25346764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">
                      <v:group id="_x0000_s124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">
                        <v:shape id="Textfeld 3" o:spid="_x0000_s12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00954DC" w14:textId="79D6AD96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EE6C31C" w14:textId="64B5460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4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">
                        <v:shape id="Textfeld 3" o:spid="_x0000_s124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787D77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0C8DBA8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D023AF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D023AF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B807FC6" w14:textId="032F456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>1)</w:t>
            </w:r>
            <w:r w:rsidRPr="005B6061">
              <w:rPr>
                <w:rFonts w:ascii="Calibri" w:hAnsi="Calibri"/>
              </w:rPr>
              <w:tab/>
              <w:t>(2)</w:t>
            </w:r>
            <w:r w:rsidRPr="005B6061">
              <w:rPr>
                <w:rFonts w:ascii="Calibri" w:hAnsi="Calibri"/>
              </w:rPr>
              <w:tab/>
              <w:t>(3)</w:t>
            </w:r>
            <w:r w:rsidRPr="005B6061">
              <w:rPr>
                <w:rFonts w:ascii="Calibri" w:hAnsi="Calibri"/>
              </w:rPr>
              <w:tab/>
              <w:t xml:space="preserve">(4) </w:t>
            </w:r>
          </w:p>
        </w:tc>
      </w:tr>
      <w:tr w:rsidR="001F2E0E" w:rsidRPr="005B6061" w14:paraId="38C67143" w14:textId="77777777" w:rsidTr="00D023AF">
        <w:tc>
          <w:tcPr>
            <w:tcW w:w="709" w:type="dxa"/>
          </w:tcPr>
          <w:p w14:paraId="7A30623A" w14:textId="0F2C9489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5EF0FB56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0A00EF8" w14:textId="6233F825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BF65BD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BF65BD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D023AF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79923B30" w14:textId="21E2B1D4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Arbeitet zu zweit: Ein</w:t>
            </w:r>
            <w:r w:rsidR="00B7511D">
              <w:rPr>
                <w:rFonts w:ascii="Calibri" w:hAnsi="Calibri"/>
              </w:rPr>
              <w:t xml:space="preserve">e Person </w:t>
            </w:r>
            <w:r>
              <w:rPr>
                <w:rFonts w:ascii="Calibri" w:hAnsi="Calibri"/>
              </w:rPr>
              <w:t xml:space="preserve">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0A81A71E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B7511D">
              <w:rPr>
                <w:rFonts w:ascii="Calibri" w:hAnsi="Calibri"/>
              </w:rPr>
              <w:t xml:space="preserve">ie </w:t>
            </w:r>
            <w:r>
              <w:rPr>
                <w:rFonts w:ascii="Calibri" w:hAnsi="Calibri"/>
              </w:rPr>
              <w:t xml:space="preserve">andere </w:t>
            </w:r>
            <w:r w:rsidR="00B7511D">
              <w:rPr>
                <w:rFonts w:ascii="Calibri" w:hAnsi="Calibri"/>
              </w:rPr>
              <w:t xml:space="preserve">Person </w:t>
            </w:r>
            <w:r>
              <w:rPr>
                <w:rFonts w:ascii="Calibri" w:hAnsi="Calibri"/>
              </w:rPr>
              <w:t>muss nun folgende Brüche dazu finden:</w:t>
            </w:r>
          </w:p>
          <w:p w14:paraId="5F1DA561" w14:textId="77777777" w:rsidR="004F5B76" w:rsidRPr="006D39F5" w:rsidRDefault="004F5B76" w:rsidP="00BF65BD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BF65BD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BF65BD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D023AF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D023AF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643EF95B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2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6960" behindDoc="0" locked="0" layoutInCell="1" allowOverlap="1" wp14:anchorId="380860D3" wp14:editId="758757C4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9008" behindDoc="0" locked="0" layoutInCell="1" allowOverlap="1" wp14:anchorId="421138B3" wp14:editId="68827545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</w:tbl>
    <w:p w14:paraId="5EACEBEE" w14:textId="77777777" w:rsidR="00DD4281" w:rsidRDefault="00DD4281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94B7F1D" w14:textId="77777777" w:rsidTr="0068490F">
        <w:tc>
          <w:tcPr>
            <w:tcW w:w="709" w:type="dxa"/>
          </w:tcPr>
          <w:p w14:paraId="381D6D4F" w14:textId="0772EAF8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2"/>
          </w:tcPr>
          <w:p w14:paraId="5BF74CD5" w14:textId="14583A8B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68490F"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2"/>
          </w:tcPr>
          <w:p w14:paraId="12ABE1B9" w14:textId="09C6D5FF" w:rsidR="001F2E0E" w:rsidRPr="005B6061" w:rsidRDefault="00B7511D" w:rsidP="00B650E1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223540CC" wp14:editId="4C5782D0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338455</wp:posOffset>
                      </wp:positionV>
                      <wp:extent cx="174625" cy="317500"/>
                      <wp:effectExtent l="0" t="0" r="3175" b="0"/>
                      <wp:wrapNone/>
                      <wp:docPr id="180632860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108641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6846B" w14:textId="689BAF88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0707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9B6A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4337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540CC" id="_x0000_s1250" style="position:absolute;margin-left:259.9pt;margin-top:26.65pt;width:13.75pt;height:25pt;z-index:253474816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">
                      <v:shape id="Textfeld 3" o:spid="_x0000_s125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26846B" w14:textId="689BAF88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5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09B6A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28764B50" wp14:editId="544232E3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338785</wp:posOffset>
                      </wp:positionV>
                      <wp:extent cx="189230" cy="317500"/>
                      <wp:effectExtent l="0" t="0" r="1270" b="0"/>
                      <wp:wrapNone/>
                      <wp:docPr id="16012828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8876943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409B9" w14:textId="0C72FF3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6386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E6B26" w14:textId="369B282A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25209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764B50" id="_x0000_s1254" style="position:absolute;margin-left:292.95pt;margin-top:26.7pt;width:14.9pt;height:25pt;z-index:253475840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&#13;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FB409B9" w14:textId="0C72FF3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TrzzQAAAOY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+CiKM/nZZHD7610CfTqBwAA//8DAFBLAQItABQABgAIAAAAIQDb4fbL7gAAAIUBAAAT&#13;&#10;AAAAAAAAAAAAAAAAAAAAAABbQ29udGVudF9UeXBlc10ueG1sUEsBAi0AFAAGAAgAAAAhAFr0LFu/&#13;&#10;AAAAFQEAAAsAAAAAAAAAAAAAAAAAHwEAAF9yZWxzLy5yZWxzUEsBAi0AFAAGAAgAAAAhACZNOvP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B1E6B26" w14:textId="369B282A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68490F">
        <w:tc>
          <w:tcPr>
            <w:tcW w:w="709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3AAF6375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DA4385" w14:textId="7B889F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45D2959" w14:textId="6A41D18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4784" behindDoc="0" locked="0" layoutInCell="1" allowOverlap="1" wp14:anchorId="1697F678" wp14:editId="5BA3EC5C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258" style="position:absolute;margin-left:361.65pt;margin-top:-5.25pt;width:49.35pt;height:58.95pt;z-index:253174784;mso-width-relative:margin;mso-height-relative:margin" coordorigin="-195,-261" coordsize="6270,7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">
                      <v:shape id="Grafik 3" o:spid="_x0000_s1259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">
                        <v:imagedata r:id="rId58" o:title="" chromakey="white"/>
                      </v:shape>
                      <v:shape id="_x0000_s1260" type="#_x0000_t202" style="position:absolute;left:1611;top:5765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="001F2E0E" w:rsidRPr="005B6061">
              <w:rPr>
                <w:rFonts w:ascii="Calibri" w:hAnsi="Calibri"/>
                <w:noProof/>
              </w:rPr>
              <w:t xml:space="preserve">und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>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86EFF88" wp14:editId="0309F153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193675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DB52E7" id="Abgerundetes Rechteck 11222" o:spid="_x0000_s1026" style="position:absolute;margin-left:238.8pt;margin-top:15.25pt;width:58.45pt;height:14.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BEFBBD5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08650B71" w:rsidR="001F2E0E" w:rsidRPr="005B6061" w:rsidRDefault="00B7511D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DD1F08" wp14:editId="38843308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156845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400FC6" id="Abgerundetes Rechteck 1281051643" o:spid="_x0000_s1026" style="position:absolute;margin-left:185.3pt;margin-top:12.35pt;width:63.25pt;height:14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  <w:r w:rsidR="00C911C2"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4E7047E" wp14:editId="42A6947F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9A23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</w:p>
          <w:p w14:paraId="6392EBF0" w14:textId="271B7BBB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BF65BD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BF65BD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68490F">
        <w:trPr>
          <w:trHeight w:val="516"/>
        </w:trPr>
        <w:tc>
          <w:tcPr>
            <w:tcW w:w="709" w:type="dxa"/>
          </w:tcPr>
          <w:p w14:paraId="46088E0E" w14:textId="1F71760F" w:rsidR="001F2E0E" w:rsidRPr="005B6061" w:rsidRDefault="00037AF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5ECADF62" wp14:editId="4B7ED450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561340</wp:posOffset>
                  </wp:positionV>
                  <wp:extent cx="360000" cy="272386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64CD5826" w14:textId="00B62D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  <w:r w:rsidR="00B7511D">
              <w:rPr>
                <w:rFonts w:ascii="Calibri" w:hAnsi="Calibri"/>
                <w:noProof/>
              </w:rPr>
              <w:t xml:space="preserve"> </w:t>
            </w:r>
          </w:p>
          <w:p w14:paraId="34BBA643" w14:textId="78798FF9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6357A992" wp14:editId="73C88F8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74930</wp:posOffset>
                      </wp:positionV>
                      <wp:extent cx="194945" cy="317500"/>
                      <wp:effectExtent l="0" t="0" r="8255" b="0"/>
                      <wp:wrapNone/>
                      <wp:docPr id="64353354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" cy="317500"/>
                                <a:chOff x="35853" y="-4831"/>
                                <a:chExt cx="198077" cy="318283"/>
                              </a:xfrm>
                            </wpg:grpSpPr>
                            <wps:wsp>
                              <wps:cNvPr id="185206334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80EB7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2348277" name="Textfeld 3"/>
                              <wps:cNvSpPr txBox="1"/>
                              <wps:spPr>
                                <a:xfrm>
                                  <a:off x="3585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ACB41E" w14:textId="151431A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286067" name="Gerade Verbindung 1"/>
                              <wps:cNvCnPr/>
                              <wps:spPr>
                                <a:xfrm>
                                  <a:off x="42137" y="179565"/>
                                  <a:ext cx="10846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57A992" id="_x0000_s1261" style="position:absolute;margin-left:115.85pt;margin-top:5.9pt;width:15.35pt;height:25pt;z-index:253485056;mso-width-relative:margin;mso-height-relative:margin" coordorigin="35853,-4831" coordsize="198077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ftjgMAAMM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">
                      <v:shape id="Textfeld 3" o:spid="_x0000_s12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5BF80EB7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63" type="#_x0000_t202" style="position:absolute;left:3585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ACB41E" w14:textId="151431A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line id="Gerade Verbindung 1" o:spid="_x0000_s1264" style="position:absolute;visibility:visible;mso-wrap-style:square" from="42137,179565" to="15060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4FFC7130" wp14:editId="0AA719B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80645</wp:posOffset>
                      </wp:positionV>
                      <wp:extent cx="174625" cy="317500"/>
                      <wp:effectExtent l="0" t="0" r="3175" b="0"/>
                      <wp:wrapNone/>
                      <wp:docPr id="21413608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83862475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6502E" w14:textId="5140950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301677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A806A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13712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C7130" id="_x0000_s1265" style="position:absolute;margin-left:19.45pt;margin-top:6.35pt;width:13.75pt;height:25pt;z-index:253477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">
                      <v:shape id="Textfeld 3" o:spid="_x0000_s126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3B6502E" w14:textId="5140950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3A806A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697A6CBE" wp14:editId="47914C0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79375</wp:posOffset>
                      </wp:positionV>
                      <wp:extent cx="189230" cy="317500"/>
                      <wp:effectExtent l="0" t="0" r="1270" b="0"/>
                      <wp:wrapNone/>
                      <wp:docPr id="3703606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4514433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FA7BD2" w14:textId="11E57CE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692798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16721" w14:textId="2467C585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56734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6CBE" id="_x0000_s1269" style="position:absolute;margin-left:51.4pt;margin-top:6.25pt;width:14.9pt;height:25pt;z-index:253478912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">
                      <v:shape id="Textfeld 3" o:spid="_x0000_s12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EFA7BD2" w14:textId="11E57CE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2416721" w14:textId="2467C585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5D640D98" wp14:editId="0760042B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73660</wp:posOffset>
                      </wp:positionV>
                      <wp:extent cx="189230" cy="317500"/>
                      <wp:effectExtent l="0" t="0" r="1270" b="0"/>
                      <wp:wrapNone/>
                      <wp:docPr id="7683461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8893656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FA22" w14:textId="07548DB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9465557" name="Textfeld 3"/>
                              <wps:cNvSpPr txBox="1"/>
                              <wps:spPr>
                                <a:xfrm>
                                  <a:off x="49789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888D5D" w14:textId="39A469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51504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40D98" id="_x0000_s1273" style="position:absolute;margin-left:185.05pt;margin-top:5.8pt;width:14.9pt;height:25pt;z-index:253481984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8FgjQMAAMI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">
                      <v:shape id="Textfeld 3" o:spid="_x0000_s12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7FFA22" w14:textId="07548DB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49789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888D5D" w14:textId="39A469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02F51AC3" wp14:editId="2C1D9EC0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75565</wp:posOffset>
                      </wp:positionV>
                      <wp:extent cx="174625" cy="317500"/>
                      <wp:effectExtent l="0" t="0" r="3175" b="0"/>
                      <wp:wrapNone/>
                      <wp:docPr id="5965518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70290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FEA667" w14:textId="1E4DAC6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51891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4BD23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40940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51AC3" id="_x0000_s1277" style="position:absolute;margin-left:152pt;margin-top:5.95pt;width:13.75pt;height:25pt;z-index:25348096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">
                      <v:shape id="Textfeld 3" o:spid="_x0000_s12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1FEA667" w14:textId="1E4DAC6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ED4BD23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3E1BA923" wp14:editId="098CA5F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81915</wp:posOffset>
                      </wp:positionV>
                      <wp:extent cx="174625" cy="317500"/>
                      <wp:effectExtent l="0" t="0" r="3175" b="0"/>
                      <wp:wrapNone/>
                      <wp:docPr id="447159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68852194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BCA0F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495882" name="Textfeld 3"/>
                              <wps:cNvSpPr txBox="1"/>
                              <wps:spPr>
                                <a:xfrm>
                                  <a:off x="7764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9999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0169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BA923" id="_x0000_s1281" style="position:absolute;margin-left:84.4pt;margin-top:6.45pt;width:13.75pt;height:25pt;z-index:2534840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">
                      <v:shape id="Textfeld 3" o:spid="_x0000_s12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A4BCA0F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3" type="#_x0000_t202" style="position:absolute;left:7764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F9999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DE626DE" w14:textId="5EF1653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(2) 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und         (3)  </w:t>
            </w:r>
            <w:r w:rsidR="00B7511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16DD3EA" w14:textId="723B322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</w:tbl>
    <w:p w14:paraId="09A001C7" w14:textId="404F424D" w:rsidR="001F2E0E" w:rsidRDefault="001F2E0E" w:rsidP="00DD1172">
      <w:pPr>
        <w:spacing w:line="240" w:lineRule="atLeast"/>
        <w:rPr>
          <w:rFonts w:ascii="Calibri" w:hAnsi="Calibri"/>
        </w:rPr>
      </w:pPr>
    </w:p>
    <w:p w14:paraId="634045AF" w14:textId="77777777" w:rsidR="00037AF7" w:rsidRPr="005B6061" w:rsidRDefault="00037AF7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65933A24" w14:textId="77777777" w:rsidTr="0068490F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610" w:type="dxa"/>
            <w:gridSpan w:val="2"/>
          </w:tcPr>
          <w:p w14:paraId="5A400882" w14:textId="09C2A082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68490F">
        <w:tc>
          <w:tcPr>
            <w:tcW w:w="709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3C5C15E" w14:textId="475BEDBA" w:rsidR="00DE2BAF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61DD550A" wp14:editId="70365BB2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162560</wp:posOffset>
                      </wp:positionV>
                      <wp:extent cx="174625" cy="317500"/>
                      <wp:effectExtent l="0" t="0" r="3175" b="0"/>
                      <wp:wrapNone/>
                      <wp:docPr id="4621965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61609764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DA8D4E" w14:textId="77777777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88722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DD47FB" w14:textId="68E87953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8360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550A" id="_x0000_s1285" style="position:absolute;margin-left:238.6pt;margin-top:12.8pt;width:13.75pt;height:25pt;z-index:2534871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">
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ADA8D4E" w14:textId="77777777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CDD47FB" w14:textId="68E87953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3DB75BBA" wp14:editId="7068A409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161290</wp:posOffset>
                      </wp:positionV>
                      <wp:extent cx="189230" cy="317500"/>
                      <wp:effectExtent l="0" t="0" r="1270" b="0"/>
                      <wp:wrapNone/>
                      <wp:docPr id="17593257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200617382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656438" w14:textId="7B7DE8C5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788167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FE37D" w14:textId="4C301688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37431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75BBA" id="_x0000_s1289" style="position:absolute;margin-left:265.25pt;margin-top:12.7pt;width:14.9pt;height:25pt;z-index:253488128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">
                      <v:shape id="Textfeld 3" o:spid="_x0000_s12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B656438" w14:textId="7B7DE8C5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2FE37D" w14:textId="4C301688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9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DD9CF44" wp14:editId="6FD9C7B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756000"/>
                      <wp:effectExtent l="0" t="0" r="420370" b="1905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430" cy="75600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2CBBC4B3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Emilys Weg dauert mir zu lange.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Ich multipliziere direkt die Nenner: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dann bekomme ich 7 · 5 = 35 als Nenner.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Dann erweitere ich beide Brüche auf 35</w:t>
                                  </w:r>
                                  <w:r w:rsidR="00DC06FB" w:rsidRPr="00FA0206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tel.</w:t>
                                  </w:r>
                                </w:p>
                                <w:p w14:paraId="455853AD" w14:textId="24CD32C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9CF44" id="_x0000_s1293" type="#_x0000_t62" style="position:absolute;margin-left:90.75pt;margin-top:3.1pt;width:230.9pt;height:59.5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" adj="24355,10976" filled="f" strokecolor="#bfbfbf [2412]" strokeweight="1pt">
                      <v:textbox inset="1mm,1mm,1mm,1mm">
                        <w:txbxContent>
                          <w:p w14:paraId="6F2279FF" w14:textId="2CBBC4B3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Emilys Weg dauert mir zu lange.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Ich multipliziere direkt die Nenner: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dann bekomme ich 7 · 5 = 35 als Nenner.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br/>
                              <w:t>Dann erweitere ich beide Brüche auf 35</w:t>
                            </w:r>
                            <w:r w:rsidR="00DC06FB" w:rsidRPr="00FA020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tel.</w:t>
                            </w:r>
                          </w:p>
                          <w:p w14:paraId="455853AD" w14:textId="24CD32C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68490F"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5341FC2D" w14:textId="11351BC0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60128" behindDoc="0" locked="0" layoutInCell="1" allowOverlap="1" wp14:anchorId="159C27DA" wp14:editId="5379F8B2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27DA" id="Gruppieren 16" o:spid="_x0000_s1294" style="position:absolute;margin-left:350.45pt;margin-top:-16.75pt;width:51.75pt;height:59.45pt;z-index:2533601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">
                      <v:shape id="Grafik 8" o:spid="_x0000_s1295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">
                        <v:imagedata r:id="rId60" o:title="" chromakey="white"/>
                      </v:shape>
                      <v:shape id="_x0000_s129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050A0A2E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416A9590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68490F"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BC2BCEF" w14:textId="2CC7E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  <w:r w:rsidR="00FA0206">
              <w:rPr>
                <w:rFonts w:ascii="Calibri" w:hAnsi="Calibri"/>
                <w:noProof/>
              </w:rPr>
              <w:t xml:space="preserve"> </w:t>
            </w:r>
          </w:p>
          <w:p w14:paraId="38D7037A" w14:textId="3D192FDF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29AD63DE" wp14:editId="705C3EAF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81280</wp:posOffset>
                      </wp:positionV>
                      <wp:extent cx="603250" cy="317500"/>
                      <wp:effectExtent l="0" t="0" r="6350" b="0"/>
                      <wp:wrapNone/>
                      <wp:docPr id="108975722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317500"/>
                                <a:chOff x="-18078" y="0"/>
                                <a:chExt cx="606069" cy="317500"/>
                              </a:xfrm>
                            </wpg:grpSpPr>
                            <wpg:grpSp>
                              <wpg:cNvPr id="907665158" name="Gruppieren 2"/>
                              <wpg:cNvGrpSpPr/>
                              <wpg:grpSpPr>
                                <a:xfrm>
                                  <a:off x="-18078" y="0"/>
                                  <a:ext cx="158244" cy="317500"/>
                                  <a:chOff x="39145" y="-4831"/>
                                  <a:chExt cx="159954" cy="318283"/>
                                </a:xfrm>
                              </wpg:grpSpPr>
                              <wps:wsp>
                                <wps:cNvPr id="378548091" name="Textfeld 3"/>
                                <wps:cNvSpPr txBox="1"/>
                                <wps:spPr>
                                  <a:xfrm>
                                    <a:off x="3914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8D000" w14:textId="07E780CD" w:rsidR="00FA0206" w:rsidRPr="00451DD8" w:rsidRDefault="00FA0206" w:rsidP="00FA020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61472471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8EA36" w14:textId="135AA45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6837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1983480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2783765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2C572" w14:textId="72FED4EF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327874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F0E33" w14:textId="325258AA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22855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63DE" id="Gruppieren 135" o:spid="_x0000_s1297" style="position:absolute;margin-left:295.4pt;margin-top:6.4pt;width:47.5pt;height:25pt;z-index:253500416;mso-width-relative:margin;mso-height-relative:margin" coordorigin="-180" coordsize="6060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">
                      <v:group id="_x0000_s1298" style="position:absolute;left:-180;width:1581;height:3175" coordorigin="39145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">
                        <v:shape id="Textfeld 3" o:spid="_x0000_s1299" type="#_x0000_t202" style="position:absolute;left:391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798D000" w14:textId="07E780CD" w:rsidR="00FA0206" w:rsidRPr="00451DD8" w:rsidRDefault="00FA0206" w:rsidP="00FA020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00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7A8EA36" w14:textId="135AA45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">
                        <v:shape id="Textfeld 3" o:spid="_x0000_s13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B82C572" w14:textId="72FED4EF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DF0E33" w14:textId="325258AA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299BE6FD" wp14:editId="79F613A3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81280</wp:posOffset>
                      </wp:positionV>
                      <wp:extent cx="587375" cy="317500"/>
                      <wp:effectExtent l="0" t="0" r="9525" b="0"/>
                      <wp:wrapNone/>
                      <wp:docPr id="7544285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-631" y="0"/>
                                <a:chExt cx="588622" cy="317500"/>
                              </a:xfrm>
                            </wpg:grpSpPr>
                            <wpg:grpSp>
                              <wpg:cNvPr id="1414113278" name="Gruppieren 2"/>
                              <wpg:cNvGrpSpPr/>
                              <wpg:grpSpPr>
                                <a:xfrm>
                                  <a:off x="-631" y="0"/>
                                  <a:ext cx="168373" cy="317500"/>
                                  <a:chOff x="56781" y="-4831"/>
                                  <a:chExt cx="170192" cy="318283"/>
                                </a:xfrm>
                              </wpg:grpSpPr>
                              <wps:wsp>
                                <wps:cNvPr id="995573502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59154" w14:textId="2F9EAFFB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07804498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0E1CB" w14:textId="260C84C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90701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00807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924683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6A922D" w14:textId="5BC93C2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219709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96A0B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9595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9BE6FD" id="_x0000_s1306" style="position:absolute;margin-left:229.75pt;margin-top:6.4pt;width:46.25pt;height:25pt;z-index:253498368;mso-width-relative:margin;mso-height-relative:margin" coordorigin="-6" coordsize="5886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">
                      <v:group id="_x0000_s1307" style="position:absolute;left:-6;width:1683;height:3175" coordorigin="56781,-4831" coordsize="170192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">
                        <v:shape id="Textfeld 3" o:spid="_x0000_s1308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B59154" w14:textId="2F9EAFFB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9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700E1CB" w14:textId="260C84C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">
                        <v:shape id="Textfeld 3" o:spid="_x0000_s13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F6A922D" w14:textId="5BC93C2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196A0B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51978A15" wp14:editId="7076004A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101600</wp:posOffset>
                      </wp:positionV>
                      <wp:extent cx="587375" cy="317500"/>
                      <wp:effectExtent l="0" t="0" r="0" b="0"/>
                      <wp:wrapNone/>
                      <wp:docPr id="68318862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392574291" name="Gruppieren 2"/>
                              <wpg:cNvGrpSpPr/>
                              <wpg:grpSpPr>
                                <a:xfrm>
                                  <a:off x="0" y="0"/>
                                  <a:ext cx="167742" cy="317500"/>
                                  <a:chOff x="57419" y="-4831"/>
                                  <a:chExt cx="169554" cy="318283"/>
                                </a:xfrm>
                              </wpg:grpSpPr>
                              <wps:wsp>
                                <wps:cNvPr id="183231518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CCA89" w14:textId="383CDCC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800859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47A58" w14:textId="2ECBCF5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87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618563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138172038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452B" w14:textId="012D5341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503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FED94" w14:textId="4984C0F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2781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78A15" id="_x0000_s1315" style="position:absolute;margin-left:160.55pt;margin-top:8pt;width:46.25pt;height:25pt;z-index:253496320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">
                      <v:group id="_x0000_s1316" style="position:absolute;width:1677;height:3175" coordorigin="57419,-4831" coordsize="1695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">
                        <v:shape id="Textfeld 3" o:spid="_x0000_s1317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D7CCA89" w14:textId="383CDCC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147A58" w14:textId="2ECBCF5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2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">
                        <v:shape id="Textfeld 3" o:spid="_x0000_s132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65452B" w14:textId="012D5341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189FED94" w14:textId="4984C0F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2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60FD6C2C" wp14:editId="6FF04AE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85090</wp:posOffset>
                      </wp:positionV>
                      <wp:extent cx="587375" cy="317500"/>
                      <wp:effectExtent l="0" t="0" r="0" b="0"/>
                      <wp:wrapNone/>
                      <wp:docPr id="106455445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2044044647" name="Gruppieren 2"/>
                              <wpg:cNvGrpSpPr/>
                              <wpg:grpSpPr>
                                <a:xfrm>
                                  <a:off x="0" y="0"/>
                                  <a:ext cx="202154" cy="317500"/>
                                  <a:chOff x="57419" y="-4831"/>
                                  <a:chExt cx="204336" cy="318283"/>
                                </a:xfrm>
                              </wpg:grpSpPr>
                              <wps:wsp>
                                <wps:cNvPr id="1209180110" name="Textfeld 3"/>
                                <wps:cNvSpPr txBox="1"/>
                                <wps:spPr>
                                  <a:xfrm>
                                    <a:off x="10180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35AB1" w14:textId="1B79819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83494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15902" w14:textId="22CD8128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74359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520801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8210104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9AA49" w14:textId="26229086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15724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67CC19" w14:textId="39D6DC8D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74445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D6C2C" id="_x0000_s1324" style="position:absolute;margin-left:89.3pt;margin-top:6.7pt;width:46.25pt;height:25pt;z-index:25349427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">
                      <v:group id="_x0000_s1325" style="position:absolute;width:2021;height:3175" coordorigin="57419,-4831" coordsize="2043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">
                        <v:shape id="Textfeld 3" o:spid="_x0000_s1326" type="#_x0000_t202" style="position:absolute;left:10180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F35AB1" w14:textId="1B79819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2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415902" w14:textId="22CD8128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3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2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">
                        <v:shape id="Textfeld 3" o:spid="_x0000_s133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5A9AA49" w14:textId="26229086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67CC19" w14:textId="39D6DC8D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78F781DB" wp14:editId="7969EE8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109220</wp:posOffset>
                      </wp:positionV>
                      <wp:extent cx="587375" cy="317500"/>
                      <wp:effectExtent l="0" t="0" r="0" b="0"/>
                      <wp:wrapNone/>
                      <wp:docPr id="18356708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496918091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4973708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1FAA8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7317255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95123" w14:textId="6FD492B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2122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18935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57267685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4C358" w14:textId="4315BD1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97528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E001D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547828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781DB" id="_x0000_s1333" style="position:absolute;margin-left:16.75pt;margin-top:8.6pt;width:46.25pt;height:25pt;z-index:25349222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">
                      <v:group id="_x0000_s1334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">
                        <v:shape id="Textfeld 3" o:spid="_x0000_s13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4921FAA8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1A95123" w14:textId="6FD492B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3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">
                        <v:shape id="Textfeld 3" o:spid="_x0000_s133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BD4C358" w14:textId="4315BD1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0BE001D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4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BAD3351" w14:textId="1F4A92C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FA0206">
              <w:rPr>
                <w:rFonts w:ascii="Calibri" w:eastAsiaTheme="minorEastAsia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  <w:r w:rsidR="00FA020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      (2) </w:t>
            </w:r>
            <w:r w:rsidR="00FA0206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         (3) </w:t>
            </w:r>
            <w:r w:rsidR="00FA0206">
              <w:rPr>
                <w:rFonts w:ascii="Calibri" w:hAnsi="Calibri"/>
                <w:noProof/>
              </w:rPr>
              <w:t xml:space="preserve">      </w:t>
            </w:r>
            <w:r w:rsidRPr="005B6061">
              <w:rPr>
                <w:rFonts w:ascii="Calibri" w:hAnsi="Calibri"/>
                <w:noProof/>
              </w:rPr>
              <w:t xml:space="preserve">und       </w:t>
            </w:r>
            <w:r w:rsidR="00FA0206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(4) </w:t>
            </w:r>
            <w:r w:rsidR="00FA0206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 (5) </w:t>
            </w:r>
            <w:r w:rsidR="00FA0206">
              <w:rPr>
                <w:rFonts w:ascii="Calibri" w:hAnsi="Calibri"/>
                <w:noProof/>
              </w:rPr>
              <w:t xml:space="preserve">  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E9675A8" w14:textId="5B1D28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68490F">
        <w:tc>
          <w:tcPr>
            <w:tcW w:w="709" w:type="dxa"/>
          </w:tcPr>
          <w:p w14:paraId="42BD2C4F" w14:textId="3ECD0E3E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7574BAA6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D023AF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vAlign w:val="center"/>
          </w:tcPr>
          <w:p w14:paraId="5FC0D817" w14:textId="179B24A5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2291533F" w:rsidR="002D3E8C" w:rsidRPr="00831920" w:rsidRDefault="00DB546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0DF93D55" wp14:editId="1DDDC42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95250</wp:posOffset>
                      </wp:positionV>
                      <wp:extent cx="587375" cy="317500"/>
                      <wp:effectExtent l="0" t="0" r="0" b="0"/>
                      <wp:wrapNone/>
                      <wp:docPr id="548137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284540302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723401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7E1CF" w14:textId="2048BD7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6505966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B9D5" w14:textId="27FC9F8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53264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019690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014123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978E8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86053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03720D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0070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93D55" id="_x0000_s1342" style="position:absolute;margin-left:12.35pt;margin-top:7.5pt;width:46.25pt;height:25pt;z-index:25350246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">
                      <v:group id="_x0000_s1343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">
                        <v:shape id="Textfeld 3" o:spid="_x0000_s13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2757E1CF" w14:textId="2048BD7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F3B9D5" w14:textId="27FC9F8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34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">
                        <v:shape id="Textfeld 3" o:spid="_x0000_s134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44978E8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03720D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5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03B2D084" wp14:editId="42A40CD8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70485</wp:posOffset>
                      </wp:positionV>
                      <wp:extent cx="593725" cy="317500"/>
                      <wp:effectExtent l="0" t="0" r="3175" b="0"/>
                      <wp:wrapNone/>
                      <wp:docPr id="47856636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56542537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1115527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6AD54" w14:textId="5B8C0B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305822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49D54E" w14:textId="437BD395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72668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319902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195691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38B4" w14:textId="5FBE8A8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265734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F90A4" w14:textId="5B8EFC0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234640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2D084" id="_x0000_s1351" style="position:absolute;margin-left:296.9pt;margin-top:5.55pt;width:46.75pt;height:25pt;z-index:253510656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">
                      <v:group id="_x0000_s135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">
                        <v:shape id="Textfeld 3" o:spid="_x0000_s13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586AD54" w14:textId="5B8C0B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5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049D54E" w14:textId="437BD395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5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5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">
                        <v:shape id="Textfeld 3" o:spid="_x0000_s135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6A38B4" w14:textId="5FBE8A8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5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E50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GfT+ezy/EJUREwWoFe/AAAA//8DAFBLAQItABQABgAIAAAAIQDb4fbL7gAAAIUB&#13;&#10;AAATAAAAAAAAAAAAAAAAAAAAAABbQ29udGVudF9UeXBlc10ueG1sUEsBAi0AFAAGAAgAAAAhAFr0&#13;&#10;LFu/AAAAFQEAAAsAAAAAAAAAAAAAAAAAHwEAAF9yZWxzLy5yZWxzUEsBAi0AFAAGAAgAAAAhAL4o&#13;&#10;Tn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2DF90A4" w14:textId="5B8EFC0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35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11EFFA6B" wp14:editId="3BEB0823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116840</wp:posOffset>
                      </wp:positionV>
                      <wp:extent cx="593725" cy="317500"/>
                      <wp:effectExtent l="0" t="0" r="3175" b="0"/>
                      <wp:wrapNone/>
                      <wp:docPr id="145005867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23191839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33575712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152CE5" w14:textId="4BA78374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07562084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0B86E" w14:textId="6D3E1C0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9565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0909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119184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8530E" w14:textId="1F398C9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83215925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2BFAA" w14:textId="20D54F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3197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FFA6B" id="_x0000_s1360" style="position:absolute;margin-left:224.95pt;margin-top:9.2pt;width:46.75pt;height:25pt;z-index:253508608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">
                      <v:group id="_x0000_s136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">
                        <v:shape id="Textfeld 3" o:spid="_x0000_s13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E152CE5" w14:textId="4BA78374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B0B86E" w14:textId="6D3E1C0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6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">
                        <v:shape id="Textfeld 3" o:spid="_x0000_s136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1A8530E" w14:textId="1F398C9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6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62BFAA" w14:textId="20D54F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36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5E800FBD" wp14:editId="73F5E8A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123825</wp:posOffset>
                      </wp:positionV>
                      <wp:extent cx="593725" cy="317500"/>
                      <wp:effectExtent l="0" t="0" r="3175" b="0"/>
                      <wp:wrapNone/>
                      <wp:docPr id="42563550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39096758" name="Gruppieren 2"/>
                              <wpg:cNvGrpSpPr/>
                              <wpg:grpSpPr>
                                <a:xfrm>
                                  <a:off x="-6883" y="0"/>
                                  <a:ext cx="181508" cy="317500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60737714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C3BB2" w14:textId="725FDA4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25992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8965B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3288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076795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43156868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65B8" w14:textId="1D4E72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95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F5D4D" w14:textId="7D3917B3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540017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00FBD" id="_x0000_s1369" style="position:absolute;margin-left:157.75pt;margin-top:9.75pt;width:46.75pt;height:25pt;z-index:2535065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">
                      <v:group id="_x0000_s1370" style="position:absolute;left:-68;width:1814;height:317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">
                        <v:shape id="Textfeld 3" o:spid="_x0000_s13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F2C3BB2" w14:textId="725FDA4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98965B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37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">
                        <v:shape id="Textfeld 3" o:spid="_x0000_s137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4A65B8" w14:textId="1D4E72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60F5D4D" w14:textId="7D3917B3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6932792E" wp14:editId="5FB9BF8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127000</wp:posOffset>
                      </wp:positionV>
                      <wp:extent cx="587375" cy="317500"/>
                      <wp:effectExtent l="0" t="0" r="0" b="0"/>
                      <wp:wrapNone/>
                      <wp:docPr id="17760430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773608814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6291620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1A6F8" w14:textId="22F9131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256414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F5DAAC" w14:textId="3A84DE0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6507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88655634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85407216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7FDEA" w14:textId="1198DC0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4001746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86734" w14:textId="58807D8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84636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2792E" id="_x0000_s1378" style="position:absolute;margin-left:83.25pt;margin-top:10pt;width:46.25pt;height:25pt;z-index:25350451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">
                      <v:group id="_x0000_s1379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">
                        <v:shape id="Textfeld 3" o:spid="_x0000_s13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081A6F8" w14:textId="22F9131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1F5DAAC" w14:textId="3A84DE0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8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">
                        <v:shape id="Textfeld 3" o:spid="_x0000_s13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D7FDEA" w14:textId="1198DC0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D86734" w14:textId="58807D8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CC73ABC" w14:textId="6C28798B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78AAD968" wp14:editId="1BB00A10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AD968" id="_x0000_s1387" style="position:absolute;margin-left:354.35pt;margin-top:.7pt;width:79.8pt;height:108.85pt;z-index:25334681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">
                      <v:shape id="Textfeld 7" o:spid="_x0000_s1388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&#13;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38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" o:button="t">
                        <v:fill o:detectmouseclick="t"/>
                        <v:imagedata r:id="rId31" o:title=""/>
                      </v:shape>
                      <v:shape id="Textfeld 73" o:spid="_x0000_s139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&#13;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  </m:t>
              </m:r>
            </m:oMath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und </w:t>
            </w:r>
          </w:p>
          <w:p w14:paraId="122511FF" w14:textId="4A7490F6" w:rsidR="002D3E8C" w:rsidRPr="00831920" w:rsidRDefault="00DB546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184E9AC9" wp14:editId="2A8D840D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90805</wp:posOffset>
                      </wp:positionV>
                      <wp:extent cx="593725" cy="317500"/>
                      <wp:effectExtent l="0" t="0" r="3175" b="0"/>
                      <wp:wrapNone/>
                      <wp:docPr id="126803929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1700971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69640821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9576B" w14:textId="6401C2C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9419557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AB8D5" w14:textId="6AE7E78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46761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632583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22675457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BAED0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371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A6A076" w14:textId="7429DA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23280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E9AC9" id="_x0000_s1391" style="position:absolute;margin-left:12.9pt;margin-top:7.15pt;width:46.75pt;height:25pt;z-index:253512704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">
                      <v:group id="_x0000_s139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">
                        <v:shape id="Textfeld 3" o:spid="_x0000_s139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5D9576B" w14:textId="6401C2C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8AB8D5" w14:textId="6AE7E78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9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">
                        <v:shape id="Textfeld 3" o:spid="_x0000_s139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6BAED0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9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AA6A076" w14:textId="7429DA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9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54372A60" wp14:editId="120FA87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90170</wp:posOffset>
                      </wp:positionV>
                      <wp:extent cx="593725" cy="317500"/>
                      <wp:effectExtent l="0" t="0" r="3175" b="0"/>
                      <wp:wrapNone/>
                      <wp:docPr id="107350536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111733210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302884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BAAF1" w14:textId="7C4CD03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924964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E9E79" w14:textId="369D956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2053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5827342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79149812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1D199" w14:textId="0A7A2D9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8928106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7E666" w14:textId="61285689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213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72A60" id="_x0000_s1400" style="position:absolute;margin-left:83.4pt;margin-top:7.1pt;width:46.75pt;height:25pt;z-index:253514752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">
                      <v:group id="_x0000_s140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">
                        <v:shape id="Textfeld 3" o:spid="_x0000_s1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5BAAF1" w14:textId="7C4CD03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E9E79" w14:textId="369D956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">
                        <v:shape id="Textfeld 3" o:spid="_x0000_s140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81D199" w14:textId="0A7A2D9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F7E666" w14:textId="61285689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33012FE" w14:textId="7DE54739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Pr="000027E1">
              <w:rPr>
                <w:rFonts w:ascii="Calibri" w:hAnsi="Calibri"/>
                <w:color w:val="000000" w:themeColor="text1"/>
              </w:rPr>
              <w:t>und</w:t>
            </w:r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Pr="00437383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35F78E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36D1CE9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71"/>
        <w:gridCol w:w="114"/>
      </w:tblGrid>
      <w:tr w:rsidR="001F2E0E" w:rsidRPr="005B6061" w14:paraId="2A82D4C5" w14:textId="77777777" w:rsidTr="0068490F">
        <w:trPr>
          <w:gridAfter w:val="1"/>
          <w:wAfter w:w="114" w:type="dxa"/>
        </w:trPr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2"/>
          </w:tcPr>
          <w:p w14:paraId="357948C4" w14:textId="6FBD129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3A3F042" w:rsidR="00B650E1" w:rsidRPr="005B6061" w:rsidRDefault="00A10D69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0A5FC419" wp14:editId="4F9F9D32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178435</wp:posOffset>
                      </wp:positionV>
                      <wp:extent cx="520700" cy="323850"/>
                      <wp:effectExtent l="0" t="0" r="0" b="6350"/>
                      <wp:wrapNone/>
                      <wp:docPr id="212284051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323850"/>
                                <a:chOff x="0" y="0"/>
                                <a:chExt cx="522137" cy="324375"/>
                              </a:xfrm>
                            </wpg:grpSpPr>
                            <wpg:grpSp>
                              <wpg:cNvPr id="1574236419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6301581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EC7DC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1453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3320D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71929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13302967" name="Gruppieren 2"/>
                              <wpg:cNvGrpSpPr/>
                              <wpg:grpSpPr>
                                <a:xfrm>
                                  <a:off x="306221" y="6875"/>
                                  <a:ext cx="215916" cy="317500"/>
                                  <a:chOff x="24911" y="-4831"/>
                                  <a:chExt cx="219909" cy="318283"/>
                                </a:xfrm>
                              </wpg:grpSpPr>
                              <wps:wsp>
                                <wps:cNvPr id="136108158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3278E" w14:textId="64159584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9627663" name="Textfeld 3"/>
                                <wps:cNvSpPr txBox="1"/>
                                <wps:spPr>
                                  <a:xfrm>
                                    <a:off x="24911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43FB4" w14:textId="2A06F7F2" w:rsidR="00A10D69" w:rsidRPr="00A10D69" w:rsidRDefault="00A10D69" w:rsidP="00A10D69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1219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591031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3A150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FC419" id="Gruppieren 138" o:spid="_x0000_s1409" style="position:absolute;margin-left:255.3pt;margin-top:14.05pt;width:41pt;height:25.5pt;z-index:253528064;mso-width-relative:margin;mso-height-relative:margin" coordsize="522137,324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">
                      <v:group id="_x0000_s1410" style="position:absolute;width:260985;height:31686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">
                        <v:shape id="Textfeld 3" o:spid="_x0000_s14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l+m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yK/UdltkeXwJ5YOIOe/AAAA//8DAFBLAQItABQABgAIAAAAIQDb4fbL7gAAAIUB&#13;&#10;AAATAAAAAAAAAAAAAAAAAAAAAABbQ29udGVudF9UeXBlc10ueG1sUEsBAi0AFAAGAAgAAAAhAFr0&#13;&#10;LFu/AAAAFQEAAAsAAAAAAAAAAAAAAAAAHwEAAF9yZWxzLy5yZWxzUEsBAi0AFAAGAAgAAAAhAAKS&#13;&#10;X6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FBEC7DC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B3320D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" strokecolor="#7030a0" strokeweight="1pt">
                          <v:stroke joinstyle="miter"/>
                        </v:line>
                      </v:group>
                      <v:group id="_x0000_s1414" style="position:absolute;left:306221;top:6875;width:215916;height:317500" coordorigin="24911,-4831" coordsize="21990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">
                        <v:shape id="Textfeld 3" o:spid="_x0000_s141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733278E" w14:textId="64159584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24911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E743FB4" w14:textId="2A06F7F2" w:rsidR="00A10D69" w:rsidRPr="00A10D69" w:rsidRDefault="00A10D69" w:rsidP="00A10D6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" strokecolor="#7030a0" strokeweight="1pt">
                          <v:stroke joinstyle="miter"/>
                        </v:line>
                      </v:group>
                      <v:shape id="Textfeld 136" o:spid="_x0000_s1418" type="#_x0000_t202" style="position:absolute;left:110003;top:55001;width:283845;height:240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" filled="f" stroked="f" strokeweight=".5pt">
                        <v:textbox>
                          <w:txbxContent>
                            <w:p w14:paraId="013A150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4099E893" wp14:editId="6C3BDD24">
                      <wp:simplePos x="0" y="0"/>
                      <wp:positionH relativeFrom="column">
                        <wp:posOffset>1801969</wp:posOffset>
                      </wp:positionH>
                      <wp:positionV relativeFrom="paragraph">
                        <wp:posOffset>246674</wp:posOffset>
                      </wp:positionV>
                      <wp:extent cx="539669" cy="324375"/>
                      <wp:effectExtent l="0" t="0" r="6985" b="6350"/>
                      <wp:wrapNone/>
                      <wp:docPr id="26322118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73968143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3326045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B9B0A" w14:textId="336EE156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661087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FCAB" w14:textId="15B288F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84564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094848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12035958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8C57" w14:textId="552E6C73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5863464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7B1D9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242296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2643497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976FD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9E893" id="_x0000_s1419" style="position:absolute;margin-left:141.9pt;margin-top:19.4pt;width:42.5pt;height:25.55pt;z-index:253526016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">
                      <v:group id="_x0000_s142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">
                        <v:shape id="Textfeld 3" o:spid="_x0000_s14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8B9B0A" w14:textId="336EE156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2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7FFCAB" w14:textId="15B288F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group id="_x0000_s142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">
                        <v:shape id="Textfeld 3" o:spid="_x0000_s14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A0A8C57" w14:textId="552E6C73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CF7B1D9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" strokecolor="#0070c0" strokeweight="1pt">
                          <v:stroke joinstyle="miter"/>
                        </v:line>
                      </v:group>
                      <v:shape id="Textfeld 136" o:spid="_x0000_s142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" filled="f" stroked="f" strokeweight=".5pt">
                        <v:textbox>
                          <w:txbxContent>
                            <w:p w14:paraId="21976FD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61953C9" wp14:editId="7DBD8FA0">
                      <wp:simplePos x="0" y="0"/>
                      <wp:positionH relativeFrom="column">
                        <wp:posOffset>937203</wp:posOffset>
                      </wp:positionH>
                      <wp:positionV relativeFrom="paragraph">
                        <wp:posOffset>236665</wp:posOffset>
                      </wp:positionV>
                      <wp:extent cx="539669" cy="324375"/>
                      <wp:effectExtent l="0" t="0" r="6985" b="6350"/>
                      <wp:wrapNone/>
                      <wp:docPr id="132370199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1643530795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763111422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9D4F2" w14:textId="3F37E99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485140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5DEFE" w14:textId="3A59AD0B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28939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4184662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45451531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F3AC" w14:textId="13A6788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0146186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F2CC5" w14:textId="596692F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016034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2468189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CD90C" w14:textId="4D9E17EE" w:rsidR="00A10D69" w:rsidRPr="00A10D69" w:rsidRDefault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953C9" id="_x0000_s1429" style="position:absolute;margin-left:73.8pt;margin-top:18.65pt;width:42.5pt;height:25.55pt;z-index:253522944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">
                      <v:group id="_x0000_s143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gja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">
                        <v:shape id="Textfeld 3" o:spid="_x0000_s14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3C9D4F2" w14:textId="3F37E99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25DEFE" w14:textId="3A59AD0B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" strokecolor="#0070c0" strokeweight="1pt">
                          <v:stroke joinstyle="miter"/>
                        </v:line>
                      </v:group>
                      <v:group id="_x0000_s143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">
                        <v:shape id="Textfeld 3" o:spid="_x0000_s14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0EF3AC" w14:textId="13A6788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Textfeld 3" o:spid="_x0000_s143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3F2CC5" w14:textId="596692F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3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shape id="Textfeld 136" o:spid="_x0000_s143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" filled="f" stroked="f" strokeweight=".5pt">
                        <v:textbox>
                          <w:txbxContent>
                            <w:p w14:paraId="035CD90C" w14:textId="4D9E17EE" w:rsidR="00A10D69" w:rsidRPr="00A10D69" w:rsidRDefault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11D6F794" wp14:editId="4433781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6F794" id="_x0000_s1439" style="position:absolute;margin-left:28.35pt;margin-top:3.35pt;width:51.75pt;height:59.45pt;z-index:2531809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">
                      <v:shape id="Grafik 8" o:spid="_x0000_s144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">
                        <v:imagedata r:id="rId60" o:title="" chromakey="white"/>
                      </v:shape>
                      <v:shape id="_x0000_s144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68490F"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5F996B23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D9B3E17" wp14:editId="0B9B96C5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E17" id="Textfeld 11214" o:spid="_x0000_s1442" type="#_x0000_t202" style="position:absolute;margin-left:340.45pt;margin-top:169093.2pt;width:0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&#13;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  <w:vAlign w:val="center"/>
          </w:tcPr>
          <w:p w14:paraId="4724344A" w14:textId="1344E068" w:rsidR="001F2E0E" w:rsidRPr="005B6061" w:rsidRDefault="00A10D6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416DEF93" wp14:editId="395E6F64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11430</wp:posOffset>
                      </wp:positionV>
                      <wp:extent cx="539115" cy="323850"/>
                      <wp:effectExtent l="0" t="0" r="6985" b="6350"/>
                      <wp:wrapNone/>
                      <wp:docPr id="175369481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323850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29428727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423383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FBC82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390662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43C1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22651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354095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2018603533" name="Textfeld 3"/>
                                <wps:cNvSpPr txBox="1"/>
                                <wps:spPr>
                                  <a:xfrm>
                                    <a:off x="8486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616D0" w14:textId="454A477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56077905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5D8EB" w14:textId="298A0459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183718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1025124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F816B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DEF93" id="_x0000_s1443" style="position:absolute;margin-left:294.3pt;margin-top:.9pt;width:42.45pt;height:25.5pt;z-index:253530112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">
                      <v:group id="_x0000_s1444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">
                        <v:shape id="Textfeld 3" o:spid="_x0000_s14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FBC82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46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3A43C1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4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group id="_x0000_s1448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">
                        <v:shape id="Textfeld 3" o:spid="_x0000_s1449" type="#_x0000_t202" style="position:absolute;left:8486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4616D0" w14:textId="454A477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50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E5D8EB" w14:textId="298A0459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51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shape id="Textfeld 136" o:spid="_x0000_s1452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" filled="f" stroked="f" strokeweight=".5pt">
                        <v:textbox>
                          <w:txbxContent>
                            <w:p w14:paraId="5BBF816B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1CCB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0F7143F1" wp14:editId="3214B611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453" style="position:absolute;margin-left:337.25pt;margin-top:-14.4pt;width:49.35pt;height:60.85pt;z-index:25317683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">
                      <v:shape id="Grafik 3" o:spid="_x0000_s145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">
                        <v:imagedata r:id="rId58" o:title="" chromakey="white"/>
                      </v:shape>
                      <v:shape id="_x0000_s145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      </w:t>
            </w:r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794EE7B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4C9D4C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670068AA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23732E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68490F"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78958B50" w14:textId="6B6F53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68490F"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6BEB0466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  <w:vAlign w:val="center"/>
          </w:tcPr>
          <w:p w14:paraId="2F925023" w14:textId="263267D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398DA40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68490F"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7FEE124" w14:textId="604D04AE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3F202001" wp14:editId="19F6D36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121285</wp:posOffset>
                      </wp:positionV>
                      <wp:extent cx="569595" cy="329565"/>
                      <wp:effectExtent l="0" t="0" r="1905" b="635"/>
                      <wp:wrapNone/>
                      <wp:docPr id="28308174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16159063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0704931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6166555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FEB521" w14:textId="5F781864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132687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1CF0E" w14:textId="1DE252F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38965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290564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3407464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2C75C9" w14:textId="7DA12592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989280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7B556" w14:textId="1F9666C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80347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5256737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6D94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02001" id="Gruppieren 141" o:spid="_x0000_s1456" style="position:absolute;margin-left:208.6pt;margin-top:9.55pt;width:44.85pt;height:25.95pt;z-index:253582336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">
                      <v:group id="_x0000_s1457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">
                        <v:group id="_x0000_s1458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95S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">
                          <v:shape id="Textfeld 3" o:spid="_x0000_s14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DFEB521" w14:textId="5F781864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0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V3zgAAAOc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6Aoi/y8KOcX8PsrfQK9+gEAAP//AwBQSwECLQAUAAYACAAAACEA2+H2y+4AAACFAQAA&#13;&#10;EwAAAAAAAAAAAAAAAAAAAAAAW0NvbnRlbnRfVHlwZXNdLnhtbFBLAQItABQABgAIAAAAIQBa9Cxb&#13;&#10;vwAAABUBAAALAAAAAAAAAAAAAAAAAB8BAABfcmVscy8ucmVsc1BLAQItABQABgAIAAAAIQCdn7V3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E41CF0E" w14:textId="1DE252F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">
                          <v:shape id="Textfeld 3" o:spid="_x0000_s146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2C75C9" w14:textId="7DA12592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77B556" w14:textId="1F9666C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6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" filled="f" stroked="f" strokeweight=".5pt">
                        <v:textbox inset="0,,0">
                          <w:txbxContent>
                            <w:p w14:paraId="4A3A6D94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7EDC33A5" wp14:editId="2D1877C6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118745</wp:posOffset>
                      </wp:positionV>
                      <wp:extent cx="569595" cy="329565"/>
                      <wp:effectExtent l="0" t="0" r="1905" b="635"/>
                      <wp:wrapNone/>
                      <wp:docPr id="35748123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687820365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8772818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116528893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A4D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4813029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C3B39F" w14:textId="536F9F1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30288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091493" name="Gruppieren 2"/>
                                <wpg:cNvGrpSpPr/>
                                <wpg:grpSpPr>
                                  <a:xfrm>
                                    <a:off x="394570" y="0"/>
                                    <a:ext cx="193421" cy="317500"/>
                                    <a:chOff x="30921" y="-4831"/>
                                    <a:chExt cx="196041" cy="318283"/>
                                  </a:xfrm>
                                </wpg:grpSpPr>
                                <wps:wsp>
                                  <wps:cNvPr id="204380811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58198" w14:textId="73BAB16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8392941" name="Textfeld 3"/>
                                  <wps:cNvSpPr txBox="1"/>
                                  <wps:spPr>
                                    <a:xfrm>
                                      <a:off x="30921" y="149510"/>
                                      <a:ext cx="154495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B87F41" w14:textId="472162A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82902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957037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0DDAB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DC33A5" id="_x0000_s1467" style="position:absolute;margin-left:279.25pt;margin-top:9.35pt;width:44.85pt;height:25.95pt;z-index:253584384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">
                      <v:group id="_x0000_s1468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WOz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">
                        <v:group id="_x0000_s1469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">
                          <v:shape id="Textfeld 3" o:spid="_x0000_s14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98A4D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C3B39F" w14:textId="536F9F1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73" style="position:absolute;left:3945;width:1934;height:3175" coordorigin="30921,-4831" coordsize="19604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">
                          <v:shape id="Textfeld 3" o:spid="_x0000_s147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DA58198" w14:textId="73BAB16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5" type="#_x0000_t202" style="position:absolute;left:30921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B87F41" w14:textId="472162A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7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310DDAB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1F6A56A8" wp14:editId="76E41C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131445</wp:posOffset>
                      </wp:positionV>
                      <wp:extent cx="561975" cy="317500"/>
                      <wp:effectExtent l="0" t="0" r="0" b="0"/>
                      <wp:wrapNone/>
                      <wp:docPr id="6080277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54205484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007589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BAB1D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55857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54358" w14:textId="146A36D4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6973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7793240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55171320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763E1" w14:textId="03F8B02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75255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9D114" w14:textId="19ECDB79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58538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A56A8" id="_x0000_s1478" style="position:absolute;margin-left:14.4pt;margin-top:10.35pt;width:44.25pt;height:25pt;z-index:2535321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">
                      <v:group id="_x0000_s147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">
                        <v:shape id="Textfeld 3" o:spid="_x0000_s14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01BAB1D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254358" w14:textId="146A36D4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48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M9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wzKd53eLbJHC76/4CXDzAwAA//8DAFBLAQItABQABgAIAAAAIQDb4fbL7gAAAIUBAAAT&#13;&#10;AAAAAAAAAAAAAAAAAAAAAABbQ29udGVudF9UeXBlc10ueG1sUEsBAi0AFAAGAAgAAAAhAFr0LFu/&#13;&#10;AAAAFQEAAAsAAAAAAAAAAAAAAAAAHwEAAF9yZWxzLy5yZWxzUEsBAi0AFAAGAAgAAAAhAN9Poz3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">
                        <v:shape id="Textfeld 3" o:spid="_x0000_s14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763E1" w14:textId="03F8B02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99D114" w14:textId="19ECDB79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4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10D69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07142818" wp14:editId="281ADEAB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123190</wp:posOffset>
                      </wp:positionV>
                      <wp:extent cx="596265" cy="317500"/>
                      <wp:effectExtent l="0" t="0" r="635" b="0"/>
                      <wp:wrapNone/>
                      <wp:docPr id="33006077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" cy="317500"/>
                                <a:chOff x="-9916" y="0"/>
                                <a:chExt cx="597907" cy="317500"/>
                              </a:xfrm>
                            </wpg:grpSpPr>
                            <wpg:grpSp>
                              <wpg:cNvPr id="1169241873" name="Gruppieren 2"/>
                              <wpg:cNvGrpSpPr/>
                              <wpg:grpSpPr>
                                <a:xfrm>
                                  <a:off x="-9916" y="0"/>
                                  <a:ext cx="184541" cy="317499"/>
                                  <a:chOff x="47396" y="-4831"/>
                                  <a:chExt cx="186534" cy="318283"/>
                                </a:xfrm>
                              </wpg:grpSpPr>
                              <wps:wsp>
                                <wps:cNvPr id="128952754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16E3F7" w14:textId="706632B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4678294" name="Textfeld 3"/>
                                <wps:cNvSpPr txBox="1"/>
                                <wps:spPr>
                                  <a:xfrm>
                                    <a:off x="47396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E7C17" w14:textId="3A856EC6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30892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33426843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2189650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E6E026" w14:textId="30885B3A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029556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381E75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556381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42818" id="_x0000_s1487" style="position:absolute;margin-left:73.75pt;margin-top:9.7pt;width:46.95pt;height:25pt;z-index:253534208;mso-width-relative:margin;mso-height-relative:margin" coordorigin="-99" coordsize="59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">
                      <v:group id="_x0000_s1488" style="position:absolute;left:-99;width:1845;height:3174" coordorigin="47396,-4831" coordsize="18653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">
                        <v:shape id="Textfeld 3" o:spid="_x0000_s148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216E3F7" w14:textId="706632B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490" type="#_x0000_t202" style="position:absolute;left:47396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5E7C17" w14:textId="3A856EC6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4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9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">
                        <v:shape id="Textfeld 3" o:spid="_x0000_s149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EE6E026" w14:textId="30885B3A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381E75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9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04FBBDAE" w14:textId="0EF8F05E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(1)</w:t>
            </w:r>
            <w:r w:rsidR="00A10D6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 und       (2)  </w:t>
            </w:r>
            <w:r w:rsidR="00A10D69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(4)  </w:t>
            </w:r>
            <w:r w:rsidR="00900175">
              <w:rPr>
                <w:rFonts w:ascii="Calibri" w:hAnsi="Calibri"/>
                <w:noProof/>
              </w:rPr>
              <w:t xml:space="preserve">                      </w:t>
            </w:r>
            <w:r w:rsidRPr="005B6061">
              <w:rPr>
                <w:rFonts w:ascii="Calibri" w:hAnsi="Calibri"/>
                <w:noProof/>
              </w:rPr>
              <w:t xml:space="preserve">(5)  </w:t>
            </w:r>
          </w:p>
        </w:tc>
      </w:tr>
      <w:tr w:rsidR="00900175" w:rsidRPr="005B6061" w14:paraId="40FB4EF6" w14:textId="77777777" w:rsidTr="0068490F">
        <w:tc>
          <w:tcPr>
            <w:tcW w:w="709" w:type="dxa"/>
          </w:tcPr>
          <w:p w14:paraId="79097EBA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7C4F9848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49205F5" w14:textId="338DE315" w:rsidR="00900175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35C7B62D" w14:textId="1DFB544C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2242"/>
      </w:tblGrid>
      <w:tr w:rsidR="001F2E0E" w:rsidRPr="005B6061" w14:paraId="3331407C" w14:textId="77777777" w:rsidTr="0068490F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610" w:type="dxa"/>
            <w:gridSpan w:val="5"/>
          </w:tcPr>
          <w:p w14:paraId="4E923C40" w14:textId="5FDBB05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  <w:r w:rsidR="00900175">
              <w:rPr>
                <w:rFonts w:ascii="Calibri" w:hAnsi="Calibri"/>
                <w:noProof/>
              </w:rPr>
              <w:t xml:space="preserve"> </w:t>
            </w:r>
          </w:p>
          <w:p w14:paraId="5B1E445B" w14:textId="4761806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68490F"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4"/>
            <w:vAlign w:val="center"/>
          </w:tcPr>
          <w:p w14:paraId="07EA0A46" w14:textId="187B3F8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68490F"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00CCAA48" w14:textId="4B4111A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6192" behindDoc="0" locked="0" layoutInCell="1" allowOverlap="1" wp14:anchorId="7A7A871E" wp14:editId="54E7FA76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81915</wp:posOffset>
                      </wp:positionV>
                      <wp:extent cx="561975" cy="317500"/>
                      <wp:effectExtent l="0" t="0" r="0" b="0"/>
                      <wp:wrapNone/>
                      <wp:docPr id="39564871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723096145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739223383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0178654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A6BD58" w14:textId="2DB967A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76781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31A69" w14:textId="6FAE55F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21695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24454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66794653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D37F4" w14:textId="511D9A50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230652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E03C20" w14:textId="6E34D42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334953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21725924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2C4A0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A871E" id="_x0000_s1496" style="position:absolute;margin-left:313.1pt;margin-top:6.45pt;width:44.25pt;height:25pt;z-index:25357619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">
                      <v:group id="_x0000_s149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">
                        <v:group id="_x0000_s149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">
                          <v:shape id="Textfeld 3" o:spid="_x0000_s14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DA6BD58" w14:textId="2DB967A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C31A69" w14:textId="6FAE55F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">
                          <v:shape id="Textfeld 3" o:spid="_x0000_s15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3D37F4" w14:textId="511D9A50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E03C20" w14:textId="6E34D42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0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6042C4A0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11480BF4" wp14:editId="474634C4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123190</wp:posOffset>
                      </wp:positionV>
                      <wp:extent cx="561975" cy="317500"/>
                      <wp:effectExtent l="0" t="0" r="0" b="0"/>
                      <wp:wrapNone/>
                      <wp:docPr id="21158790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419059451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615489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2513554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A41F5" w14:textId="371C65D8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78481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837D97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07488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91313283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848080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7357F4" w14:textId="43A91F2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89740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10F3A" w14:textId="1AAFD9F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8946261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97067209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06F00A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80BF4" id="_x0000_s1507" style="position:absolute;margin-left:214.8pt;margin-top:9.7pt;width:44.25pt;height:25pt;z-index:253572096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">
                      <v:group id="_x0000_s150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">
                        <v:group id="_x0000_s150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">
                          <v:shape id="Textfeld 3" o:spid="_x0000_s15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4A41F5" w14:textId="371C65D8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837D97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1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">
                          <v:shape id="Textfeld 3" o:spid="_x0000_s151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7357F4" w14:textId="43A91F2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7010F3A" w14:textId="1AAFD9F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1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206F00A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9808" behindDoc="0" locked="0" layoutInCell="1" allowOverlap="1" wp14:anchorId="30332EB3" wp14:editId="3F88457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113030</wp:posOffset>
                      </wp:positionV>
                      <wp:extent cx="561975" cy="317500"/>
                      <wp:effectExtent l="0" t="0" r="0" b="0"/>
                      <wp:wrapNone/>
                      <wp:docPr id="58035775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82573450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049255054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2028822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38E46E" w14:textId="6CE94150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9590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DD7EB9" w14:textId="041C163A" w:rsidR="00DC641D" w:rsidRPr="00451DD8" w:rsidRDefault="002A14A2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 w:rsidR="00DC641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430829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7854626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6632060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C8FE5B" w14:textId="0A393BFF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0893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664E9" w14:textId="27B4F6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26779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7512212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0A776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32EB3" id="_x0000_s1518" style="position:absolute;margin-left:115.7pt;margin-top:8.9pt;width:44.25pt;height:25pt;z-index:25355980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">
                      <v:group id="_x0000_s151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">
                        <v:group id="_x0000_s152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">
                          <v:shape id="Textfeld 3" o:spid="_x0000_s15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38E46E" w14:textId="6CE94150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3DD7EB9" w14:textId="041C163A" w:rsidR="00DC641D" w:rsidRPr="00451DD8" w:rsidRDefault="002A14A2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C641D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ODh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NFrpfZzTX8/kqfADc/AAAA//8DAFBLAQItABQABgAIAAAAIQDb4fbL7gAAAIUBAAAT&#13;&#10;AAAAAAAAAAAAAAAAAAAAAABbQ29udGVudF9UeXBlc10ueG1sUEsBAi0AFAAGAAgAAAAhAFr0LFu/&#13;&#10;AAAAFQEAAAsAAAAAAAAAAAAAAAAAHwEAAF9yZWxzLy5yZWxzUEsBAi0AFAAGAAgAAAAhAO9Y4O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2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">
                          <v:shape id="Textfeld 3" o:spid="_x0000_s15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BC8FE5B" w14:textId="0A393BFF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86664E9" w14:textId="27B4F6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2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B40A776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1BCD8DF3" wp14:editId="339F16D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125095</wp:posOffset>
                      </wp:positionV>
                      <wp:extent cx="561975" cy="317500"/>
                      <wp:effectExtent l="0" t="0" r="0" b="0"/>
                      <wp:wrapNone/>
                      <wp:docPr id="7929274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5815036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560638415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1844178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2BCC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15601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1755FE" w14:textId="2F5D2AA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063769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0168732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16735254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BC720" w14:textId="0070D3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75501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8CF2C9" w14:textId="662EDCD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324467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7815951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8C982" w14:textId="601D8ED2" w:rsidR="00DC641D" w:rsidRPr="00DC641D" w:rsidRDefault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D8DF3" id="_x0000_s1529" style="position:absolute;margin-left:15.75pt;margin-top:9.85pt;width:44.25pt;height:25pt;z-index:25354956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">
                      <v:group id="_x0000_s153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">
                        <v:group id="_x0000_s153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">
                          <v:shape id="Textfeld 3" o:spid="_x0000_s15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502BCC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81755FE" w14:textId="2F5D2AA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3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">
                          <v:shape id="Textfeld 3" o:spid="_x0000_s153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gkM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OeX57Pp7EJUREwWoFe/AAAA//8DAFBLAQItABQABgAIAAAAIQDb4fbL7gAAAIUB&#13;&#10;AAATAAAAAAAAAAAAAAAAAAAAAABbQ29udGVudF9UeXBlc10ueG1sUEsBAi0AFAAGAAgAAAAhAFr0&#13;&#10;LFu/AAAAFQEAAAsAAAAAAAAAAAAAAAAAHwEAAF9yZWxzLy5yZWxzUEsBAi0AFAAGAAgAAAAhAEHW&#13;&#10;CQ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1BC720" w14:textId="0070D3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A8CF2C9" w14:textId="662EDCD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39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" filled="f" stroked="f" strokeweight=".5pt">
                        <v:textbox>
                          <w:txbxContent>
                            <w:p w14:paraId="1768C982" w14:textId="601D8ED2" w:rsidR="00DC641D" w:rsidRPr="00DC641D" w:rsidRDefault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624B828" w14:textId="77777777" w:rsidTr="0068490F"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tcBorders>
              <w:right w:val="single" w:sz="8" w:space="0" w:color="BFBFBF" w:themeColor="background1" w:themeShade="BF"/>
            </w:tcBorders>
          </w:tcPr>
          <w:p w14:paraId="12D374CD" w14:textId="1F8B6DAC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34A4C7" w14:textId="7CA99887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641D1854" wp14:editId="793CBF3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87321</wp:posOffset>
                      </wp:positionV>
                      <wp:extent cx="561975" cy="317500"/>
                      <wp:effectExtent l="0" t="0" r="0" b="0"/>
                      <wp:wrapNone/>
                      <wp:docPr id="89967160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93754297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14515538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132792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D0B15" w14:textId="43CC469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481184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53CDE5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757628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456854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251543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47E8C" w14:textId="13BB3A35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677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EF321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44348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07696486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44C08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D1854" id="_x0000_s1540" style="position:absolute;margin-left:15.65pt;margin-top:6.9pt;width:44.25pt;height:25pt;z-index:25355366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">
                      <v:group id="_x0000_s154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">
                        <v:group id="_x0000_s154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">
                          <v:shape id="Textfeld 3" o:spid="_x0000_s15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B7D0B15" w14:textId="43CC469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E53CDE5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">
                          <v:shape id="Textfeld 3" o:spid="_x0000_s154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A47E8C" w14:textId="13BB3A35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0EF321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50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" filled="f" stroked="f" strokeweight=".5pt">
                        <v:textbox>
                          <w:txbxContent>
                            <w:p w14:paraId="00B44C08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24AFF" w14:textId="69B79C2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7023F745" w14:textId="7CC0194C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45153172" wp14:editId="2A7FFA18">
                      <wp:simplePos x="0" y="0"/>
                      <wp:positionH relativeFrom="column">
                        <wp:posOffset>201552</wp:posOffset>
                      </wp:positionH>
                      <wp:positionV relativeFrom="paragraph">
                        <wp:posOffset>88557</wp:posOffset>
                      </wp:positionV>
                      <wp:extent cx="561975" cy="317500"/>
                      <wp:effectExtent l="0" t="0" r="0" b="0"/>
                      <wp:wrapNone/>
                      <wp:docPr id="857631650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687424616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10141418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7987757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FB3187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1426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A7DF0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14077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655240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3893740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2431B1" w14:textId="2391B0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03188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3097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572936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72335487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DF4D4F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53172" id="_x0000_s1551" style="position:absolute;margin-left:15.85pt;margin-top:6.95pt;width:44.25pt;height:25pt;z-index:25355571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">
                      <v:group id="_x0000_s1552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">
                        <v:group id="_x0000_s1553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">
                          <v:shape id="Textfeld 3" o:spid="_x0000_s15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FB3187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A7DF0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5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">
                          <v:shape id="Textfeld 3" o:spid="_x0000_s15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72431B1" w14:textId="2391B0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qRH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zzP1E1WFLfwJ5YOIOe/AAAA//8DAFBLAQItABQABgAIAAAAIQDb4fbL7gAAAIUB&#13;&#10;AAATAAAAAAAAAAAAAAAAAAAAAABbQ29udGVudF9UeXBlc10ueG1sUEsBAi0AFAAGAAgAAAAhAFr0&#13;&#10;LFu/AAAAFQEAAAsAAAAAAAAAAAAAAAAAHwEAAF9yZWxzLy5yZWxzUEsBAi0AFAAGAAgAAAAhAP4q&#13;&#10;pE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93097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61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" filled="f" stroked="f" strokeweight=".5pt">
                        <v:textbox>
                          <w:txbxContent>
                            <w:p w14:paraId="2DDF4D4F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D1FBB7" w14:textId="444D7AE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48B279AA" w14:textId="58AB99D2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7778E09" wp14:editId="0AAA3A39">
                      <wp:simplePos x="0" y="0"/>
                      <wp:positionH relativeFrom="column">
                        <wp:posOffset>199201</wp:posOffset>
                      </wp:positionH>
                      <wp:positionV relativeFrom="paragraph">
                        <wp:posOffset>64186</wp:posOffset>
                      </wp:positionV>
                      <wp:extent cx="561975" cy="317500"/>
                      <wp:effectExtent l="0" t="0" r="0" b="0"/>
                      <wp:wrapNone/>
                      <wp:docPr id="2233886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778309335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71804182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684249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1F773A" w14:textId="444AB63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134585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60AE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73677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4033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7915318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D600A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720632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4CE25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192083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946559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812F5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78E09" id="_x0000_s1562" style="position:absolute;margin-left:15.7pt;margin-top:5.05pt;width:44.25pt;height:25pt;z-index:25355776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">
                      <v:group id="_x0000_s1563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">
                        <v:group id="_x0000_s1564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">
                          <v:shape id="Textfeld 3" o:spid="_x0000_s15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71F773A" w14:textId="444AB63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5AB60AE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">
                          <v:shape id="Textfeld 3" o:spid="_x0000_s156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3D600A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4CE25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72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616812F5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F254F7" w14:textId="3D2F5C5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B231EA" w14:textId="54282BAE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7731C1F6" w14:textId="3DF38616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1856" behindDoc="0" locked="0" layoutInCell="1" allowOverlap="1" wp14:anchorId="359A83A4" wp14:editId="69DDDF3D">
                      <wp:simplePos x="0" y="0"/>
                      <wp:positionH relativeFrom="column">
                        <wp:posOffset>194917</wp:posOffset>
                      </wp:positionH>
                      <wp:positionV relativeFrom="paragraph">
                        <wp:posOffset>85244</wp:posOffset>
                      </wp:positionV>
                      <wp:extent cx="570212" cy="317500"/>
                      <wp:effectExtent l="0" t="0" r="1905" b="0"/>
                      <wp:wrapNone/>
                      <wp:docPr id="199456033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271438398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499255066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101240827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585F9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82672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647C7" w14:textId="0168A6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849871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954347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583173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26E7B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25027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22C18" w14:textId="3CDCBF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798832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1757390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AC4A0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A83A4" id="_x0000_s1573" style="position:absolute;margin-left:15.35pt;margin-top:6.7pt;width:44.9pt;height:25pt;z-index:253561856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">
                      <v:group id="_x0000_s1574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">
                        <v:group id="_x0000_s1575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">
                          <v:shape id="Textfeld 3" o:spid="_x0000_s157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2C9585F9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7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D647C7" w14:textId="0168A6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7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">
                          <v:shape id="Textfeld 3" o:spid="_x0000_s158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626E7B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DB22C18" w14:textId="3CDCBF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83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2F1AC4A0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EAF70C" w14:textId="4194805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33146ACA" w14:textId="7139563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3904" behindDoc="0" locked="0" layoutInCell="1" allowOverlap="1" wp14:anchorId="4FD4A46C" wp14:editId="7FCA0E68">
                      <wp:simplePos x="0" y="0"/>
                      <wp:positionH relativeFrom="column">
                        <wp:posOffset>203234</wp:posOffset>
                      </wp:positionH>
                      <wp:positionV relativeFrom="paragraph">
                        <wp:posOffset>88865</wp:posOffset>
                      </wp:positionV>
                      <wp:extent cx="570212" cy="317500"/>
                      <wp:effectExtent l="0" t="0" r="1905" b="0"/>
                      <wp:wrapNone/>
                      <wp:docPr id="53245496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464875185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668059215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5076710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1E359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063435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4C839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460886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52538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99598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A8CE91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08438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7CF03" w14:textId="61705B92" w:rsidR="00DC641D" w:rsidRPr="00451DD8" w:rsidRDefault="00900175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48913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62448267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78623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4A46C" id="_x0000_s1584" style="position:absolute;margin-left:16pt;margin-top:7pt;width:44.9pt;height:25pt;z-index:253563904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">
                      <v:group id="_x0000_s1585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">
                        <v:group id="_x0000_s1586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">
                          <v:shape id="Textfeld 3" o:spid="_x0000_s158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SsLzwAAAOc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Fwrab5NFP5Ffz+Sp9ALn8AAAD//wMAUEsBAi0AFAAGAAgAAAAhANvh9svuAAAAhQEA&#13;&#10;ABMAAAAAAAAAAAAAAAAAAAAAAFtDb250ZW50X1R5cGVzXS54bWxQSwECLQAUAAYACAAAACEAWvQs&#13;&#10;W78AAAAVAQAACwAAAAAAAAAAAAAAAAAfAQAAX3JlbHMvLnJlbHNQSwECLQAUAAYACAAAACEANnUr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11E359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8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84C839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59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">
                          <v:shape id="Textfeld 3" o:spid="_x0000_s159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8A8CE91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B27CF03" w14:textId="61705B92" w:rsidR="00DC641D" w:rsidRPr="00451DD8" w:rsidRDefault="00900175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94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9378623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51A2A6" w14:textId="4F767C32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23D976EC" w14:textId="599BBF1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5952" behindDoc="0" locked="0" layoutInCell="1" allowOverlap="1" wp14:anchorId="42256556" wp14:editId="0597B787">
                      <wp:simplePos x="0" y="0"/>
                      <wp:positionH relativeFrom="column">
                        <wp:posOffset>177148</wp:posOffset>
                      </wp:positionH>
                      <wp:positionV relativeFrom="paragraph">
                        <wp:posOffset>62865</wp:posOffset>
                      </wp:positionV>
                      <wp:extent cx="594635" cy="317500"/>
                      <wp:effectExtent l="0" t="0" r="2540" b="0"/>
                      <wp:wrapNone/>
                      <wp:docPr id="162763598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317500"/>
                                <a:chOff x="-32961" y="0"/>
                                <a:chExt cx="594936" cy="317500"/>
                              </a:xfrm>
                            </wpg:grpSpPr>
                            <wpg:grpSp>
                              <wpg:cNvPr id="786619059" name="Gruppieren 135"/>
                              <wpg:cNvGrpSpPr/>
                              <wpg:grpSpPr>
                                <a:xfrm>
                                  <a:off x="-32961" y="0"/>
                                  <a:ext cx="594936" cy="317500"/>
                                  <a:chOff x="-41773" y="0"/>
                                  <a:chExt cx="629764" cy="317500"/>
                                </a:xfrm>
                              </wpg:grpSpPr>
                              <wpg:grpSp>
                                <wpg:cNvPr id="1525715802" name="Gruppieren 2"/>
                                <wpg:cNvGrpSpPr/>
                                <wpg:grpSpPr>
                                  <a:xfrm>
                                    <a:off x="-41773" y="0"/>
                                    <a:ext cx="216398" cy="317499"/>
                                    <a:chOff x="15195" y="-4831"/>
                                    <a:chExt cx="218735" cy="318283"/>
                                  </a:xfrm>
                                </wpg:grpSpPr>
                                <wps:wsp>
                                  <wps:cNvPr id="141575851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37F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053816" name="Textfeld 3"/>
                                  <wps:cNvSpPr txBox="1"/>
                                  <wps:spPr>
                                    <a:xfrm>
                                      <a:off x="15195" y="149510"/>
                                      <a:ext cx="19228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DAD08" w14:textId="44BCF07D" w:rsidR="00900175" w:rsidRPr="00451DD8" w:rsidRDefault="00900175" w:rsidP="0090017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00795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5461955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58538291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637EC4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852766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D6364" w14:textId="4CBDF96A" w:rsidR="00900175" w:rsidRPr="00451DD8" w:rsidRDefault="002A14A2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08764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9642635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A4F7D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56556" id="_x0000_s1595" style="position:absolute;margin-left:13.95pt;margin-top:4.95pt;width:46.8pt;height:25pt;z-index:253565952;mso-width-relative:margin;mso-height-relative:margin" coordorigin="-329" coordsize="594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">
                      <v:group id="_x0000_s1596" style="position:absolute;left:-329;width:5948;height:3175" coordorigin="-417" coordsize="6297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">
                        <v:group id="_x0000_s1597" style="position:absolute;left:-417;width:2163;height:3174" coordorigin="15195,-4831" coordsize="21873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">
                          <v:shape id="Textfeld 3" o:spid="_x0000_s15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CA37F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9" type="#_x0000_t202" style="position:absolute;left:15195;top:149510;width:19228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6DAD08" w14:textId="44BCF07D" w:rsidR="00900175" w:rsidRPr="00451DD8" w:rsidRDefault="00900175" w:rsidP="009001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0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">
                          <v:shape id="Textfeld 3" o:spid="_x0000_s160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637EC4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CD6364" w14:textId="4CBDF96A" w:rsidR="00900175" w:rsidRPr="00451DD8" w:rsidRDefault="002A14A2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0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506A4F7D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B4138C" w14:textId="6D909EE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EDD90" w14:textId="67E6ECAB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66D93E" w14:textId="6407B77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4144" behindDoc="0" locked="0" layoutInCell="1" allowOverlap="1" wp14:anchorId="47442B0E" wp14:editId="6B6320A3">
                      <wp:simplePos x="0" y="0"/>
                      <wp:positionH relativeFrom="column">
                        <wp:posOffset>213034</wp:posOffset>
                      </wp:positionH>
                      <wp:positionV relativeFrom="paragraph">
                        <wp:posOffset>94615</wp:posOffset>
                      </wp:positionV>
                      <wp:extent cx="561975" cy="317500"/>
                      <wp:effectExtent l="0" t="0" r="0" b="0"/>
                      <wp:wrapNone/>
                      <wp:docPr id="72533250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212255099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87511469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70164818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843F1" w14:textId="63A8731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47810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3D74D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15562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96784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96736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772932" w14:textId="4090437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238783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D6FDBF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786768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8496386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0A79C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42B0E" id="_x0000_s1606" style="position:absolute;margin-left:16.75pt;margin-top:7.45pt;width:44.25pt;height:25pt;z-index:25357414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">
                      <v:group id="_x0000_s160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">
                        <v:group id="_x0000_s160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">
                          <v:shape id="Textfeld 3" o:spid="_x0000_s16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B843F1" w14:textId="63A8731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3D74D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1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">
                          <v:shape id="Textfeld 3" o:spid="_x0000_s161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3B772932" w14:textId="4090437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4D6FDBF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1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" filled="f" stroked="f" strokeweight=".5pt">
                        <v:textbox inset="0,,0">
                          <w:txbxContent>
                            <w:p w14:paraId="18C0A79C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A909FF" w14:textId="658431A1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20F159C0" w14:textId="267B7CE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0048" behindDoc="0" locked="0" layoutInCell="1" allowOverlap="1" wp14:anchorId="7843D9F8" wp14:editId="28686061">
                      <wp:simplePos x="0" y="0"/>
                      <wp:positionH relativeFrom="column">
                        <wp:posOffset>209859</wp:posOffset>
                      </wp:positionH>
                      <wp:positionV relativeFrom="paragraph">
                        <wp:posOffset>86360</wp:posOffset>
                      </wp:positionV>
                      <wp:extent cx="561975" cy="317500"/>
                      <wp:effectExtent l="0" t="0" r="0" b="0"/>
                      <wp:wrapNone/>
                      <wp:docPr id="20717009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801714484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932744700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205934825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C32EAF" w14:textId="422C230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75865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C339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7488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747155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3822623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5BD76" w14:textId="314E244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923089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A603D" w14:textId="101E4C5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82922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7417012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F45578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3D9F8" id="_x0000_s1617" style="position:absolute;margin-left:16.5pt;margin-top:6.8pt;width:44.25pt;height:25pt;z-index:25357004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">
                      <v:group id="_x0000_s161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">
                        <v:group id="_x0000_s161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">
                          <v:shape id="Textfeld 3" o:spid="_x0000_s16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DC32EAF" w14:textId="422C230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87C339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2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">
                          <v:shape id="Textfeld 3" o:spid="_x0000_s162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975BD76" w14:textId="314E244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0A603D" w14:textId="101E4C5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2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BF45578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0CD39E" w14:textId="4FAE977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tcBorders>
              <w:left w:val="single" w:sz="8" w:space="0" w:color="BFBFBF" w:themeColor="background1" w:themeShade="BF"/>
            </w:tcBorders>
          </w:tcPr>
          <w:p w14:paraId="74CF2154" w14:textId="74C1B3C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493E949E" w14:textId="77634C9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8240" behindDoc="0" locked="0" layoutInCell="1" allowOverlap="1" wp14:anchorId="62CB6B31" wp14:editId="6280544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84627</wp:posOffset>
                      </wp:positionV>
                      <wp:extent cx="561975" cy="317500"/>
                      <wp:effectExtent l="0" t="0" r="0" b="0"/>
                      <wp:wrapNone/>
                      <wp:docPr id="31872109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565899589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208793950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6804527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3E6F6D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8781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41D67C" w14:textId="7F65F95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279902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2315173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67777136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CA6A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947670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E65615" w14:textId="7ECB86C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49530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87331036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979D5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CB6B31" id="_x0000_s1628" style="position:absolute;margin-left:15.6pt;margin-top:6.65pt;width:44.25pt;height:25pt;z-index:25357824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">
                      <v:group id="_x0000_s162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">
                        <v:group id="_x0000_s163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">
                          <v:shape id="Textfeld 3" o:spid="_x0000_s16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3E6F6D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41D67C" w14:textId="7F65F95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">
                          <v:shape id="Textfeld 3" o:spid="_x0000_s16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A9CA6A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E65615" w14:textId="7ECB86C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3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1F0979D5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D84A0B" w14:textId="061C7F8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049D36E8" w14:textId="2A7CB3A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0288" behindDoc="0" locked="0" layoutInCell="1" allowOverlap="1" wp14:anchorId="23C9EC5E" wp14:editId="702D6E8C">
                      <wp:simplePos x="0" y="0"/>
                      <wp:positionH relativeFrom="column">
                        <wp:posOffset>182300</wp:posOffset>
                      </wp:positionH>
                      <wp:positionV relativeFrom="paragraph">
                        <wp:posOffset>76303</wp:posOffset>
                      </wp:positionV>
                      <wp:extent cx="561975" cy="317500"/>
                      <wp:effectExtent l="0" t="0" r="0" b="0"/>
                      <wp:wrapNone/>
                      <wp:docPr id="33248238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231005233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19586871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83323966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7346FB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02521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98E4B6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7522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1121242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88412603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86B35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69167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AC091" w14:textId="4F32AC1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692335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8543345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36E6F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9EC5E" id="_x0000_s1639" style="position:absolute;margin-left:14.35pt;margin-top:6pt;width:44.25pt;height:25pt;z-index:25358028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">
                      <v:group id="_x0000_s164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Smf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">
                        <v:group id="_x0000_s164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">
                          <v:shape id="Textfeld 3" o:spid="_x0000_s164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7346FB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98E4B6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4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">
                          <v:shape id="Textfeld 3" o:spid="_x0000_s164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3E86B35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37AC091" w14:textId="4F32AC1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49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2536E6F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00A85" w14:textId="660190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68490F"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68490F"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6DE45703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320E3772" w14:textId="2E32357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68490F"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BF65BD">
            <w:pPr>
              <w:pStyle w:val="Listenabsatz"/>
            </w:pPr>
            <w:r w:rsidRPr="00560BA7">
              <w:t>... von Zeile zu Zeile...</w:t>
            </w:r>
          </w:p>
          <w:p w14:paraId="05D3FEFC" w14:textId="11124DF0" w:rsidR="009C1954" w:rsidRPr="00560BA7" w:rsidRDefault="009C1954" w:rsidP="00BF65BD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45F9E8EA" w:rsidR="009C1954" w:rsidRPr="00560BA7" w:rsidRDefault="009C1954" w:rsidP="00BF65BD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BF65BD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BF65BD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68490F">
        <w:trPr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4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68490F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610" w:type="dxa"/>
            <w:gridSpan w:val="5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F225719" wp14:editId="2760A18D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104FA83E" wp14:editId="5DB5650A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FA83E" id="Gruppieren 22" o:spid="_x0000_s1650" style="position:absolute;margin-left:379.6pt;margin-top:19.05pt;width:55.35pt;height:61pt;z-index:253250560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">
                      <v:shape id="Grafik 1" o:spid="_x0000_s1651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">
                        <v:imagedata r:id="rId63" o:title="" chromakey="white"/>
                      </v:shape>
                      <v:shape id="_x0000_s1652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68490F">
        <w:tc>
          <w:tcPr>
            <w:tcW w:w="709" w:type="dxa"/>
          </w:tcPr>
          <w:p w14:paraId="468BF4FF" w14:textId="57FE8F8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5BD4DC6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gridSpan w:val="5"/>
            <w:vAlign w:val="center"/>
          </w:tcPr>
          <w:p w14:paraId="0242B501" w14:textId="1F77F972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466F303E" wp14:editId="1EB7B59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52070</wp:posOffset>
                      </wp:positionV>
                      <wp:extent cx="171450" cy="316865"/>
                      <wp:effectExtent l="0" t="0" r="6350" b="635"/>
                      <wp:wrapNone/>
                      <wp:docPr id="20676607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6583603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4C4CB8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52666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022D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717749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F303E" id="_x0000_s1653" style="position:absolute;margin-left:241.85pt;margin-top:4.1pt;width:13.5pt;height:24.95pt;z-index:25359052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">
                      <v:shape id="Textfeld 3" o:spid="_x0000_s16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4C4CB8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C022D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7144D3A6" w:rsidR="006A4708" w:rsidRPr="005B6061" w:rsidRDefault="00900175" w:rsidP="00BF65BD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91552" behindDoc="0" locked="0" layoutInCell="1" allowOverlap="1" wp14:anchorId="718D3A5F" wp14:editId="08BECA83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62230</wp:posOffset>
                      </wp:positionV>
                      <wp:extent cx="178435" cy="317500"/>
                      <wp:effectExtent l="0" t="0" r="0" b="0"/>
                      <wp:wrapNone/>
                      <wp:docPr id="2612358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" cy="317500"/>
                                <a:chOff x="35340" y="-4831"/>
                                <a:chExt cx="191622" cy="318283"/>
                              </a:xfrm>
                            </wpg:grpSpPr>
                            <wps:wsp>
                              <wps:cNvPr id="339991145" name="Textfeld 3"/>
                              <wps:cNvSpPr txBox="1"/>
                              <wps:spPr>
                                <a:xfrm>
                                  <a:off x="6700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47D46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376640" name="Textfeld 3"/>
                              <wps:cNvSpPr txBox="1"/>
                              <wps:spPr>
                                <a:xfrm>
                                  <a:off x="35340" y="149510"/>
                                  <a:ext cx="15449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E5573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50526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D3A5F" id="_x0000_s1657" style="position:absolute;left:0;text-align:left;margin-left:256.6pt;margin-top:4.9pt;width:14.05pt;height:25pt;z-index:253591552;mso-width-relative:margin;mso-height-relative:margin" coordorigin="35340,-4831" coordsize="19162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">
                      <v:shape id="Textfeld 3" o:spid="_x0000_s16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A47D46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59" type="#_x0000_t202" style="position:absolute;left:35340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BE5573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101010</w:t>
                              </w:r>
                            </w:p>
                          </w:txbxContent>
                        </v:textbox>
                      </v:shape>
                      <v:line id="Gerade Verbindung 1" o:spid="_x0000_s16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Dilara würfelt 3 und 5 und baut daraus den Bruch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1F2E0E" w:rsidRPr="005B6061">
              <w:t xml:space="preserve">. </w:t>
            </w:r>
          </w:p>
          <w:p w14:paraId="54269D16" w14:textId="6BB06534" w:rsidR="001F2E0E" w:rsidRPr="005B6061" w:rsidRDefault="00164725" w:rsidP="00BF65BD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3D3B08ED" wp14:editId="4212FF99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661" style="position:absolute;left:0;text-align:left;margin-left:388.85pt;margin-top:17.85pt;width:45.75pt;height:55.3pt;z-index:253185024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vMl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b0adehwt5Srx4RqdXIGWaKM3wu&#13;&#10;4c4tc37BLMYHNjES/Xd8qkbjNd1LlNTa/vvaftBH7nBKyQ7jaErdzw0L/ar5qpDVMLsGwQ7CchDU&#13;&#10;pr3SqDMgBm+iiAvWN4NYoSp/YFLOwis4YorjrSn1g3jlu6GIScvFbBaVurZ3q+4MmmUW0Qqw3+9/&#13;&#10;MGt6znpk7JseeMNKdkzdTjfArvRs43UlI68PKPaAg8NRinMO0tEg/XUdtQ7/OVz+B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">
                      <v:shape id="Grafik 7" o:spid="_x0000_s166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65" o:title="" chromakey="white"/>
                      </v:shape>
                      <v:shape id="_x0000_s166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Maurice würfelt 1 und 10 und baut daraus den Bruch</w:t>
            </w:r>
            <w:r w:rsidR="00900175">
              <w:t xml:space="preserve">     </w:t>
            </w:r>
            <w:r w:rsidR="001F2E0E" w:rsidRPr="005B6061">
              <w:t>.</w:t>
            </w:r>
          </w:p>
          <w:p w14:paraId="0E1E5A69" w14:textId="6E4247D5" w:rsidR="001F2E0E" w:rsidRPr="005B6061" w:rsidRDefault="00164725" w:rsidP="00BF65BD">
            <w:pPr>
              <w:pStyle w:val="Listenabsatz"/>
            </w:pPr>
            <w:r w:rsidRPr="005B6061">
              <w:drawing>
                <wp:anchor distT="0" distB="0" distL="114300" distR="114300" simplePos="0" relativeHeight="253094912" behindDoc="0" locked="0" layoutInCell="1" allowOverlap="1" wp14:anchorId="765E5286" wp14:editId="2FB0A96E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538569EE" w:rsidR="001F2E0E" w:rsidRPr="005B6061" w:rsidRDefault="001F2E0E" w:rsidP="00BF65BD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569EA6F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44DEDA18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64501832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3A39A3E0" w:rsidR="00164725" w:rsidRPr="005B6061" w:rsidRDefault="0090017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7AFDE53B" wp14:editId="3152393D">
                      <wp:simplePos x="0" y="0"/>
                      <wp:positionH relativeFrom="column">
                        <wp:posOffset>2189926</wp:posOffset>
                      </wp:positionH>
                      <wp:positionV relativeFrom="paragraph">
                        <wp:posOffset>418087</wp:posOffset>
                      </wp:positionV>
                      <wp:extent cx="171450" cy="316865"/>
                      <wp:effectExtent l="0" t="0" r="6350" b="635"/>
                      <wp:wrapNone/>
                      <wp:docPr id="298623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177815748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A4591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28642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BA2F7" w14:textId="58F9D61A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79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E53B" id="_x0000_s1664" style="position:absolute;margin-left:172.45pt;margin-top:32.9pt;width:13.5pt;height:24.95pt;z-index:25359564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">
                      <v:shape id="Textfeld 3" o:spid="_x0000_s16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AA4591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3BA2F7" w14:textId="58F9D61A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3600" behindDoc="0" locked="0" layoutInCell="1" allowOverlap="1" wp14:anchorId="36586700" wp14:editId="1A6BB6D8">
                      <wp:simplePos x="0" y="0"/>
                      <wp:positionH relativeFrom="column">
                        <wp:posOffset>1786050</wp:posOffset>
                      </wp:positionH>
                      <wp:positionV relativeFrom="paragraph">
                        <wp:posOffset>420199</wp:posOffset>
                      </wp:positionV>
                      <wp:extent cx="171450" cy="316865"/>
                      <wp:effectExtent l="0" t="0" r="6350" b="635"/>
                      <wp:wrapNone/>
                      <wp:docPr id="1325930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3343855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BEDF5C" w14:textId="6033AA0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15271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B8D3B" w14:textId="69F2E9E3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537580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86700" id="_x0000_s1668" style="position:absolute;margin-left:140.65pt;margin-top:33.1pt;width:13.5pt;height:24.95pt;z-index:253593600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">
                      <v:shape id="Textfeld 3" o:spid="_x0000_s166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BEDF5C" w14:textId="6033AA0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B8D3B" w14:textId="69F2E9E3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6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color w:val="70BCC9" w:themeColor="text2" w:themeTint="99"/>
              </w:rPr>
              <w:t>Anteile in Bildern und Situationen vergleichen</w:t>
            </w:r>
            <w:r w:rsidR="00164725"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D023AF">
        <w:trPr>
          <w:trHeight w:val="498"/>
        </w:trPr>
        <w:tc>
          <w:tcPr>
            <w:tcW w:w="425" w:type="dxa"/>
          </w:tcPr>
          <w:p w14:paraId="20CB9A26" w14:textId="77F201BB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4DEA462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Tim fragt: „Was ist größer: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</w:rPr>
              <w:t xml:space="preserve"> oder</w:t>
            </w:r>
            <w:r w:rsidR="00900175">
              <w:rPr>
                <w:rFonts w:ascii="Calibri" w:hAnsi="Calibri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D023AF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0459E186" w:rsidR="00164725" w:rsidRPr="005B6061" w:rsidRDefault="00164725" w:rsidP="00D023AF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26F90ADC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1DD8EC68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43128DA3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D023AF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295851B7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9744" behindDoc="0" locked="0" layoutInCell="1" allowOverlap="1" wp14:anchorId="76CD8D14" wp14:editId="266B2653">
                      <wp:simplePos x="0" y="0"/>
                      <wp:positionH relativeFrom="column">
                        <wp:posOffset>1587775</wp:posOffset>
                      </wp:positionH>
                      <wp:positionV relativeFrom="paragraph">
                        <wp:posOffset>84266</wp:posOffset>
                      </wp:positionV>
                      <wp:extent cx="171450" cy="316865"/>
                      <wp:effectExtent l="0" t="0" r="6350" b="635"/>
                      <wp:wrapNone/>
                      <wp:docPr id="1724399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7917359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EAE02" w14:textId="2C2B1D70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934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8336" w14:textId="6FEDC23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87691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D8D14" id="_x0000_s1672" style="position:absolute;margin-left:125pt;margin-top:6.65pt;width:13.5pt;height:24.95pt;z-index:253599744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">
                      <v:shape id="Textfeld 3" o:spid="_x0000_s167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EAE02" w14:textId="2C2B1D70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88336" w14:textId="6FEDC23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line id="Gerade Verbindung 1" o:spid="_x0000_s167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7696" behindDoc="0" locked="0" layoutInCell="1" allowOverlap="1" wp14:anchorId="64727475" wp14:editId="3A6A988D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81915</wp:posOffset>
                      </wp:positionV>
                      <wp:extent cx="119600" cy="316865"/>
                      <wp:effectExtent l="0" t="0" r="7620" b="635"/>
                      <wp:wrapNone/>
                      <wp:docPr id="18290240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00" cy="316865"/>
                                <a:chOff x="44248" y="-4831"/>
                                <a:chExt cx="127984" cy="318283"/>
                              </a:xfrm>
                            </wpg:grpSpPr>
                            <wps:wsp>
                              <wps:cNvPr id="71063576" name="Textfeld 3"/>
                              <wps:cNvSpPr txBox="1"/>
                              <wps:spPr>
                                <a:xfrm>
                                  <a:off x="69553" y="-4831"/>
                                  <a:ext cx="77047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78E72" w14:textId="02A9E61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926737" name="Textfeld 3"/>
                              <wps:cNvSpPr txBox="1"/>
                              <wps:spPr>
                                <a:xfrm>
                                  <a:off x="4424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06D93" w14:textId="64CB8D9D" w:rsidR="00900175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312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27475" id="_x0000_s1676" style="position:absolute;margin-left:12.15pt;margin-top:6.45pt;width:9.4pt;height:24.95pt;z-index:253597696;mso-width-relative:margin;mso-height-relative:margin" coordorigin="44248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">
                      <v:shape id="Textfeld 3" o:spid="_x0000_s1677" type="#_x0000_t202" style="position:absolute;left:69553;top:-4831;width:7704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/MPzgAAAOY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EwzVR+dT3N4fdWugRy+QMAAP//AwBQSwECLQAUAAYACAAAACEA2+H2y+4AAACFAQAA&#13;&#10;EwAAAAAAAAAAAAAAAAAAAAAAW0NvbnRlbnRfVHlwZXNdLnhtbFBLAQItABQABgAIAAAAIQBa9Cxb&#13;&#10;vwAAABUBAAALAAAAAAAAAAAAAAAAAB8BAABfcmVscy8ucmVsc1BLAQItABQABgAIAAAAIQDjI/MP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978E72" w14:textId="02A9E61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78" type="#_x0000_t202" style="position:absolute;left:4424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8406D93" w14:textId="64CB8D9D" w:rsidR="00900175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64725" w:rsidRPr="005B6061" w14:paraId="75AD567A" w14:textId="77777777" w:rsidTr="00D023AF">
        <w:trPr>
          <w:trHeight w:val="451"/>
        </w:trPr>
        <w:tc>
          <w:tcPr>
            <w:tcW w:w="425" w:type="dxa"/>
          </w:tcPr>
          <w:p w14:paraId="3401BAD3" w14:textId="3A12CEF5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4156D90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>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 xml:space="preserve">größer oder kleiner als </w:t>
            </w:r>
            <w:r w:rsidR="00A97601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D023AF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D023AF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8811C73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D65577E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09E4E7AE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D023AF">
        <w:trPr>
          <w:trHeight w:val="222"/>
        </w:trPr>
        <w:tc>
          <w:tcPr>
            <w:tcW w:w="425" w:type="dxa"/>
          </w:tcPr>
          <w:p w14:paraId="5C759F2D" w14:textId="7E9A50CF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8427849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5CB2379A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D023AF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0C2D5D91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7936" behindDoc="0" locked="0" layoutInCell="1" allowOverlap="1" wp14:anchorId="6143CF35" wp14:editId="229849E7">
                      <wp:simplePos x="0" y="0"/>
                      <wp:positionH relativeFrom="column">
                        <wp:posOffset>178978</wp:posOffset>
                      </wp:positionH>
                      <wp:positionV relativeFrom="paragraph">
                        <wp:posOffset>96018</wp:posOffset>
                      </wp:positionV>
                      <wp:extent cx="179070" cy="316865"/>
                      <wp:effectExtent l="0" t="0" r="0" b="635"/>
                      <wp:wrapNone/>
                      <wp:docPr id="390570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15525807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E9F26" w14:textId="34610AA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49645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8DA6E" w14:textId="5BE6CBAE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324663" name="Gerade Verbindung 1"/>
                              <wps:cNvCnPr/>
                              <wps:spPr>
                                <a:xfrm>
                                  <a:off x="56184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3CF35" id="_x0000_s1680" style="position:absolute;margin-left:14.1pt;margin-top:7.55pt;width:14.1pt;height:24.95pt;z-index:253607936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">
                      <v:shape id="Textfeld 3" o:spid="_x0000_s16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1E9F26" w14:textId="34610AA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82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8DA6E" w14:textId="5BE6CBAE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83" style="position:absolute;visibility:visible;mso-wrap-style:square" from="56184,179565" to="1646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ED59E13" wp14:editId="52E02306">
                      <wp:simplePos x="0" y="0"/>
                      <wp:positionH relativeFrom="column">
                        <wp:posOffset>1879543</wp:posOffset>
                      </wp:positionH>
                      <wp:positionV relativeFrom="paragraph">
                        <wp:posOffset>79542</wp:posOffset>
                      </wp:positionV>
                      <wp:extent cx="179278" cy="316865"/>
                      <wp:effectExtent l="0" t="0" r="0" b="635"/>
                      <wp:wrapNone/>
                      <wp:docPr id="10771102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278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3734056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3CB2CF" w14:textId="6E70C70D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613371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845E6" w14:textId="14A14D0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24727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9E13" id="_x0000_s1684" style="position:absolute;margin-left:148pt;margin-top:6.25pt;width:14.1pt;height:24.95pt;z-index:253603840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">
                      <v:shape id="Textfeld 3" o:spid="_x0000_s16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F3CB2CF" w14:textId="6E70C70D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D0845E6" w14:textId="14A14D0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444</w:t>
                              </w:r>
                            </w:p>
                          </w:txbxContent>
                        </v:textbox>
                      </v:shape>
                      <v:line id="Gerade Verbindung 1" o:spid="_x0000_s168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8320" behindDoc="0" locked="0" layoutInCell="1" allowOverlap="1" wp14:anchorId="026EEA95" wp14:editId="75CE25F0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769E0" id="Gerade Verbindung 137" o:spid="_x0000_s1026" style="position:absolute;z-index:253368320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1979355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9344" behindDoc="0" locked="0" layoutInCell="1" allowOverlap="1" wp14:anchorId="0AB3FD03" wp14:editId="00925596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4FD66" id="Gerade Verbindung 137" o:spid="_x0000_s1026" style="position:absolute;z-index:253369344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13B47E34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02AA96A3" wp14:editId="7BAC788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104775</wp:posOffset>
                      </wp:positionV>
                      <wp:extent cx="173355" cy="316865"/>
                      <wp:effectExtent l="0" t="0" r="4445" b="635"/>
                      <wp:wrapNone/>
                      <wp:docPr id="2040951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316865"/>
                                <a:chOff x="42085" y="-4831"/>
                                <a:chExt cx="186123" cy="318283"/>
                              </a:xfrm>
                            </wpg:grpSpPr>
                            <wps:wsp>
                              <wps:cNvPr id="2050255632" name="Textfeld 3"/>
                              <wps:cNvSpPr txBox="1"/>
                              <wps:spPr>
                                <a:xfrm>
                                  <a:off x="6825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97837" w14:textId="77777777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45237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EE310D" w14:textId="11F0DE62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494754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A96A3" id="_x0000_s1688" style="position:absolute;margin-left:53.95pt;margin-top:8.25pt;width:13.65pt;height:24.95pt;z-index:253605888;mso-width-relative:margin;mso-height-relative:margin" coordorigin="42085,-4831" coordsize="18612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">
                      <v:shape id="Textfeld 3" o:spid="_x0000_s1689" type="#_x0000_t202" style="position:absolute;left:6825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997837" w14:textId="77777777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0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EEE310D" w14:textId="11F0DE62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84</w:t>
                              </w:r>
                            </w:p>
                          </w:txbxContent>
                        </v:textbox>
                      </v:shape>
                      <v:line id="Gerade Verbindung 1" o:spid="_x0000_s16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1792" behindDoc="0" locked="0" layoutInCell="1" allowOverlap="1" wp14:anchorId="519F7974" wp14:editId="77AA147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149225" cy="316865"/>
                      <wp:effectExtent l="0" t="0" r="3175" b="635"/>
                      <wp:wrapNone/>
                      <wp:docPr id="12637721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16865"/>
                                <a:chOff x="39645" y="-4831"/>
                                <a:chExt cx="159954" cy="318283"/>
                              </a:xfrm>
                            </wpg:grpSpPr>
                            <wps:wsp>
                              <wps:cNvPr id="1675099861" name="Textfeld 3"/>
                              <wps:cNvSpPr txBox="1"/>
                              <wps:spPr>
                                <a:xfrm>
                                  <a:off x="39645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439C78" w14:textId="112930E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36924" name="Textfeld 3"/>
                              <wps:cNvSpPr txBox="1"/>
                              <wps:spPr>
                                <a:xfrm>
                                  <a:off x="42085" y="149510"/>
                                  <a:ext cx="15409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9B99B" w14:textId="2C3140E6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656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F7974" id="_x0000_s1692" style="position:absolute;margin-left:184.05pt;margin-top:6.35pt;width:11.75pt;height:24.95pt;z-index:253601792;mso-width-relative:margin;mso-height-relative:margin" coordorigin="39645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">
                      <v:shape id="Textfeld 3" o:spid="_x0000_s1693" type="#_x0000_t202" style="position:absolute;left:396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C439C78" w14:textId="112930E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4" type="#_x0000_t202" style="position:absolute;left:42085;top:149510;width:15409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A9B99B" w14:textId="2C3140E6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6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329D21" w14:textId="6BFE3E9A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70368" behindDoc="0" locked="0" layoutInCell="1" allowOverlap="1" wp14:anchorId="71FAD910" wp14:editId="08EA1677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28875" id="Gerade Verbindung 137" o:spid="_x0000_s1026" style="position:absolute;z-index:253370368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                                                  </w:t>
            </w:r>
          </w:p>
        </w:tc>
      </w:tr>
      <w:tr w:rsidR="00164725" w:rsidRPr="005B6061" w14:paraId="2A276247" w14:textId="77777777" w:rsidTr="00D023AF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D023AF">
        <w:trPr>
          <w:trHeight w:val="222"/>
        </w:trPr>
        <w:tc>
          <w:tcPr>
            <w:tcW w:w="425" w:type="dxa"/>
          </w:tcPr>
          <w:p w14:paraId="43F1F431" w14:textId="011B242B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7296" behindDoc="0" locked="0" layoutInCell="1" allowOverlap="1" wp14:anchorId="510C8D86" wp14:editId="0946A254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5D5A0" id="Gerade Verbindung 137" o:spid="_x0000_s1026" style="position:absolute;z-index:253367296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D023AF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5F01D0F2" w:rsidR="00164725" w:rsidRPr="00D023AF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D023AF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04A7BEAC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1C3F41B9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D023AF">
        <w:tc>
          <w:tcPr>
            <w:tcW w:w="425" w:type="dxa"/>
          </w:tcPr>
          <w:p w14:paraId="4ABDB1A8" w14:textId="0947289E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D023AF" w:rsidRDefault="00164725" w:rsidP="00164725">
            <w:pPr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1D448A00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D023AF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68A0DD69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13E5CAA1" wp14:editId="4757F69D">
                      <wp:simplePos x="0" y="0"/>
                      <wp:positionH relativeFrom="column">
                        <wp:posOffset>165255</wp:posOffset>
                      </wp:positionH>
                      <wp:positionV relativeFrom="paragraph">
                        <wp:posOffset>87095</wp:posOffset>
                      </wp:positionV>
                      <wp:extent cx="163028" cy="316865"/>
                      <wp:effectExtent l="0" t="0" r="2540" b="635"/>
                      <wp:wrapNone/>
                      <wp:docPr id="183119204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28" cy="316865"/>
                                <a:chOff x="42085" y="-4831"/>
                                <a:chExt cx="174659" cy="318283"/>
                              </a:xfrm>
                            </wpg:grpSpPr>
                            <wps:wsp>
                              <wps:cNvPr id="252353642" name="Textfeld 3"/>
                              <wps:cNvSpPr txBox="1"/>
                              <wps:spPr>
                                <a:xfrm>
                                  <a:off x="5679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4197AE" w14:textId="0EAA271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87209" name="Textfeld 3"/>
                              <wps:cNvSpPr txBox="1"/>
                              <wps:spPr>
                                <a:xfrm>
                                  <a:off x="42085" y="149510"/>
                                  <a:ext cx="15427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23B99" w14:textId="765D9EE7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050219" name="Gerade Verbindung 1"/>
                              <wps:cNvCnPr/>
                              <wps:spPr>
                                <a:xfrm>
                                  <a:off x="6191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5CAA1" id="_x0000_s1696" style="position:absolute;margin-left:13pt;margin-top:6.85pt;width:12.85pt;height:24.95pt;z-index:253609984;mso-width-relative:margin;mso-height-relative:margin" coordorigin="42085,-4831" coordsize="17465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">
                      <v:shape id="Textfeld 3" o:spid="_x0000_s1697" type="#_x0000_t202" style="position:absolute;left:56790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4197AE" w14:textId="0EAA271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698" type="#_x0000_t202" style="position:absolute;left:42085;top:149510;width:15427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9423B99" w14:textId="765D9EE7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1699" style="position:absolute;visibility:visible;mso-wrap-style:square" from="61912,179565" to="17038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2D3D069" w14:textId="0D1D182A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6128" behindDoc="0" locked="0" layoutInCell="1" allowOverlap="1" wp14:anchorId="5EC60645" wp14:editId="5BB55029">
                      <wp:simplePos x="0" y="0"/>
                      <wp:positionH relativeFrom="column">
                        <wp:posOffset>1840971</wp:posOffset>
                      </wp:positionH>
                      <wp:positionV relativeFrom="paragraph">
                        <wp:posOffset>299352</wp:posOffset>
                      </wp:positionV>
                      <wp:extent cx="561975" cy="317500"/>
                      <wp:effectExtent l="0" t="0" r="0" b="0"/>
                      <wp:wrapNone/>
                      <wp:docPr id="140754599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358172028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358336412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361193331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522AC" w14:textId="29FFAB42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27436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C3EB8C" w14:textId="1D6643CE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43334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54727846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7646571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FF2060" w14:textId="77777777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057612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E80A07" w14:textId="75B0EF2A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82558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34518987" name="Textfeld 140"/>
                              <wps:cNvSpPr txBox="1"/>
                              <wps:spPr>
                                <a:xfrm>
                                  <a:off x="53546" y="37070"/>
                                  <a:ext cx="362776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ED361" w14:textId="77777777" w:rsidR="00A97601" w:rsidRPr="00DC641D" w:rsidRDefault="00A97601" w:rsidP="00A9760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60645" id="_x0000_s1700" style="position:absolute;margin-left:144.95pt;margin-top:23.55pt;width:44.25pt;height:25pt;z-index:25361612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">
                      <v:group id="_x0000_s170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">
                        <v:group id="_x0000_s170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oX3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">
                          <v:shape id="Textfeld 3" o:spid="_x0000_s17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B4522AC" w14:textId="29FFAB42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8C3EB8C" w14:textId="1D6643CE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0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">
                          <v:shape id="Textfeld 3" o:spid="_x0000_s170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AFF2060" w14:textId="77777777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BE80A07" w14:textId="75B0EF2A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10" type="#_x0000_t202" style="position:absolute;left:535;top:370;width:3628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" filled="f" stroked="f" strokeweight=".5pt">
                        <v:textbox inset=",,1mm">
                          <w:txbxContent>
                            <w:p w14:paraId="176ED361" w14:textId="77777777" w:rsidR="00A97601" w:rsidRPr="00DC641D" w:rsidRDefault="00A97601" w:rsidP="00A976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>(1)</w:t>
            </w:r>
            <w:r w:rsidR="0016472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  </w:t>
            </w:r>
            <w:r w:rsidR="00164725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</w:rPr>
              <w:t>____</w:t>
            </w:r>
            <w:r w:rsidR="00164725">
              <w:rPr>
                <w:rFonts w:ascii="Calibri" w:hAnsi="Calibri"/>
              </w:rPr>
              <w:t xml:space="preserve">__________  </w:t>
            </w:r>
            <w:r w:rsidR="00164725" w:rsidRPr="005B6061">
              <w:rPr>
                <w:rFonts w:ascii="Calibri" w:hAnsi="Calibri"/>
              </w:rPr>
              <w:t xml:space="preserve">15 </w:t>
            </w:r>
            <w:r w:rsidR="00164725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41C923FC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209F1FE9" wp14:editId="149CBAC2">
                      <wp:simplePos x="0" y="0"/>
                      <wp:positionH relativeFrom="column">
                        <wp:posOffset>1679077</wp:posOffset>
                      </wp:positionH>
                      <wp:positionV relativeFrom="paragraph">
                        <wp:posOffset>86841</wp:posOffset>
                      </wp:positionV>
                      <wp:extent cx="149304" cy="316865"/>
                      <wp:effectExtent l="0" t="0" r="3175" b="635"/>
                      <wp:wrapNone/>
                      <wp:docPr id="637263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25434" y="-4831"/>
                                <a:chExt cx="159954" cy="318283"/>
                              </a:xfrm>
                            </wpg:grpSpPr>
                            <wps:wsp>
                              <wps:cNvPr id="1742527622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9FCDB" w14:textId="735FC548" w:rsidR="00A97601" w:rsidRPr="00451DD8" w:rsidRDefault="00A97601" w:rsidP="000732F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970253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60FAF" w14:textId="47524298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86590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F1FE9" id="_x0000_s1711" style="position:absolute;margin-left:132.2pt;margin-top:6.85pt;width:11.75pt;height:24.95pt;z-index:253612032;mso-width-relative:margin;mso-height-relative:margin" coordorigin="25434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">
                      <v:shape id="Textfeld 3" o:spid="_x0000_s1712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09FCDB" w14:textId="735FC548" w:rsidR="00A97601" w:rsidRPr="00451DD8" w:rsidRDefault="00A97601" w:rsidP="00073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13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360FAF" w14:textId="47524298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1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C81A6B3" w14:textId="5C7642DA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>(2) 30 %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D023AF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0B0CCC9A" w:rsidR="00164725" w:rsidRDefault="00164725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Rechenweg zum Vergleich von</w:t>
            </w:r>
          </w:p>
          <w:p w14:paraId="6A8A83DC" w14:textId="33FE6C12" w:rsidR="00A9760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306FC10" w14:textId="689DE9BE" w:rsidR="00A97601" w:rsidRPr="005B606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CF416A1" w14:textId="79D4E2E8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0"/>
          <w:headerReference w:type="default" r:id="rId71"/>
          <w:footerReference w:type="default" r:id="rId72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D023AF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023AF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81280" behindDoc="0" locked="0" layoutInCell="1" allowOverlap="1" wp14:anchorId="6A05398C" wp14:editId="226970A4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5398C" id="_x0000_s1715" style="position:absolute;margin-left:361.6pt;margin-top:32pt;width:81.25pt;height:107.7pt;z-index:253281280;mso-width-relative:margin;mso-height-relative:margin" coordorigin="6656,-3516" coordsize="10321,136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">
                      <v:shape id="Textfeld 7" o:spid="_x0000_s1716" type="#_x0000_t202" style="position:absolute;left:6656;top:-3516;width:7893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&#13;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717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" o:button="t">
                        <v:fill o:detectmouseclick="t"/>
                        <v:imagedata r:id="rId31" o:title=""/>
                      </v:shape>
                      <v:shape id="Textfeld 73" o:spid="_x0000_s1718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&#13;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023AF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3CD1BA08" w:rsidR="00C40CF5" w:rsidRPr="005B6061" w:rsidRDefault="00C40CF5" w:rsidP="00BF65BD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BF65BD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7ABCB878" w:rsidR="00C40CF5" w:rsidRPr="005B6061" w:rsidRDefault="00C40CF5" w:rsidP="00BF65BD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3F9E6D07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5888887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3696" behindDoc="0" locked="0" layoutInCell="1" allowOverlap="1" wp14:anchorId="6F8B8310" wp14:editId="489F4D6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8310" id="Gruppieren 18" o:spid="_x0000_s1719" style="position:absolute;margin-left:5.45pt;margin-top:7.1pt;width:41.4pt;height:47.7pt;z-index:253213696;mso-width-relative:margin;mso-height-relative:margin" coordorigin="606,1166" coordsize="5261,60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">
                      <v:shape id="Grafik 6" o:spid="_x0000_s1720" type="#_x0000_t75" style="position:absolute;left:606;top:1166;width:5262;height:5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">
                        <v:imagedata r:id="rId74" o:title="" chromakey="white"/>
                      </v:shape>
                      <v:shape id="_x0000_s172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A7D321B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5504" behindDoc="0" locked="0" layoutInCell="1" allowOverlap="1" wp14:anchorId="61018531" wp14:editId="422473EE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0F41F5D" w:rsidR="00DE2BAF" w:rsidRPr="005B6061" w:rsidRDefault="00DC641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0063F4A7" wp14:editId="20AD4E3C">
                      <wp:simplePos x="0" y="0"/>
                      <wp:positionH relativeFrom="column">
                        <wp:posOffset>2144944</wp:posOffset>
                      </wp:positionH>
                      <wp:positionV relativeFrom="paragraph">
                        <wp:posOffset>156450</wp:posOffset>
                      </wp:positionV>
                      <wp:extent cx="2408011" cy="2148995"/>
                      <wp:effectExtent l="0" t="0" r="5080" b="0"/>
                      <wp:wrapNone/>
                      <wp:docPr id="914758644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8011" cy="2148995"/>
                                <a:chOff x="0" y="0"/>
                                <a:chExt cx="2408011" cy="2148995"/>
                              </a:xfrm>
                            </wpg:grpSpPr>
                            <wps:wsp>
                              <wps:cNvPr id="389861343" name="Textfeld 420"/>
                              <wps:cNvSpPr txBox="1"/>
                              <wps:spPr>
                                <a:xfrm>
                                  <a:off x="897925" y="0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34A99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359647" name="Textfeld 420"/>
                              <wps:cNvSpPr txBox="1"/>
                              <wps:spPr>
                                <a:xfrm>
                                  <a:off x="1940011" y="708454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5644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883769" name="Textfeld 420"/>
                              <wps:cNvSpPr txBox="1"/>
                              <wps:spPr>
                                <a:xfrm>
                                  <a:off x="477795" y="1375719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EACA6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49508" name="Textfeld 420"/>
                              <wps:cNvSpPr txBox="1"/>
                              <wps:spPr>
                                <a:xfrm>
                                  <a:off x="0" y="2059460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90E41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63F4A7" id="Gruppieren 139" o:spid="_x0000_s1722" style="position:absolute;margin-left:168.9pt;margin-top:12.3pt;width:189.6pt;height:169.2pt;z-index:253545472" coordsize="24080,21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">
                      <v:shape id="_x0000_s1723" type="#_x0000_t202" style="position:absolute;left:8979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1C34A99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4" type="#_x0000_t202" style="position:absolute;left:19400;top:7084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02225644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5" type="#_x0000_t202" style="position:absolute;left:4777;top:13757;width:4680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2DEACA6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6" type="#_x0000_t202" style="position:absolute;top:20594;width:4679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4690E41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7CCD92" w14:textId="2EE1004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BDA64E0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777B82A" wp14:editId="441A888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B82A" id="Gruppieren 15" o:spid="_x0000_s1727" style="position:absolute;margin-left:4.8pt;margin-top:1.95pt;width:39.75pt;height:55.35pt;z-index:2532126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">
                      <v:shape id="Grafik 9" o:spid="_x0000_s17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">
                        <v:imagedata r:id="rId77" o:title="" chromakey="white"/>
                      </v:shape>
                      <v:shape id="_x0000_s17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0C6C075A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6528" behindDoc="0" locked="0" layoutInCell="1" allowOverlap="1" wp14:anchorId="763D5293" wp14:editId="0B8053FF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00154F7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1777C5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3C921203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6EB693CC" wp14:editId="4BC1106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73660</wp:posOffset>
                      </wp:positionV>
                      <wp:extent cx="503190" cy="648000"/>
                      <wp:effectExtent l="0" t="0" r="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648000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730" style="position:absolute;margin-left:2.85pt;margin-top:5.8pt;width:39.6pt;height:51pt;z-index:253210624;mso-width-relative:margin;mso-height-relative:margin" coordorigin="9,-47" coordsize="5032,7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">
                      <v:shape id="Grafik 4" o:spid="_x0000_s1731" type="#_x0000_t75" style="position:absolute;left:9;top:-47;width:5033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">
                        <v:imagedata r:id="rId80" o:title="" chromakey="white"/>
                      </v:shape>
                      <v:shape id="_x0000_s17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23568417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7552" behindDoc="0" locked="0" layoutInCell="1" allowOverlap="1" wp14:anchorId="707D9CBF" wp14:editId="55230BA4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3611CD95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8576" behindDoc="0" locked="0" layoutInCell="1" allowOverlap="1" wp14:anchorId="189C5D8F" wp14:editId="3C8280A6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55D28B4F" wp14:editId="67052749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28B4F" id="_x0000_s1733" style="position:absolute;margin-left:6.15pt;margin-top:.85pt;width:31.55pt;height:46.6pt;z-index:253211648;mso-width-relative:margin;mso-height-relative:margin" coordorigin="412,1592" coordsize="4012,59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">
                      <v:shape id="Grafik 5" o:spid="_x0000_s1734" type="#_x0000_t75" style="position:absolute;left:412;top:1592;width:4012;height: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7" o:title="" chromakey="white"/>
                      </v:shape>
                      <v:shape id="_x0000_s17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2359FDA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43A552F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14881E2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0D6D4FB9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64371475" w:rsidR="00C40CF5" w:rsidRPr="005B6061" w:rsidRDefault="003060C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424F46F0" wp14:editId="4F96BAD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F67DF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2046D0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4F46F0" id="_x0000_s1736" style="position:absolute;margin-left:26.75pt;margin-top:5.65pt;width:13.8pt;height:25pt;z-index:25362022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">
                      <v:shape id="Textfeld 3" o:spid="_x0000_s17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F67DF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2046D0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7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1248" behindDoc="0" locked="0" layoutInCell="1" allowOverlap="1" wp14:anchorId="089CA52C" wp14:editId="6489FE4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EE90D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525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CA52C" id="_x0000_s1740" style="position:absolute;margin-left:41.5pt;margin-top:5.65pt;width:13.8pt;height:25pt;z-index:25362124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">
                      <v:shape id="Textfeld 3" o:spid="_x0000_s174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68EE90D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3525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7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2272" behindDoc="0" locked="0" layoutInCell="1" allowOverlap="1" wp14:anchorId="5136D65E" wp14:editId="1CECCA8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C28E7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58B6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6D65E" id="_x0000_s1744" style="position:absolute;margin-left:58.3pt;margin-top:5.65pt;width:13.8pt;height:25pt;z-index:25362227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">
                      <v:shape id="Textfeld 3" o:spid="_x0000_s17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FFC28E7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C58B6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5E61CA7E" wp14:editId="432263A0">
                      <wp:simplePos x="0" y="0"/>
                      <wp:positionH relativeFrom="column">
                        <wp:posOffset>950862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D8825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0F5C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1CA7E" id="_x0000_s1748" style="position:absolute;margin-left:74.85pt;margin-top:5.65pt;width:13.8pt;height:25pt;z-index:253623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">
                      <v:shape id="Textfeld 3" o:spid="_x0000_s17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53D8825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B0F5C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0CF5" w:rsidRPr="005B6061" w14:paraId="0911012A" w14:textId="77777777" w:rsidTr="00D023AF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25AFDEDA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4572D0E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,      ,     </m:t>
              </m:r>
            </m:oMath>
            <w:r w:rsidR="003060CD">
              <w:rPr>
                <w:rFonts w:ascii="Calibri" w:eastAsiaTheme="minorEastAsia" w:hAnsi="Calibri"/>
                <w:iCs/>
                <w:noProof/>
              </w:rPr>
              <w:t xml:space="preserve">,       </w:t>
            </w:r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25F0E74D" w:rsidR="00C40CF5" w:rsidRPr="005B6061" w:rsidRDefault="00C40CF5">
      <w:pPr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4185"/>
        <w:gridCol w:w="3824"/>
      </w:tblGrid>
      <w:tr w:rsidR="001F2E0E" w:rsidRPr="005B6061" w14:paraId="5F87DA19" w14:textId="77777777" w:rsidTr="000732C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468" w:type="dxa"/>
            <w:gridSpan w:val="4"/>
          </w:tcPr>
          <w:p w14:paraId="652535A5" w14:textId="4869EAAA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0732CB"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7A1FBCDF" w14:textId="2CCDA7CB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225C4FAE" w:rsidR="00D818F5" w:rsidRPr="005B6061" w:rsidRDefault="0031089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70A9ACB2" wp14:editId="6596706B">
                      <wp:simplePos x="0" y="0"/>
                      <wp:positionH relativeFrom="column">
                        <wp:posOffset>1970560</wp:posOffset>
                      </wp:positionH>
                      <wp:positionV relativeFrom="paragraph">
                        <wp:posOffset>107504</wp:posOffset>
                      </wp:positionV>
                      <wp:extent cx="554630" cy="317500"/>
                      <wp:effectExtent l="0" t="0" r="4445" b="0"/>
                      <wp:wrapNone/>
                      <wp:docPr id="1183425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30" cy="317500"/>
                                <a:chOff x="-18642" y="0"/>
                                <a:chExt cx="554877" cy="317500"/>
                              </a:xfrm>
                            </wpg:grpSpPr>
                            <wpg:grpSp>
                              <wpg:cNvPr id="1541413747" name="Gruppieren 135"/>
                              <wpg:cNvGrpSpPr/>
                              <wpg:grpSpPr>
                                <a:xfrm>
                                  <a:off x="-18642" y="0"/>
                                  <a:ext cx="554877" cy="317500"/>
                                  <a:chOff x="-26616" y="0"/>
                                  <a:chExt cx="587361" cy="317500"/>
                                </a:xfrm>
                              </wpg:grpSpPr>
                              <wpg:grpSp>
                                <wpg:cNvPr id="1897748424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6608849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8CA4DB" w14:textId="5624AA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91694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E168F" w14:textId="246835E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38260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89396345" name="Gruppieren 2"/>
                                <wpg:cNvGrpSpPr/>
                                <wpg:grpSpPr>
                                  <a:xfrm>
                                    <a:off x="408247" y="0"/>
                                    <a:ext cx="152498" cy="317500"/>
                                    <a:chOff x="44784" y="-4831"/>
                                    <a:chExt cx="154566" cy="318283"/>
                                  </a:xfrm>
                                </wpg:grpSpPr>
                                <wps:wsp>
                                  <wps:cNvPr id="1866673084" name="Textfeld 3"/>
                                  <wps:cNvSpPr txBox="1"/>
                                  <wps:spPr>
                                    <a:xfrm>
                                      <a:off x="78523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9D01A9" w14:textId="2FCE5D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724952" name="Textfeld 3"/>
                                  <wps:cNvSpPr txBox="1"/>
                                  <wps:spPr>
                                    <a:xfrm>
                                      <a:off x="44784" y="149510"/>
                                      <a:ext cx="15456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06065" w14:textId="607F4E80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893034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64004809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5299E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9ACB2" id="_x0000_s1752" style="position:absolute;margin-left:155.15pt;margin-top:8.45pt;width:43.65pt;height:25pt;z-index:253627392;mso-width-relative:margin;mso-height-relative:margin" coordorigin="-186" coordsize="55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">
                      <v:group id="_x0000_s1753" style="position:absolute;left:-186;width:5548;height:3175" coordorigin="-266" coordsize="5873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">
                        <v:group id="_x0000_s1754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">
                          <v:shape id="Textfeld 3" o:spid="_x0000_s175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B8CA4DB" w14:textId="5624AA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56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26E168F" w14:textId="246835E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5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58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">
                          <v:shape id="Textfeld 3" o:spid="_x0000_s175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39D01A9" w14:textId="2FCE5D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206065" w14:textId="607F4E80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62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" filled="f" stroked="f" strokeweight=".5pt">
                        <v:textbox inset="0,,0">
                          <w:txbxContent>
                            <w:p w14:paraId="0BA5299E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3A76C094" wp14:editId="1954CF03">
                      <wp:simplePos x="0" y="0"/>
                      <wp:positionH relativeFrom="column">
                        <wp:posOffset>1090630</wp:posOffset>
                      </wp:positionH>
                      <wp:positionV relativeFrom="paragraph">
                        <wp:posOffset>106045</wp:posOffset>
                      </wp:positionV>
                      <wp:extent cx="529866" cy="317500"/>
                      <wp:effectExtent l="0" t="0" r="3810" b="0"/>
                      <wp:wrapNone/>
                      <wp:docPr id="37764256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66" cy="317500"/>
                                <a:chOff x="-18642" y="0"/>
                                <a:chExt cx="530102" cy="317500"/>
                              </a:xfrm>
                            </wpg:grpSpPr>
                            <wpg:grpSp>
                              <wpg:cNvPr id="170586776" name="Gruppieren 135"/>
                              <wpg:cNvGrpSpPr/>
                              <wpg:grpSpPr>
                                <a:xfrm>
                                  <a:off x="-18642" y="0"/>
                                  <a:ext cx="530102" cy="317500"/>
                                  <a:chOff x="-26616" y="0"/>
                                  <a:chExt cx="561136" cy="317500"/>
                                </a:xfrm>
                              </wpg:grpSpPr>
                              <wpg:grpSp>
                                <wpg:cNvPr id="1405029981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2017707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14994" w14:textId="1060567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692660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6CF27" w14:textId="7069F614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34721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51403597" name="Gruppieren 2"/>
                                <wpg:cNvGrpSpPr/>
                                <wpg:grpSpPr>
                                  <a:xfrm>
                                    <a:off x="408248" y="0"/>
                                    <a:ext cx="126272" cy="317500"/>
                                    <a:chOff x="44785" y="-4831"/>
                                    <a:chExt cx="127984" cy="318283"/>
                                  </a:xfrm>
                                </wpg:grpSpPr>
                                <wps:wsp>
                                  <wps:cNvPr id="132550193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96398F" w14:textId="77777777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079831" name="Textfeld 3"/>
                                  <wps:cNvSpPr txBox="1"/>
                                  <wps:spPr>
                                    <a:xfrm>
                                      <a:off x="44785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F6CE9E" w14:textId="1D08DE9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37431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17025706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97BA9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6C094" id="_x0000_s1763" style="position:absolute;margin-left:85.9pt;margin-top:8.35pt;width:41.7pt;height:25pt;z-index:253625344;mso-width-relative:margin;mso-height-relative:margin" coordorigin="-186" coordsize="530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">
                      <v:group id="_x0000_s1764" style="position:absolute;left:-186;width:5300;height:3175" coordorigin="-266" coordsize="5611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">
                        <v:group id="_x0000_s1765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">
                          <v:shape id="Textfeld 3" o:spid="_x0000_s176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7614994" w14:textId="1060567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7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156CF27" w14:textId="7069F614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769" style="position:absolute;left:4082;width:1263;height:3175" coordorigin="44785,-4831" coordsize="12798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">
                          <v:shape id="Textfeld 3" o:spid="_x0000_s1770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896398F" w14:textId="77777777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1" type="#_x0000_t202" style="position:absolute;left:447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BF6CE9E" w14:textId="1D08DE9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73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6197BA9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8FA0250" wp14:editId="55D10AC3">
                      <wp:simplePos x="0" y="0"/>
                      <wp:positionH relativeFrom="column">
                        <wp:posOffset>192833</wp:posOffset>
                      </wp:positionH>
                      <wp:positionV relativeFrom="paragraph">
                        <wp:posOffset>107024</wp:posOffset>
                      </wp:positionV>
                      <wp:extent cx="548345" cy="317500"/>
                      <wp:effectExtent l="0" t="0" r="0" b="0"/>
                      <wp:wrapNone/>
                      <wp:docPr id="11640409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45" cy="317500"/>
                                <a:chOff x="-12910" y="0"/>
                                <a:chExt cx="548517" cy="317500"/>
                              </a:xfrm>
                            </wpg:grpSpPr>
                            <wpg:grpSp>
                              <wpg:cNvPr id="1502442289" name="Gruppieren 135"/>
                              <wpg:cNvGrpSpPr/>
                              <wpg:grpSpPr>
                                <a:xfrm>
                                  <a:off x="-12910" y="0"/>
                                  <a:ext cx="548517" cy="317500"/>
                                  <a:chOff x="-20549" y="0"/>
                                  <a:chExt cx="580629" cy="317500"/>
                                </a:xfrm>
                              </wpg:grpSpPr>
                              <wpg:grpSp>
                                <wpg:cNvPr id="834815748" name="Gruppieren 2"/>
                                <wpg:cNvGrpSpPr/>
                                <wpg:grpSpPr>
                                  <a:xfrm>
                                    <a:off x="-20549" y="0"/>
                                    <a:ext cx="154885" cy="317499"/>
                                    <a:chOff x="36647" y="-4831"/>
                                    <a:chExt cx="156556" cy="318283"/>
                                  </a:xfrm>
                                </wpg:grpSpPr>
                                <wps:wsp>
                                  <wps:cNvPr id="1235145199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89458D" w14:textId="4EAD0AD6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487568" name="Textfeld 3"/>
                                  <wps:cNvSpPr txBox="1"/>
                                  <wps:spPr>
                                    <a:xfrm>
                                      <a:off x="39127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3DE792" w14:textId="184755A8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9854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97361521" name="Gruppieren 2"/>
                                <wpg:cNvGrpSpPr/>
                                <wpg:grpSpPr>
                                  <a:xfrm>
                                    <a:off x="419831" y="0"/>
                                    <a:ext cx="140249" cy="317500"/>
                                    <a:chOff x="56527" y="-4831"/>
                                    <a:chExt cx="142151" cy="318283"/>
                                  </a:xfrm>
                                </wpg:grpSpPr>
                                <wps:wsp>
                                  <wps:cNvPr id="152089478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E9B278" w14:textId="38F9BF0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63953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5DD76" w14:textId="0E62C637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90150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018720077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83C6A0" w14:textId="00F42E19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A0250" id="_x0000_s1774" style="position:absolute;margin-left:15.2pt;margin-top:8.45pt;width:43.2pt;height:25pt;z-index:253618176;mso-width-relative:margin;mso-height-relative:margin" coordorigin="-129" coordsize="548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">
                      <v:group id="_x0000_s1775" style="position:absolute;left:-129;width:5485;height:3175" coordorigin="-205" coordsize="5806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">
                        <v:group id="_x0000_s1776" style="position:absolute;left:-205;width:1548;height:3174" coordorigin="36647,-4831" coordsize="15655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">
                          <v:shape id="Textfeld 3" o:spid="_x0000_s177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89458D" w14:textId="4EAD0AD6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8" type="#_x0000_t202" style="position:absolute;left:39127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3DE792" w14:textId="184755A8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780" style="position:absolute;left:4198;width:1402;height:3175" coordorigin="56527,-4831" coordsize="14215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">
                          <v:shape id="Textfeld 3" o:spid="_x0000_s1781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4CE9B278" w14:textId="38F9BF0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45DD76" w14:textId="0E62C637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84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7F83C6A0" w14:textId="00F42E19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0B3C6FE0" w14:textId="77777777" w:rsidTr="000732CB"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127AB61C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3DA084E5" w14:textId="7D562B76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      </m:t>
              </m:r>
            </m:oMath>
            <w:r w:rsidRPr="005B6061">
              <w:rPr>
                <w:rFonts w:ascii="Calibri" w:hAnsi="Calibri"/>
                <w:noProof/>
              </w:rPr>
              <w:t xml:space="preserve">         </w:t>
            </w:r>
            <w:r w:rsidR="0031089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(2)        </w:t>
            </w:r>
            <w:r w:rsidR="003060C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    </w:t>
            </w:r>
            <w:r w:rsidR="00310899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4D6A89FC" w14:textId="2D0576FE" w:rsidR="00310899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0D0D6BA2" wp14:editId="576399E7">
                      <wp:simplePos x="0" y="0"/>
                      <wp:positionH relativeFrom="column">
                        <wp:posOffset>3236904</wp:posOffset>
                      </wp:positionH>
                      <wp:positionV relativeFrom="paragraph">
                        <wp:posOffset>105410</wp:posOffset>
                      </wp:positionV>
                      <wp:extent cx="119380" cy="316865"/>
                      <wp:effectExtent l="0" t="0" r="7620" b="635"/>
                      <wp:wrapNone/>
                      <wp:docPr id="34558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775175193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D0A5F" w14:textId="57BCED84" w:rsidR="00310899" w:rsidRPr="000732F4" w:rsidRDefault="00310899" w:rsidP="0031089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81910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26AC4" w14:textId="2693763E" w:rsidR="00310899" w:rsidRPr="000732F4" w:rsidRDefault="00310899" w:rsidP="0031089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57097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D6BA2" id="_x0000_s1785" style="position:absolute;margin-left:254.85pt;margin-top:8.3pt;width:9.4pt;height:24.95pt;z-index:253629440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">
                      <v:shape id="Textfeld 3" o:spid="_x0000_s1786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9D0A5F" w14:textId="57BCED84" w:rsidR="00310899" w:rsidRPr="000732F4" w:rsidRDefault="00310899" w:rsidP="0031089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87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0826AC4" w14:textId="2693763E" w:rsidR="00310899" w:rsidRPr="000732F4" w:rsidRDefault="00310899" w:rsidP="003108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8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46A72F8E" wp14:editId="23141560">
                      <wp:simplePos x="0" y="0"/>
                      <wp:positionH relativeFrom="column">
                        <wp:posOffset>3994339</wp:posOffset>
                      </wp:positionH>
                      <wp:positionV relativeFrom="paragraph">
                        <wp:posOffset>91457</wp:posOffset>
                      </wp:positionV>
                      <wp:extent cx="180001" cy="316865"/>
                      <wp:effectExtent l="0" t="0" r="0" b="635"/>
                      <wp:wrapNone/>
                      <wp:docPr id="2923794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1" cy="316865"/>
                                <a:chOff x="25352" y="-4831"/>
                                <a:chExt cx="192974" cy="318283"/>
                              </a:xfrm>
                            </wpg:grpSpPr>
                            <wps:wsp>
                              <wps:cNvPr id="1614615343" name="Textfeld 3"/>
                              <wps:cNvSpPr txBox="1"/>
                              <wps:spPr>
                                <a:xfrm>
                                  <a:off x="25352" y="-4831"/>
                                  <a:ext cx="19297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68AA1" w14:textId="2653D760" w:rsidR="006905F9" w:rsidRPr="000732F4" w:rsidRDefault="006905F9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06544" name="Textfeld 3"/>
                              <wps:cNvSpPr txBox="1"/>
                              <wps:spPr>
                                <a:xfrm>
                                  <a:off x="50916" y="149510"/>
                                  <a:ext cx="15437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184AB" w14:textId="5E652172" w:rsidR="006905F9" w:rsidRPr="000732F4" w:rsidRDefault="000732F4" w:rsidP="006905F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  <w:r w:rsidR="006905F9"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035100" name="Gerade Verbindung 1"/>
                              <wps:cNvCnPr/>
                              <wps:spPr>
                                <a:xfrm>
                                  <a:off x="60602" y="179565"/>
                                  <a:ext cx="11578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72F8E" id="_x0000_s1789" style="position:absolute;margin-left:314.5pt;margin-top:7.2pt;width:14.15pt;height:24.95pt;z-index:253631488;mso-width-relative:margin;mso-height-relative:margin" coordorigin="25352,-4831" coordsize="19297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">
                      <v:shape id="Textfeld 3" o:spid="_x0000_s1790" type="#_x0000_t202" style="position:absolute;left:25352;top:-4831;width:19297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A68AA1" w14:textId="2653D760" w:rsidR="006905F9" w:rsidRPr="000732F4" w:rsidRDefault="006905F9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791" type="#_x0000_t202" style="position:absolute;left:50916;top:149510;width:15437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A184AB" w14:textId="5E652172" w:rsidR="006905F9" w:rsidRPr="000732F4" w:rsidRDefault="000732F4" w:rsidP="006905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905F9"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2" style="position:absolute;visibility:visible;mso-wrap-style:square" from="60602,179565" to="17638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72DE4F2" w14:textId="77777777" w:rsidTr="000732CB"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79E408" w14:textId="7EC2600E" w:rsidR="001F2E0E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C30AA58" wp14:editId="10CF5D53">
                      <wp:simplePos x="0" y="0"/>
                      <wp:positionH relativeFrom="column">
                        <wp:posOffset>3154766</wp:posOffset>
                      </wp:positionH>
                      <wp:positionV relativeFrom="paragraph">
                        <wp:posOffset>-41653</wp:posOffset>
                      </wp:positionV>
                      <wp:extent cx="1246708" cy="641350"/>
                      <wp:effectExtent l="177800" t="0" r="10795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708" cy="64135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CB0001D" w:rsidR="00003BB0" w:rsidRPr="00A6609C" w:rsidRDefault="00310899" w:rsidP="000732F4">
                                  <w:pPr>
                                    <w:pStyle w:val="TextSprechblasen"/>
                                    <w:spacing w:line="360" w:lineRule="auto"/>
                                  </w:pPr>
                                  <w:r>
                                    <w:t xml:space="preserve">      </w:t>
                                  </w:r>
                                  <w:r w:rsidR="00003BB0">
                                    <w:t>ist größer als</w:t>
                                  </w:r>
                                  <w:r w:rsidR="00003BB0" w:rsidRPr="00A6609C">
                                    <w:t xml:space="preserve">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w:r w:rsidR="000732F4">
                                    <w:t xml:space="preserve">    </w:t>
                                  </w:r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AA58" id="_x0000_s1793" type="#_x0000_t62" style="position:absolute;margin-left:248.4pt;margin-top:-3.3pt;width:98.15pt;height:50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" adj="-2788,19496" filled="f" strokecolor="#bfbfbf [2412]" strokeweight="1pt">
                      <v:textbox inset="1mm,1mm,1mm,1mm">
                        <w:txbxContent>
                          <w:p w14:paraId="0550AD89" w14:textId="3CB0001D" w:rsidR="00003BB0" w:rsidRPr="00A6609C" w:rsidRDefault="00310899" w:rsidP="000732F4">
                            <w:pPr>
                              <w:pStyle w:val="TextSprechblasen"/>
                              <w:spacing w:line="360" w:lineRule="auto"/>
                            </w:pPr>
                            <w:r>
                              <w:t xml:space="preserve">      </w:t>
                            </w:r>
                            <w:r w:rsidR="00003BB0">
                              <w:t>ist größer als</w:t>
                            </w:r>
                            <w:r w:rsidR="00003BB0" w:rsidRPr="00A6609C">
                              <w:t xml:space="preserve">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w:r w:rsidR="000732F4">
                              <w:t xml:space="preserve">    </w:t>
                            </w:r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19CC182C" wp14:editId="5484D146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149551</wp:posOffset>
                      </wp:positionV>
                      <wp:extent cx="119380" cy="316865"/>
                      <wp:effectExtent l="0" t="0" r="7620" b="635"/>
                      <wp:wrapNone/>
                      <wp:docPr id="8191055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1118214816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E3A48" w14:textId="77777777" w:rsidR="000732F4" w:rsidRPr="000732F4" w:rsidRDefault="000732F4" w:rsidP="000732F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7197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9CC77" w14:textId="022BF687" w:rsidR="000732F4" w:rsidRPr="000732F4" w:rsidRDefault="000732F4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99227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C182C" id="_x0000_s1794" style="position:absolute;margin-left:266.75pt;margin-top:11.8pt;width:9.4pt;height:24.95pt;z-index:253633536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">
                      <v:shape id="Textfeld 3" o:spid="_x0000_s1795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CBE3A48" w14:textId="77777777" w:rsidR="000732F4" w:rsidRPr="000732F4" w:rsidRDefault="000732F4" w:rsidP="000732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9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A9CC77" w14:textId="022BF687" w:rsidR="000732F4" w:rsidRPr="000732F4" w:rsidRDefault="000732F4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7AFC61C4" w14:textId="77777777" w:rsidTr="000732CB"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64A4E9F2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  <w:gridSpan w:val="2"/>
          </w:tcPr>
          <w:p w14:paraId="3BC662B0" w14:textId="6D16E3A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  <w:r w:rsidR="00310899">
              <w:rPr>
                <w:rFonts w:ascii="Calibri" w:hAnsi="Calibri"/>
                <w:noProof/>
              </w:rPr>
              <w:t xml:space="preserve"> 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4" w:type="dxa"/>
          </w:tcPr>
          <w:p w14:paraId="09AE338D" w14:textId="28D4100D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51290E25" wp14:editId="0593DDC9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90E25" id="_x0000_s1798" style="position:absolute;margin-left:-9.05pt;margin-top:-5.5pt;width:51.75pt;height:59.45pt;z-index:25318297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">
                      <v:shape id="Grafik 8" o:spid="_x0000_s1799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">
                        <v:imagedata r:id="rId60" o:title="" chromakey="white"/>
                      </v:shape>
                      <v:shape id="_x0000_s1800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04ABF9D" w14:textId="77777777" w:rsidTr="000732C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468" w:type="dxa"/>
            <w:gridSpan w:val="4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0732CB"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5E08C466" wp14:editId="195FFA76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8C466" id="Gruppieren 114" o:spid="_x0000_s1801" style="position:absolute;margin-left:138.3pt;margin-top:25.85pt;width:252.3pt;height:177.45pt;z-index:253323264;mso-width-relative:margin;mso-height-relative:margin" coordorigin="" coordsize="32042,225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">
                      <v:shape id="Grafik 52" o:spid="_x0000_s1802" type="#_x0000_t75" style="position:absolute;width:32003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">
                        <v:imagedata r:id="rId86" o:title=""/>
                      </v:shape>
                      <v:shape id="Grafik 1080743089" o:spid="_x0000_s1803" type="#_x0000_t75" style="position:absolute;top:5308;width:32042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">
                        <v:imagedata r:id="rId87" o:title=""/>
                      </v:shape>
                      <v:shape id="Grafik 951081401" o:spid="_x0000_s1804" type="#_x0000_t75" style="position:absolute;top:15338;width:32004;height:1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">
                        <v:imagedata r:id="rId88" o:title=""/>
                      </v:shape>
                      <v:shape id="_x0000_s1805" type="#_x0000_t202" style="position:absolute;top:18166;width:3204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&#13;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806" type="#_x0000_t202" style="position:absolute;top:20765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807" type="#_x0000_t202" style="position:absolute;top:8143;width:3204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808" type="#_x0000_t202" style="position:absolute;top:10736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BF65BD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BF65BD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0732CB"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0732CB">
        <w:tc>
          <w:tcPr>
            <w:tcW w:w="709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3"/>
          </w:tcPr>
          <w:p w14:paraId="6013F6D4" w14:textId="10A9EA50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782356CD" wp14:editId="6654608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356CD" id="Textfeld 113" o:spid="_x0000_s1809" type="#_x0000_t202" style="position:absolute;margin-left:-127.75pt;margin-top:-333pt;width:255.1pt;height:11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&#13;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</w:t>
            </w:r>
            <w:r w:rsidR="00C14DB8">
              <w:rPr>
                <w:rFonts w:ascii="Calibri" w:hAnsi="Calibri"/>
                <w:noProof/>
              </w:rPr>
              <w:t xml:space="preserve">zwei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0732CB">
        <w:tc>
          <w:tcPr>
            <w:tcW w:w="709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18753CA9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0732CB">
        <w:trPr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0732CB">
        <w:trPr>
          <w:trHeight w:val="517"/>
        </w:trPr>
        <w:tc>
          <w:tcPr>
            <w:tcW w:w="709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0732CB">
        <w:tc>
          <w:tcPr>
            <w:tcW w:w="709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0637744C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4FA68444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0732CB"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134A3A38" w14:textId="72D678F4" w:rsidR="003E2C04" w:rsidRPr="005B6061" w:rsidRDefault="000732CB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5040" behindDoc="0" locked="0" layoutInCell="1" allowOverlap="1" wp14:anchorId="1B0C7BD0" wp14:editId="255AEA47">
                      <wp:simplePos x="0" y="0"/>
                      <wp:positionH relativeFrom="column">
                        <wp:posOffset>433136</wp:posOffset>
                      </wp:positionH>
                      <wp:positionV relativeFrom="paragraph">
                        <wp:posOffset>90137</wp:posOffset>
                      </wp:positionV>
                      <wp:extent cx="149304" cy="300821"/>
                      <wp:effectExtent l="0" t="0" r="3175" b="4445"/>
                      <wp:wrapNone/>
                      <wp:docPr id="16062886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0257846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68827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908542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208A0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52332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C7BD0" id="_x0000_s1810" style="position:absolute;margin-left:34.1pt;margin-top:7.1pt;width:11.75pt;height:23.7pt;z-index:253655040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">
                      <v:shape id="Textfeld 3" o:spid="_x0000_s1811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ED68827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812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3208A0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81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E2C04" w:rsidRPr="005B6061" w14:paraId="4DB757FA" w14:textId="77777777" w:rsidTr="000732CB"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3"/>
          </w:tcPr>
          <w:p w14:paraId="7C1D0D3E" w14:textId="7A06D2E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w:r w:rsidR="000732F4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0732F4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vom Schokoriegel bekommen. Gib drei Situationen an, in der Sarah</w:t>
            </w:r>
          </w:p>
          <w:p w14:paraId="0A75292F" w14:textId="0FA7B7EB" w:rsidR="002D74C7" w:rsidRPr="00BF65BD" w:rsidRDefault="003E2C04" w:rsidP="00BF65BD">
            <w:pPr>
              <w:pStyle w:val="Listenabsatz"/>
            </w:pPr>
            <w:r w:rsidRPr="00BF65BD">
              <w:t>genau denselben Anteil von einem anderen Schokoriegel bekommt.</w:t>
            </w:r>
          </w:p>
          <w:p w14:paraId="5ADC3A59" w14:textId="77777777" w:rsidR="003E2C04" w:rsidRPr="005B6061" w:rsidRDefault="003E2C04" w:rsidP="00BF65BD">
            <w:pPr>
              <w:pStyle w:val="Listenabsatz"/>
            </w:pPr>
            <w:r w:rsidRPr="005B6061">
              <w:t>einen größeren oder kleineren Anteil von einem anderen Riegel bekommt.</w:t>
            </w:r>
          </w:p>
        </w:tc>
      </w:tr>
      <w:tr w:rsidR="003E2C04" w:rsidRPr="005B6061" w14:paraId="4B81C805" w14:textId="77777777" w:rsidTr="000732CB"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0732CB"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3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0B2A08B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732C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468" w:type="dxa"/>
            <w:gridSpan w:val="4"/>
          </w:tcPr>
          <w:p w14:paraId="12905A8E" w14:textId="3971BC80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732C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2398FF8B" w14:textId="1F18711F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</w:t>
            </w:r>
            <w:r w:rsidR="005A732E">
              <w:rPr>
                <w:rFonts w:ascii="Calibri" w:hAnsi="Calibri"/>
                <w:noProof/>
              </w:rPr>
              <w:t>heruntergeladen</w:t>
            </w:r>
            <w:r w:rsidR="005A732E" w:rsidRPr="005B6061"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hat. </w:t>
            </w:r>
          </w:p>
          <w:p w14:paraId="3F902ECB" w14:textId="53E422DF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7D40B44E" wp14:editId="0E5C4E60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814" style="position:absolute;margin-left:1.55pt;margin-top:3.15pt;width:30.35pt;height:49.4pt;z-index:253379584;mso-width-relative:margin;mso-height-relative:margin" coordorigin="737,883" coordsize="3859,6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">
                      <v:shape id="Grafik 5" o:spid="_x0000_s1815" type="#_x0000_t75" style="position:absolute;left:737;top:883;width:3859;height:498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90" o:title="" chromakey="white"/>
                      </v:shape>
                      <v:shape id="_x0000_s1816" type="#_x0000_t202" style="position:absolute;left:926;top:56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14184C9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02784" behindDoc="0" locked="0" layoutInCell="1" allowOverlap="1" wp14:anchorId="02698EE9" wp14:editId="4E07B963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0A97C51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0732CB"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660755C8" wp14:editId="7FE81475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755C8" id="_x0000_s1817" style="position:absolute;margin-left:226.75pt;margin-top:-1.5pt;width:43.7pt;height:57.65pt;z-index:2533806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">
                      <v:shape id="Grafik 4" o:spid="_x0000_s1818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93" o:title="" chromakey="white"/>
                      </v:shape>
                      <v:shape id="_x0000_s181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58D681E6" wp14:editId="7E6546DB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681E6" id="_x0000_s1820" style="position:absolute;margin-left:346.85pt;margin-top:3.2pt;width:46.7pt;height:52.85pt;z-index:253377536;mso-width-relative:margin;mso-height-relative:margin" coordorigin=",511" coordsize="5933,6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">
                      <v:shape id="Grafik 6" o:spid="_x0000_s1821" type="#_x0000_t75" style="position:absolute;top:511;width:5933;height:5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74" o:title="" chromakey="white"/>
                      </v:shape>
                      <v:shape id="_x0000_s182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0A5B2E28" wp14:editId="1BF0C293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823" style="position:absolute;margin-left:283.6pt;margin-top:.8pt;width:45.75pt;height:55.3pt;z-index:25337651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">
                      <v:shape id="Grafik 7" o:spid="_x0000_s1824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">
                        <v:imagedata r:id="rId65" o:title="" chromakey="white"/>
                      </v:shape>
                      <v:shape id="_x0000_s1825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22971C7B" wp14:editId="00D8C24E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71C7B" id="_x0000_s1826" style="position:absolute;margin-left:-.25pt;margin-top:4.9pt;width:41.65pt;height:57.3pt;z-index:253378560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HJ4rwgMAAJ4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OraSxe2Fvp9SsStRolw9hzhi0Ewnmgzi+pxduCTbyX/is+ldS4&#13;&#10;TXdSQmptv/9oP9ijdNAmZIe3apa4v7c0jDD5WaGo4WHrBdsLq15Q2+ZWo/UAKKKJIg5YL3uxQqN+&#13;&#10;wzM6D7dARRXDXbPE9+Ktb19MPMOMz+fRqJ2ED+rRYH62vA+wP+2/UWs6ynpU7IvuaUNLes7c1jbA&#13;&#10;rvR863UlIq2PKHaAg8JRio8gpLNX9nQdrY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">
                      <v:shape id="Grafik 9" o:spid="_x0000_s182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">
                        <v:imagedata r:id="rId95" o:title="" chromakey="white"/>
                      </v:shape>
                      <v:shape id="_x0000_s182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5AA3C2B4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72416" behindDoc="0" locked="0" layoutInCell="1" allowOverlap="1" wp14:anchorId="6B1FB025" wp14:editId="176C84D6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46CBF09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0732CB">
        <w:trPr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74C4BF3" w14:textId="47317392" w:rsidR="00976BBA" w:rsidRPr="005B6061" w:rsidRDefault="00E5117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5C659591" wp14:editId="24A1120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90805</wp:posOffset>
                      </wp:positionV>
                      <wp:extent cx="370205" cy="448310"/>
                      <wp:effectExtent l="0" t="0" r="0" b="0"/>
                      <wp:wrapNone/>
                      <wp:docPr id="1310846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6279" y="-35363"/>
                                <a:chExt cx="370770" cy="450214"/>
                              </a:xfrm>
                            </wpg:grpSpPr>
                            <wps:wsp>
                              <wps:cNvPr id="1565085994" name="Textfeld 3"/>
                              <wps:cNvSpPr txBox="1"/>
                              <wps:spPr>
                                <a:xfrm>
                                  <a:off x="-56279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41AA" w14:textId="6A9215DA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4667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5043C" w14:textId="71C4A82F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601098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59591" id="_x0000_s1829" style="position:absolute;margin-left:234.3pt;margin-top:7.15pt;width:29.15pt;height:35.3pt;z-index:253642752;mso-width-relative:margin;mso-height-relative:margin" coordorigin="-56279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">
                      <v:shape id="Textfeld 3" o:spid="_x0000_s1830" type="#_x0000_t202" style="position:absolute;left:-56279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" filled="f" stroked="f" strokeweight=".5pt">
                        <v:textbox>
                          <w:txbxContent>
                            <w:p w14:paraId="4D3541AA" w14:textId="6A9215DA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31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<v:textbox>
                          <w:txbxContent>
                            <w:p w14:paraId="0F25043C" w14:textId="71C4A82F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32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6848" behindDoc="0" locked="0" layoutInCell="1" allowOverlap="1" wp14:anchorId="78B8F7AC" wp14:editId="04164ADA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76244</wp:posOffset>
                      </wp:positionV>
                      <wp:extent cx="379095" cy="448310"/>
                      <wp:effectExtent l="0" t="0" r="0" b="0"/>
                      <wp:wrapNone/>
                      <wp:docPr id="6229512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48310"/>
                                <a:chOff x="-62021" y="-35363"/>
                                <a:chExt cx="380328" cy="449948"/>
                              </a:xfrm>
                            </wpg:grpSpPr>
                            <wps:wsp>
                              <wps:cNvPr id="849465566" name="Textfeld 3"/>
                              <wps:cNvSpPr txBox="1"/>
                              <wps:spPr>
                                <a:xfrm>
                                  <a:off x="-6202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9B9B19" w14:textId="25EE9EB6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56758" name="Textfeld 3"/>
                              <wps:cNvSpPr txBox="1"/>
                              <wps:spPr>
                                <a:xfrm>
                                  <a:off x="-47264" y="138689"/>
                                  <a:ext cx="365571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820A" w14:textId="3B8F69D4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292171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8F7AC" id="_x0000_s1833" style="position:absolute;margin-left:357.1pt;margin-top:6pt;width:29.85pt;height:35.3pt;z-index:253646848;mso-width-relative:margin;mso-height-relative:margin" coordorigin="-62021,-35363" coordsize="380328,449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">
                      <v:shape id="Textfeld 3" o:spid="_x0000_s1834" type="#_x0000_t202" style="position:absolute;left:-6202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" filled="f" stroked="f" strokeweight=".5pt">
                        <v:textbox>
                          <w:txbxContent>
                            <w:p w14:paraId="4E9B9B19" w14:textId="25EE9EB6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5" type="#_x0000_t202" style="position:absolute;left:-47264;top:138689;width:365571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" filled="f" stroked="f" strokeweight=".5pt">
                        <v:textbox>
                          <w:txbxContent>
                            <w:p w14:paraId="24B9820A" w14:textId="3B8F69D4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83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4800" behindDoc="0" locked="0" layoutInCell="1" allowOverlap="1" wp14:anchorId="089478E7" wp14:editId="4F2B89BF">
                      <wp:simplePos x="0" y="0"/>
                      <wp:positionH relativeFrom="column">
                        <wp:posOffset>3761061</wp:posOffset>
                      </wp:positionH>
                      <wp:positionV relativeFrom="paragraph">
                        <wp:posOffset>81280</wp:posOffset>
                      </wp:positionV>
                      <wp:extent cx="370205" cy="448310"/>
                      <wp:effectExtent l="0" t="0" r="0" b="0"/>
                      <wp:wrapNone/>
                      <wp:docPr id="17024869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331" y="-35363"/>
                                <a:chExt cx="370770" cy="450214"/>
                              </a:xfrm>
                            </wpg:grpSpPr>
                            <wps:wsp>
                              <wps:cNvPr id="806693119" name="Textfeld 3"/>
                              <wps:cNvSpPr txBox="1"/>
                              <wps:spPr>
                                <a:xfrm>
                                  <a:off x="-5533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528937" w14:textId="315B2D23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0610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6E2E4" w14:textId="77777777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615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478E7" id="_x0000_s1837" style="position:absolute;margin-left:296.15pt;margin-top:6.4pt;width:29.15pt;height:35.3pt;z-index:253644800;mso-width-relative:margin;mso-height-relative:margin" coordorigin="-5533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">
                      <v:shape id="Textfeld 3" o:spid="_x0000_s1838" type="#_x0000_t202" style="position:absolute;left:-5533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" filled="f" stroked="f" strokeweight=".5pt">
                        <v:textbox>
                          <w:txbxContent>
                            <w:p w14:paraId="3D528937" w14:textId="315B2D23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9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" filled="f" stroked="f" strokeweight=".5pt">
                        <v:textbox>
                          <w:txbxContent>
                            <w:p w14:paraId="2266E2E4" w14:textId="77777777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0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418D06F" wp14:editId="647CEE52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3B236403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D06F" id="Textfeld 14004" o:spid="_x0000_s1841" type="#_x0000_t202" style="position:absolute;margin-left:358.25pt;margin-top:6.55pt;width:25.5pt;height:3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" fillcolor="#f2f2f2 [3052]" strokecolor="#bfbfbf [2412]">
                      <v:textbox>
                        <w:txbxContent>
                          <w:p w14:paraId="61EC77DE" w14:textId="3B236403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A1828C1" wp14:editId="2061D6DF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11DF693D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28C1" id="Textfeld 14003" o:spid="_x0000_s1842" type="#_x0000_t202" style="position:absolute;margin-left:299.25pt;margin-top:6.65pt;width:23.85pt;height:35.1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" fillcolor="#f2f2f2 [3052]" strokecolor="#bfbfbf [2412]">
                      <v:textbox>
                        <w:txbxContent>
                          <w:p w14:paraId="7CCBA3F1" w14:textId="11DF693D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C9184A8" wp14:editId="3930CE29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2074FFB9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84A8" id="Textfeld 13992" o:spid="_x0000_s1843" type="#_x0000_t202" style="position:absolute;margin-left:239.4pt;margin-top:7.5pt;width:19.8pt;height:34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" fillcolor="#f2f2f2 [3052]" strokecolor="#bfbfbf [2412]">
                      <v:textbox>
                        <w:txbxContent>
                          <w:p w14:paraId="5ECF44D6" w14:textId="2074FFB9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0058270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53A97226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0732C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16AF82D" w14:textId="3186454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0732C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378F9FC3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09" w:type="dxa"/>
            <w:gridSpan w:val="2"/>
          </w:tcPr>
          <w:p w14:paraId="6FEC5F8B" w14:textId="07B87540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51BA14C" wp14:editId="1884BE92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BA14C" id="_x0000_s1844" style="position:absolute;margin-left:345.8pt;margin-top:25.65pt;width:79.8pt;height:108.85pt;z-index:25338265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">
                      <v:shape id="Textfeld 7" o:spid="_x0000_s1845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84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" o:button="t">
                        <v:fill o:detectmouseclick="t"/>
                        <v:imagedata r:id="rId31" o:title=""/>
                      </v:shape>
                      <v:shape id="Textfeld 73" o:spid="_x0000_s184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2C04" w:rsidRPr="005B6061">
              <w:rPr>
                <w:rFonts w:ascii="Calibri" w:hAnsi="Calibri"/>
              </w:rPr>
              <w:t>Hat Jonas</w:t>
            </w:r>
            <w:r w:rsidR="000732F4">
              <w:rPr>
                <w:rFonts w:ascii="Calibri" w:hAnsi="Calibri"/>
              </w:rPr>
              <w:t>‘</w:t>
            </w:r>
            <w:r w:rsidR="003E2C04" w:rsidRPr="005B6061">
              <w:rPr>
                <w:rFonts w:ascii="Calibri" w:hAnsi="Calibri"/>
              </w:rPr>
              <w:t xml:space="preserve"> Computer schon mehr von der Datei </w:t>
            </w:r>
            <w:r w:rsidR="005A732E">
              <w:rPr>
                <w:rFonts w:ascii="Calibri" w:hAnsi="Calibri"/>
              </w:rPr>
              <w:t>heruntergeladen</w:t>
            </w:r>
            <w:r w:rsidR="005A732E" w:rsidRPr="005B6061">
              <w:rPr>
                <w:rFonts w:ascii="Calibri" w:hAnsi="Calibri"/>
              </w:rPr>
              <w:t xml:space="preserve"> </w:t>
            </w:r>
            <w:r w:rsidR="003E2C04" w:rsidRPr="005B6061">
              <w:rPr>
                <w:rFonts w:ascii="Calibri" w:hAnsi="Calibri"/>
              </w:rPr>
              <w:t>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4A76DA90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</w:t>
            </w:r>
            <w:r w:rsidR="005A732E">
              <w:rPr>
                <w:rFonts w:ascii="Calibri" w:hAnsi="Calibri"/>
              </w:rPr>
              <w:t>heruntergeladen</w:t>
            </w:r>
            <w:r w:rsidRPr="005B6061">
              <w:rPr>
                <w:rFonts w:ascii="Calibri" w:hAnsi="Calibri"/>
              </w:rPr>
              <w:t xml:space="preserve">? </w:t>
            </w:r>
          </w:p>
        </w:tc>
      </w:tr>
      <w:tr w:rsidR="003E2C04" w:rsidRPr="005B6061" w14:paraId="787CA28C" w14:textId="77777777" w:rsidTr="000732C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0732C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09" w:type="dxa"/>
            <w:gridSpan w:val="2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4CAB96A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 w:rsidR="005A732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mit den digitalen Bruchstreifen. </w:t>
            </w:r>
          </w:p>
        </w:tc>
      </w:tr>
    </w:tbl>
    <w:p w14:paraId="1814E847" w14:textId="7E8EE84A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D023AF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D7F7976" w:rsidR="001F2E0E" w:rsidRPr="005B6061" w:rsidRDefault="000732CB" w:rsidP="00C40CF5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0944" behindDoc="0" locked="0" layoutInCell="1" allowOverlap="1" wp14:anchorId="6BDAFB0E" wp14:editId="1592A55A">
                      <wp:simplePos x="0" y="0"/>
                      <wp:positionH relativeFrom="column">
                        <wp:posOffset>4442706</wp:posOffset>
                      </wp:positionH>
                      <wp:positionV relativeFrom="paragraph">
                        <wp:posOffset>385934</wp:posOffset>
                      </wp:positionV>
                      <wp:extent cx="149304" cy="309245"/>
                      <wp:effectExtent l="0" t="0" r="3175" b="8255"/>
                      <wp:wrapNone/>
                      <wp:docPr id="5212564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9245"/>
                                <a:chOff x="25434" y="-4831"/>
                                <a:chExt cx="159954" cy="310629"/>
                              </a:xfrm>
                            </wpg:grpSpPr>
                            <wps:wsp>
                              <wps:cNvPr id="502244839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42B4A" w14:textId="5A152C47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881744" name="Textfeld 3"/>
                              <wps:cNvSpPr txBox="1"/>
                              <wps:spPr>
                                <a:xfrm>
                                  <a:off x="46499" y="1418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7E794" w14:textId="7517FF73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65275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AFB0E" id="_x0000_s1848" style="position:absolute;margin-left:349.8pt;margin-top:30.4pt;width:11.75pt;height:24.35pt;z-index:253650944;mso-width-relative:margin;mso-height-relative:margin" coordorigin="25434,-4831" coordsize="159954,310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">
                      <v:shape id="Textfeld 3" o:spid="_x0000_s1849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F42B4A" w14:textId="5A152C47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0" type="#_x0000_t202" style="position:absolute;left:46499;top:1418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917E794" w14:textId="7517FF73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023AF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454BC183" w:rsidR="00E26FA3" w:rsidRPr="005B6061" w:rsidRDefault="00B018E0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7DFD9BB" wp14:editId="4AE4E58D">
                      <wp:simplePos x="0" y="0"/>
                      <wp:positionH relativeFrom="column">
                        <wp:posOffset>4366851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22686" id="Gerade Verbindung 10128" o:spid="_x0000_s1026" style="position:absolute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85pt,10.3pt" to="343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" strokecolor="#0070c0" strokeweight="2.25pt">
                      <v:stroke joinstyle="miter"/>
                    </v:line>
                  </w:pict>
                </mc:Fallback>
              </mc:AlternateContent>
            </w:r>
            <w:r w:rsidR="00073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3E5FC95C" wp14:editId="664239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60325</wp:posOffset>
                      </wp:positionV>
                      <wp:extent cx="149304" cy="316865"/>
                      <wp:effectExtent l="0" t="0" r="3175" b="635"/>
                      <wp:wrapNone/>
                      <wp:docPr id="709826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33598" y="-4831"/>
                                <a:chExt cx="159954" cy="318283"/>
                              </a:xfrm>
                            </wpg:grpSpPr>
                            <wps:wsp>
                              <wps:cNvPr id="1885126874" name="Textfeld 3"/>
                              <wps:cNvSpPr txBox="1"/>
                              <wps:spPr>
                                <a:xfrm>
                                  <a:off x="3359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AB1FA" w14:textId="0AF372F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136871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CC46C" w14:textId="517A1C54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380388" name="Gerade Verbindung 1"/>
                              <wps:cNvCnPr/>
                              <wps:spPr>
                                <a:xfrm>
                                  <a:off x="5993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FC95C" id="_x0000_s1852" style="position:absolute;margin-left:65.7pt;margin-top:4.75pt;width:11.75pt;height:24.95pt;z-index:253648896;mso-width-relative:margin;mso-height-relative:margin" coordorigin="33598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">
                      <v:shape id="Textfeld 3" o:spid="_x0000_s1853" type="#_x0000_t202" style="position:absolute;left:3359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7AB1FA" w14:textId="0AF372F8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4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ECC46C" w14:textId="517A1C54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5" style="position:absolute;visibility:visible;mso-wrap-style:square" from="59935,179565" to="16840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" strokecolor="#327a86 [3204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Brüche mit 0,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  </m:t>
              </m:r>
            </m:oMath>
            <w:r w:rsidR="000732CB">
              <w:t xml:space="preserve"> </w:t>
            </w:r>
            <w:r w:rsidR="00E26FA3" w:rsidRPr="005B6061">
              <w:t>und 1 vergleichen</w:t>
            </w:r>
          </w:p>
        </w:tc>
      </w:tr>
      <w:tr w:rsidR="00E26FA3" w:rsidRPr="005B6061" w14:paraId="37ED5218" w14:textId="77777777" w:rsidTr="00D023AF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27175BD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22C3C6E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7272BC33" wp14:editId="35DE1F13">
                      <wp:simplePos x="0" y="0"/>
                      <wp:positionH relativeFrom="column">
                        <wp:posOffset>1747988</wp:posOffset>
                      </wp:positionH>
                      <wp:positionV relativeFrom="paragraph">
                        <wp:posOffset>22292</wp:posOffset>
                      </wp:positionV>
                      <wp:extent cx="149304" cy="292799"/>
                      <wp:effectExtent l="0" t="0" r="3175" b="0"/>
                      <wp:wrapNone/>
                      <wp:docPr id="13767621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292799"/>
                                <a:chOff x="25434" y="-4831"/>
                                <a:chExt cx="159954" cy="294109"/>
                              </a:xfrm>
                            </wpg:grpSpPr>
                            <wps:wsp>
                              <wps:cNvPr id="385625246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2BFCFB" w14:textId="3434F5D9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103952" name="Textfeld 3"/>
                              <wps:cNvSpPr txBox="1"/>
                              <wps:spPr>
                                <a:xfrm>
                                  <a:off x="46499" y="12533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52364" w14:textId="6DE6866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149298" name="Gerade Verbindung 1"/>
                              <wps:cNvCnPr/>
                              <wps:spPr>
                                <a:xfrm>
                                  <a:off x="60365" y="171507"/>
                                  <a:ext cx="771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2BC33" id="_x0000_s1856" style="position:absolute;margin-left:137.65pt;margin-top:1.75pt;width:11.75pt;height:23.05pt;z-index:253652992;mso-width-relative:margin;mso-height-relative:margin" coordorigin="25434,-4831" coordsize="159954,294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">
                      <v:shape id="Textfeld 3" o:spid="_x0000_s1857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02BFCFB" w14:textId="3434F5D9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8" type="#_x0000_t202" style="position:absolute;left:46499;top:12533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952364" w14:textId="6DE68668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9" style="position:absolute;visibility:visible;mso-wrap-style:square" from="60365,171507" to="137501,171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2BDFAFD" wp14:editId="4A4732A8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26F3F4C3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FAFD" id="_x0000_s1860" type="#_x0000_t62" style="position:absolute;margin-left:66.1pt;margin-top:4.55pt;width:170.5pt;height:38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" adj="-2397,15482" filled="f" strokecolor="#bfbfbf [2412]" strokeweight="1pt">
                      <v:textbox inset="1mm,1mm,1mm,1mm">
                        <w:txbxContent>
                          <w:p w14:paraId="68397A10" w14:textId="26F3F4C3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Times New Roman" w:hAnsi="Cambria Math"/>
                                  <w:color w:val="000000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20D7DB57" wp14:editId="286F281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7DB57" id="_x0000_s1861" style="position:absolute;margin-left:6.65pt;margin-top:4.75pt;width:38.4pt;height:62.45pt;z-index:25333964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">
                      <v:shape id="Grafik 5" o:spid="_x0000_s186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">
                        <v:imagedata r:id="rId90" o:title="" chromakey="white"/>
                      </v:shape>
                      <v:shape id="_x0000_s186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37D604A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0F243F2B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403A5EA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023AF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57A7967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1A51F266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7FFFEF1A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3D1D46AD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  <w:r w:rsidR="005476A0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8046" w:type="dxa"/>
          </w:tcPr>
          <w:p w14:paraId="15037921" w14:textId="2B24425F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7088" behindDoc="0" locked="0" layoutInCell="1" allowOverlap="1" wp14:anchorId="25C5A3FF" wp14:editId="2BDA7F7C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90604</wp:posOffset>
                      </wp:positionV>
                      <wp:extent cx="149225" cy="300355"/>
                      <wp:effectExtent l="0" t="0" r="3175" b="4445"/>
                      <wp:wrapNone/>
                      <wp:docPr id="7372869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00355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25591626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B2CF3" w14:textId="25B133C4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37629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84A03" w14:textId="4C7147A3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78242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5A3FF" id="_x0000_s1864" style="position:absolute;margin-left:29.5pt;margin-top:7.15pt;width:11.75pt;height:23.65pt;z-index:253657088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">
                      <v:shape id="Textfeld 3" o:spid="_x0000_s186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FB2CF3" w14:textId="25B133C4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66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F84A03" w14:textId="4C7147A3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6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9136" behindDoc="0" locked="0" layoutInCell="1" allowOverlap="1" wp14:anchorId="6613F827" wp14:editId="78597BC7">
                      <wp:simplePos x="0" y="0"/>
                      <wp:positionH relativeFrom="column">
                        <wp:posOffset>796724</wp:posOffset>
                      </wp:positionH>
                      <wp:positionV relativeFrom="paragraph">
                        <wp:posOffset>85090</wp:posOffset>
                      </wp:positionV>
                      <wp:extent cx="149304" cy="300821"/>
                      <wp:effectExtent l="0" t="0" r="3175" b="4445"/>
                      <wp:wrapNone/>
                      <wp:docPr id="4458473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987726067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F1915" w14:textId="0509374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120417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3B61B" w14:textId="5BD92B6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4203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13F827" id="_x0000_s1868" style="position:absolute;margin-left:62.75pt;margin-top:6.7pt;width:11.75pt;height:23.7pt;z-index:253659136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">
                      <v:shape id="Textfeld 3" o:spid="_x0000_s186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2F1915" w14:textId="0509374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70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A93B61B" w14:textId="5BD92B6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7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40672" behindDoc="1" locked="0" layoutInCell="1" allowOverlap="1" wp14:anchorId="3D6EF2DB" wp14:editId="4B625BD0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65CCBC22" w14:textId="084DF3E9" w:rsidR="00E26FA3" w:rsidRPr="00BF65BD" w:rsidRDefault="000732CB" w:rsidP="000732CB">
            <w:pPr>
              <w:pStyle w:val="Listenabsatz"/>
              <w:spacing w:before="60" w:after="60"/>
              <w:ind w:left="357" w:hanging="357"/>
              <w:contextualSpacing w:val="0"/>
              <w:rPr>
                <w:rFonts w:cstheme="majorBidi"/>
                <w:i/>
                <w:iCs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7CD8C616" wp14:editId="1BEE894A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169746</wp:posOffset>
                      </wp:positionV>
                      <wp:extent cx="164465" cy="300355"/>
                      <wp:effectExtent l="0" t="0" r="635" b="4445"/>
                      <wp:wrapNone/>
                      <wp:docPr id="161149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" cy="300355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31310628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89EF1" w14:textId="4FBCC92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342339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F7C1A" w14:textId="5775E358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3789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8C616" id="_x0000_s1872" style="position:absolute;left:0;text-align:left;margin-left:65.75pt;margin-top:13.35pt;width:12.95pt;height:23.65pt;z-index:253661184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">
                      <v:shape id="Textfeld 3" o:spid="_x0000_s187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189EF1" w14:textId="4FBCC92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74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DF7C1A" w14:textId="5775E358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87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23C0BA73" wp14:editId="2915A96F">
                      <wp:simplePos x="0" y="0"/>
                      <wp:positionH relativeFrom="column">
                        <wp:posOffset>378894</wp:posOffset>
                      </wp:positionH>
                      <wp:positionV relativeFrom="paragraph">
                        <wp:posOffset>169545</wp:posOffset>
                      </wp:positionV>
                      <wp:extent cx="164831" cy="300608"/>
                      <wp:effectExtent l="0" t="0" r="635" b="4445"/>
                      <wp:wrapNone/>
                      <wp:docPr id="17762458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31" cy="300608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40636544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3015AC" w14:textId="127ECB8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3556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D2B977" w14:textId="0B84180E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704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BA73" id="_x0000_s1876" style="position:absolute;left:0;text-align:left;margin-left:29.85pt;margin-top:13.35pt;width:13pt;height:23.65pt;z-index:253663232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">
                      <v:shape id="Textfeld 3" o:spid="_x0000_s187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3015AC" w14:textId="127ECB8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878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D2B977" w14:textId="0B84180E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87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oder</w:t>
            </w:r>
            <w:r w:rsidR="00E26FA3"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größer ist?</w:t>
            </w:r>
            <w:r>
              <w:t xml:space="preserve"> </w:t>
            </w:r>
          </w:p>
          <w:p w14:paraId="7A5A580A" w14:textId="69EF936F" w:rsidR="00E26FA3" w:rsidRPr="005B6061" w:rsidRDefault="00E26FA3" w:rsidP="000732CB">
            <w:pPr>
              <w:pStyle w:val="Listenabsatz"/>
              <w:spacing w:before="60" w:after="60"/>
              <w:ind w:left="357" w:hanging="357"/>
              <w:contextualSpacing w:val="0"/>
            </w:pPr>
            <w:r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t>oder</w:t>
            </w:r>
            <w:r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t>größer ist?</w:t>
            </w:r>
            <w:r w:rsidR="000732CB">
              <w:t xml:space="preserve"> </w:t>
            </w:r>
          </w:p>
          <w:p w14:paraId="76F062DA" w14:textId="4D70075F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66AF14FD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3051441A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5FBC7298" w:rsidR="00E26FA3" w:rsidRPr="005B6061" w:rsidRDefault="00E26FA3" w:rsidP="00BF65BD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00E9603B" w:rsidR="00E26FA3" w:rsidRPr="005B6061" w:rsidRDefault="00E26FA3" w:rsidP="00BF65BD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082DC9F4" w:rsidR="00E26FA3" w:rsidRPr="005B6061" w:rsidRDefault="00E26FA3" w:rsidP="00BF65BD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4A486AF1" w:rsidR="00E26FA3" w:rsidRPr="005B6061" w:rsidRDefault="00E26FA3" w:rsidP="00BF65BD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3288C69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023AF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14337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6A7E2D84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694FC44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5552" behindDoc="0" locked="0" layoutInCell="1" allowOverlap="1" wp14:anchorId="76F1E3AB" wp14:editId="281BBB15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23F656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1E3AB" id="Gruppierung 9" o:spid="_x0000_s1880" style="position:absolute;margin-left:158.4pt;margin-top:6.4pt;width:159.5pt;height:35.1pt;z-index:253335552;mso-width-relative:margin;mso-height-relative:margin" coordorigin="762" coordsize="20256,4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">
                      <v:shape id="Textfeld 10310" o:spid="_x0000_s1881" type="#_x0000_t202" style="position:absolute;left:762;top:547;width:20256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23F656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882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">
                        <v:oval id="Oval 14" o:spid="_x0000_s188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" filled="f" strokecolor="#7f7f7f [1612]" strokeweight=".5pt">
                          <v:stroke joinstyle="miter"/>
                        </v:oval>
                        <v:line id="Gerade Verbindung 10313" o:spid="_x0000_s188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56D67C33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7328" behindDoc="0" locked="0" layoutInCell="1" allowOverlap="1" wp14:anchorId="7CE57B6F" wp14:editId="2BF4FA0F">
                  <wp:simplePos x="0" y="0"/>
                  <wp:positionH relativeFrom="column">
                    <wp:posOffset>2840895</wp:posOffset>
                  </wp:positionH>
                  <wp:positionV relativeFrom="paragraph">
                    <wp:posOffset>37061</wp:posOffset>
                  </wp:positionV>
                  <wp:extent cx="175544" cy="245762"/>
                  <wp:effectExtent l="0" t="0" r="0" b="0"/>
                  <wp:wrapNone/>
                  <wp:docPr id="16807993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9938" name="Grafik 168079938"/>
                          <pic:cNvPicPr/>
                        </pic:nvPicPr>
                        <pic:blipFill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4" cy="2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6304" behindDoc="0" locked="0" layoutInCell="1" allowOverlap="1" wp14:anchorId="1CF6A374" wp14:editId="058FFD95">
                  <wp:simplePos x="0" y="0"/>
                  <wp:positionH relativeFrom="column">
                    <wp:posOffset>629205</wp:posOffset>
                  </wp:positionH>
                  <wp:positionV relativeFrom="page">
                    <wp:posOffset>302260</wp:posOffset>
                  </wp:positionV>
                  <wp:extent cx="140400" cy="252000"/>
                  <wp:effectExtent l="12700" t="0" r="0" b="2540"/>
                  <wp:wrapNone/>
                  <wp:docPr id="522146695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695" name="Grafik 522146695"/>
                          <pic:cNvPicPr/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4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096F1C63" wp14:editId="12183F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114E6B20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w:r w:rsidR="005476A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49C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1C63" id="Textfeld 10314" o:spid="_x0000_s1885" type="#_x0000_t202" style="position:absolute;margin-left:-.35pt;margin-top:2.9pt;width:130.95pt;height:30.25pt;rotation:-690587fd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&#13;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114E6B20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w:r w:rsidR="005476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49C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316C843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13A5B49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CDF32EC" wp14:editId="36BE2E39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3F7E0273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F32EC" id="Gruppierung 24" o:spid="_x0000_s1886" style="position:absolute;margin-left:121.9pt;margin-top:1.5pt;width:110.15pt;height:34.25pt;z-index:253331456;mso-width-relative:margin;mso-height-relative:margin" coordorigin="-2343" coordsize="15275,5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">
                      <v:shape id="Textfeld 11260" o:spid="_x0000_s1887" type="#_x0000_t202" style="position:absolute;left:-2343;top:879;width:15274;height:5040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3F7E0273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888" style="position:absolute;left:5254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">
                        <v:oval id="Oval 13999" o:spid="_x0000_s188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985189127" o:spid="_x0000_s189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66CCF9F3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8352" behindDoc="0" locked="0" layoutInCell="1" allowOverlap="1" wp14:anchorId="4AC7DB83" wp14:editId="7029EEF5">
                  <wp:simplePos x="0" y="0"/>
                  <wp:positionH relativeFrom="column">
                    <wp:posOffset>2221866</wp:posOffset>
                  </wp:positionH>
                  <wp:positionV relativeFrom="paragraph">
                    <wp:posOffset>4377</wp:posOffset>
                  </wp:positionV>
                  <wp:extent cx="151080" cy="238706"/>
                  <wp:effectExtent l="0" t="0" r="0" b="3175"/>
                  <wp:wrapNone/>
                  <wp:docPr id="911838533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38533" name="Grafik 911838533"/>
                          <pic:cNvPicPr/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151080" cy="2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AF637" w14:textId="5B354F5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3504" behindDoc="0" locked="0" layoutInCell="1" allowOverlap="1" wp14:anchorId="268E63D7" wp14:editId="549F97AD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26BDBEE6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E63D7" id="Gruppierung 14015" o:spid="_x0000_s1891" style="position:absolute;margin-left:97.85pt;margin-top:12.1pt;width:149.65pt;height:35.7pt;rotation:-761822fd;z-index:253333504;mso-width-relative:margin;mso-height-relative:margin" coordorigin="70" coordsize="11523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">
                      <v:shape id="Textfeld 10305" o:spid="_x0000_s1892" type="#_x0000_t202" style="position:absolute;left:70;top:827;width:11524;height:3718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&#13;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26BDBEE6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von der Pizza.</w:t>
                              </w:r>
                            </w:p>
                          </w:txbxContent>
                        </v:textbox>
                      </v:shape>
                      <v:group id="Gruppierung 65" o:spid="_x0000_s189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">
                        <v:oval id="Oval 66" o:spid="_x0000_s189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" fillcolor="#7f7f7f [1612]" strokecolor="#7f7f7f [1612]" strokeweight=".5pt">
                          <v:stroke joinstyle="miter"/>
                        </v:oval>
                        <v:line id="Gerade Verbindung 10308" o:spid="_x0000_s189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2C7BB769" w:rsidR="00E26FA3" w:rsidRPr="005B6061" w:rsidRDefault="005476A0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9376" behindDoc="0" locked="0" layoutInCell="1" allowOverlap="1" wp14:anchorId="07A8F5BA" wp14:editId="0F0D1FF7">
                  <wp:simplePos x="0" y="0"/>
                  <wp:positionH relativeFrom="column">
                    <wp:posOffset>1957625</wp:posOffset>
                  </wp:positionH>
                  <wp:positionV relativeFrom="paragraph">
                    <wp:posOffset>130810</wp:posOffset>
                  </wp:positionV>
                  <wp:extent cx="169200" cy="244800"/>
                  <wp:effectExtent l="0" t="0" r="0" b="9525"/>
                  <wp:wrapNone/>
                  <wp:docPr id="1703482371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371" name="Grafik 1703482371"/>
                          <pic:cNvPicPr/>
                        </pic:nvPicPr>
                        <pic:blipFill>
                          <a:blip r:embed="rId1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1692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6C1307EE" wp14:editId="473AD304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7A1C7" id="Gruppierung 13994" o:spid="_x0000_s1026" style="position:absolute;margin-left:44.15pt;margin-top:-62pt;width:11pt;height:3.55pt;rotation:45;flip:x y;z-index:253330432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0907862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52C4682E" wp14:editId="39001E85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46B32652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w:r w:rsidR="001949C6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4682E" id="Gruppierung 11249" o:spid="_x0000_s1896" style="position:absolute;margin-left:209.55pt;margin-top:9.1pt;width:148.5pt;height:37.45pt;z-index:253332480;mso-width-relative:margin;mso-height-relative:margin" coordorigin="-698" coordsize="18859,4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">
                      <v:shape id="Textfeld 1328095852" o:spid="_x0000_s1897" type="#_x0000_t202" style="position:absolute;left:-698;top:596;width:18859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46B32652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w:r w:rsidR="001949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898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">
                        <v:oval id="Oval 11252" o:spid="_x0000_s189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024522574" o:spid="_x0000_s190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7568766B" wp14:editId="098AAD0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27051BF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  <w:r w:rsidR="001949C6" w:rsidRPr="001949C6">
                                      <w:rPr>
                                        <w:rFonts w:ascii="Calibri" w:hAnsi="Calibri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8766B" id="Gruppierung 68" o:spid="_x0000_s1901" style="position:absolute;margin-left:15.45pt;margin-top:6.75pt;width:126.95pt;height:42.1pt;z-index:253334528;mso-width-relative:margin;mso-height-relative:margin" coordorigin="279" coordsize="16136,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">
                      <v:shape id="Textfeld 69" o:spid="_x0000_s1902" type="#_x0000_t202" style="position:absolute;left:279;top:1130;width:16137;height:2501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27051BF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  <w:r w:rsidR="001949C6" w:rsidRPr="001949C6">
                                <w:rPr>
                                  <w:rFonts w:ascii="Calibri" w:hAnsi="Calibri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ung 70" o:spid="_x0000_s190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">
                        <v:oval id="Oval 72" o:spid="_x0000_s190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" filled="f" strokecolor="#7f7f7f [1612]" strokeweight=".5pt">
                          <v:stroke joinstyle="miter"/>
                        </v:oval>
                        <v:line id="Gerade Verbindung 77" o:spid="_x0000_s190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333B89D9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73472" behindDoc="0" locked="0" layoutInCell="1" allowOverlap="1" wp14:anchorId="42E80653" wp14:editId="1645CE6E">
                  <wp:simplePos x="0" y="0"/>
                  <wp:positionH relativeFrom="column">
                    <wp:posOffset>3331610</wp:posOffset>
                  </wp:positionH>
                  <wp:positionV relativeFrom="paragraph">
                    <wp:posOffset>72181</wp:posOffset>
                  </wp:positionV>
                  <wp:extent cx="165040" cy="241045"/>
                  <wp:effectExtent l="0" t="0" r="0" b="635"/>
                  <wp:wrapNone/>
                  <wp:docPr id="842721177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21177" name="Grafik 842721177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0" cy="2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FB1D4" w14:textId="09B6131F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70400" behindDoc="0" locked="0" layoutInCell="1" allowOverlap="1" wp14:anchorId="1D9B0EC9" wp14:editId="4B5851C5">
                  <wp:simplePos x="0" y="0"/>
                  <wp:positionH relativeFrom="column">
                    <wp:posOffset>1176575</wp:posOffset>
                  </wp:positionH>
                  <wp:positionV relativeFrom="paragraph">
                    <wp:posOffset>40005</wp:posOffset>
                  </wp:positionV>
                  <wp:extent cx="147600" cy="219600"/>
                  <wp:effectExtent l="0" t="0" r="0" b="9525"/>
                  <wp:wrapNone/>
                  <wp:docPr id="150489918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899181" name="Grafik 1504899181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0" y="0"/>
                            <a:ext cx="147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5D8C0" w14:textId="587C4A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6BDACF1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2C3C4F1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3B6EF868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B64C8" wp14:editId="176929C2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64C8" id="_x0000_s1906" type="#_x0000_t202" style="position:absolute;margin-left:6.8pt;margin-top:14.2pt;width:326.95pt;height:18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&#13;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58ED81A8" w:rsidR="00E26FA3" w:rsidRDefault="00FA70CB">
      <w:r w:rsidRPr="005B6061">
        <w:rPr>
          <w:rFonts w:ascii="Calibri" w:hAnsi="Calibr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6B592297" wp14:editId="1F1B963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297" id="_x0000_s1907" style="position:absolute;margin-left:354.8pt;margin-top:168.6pt;width:45.55pt;height:56.9pt;z-index:2532280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8SpImgMAAII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+GoD3VtNo+I1BnkDEPFW76USOAt&#13;&#10;82HFHOYHNjETw2d8KmXwmukkSmrjvv9qP+ojdzil5IB5NKf+247FhqU+amQ1Dq9ecL2w7gW9a64M&#13;&#10;6gwJgjdJxAUXVC9WqMqvGJWL+AqOmOZ4a05DL16Fdipi1HKxWCSltu/d6juLbjlMaEU63h+/Mmc7&#13;&#10;zgZk7JPpecNKdkrdVjfCrs1iF0wlE68jsi2KHeDgcJLSoIN0Mkl/Xiet538dLn8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">
                <v:shape id="Grafik 4" o:spid="_x0000_s190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<v:imagedata r:id="rId105" o:title="" chromakey="white"/>
                </v:shape>
                <v:shape id="_x0000_s190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151"/>
      </w:tblGrid>
      <w:tr w:rsidR="001F2E0E" w:rsidRPr="005B6061" w14:paraId="2B4562A5" w14:textId="77777777" w:rsidTr="0068490F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lastRenderedPageBreak/>
              <w:t>2.</w:t>
            </w:r>
            <w:r w:rsidR="00E26FA3">
              <w:t>2</w:t>
            </w:r>
          </w:p>
        </w:tc>
        <w:tc>
          <w:tcPr>
            <w:tcW w:w="8610" w:type="dxa"/>
            <w:gridSpan w:val="3"/>
          </w:tcPr>
          <w:p w14:paraId="40B33422" w14:textId="77777777" w:rsidR="001F2E0E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  <w:p w14:paraId="1D56F017" w14:textId="2A55A71D" w:rsidR="00E5117A" w:rsidRPr="00E5117A" w:rsidRDefault="00E5117A" w:rsidP="00E5117A">
            <w:pPr>
              <w:rPr>
                <w:lang w:eastAsia="de-DE"/>
              </w:rPr>
            </w:pPr>
          </w:p>
        </w:tc>
      </w:tr>
      <w:tr w:rsidR="001F2E0E" w:rsidRPr="005B6061" w14:paraId="490FEA86" w14:textId="77777777" w:rsidTr="0068490F">
        <w:tc>
          <w:tcPr>
            <w:tcW w:w="709" w:type="dxa"/>
          </w:tcPr>
          <w:p w14:paraId="1FE627F0" w14:textId="0837E13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5B96ED6A" w14:textId="77FB11E2" w:rsidR="001F2E0E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44B07CAE" wp14:editId="1F383BBC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910" style="position:absolute;margin-left:353.05pt;margin-top:21.1pt;width:49.35pt;height:60.85pt;z-index:2532239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">
                      <v:shape id="Grafik 3" o:spid="_x0000_s191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">
                        <v:imagedata r:id="rId58" o:title="" chromakey="white"/>
                      </v:shape>
                      <v:shape id="_x0000_s191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 xml:space="preserve">haben verschiedene Wege gesammelt, </w:t>
            </w:r>
            <w:r w:rsidR="00B018E0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>wie man Brüche gut vergleichen und ordnen kann.</w:t>
            </w:r>
          </w:p>
          <w:p w14:paraId="02015771" w14:textId="77777777" w:rsidR="00E5117A" w:rsidRPr="005B6061" w:rsidRDefault="00E5117A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3398975" wp14:editId="2EBFB368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8975" id="_x0000_s1913" type="#_x0000_t62" style="position:absolute;margin-left:94.4pt;margin-top:3.9pt;width:241.55pt;height:34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&#13;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44384" behindDoc="0" locked="0" layoutInCell="1" allowOverlap="1" wp14:anchorId="53CA0698" wp14:editId="119E5A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D8C029D" wp14:editId="1D0D9FF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29D" id="_x0000_s1914" type="#_x0000_t62" style="position:absolute;margin-left:109.8pt;margin-top:8.8pt;width:246.85pt;height:3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F8BB77F" wp14:editId="75DFA0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BB77F" id="_x0000_s1915" style="position:absolute;margin-left:37.85pt;margin-top:7.8pt;width:41.6pt;height:57.25pt;z-index:25322598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">
                      <v:shape id="Grafik 9" o:spid="_x0000_s1916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">
                        <v:imagedata r:id="rId95" o:title="" chromakey="white"/>
                      </v:shape>
                      <v:shape id="_x0000_s191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A857C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2E0F07B9" w:rsidR="001F2E0E" w:rsidRPr="005B6061" w:rsidRDefault="00D943D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6832" behindDoc="0" locked="0" layoutInCell="1" allowOverlap="1" wp14:anchorId="68E9E077" wp14:editId="5DD3BE4B">
                      <wp:simplePos x="0" y="0"/>
                      <wp:positionH relativeFrom="column">
                        <wp:posOffset>4019903</wp:posOffset>
                      </wp:positionH>
                      <wp:positionV relativeFrom="paragraph">
                        <wp:posOffset>2291</wp:posOffset>
                      </wp:positionV>
                      <wp:extent cx="578485" cy="722893"/>
                      <wp:effectExtent l="0" t="0" r="0" b="1270"/>
                      <wp:wrapNone/>
                      <wp:docPr id="95802506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34774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921416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7EAA4" w14:textId="77777777" w:rsidR="00D943D9" w:rsidRPr="00160B38" w:rsidRDefault="00D943D9" w:rsidP="00D943D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9E077" id="_x0000_s1918" style="position:absolute;margin-left:316.55pt;margin-top:.2pt;width:45.55pt;height:56.9pt;z-index:2538168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">
                      <v:shape id="Grafik 4" o:spid="_x0000_s191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">
                        <v:imagedata r:id="rId108" o:title="" chromakey="white"/>
                      </v:shape>
                      <v:shape id="_x0000_s192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637EAA4" w14:textId="77777777" w:rsidR="00D943D9" w:rsidRPr="00160B38" w:rsidRDefault="00D943D9" w:rsidP="00D943D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D48B205" wp14:editId="7E3BE249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B205" id="_x0000_s1921" type="#_x0000_t62" style="position:absolute;margin-left:102.95pt;margin-top:5.4pt;width:194.65pt;height:34.9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&#13;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19669E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0A32CE2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4BC49C6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12B0298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7568" behindDoc="0" locked="0" layoutInCell="1" allowOverlap="1" wp14:anchorId="67BB7C3E" wp14:editId="12203F22">
                      <wp:simplePos x="0" y="0"/>
                      <wp:positionH relativeFrom="column">
                        <wp:posOffset>2321801</wp:posOffset>
                      </wp:positionH>
                      <wp:positionV relativeFrom="paragraph">
                        <wp:posOffset>105396</wp:posOffset>
                      </wp:positionV>
                      <wp:extent cx="153670" cy="293681"/>
                      <wp:effectExtent l="0" t="0" r="0" b="0"/>
                      <wp:wrapNone/>
                      <wp:docPr id="4898846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0824980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1E8BF" w14:textId="3FFFE4E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61681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CA6EE" w14:textId="4A56DB0F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2633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B7C3E" id="_x0000_s1922" style="position:absolute;margin-left:182.8pt;margin-top:8.3pt;width:12.1pt;height:23.1pt;z-index:25367756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">
                      <v:shape id="Textfeld 3" o:spid="_x0000_s192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C1E8BF" w14:textId="3FFFE4E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24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73CA6EE" w14:textId="4A56DB0F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92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5520" behindDoc="0" locked="0" layoutInCell="1" allowOverlap="1" wp14:anchorId="4D4DBE12" wp14:editId="4187CF15">
                      <wp:simplePos x="0" y="0"/>
                      <wp:positionH relativeFrom="column">
                        <wp:posOffset>1503364</wp:posOffset>
                      </wp:positionH>
                      <wp:positionV relativeFrom="paragraph">
                        <wp:posOffset>99751</wp:posOffset>
                      </wp:positionV>
                      <wp:extent cx="156257" cy="293370"/>
                      <wp:effectExtent l="0" t="0" r="8890" b="0"/>
                      <wp:wrapNone/>
                      <wp:docPr id="9509750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57" cy="293370"/>
                                <a:chOff x="25434" y="7256"/>
                                <a:chExt cx="168782" cy="295453"/>
                              </a:xfrm>
                            </wpg:grpSpPr>
                            <wps:wsp>
                              <wps:cNvPr id="141906913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20298" w14:textId="3D24756B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165810" name="Textfeld 3"/>
                              <wps:cNvSpPr txBox="1"/>
                              <wps:spPr>
                                <a:xfrm>
                                  <a:off x="28228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8A5A16" w14:textId="48BE1B2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1681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DBE12" id="_x0000_s1926" style="position:absolute;margin-left:118.4pt;margin-top:7.85pt;width:12.3pt;height:23.1pt;z-index:253675520;mso-width-relative:margin;mso-height-relative:margin" coordorigin="25434,7256" coordsize="168782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">
                      <v:shape id="Textfeld 3" o:spid="_x0000_s192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E20298" w14:textId="3D24756B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928" type="#_x0000_t202" style="position:absolute;left:28228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48A5A16" w14:textId="48BE1B2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92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7012C34" wp14:editId="65B2F27D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139797</wp:posOffset>
                      </wp:positionV>
                      <wp:extent cx="3888888" cy="518795"/>
                      <wp:effectExtent l="520700" t="0" r="1016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888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55130DAB" w:rsidR="00003BB0" w:rsidRPr="00CF4C38" w:rsidRDefault="001949C6" w:rsidP="00DE2BAF">
                                  <w:pPr>
                                    <w:pStyle w:val="TextSprechblasen"/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     </w:t>
                                  </w:r>
                                  <w:r w:rsidR="00003BB0">
                                    <w:rPr>
                                      <w:szCs w:val="22"/>
                                    </w:rPr>
                                    <w:t>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   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r w:rsidR="00003BB0">
                                    <w:t xml:space="preserve">Wer den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C34" id="_x0000_s1930" type="#_x0000_t62" style="position:absolute;margin-left:114.9pt;margin-top:11pt;width:306.2pt;height:40.8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1F7B5F8E" w14:textId="55130DAB" w:rsidR="00003BB0" w:rsidRPr="00CF4C38" w:rsidRDefault="001949C6" w:rsidP="00DE2BAF">
                            <w:pPr>
                              <w:pStyle w:val="TextSprechblasen"/>
                            </w:pP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  <w:r w:rsidR="00003BB0">
                              <w:rPr>
                                <w:szCs w:val="22"/>
                              </w:rPr>
                              <w:t>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   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697D023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0080" behindDoc="0" locked="0" layoutInCell="1" allowOverlap="1" wp14:anchorId="76B1F5B1" wp14:editId="28624A93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931" style="position:absolute;margin-left:48.95pt;margin-top:1.8pt;width:45.75pt;height:55.3pt;z-index:2532300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">
                      <v:shape id="Grafik 7" o:spid="_x0000_s193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">
                        <v:imagedata r:id="rId65" o:title="" chromakey="white"/>
                      </v:shape>
                      <v:shape id="_x0000_s193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B93D4FD" wp14:editId="4F96C290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D4FD" id="_x0000_s1934" type="#_x0000_t62" style="position:absolute;margin-left:178.65pt;margin-top:9.6pt;width:152.15pt;height:34.9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&#13;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4D13744F" wp14:editId="303478F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3744F" id="_x0000_s1935" style="position:absolute;margin-left:341.4pt;margin-top:3.1pt;width:50.85pt;height:56.9pt;z-index:2532321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">
                      <v:shape id="Grafik 6" o:spid="_x0000_s1936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">
                        <v:imagedata r:id="rId74" o:title="" chromakey="white"/>
                      </v:shape>
                      <v:shape id="_x0000_s193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78D39749" wp14:editId="68128D0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D39749" id="_x0000_s1938" style="position:absolute;margin-left:18.25pt;margin-top:4.65pt;width:51.5pt;height:62.75pt;z-index:253234176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">
                      <v:shape id="Grafik 1" o:spid="_x0000_s1939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110" o:title="" chromakey="white"/>
                      </v:shape>
                      <v:shape id="_x0000_s1940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74B61F4F" w:rsidR="001F2E0E" w:rsidRPr="005B6061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2987D20E" wp14:editId="3E84EA36">
                      <wp:simplePos x="0" y="0"/>
                      <wp:positionH relativeFrom="column">
                        <wp:posOffset>2246306</wp:posOffset>
                      </wp:positionH>
                      <wp:positionV relativeFrom="paragraph">
                        <wp:posOffset>152400</wp:posOffset>
                      </wp:positionV>
                      <wp:extent cx="153670" cy="293370"/>
                      <wp:effectExtent l="0" t="0" r="0" b="0"/>
                      <wp:wrapNone/>
                      <wp:docPr id="9452325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05201019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B8C4" w14:textId="48ECE378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254908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C0F67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02684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7D20E" id="_x0000_s1941" style="position:absolute;margin-left:176.85pt;margin-top:12pt;width:12.1pt;height:23.1pt;z-index:25368371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">
                      <v:shape id="Textfeld 3" o:spid="_x0000_s1942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1EFB8C4" w14:textId="48ECE378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3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FC0F67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1664" behindDoc="0" locked="0" layoutInCell="1" allowOverlap="1" wp14:anchorId="13F83B10" wp14:editId="2262AC9E">
                      <wp:simplePos x="0" y="0"/>
                      <wp:positionH relativeFrom="column">
                        <wp:posOffset>1894529</wp:posOffset>
                      </wp:positionH>
                      <wp:positionV relativeFrom="paragraph">
                        <wp:posOffset>145415</wp:posOffset>
                      </wp:positionV>
                      <wp:extent cx="153670" cy="293681"/>
                      <wp:effectExtent l="0" t="0" r="0" b="0"/>
                      <wp:wrapNone/>
                      <wp:docPr id="8384880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6736038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DF2A9" w14:textId="6DA3204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8640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3A4D5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7943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83B10" id="_x0000_s1945" style="position:absolute;margin-left:149.2pt;margin-top:11.45pt;width:12.1pt;height:23.1pt;z-index:25368166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">
                      <v:shape id="Textfeld 3" o:spid="_x0000_s194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F9DF2A9" w14:textId="6DA3204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94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93A4D5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3638BBB9" wp14:editId="7A22C168">
                      <wp:simplePos x="0" y="0"/>
                      <wp:positionH relativeFrom="column">
                        <wp:posOffset>1136326</wp:posOffset>
                      </wp:positionH>
                      <wp:positionV relativeFrom="paragraph">
                        <wp:posOffset>151130</wp:posOffset>
                      </wp:positionV>
                      <wp:extent cx="153670" cy="293370"/>
                      <wp:effectExtent l="0" t="0" r="0" b="0"/>
                      <wp:wrapNone/>
                      <wp:docPr id="8014606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4915924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4B4833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7495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3E33F0" w14:textId="6BCF2A33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77581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8BBB9" id="_x0000_s1949" style="position:absolute;margin-left:89.45pt;margin-top:11.9pt;width:12.1pt;height:23.1pt;z-index:25367961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">
                      <v:shape id="Textfeld 3" o:spid="_x0000_s195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C4B4833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5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3E33F0" w14:textId="6BCF2A33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5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FDDDB8" wp14:editId="2ABA1F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67787F0B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ganz schnell, welcher Anteil kleiner ist: </w:t>
                                  </w:r>
                                  <w:r>
                                    <w:br/>
                                  </w:r>
                                  <w:r w:rsidR="001949C6">
                                    <w:t xml:space="preserve">    </w:t>
                                  </w:r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DDB8" id="_x0000_s1953" type="#_x0000_t62" style="position:absolute;margin-left:86.35pt;margin-top:.1pt;width:260.45pt;height:42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" adj="-2306,7114" filled="f" strokecolor="#bfbfbf [2412]" strokeweight="1pt">
                      <v:textbox inset="1mm,1mm,1mm,1mm">
                        <w:txbxContent>
                          <w:p w14:paraId="1ACEC0A0" w14:textId="67787F0B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w:r w:rsidR="001949C6">
                              <w:t xml:space="preserve">    </w:t>
                            </w:r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42A51899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31B88CC9" wp14:editId="765EA80F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954" style="position:absolute;margin-left:360.65pt;margin-top:12.65pt;width:36.5pt;height:64.4pt;z-index:253344768;mso-width-relative:margin;mso-height-relative:margin" coordorigin="260,-684" coordsize="4638,8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">
                      <v:shape id="Grafik 5" o:spid="_x0000_s1955" type="#_x0000_t75" style="position:absolute;left:260;top:-684;width:463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">
                        <v:imagedata r:id="rId90" o:title="" chromakey="white"/>
                      </v:shape>
                      <v:shape id="_x0000_s195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212FC84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5F2F4E49" w:rsidR="001F2E0E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5760" behindDoc="0" locked="0" layoutInCell="1" allowOverlap="1" wp14:anchorId="1E86443D" wp14:editId="0C19F808">
                      <wp:simplePos x="0" y="0"/>
                      <wp:positionH relativeFrom="column">
                        <wp:posOffset>3156238</wp:posOffset>
                      </wp:positionH>
                      <wp:positionV relativeFrom="paragraph">
                        <wp:posOffset>97165</wp:posOffset>
                      </wp:positionV>
                      <wp:extent cx="153670" cy="293681"/>
                      <wp:effectExtent l="0" t="0" r="0" b="0"/>
                      <wp:wrapNone/>
                      <wp:docPr id="20619937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5000268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26DCCE" w14:textId="1B29A439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1511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87B0B" w14:textId="403303F6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8300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6443D" id="_x0000_s1957" style="position:absolute;margin-left:248.5pt;margin-top:7.65pt;width:12.1pt;height:23.1pt;z-index:25368576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">
                      <v:shape id="Textfeld 3" o:spid="_x0000_s195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26DCCE" w14:textId="1B29A439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95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16187B0B" w14:textId="403303F6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96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2848E74" wp14:editId="3873C03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3562A5B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w:r w:rsidR="001949C6">
                                    <w:t xml:space="preserve">     </w:t>
                                  </w:r>
                                  <w:r>
                                    <w:t>:</w:t>
                                  </w:r>
                                  <w:r w:rsidR="007365C9">
                                    <w:t xml:space="preserve"> 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48E74" id="_x0000_s1961" type="#_x0000_t62" style="position:absolute;margin-left:178.35pt;margin-top:8.25pt;width:170.5pt;height:38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" adj="24282,3183" filled="f" strokecolor="#bfbfbf [2412]" strokeweight="1pt">
                      <v:textbox inset="1mm,1mm,1mm,1mm">
                        <w:txbxContent>
                          <w:p w14:paraId="76DD0411" w14:textId="43562A5B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w:r w:rsidR="001949C6">
                              <w:t xml:space="preserve">     </w:t>
                            </w:r>
                            <w:r>
                              <w:t>:</w:t>
                            </w:r>
                            <w:r w:rsidR="007365C9">
                              <w:t xml:space="preserve"> 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03A1E40B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3C9FA38C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68490F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68490F"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13A9DBB7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68490F"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0819DA1" w14:textId="2F147FD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68490F"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40A84D4A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594C63B" w14:textId="6E394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20E7F2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  <w:r w:rsidR="001949C6">
              <w:rPr>
                <w:rFonts w:ascii="Calibri" w:hAnsi="Calibri"/>
                <w:noProof/>
              </w:rPr>
              <w:t xml:space="preserve"> </w:t>
            </w:r>
          </w:p>
          <w:p w14:paraId="0E1AC38A" w14:textId="6D3528C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3153D023" wp14:editId="43B4A382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209FCBB" w:rsidR="00003BB0" w:rsidRDefault="00003BB0" w:rsidP="001949C6">
                                  <w:r>
                                    <w:t xml:space="preserve">(2)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D023" id="Textfeld 11247" o:spid="_x0000_s1962" type="#_x0000_t202" style="position:absolute;margin-left:114.15pt;margin-top:9.35pt;width:79.35pt;height:39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209FCBB" w:rsidR="00003BB0" w:rsidRDefault="00003BB0" w:rsidP="001949C6">
                            <w:r>
                              <w:t xml:space="preserve">(2)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952FBE6" wp14:editId="03F18600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61788E3C" w:rsidR="00003BB0" w:rsidRDefault="00003BB0" w:rsidP="001949C6">
                                  <w:r>
                                    <w:t xml:space="preserve">(3)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FBE6" id="Textfeld 11248" o:spid="_x0000_s1963" type="#_x0000_t202" style="position:absolute;margin-left:218.4pt;margin-top:9.35pt;width:79.3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61788E3C" w:rsidR="00003BB0" w:rsidRDefault="00003BB0" w:rsidP="001949C6">
                            <w:r>
                              <w:t xml:space="preserve">(3)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C74EC9B" wp14:editId="4A8DF9C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6DEBFA6D" w:rsidR="00003BB0" w:rsidRDefault="00003BB0" w:rsidP="001949C6">
                                  <w:r>
                                    <w:t xml:space="preserve">(1) </w:t>
                                  </w:r>
                                  <w:r w:rsidR="001949C6"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EC9B" id="Textfeld 11249" o:spid="_x0000_s1964" type="#_x0000_t202" style="position:absolute;margin-left:3.9pt;margin-top:9.35pt;width:79.35pt;height:39.5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6DEBFA6D" w:rsidR="00003BB0" w:rsidRDefault="00003BB0" w:rsidP="001949C6">
                            <w:r>
                              <w:t xml:space="preserve">(1) </w:t>
                            </w:r>
                            <w:r w:rsidR="001949C6"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8656" behindDoc="0" locked="0" layoutInCell="1" allowOverlap="1" wp14:anchorId="2D8E71BD" wp14:editId="577ED186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2A146814" wp14:editId="344B9214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4C200D24" w:rsidR="00003BB0" w:rsidRDefault="00003BB0" w:rsidP="001949C6"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6814" id="Textfeld 11251" o:spid="_x0000_s1965" type="#_x0000_t202" style="position:absolute;margin-left:138.7pt;margin-top:55.8pt;width:79.35pt;height:39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4C200D24" w:rsidR="00003BB0" w:rsidRDefault="00003BB0" w:rsidP="001949C6"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B71EA83" wp14:editId="63AE645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30F8CBD4" w:rsidR="00003BB0" w:rsidRDefault="00003BB0" w:rsidP="001949C6"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A83" id="Textfeld 11252" o:spid="_x0000_s1966" type="#_x0000_t202" style="position:absolute;margin-left:26.8pt;margin-top:55pt;width:79.35pt;height:39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30F8CBD4" w:rsidR="00003BB0" w:rsidRDefault="00003BB0" w:rsidP="001949C6"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C2FFE" w14:textId="6D9EA156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4496" behindDoc="0" locked="0" layoutInCell="1" allowOverlap="1" wp14:anchorId="1F21601D" wp14:editId="3C2F4CB7">
                  <wp:simplePos x="0" y="0"/>
                  <wp:positionH relativeFrom="column">
                    <wp:posOffset>3244539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0D9886D9" wp14:editId="47808141">
                      <wp:simplePos x="0" y="0"/>
                      <wp:positionH relativeFrom="column">
                        <wp:posOffset>3037733</wp:posOffset>
                      </wp:positionH>
                      <wp:positionV relativeFrom="paragraph">
                        <wp:posOffset>24834</wp:posOffset>
                      </wp:positionV>
                      <wp:extent cx="547357" cy="317500"/>
                      <wp:effectExtent l="0" t="0" r="0" b="0"/>
                      <wp:wrapNone/>
                      <wp:docPr id="56158434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0862049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679470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F1749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4368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E1DB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5111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1471747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12311713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99CE7" w14:textId="51BAED9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56114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561DCB" w14:textId="3DB46D7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9879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9886D9" id="_x0000_s1967" style="position:absolute;margin-left:239.2pt;margin-top:1.95pt;width:43.1pt;height:25pt;z-index:25369292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">
                      <v:group id="_x0000_s196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">
                        <v:shape id="Textfeld 3" o:spid="_x0000_s196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DF1749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E1DB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7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">
                        <v:shape id="Textfeld 3" o:spid="_x0000_s197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D099CE7" w14:textId="51BAED9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2561DCB" w14:textId="3DB46D7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" o:spid="_x0000_s197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2A92F56A" wp14:editId="33045012">
                      <wp:simplePos x="0" y="0"/>
                      <wp:positionH relativeFrom="column">
                        <wp:posOffset>1783404</wp:posOffset>
                      </wp:positionH>
                      <wp:positionV relativeFrom="paragraph">
                        <wp:posOffset>22225</wp:posOffset>
                      </wp:positionV>
                      <wp:extent cx="560705" cy="317500"/>
                      <wp:effectExtent l="0" t="0" r="0" b="0"/>
                      <wp:wrapNone/>
                      <wp:docPr id="116296050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212755589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9074108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DD5F" w14:textId="7AF7229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50550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36E57" w14:textId="40B17D9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4466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2072017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424099245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96AB" w14:textId="7A88BD7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054721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A9EFA" w14:textId="1526BCA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83238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2F56A" id="_x0000_s1976" style="position:absolute;margin-left:140.45pt;margin-top:1.75pt;width:44.15pt;height:25pt;z-index:253690880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">
                      <v:group id="_x0000_s197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">
                        <v:shape id="Textfeld 3" o:spid="_x0000_s197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2DD5F" w14:textId="7AF7229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BF36E57" w14:textId="40B17D9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81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">
                        <v:shape id="Textfeld 3" o:spid="_x0000_s198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7896AB" w14:textId="7A88BD7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983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4A9EFA" w14:textId="1526BCA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61792" behindDoc="0" locked="0" layoutInCell="1" allowOverlap="1" wp14:anchorId="5398ACE5" wp14:editId="2F7BB965">
                  <wp:simplePos x="0" y="0"/>
                  <wp:positionH relativeFrom="column">
                    <wp:posOffset>567676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0" locked="0" layoutInCell="1" allowOverlap="1" wp14:anchorId="7F864C09" wp14:editId="5B4CF949">
                      <wp:simplePos x="0" y="0"/>
                      <wp:positionH relativeFrom="column">
                        <wp:posOffset>342562</wp:posOffset>
                      </wp:positionH>
                      <wp:positionV relativeFrom="paragraph">
                        <wp:posOffset>24130</wp:posOffset>
                      </wp:positionV>
                      <wp:extent cx="560705" cy="317500"/>
                      <wp:effectExtent l="0" t="0" r="0" b="0"/>
                      <wp:wrapNone/>
                      <wp:docPr id="73572440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1439810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20460339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D3186" w14:textId="1D57583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68522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6D553" w14:textId="0E28221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58373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324623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800894967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497344" w14:textId="4548199E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48562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24C97" w14:textId="50F7BE6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6662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64C09" id="_x0000_s1985" style="position:absolute;margin-left:26.95pt;margin-top:1.9pt;width:44.15pt;height:25pt;z-index:253688832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">
                      <v:group id="_x0000_s1986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">
                        <v:shape id="Textfeld 3" o:spid="_x0000_s198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AD3186" w14:textId="1D57583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8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906D553" w14:textId="0E28221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9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90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">
                        <v:shape id="Textfeld 3" o:spid="_x0000_s1991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2497344" w14:textId="4548199E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92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B924C97" w14:textId="50F7BE6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B59F938" w14:textId="7A8487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1EE2A4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D3EFFC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9072" behindDoc="0" locked="0" layoutInCell="1" allowOverlap="1" wp14:anchorId="3A66B5EA" wp14:editId="7BE5A817">
                      <wp:simplePos x="0" y="0"/>
                      <wp:positionH relativeFrom="column">
                        <wp:posOffset>3656458</wp:posOffset>
                      </wp:positionH>
                      <wp:positionV relativeFrom="paragraph">
                        <wp:posOffset>126021</wp:posOffset>
                      </wp:positionV>
                      <wp:extent cx="547357" cy="317500"/>
                      <wp:effectExtent l="0" t="0" r="0" b="0"/>
                      <wp:wrapNone/>
                      <wp:docPr id="17714095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4207944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1461898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7ACA0" w14:textId="3BFF2B15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75278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30CF2" w14:textId="4254E16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20119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123475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770024840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CB7F5" w14:textId="488F05D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76016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8DC43" w14:textId="751DE4E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21670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66B5EA" id="_x0000_s1994" style="position:absolute;margin-left:287.9pt;margin-top:9.9pt;width:43.1pt;height:25pt;z-index:253699072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">
                      <v:group id="_x0000_s199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">
                        <v:shape id="Textfeld 3" o:spid="_x0000_s199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B7ACA0" w14:textId="3BFF2B15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99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1230CF2" w14:textId="4254E16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9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9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">
                        <v:shape id="Textfeld 3" o:spid="_x0000_s2000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E3CB7F5" w14:textId="488F05D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2F8DC43" w14:textId="751DE4E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7024" behindDoc="0" locked="0" layoutInCell="1" allowOverlap="1" wp14:anchorId="641D7B3C" wp14:editId="0F10359E">
                      <wp:simplePos x="0" y="0"/>
                      <wp:positionH relativeFrom="column">
                        <wp:posOffset>2047286</wp:posOffset>
                      </wp:positionH>
                      <wp:positionV relativeFrom="paragraph">
                        <wp:posOffset>92363</wp:posOffset>
                      </wp:positionV>
                      <wp:extent cx="547357" cy="317500"/>
                      <wp:effectExtent l="0" t="0" r="0" b="0"/>
                      <wp:wrapNone/>
                      <wp:docPr id="89493603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19410299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97359102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9DB364" w14:textId="07E4487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93970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E8223" w14:textId="13B161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45240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7610669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895756281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163B8" w14:textId="4405D39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57821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4257B" w14:textId="4B0ACF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53452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1D7B3C" id="_x0000_s2003" style="position:absolute;margin-left:161.2pt;margin-top:7.25pt;width:43.1pt;height:25pt;z-index:25369702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">
                      <v:group id="_x0000_s2004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">
                        <v:shape id="Textfeld 3" o:spid="_x0000_s200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D9DB364" w14:textId="07E4487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6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E8223" w14:textId="13B161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2008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">
                        <v:shape id="Textfeld 3" o:spid="_x0000_s200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A163B8" w14:textId="4405D39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0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64257B" w14:textId="4B0ACF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1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4976" behindDoc="0" locked="0" layoutInCell="1" allowOverlap="1" wp14:anchorId="548A203D" wp14:editId="27EB75B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92399</wp:posOffset>
                      </wp:positionV>
                      <wp:extent cx="547357" cy="317500"/>
                      <wp:effectExtent l="0" t="0" r="12065" b="0"/>
                      <wp:wrapNone/>
                      <wp:docPr id="197130060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26756" y="0"/>
                                <a:chExt cx="573351" cy="317500"/>
                              </a:xfrm>
                            </wpg:grpSpPr>
                            <wpg:grpSp>
                              <wpg:cNvPr id="663061976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85249046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F657F" w14:textId="7F98201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78293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FF93B" w14:textId="2A3A0CF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89165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501624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6444086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B0B93" w14:textId="1BF50C1F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8628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A8A1" w14:textId="5363F29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41152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8A203D" id="_x0000_s2012" style="position:absolute;margin-left:50.7pt;margin-top:7.3pt;width:43.1pt;height:25pt;z-index:253694976;mso-width-relative:margin" coordorigin="-267" coordsize="57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">
                      <v:group id="_x0000_s2013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">
                        <v:shape id="Textfeld 3" o:spid="_x0000_s201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86F657F" w14:textId="7F98201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5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30FF93B" w14:textId="2A3A0CF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1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17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">
                        <v:shape id="Textfeld 3" o:spid="_x0000_s201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7EB0B93" w14:textId="1BF50C1F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9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12FA8A1" w14:textId="5363F29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2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85ACE86" wp14:editId="522FDF82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16313550" w:rsidR="00003BB0" w:rsidRDefault="00003BB0" w:rsidP="001949C6"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CE86" id="Textfeld 11250" o:spid="_x0000_s2021" type="#_x0000_t202" style="position:absolute;margin-left:264.25pt;margin-top:3.5pt;width:79.35pt;height:39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16313550" w:rsidR="00003BB0" w:rsidRDefault="00003BB0" w:rsidP="001949C6"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00628B7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3952" behindDoc="0" locked="0" layoutInCell="1" allowOverlap="1" wp14:anchorId="76E0BC0F" wp14:editId="7D9EDC9F">
                  <wp:simplePos x="0" y="0"/>
                  <wp:positionH relativeFrom="column">
                    <wp:posOffset>3874446</wp:posOffset>
                  </wp:positionH>
                  <wp:positionV relativeFrom="paragraph">
                    <wp:posOffset>54610</wp:posOffset>
                  </wp:positionV>
                  <wp:extent cx="142240" cy="146050"/>
                  <wp:effectExtent l="0" t="0" r="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26304" behindDoc="0" locked="0" layoutInCell="1" allowOverlap="1" wp14:anchorId="6BE4A00F" wp14:editId="016A6EF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35884</wp:posOffset>
                  </wp:positionV>
                  <wp:extent cx="142240" cy="146050"/>
                  <wp:effectExtent l="0" t="0" r="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4080" behindDoc="0" locked="0" layoutInCell="1" allowOverlap="1" wp14:anchorId="0F0DF07F" wp14:editId="6AF3B3BE">
                  <wp:simplePos x="0" y="0"/>
                  <wp:positionH relativeFrom="column">
                    <wp:posOffset>842956</wp:posOffset>
                  </wp:positionH>
                  <wp:positionV relativeFrom="paragraph">
                    <wp:posOffset>24765</wp:posOffset>
                  </wp:positionV>
                  <wp:extent cx="142240" cy="146050"/>
                  <wp:effectExtent l="0" t="0" r="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54A5D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68490F">
        <w:trPr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126474C2" w14:textId="09DA76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Denkt euch selbst Aufgaben aus, die besonders gut zu einzelnen Wegen passen. </w:t>
            </w:r>
            <w:r w:rsidR="001949C6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Tauscht die Aufgaben untereinander aus und löst sie. Kontrolliert gemeinsam.</w:t>
            </w:r>
          </w:p>
        </w:tc>
      </w:tr>
      <w:tr w:rsidR="001F2E0E" w:rsidRPr="005B6061" w14:paraId="3D2FE314" w14:textId="77777777" w:rsidTr="0068490F"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610" w:type="dxa"/>
            <w:gridSpan w:val="3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68490F"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610" w:type="dxa"/>
            <w:gridSpan w:val="3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68490F"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494FD5C0" w14:textId="469F143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36BF5F9" wp14:editId="3ABB5B3F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2022" style="position:absolute;margin-left:356.8pt;margin-top:12.95pt;width:39.35pt;height:55.65pt;z-index:253240320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">
                      <v:shape id="Grafik 11" o:spid="_x0000_s2023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13" o:title="" chromakey="white"/>
                      </v:shape>
                      <v:shape id="_x0000_s2024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29D74D" wp14:editId="6FBE1F5F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D74D" id="_x0000_s2025" type="#_x0000_t62" style="position:absolute;margin-left:216.55pt;margin-top:2.25pt;width:116.05pt;height:37.4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&#13;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61FA7136" wp14:editId="74A00A63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2026" style="position:absolute;margin-left:-1.1pt;margin-top:5.75pt;width:43.1pt;height:56.9pt;z-index:253242368;mso-height-relative:margin" coordsize="5473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">
                      <v:shape id="Grafik 10" o:spid="_x0000_s2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48" o:title="" chromakey="white"/>
                      </v:shape>
                      <v:shape id="_x0000_s2028" type="#_x0000_t202" style="position:absolute;left:1351;top:5757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7A1573B" wp14:editId="5A65000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573B" id="_x0000_s2029" type="#_x0000_t62" style="position:absolute;margin-left:46.05pt;margin-top:1.75pt;width:142.5pt;height:38.3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&#13;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749104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683540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00E5BDE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409F3040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1120" behindDoc="0" locked="0" layoutInCell="1" allowOverlap="1" wp14:anchorId="52679194" wp14:editId="346E7550">
                      <wp:simplePos x="0" y="0"/>
                      <wp:positionH relativeFrom="column">
                        <wp:posOffset>331248</wp:posOffset>
                      </wp:positionH>
                      <wp:positionV relativeFrom="paragraph">
                        <wp:posOffset>277073</wp:posOffset>
                      </wp:positionV>
                      <wp:extent cx="486664" cy="317500"/>
                      <wp:effectExtent l="0" t="0" r="8890" b="0"/>
                      <wp:wrapNone/>
                      <wp:docPr id="1694777621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664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544972384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6155950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9E097" w14:textId="7085E9C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981078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A6072" w14:textId="75D7BCE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17874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98216480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23055318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B05A6" w14:textId="7740057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384160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8EA9A" w14:textId="1616FFD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03189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679194" id="_x0000_s2030" style="position:absolute;margin-left:26.1pt;margin-top:21.8pt;width:38.3pt;height:25pt;z-index:253701120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">
                      <v:group id="_x0000_s2031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">
                        <v:shape id="Textfeld 3" o:spid="_x0000_s203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19E097" w14:textId="7085E9C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33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4AA6072" w14:textId="75D7BCE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3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3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">
                        <v:shape id="Textfeld 3" o:spid="_x0000_s2036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CB05A6" w14:textId="7740057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3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538EA9A" w14:textId="1616FFD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38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D102145" wp14:editId="168752D2">
                      <wp:simplePos x="0" y="0"/>
                      <wp:positionH relativeFrom="column">
                        <wp:posOffset>3979424</wp:posOffset>
                      </wp:positionH>
                      <wp:positionV relativeFrom="paragraph">
                        <wp:posOffset>264053</wp:posOffset>
                      </wp:positionV>
                      <wp:extent cx="547357" cy="317500"/>
                      <wp:effectExtent l="12700" t="0" r="0" b="0"/>
                      <wp:wrapNone/>
                      <wp:docPr id="128332388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41306" y="0"/>
                                <a:chExt cx="587901" cy="317501"/>
                              </a:xfrm>
                            </wpg:grpSpPr>
                            <wpg:grpSp>
                              <wpg:cNvPr id="2145091597" name="Gruppieren 2"/>
                              <wpg:cNvGrpSpPr/>
                              <wpg:grpSpPr>
                                <a:xfrm>
                                  <a:off x="-41306" y="0"/>
                                  <a:ext cx="167674" cy="317499"/>
                                  <a:chOff x="15666" y="-4831"/>
                                  <a:chExt cx="169483" cy="318283"/>
                                </a:xfrm>
                              </wpg:grpSpPr>
                              <wps:wsp>
                                <wps:cNvPr id="65895959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2285" w14:textId="04B7D8C4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723690" name="Textfeld 3"/>
                                <wps:cNvSpPr txBox="1"/>
                                <wps:spPr>
                                  <a:xfrm>
                                    <a:off x="15666" y="149510"/>
                                    <a:ext cx="1694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6876F" w14:textId="2D8DC1E9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14733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41821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44346684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3588E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4978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EE32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956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D102145" id="_x0000_s2039" style="position:absolute;margin-left:313.35pt;margin-top:20.8pt;width:43.1pt;height:25pt;z-index:253709312;mso-width-relative:margin" coordorigin="-413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">
                      <v:group id="_x0000_s2040" style="position:absolute;left:-413;width:1676;height:3174" coordorigin="15666,-4831" coordsize="16948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">
                        <v:shape id="Textfeld 3" o:spid="_x0000_s204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E02285" w14:textId="04B7D8C4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42" type="#_x0000_t202" style="position:absolute;left:15666;top:149510;width:1694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1F36876F" w14:textId="2D8DC1E9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4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4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">
                        <v:shape id="Textfeld 3" o:spid="_x0000_s204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73588E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4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1EE32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4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949C6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4D1C1CBC" wp14:editId="258145AD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264016</wp:posOffset>
                      </wp:positionV>
                      <wp:extent cx="547357" cy="317500"/>
                      <wp:effectExtent l="0" t="0" r="0" b="0"/>
                      <wp:wrapNone/>
                      <wp:docPr id="8870326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98090871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68226442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96228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95487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C55F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9234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985746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0397845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B02E7" w14:textId="1069A70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1372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B0C5C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773331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1C1CBC" id="_x0000_s2048" style="position:absolute;margin-left:119.8pt;margin-top:20.8pt;width:43.1pt;height:25pt;z-index:25370521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">
                      <v:group id="_x0000_s2049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">
                        <v:shape id="Textfeld 3" o:spid="_x0000_s205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E796228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51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5DC55F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5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5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">
                        <v:shape id="Textfeld 3" o:spid="_x0000_s205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07B02E7" w14:textId="1069A70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5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68B0C5C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56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1F2E0E" w:rsidRPr="005B6061" w14:paraId="0915EE75" w14:textId="77777777" w:rsidTr="0068490F">
        <w:trPr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10D56D4A" w14:textId="5F8EA449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432433E2" wp14:editId="6B5AD416">
                      <wp:simplePos x="0" y="0"/>
                      <wp:positionH relativeFrom="column">
                        <wp:posOffset>2750638</wp:posOffset>
                      </wp:positionH>
                      <wp:positionV relativeFrom="paragraph">
                        <wp:posOffset>105697</wp:posOffset>
                      </wp:positionV>
                      <wp:extent cx="547357" cy="317500"/>
                      <wp:effectExtent l="0" t="0" r="0" b="0"/>
                      <wp:wrapNone/>
                      <wp:docPr id="110216511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0657226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66585182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D27B" w14:textId="4744EDCC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525993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E00D9" w14:textId="1508FE2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5170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59651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518200199" name="Textfeld 3"/>
                                <wps:cNvSpPr txBox="1"/>
                                <wps:spPr>
                                  <a:xfrm>
                                    <a:off x="74864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34C2E" w14:textId="1904F443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84729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AE104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47580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2433E2" id="_x0000_s2057" style="position:absolute;margin-left:216.6pt;margin-top:8.3pt;width:43.1pt;height:25pt;z-index:25370726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">
                      <v:group id="_x0000_s205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">
                        <v:shape id="Textfeld 3" o:spid="_x0000_s205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7FD27B" w14:textId="4744EDCC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6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35E00D9" w14:textId="1508FE2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6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6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">
                        <v:shape id="Textfeld 3" o:spid="_x0000_s2063" type="#_x0000_t202" style="position:absolute;left:74864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F34C2E" w14:textId="1904F443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6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33FAE104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6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CC21925" wp14:editId="24E39DE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20FF2C4B" w:rsidR="00003BB0" w:rsidRPr="00E3075C" w:rsidRDefault="00003BB0" w:rsidP="001949C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1925" id="Textfeld 10329" o:spid="_x0000_s2066" type="#_x0000_t202" style="position:absolute;margin-left:3.05pt;margin-top:2.15pt;width:67.8pt;height:39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w9/3g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20FF2C4B" w:rsidR="00003BB0" w:rsidRPr="00E3075C" w:rsidRDefault="00003BB0" w:rsidP="001949C6">
                            <w:pPr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0E898687" wp14:editId="2243785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A7E24B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687" id="Textfeld 10326" o:spid="_x0000_s2067" type="#_x0000_t202" style="position:absolute;margin-left:297.1pt;margin-top:2.35pt;width:67.8pt;height:3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Q6m3A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A7E24B2" w:rsidR="00003BB0" w:rsidRDefault="00003BB0" w:rsidP="00F315A8"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85E68F1" wp14:editId="1E4EFE4F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E41795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68F1" id="Textfeld 10328" o:spid="_x0000_s2068" type="#_x0000_t202" style="position:absolute;margin-left:198.85pt;margin-top:1.9pt;width:67.95pt;height:39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E41795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B0A7D47" wp14:editId="4B2D2771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B90EE03" w:rsidR="00003BB0" w:rsidRDefault="00003BB0" w:rsidP="001949C6"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7D47" id="Textfeld 10327" o:spid="_x0000_s2069" type="#_x0000_t202" style="position:absolute;margin-left:100.25pt;margin-top:1.75pt;width:67.8pt;height:39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B90EE03" w:rsidR="00003BB0" w:rsidRDefault="00003BB0" w:rsidP="001949C6"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642E03DE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3648" behindDoc="0" locked="0" layoutInCell="1" allowOverlap="1" wp14:anchorId="308FD68E" wp14:editId="5CFA9E19">
                  <wp:simplePos x="0" y="0"/>
                  <wp:positionH relativeFrom="column">
                    <wp:posOffset>4182096</wp:posOffset>
                  </wp:positionH>
                  <wp:positionV relativeFrom="paragraph">
                    <wp:posOffset>42545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9552" behindDoc="0" locked="0" layoutInCell="1" allowOverlap="1" wp14:anchorId="05E41D7B" wp14:editId="5EDCF13B">
                  <wp:simplePos x="0" y="0"/>
                  <wp:positionH relativeFrom="column">
                    <wp:posOffset>1728146</wp:posOffset>
                  </wp:positionH>
                  <wp:positionV relativeFrom="paragraph">
                    <wp:posOffset>30480</wp:posOffset>
                  </wp:positionV>
                  <wp:extent cx="142240" cy="146050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4672" behindDoc="0" locked="0" layoutInCell="1" allowOverlap="1" wp14:anchorId="77F75BC7" wp14:editId="15901EFF">
                  <wp:simplePos x="0" y="0"/>
                  <wp:positionH relativeFrom="column">
                    <wp:posOffset>2982271</wp:posOffset>
                  </wp:positionH>
                  <wp:positionV relativeFrom="paragraph">
                    <wp:posOffset>37465</wp:posOffset>
                  </wp:positionV>
                  <wp:extent cx="142240" cy="146050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9C6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9072" behindDoc="0" locked="0" layoutInCell="1" allowOverlap="1" wp14:anchorId="41902E74" wp14:editId="7CF15990">
                  <wp:simplePos x="0" y="0"/>
                  <wp:positionH relativeFrom="column">
                    <wp:posOffset>480681</wp:posOffset>
                  </wp:positionH>
                  <wp:positionV relativeFrom="paragraph">
                    <wp:posOffset>48260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7038AA3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71DE7A1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475C441F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095029A" wp14:editId="621DD3AC">
                      <wp:simplePos x="0" y="0"/>
                      <wp:positionH relativeFrom="column">
                        <wp:posOffset>3980282</wp:posOffset>
                      </wp:positionH>
                      <wp:positionV relativeFrom="paragraph">
                        <wp:posOffset>117786</wp:posOffset>
                      </wp:positionV>
                      <wp:extent cx="547357" cy="317500"/>
                      <wp:effectExtent l="0" t="0" r="0" b="0"/>
                      <wp:wrapNone/>
                      <wp:docPr id="18609249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117971336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43291140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79500" w14:textId="4E0849B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15100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D3D24" w14:textId="70B8D6B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428826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94558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090787223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D458F" w14:textId="1CF4053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618999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20E13" w14:textId="7E7EFF4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027362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095029A" id="_x0000_s2070" style="position:absolute;margin-left:313.4pt;margin-top:9.25pt;width:43.1pt;height:25pt;z-index:25371545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">
                      <v:group id="_x0000_s2071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">
                        <v:shape id="Textfeld 3" o:spid="_x0000_s207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779500" w14:textId="4E0849B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73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E0D3D24" w14:textId="70B8D6B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7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7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">
                        <v:shape id="Textfeld 3" o:spid="_x0000_s2076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7D458F" w14:textId="1CF4053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7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C520E13" w14:textId="7E7EFF4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2078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D981108" wp14:editId="4F35E84E">
                      <wp:simplePos x="0" y="0"/>
                      <wp:positionH relativeFrom="column">
                        <wp:posOffset>2771067</wp:posOffset>
                      </wp:positionH>
                      <wp:positionV relativeFrom="paragraph">
                        <wp:posOffset>118189</wp:posOffset>
                      </wp:positionV>
                      <wp:extent cx="547357" cy="317500"/>
                      <wp:effectExtent l="0" t="0" r="0" b="0"/>
                      <wp:wrapNone/>
                      <wp:docPr id="1430440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32943931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293838281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3680B8" w14:textId="3DD3964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08623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67AD61" w14:textId="209409FF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59330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267799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9146682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BA3BA6" w14:textId="24D9CAD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00909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84632" w14:textId="74B5A6A3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8600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981108" id="_x0000_s2079" style="position:absolute;margin-left:218.2pt;margin-top:9.3pt;width:43.1pt;height:25pt;z-index:25371340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">
                      <v:group id="_x0000_s2080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">
                        <v:shape id="Textfeld 3" o:spid="_x0000_s208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3680B8" w14:textId="3DD3964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82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867AD61" w14:textId="209409FF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8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">
                        <v:shape id="Textfeld 3" o:spid="_x0000_s208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EBA3BA6" w14:textId="24D9CAD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1084632" w14:textId="74B5A6A3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8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1360" behindDoc="0" locked="0" layoutInCell="1" allowOverlap="1" wp14:anchorId="5B511BCB" wp14:editId="6080FB4F">
                      <wp:simplePos x="0" y="0"/>
                      <wp:positionH relativeFrom="column">
                        <wp:posOffset>1579556</wp:posOffset>
                      </wp:positionH>
                      <wp:positionV relativeFrom="paragraph">
                        <wp:posOffset>118110</wp:posOffset>
                      </wp:positionV>
                      <wp:extent cx="439206" cy="317500"/>
                      <wp:effectExtent l="0" t="0" r="5715" b="0"/>
                      <wp:wrapNone/>
                      <wp:docPr id="186313176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06" cy="317500"/>
                                <a:chOff x="-26756" y="0"/>
                                <a:chExt cx="591321" cy="317501"/>
                              </a:xfrm>
                            </wpg:grpSpPr>
                            <wpg:grpSp>
                              <wpg:cNvPr id="1668082778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12932102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B8E8F" w14:textId="51DEDC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88891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7B10E" w14:textId="197ED9C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05234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491569" name="Gruppieren 2"/>
                              <wpg:cNvGrpSpPr/>
                              <wpg:grpSpPr>
                                <a:xfrm>
                                  <a:off x="412067" y="0"/>
                                  <a:ext cx="152498" cy="317501"/>
                                  <a:chOff x="48656" y="-4831"/>
                                  <a:chExt cx="154566" cy="318283"/>
                                </a:xfrm>
                              </wpg:grpSpPr>
                              <wps:wsp>
                                <wps:cNvPr id="1771676198" name="Textfeld 3"/>
                                <wps:cNvSpPr txBox="1"/>
                                <wps:spPr>
                                  <a:xfrm>
                                    <a:off x="82035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5D43E" w14:textId="2A10BD8A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323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921296" name="Textfeld 3"/>
                                <wps:cNvSpPr txBox="1"/>
                                <wps:spPr>
                                  <a:xfrm>
                                    <a:off x="48656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59A53" w14:textId="55EF53F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4281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511BCB" id="_x0000_s2088" style="position:absolute;margin-left:124.35pt;margin-top:9.3pt;width:34.6pt;height:25pt;z-index:253711360;mso-width-relative:margin" coordorigin="-267" coordsize="591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">
                      <v:group id="_x0000_s2089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">
                        <v:shape id="Textfeld 3" o:spid="_x0000_s209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A1B8E8F" w14:textId="51DEDC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91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B7B10E" w14:textId="197ED9C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9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3" style="position:absolute;left:4120;width:1525;height:3175" coordorigin="48656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">
                        <v:shape id="Textfeld 3" o:spid="_x0000_s2094" type="#_x0000_t202" style="position:absolute;left:82035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D5D43E" w14:textId="2A10BD8A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323</w:t>
                                </w:r>
                              </w:p>
                            </w:txbxContent>
                          </v:textbox>
                        </v:shape>
                        <v:shape id="Textfeld 3" o:spid="_x0000_s2095" type="#_x0000_t202" style="position:absolute;left:48656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C359A53" w14:textId="55EF53F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96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0A139A6F" wp14:editId="0C975AC1">
                      <wp:simplePos x="0" y="0"/>
                      <wp:positionH relativeFrom="column">
                        <wp:posOffset>297875</wp:posOffset>
                      </wp:positionH>
                      <wp:positionV relativeFrom="paragraph">
                        <wp:posOffset>111737</wp:posOffset>
                      </wp:positionV>
                      <wp:extent cx="547357" cy="317500"/>
                      <wp:effectExtent l="0" t="0" r="0" b="0"/>
                      <wp:wrapNone/>
                      <wp:docPr id="120056145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2427364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15675985" name="Textfeld 3"/>
                                <wps:cNvSpPr txBox="1"/>
                                <wps:spPr>
                                  <a:xfrm>
                                    <a:off x="42889" y="-4831"/>
                                    <a:ext cx="12484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186320" w14:textId="2C8A0B81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694775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E806E" w14:textId="0D86E564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14485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37355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053066500" name="Textfeld 3"/>
                                <wps:cNvSpPr txBox="1"/>
                                <wps:spPr>
                                  <a:xfrm>
                                    <a:off x="71351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EFA8E" w14:textId="6C4142D6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44502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D341C" w14:textId="1EAE49E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04318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139A6F" id="_x0000_s2097" style="position:absolute;margin-left:23.45pt;margin-top:8.8pt;width:43.1pt;height:25pt;z-index:25370316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">
                      <v:group id="_x0000_s209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">
                        <v:shape id="Textfeld 3" o:spid="_x0000_s2099" type="#_x0000_t202" style="position:absolute;left:42889;top:-4831;width:12484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7186320" w14:textId="2C8A0B81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0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4E806E" w14:textId="0D86E564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0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0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">
                        <v:shape id="Textfeld 3" o:spid="_x0000_s2103" type="#_x0000_t202" style="position:absolute;left:71351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DAEFA8E" w14:textId="6C4142D6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0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4D341C" w14:textId="1EAE49E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10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6D5058B" wp14:editId="1B9DAB3E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1B77C556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8B" id="Textfeld 10331" o:spid="_x0000_s2106" type="#_x0000_t202" style="position:absolute;margin-left:297.05pt;margin-top:5.15pt;width:67.8pt;height:38.1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1B77C556" w:rsidR="00003BB0" w:rsidRDefault="00003BB0" w:rsidP="00F315A8"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2D3D57F9" wp14:editId="5205E7CA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1B4AC97D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D57F9" id="Textfeld 10335" o:spid="_x0000_s2107" type="#_x0000_t202" style="position:absolute;margin-left:198.75pt;margin-top:5.15pt;width:67.8pt;height:38.2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1B4AC97D" w:rsidR="00003BB0" w:rsidRDefault="00003BB0" w:rsidP="00F315A8"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822B48C" wp14:editId="5282BF4A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0AD5F5D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B48C" id="Textfeld 10336" o:spid="_x0000_s2108" type="#_x0000_t202" style="position:absolute;margin-left:100.85pt;margin-top:4.1pt;width:67.8pt;height:39.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0AD5F5D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024FA0F" wp14:editId="116D3053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2EF7108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FA0F" id="Textfeld 10332" o:spid="_x0000_s2109" type="#_x0000_t202" style="position:absolute;margin-left:3.05pt;margin-top:3.75pt;width:67.8pt;height:39.6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2EF71082" w:rsidR="00003BB0" w:rsidRDefault="00003BB0" w:rsidP="00F315A8"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60839B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2624" behindDoc="0" locked="0" layoutInCell="1" allowOverlap="1" wp14:anchorId="6C95E77D" wp14:editId="01F63277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75889</wp:posOffset>
                  </wp:positionV>
                  <wp:extent cx="142240" cy="146050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0576" behindDoc="0" locked="0" layoutInCell="1" allowOverlap="1" wp14:anchorId="6FC1FCC4" wp14:editId="5D1F3C79">
                  <wp:simplePos x="0" y="0"/>
                  <wp:positionH relativeFrom="column">
                    <wp:posOffset>2977191</wp:posOffset>
                  </wp:positionH>
                  <wp:positionV relativeFrom="paragraph">
                    <wp:posOffset>81280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8528" behindDoc="0" locked="0" layoutInCell="1" allowOverlap="1" wp14:anchorId="02504144" wp14:editId="3228B60D">
                  <wp:simplePos x="0" y="0"/>
                  <wp:positionH relativeFrom="column">
                    <wp:posOffset>1719256</wp:posOffset>
                  </wp:positionH>
                  <wp:positionV relativeFrom="paragraph">
                    <wp:posOffset>66040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4192" behindDoc="0" locked="0" layoutInCell="1" allowOverlap="1" wp14:anchorId="192432C1" wp14:editId="479A2199">
                  <wp:simplePos x="0" y="0"/>
                  <wp:positionH relativeFrom="column">
                    <wp:posOffset>498151</wp:posOffset>
                  </wp:positionH>
                  <wp:positionV relativeFrom="paragraph">
                    <wp:posOffset>74930</wp:posOffset>
                  </wp:positionV>
                  <wp:extent cx="142240" cy="146050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0B09080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F7CA6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B3835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599B2EBE" wp14:editId="2D4E576F">
                      <wp:simplePos x="0" y="0"/>
                      <wp:positionH relativeFrom="column">
                        <wp:posOffset>284526</wp:posOffset>
                      </wp:positionH>
                      <wp:positionV relativeFrom="paragraph">
                        <wp:posOffset>170611</wp:posOffset>
                      </wp:positionV>
                      <wp:extent cx="546735" cy="317500"/>
                      <wp:effectExtent l="0" t="0" r="0" b="0"/>
                      <wp:wrapNone/>
                      <wp:docPr id="204230733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865137947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92079927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CF48A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84237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5004D" w14:textId="24DB4F71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5159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3101239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444348646" name="Textfeld 3"/>
                                <wps:cNvSpPr txBox="1"/>
                                <wps:spPr>
                                  <a:xfrm>
                                    <a:off x="64164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621E99" w14:textId="363DF44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21861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E8A12" w14:textId="72E1049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958020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99B2EBE" id="_x0000_s2110" style="position:absolute;margin-left:22.4pt;margin-top:13.45pt;width:43.05pt;height:25pt;z-index:25371750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">
                      <v:group id="_x0000_s2111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L0x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">
                        <v:shape id="Textfeld 3" o:spid="_x0000_s211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D3CF48A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3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B5004D" w14:textId="24DB4F71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1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1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">
                        <v:shape id="Textfeld 3" o:spid="_x0000_s2116" type="#_x0000_t202" style="position:absolute;left:64164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8621E99" w14:textId="363DF44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C6E8A12" w14:textId="72E1049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2118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0F1E5D2" wp14:editId="6B306F6B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AB78A95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E5D2" id="Textfeld 10330" o:spid="_x0000_s2119" type="#_x0000_t202" style="position:absolute;margin-left:200.85pt;margin-top:8.1pt;width:67.8pt;height:39.6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AB78A95" w:rsidR="00003BB0" w:rsidRDefault="00003BB0" w:rsidP="00F315A8"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0983439" wp14:editId="0ABF182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6270EE16" w:rsidR="00003BB0" w:rsidRDefault="00F315A8" w:rsidP="00F315A8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03BB0"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 w:rsidR="00003BB0"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3439" id="Textfeld 10334" o:spid="_x0000_s2120" type="#_x0000_t202" style="position:absolute;margin-left:100.8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6270EE16" w:rsidR="00003BB0" w:rsidRDefault="00F315A8" w:rsidP="00F315A8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03BB0" w:rsidRPr="00407FF2">
                              <w:rPr>
                                <w:b/>
                              </w:rPr>
                              <w:t>J</w:t>
                            </w:r>
                            <w:r w:rsidR="00003BB0"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AB14C16" wp14:editId="600D8314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6792AD7E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4C16" id="Textfeld 10333" o:spid="_x0000_s2121" type="#_x0000_t202" style="position:absolute;margin-left:2.85pt;margin-top:8.2pt;width:67.8pt;height:3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6792AD7E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0B3B7CEE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1600" behindDoc="0" locked="0" layoutInCell="1" allowOverlap="1" wp14:anchorId="79022178" wp14:editId="125FD835">
                  <wp:simplePos x="0" y="0"/>
                  <wp:positionH relativeFrom="column">
                    <wp:posOffset>2962954</wp:posOffset>
                  </wp:positionH>
                  <wp:positionV relativeFrom="paragraph">
                    <wp:posOffset>114935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21600" behindDoc="0" locked="0" layoutInCell="1" allowOverlap="1" wp14:anchorId="64989557" wp14:editId="2602C289">
                      <wp:simplePos x="0" y="0"/>
                      <wp:positionH relativeFrom="column">
                        <wp:posOffset>2750901</wp:posOffset>
                      </wp:positionH>
                      <wp:positionV relativeFrom="paragraph">
                        <wp:posOffset>1616</wp:posOffset>
                      </wp:positionV>
                      <wp:extent cx="540340" cy="317500"/>
                      <wp:effectExtent l="0" t="0" r="6350" b="0"/>
                      <wp:wrapNone/>
                      <wp:docPr id="184753148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17500"/>
                                <a:chOff x="-26897" y="0"/>
                                <a:chExt cx="573492" cy="317501"/>
                              </a:xfrm>
                            </wpg:grpSpPr>
                            <wpg:grpSp>
                              <wpg:cNvPr id="1099872262" name="Gruppieren 2"/>
                              <wpg:cNvGrpSpPr/>
                              <wpg:grpSpPr>
                                <a:xfrm>
                                  <a:off x="-26897" y="0"/>
                                  <a:ext cx="152431" cy="317499"/>
                                  <a:chOff x="30230" y="-4831"/>
                                  <a:chExt cx="154076" cy="318283"/>
                                </a:xfrm>
                              </wpg:grpSpPr>
                              <wps:wsp>
                                <wps:cNvPr id="109390783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2ABC2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311693" name="Textfeld 3"/>
                                <wps:cNvSpPr txBox="1"/>
                                <wps:spPr>
                                  <a:xfrm>
                                    <a:off x="3023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DE6A6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83427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9020701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31167460" name="Textfeld 3"/>
                                <wps:cNvSpPr txBox="1"/>
                                <wps:spPr>
                                  <a:xfrm>
                                    <a:off x="71652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C5145" w14:textId="6786790C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82337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1943" w14:textId="1AB7C6A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93385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989557" id="_x0000_s2122" style="position:absolute;margin-left:216.6pt;margin-top:.15pt;width:42.55pt;height:25pt;z-index:253721600;mso-width-relative:margin" coordorigin="-268" coordsize="573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">
                      <v:group id="_x0000_s2123" style="position:absolute;left:-268;width:1523;height:3174" coordorigin="3023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">
                        <v:shape id="Textfeld 3" o:spid="_x0000_s212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2ABC2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5" type="#_x0000_t202" style="position:absolute;left:3023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7ADE6A6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12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27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">
                        <v:shape id="Textfeld 3" o:spid="_x0000_s2128" type="#_x0000_t202" style="position:absolute;left:71652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4AC5145" w14:textId="6786790C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29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31943" w14:textId="1AB7C6A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3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9552" behindDoc="0" locked="0" layoutInCell="1" allowOverlap="1" wp14:anchorId="5D682873" wp14:editId="317D1105">
                      <wp:simplePos x="0" y="0"/>
                      <wp:positionH relativeFrom="column">
                        <wp:posOffset>1510385</wp:posOffset>
                      </wp:positionH>
                      <wp:positionV relativeFrom="paragraph">
                        <wp:posOffset>1616</wp:posOffset>
                      </wp:positionV>
                      <wp:extent cx="540340" cy="330284"/>
                      <wp:effectExtent l="0" t="0" r="6350" b="0"/>
                      <wp:wrapNone/>
                      <wp:docPr id="214049187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30284"/>
                                <a:chOff x="-26897" y="0"/>
                                <a:chExt cx="573492" cy="330285"/>
                              </a:xfrm>
                            </wpg:grpSpPr>
                            <wpg:grpSp>
                              <wpg:cNvPr id="157107514" name="Gruppieren 2"/>
                              <wpg:cNvGrpSpPr/>
                              <wpg:grpSpPr>
                                <a:xfrm>
                                  <a:off x="-26897" y="0"/>
                                  <a:ext cx="152431" cy="330285"/>
                                  <a:chOff x="30230" y="-4831"/>
                                  <a:chExt cx="154076" cy="331101"/>
                                </a:xfrm>
                              </wpg:grpSpPr>
                              <wps:wsp>
                                <wps:cNvPr id="13712088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6C0E9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796981" name="Textfeld 3"/>
                                <wps:cNvSpPr txBox="1"/>
                                <wps:spPr>
                                  <a:xfrm>
                                    <a:off x="30230" y="162328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4C1D8" w14:textId="59F5E6C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15175" name="Gerade Verbindung 1"/>
                                <wps:cNvCnPr/>
                                <wps:spPr>
                                  <a:xfrm>
                                    <a:off x="43610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172952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398035742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041773" w14:textId="2AFED0D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10913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38C69" w14:textId="6850AF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34233" name="Gerade Verbindung 1"/>
                                <wps:cNvCnPr/>
                                <wps:spPr>
                                  <a:xfrm>
                                    <a:off x="49648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82873" id="_x0000_s2131" style="position:absolute;margin-left:118.95pt;margin-top:.15pt;width:42.55pt;height:26pt;z-index:253719552;mso-width-relative:margin;mso-height-relative:margin" coordorigin="-268" coordsize="5734,3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">
                      <v:group id="_x0000_s2132" style="position:absolute;left:-268;width:1523;height:3302" coordorigin="30230,-4831" coordsize="154076,331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">
                        <v:shape id="Textfeld 3" o:spid="_x0000_s213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96C0E9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34" type="#_x0000_t202" style="position:absolute;left:30230;top:162328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9A4C1D8" w14:textId="59F5E6C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35" style="position:absolute;visibility:visible;mso-wrap-style:square" from="43610,179565" to="15207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3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">
                        <v:shape id="Textfeld 3" o:spid="_x0000_s2137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HnA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am5zMzPTk7nsDvr/wJ9PIHAAD//wMAUEsBAi0AFAAGAAgAAAAhANvh9svuAAAAhQEA&#13;&#10;ABMAAAAAAAAAAAAAAAAAAAAAAFtDb250ZW50X1R5cGVzXS54bWxQSwECLQAUAAYACAAAACEAWvQs&#13;&#10;W78AAAAVAQAACwAAAAAAAAAAAAAAAAAfAQAAX3JlbHMvLnJlbHNQSwECLQAUAAYACAAAACEAXhx5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041773" w14:textId="2AFED0D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213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38C69" w14:textId="6850AF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39" style="position:absolute;visibility:visible;mso-wrap-style:square" from="49648,179565" to="15811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3A4F1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7504" behindDoc="0" locked="0" layoutInCell="1" allowOverlap="1" wp14:anchorId="6ED97E9C" wp14:editId="6AAAB68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117475</wp:posOffset>
                  </wp:positionV>
                  <wp:extent cx="142240" cy="146050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5A8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1360" behindDoc="0" locked="0" layoutInCell="1" allowOverlap="1" wp14:anchorId="0545F744" wp14:editId="7F07D607">
                  <wp:simplePos x="0" y="0"/>
                  <wp:positionH relativeFrom="column">
                    <wp:posOffset>497516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15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0B1AE57" wp14:editId="7E288C6C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1AE57" id="_x0000_s2140" style="position:absolute;margin-left:365.1pt;margin-top:9.65pt;width:81.15pt;height:108.6pt;z-index:253384704;mso-width-relative:margin;mso-height-relative:margin" coordorigin="6669,-3628" coordsize="10308,13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">
                      <v:shape id="Textfeld 7" o:spid="_x0000_s2141" type="#_x0000_t202" style="position:absolute;left:6669;top:-3628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214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" o:button="t">
                        <v:fill o:detectmouseclick="t"/>
                        <v:imagedata r:id="rId31" o:title=""/>
                      </v:shape>
                      <v:shape id="Textfeld 73" o:spid="_x0000_s214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20B85CB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68490F"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68490F"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68490F"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68490F"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68490F">
        <w:trPr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68490F">
        <w:trPr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557ED7C5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5538D61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68490F">
        <w:trPr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6DB100D9" w14:textId="1AB8DC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68490F">
        <w:trPr>
          <w:trHeight w:val="1855"/>
        </w:trPr>
        <w:tc>
          <w:tcPr>
            <w:tcW w:w="709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1B98F1BE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  <w:gridSpan w:val="2"/>
          </w:tcPr>
          <w:p w14:paraId="517CE5AE" w14:textId="0A883BA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140623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0079A712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41056" behindDoc="0" locked="0" layoutInCell="1" allowOverlap="1" wp14:anchorId="60316757" wp14:editId="268121BB">
                      <wp:simplePos x="0" y="0"/>
                      <wp:positionH relativeFrom="column">
                        <wp:posOffset>3548934</wp:posOffset>
                      </wp:positionH>
                      <wp:positionV relativeFrom="paragraph">
                        <wp:posOffset>119844</wp:posOffset>
                      </wp:positionV>
                      <wp:extent cx="1065600" cy="551041"/>
                      <wp:effectExtent l="63500" t="190500" r="140970" b="224155"/>
                      <wp:wrapNone/>
                      <wp:docPr id="478027813" name="Gruppieren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00" cy="551041"/>
                                <a:chOff x="0" y="0"/>
                                <a:chExt cx="1065600" cy="551041"/>
                              </a:xfrm>
                            </wpg:grpSpPr>
                            <wps:wsp>
                              <wps:cNvPr id="917237738" name="Textfeld 917237738"/>
                              <wps:cNvSpPr txBox="1"/>
                              <wps:spPr>
                                <a:xfrm rot="1140000">
                                  <a:off x="0" y="0"/>
                                  <a:ext cx="1065600" cy="52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E98B2F" w14:textId="2FA37FDF" w:rsidR="003A4F13" w:rsidRPr="0076699E" w:rsidRDefault="003A4F13" w:rsidP="003A4F13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  <w: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</m:t>
                                      </m:r>
                                    </m:oMath>
                                    <w:r>
                                      <w:rPr>
                                        <w:noProof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5645367" name="Grafik 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">
                                  <a:off x="88900" y="43676"/>
                                  <a:ext cx="90678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437826" name="Grafik 59321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20000">
                                  <a:off x="549197" y="232627"/>
                                  <a:ext cx="14351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16757" id="Gruppieren 626" o:spid="_x0000_s2144" style="position:absolute;margin-left:279.45pt;margin-top:9.45pt;width:83.9pt;height:43.4pt;z-index:253741056;mso-width-relative:margin;mso-height-relative:margin" coordsize="10656,5510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">
                      <v:shape id="Textfeld 917237738" o:spid="_x0000_s2145" type="#_x0000_t202" style="position:absolute;width:10656;height:5256;rotation: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" fillcolor="#f2f2f2 [3052]" strokecolor="black [3213]">
                        <v:shadow on="t" color="black" opacity="28180f" origin="-.5,-.5" offset=".74836mm,.74836mm"/>
                        <v:textbox>
                          <w:txbxContent>
                            <w:p w14:paraId="04E98B2F" w14:textId="2FA37FDF" w:rsidR="003A4F13" w:rsidRPr="0076699E" w:rsidRDefault="003A4F13" w:rsidP="003A4F1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625" o:spid="_x0000_s2146" type="#_x0000_t75" style="position:absolute;left:889;top:436;width:9067;height:5074;rotation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">
                        <v:imagedata r:id="rId115" o:title="" chromakey="white"/>
                      </v:shape>
                      <v:shape id="Grafik 59321572" o:spid="_x0000_s2147" type="#_x0000_t75" style="position:absolute;left:5491;top:2326;width:1436;height:1473;rotation: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">
                        <v:imagedata r:id="rId116" o:title=""/>
                      </v:shape>
                    </v:group>
                  </w:pict>
                </mc:Fallback>
              </mc:AlternateContent>
            </w:r>
            <w:r w:rsidR="003A4F13">
              <w:rPr>
                <w:rFonts w:ascii="Calibri" w:hAnsi="Calibri"/>
                <w:noProof/>
              </w:rPr>
              <w:drawing>
                <wp:anchor distT="0" distB="0" distL="114300" distR="114300" simplePos="0" relativeHeight="253726720" behindDoc="0" locked="0" layoutInCell="1" allowOverlap="1" wp14:anchorId="51360A5D" wp14:editId="52EDD3D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165767</wp:posOffset>
                  </wp:positionV>
                  <wp:extent cx="746760" cy="389255"/>
                  <wp:effectExtent l="0" t="0" r="0" b="17145"/>
                  <wp:wrapNone/>
                  <wp:docPr id="1975527502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27502" name="Grafik 1975527502"/>
                          <pic:cNvPicPr/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4676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1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7F0E741" wp14:editId="4B02EEBF">
                      <wp:simplePos x="0" y="0"/>
                      <wp:positionH relativeFrom="column">
                        <wp:posOffset>593973</wp:posOffset>
                      </wp:positionH>
                      <wp:positionV relativeFrom="paragraph">
                        <wp:posOffset>131166</wp:posOffset>
                      </wp:positionV>
                      <wp:extent cx="1066016" cy="524510"/>
                      <wp:effectExtent l="76200" t="114300" r="115570" b="1739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066016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20F9F4F0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E741" id="Textfeld 394930323" o:spid="_x0000_s2148" type="#_x0000_t202" style="position:absolute;margin-left:46.75pt;margin-top:10.35pt;width:83.95pt;height:41.3pt;rotation:-570964fd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20F9F4F0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6269EB1A" w:rsidR="001F2E0E" w:rsidRPr="005B6061" w:rsidRDefault="003A4F1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731840" behindDoc="0" locked="0" layoutInCell="1" allowOverlap="1" wp14:anchorId="7C5502F3" wp14:editId="08E3CECC">
                  <wp:simplePos x="0" y="0"/>
                  <wp:positionH relativeFrom="column">
                    <wp:posOffset>1002633</wp:posOffset>
                  </wp:positionH>
                  <wp:positionV relativeFrom="paragraph">
                    <wp:posOffset>147955</wp:posOffset>
                  </wp:positionV>
                  <wp:extent cx="144000" cy="147600"/>
                  <wp:effectExtent l="25400" t="12700" r="8890" b="1778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0" y="0"/>
                            <a:ext cx="144000" cy="1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2802545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04AD6F" w14:textId="407E35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361537C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3A017EC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Lösungswege.</w:t>
            </w:r>
            <w:r w:rsidR="003A4F13" w:rsidRPr="005B6061">
              <w:rPr>
                <w:rFonts w:ascii="Calibri" w:hAnsi="Calibri"/>
                <w:noProof/>
              </w:rPr>
              <w:t xml:space="preserve"> </w:t>
            </w:r>
          </w:p>
        </w:tc>
      </w:tr>
      <w:tr w:rsidR="001F2E0E" w:rsidRPr="005B6061" w14:paraId="6236840F" w14:textId="77777777" w:rsidTr="0068490F"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610" w:type="dxa"/>
            <w:gridSpan w:val="3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68490F">
        <w:trPr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32EA2ADF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7B0823F1" w14:textId="6FA751F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0257C9F8" w14:textId="54047CB5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45152" behindDoc="0" locked="0" layoutInCell="1" allowOverlap="1" wp14:anchorId="509C3A11" wp14:editId="42F7D08F">
                      <wp:simplePos x="0" y="0"/>
                      <wp:positionH relativeFrom="column">
                        <wp:posOffset>332505</wp:posOffset>
                      </wp:positionH>
                      <wp:positionV relativeFrom="paragraph">
                        <wp:posOffset>124428</wp:posOffset>
                      </wp:positionV>
                      <wp:extent cx="370205" cy="448310"/>
                      <wp:effectExtent l="0" t="0" r="0" b="0"/>
                      <wp:wrapNone/>
                      <wp:docPr id="14667237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767561217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79E646" w14:textId="00833BF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72337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83E5F2" w14:textId="3E4AFD1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40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C3A11" id="_x0000_s2149" style="position:absolute;margin-left:26.2pt;margin-top:9.8pt;width:29.15pt;height:35.3pt;z-index:253745152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">
                      <v:shape id="Textfeld 3" o:spid="_x0000_s2150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" filled="f" stroked="f" strokeweight=".5pt">
                        <v:textbox>
                          <w:txbxContent>
                            <w:p w14:paraId="4479E646" w14:textId="00833BF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51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" filled="f" stroked="f" strokeweight=".5pt">
                        <v:textbox>
                          <w:txbxContent>
                            <w:p w14:paraId="1383E5F2" w14:textId="3E4AFD1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52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0CADC06F" wp14:editId="6F1A2A6A">
                      <wp:simplePos x="0" y="0"/>
                      <wp:positionH relativeFrom="column">
                        <wp:posOffset>3110692</wp:posOffset>
                      </wp:positionH>
                      <wp:positionV relativeFrom="paragraph">
                        <wp:posOffset>143180</wp:posOffset>
                      </wp:positionV>
                      <wp:extent cx="370205" cy="448310"/>
                      <wp:effectExtent l="0" t="0" r="0" b="0"/>
                      <wp:wrapNone/>
                      <wp:docPr id="135026824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415625911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4ECAD" w14:textId="3B925E82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29070" name="Textfeld 3"/>
                              <wps:cNvSpPr txBox="1"/>
                              <wps:spPr>
                                <a:xfrm>
                                  <a:off x="-52702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F0101" w14:textId="0C35FE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54155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ADC06F" id="_x0000_s2153" style="position:absolute;margin-left:244.95pt;margin-top:11.25pt;width:29.15pt;height:35.3pt;z-index:253755392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">
                      <v:shape id="Textfeld 3" o:spid="_x0000_s2154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" filled="f" stroked="f" strokeweight=".5pt">
                        <v:textbox>
                          <w:txbxContent>
                            <w:p w14:paraId="7E44ECAD" w14:textId="3B925E82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2155" type="#_x0000_t202" style="position:absolute;left:-52702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" filled="f" stroked="f" strokeweight=".5pt">
                        <v:textbox>
                          <w:txbxContent>
                            <w:p w14:paraId="57AF0101" w14:textId="0C35FE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5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3DAACE2F" wp14:editId="4753A628">
                      <wp:simplePos x="0" y="0"/>
                      <wp:positionH relativeFrom="column">
                        <wp:posOffset>2246777</wp:posOffset>
                      </wp:positionH>
                      <wp:positionV relativeFrom="paragraph">
                        <wp:posOffset>106134</wp:posOffset>
                      </wp:positionV>
                      <wp:extent cx="370205" cy="448310"/>
                      <wp:effectExtent l="0" t="0" r="0" b="0"/>
                      <wp:wrapNone/>
                      <wp:docPr id="14975834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205564563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7D7F8" w14:textId="649C1B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73707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D51E7C" w14:textId="0D962C6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45382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ACE2F" id="_x0000_s2157" style="position:absolute;margin-left:176.9pt;margin-top:8.35pt;width:29.15pt;height:35.3pt;z-index:253753344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">
                      <v:shape id="Textfeld 3" o:spid="_x0000_s2158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" filled="f" stroked="f" strokeweight=".5pt">
                        <v:textbox>
                          <w:txbxContent>
                            <w:p w14:paraId="4167D7F8" w14:textId="649C1B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159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" filled="f" stroked="f" strokeweight=".5pt">
                        <v:textbox>
                          <w:txbxContent>
                            <w:p w14:paraId="47D51E7C" w14:textId="0D962C6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160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9488" behindDoc="0" locked="0" layoutInCell="1" allowOverlap="1" wp14:anchorId="5B90636B" wp14:editId="1E6C2690">
                      <wp:simplePos x="0" y="0"/>
                      <wp:positionH relativeFrom="column">
                        <wp:posOffset>980681</wp:posOffset>
                      </wp:positionH>
                      <wp:positionV relativeFrom="paragraph">
                        <wp:posOffset>106769</wp:posOffset>
                      </wp:positionV>
                      <wp:extent cx="370111" cy="447777"/>
                      <wp:effectExtent l="0" t="0" r="0" b="0"/>
                      <wp:wrapNone/>
                      <wp:docPr id="15247287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1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6144306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5508B" w14:textId="7135D341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695757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F9BA6" w14:textId="38F6633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132677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0636B" id="_x0000_s2161" style="position:absolute;margin-left:77.2pt;margin-top:8.4pt;width:29.15pt;height:35.25pt;z-index:253759488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">
                      <v:shape id="Textfeld 3" o:spid="_x0000_s2162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" filled="f" stroked="f" strokeweight=".5pt">
                        <v:textbox>
                          <w:txbxContent>
                            <w:p w14:paraId="06F5508B" w14:textId="7135D341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63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0C1F9BA6" w14:textId="38F6633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4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4CDCA7AD" wp14:editId="3808DEAF">
                      <wp:simplePos x="0" y="0"/>
                      <wp:positionH relativeFrom="column">
                        <wp:posOffset>1586479</wp:posOffset>
                      </wp:positionH>
                      <wp:positionV relativeFrom="paragraph">
                        <wp:posOffset>107506</wp:posOffset>
                      </wp:positionV>
                      <wp:extent cx="370205" cy="448310"/>
                      <wp:effectExtent l="0" t="0" r="0" b="0"/>
                      <wp:wrapNone/>
                      <wp:docPr id="121065309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328751596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0871D" w14:textId="56ED74C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8480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C4AC9" w14:textId="06A451A1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13957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CA7AD" id="_x0000_s2165" style="position:absolute;margin-left:124.9pt;margin-top:8.45pt;width:29.15pt;height:35.3pt;z-index:253751296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">
                      <v:shape id="Textfeld 3" o:spid="_x0000_s2166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" filled="f" stroked="f" strokeweight=".5pt">
                        <v:textbox>
                          <w:txbxContent>
                            <w:p w14:paraId="4100871D" w14:textId="56ED74C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67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4C4C4AC9" w14:textId="06A451A1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CEBD47B" w14:textId="1C8BCA1C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8464" behindDoc="0" locked="0" layoutInCell="1" allowOverlap="1" wp14:anchorId="31E566C8" wp14:editId="59DA1533">
                      <wp:simplePos x="0" y="0"/>
                      <wp:positionH relativeFrom="column">
                        <wp:posOffset>25710</wp:posOffset>
                      </wp:positionH>
                      <wp:positionV relativeFrom="paragraph">
                        <wp:posOffset>172844</wp:posOffset>
                      </wp:positionV>
                      <wp:extent cx="370112" cy="447777"/>
                      <wp:effectExtent l="0" t="0" r="0" b="0"/>
                      <wp:wrapNone/>
                      <wp:docPr id="1329244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2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673192912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1E1D8" w14:textId="11092D1D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6835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1D1A4" w14:textId="64CEA29C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356685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566C8" id="_x0000_s2169" style="position:absolute;margin-left:2pt;margin-top:13.6pt;width:29.15pt;height:35.25pt;z-index:253758464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">
                      <v:shape id="Textfeld 3" o:spid="_x0000_s2170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" filled="f" stroked="f" strokeweight=".5pt">
                        <v:textbox>
                          <w:txbxContent>
                            <w:p w14:paraId="10E1E1D8" w14:textId="11092D1D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71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" filled="f" stroked="f" strokeweight=".5pt">
                        <v:textbox>
                          <w:txbxContent>
                            <w:p w14:paraId="44A1D1A4" w14:textId="64CEA29C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72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E436506" w14:textId="7817A75E" w:rsidR="001F2E0E" w:rsidRDefault="00624BC6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05480CD4" wp14:editId="36101E68">
                      <wp:simplePos x="0" y="0"/>
                      <wp:positionH relativeFrom="column">
                        <wp:posOffset>1214933</wp:posOffset>
                      </wp:positionH>
                      <wp:positionV relativeFrom="paragraph">
                        <wp:posOffset>32494</wp:posOffset>
                      </wp:positionV>
                      <wp:extent cx="381000" cy="447675"/>
                      <wp:effectExtent l="0" t="0" r="0" b="0"/>
                      <wp:wrapNone/>
                      <wp:docPr id="1148062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447675"/>
                                <a:chOff x="-61455" y="-35363"/>
                                <a:chExt cx="382110" cy="450214"/>
                              </a:xfrm>
                            </wpg:grpSpPr>
                            <wps:wsp>
                              <wps:cNvPr id="1055231635" name="Textfeld 3"/>
                              <wps:cNvSpPr txBox="1"/>
                              <wps:spPr>
                                <a:xfrm>
                                  <a:off x="-61455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01AB5" w14:textId="03F3EB0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15203" name="Textfeld 3"/>
                              <wps:cNvSpPr txBox="1"/>
                              <wps:spPr>
                                <a:xfrm>
                                  <a:off x="-39894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D5DF5" w14:textId="0D302078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02471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80CD4" id="_x0000_s2173" style="position:absolute;margin-left:95.65pt;margin-top:2.55pt;width:30pt;height:35.25pt;z-index:253760512" coordorigin="-61455,-35363" coordsize="38211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">
                      <v:shape id="Textfeld 3" o:spid="_x0000_s2174" type="#_x0000_t202" style="position:absolute;left:-61455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" filled="f" stroked="f" strokeweight=".5pt">
                        <v:textbox>
                          <w:txbxContent>
                            <w:p w14:paraId="45401AB5" w14:textId="03F3EB0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75" type="#_x0000_t202" style="position:absolute;left:-39894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" filled="f" stroked="f" strokeweight=".5pt">
                        <v:textbox>
                          <w:txbxContent>
                            <w:p w14:paraId="474D5DF5" w14:textId="0D302078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7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BA0FABD" wp14:editId="236B492F">
                      <wp:simplePos x="0" y="0"/>
                      <wp:positionH relativeFrom="column">
                        <wp:posOffset>597234</wp:posOffset>
                      </wp:positionH>
                      <wp:positionV relativeFrom="paragraph">
                        <wp:posOffset>109846</wp:posOffset>
                      </wp:positionV>
                      <wp:extent cx="4508149" cy="273685"/>
                      <wp:effectExtent l="0" t="0" r="0" b="0"/>
                      <wp:wrapNone/>
                      <wp:docPr id="1891928902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149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64E56" w14:textId="33E6DA7B" w:rsidR="00B018E0" w:rsidRDefault="00B018E0"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>20 %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50 %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30 % 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90 %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25 % </w:t>
                                  </w:r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A0FABD" id="Textfeld 627" o:spid="_x0000_s2177" type="#_x0000_t202" style="position:absolute;margin-left:47.05pt;margin-top:8.65pt;width:354.95pt;height:21.55pt;z-index:2537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" filled="f" stroked="f" strokeweight=".5pt">
                      <v:textbox>
                        <w:txbxContent>
                          <w:p w14:paraId="72264E56" w14:textId="33E6DA7B" w:rsidR="00B018E0" w:rsidRDefault="00B018E0">
                            <w:r w:rsidRPr="00B018E0">
                              <w:rPr>
                                <w:sz w:val="28"/>
                                <w:szCs w:val="28"/>
                              </w:rPr>
                              <w:t>20 %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50 %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30 % 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90 %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25 % </w:t>
                            </w:r>
                            <w:r w:rsidRPr="00B018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6BBDC" w14:textId="58F2DD10" w:rsidR="00B018E0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42C10274" w14:textId="7B6018D7" w:rsidR="00B018E0" w:rsidRPr="005B6061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17412C3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7744" behindDoc="0" locked="0" layoutInCell="1" allowOverlap="1" wp14:anchorId="3CB6609A" wp14:editId="5501D50F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1708A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1D9AA9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5A5EDC7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68490F"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142EA402" w14:textId="164890F4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4B5CEC43" wp14:editId="44BB1E0C">
                      <wp:simplePos x="0" y="0"/>
                      <wp:positionH relativeFrom="column">
                        <wp:posOffset>1735499</wp:posOffset>
                      </wp:positionH>
                      <wp:positionV relativeFrom="paragraph">
                        <wp:posOffset>240030</wp:posOffset>
                      </wp:positionV>
                      <wp:extent cx="153670" cy="293681"/>
                      <wp:effectExtent l="0" t="0" r="0" b="0"/>
                      <wp:wrapNone/>
                      <wp:docPr id="114524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506073851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06A4E" w14:textId="24CFD0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134852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9B2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79917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CEC43" id="_x0000_s2178" style="position:absolute;margin-left:136.65pt;margin-top:18.9pt;width:12.1pt;height:23.1pt;z-index:25376768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">
                      <v:shape id="Textfeld 3" o:spid="_x0000_s217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9D06A4E" w14:textId="24CFD0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8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0E9B2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8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25C5578" wp14:editId="597C8740">
                      <wp:simplePos x="0" y="0"/>
                      <wp:positionH relativeFrom="column">
                        <wp:posOffset>1317669</wp:posOffset>
                      </wp:positionH>
                      <wp:positionV relativeFrom="paragraph">
                        <wp:posOffset>247015</wp:posOffset>
                      </wp:positionV>
                      <wp:extent cx="153670" cy="293681"/>
                      <wp:effectExtent l="0" t="0" r="0" b="0"/>
                      <wp:wrapNone/>
                      <wp:docPr id="7665861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4601100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5D0D5" w14:textId="1CAA83B9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9608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82ABB" w14:textId="1A5AEDBA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34927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C5578" id="_x0000_s2182" style="position:absolute;margin-left:103.75pt;margin-top:19.45pt;width:12.1pt;height:23.1pt;z-index:25376972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">
                      <v:shape id="Textfeld 3" o:spid="_x0000_s218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395D0D5" w14:textId="1CAA83B9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84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D82ABB" w14:textId="1A5AEDBA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8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EE5B896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oder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6270BD1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6EBB896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C58F430" w14:textId="77777777" w:rsidTr="0068490F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610" w:type="dxa"/>
            <w:gridSpan w:val="2"/>
          </w:tcPr>
          <w:p w14:paraId="20A38603" w14:textId="25C6DDFA" w:rsidR="001F2E0E" w:rsidRPr="005B6061" w:rsidRDefault="00624BC6" w:rsidP="00E76F60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3584" behindDoc="0" locked="0" layoutInCell="1" allowOverlap="1" wp14:anchorId="46EBC265" wp14:editId="65E35BE6">
                      <wp:simplePos x="0" y="0"/>
                      <wp:positionH relativeFrom="column">
                        <wp:posOffset>2653074</wp:posOffset>
                      </wp:positionH>
                      <wp:positionV relativeFrom="paragraph">
                        <wp:posOffset>323215</wp:posOffset>
                      </wp:positionV>
                      <wp:extent cx="153670" cy="293370"/>
                      <wp:effectExtent l="0" t="0" r="0" b="0"/>
                      <wp:wrapNone/>
                      <wp:docPr id="5011050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3159852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B6164" w14:textId="0445A9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64883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BF01C7" w14:textId="261FA934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2017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BC265" id="_x0000_s2186" style="position:absolute;margin-left:208.9pt;margin-top:25.45pt;width:12.1pt;height:23.1pt;z-index:25376358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">
                      <v:shape id="Textfeld 3" o:spid="_x0000_s218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9B6164" w14:textId="0445A9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8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7BF01C7" w14:textId="261FA934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8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E1CE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49F826C0" wp14:editId="5E497FDD">
                      <wp:simplePos x="0" y="0"/>
                      <wp:positionH relativeFrom="column">
                        <wp:posOffset>2230076</wp:posOffset>
                      </wp:positionH>
                      <wp:positionV relativeFrom="paragraph">
                        <wp:posOffset>323850</wp:posOffset>
                      </wp:positionV>
                      <wp:extent cx="153670" cy="293370"/>
                      <wp:effectExtent l="0" t="0" r="0" b="0"/>
                      <wp:wrapNone/>
                      <wp:docPr id="3005573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77538271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71BC8" w14:textId="740DE8B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69398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18C9B" w14:textId="20879E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58847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826C0" id="_x0000_s2190" style="position:absolute;margin-left:175.6pt;margin-top:25.5pt;width:12.1pt;height:23.1pt;z-index:25376563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">
                      <v:shape id="Textfeld 3" o:spid="_x0000_s2191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71BC8" w14:textId="740DE8B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92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B018C9B" w14:textId="20879E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9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Was liegt dazwischen?</w:t>
            </w:r>
          </w:p>
        </w:tc>
      </w:tr>
      <w:tr w:rsidR="001F2E0E" w:rsidRPr="005B6061" w14:paraId="1BD39CC4" w14:textId="77777777" w:rsidTr="0068490F"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</w:tcPr>
          <w:p w14:paraId="5949E000" w14:textId="43C7AF1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8768" behindDoc="0" locked="0" layoutInCell="1" allowOverlap="1" wp14:anchorId="3E65D373" wp14:editId="425771AC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>Gib drei Prozente an, die zwischen</w:t>
            </w:r>
            <w:r w:rsidR="00BE1CEC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 xml:space="preserve"> und</w:t>
            </w:r>
            <w:r w:rsidR="00BE1CEC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  <w:r w:rsidR="00BE1CEC">
              <w:rPr>
                <w:rFonts w:ascii="Calibri" w:hAnsi="Calibri"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68490F"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6BC540D8" w14:textId="4F30D6A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68490F"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</w:tcPr>
          <w:p w14:paraId="5694AF3A" w14:textId="5A2A2E9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68490F"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F952C" w14:textId="3454AE40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68490F"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</w:tcPr>
          <w:p w14:paraId="5A727AE8" w14:textId="51B02027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2736" behindDoc="0" locked="0" layoutInCell="1" allowOverlap="1" wp14:anchorId="34DFA92D" wp14:editId="00E63C03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2194" style="position:absolute;margin-left:340.2pt;margin-top:4.4pt;width:49.35pt;height:60.85pt;z-index:2531727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teRK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Dye9qGu9eYFkVqNlGHiOMOWAvm7p86vqMVwwSYGpv+KTyU1XtOd&#13;&#10;lJBa23++tx/0kTqcJmSPYTVP3N87GnqY/KyQ1DDZesH2wroX1K650Sg9FC28iSIuWC97sUKhfsMc&#13;&#10;XYRXcEQVw1vzxPfijW9HJuYw44tFVGpb4b16MGigLe8DGx8P36g1HWU9MvZF97ShJT1nbqsbMqv0&#13;&#10;Yud1JSKtA7Itih3goHCU4hSEdDZmX6+j1un/iut/AQ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">
                      <v:shape id="Grafik 3" o:spid="_x0000_s2195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58" o:title="" chromakey="white"/>
                      </v:shape>
                      <v:shape id="_x0000_s219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1A5A68A8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1776" behindDoc="0" locked="0" layoutInCell="1" allowOverlap="1" wp14:anchorId="6775EB3A" wp14:editId="195D9ABD">
                      <wp:simplePos x="0" y="0"/>
                      <wp:positionH relativeFrom="column">
                        <wp:posOffset>3328058</wp:posOffset>
                      </wp:positionH>
                      <wp:positionV relativeFrom="paragraph">
                        <wp:posOffset>71307</wp:posOffset>
                      </wp:positionV>
                      <wp:extent cx="153670" cy="293370"/>
                      <wp:effectExtent l="0" t="0" r="0" b="0"/>
                      <wp:wrapNone/>
                      <wp:docPr id="10341019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416734567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997ED" w14:textId="5B84C2FF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55108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958BA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4991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5EB3A" id="_x0000_s2197" style="position:absolute;margin-left:262.05pt;margin-top:5.6pt;width:12.1pt;height:23.1pt;z-index:25377177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">
                      <v:shape id="Textfeld 3" o:spid="_x0000_s2198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C8997ED" w14:textId="5B84C2FF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9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A3958BA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3824" behindDoc="0" locked="0" layoutInCell="1" allowOverlap="1" wp14:anchorId="428E93A5" wp14:editId="3705FB22">
                      <wp:simplePos x="0" y="0"/>
                      <wp:positionH relativeFrom="column">
                        <wp:posOffset>3649922</wp:posOffset>
                      </wp:positionH>
                      <wp:positionV relativeFrom="paragraph">
                        <wp:posOffset>77701</wp:posOffset>
                      </wp:positionV>
                      <wp:extent cx="153670" cy="293370"/>
                      <wp:effectExtent l="0" t="0" r="0" b="0"/>
                      <wp:wrapNone/>
                      <wp:docPr id="15601859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54359046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30566" w14:textId="342267D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1219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CCC52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01788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E93A5" id="_x0000_s2201" style="position:absolute;margin-left:287.4pt;margin-top:6.1pt;width:12.1pt;height:23.1pt;z-index:25377382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">
                      <v:shape id="Textfeld 3" o:spid="_x0000_s2202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4D30566" w14:textId="342267D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3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CCC52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30576191" wp14:editId="6BC666C3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5DA63" w14:textId="77777777" w:rsidR="00BE1CEC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>man denn drei Brüche finden, die zwischen</w:t>
                                  </w:r>
                                  <w:r w:rsidR="00BE1CEC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="00BE1CEC">
                                    <w:t>un</w:t>
                                  </w:r>
                                  <w:r>
                                    <w:t xml:space="preserve">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>k</w:t>
                                  </w:r>
                                  <w:r w:rsidRPr="00A878E4">
                                    <w:t>ommt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  <w:r w:rsidR="00BE1CEC">
                                    <w:br/>
                                  </w:r>
                                </w:p>
                                <w:p w14:paraId="7F3444BD" w14:textId="5073CFC0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6191" id="_x0000_s2205" type="#_x0000_t62" style="position:absolute;margin-left:65.25pt;margin-top:6.1pt;width:272pt;height:66.0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" adj="22518,3148" filled="f" strokecolor="#bfbfbf [2412]" strokeweight="1pt">
                      <v:textbox inset="1mm,1mm,1mm,1mm">
                        <w:txbxContent>
                          <w:p w14:paraId="05F5DA63" w14:textId="77777777" w:rsidR="00BE1CEC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>man denn drei Brüche finden, die zwischen</w:t>
                            </w:r>
                            <w:r w:rsidR="00BE1CEC">
                              <w:t xml:space="preserve"> 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="00BE1CEC">
                              <w:t>un</w:t>
                            </w:r>
                            <w:r>
                              <w:t xml:space="preserve">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  <w:r w:rsidR="00BE1CEC">
                              <w:br/>
                            </w:r>
                          </w:p>
                          <w:p w14:paraId="7F3444BD" w14:textId="5073CFC0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6CCE5AD9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7920" behindDoc="0" locked="0" layoutInCell="1" allowOverlap="1" wp14:anchorId="22AB76A6" wp14:editId="7DD3C2FA">
                      <wp:simplePos x="0" y="0"/>
                      <wp:positionH relativeFrom="column">
                        <wp:posOffset>2165306</wp:posOffset>
                      </wp:positionH>
                      <wp:positionV relativeFrom="paragraph">
                        <wp:posOffset>78740</wp:posOffset>
                      </wp:positionV>
                      <wp:extent cx="153670" cy="293370"/>
                      <wp:effectExtent l="0" t="0" r="0" b="0"/>
                      <wp:wrapNone/>
                      <wp:docPr id="74274366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854488963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43CE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14572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25E0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02018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B76A6" id="_x0000_s2206" style="position:absolute;margin-left:170.5pt;margin-top:6.2pt;width:12.1pt;height:23.1pt;z-index:25377792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">
                      <v:shape id="Textfeld 3" o:spid="_x0000_s2207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843CE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825E0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5872" behindDoc="0" locked="0" layoutInCell="1" allowOverlap="1" wp14:anchorId="680FAA16" wp14:editId="7B802336">
                      <wp:simplePos x="0" y="0"/>
                      <wp:positionH relativeFrom="column">
                        <wp:posOffset>879399</wp:posOffset>
                      </wp:positionH>
                      <wp:positionV relativeFrom="paragraph">
                        <wp:posOffset>90803</wp:posOffset>
                      </wp:positionV>
                      <wp:extent cx="153670" cy="293370"/>
                      <wp:effectExtent l="0" t="0" r="0" b="0"/>
                      <wp:wrapNone/>
                      <wp:docPr id="20017196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29659135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9AD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17260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E5A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59446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FAA16" id="_x0000_s2210" style="position:absolute;margin-left:69.25pt;margin-top:7.15pt;width:12.1pt;height:23.1pt;z-index:25377587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">
                      <v:shape id="Textfeld 3" o:spid="_x0000_s2211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4A9AD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12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BDE5A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Tr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HReXN0URZnBr1g6AK5/AAAA//8DAFBLAQItABQABgAIAAAAIQDb4fbL7gAAAIUBAAAT&#13;&#10;AAAAAAAAAAAAAAAAAAAAAABbQ29udGVudF9UeXBlc10ueG1sUEsBAi0AFAAGAAgAAAAhAFr0LFu/&#13;&#10;AAAAFQEAAAsAAAAAAAAAAAAAAAAAHwEAAF9yZWxzLy5yZWxzUEsBAi0AFAAGAAgAAAAhAJ0llOv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68490F"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51A34DA3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68490F"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68490F"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1842B195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D023AF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942E485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5100"/>
      </w:tblGrid>
      <w:tr w:rsidR="001F2E0E" w:rsidRPr="005B6061" w14:paraId="2EFE5E51" w14:textId="77777777" w:rsidTr="0068490F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610" w:type="dxa"/>
            <w:gridSpan w:val="2"/>
          </w:tcPr>
          <w:p w14:paraId="2BF3472D" w14:textId="46F91568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  <w:r w:rsidR="00DC64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CB700F5" wp14:editId="29DD0FA1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2840990</wp:posOffset>
                      </wp:positionV>
                      <wp:extent cx="712204" cy="101080"/>
                      <wp:effectExtent l="0" t="0" r="0" b="0"/>
                      <wp:wrapNone/>
                      <wp:docPr id="275822137" name="Textfeld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204" cy="10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E6E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82067" w14:textId="77777777" w:rsidR="00DC641D" w:rsidRPr="0076496B" w:rsidRDefault="00DC641D" w:rsidP="00DC641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Abbrechen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00F5" id="Textfeld 420" o:spid="_x0000_s2214" type="#_x0000_t202" style="position:absolute;margin-left:405.7pt;margin-top:223.7pt;width:56.1pt;height:7.9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" fillcolor="#e6e6e6" stroked="f" strokeweight=".5pt">
                      <v:textbox inset="0,0,0,0">
                        <w:txbxContent>
                          <w:p w14:paraId="75C82067" w14:textId="77777777" w:rsidR="00DC641D" w:rsidRPr="0076496B" w:rsidRDefault="00DC641D" w:rsidP="00DC641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Abbrechen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6860EB64" w14:textId="77777777" w:rsidTr="0068490F">
        <w:trPr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</w:tcPr>
          <w:p w14:paraId="2714E9FA" w14:textId="58FFD62B" w:rsidR="001F2E0E" w:rsidRPr="005B6061" w:rsidRDefault="00624BC6" w:rsidP="00624BC6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E35154F" wp14:editId="5A0E7EFA">
                      <wp:simplePos x="0" y="0"/>
                      <wp:positionH relativeFrom="column">
                        <wp:posOffset>766489</wp:posOffset>
                      </wp:positionH>
                      <wp:positionV relativeFrom="paragraph">
                        <wp:posOffset>94615</wp:posOffset>
                      </wp:positionV>
                      <wp:extent cx="153035" cy="293370"/>
                      <wp:effectExtent l="0" t="0" r="0" b="0"/>
                      <wp:wrapNone/>
                      <wp:docPr id="84032765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293370"/>
                                <a:chOff x="27945" y="7256"/>
                                <a:chExt cx="165988" cy="295453"/>
                              </a:xfrm>
                            </wpg:grpSpPr>
                            <wps:wsp>
                              <wps:cNvPr id="142560615" name="Textfeld 3"/>
                              <wps:cNvSpPr txBox="1"/>
                              <wps:spPr>
                                <a:xfrm>
                                  <a:off x="32340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89791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469474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B8DDC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54375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5154F" id="_x0000_s2215" style="position:absolute;margin-left:60.35pt;margin-top:7.45pt;width:12.05pt;height:23.1pt;z-index:253786112;mso-width-relative:margin;mso-height-relative:margin" coordorigin="27945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">
                      <v:shape id="Textfeld 3" o:spid="_x0000_s2216" type="#_x0000_t202" style="position:absolute;left:32340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589791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7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BB8DDC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1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dir diese </w:t>
            </w:r>
            <w:r>
              <w:rPr>
                <w:rFonts w:ascii="Calibri" w:hAnsi="Calibri"/>
                <w:noProof/>
              </w:rPr>
              <w:t>Brüche und Prozent</w:t>
            </w:r>
            <w:r w:rsidR="009A01F5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an</w: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723AEA3" wp14:editId="3FEBF478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86316</wp:posOffset>
                      </wp:positionV>
                      <wp:extent cx="153233" cy="293370"/>
                      <wp:effectExtent l="0" t="0" r="0" b="0"/>
                      <wp:wrapNone/>
                      <wp:docPr id="16808032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233" cy="293370"/>
                                <a:chOff x="14112" y="7256"/>
                                <a:chExt cx="165988" cy="295453"/>
                              </a:xfrm>
                            </wpg:grpSpPr>
                            <wps:wsp>
                              <wps:cNvPr id="1311950763" name="Textfeld 3"/>
                              <wps:cNvSpPr txBox="1"/>
                              <wps:spPr>
                                <a:xfrm>
                                  <a:off x="18508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F2E86" w14:textId="5E4F2EDC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102649" name="Textfeld 3"/>
                              <wps:cNvSpPr txBox="1"/>
                              <wps:spPr>
                                <a:xfrm>
                                  <a:off x="14112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C4118D" w14:textId="069BEB0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223039" name="Gerade Verbindung 1"/>
                              <wps:cNvCnPr/>
                              <wps:spPr>
                                <a:xfrm>
                                  <a:off x="4484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3AEA3" id="_x0000_s2219" style="position:absolute;margin-left:316.85pt;margin-top:6.8pt;width:12.05pt;height:23.1pt;z-index:253784064;mso-width-relative:margin;mso-height-relative:margin" coordorigin="14112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">
                      <v:shape id="Textfeld 3" o:spid="_x0000_s2220" type="#_x0000_t202" style="position:absolute;left:18508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F2E86" w14:textId="5E4F2EDC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1" type="#_x0000_t202" style="position:absolute;left:14112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0C4118D" w14:textId="069BEB0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222" style="position:absolute;visibility:visible;mso-wrap-style:square" from="44845,179565" to="15331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90208" behindDoc="0" locked="0" layoutInCell="1" allowOverlap="1" wp14:anchorId="48C88240" wp14:editId="792A1F6C">
                      <wp:simplePos x="0" y="0"/>
                      <wp:positionH relativeFrom="column">
                        <wp:posOffset>2986898</wp:posOffset>
                      </wp:positionH>
                      <wp:positionV relativeFrom="paragraph">
                        <wp:posOffset>101991</wp:posOffset>
                      </wp:positionV>
                      <wp:extent cx="155571" cy="299764"/>
                      <wp:effectExtent l="0" t="0" r="0" b="5080"/>
                      <wp:wrapNone/>
                      <wp:docPr id="6046528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1" cy="299764"/>
                                <a:chOff x="25413" y="817"/>
                                <a:chExt cx="168520" cy="301892"/>
                              </a:xfrm>
                            </wpg:grpSpPr>
                            <wps:wsp>
                              <wps:cNvPr id="451539528" name="Textfeld 3"/>
                              <wps:cNvSpPr txBox="1"/>
                              <wps:spPr>
                                <a:xfrm>
                                  <a:off x="25413" y="81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B2209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97833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99835D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8186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88240" id="_x0000_s2223" style="position:absolute;margin-left:235.2pt;margin-top:8.05pt;width:12.25pt;height:23.6pt;z-index:253790208;mso-width-relative:margin;mso-height-relative:margin" coordorigin="25413,817" coordsize="168520,301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">
                      <v:shape id="Textfeld 3" o:spid="_x0000_s2224" type="#_x0000_t202" style="position:absolute;left:25413;top:81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CB2209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5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199835D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2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</w:rPr>
              <w:t xml:space="preserve">. </w:t>
            </w:r>
            <w:r w:rsidR="001F2E0E"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68490F">
        <w:trPr>
          <w:trHeight w:val="297"/>
        </w:trPr>
        <w:tc>
          <w:tcPr>
            <w:tcW w:w="709" w:type="dxa"/>
          </w:tcPr>
          <w:p w14:paraId="693357C8" w14:textId="6F89BC5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2354818E" w14:textId="77777777" w:rsidR="001F2E0E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w:r w:rsidR="00624BC6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2A1526E5" w14:textId="6B26505A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D1792F7" wp14:editId="4CC51ABD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78696</wp:posOffset>
                      </wp:positionV>
                      <wp:extent cx="3503930" cy="715010"/>
                      <wp:effectExtent l="0" t="0" r="0" b="0"/>
                      <wp:wrapNone/>
                      <wp:docPr id="595307265" name="Gruppieren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30" cy="715010"/>
                                <a:chOff x="0" y="0"/>
                                <a:chExt cx="3504054" cy="715534"/>
                              </a:xfrm>
                            </wpg:grpSpPr>
                            <wps:wsp>
                              <wps:cNvPr id="1494422507" name="Textfeld 627"/>
                              <wps:cNvSpPr txBox="1"/>
                              <wps:spPr>
                                <a:xfrm>
                                  <a:off x="1899139" y="441214"/>
                                  <a:ext cx="62971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4B146" w14:textId="3099507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280754" name="Textfeld 627"/>
                              <wps:cNvSpPr txBox="1"/>
                              <wps:spPr>
                                <a:xfrm>
                                  <a:off x="147071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23AD5" w14:textId="39B8730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913776" name="Textfeld 627"/>
                              <wps:cNvSpPr txBox="1"/>
                              <wps:spPr>
                                <a:xfrm>
                                  <a:off x="1023105" y="441214"/>
                                  <a:ext cx="57531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7A8FD" w14:textId="7C8AF347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160525" name="Textfeld 627"/>
                              <wps:cNvSpPr txBox="1"/>
                              <wps:spPr>
                                <a:xfrm>
                                  <a:off x="2826327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3A93A6" w14:textId="3F0BB4FD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4859" name="Gruppieren 629"/>
                              <wpg:cNvGrpSpPr/>
                              <wpg:grpSpPr>
                                <a:xfrm>
                                  <a:off x="0" y="0"/>
                                  <a:ext cx="3504054" cy="448310"/>
                                  <a:chOff x="0" y="0"/>
                                  <a:chExt cx="3504054" cy="448310"/>
                                </a:xfrm>
                              </wpg:grpSpPr>
                              <wpg:grpSp>
                                <wpg:cNvPr id="1573200355" name="Gruppieren 2"/>
                                <wpg:cNvGrpSpPr/>
                                <wpg:grpSpPr>
                                  <a:xfrm>
                                    <a:off x="0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631710488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0B7B3" w14:textId="624D4A4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917820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63F4A6" w14:textId="1A2F128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1275616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4058482" name="Gruppieren 2"/>
                                <wpg:cNvGrpSpPr/>
                                <wpg:grpSpPr>
                                  <a:xfrm>
                                    <a:off x="517947" y="0"/>
                                    <a:ext cx="370176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1921813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826CF" w14:textId="78E54865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834409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55825B" w14:textId="552366BA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17326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19504799" name="Gruppieren 2"/>
                                <wpg:cNvGrpSpPr/>
                                <wpg:grpSpPr>
                                  <a:xfrm>
                                    <a:off x="1035894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040485552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E52714" w14:textId="4A28D56C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215715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E2BE" w14:textId="0CD7FCD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266733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7641974" name="Gruppieren 2"/>
                                <wpg:cNvGrpSpPr/>
                                <wpg:grpSpPr>
                                  <a:xfrm>
                                    <a:off x="1560235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2029910660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5D7BF" w14:textId="77777777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433412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A367E9" w14:textId="14AABE3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29623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951551996" name="Gruppieren 2"/>
                                <wpg:cNvGrpSpPr/>
                                <wpg:grpSpPr>
                                  <a:xfrm>
                                    <a:off x="2084576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550267675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DA040A" w14:textId="58A0BFEB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604401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AB107" w14:textId="3DFADA1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370306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56464078" name="Gruppieren 2"/>
                                <wpg:cNvGrpSpPr/>
                                <wpg:grpSpPr>
                                  <a:xfrm>
                                    <a:off x="2602523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20828736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B83384" w14:textId="7705C421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354931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AF762" w14:textId="082820F0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43299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965879236" name="Gruppieren 2"/>
                                <wpg:cNvGrpSpPr/>
                                <wpg:grpSpPr>
                                  <a:xfrm>
                                    <a:off x="3126864" y="0"/>
                                    <a:ext cx="377190" cy="447675"/>
                                    <a:chOff x="-46299" y="-35380"/>
                                    <a:chExt cx="378016" cy="450231"/>
                                  </a:xfrm>
                                </wpg:grpSpPr>
                                <wps:wsp>
                                  <wps:cNvPr id="1964830685" name="Textfeld 3"/>
                                  <wps:cNvSpPr txBox="1"/>
                                  <wps:spPr>
                                    <a:xfrm>
                                      <a:off x="-39053" y="-35380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C6E47" w14:textId="01A0C7BA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441894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9B1A8D" w14:textId="556F2EB7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731011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792F7" id="Gruppieren 630" o:spid="_x0000_s2227" style="position:absolute;margin-left:59.15pt;margin-top:6.2pt;width:275.9pt;height:56.3pt;z-index:253814784" coordsize="35040,7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">
                      <v:shape id="_x0000_s2228" type="#_x0000_t202" style="position:absolute;left:18991;top:4412;width:629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" filled="f" stroked="f" strokeweight=".5pt">
                        <v:textbox>
                          <w:txbxContent>
                            <w:p w14:paraId="3F24B146" w14:textId="3099507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9" type="#_x0000_t202" style="position:absolute;left:1470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" filled="f" stroked="f" strokeweight=".5pt">
                        <v:textbox>
                          <w:txbxContent>
                            <w:p w14:paraId="35823AD5" w14:textId="39B8730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30" type="#_x0000_t202" style="position:absolute;left:10231;top:4412;width:575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" filled="f" stroked="f" strokeweight=".5pt">
                        <v:textbox>
                          <w:txbxContent>
                            <w:p w14:paraId="2837A8FD" w14:textId="7C8AF347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31" type="#_x0000_t202" style="position:absolute;left:28263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" filled="f" stroked="f" strokeweight=".5pt">
                        <v:textbox>
                          <w:txbxContent>
                            <w:p w14:paraId="1A3A93A6" w14:textId="3F0BB4FD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en 629" o:spid="_x0000_s2232" style="position:absolute;width:35040;height:4483" coordsize="35040,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">
                        <v:group id="_x0000_s2233" style="position:absolute;width:3701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">
                          <v:shape id="Textfeld 3" o:spid="_x0000_s2234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5C80B7B3" w14:textId="624D4A4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5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E63F4A6" w14:textId="1A2F128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37" style="position:absolute;left:5179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">
                          <v:shape id="Textfeld 3" o:spid="_x0000_s2238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31E826CF" w14:textId="78E54865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9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6855825B" w14:textId="552366BA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0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41" style="position:absolute;left:10358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">
                          <v:shape id="Textfeld 3" o:spid="_x0000_s2242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1E52714" w14:textId="4A28D56C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3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1CFE2BE" w14:textId="0CD7FCD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4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2245" style="position:absolute;left:15602;width:3736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">
                          <v:shape id="Textfeld 3" o:spid="_x0000_s2246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D5D7BF" w14:textId="77777777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7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06A367E9" w14:textId="14AABE3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49" style="position:absolute;left:20845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">
                          <v:shape id="Textfeld 3" o:spid="_x0000_s2250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36DA040A" w14:textId="58A0BFEB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1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124AB107" w14:textId="3DFADA1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2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3" style="position:absolute;left:26025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">
                          <v:shape id="Textfeld 3" o:spid="_x0000_s2254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4B83384" w14:textId="7705C421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5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3FAF762" w14:textId="082820F0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7" style="position:absolute;left:31268;width:3772;height:4476" coordorigin="-46299,-35380" coordsize="378016,450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">
                          <v:shape id="Textfeld 3" o:spid="_x0000_s2258" type="#_x0000_t202" style="position:absolute;left:-39053;top:-35380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39CC6E47" w14:textId="01A0C7BA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9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9B1A8D" w14:textId="556F2EB7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60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CB73F86" w14:textId="5D679E07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1BB888B" w14:textId="1607D943" w:rsidR="00624BC6" w:rsidRPr="005B6061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100" w:type="dxa"/>
          </w:tcPr>
          <w:p w14:paraId="3B28CAC7" w14:textId="5BC0630F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</w:t>
            </w:r>
            <w:r w:rsidR="00160983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7884D6EC" w14:textId="77777777" w:rsidR="00DE2BAF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BB7BE4" w14:textId="77777777" w:rsidR="0068490F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72241F" w14:textId="5FD3C12E" w:rsidR="0068490F" w:rsidRPr="005B6061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C3714B2" w14:textId="77777777" w:rsidR="00E54CC2" w:rsidRDefault="00E54CC2" w:rsidP="00DD1172">
      <w:pPr>
        <w:spacing w:line="240" w:lineRule="atLeast"/>
        <w:rPr>
          <w:rFonts w:ascii="Calibri" w:hAnsi="Calibri"/>
        </w:rPr>
      </w:pPr>
    </w:p>
    <w:p w14:paraId="2C447B34" w14:textId="77777777" w:rsidR="00E54CC2" w:rsidRDefault="00E54CC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5519D433" w14:textId="77777777" w:rsidR="00E54CC2" w:rsidRDefault="00E54CC2" w:rsidP="00E54CC2">
      <w:pPr>
        <w:spacing w:line="240" w:lineRule="atLeast"/>
        <w:sectPr w:rsidR="00E54CC2" w:rsidSect="00E54CC2">
          <w:headerReference w:type="default" r:id="rId11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AEE927A" w14:textId="77777777" w:rsidR="00E54CC2" w:rsidRPr="002B619D" w:rsidRDefault="00E54CC2" w:rsidP="00E54CC2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34592" behindDoc="0" locked="0" layoutInCell="1" allowOverlap="1" wp14:anchorId="51958AA3" wp14:editId="6681AFD0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Mathe sicher können: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E54CC2" w:rsidRPr="00154713" w14:paraId="7BADDEE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76260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89D3D2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340930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556FC7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06EBD02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4D84A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0E61B96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6BD1014" w14:textId="77777777" w:rsidR="00E54CC2" w:rsidRPr="00D33A75" w:rsidRDefault="00E54CC2" w:rsidP="0079595D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E1E86CA" w14:textId="77777777" w:rsidR="00E54CC2" w:rsidRPr="00D33A75" w:rsidRDefault="00E54CC2" w:rsidP="0079595D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425BDB7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5F1802D6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9D2443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84EBB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854A3DB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6A697B86" wp14:editId="6BB4BAE3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0CF81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97B86" id="Rechteck 454816937" o:spid="_x0000_s2261" style="position:absolute;margin-left:354.35pt;margin-top:-.05pt;width:17pt;height:17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uy2qmV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9B0CF81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F72964C" wp14:editId="39FC907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939719933" name="Rechteck 939719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FDD244" w14:textId="77777777" w:rsidR="00E54CC2" w:rsidRPr="006927FD" w:rsidRDefault="00E54CC2" w:rsidP="00E54CC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964C" id="Rechteck 939719933" o:spid="_x0000_s2262" style="position:absolute;margin-left:172.65pt;margin-top:.05pt;width:17pt;height:17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C2UMcL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26FDD244" w14:textId="77777777" w:rsidR="00E54CC2" w:rsidRPr="006927FD" w:rsidRDefault="00E54CC2" w:rsidP="00E54CC2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293E06AF" wp14:editId="4B9333E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4B1878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06AF" id="Rechteck 1292460727" o:spid="_x0000_s2263" style="position:absolute;margin-left:-8pt;margin-top:.1pt;width:17pt;height:17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NPq7WF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94B1878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21EB52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2AD2A6EB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731C70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BAC1D2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4E60B1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84499F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D084C5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5A3C3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C508B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FEB016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A1D8D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4DFED7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6604E4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ED683C1" w14:textId="77777777" w:rsidR="00E54CC2" w:rsidRPr="00154713" w:rsidRDefault="00E54CC2" w:rsidP="0079595D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68976A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299C1F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FB28CF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1FD621E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6A8DF15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A5D7C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54D120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7A9EB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93BE875" wp14:editId="3A51B6C8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6C51BA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BE875" id="Rechteck 108" o:spid="_x0000_s2264" style="position:absolute;margin-left:-8.35pt;margin-top:.1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Hwkkt9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2A6C51BA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6BDDEE2C" wp14:editId="3C06EDD1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50BD2F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DEE2C" id="Rechteck 31" o:spid="_x0000_s2265" style="position:absolute;margin-left:112.2pt;margin-top:.2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Hq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G7Ccep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750BD2F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70DE510D" wp14:editId="1BD84FAB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7A2F56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510D" id="Rechteck 1469924964" o:spid="_x0000_s2266" style="position:absolute;margin-left:354.35pt;margin-top:.05pt;width:17pt;height:17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GLA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07A2F56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547514D5" wp14:editId="2AAD14AF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B326C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514D5" id="Rechteck 1669574143" o:spid="_x0000_s2267" style="position:absolute;margin-left:235.65pt;margin-top:0;width:17pt;height:17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5CEB326C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6E686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1CF36F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831F6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58155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37BEE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A2F64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0C34D8F0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57CA9D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A8DD1C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DB5FCF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B552C4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3DD57BF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73175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745398F4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61FD0D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D9C6A4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4A6F8C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4A26D8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6503386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5607E716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20175D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395E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036A60A4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4CFF473A" wp14:editId="785C6B1C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FDEC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F473A" id="Rechteck 109" o:spid="_x0000_s2268" style="position:absolute;margin-left:-8.7pt;margin-top:0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AkmVA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EEFDEC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0C8618B8" wp14:editId="0F6F14F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C732A9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618B8" id="Rechteck 658082045" o:spid="_x0000_s2269" style="position:absolute;margin-left:82.05pt;margin-top:.3pt;width:1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oT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8C732A9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3837A68" wp14:editId="55FBB03C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5E7D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37A68" id="Rechteck 33" o:spid="_x0000_s2270" style="position:absolute;margin-left:172.6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JWt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265E7D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33A4E070" wp14:editId="5742FF14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9B1BF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4E070" id="Rechteck 32" o:spid="_x0000_s2271" style="position:absolute;margin-left:263.4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r/H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ARnr/H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CC9B1BF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40408CAA" wp14:editId="07612CE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938380769" name="Rechteck 1938380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A73CA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08CAA" id="Rechteck 1938380769" o:spid="_x0000_s2272" style="position:absolute;margin-left:354.2pt;margin-top:.3pt;width:17pt;height:17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xsK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j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BrvxsK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F1A73CA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30A1D0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CF5A3E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391F8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7AF3B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1E417A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6D5F8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4CA693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9E2FE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A1BB3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09718B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9B52F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EF551DC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33C94F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1BEC37B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5DE8D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3B9C7C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315DE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EC4D8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565CE2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DA2F09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D65C810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523FD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66CEB4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149573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360456E9" wp14:editId="5F86FCF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978F4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456E9" id="Rechteck 110" o:spid="_x0000_s2273" style="position:absolute;margin-left:-8.7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eVn4P1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30978F4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8A26A4A" wp14:editId="69D47052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DBB4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6A4A" id="Rechteck 37" o:spid="_x0000_s2274" style="position:absolute;margin-left:136.4pt;margin-top:.05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7e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Chy07e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6ADBB4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5E5F905" wp14:editId="328EF8A1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ADB15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5F905" id="Rechteck 1785723618" o:spid="_x0000_s2275" style="position:absolute;margin-left:63.75pt;margin-top:.05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WS0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MRxZLR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CCADB15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31E4FABA" wp14:editId="38737AED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FD79F9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4FABA" id="Rechteck 2074915296" o:spid="_x0000_s2276" style="position:absolute;margin-left:209pt;margin-top:.05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3ee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FD79F9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413FA945" wp14:editId="424D875F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9C3E2D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FA945" id="Rechteck 1441174956" o:spid="_x0000_s2277" style="position:absolute;margin-left:281.6pt;margin-top:.05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V30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cTVd9F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9C3E2D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34F100B" wp14:editId="7B27493D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1E6CAD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F100B" id="Rechteck 1970445910" o:spid="_x0000_s2278" style="position:absolute;margin-left:354.35pt;margin-top:.1pt;width:17pt;height:17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3JE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E1E6CAD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B630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530F08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B8EC3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4B1B7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68F55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98563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1BF523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188FFE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FCE20F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1D3EB6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FB1E1F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67FFE9E1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3C208B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5D4E3D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5335920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92F4D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6CDC9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FBDE0D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26845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754F14B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5DADA91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FD3E06B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BC4AA8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88FAC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030985C7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D31A1CC" wp14:editId="6418D384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8B2AC7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1A1CC" id="Rechteck 1815843155" o:spid="_x0000_s2279" style="position:absolute;margin-left:292.75pt;margin-top:.05pt;width:18.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568B2AC7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77768F0" wp14:editId="2B018DF0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748396963" name="Rechteck 174839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B482C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768F0" id="Rechteck 1748396963" o:spid="_x0000_s2280" style="position:absolute;margin-left:353.4pt;margin-top:.05pt;width:18.7pt;height:17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55AB482C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75AF065A" wp14:editId="5693A68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3EB57D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F065A" id="Rechteck 111" o:spid="_x0000_s2281" style="position:absolute;margin-left:-8.7pt;margin-top:.2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cSlVQIAACQFAAAOAAAAZHJzL2Uyb0RvYy54bWysVG1r2zAQ/j7YfxD6vjhOWdhCnRJaOgah&#13;&#10;DUtLPyuy1BhknXZSYme/fif5JV1XKIx9kc+ne+71OV1etbVhR4W+AlvwfDLlTFkJZWWfC/74cPvp&#13;&#10;C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ALfcSl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423EB57D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796952CD" wp14:editId="589A6BAC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EEEB61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952CD" id="Rechteck 43" o:spid="_x0000_s2282" style="position:absolute;margin-left:51.85pt;margin-top:.05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Kk3VAIAACQFAAAOAAAAZHJzL2Uyb0RvYy54bWysVG1r2zAQ/j7YfxD6vjjOtrK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PPXObVU0tUgk5fsBHbowzcFDYtCyZFmkVokDmsfetPRJMay&#13;&#10;cF0bk+Zh7B8K8tlrVBrogD7lm6RwNCqijL1XmtUVZZincIlK6tIgOwgigZBS2ZDHwSe/ZB1hmmJP&#13;&#10;wI9vAwf7CO2zmsCLt8ETIkUGGyZwU1vA1xyYKWXd21P6z+qOYui2HRVe8rP8U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AYAqTd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EEEB61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37218039" wp14:editId="1B40E346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AB85EA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18039" id="Rechteck 1022574295" o:spid="_x0000_s2283" style="position:absolute;margin-left:112.25pt;margin-top:.05pt;width:1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oNdVAIAACQFAAAOAAAAZHJzL2Uyb0RvYy54bWysVG1r2zAQ/j7YfxD6vjjOaN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BjuoNd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CAB85EA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35BC2BB" wp14:editId="124A52A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B841D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BC2BB" id="Rechteck 1835402818" o:spid="_x0000_s2284" style="position:absolute;margin-left:172.65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Pzj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zHT841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14B841D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4851BEE3" wp14:editId="0314EBBA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3526E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1BEE3" id="Rechteck 642854981" o:spid="_x0000_s2285" style="position:absolute;margin-left:233.3pt;margin-top:.0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aJ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c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KnO1ol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2B3526E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5DE2D6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691180D5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E554DF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99C3E7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A15373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AF5217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4D4ACA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886A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77461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DC8E2F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B79B7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DDB9B7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F05CE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9281841" w14:textId="77777777" w:rsidR="00E54CC2" w:rsidRPr="00154713" w:rsidRDefault="00E54CC2" w:rsidP="0079595D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373A6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BC82B2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92C57A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52C76E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5D9EA0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3F33F1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C94D6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6ABF4CF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975A82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E7FE3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1089F3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8926CA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4A3E934" wp14:editId="2F36574C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55C4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3E934" id="Rechteck 112" o:spid="_x0000_s2286" style="position:absolute;margin-left:-8.7pt;margin-top:.15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AObAz8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4055C4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52BFBC33" wp14:editId="20A3D635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16F3F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FBC33" id="Rechteck 2093347861" o:spid="_x0000_s2287" style="position:absolute;margin-left:43.05pt;margin-top:.1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ByK78l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75D16F3F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85D7563" wp14:editId="446D3167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FEBC80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D7563" id="Rechteck 1586253597" o:spid="_x0000_s2288" style="position:absolute;margin-left:94.75pt;margin-top:.1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UC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7FEBC80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2C0D1F7A" wp14:editId="0E7D43BF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7AAEC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1F7A" id="Rechteck 302662208" o:spid="_x0000_s2289" style="position:absolute;margin-left:146.95pt;margin-top:.1pt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I9o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01B7AAEC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769CA13E" wp14:editId="71E2C3D4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DA70D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CA13E" id="Rechteck 46" o:spid="_x0000_s2290" style="position:absolute;margin-left:198.6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vDW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p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CuWvDW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CDA70D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7F830B" wp14:editId="6DD30D8B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62006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830B" id="Rechteck 916569239" o:spid="_x0000_s2291" style="position:absolute;margin-left:250.5pt;margin-top:.1pt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Nq8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y+DavF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E62006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54BB7173" wp14:editId="35FC2E75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2D049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B7173" id="Rechteck 1416145365" o:spid="_x0000_s2292" style="position:absolute;margin-left:302.4pt;margin-top:.05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5x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T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CxwX5x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02D049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68F04A3" wp14:editId="57B1BBA7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DEABA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04A3" id="Rechteck 1959629659" o:spid="_x0000_s2293" style="position:absolute;margin-left:354.25pt;margin-top:.1pt;width:17pt;height:17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1Qb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Ue1Qb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EDEABA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A1E25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C3DAC6B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BFE97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6CF85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7EECB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4C895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6CC789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0C483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33BE49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BBD309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3FD4853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699A9083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3AE39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38F9A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1FCF776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524998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82304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28097A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A465A7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809C36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999178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2128BE8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3233AFB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0E135A35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9A6EFEB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4EED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2FFECF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878D8B9" wp14:editId="2F1F0FF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975C15" w14:textId="77777777" w:rsidR="00E54CC2" w:rsidRPr="004B42F6" w:rsidRDefault="00E54CC2" w:rsidP="00E54CC2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D8B9" id="Rechteck 450383945" o:spid="_x0000_s2294" style="position:absolute;margin-left:-8.7pt;margin-top:.1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DOni+l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3D975C15" w14:textId="77777777" w:rsidR="00E54CC2" w:rsidRPr="004B42F6" w:rsidRDefault="00E54CC2" w:rsidP="00E54CC2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5B5547F" wp14:editId="28776215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706271774" name="Rechteck 70627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9A8E27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5547F" id="Rechteck 706271774" o:spid="_x0000_s2295" style="position:absolute;margin-left:36.55pt;margin-top:.1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wHP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T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B4PAc9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0B9A8E27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6FA8039" wp14:editId="5315ADD9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135730949" name="Rechteck 2135730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76FFD1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A8039" id="Rechteck 2135730949" o:spid="_x0000_s2296" style="position:absolute;margin-left:81.95pt;margin-top:.1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RLl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DO8RLl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B76FFD1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1BB3EF1" wp14:editId="076A669E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37199C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B3EF1" id="Rechteck 1469532363" o:spid="_x0000_s2297" style="position:absolute;margin-left:127.3pt;margin-top:.1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iP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837199C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17EF5E52" wp14:editId="55022C9F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C0C79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F5E52" id="Rechteck 1568581774" o:spid="_x0000_s2298" style="position:absolute;margin-left:172.5pt;margin-top:.1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Rc/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1DC0C79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F76AD3C" wp14:editId="16E0B463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841378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6AD3C" id="Rechteck 52" o:spid="_x0000_s2299" style="position:absolute;margin-left:218pt;margin-top:.1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1V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B841378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4574E86C" wp14:editId="31054264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B3238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E86C" id="Rechteck 51" o:spid="_x0000_s2300" style="position:absolute;margin-left:263.2pt;margin-top:.1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ULr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MPlQut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96B3238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1D0B0EC" wp14:editId="2E202939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6A5BA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0B0EC" id="Rechteck 50" o:spid="_x0000_s2301" style="position:absolute;margin-left:308.65pt;margin-top:.1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CmX2iB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36A5BA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22DA413B" wp14:editId="2A053FE3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718D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A413B" id="Rechteck 2072116341" o:spid="_x0000_s2302" style="position:absolute;margin-left:354.2pt;margin-top:.1pt;width:17pt;height:17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xM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dXH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DcfsxM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8718D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F33B77F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2B7D4C8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78594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F05D13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D37C4F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F8CAC3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EEE9E4E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6AE0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4045F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8C8CE8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A6E01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DCD059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3BDDAA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AB3BFF7" w14:textId="77777777" w:rsidR="00E54CC2" w:rsidRPr="00154713" w:rsidRDefault="00E54CC2" w:rsidP="0079595D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CD82E3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71B26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D5B24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25CCC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22DA67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58EC1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6610B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89CE91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6A70DA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1C42BB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E9B7D2D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5C0EA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AA06BC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D148D1" w14:textId="77777777" w:rsidR="00E54CC2" w:rsidRPr="00154713" w:rsidRDefault="00E54CC2" w:rsidP="0079595D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670BDEF" wp14:editId="4E3344D4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E476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BDEF" id="Rechteck 1676456739" o:spid="_x0000_s2303" style="position:absolute;left:0;text-align:left;margin-left:-8.55pt;margin-top:.2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C95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vryK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M6YL3l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CDE476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1FE44C0A" wp14:editId="1445D901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BFADE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4C0A" id="Rechteck 428590026" o:spid="_x0000_s2304" style="position:absolute;left:0;text-align:left;margin-left:31.65pt;margin-top:.05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pmY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FgqZmF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5BFADE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6A2A5C6" wp14:editId="38BE6F6D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2B6E6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A5C6" id="Rechteck 601082071" o:spid="_x0000_s2305" style="position:absolute;left:0;text-align:left;margin-left:71.8pt;margin-top:.05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LPy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HOws/J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02B6E6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7CC581E9" wp14:editId="4015B544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36AF3D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581E9" id="Rechteck 1939499270" o:spid="_x0000_s2306" style="position:absolute;left:0;text-align:left;margin-left:112.25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DYVAIAACQFAAAOAAAAZHJzL2Uyb0RvYy54bWysVNtqGzEQfS/0H4Te67UdG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8vnL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CjTqDY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136AF3D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1BD7C1A7" wp14:editId="3F2CF63D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BA9DE7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7C1A7" id="Rechteck 61" o:spid="_x0000_s2307" style="position:absolute;left:0;text-align:left;margin-left:152.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IqyVAIAACQFAAAOAAAAZHJzL2Uyb0RvYy54bWysVNtqGzEQfS/0H4Te67UdG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PPN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Mb0irJ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CBA9DE7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AEF6272" wp14:editId="0CA0728E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170DFE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6272" id="Rechteck 60" o:spid="_x0000_s2308" style="position:absolute;left:0;text-align:left;margin-left:192.8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QqP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68170DFE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02575B7A" wp14:editId="6C5CF909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83437254" name="Rechteck 1483437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14B7A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5B7A" id="Rechteck 1483437254" o:spid="_x0000_s2309" style="position:absolute;left:0;text-align:left;margin-left:233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yDl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EE14B7A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45CAC46F" wp14:editId="0EDEB1F7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1AB54F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C46F" id="Rechteck 1269652401" o:spid="_x0000_s2310" style="position:absolute;left:0;text-align:left;margin-left:273.45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V9b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wNlfW1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21AB54F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105E09D4" wp14:editId="02ABCD3B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49508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E09D4" id="Rechteck 1704835919" o:spid="_x0000_s2311" style="position:absolute;left:0;text-align:left;margin-left:313.35pt;margin-top:.05pt;width:1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3Ux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cf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3549508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3ED014A" wp14:editId="065737D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B04C8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D014A" id="Rechteck 306543964" o:spid="_x0000_s2312" style="position:absolute;left:0;text-align:left;margin-left:354.35pt;margin-top:.2pt;width:17pt;height:17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H8VAIAACQFAAAOAAAAZHJzL2Uyb0RvYy54bWysVNtqGzEQfS/0H4Te67XdNL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DfQtH8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9B04C8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E350B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B96B00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1E103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62261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5D0F9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2BBA4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F6944E0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ECD6A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EF3050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C15BBC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D0DADE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0BA4354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841121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991EAF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0DEFE69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76EE9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502C23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5E21C8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E6CA79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965B86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E5F0C0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F5D112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067F03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5E7843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6C8424C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CB02A2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9CAC33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86FE5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3D812F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5B0640A5" wp14:editId="19EAD85B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FC86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640A5" id="Rechteck 1870191134" o:spid="_x0000_s2313" style="position:absolute;margin-left:-8.7pt;margin-top:.1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DLJVgIAACQFAAAOAAAAZHJzL2Uyb0RvYy54bWysVG1r2zAQ/j7YfxD6vjjO1rC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dfptRSSVezfD4lmbxkZ7BDH74qqFkUCo40i9QicVz70JkO&#13;&#10;JjGWhdvKmDQPY/9QkM9Oo9JAe/Q53ySFk1ERZex3pVlVUoZ5CpeopK4NsqMgEggplQ15n2uyjjBN&#13;&#10;sUfgx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zaQyyV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10FC86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617AC970" wp14:editId="3E8EB83C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106B2A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AC970" id="Rechteck 73" o:spid="_x0000_s2314" style="position:absolute;margin-left:63.7pt;margin-top:.05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Qo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8/TW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BU2hCh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0106B2A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043EBAE1" wp14:editId="7593FE7C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543705550" name="Rechteck 1543705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98E8E0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EBAE1" id="Rechteck 1543705550" o:spid="_x0000_s2315" style="position:absolute;margin-left:27.35pt;margin-top:.05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5C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BT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" filled="f" stroked="f" strokeweight=".5pt">
                      <v:textbox inset="0,0,0,0">
                        <w:txbxContent>
                          <w:p w14:paraId="3E98E8E0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4996D674" wp14:editId="3AAE0046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CE5F9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6D674" id="Rechteck 71" o:spid="_x0000_s2316" style="position:absolute;margin-left:100.1pt;margin-top:.05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1o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oHK9aF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019CE5F9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404D58FE" wp14:editId="725BE0C3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1521554" name="Rechteck 193152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F1DD5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58FE" id="Rechteck 1931521554" o:spid="_x0000_s2317" style="position:absolute;margin-left:136.15pt;margin-top:.05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JcC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MXIlwJ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DCF1DD5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49CA8689" wp14:editId="79980C9C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633092762" name="Rechteck 163309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1C611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A8689" id="Rechteck 1633092762" o:spid="_x0000_s2318" style="position:absolute;margin-left:172.5pt;margin-top:.05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ri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321C611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928AA84" wp14:editId="08226EBC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66934085" name="Rechteck 1966934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C0EC0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8AA84" id="Rechteck 1966934085" o:spid="_x0000_s2319" style="position:absolute;margin-left:209.05pt;margin-top:.05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JL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27C0EC0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2BFEE18A" wp14:editId="6C1F2A4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DD848C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E18A" id="Rechteck 67" o:spid="_x0000_s2320" style="position:absolute;margin-left:245.2pt;margin-top:.05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1m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EDD848C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2A6842C" wp14:editId="4929484D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02F27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6842C" id="Rechteck 66" o:spid="_x0000_s2321" style="position:absolute;margin-left:281.55pt;margin-top:.05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Mc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1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yNzHDF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B02F27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4FC79448" wp14:editId="369064A0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49AE5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79448" id="Rechteck 65" o:spid="_x0000_s2322" style="position:absolute;margin-left:317.75pt;margin-top:.05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WPB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Cy/WPB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F749AE5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5C711920" wp14:editId="79DDDA01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39E279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1920" id="Rechteck 581426122" o:spid="_x0000_s2323" style="position:absolute;margin-left:354.25pt;margin-top:0;width:17pt;height:17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0mr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zfX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10dJq1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539E279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35C72E2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34171CD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D4F1DF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F3EA01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08FA39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184860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744183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B9B9C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18A2B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92732C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D2DBB9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2E3082D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6268F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C61F49E" w14:textId="77777777" w:rsidR="00E54CC2" w:rsidRPr="00154713" w:rsidRDefault="00E54CC2" w:rsidP="0079595D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4F23B4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BD8B93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446ED3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008311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54F7FA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5E18DD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90AB52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AD4DA1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2C0337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2827CF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30221B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3D47CF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9C9EF0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03672F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BD882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1C3568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397AF9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4F016275" wp14:editId="032AF35B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8AE9D4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6275" id="Rechteck 624914700" o:spid="_x0000_s2324" style="position:absolute;margin-left:-8.7pt;margin-top:.1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A/V/0p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228AE9D4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1C69D29" wp14:editId="5B880317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32D0AE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69D29" id="Rechteck 78" o:spid="_x0000_s2325" style="position:absolute;margin-left:293.65pt;margin-top:.2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x/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AdMxx/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932D0AE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BEB67FE" wp14:editId="61013E8F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107142" name="Rechteck 25107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4FC18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B67FE" id="Rechteck 25107142" o:spid="_x0000_s2326" style="position:absolute;margin-left:233.5pt;margin-top:.2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9V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DNzQ9V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74FC18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7C9D223" wp14:editId="648F488D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2932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9D223" id="Rechteck 76" o:spid="_x0000_s2327" style="position:absolute;margin-left:172.7pt;margin-top:.2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U/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Kh3JT9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2932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67DF4022" wp14:editId="7AAC3C4D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4BF2BE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F4022" id="Rechteck 75" o:spid="_x0000_s2328" style="position:absolute;margin-left:112.45pt;margin-top:.2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2/0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84BF2BE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3C926204" wp14:editId="56C6F9A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903A77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26204" id="Rechteck 74" o:spid="_x0000_s2329" style="position:absolute;margin-left:51.75pt;margin-top:.2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UWe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1903A77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A64A9CE" wp14:editId="72D2FC67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6184F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4A9CE" id="Rechteck 21" o:spid="_x0000_s2330" style="position:absolute;margin-left:354.35pt;margin-top:.15pt;width:17pt;height:17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zog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G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Gqc6IF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76184F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D2F720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FD5169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958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031D4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881B3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88092E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0782CC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D0290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8C37FC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F0B08D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5F9F89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47FE271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5A984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678F8D70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0931F8C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5D20A94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90AE63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22F2C5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26C3F2D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647427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6CEE4A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3A27487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014D17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9B52F0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06D912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0AB849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F0AB59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38E4B9F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02D3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C92D4E5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21961539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C2E654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F089B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8E13157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232A00F1" wp14:editId="1D72EB41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7A9A93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A00F1" id="Rechteck 1597490330" o:spid="_x0000_s2331" style="position:absolute;margin-left:-8.7pt;margin-top:.2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CEHZF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B7A9A93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5CB7DDF3" wp14:editId="14CA9C1B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9B9487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7DDF3" id="Rechteck 2111062469" o:spid="_x0000_s2332" style="position:absolute;margin-left:281.65pt;margin-top:.2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LSH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+nn2J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AU8tId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9B9487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3BD36FB5" wp14:editId="39713990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9D0A3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36FB5" id="Rechteck 1121195225" o:spid="_x0000_s2333" style="position:absolute;margin-left:208.95pt;margin-top:.2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p7t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vLi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GCGnu1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509D0A3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47BA15BD" wp14:editId="48E0D7FD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6080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A15BD" id="Rechteck 80" o:spid="_x0000_s2334" style="position:absolute;margin-left:136.35pt;margin-top:.2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OFT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M9I4VN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C6080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74CAE710" wp14:editId="270F4F12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B89B0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AE710" id="Rechteck 79" o:spid="_x0000_s2335" style="position:absolute;margin-left:63.75pt;margin-top:.2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ss5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F9ff4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Kryyzl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C6B89B0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1591B91" wp14:editId="22833BBB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18199C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91B91" id="Rechteck 1456930567" o:spid="_x0000_s2336" style="position:absolute;margin-left:354.3pt;margin-top:.05pt;width:17pt;height:17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egzYE1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518199C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E9EFD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F15FF63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B8DFD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070BE9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04C34C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922157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1E666E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F371A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5CC53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107119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9DD2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A0876E2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06932B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A48BDFF" w14:textId="77777777" w:rsidR="00E54CC2" w:rsidRPr="00154713" w:rsidRDefault="00E54CC2" w:rsidP="0079595D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53ADD69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F0F7CA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02F272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BFD09D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57013D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7B5ED8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967413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93ECD8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95E898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ACE0A2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D696B4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044E06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D619B0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84F33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B73947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C13935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5609337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26F4DB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C59257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8C166E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455958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1F97354D" wp14:editId="06E47F93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F1C4F4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7354D" id="Rechteck 966682223" o:spid="_x0000_s2337" style="position:absolute;margin-left:-8.7pt;margin-top:.15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aOo7Jl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2EF1C4F4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06FEF183" wp14:editId="7D83F086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D7578E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EF183" id="Rechteck 1079284975" o:spid="_x0000_s2338" style="position:absolute;margin-left:263.3pt;margin-top:.3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N3J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E6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65D7578E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9AF3EE3" wp14:editId="630C6E31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CC108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F3EE3" id="Rechteck 2813231" o:spid="_x0000_s2339" style="position:absolute;margin-left:172.7pt;margin-top:.3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vej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U3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634CC108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6EEC44EF" wp14:editId="791D7DAE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A33E52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44EF" id="Rechteck 848959325" o:spid="_x0000_s2340" style="position:absolute;margin-left:82.05pt;margin-top:.3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Igd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p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B3GIgd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AA33E52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7B6B7BF6" wp14:editId="657F8107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A14BB8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B7BF6" id="Rechteck 25" o:spid="_x0000_s2341" style="position:absolute;margin-left:354.2pt;margin-top:.2pt;width:17pt;height:17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qJ3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9ef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ASoqJ3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DA14BB8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816793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2844C88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06359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3755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6FA6CD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2F52B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87B5E6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78DD6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FD212F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92DFB5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115875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77A43FB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FE0ECA8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2E3CA11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17CBAA5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B52C65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18FBF5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72AB337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CE1EFB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2B5FBA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A83E3A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40C22B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40DB9E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DA1D28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4161F0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FB1C3F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11B77B7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708B95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4BACCB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D4B81D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54C0B8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008308D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DF697B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827142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E3C3AB0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39A0E664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32D17C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F65EC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D9F9DCA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785E2B3" wp14:editId="1656E238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05838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E2B3" id="Rechteck 24" o:spid="_x0000_s2342" style="position:absolute;margin-left:353.45pt;margin-top:.1pt;width:18.7pt;height:17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rlP7X1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1C05838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1E31351E" wp14:editId="60CF9145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7ACEF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1351E" id="Rechteck 603957785" o:spid="_x0000_s2343" style="position:absolute;margin-left:-8.55pt;margin-top:.1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eWP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rz5dxv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Hpl5Y9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D07ACEF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1604E7F3" wp14:editId="55430D9F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BC5FD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4E7F3" id="Rechteck 2075701063" o:spid="_x0000_s2344" style="position:absolute;margin-left:263.3pt;margin-top:.3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1Nu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F9/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Ci91Nu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ABC5FD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86E7D62" wp14:editId="11CCCC4E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4A091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E7D62" id="Rechteck 1829709547" o:spid="_x0000_s2345" style="position:absolute;margin-left:172.85pt;margin-top:.3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XkE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u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MdNeQR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B84A091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78C68C8C" wp14:editId="740ACA3F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3497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8C8C" id="Rechteck 119804588" o:spid="_x0000_s2346" style="position:absolute;margin-left:82.05pt;margin-top:.3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2ouVAIAACQFAAAOAAAAZHJzL2Uyb0RvYy54bWysVNtqGzEQfS/0H4Te67Vdmqb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NOX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AXs2ou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273497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75148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4C84471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B36D6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A78276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E8BD24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0E31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BF3C813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A7BA8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AAEAD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1FF026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0B34C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5B95C51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4F535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3C6980" w14:textId="77777777" w:rsidR="00E54CC2" w:rsidRPr="00154713" w:rsidRDefault="00E54CC2" w:rsidP="0079595D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60A81EE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CB56D3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2C8C4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0E9F2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FCF58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63619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8A447E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168606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C46712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56FF86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995E5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DC4D7B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9381F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ED79F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6D743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B0F45C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F3E1B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E280DB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1A206B5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FE82B9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DC1D0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F52C76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7877E4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17605A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D816C4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E2E47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5CFDC899" wp14:editId="0F057D3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8DDFD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DC899" id="Rechteck 312003294" o:spid="_x0000_s2347" style="position:absolute;margin-left:-8.7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YkbVgIAACQFAAAOAAAAZHJzL2Uyb0RvYy54bWysVG1r2zAQ/j7YfxD6vjjOWLaGOiW0dAxC&#13;&#10;G5aOflZkqTHIOu2kxM5+/U7yS7quUBj7Ip9P99zrc7q8amvDjgp9Bbbg+WTKmbISyso+FfzHw+2H&#13;&#10;L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Z8uptRSSVezfD4lmbxkZ7BDH74qqFkUCo40i9QicVz70JkO&#13;&#10;JjGWhdvKmDQPY/9QkM9Oo9JAe/Q53ySFk1ERZex3pVlVUoZ5CpeopK4NsqMgEggplQ15n2uyjjBN&#13;&#10;sUfgx7eBvX2EdlmN4Nnb4BGRIoMNI7iuLOBrDsyYsu7sqdXP6o5iaHctFV7w+e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BVWJG1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108DDFD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0A13C1C" wp14:editId="248BE08E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E70C8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3C1C" id="Rechteck 614386435" o:spid="_x0000_s2348" style="position:absolute;margin-left:233.3pt;margin-top:.1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SRPUw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011E70C8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25326E05" wp14:editId="1AB385C4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55D53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26E05" id="Rechteck 316055382" o:spid="_x0000_s2349" style="position:absolute;margin-left:112.35pt;margin-top:.1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w4lUw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AD55D53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741F82C5" wp14:editId="77E8C636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5AB2E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F82C5" id="Rechteck 26" o:spid="_x0000_s2350" style="position:absolute;margin-left:354.25pt;margin-top:.1pt;width:17pt;height:17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XGb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Bd2XGb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D15AB2E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7221CD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8CD0E4F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053F1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23D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0E6A2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86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53E1641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AAA3F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662496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3A7A1A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0F07ED2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4198A87C" w14:textId="77777777" w:rsidTr="0079595D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E89EE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C248485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FFCA72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4AA640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6701FEE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29C6F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672740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7FDA583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677BCE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A96D24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70E622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3DD798D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130FCF9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09CB3D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6AD32D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6D83A70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6EACE5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9EF633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6FBDD45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08944E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D2576F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52814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05376C6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A47320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58579C6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418BF9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479D978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0EA763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884795C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308FD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0C227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3808EF31" wp14:editId="49CD0218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0C6FAE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8EF31" id="Rechteck 1277244" o:spid="_x0000_s2351" style="position:absolute;margin-left:-8.6pt;margin-top:.05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E8/kq5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80C6FAE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58D61DA5" wp14:editId="293C355C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6C85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61DA5" id="Rechteck 1749717537" o:spid="_x0000_s2352" style="position:absolute;margin-left:233.35pt;margin-top:.1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v88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EJC/zx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286C85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05D7CBEA" wp14:editId="42B67A0B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89FDB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7CBEA" id="Rechteck 1198187713" o:spid="_x0000_s2353" style="position:absolute;margin-left:112.4pt;margin-top:.1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NVW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An+NVW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3589FDB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6D74CE03" wp14:editId="35103703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8A018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4CE03" id="Rechteck 829927417" o:spid="_x0000_s2354" style="position:absolute;margin-left:354.25pt;margin-top:0;width:17pt;height:17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iDaq6F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2D8A018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43CB9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3DB9853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DC5591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6F6D98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703457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38DB084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91719A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38002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6A66A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F00A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CFAC6F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6E6937F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401B1F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45D4CFA" w14:textId="77777777" w:rsidR="00E54CC2" w:rsidRPr="00154713" w:rsidRDefault="00E54CC2" w:rsidP="0079595D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A5EEF0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05DCE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6F95F1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C0E96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EC66F7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DAF867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1C679B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6375BD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4C9EC3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178CA6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1F9E75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2D2CE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F217A0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527D8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1A5DBD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2EE908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52AA2D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FB512B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09C4B8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0956D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C55AB8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DA16A8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481724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509B31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028FE2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FAC0FC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EBBA12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B5442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0578C5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F6F22A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A1B338C" wp14:editId="10956A50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92AC31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B338C" id="Rechteck 482779551" o:spid="_x0000_s2355" style="position:absolute;margin-left:-8.6pt;margin-top:-.05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Ca0End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5092AC31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F1C3A7B" wp14:editId="08FC5C1A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AFA0B5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C3A7B" id="Rechteck 1783340763" o:spid="_x0000_s2356" style="position:absolute;margin-left:281.3pt;margin-top:.25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D1yk6h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AFA0B5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5465F5A2" wp14:editId="668D3DC9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CECBF3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5F5A2" id="Rechteck 567435742" o:spid="_x0000_s2357" style="position:absolute;margin-left:208.75pt;margin-top:.25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ACECBF3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53884479" wp14:editId="2DB7CAD9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790E7C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84479" id="Rechteck 1362434575" o:spid="_x0000_s2358" style="position:absolute;margin-left:136.35pt;margin-top:.25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pZyUw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B790E7C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EEDA817" wp14:editId="7E568292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6A8287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DA817" id="Rechteck 2038773098" o:spid="_x0000_s2359" style="position:absolute;margin-left:63.7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LwYUw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E6A8287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7DC23C8" wp14:editId="33559C87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93A1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C23C8" id="Rechteck 357414273" o:spid="_x0000_s2360" style="position:absolute;margin-left:354.25pt;margin-top:.1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sOm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wZsOm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93A1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B4EB83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0942486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23627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843EC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6914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51269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67EEE2C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EE026D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83F631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2C8764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6DE88A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1BC4F61A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83D804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302D69D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5EF0119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AE07F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198F41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3D9621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594BB4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5E0C7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B6330D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756264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F06B6F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FA6581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B8EE1F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380B37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B721FD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43D6B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355D8A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F64384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2CF16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D9BC3A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BAD29F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D2FDC3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1F40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9FC71F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64ADA7B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506EE5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5F367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D30A2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C38457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65CCD56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E23594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D24237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E70D0F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90D539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F4BD89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BC0D67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EFB91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A9C93D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3E0ECA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6E2E5E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99AD41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3C6616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C935BF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3D2C9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11E4665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237B88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AEFC7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A1850E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1E3849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70620E7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7CD29A6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679C50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88830CC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09B53F5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E21FDD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3018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92DB61C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7662BDF5" wp14:editId="451E54D1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6BBF3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2BDF5" id="Rechteck 613201669" o:spid="_x0000_s2361" style="position:absolute;margin-left:-8.45pt;margin-top:0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2236BBF3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37A8B6A9" wp14:editId="5E7437F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B9E8F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8B6A9" id="Rechteck 1341167030" o:spid="_x0000_s2362" style="position:absolute;margin-left:354.15pt;margin-top:0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U0B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L/1NAV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57B9E8F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9B040DD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B7181A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4AE8E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9D4F3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98E67B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2CC4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27F108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7923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0080A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543D2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BA69F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3797AF3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AACE7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BE50A9" w14:textId="77777777" w:rsidR="00E54CC2" w:rsidRPr="008E2DB0" w:rsidRDefault="00E54CC2" w:rsidP="0079595D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E54CC2" w:rsidRPr="00F4746E" w14:paraId="6099B1A0" w14:textId="77777777" w:rsidTr="0079595D">
              <w:trPr>
                <w:trHeight w:val="170"/>
              </w:trPr>
              <w:tc>
                <w:tcPr>
                  <w:tcW w:w="71" w:type="dxa"/>
                </w:tcPr>
                <w:p w14:paraId="7E29698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C1CC0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BD627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76557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BA0DA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AA7B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4F35C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CE2FD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90F09B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30F3FEC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1B810D1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DF7F5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92647D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9DCA6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C6ADB7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71217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1EB56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221964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8E9FD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39705F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3CC050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4E8ED5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E7590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4E998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65079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CE212F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7FF3E8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60F0AA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1960D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AA4272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680408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138E1C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E3940A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71AEC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54A7CA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59DF33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88037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FA6D9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4BD10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509F3E8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82EAF5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2095E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C79EE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BE596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7771F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5B21F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33AEE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CA363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8E31A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C136F1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</w:tr>
          </w:tbl>
          <w:p w14:paraId="0340330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E54CC2" w:rsidRPr="00F4746E" w14:paraId="7469A311" w14:textId="77777777" w:rsidTr="0079595D">
              <w:trPr>
                <w:trHeight w:val="170"/>
              </w:trPr>
              <w:tc>
                <w:tcPr>
                  <w:tcW w:w="71" w:type="dxa"/>
                </w:tcPr>
                <w:p w14:paraId="50F2363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71779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A9B704B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82FD19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87D68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3F03D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F832B7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628593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4F26D2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352BF3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87EB4D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FEB77D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622D2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C6A2EB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08F199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D694E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1AEE8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3CB87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7E3CE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8F3F55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217C8A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5794B1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419F0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7E66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2DF9C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7D384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8D557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13C13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DE7594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F58E8E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0EB1C1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A261A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E89D4DB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B7B97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51DC7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E83DF2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15BDA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11996A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DB41B4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186E0D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E6B5A1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76BE59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154C05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633FF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98C9D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83C81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9FABB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8AE0F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E500E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5F847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</w:tr>
          </w:tbl>
          <w:p w14:paraId="13A1BB37" w14:textId="77777777" w:rsidR="00E54CC2" w:rsidRPr="00F4746E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97E00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55382B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6EAE6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2524AC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FC9500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944FB5" wp14:editId="73C29D14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E7C03E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44FB5" id="Rechteck 53960713" o:spid="_x0000_s2363" style="position:absolute;margin-left:-8.6pt;margin-top:.1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D0brjR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9E7C03E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0C110FAA" wp14:editId="0592A8EE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1832D4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10FAA" id="Rechteck 107" o:spid="_x0000_s2364" style="position:absolute;margin-left:27.45pt;margin-top:.2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5YkY1V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531832D4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66676077" wp14:editId="26ECA34D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E5270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76077" id="Rechteck 106" o:spid="_x0000_s2365" style="position:absolute;margin-left:63.7pt;margin-top:.2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zK/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IAzMr9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5E5270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5F41944B" wp14:editId="71E2DA7C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FEF8A7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1944B" id="Rechteck 105" o:spid="_x0000_s2366" style="position:absolute;margin-left:99.95pt;margin-top:.2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AFEF8A7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26E4ADB3" wp14:editId="2DE88006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03E98E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ADB3" id="Rechteck 2018993614" o:spid="_x0000_s2367" style="position:absolute;margin-left:135.4pt;margin-top:.2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NXcL/1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E03E98E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B843168" wp14:editId="29684AB5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AB75D9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3168" id="Rechteck 1622035169" o:spid="_x0000_s2368" style="position:absolute;margin-left:172.5pt;margin-top:.2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/5K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onGQu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1AB75D9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2106D91F" wp14:editId="1EC44C29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E1129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6D91F" id="Rechteck 2033956935" o:spid="_x0000_s2369" style="position:absolute;margin-left:209.85pt;margin-top:.2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dQg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c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5F1E1129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6BAA88D3" wp14:editId="084FEEE2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0E1B6A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A88D3" id="Rechteck 1015044755" o:spid="_x0000_s2370" style="position:absolute;margin-left:281.55pt;margin-top:.1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6ue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8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30E1B6A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7D8BFAB0" wp14:editId="7E1D20AE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79B8B6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BFAB0" id="Rechteck 152458945" o:spid="_x0000_s2371" style="position:absolute;margin-left:317.65pt;margin-top:.1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YH0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zy+iu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EsxgfR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79B8B6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3E7B9EE2" wp14:editId="278B1EB1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0737898" name="Rechteck 710737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56A4EE" w14:textId="77777777" w:rsidR="00E54CC2" w:rsidRPr="00D847EA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B9EE2" id="Rechteck 710737898" o:spid="_x0000_s2372" style="position:absolute;margin-left:354.05pt;margin-top:.05pt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CU5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+MP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3256A4EE" w14:textId="77777777" w:rsidR="00E54CC2" w:rsidRPr="00D847EA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ED1BE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BD912B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CBA48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74231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7304D9" w14:textId="77777777" w:rsidR="00E54CC2" w:rsidRPr="00154713" w:rsidRDefault="00E54CC2" w:rsidP="0079595D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1F2536EF" wp14:editId="71B91F00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FAF1F" w14:textId="77777777" w:rsidR="00E54CC2" w:rsidRPr="004B42F6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536EF" id="Rechteck 390544075" o:spid="_x0000_s2373" style="position:absolute;margin-left:245.3pt;margin-top:-17.0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VKoPU1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8CFAF1F" w14:textId="77777777" w:rsidR="00E54CC2" w:rsidRPr="004B42F6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8DA3FE" w14:textId="77777777" w:rsidR="00E54CC2" w:rsidRPr="00154713" w:rsidRDefault="00E54CC2" w:rsidP="0079595D">
            <w:pPr>
              <w:pStyle w:val="tabelle"/>
            </w:pPr>
          </w:p>
        </w:tc>
      </w:tr>
    </w:tbl>
    <w:p w14:paraId="56AE9026" w14:textId="4AA4B870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14955EAC" wp14:editId="30E23C7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DE66" id="Textfeld 10340" o:spid="_x0000_s1026" type="#_x0000_t202" style="position:absolute;margin-left:0;margin-top:36pt;width:49.5pt;height:22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E54CC2">
      <w:headerReference w:type="default" r:id="rId120"/>
      <w:pgSz w:w="11906" w:h="16838"/>
      <w:pgMar w:top="126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E9D8D" w14:textId="77777777" w:rsidR="001A00BE" w:rsidRDefault="001A00BE" w:rsidP="00F56440">
      <w:r>
        <w:separator/>
      </w:r>
    </w:p>
    <w:p w14:paraId="3C1F222F" w14:textId="77777777" w:rsidR="001A00BE" w:rsidRDefault="001A00BE" w:rsidP="00F56440"/>
    <w:p w14:paraId="116F3793" w14:textId="77777777" w:rsidR="001A00BE" w:rsidRDefault="001A00BE" w:rsidP="00F56440"/>
    <w:p w14:paraId="72B3B55A" w14:textId="77777777" w:rsidR="001A00BE" w:rsidRDefault="001A00BE" w:rsidP="00F56440"/>
    <w:p w14:paraId="73412B50" w14:textId="77777777" w:rsidR="001A00BE" w:rsidRDefault="001A00BE"/>
    <w:p w14:paraId="26279260" w14:textId="77777777" w:rsidR="001A00BE" w:rsidRDefault="001A00BE"/>
    <w:p w14:paraId="57273F85" w14:textId="77777777" w:rsidR="001A00BE" w:rsidRDefault="001A00BE"/>
  </w:endnote>
  <w:endnote w:type="continuationSeparator" w:id="0">
    <w:p w14:paraId="3E01780E" w14:textId="77777777" w:rsidR="001A00BE" w:rsidRDefault="001A00BE" w:rsidP="00F56440">
      <w:r>
        <w:continuationSeparator/>
      </w:r>
    </w:p>
    <w:p w14:paraId="596781B5" w14:textId="77777777" w:rsidR="001A00BE" w:rsidRDefault="001A00BE" w:rsidP="00F56440"/>
    <w:p w14:paraId="72E7E7AC" w14:textId="77777777" w:rsidR="001A00BE" w:rsidRDefault="001A00BE" w:rsidP="00F56440"/>
    <w:p w14:paraId="45AFB967" w14:textId="77777777" w:rsidR="001A00BE" w:rsidRDefault="001A00BE" w:rsidP="00F56440"/>
    <w:p w14:paraId="0168914B" w14:textId="77777777" w:rsidR="001A00BE" w:rsidRDefault="001A00BE"/>
    <w:p w14:paraId="239A9ACD" w14:textId="77777777" w:rsidR="001A00BE" w:rsidRDefault="001A00BE"/>
    <w:p w14:paraId="7D3178EC" w14:textId="77777777" w:rsidR="001A00BE" w:rsidRDefault="001A00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MS ??">
    <w:altName w:val="Yu Gothic UI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18371" w14:textId="77777777" w:rsidR="00251419" w:rsidRDefault="0025141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9D11" w14:textId="77777777" w:rsidR="00251419" w:rsidRDefault="0025141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08D9" w14:textId="77777777" w:rsidR="00003BB0" w:rsidRPr="009A01F5" w:rsidRDefault="00003BB0" w:rsidP="009A01F5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58DC8" w14:textId="77777777" w:rsidR="001A00BE" w:rsidRDefault="001A00BE" w:rsidP="00F56440">
      <w:r>
        <w:separator/>
      </w:r>
    </w:p>
    <w:p w14:paraId="167CEC8E" w14:textId="77777777" w:rsidR="001A00BE" w:rsidRDefault="001A00BE" w:rsidP="00F56440"/>
    <w:p w14:paraId="518BB9B9" w14:textId="77777777" w:rsidR="001A00BE" w:rsidRDefault="001A00BE" w:rsidP="00F56440"/>
    <w:p w14:paraId="7860BDE4" w14:textId="77777777" w:rsidR="001A00BE" w:rsidRDefault="001A00BE" w:rsidP="00F56440"/>
    <w:p w14:paraId="3261C798" w14:textId="77777777" w:rsidR="001A00BE" w:rsidRDefault="001A00BE"/>
    <w:p w14:paraId="6C32DE1E" w14:textId="77777777" w:rsidR="001A00BE" w:rsidRDefault="001A00BE"/>
    <w:p w14:paraId="7680252C" w14:textId="77777777" w:rsidR="001A00BE" w:rsidRDefault="001A00BE"/>
  </w:footnote>
  <w:footnote w:type="continuationSeparator" w:id="0">
    <w:p w14:paraId="1A824A42" w14:textId="77777777" w:rsidR="001A00BE" w:rsidRDefault="001A00BE" w:rsidP="00F56440">
      <w:r>
        <w:continuationSeparator/>
      </w:r>
    </w:p>
    <w:p w14:paraId="1367752F" w14:textId="77777777" w:rsidR="001A00BE" w:rsidRDefault="001A00BE" w:rsidP="00F56440"/>
    <w:p w14:paraId="03075030" w14:textId="77777777" w:rsidR="001A00BE" w:rsidRDefault="001A00BE" w:rsidP="00F56440"/>
    <w:p w14:paraId="4A9BF92F" w14:textId="77777777" w:rsidR="001A00BE" w:rsidRDefault="001A00BE" w:rsidP="00F56440"/>
    <w:p w14:paraId="5CB35F4F" w14:textId="77777777" w:rsidR="001A00BE" w:rsidRDefault="001A00BE"/>
    <w:p w14:paraId="685C455E" w14:textId="77777777" w:rsidR="001A00BE" w:rsidRDefault="001A00BE"/>
    <w:p w14:paraId="36DE2807" w14:textId="77777777" w:rsidR="001A00BE" w:rsidRDefault="001A00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9BC42" w14:textId="77777777" w:rsidR="00251419" w:rsidRDefault="00251419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F65E4" w14:textId="77777777" w:rsidR="00003BB0" w:rsidRPr="00E54CC2" w:rsidRDefault="00003BB0" w:rsidP="00E54C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1286C" w14:textId="77777777" w:rsidR="00251419" w:rsidRDefault="0025141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1A00BE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0AD6FE3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9.1pt;height:15.35pt;mso-width-percent:0;mso-height-percent:0;mso-width-percent:0;mso-height-percent:0">
                                <v:imagedata r:id="rId3" o:title=""/>
                              </v:shape>
                              <o:OLEObject Type="Embed" ProgID="Equation.3" ShapeID="_x0000_i1025" DrawAspect="Content" ObjectID="_1831732531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2374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844XgIAADE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" filled="f" stroked="f">
              <v:textbox style="mso-fit-shape-to-text:t">
                <w:txbxContent>
                  <w:p w14:paraId="3EC5FDF0" w14:textId="77777777" w:rsidR="00003BB0" w:rsidRDefault="001A00BE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0AD6FE3B">
                        <v:shape id="_x0000_i1025" type="#_x0000_t75" alt="" style="width:9.1pt;height:15.35pt;mso-width-percent:0;mso-height-percent:0;mso-width-percent:0;mso-height-percent:0">
                          <v:imagedata r:id="rId3" o:title=""/>
                        </v:shape>
                        <o:OLEObject Type="Embed" ProgID="Equation.3" ShapeID="_x0000_i1025" DrawAspect="Content" ObjectID="_1831732531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2375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BlYQIAADg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&#13;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73B55" w14:textId="77777777" w:rsidR="00E54CC2" w:rsidRDefault="00E54CC2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E54CC2" w:rsidRPr="00E0758C" w14:paraId="393601E6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2DC2124" w14:textId="529740F8" w:rsidR="00E54CC2" w:rsidRPr="00E0758C" w:rsidRDefault="0025141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FA451B9" wp14:editId="2A27A408">
                <wp:extent cx="537414" cy="269240"/>
                <wp:effectExtent l="0" t="0" r="0" b="0"/>
                <wp:docPr id="378699559" name="Grafik 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699559" name="Grafik 3786995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553695" cy="2773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1F04630" w14:textId="10E180D7" w:rsidR="00E54CC2" w:rsidRPr="00E0758C" w:rsidRDefault="00251419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51419">
            <w:rPr>
              <w:color w:val="706F6F"/>
              <w:sz w:val="20"/>
              <w:szCs w:val="20"/>
            </w:rPr>
            <w:t>Brüche und Prozente der Größe nach ordnen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C14652" w14:textId="7BCA1441" w:rsidR="00E54CC2" w:rsidRPr="00E0758C" w:rsidRDefault="00E54CC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</w:t>
          </w:r>
          <w:r w:rsidR="00251419">
            <w:rPr>
              <w:color w:val="737373" w:themeColor="accent3"/>
              <w:sz w:val="18"/>
              <w:szCs w:val="18"/>
            </w:rPr>
            <w:t>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6B3C26A" w14:textId="77777777" w:rsidR="00E54CC2" w:rsidRPr="00E0758C" w:rsidRDefault="00E54CC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654AEE4" wp14:editId="69C63AD1">
                <wp:extent cx="337235" cy="324000"/>
                <wp:effectExtent l="0" t="0" r="5715" b="0"/>
                <wp:docPr id="613964358" name="Grafik 613964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7F3A088" w14:textId="77777777" w:rsidR="00E54CC2" w:rsidRDefault="00E54C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pt;height:137pt;visibility:visible;mso-wrap-style:square" o:bullet="t">
        <v:imagedata r:id="rId1" o:title=""/>
      </v:shape>
    </w:pict>
  </w:numPicBullet>
  <w:numPicBullet w:numPicBulletId="1">
    <w:pict>
      <v:shape w14:anchorId="26190F56" id="_x0000_i1026" type="#_x0000_t75" style="width:75pt;height:105pt;visibility:visible;mso-wrap-style:square" o:bullet="t">
        <v:imagedata r:id="rId2" o:title="" chromakey="white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2BD0335"/>
    <w:multiLevelType w:val="hybridMultilevel"/>
    <w:tmpl w:val="7DE8C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125895"/>
    <w:multiLevelType w:val="hybridMultilevel"/>
    <w:tmpl w:val="BE28B624"/>
    <w:lvl w:ilvl="0" w:tplc="1C068BB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1626CB"/>
    <w:multiLevelType w:val="hybridMultilevel"/>
    <w:tmpl w:val="B1AA5466"/>
    <w:lvl w:ilvl="0" w:tplc="2B7A64A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5"/>
  </w:num>
  <w:num w:numId="2" w16cid:durableId="1205749575">
    <w:abstractNumId w:val="22"/>
  </w:num>
  <w:num w:numId="3" w16cid:durableId="446046605">
    <w:abstractNumId w:val="51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5"/>
  </w:num>
  <w:num w:numId="16" w16cid:durableId="826433563">
    <w:abstractNumId w:val="36"/>
  </w:num>
  <w:num w:numId="17" w16cid:durableId="1266116518">
    <w:abstractNumId w:val="73"/>
  </w:num>
  <w:num w:numId="18" w16cid:durableId="1457330150">
    <w:abstractNumId w:val="57"/>
  </w:num>
  <w:num w:numId="19" w16cid:durableId="615214251">
    <w:abstractNumId w:val="26"/>
  </w:num>
  <w:num w:numId="20" w16cid:durableId="1335765830">
    <w:abstractNumId w:val="74"/>
  </w:num>
  <w:num w:numId="21" w16cid:durableId="1634601049">
    <w:abstractNumId w:val="51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2"/>
  </w:num>
  <w:num w:numId="24" w16cid:durableId="682130251">
    <w:abstractNumId w:val="38"/>
  </w:num>
  <w:num w:numId="25" w16cid:durableId="65080689">
    <w:abstractNumId w:val="65"/>
  </w:num>
  <w:num w:numId="26" w16cid:durableId="759375423">
    <w:abstractNumId w:val="11"/>
  </w:num>
  <w:num w:numId="27" w16cid:durableId="484442429">
    <w:abstractNumId w:val="71"/>
  </w:num>
  <w:num w:numId="28" w16cid:durableId="360210818">
    <w:abstractNumId w:val="71"/>
    <w:lvlOverride w:ilvl="0">
      <w:startOverride w:val="1"/>
    </w:lvlOverride>
  </w:num>
  <w:num w:numId="29" w16cid:durableId="417362863">
    <w:abstractNumId w:val="71"/>
    <w:lvlOverride w:ilvl="0">
      <w:startOverride w:val="1"/>
    </w:lvlOverride>
  </w:num>
  <w:num w:numId="30" w16cid:durableId="80414138">
    <w:abstractNumId w:val="39"/>
  </w:num>
  <w:num w:numId="31" w16cid:durableId="752553836">
    <w:abstractNumId w:val="39"/>
  </w:num>
  <w:num w:numId="32" w16cid:durableId="1939479090">
    <w:abstractNumId w:val="48"/>
  </w:num>
  <w:num w:numId="33" w16cid:durableId="15545802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8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9"/>
  </w:num>
  <w:num w:numId="45" w16cid:durableId="645817467">
    <w:abstractNumId w:val="45"/>
  </w:num>
  <w:num w:numId="46" w16cid:durableId="1796944864">
    <w:abstractNumId w:val="40"/>
  </w:num>
  <w:num w:numId="47" w16cid:durableId="1836917976">
    <w:abstractNumId w:val="28"/>
  </w:num>
  <w:num w:numId="48" w16cid:durableId="1602373959">
    <w:abstractNumId w:val="43"/>
  </w:num>
  <w:num w:numId="49" w16cid:durableId="783187314">
    <w:abstractNumId w:val="34"/>
  </w:num>
  <w:num w:numId="50" w16cid:durableId="928539690">
    <w:abstractNumId w:val="30"/>
  </w:num>
  <w:num w:numId="51" w16cid:durableId="236327430">
    <w:abstractNumId w:val="35"/>
  </w:num>
  <w:num w:numId="52" w16cid:durableId="106582505">
    <w:abstractNumId w:val="35"/>
  </w:num>
  <w:num w:numId="53" w16cid:durableId="1678575813">
    <w:abstractNumId w:val="35"/>
  </w:num>
  <w:num w:numId="54" w16cid:durableId="903371189">
    <w:abstractNumId w:val="46"/>
  </w:num>
  <w:num w:numId="55" w16cid:durableId="1045955658">
    <w:abstractNumId w:val="66"/>
  </w:num>
  <w:num w:numId="56" w16cid:durableId="1444571346">
    <w:abstractNumId w:val="70"/>
  </w:num>
  <w:num w:numId="57" w16cid:durableId="947126666">
    <w:abstractNumId w:val="52"/>
  </w:num>
  <w:num w:numId="58" w16cid:durableId="1454514378">
    <w:abstractNumId w:val="53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3"/>
  </w:num>
  <w:num w:numId="62" w16cid:durableId="532618497">
    <w:abstractNumId w:val="69"/>
  </w:num>
  <w:num w:numId="63" w16cid:durableId="970478450">
    <w:abstractNumId w:val="59"/>
  </w:num>
  <w:num w:numId="64" w16cid:durableId="1831754422">
    <w:abstractNumId w:val="60"/>
  </w:num>
  <w:num w:numId="65" w16cid:durableId="579141963">
    <w:abstractNumId w:val="77"/>
  </w:num>
  <w:num w:numId="66" w16cid:durableId="657998542">
    <w:abstractNumId w:val="61"/>
  </w:num>
  <w:num w:numId="67" w16cid:durableId="2092307351">
    <w:abstractNumId w:val="25"/>
  </w:num>
  <w:num w:numId="68" w16cid:durableId="768234981">
    <w:abstractNumId w:val="23"/>
  </w:num>
  <w:num w:numId="69" w16cid:durableId="1357581686">
    <w:abstractNumId w:val="24"/>
  </w:num>
  <w:num w:numId="70" w16cid:durableId="1351686251">
    <w:abstractNumId w:val="76"/>
  </w:num>
  <w:num w:numId="71" w16cid:durableId="379671502">
    <w:abstractNumId w:val="62"/>
  </w:num>
  <w:num w:numId="72" w16cid:durableId="172304959">
    <w:abstractNumId w:val="17"/>
  </w:num>
  <w:num w:numId="73" w16cid:durableId="548684955">
    <w:abstractNumId w:val="56"/>
  </w:num>
  <w:num w:numId="74" w16cid:durableId="759255771">
    <w:abstractNumId w:val="31"/>
  </w:num>
  <w:num w:numId="75" w16cid:durableId="1326976952">
    <w:abstractNumId w:val="41"/>
  </w:num>
  <w:num w:numId="76" w16cid:durableId="974680187">
    <w:abstractNumId w:val="29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8"/>
  </w:num>
  <w:num w:numId="81" w16cid:durableId="1315332424">
    <w:abstractNumId w:val="16"/>
  </w:num>
  <w:num w:numId="82" w16cid:durableId="1522233614">
    <w:abstractNumId w:val="42"/>
  </w:num>
  <w:num w:numId="83" w16cid:durableId="1031884742">
    <w:abstractNumId w:val="67"/>
  </w:num>
  <w:num w:numId="84" w16cid:durableId="1245649338">
    <w:abstractNumId w:val="72"/>
  </w:num>
  <w:num w:numId="85" w16cid:durableId="1175807475">
    <w:abstractNumId w:val="12"/>
  </w:num>
  <w:num w:numId="86" w16cid:durableId="1240291296">
    <w:abstractNumId w:val="54"/>
  </w:num>
  <w:num w:numId="87" w16cid:durableId="336731210">
    <w:abstractNumId w:val="33"/>
  </w:num>
  <w:num w:numId="88" w16cid:durableId="808598441">
    <w:abstractNumId w:val="75"/>
  </w:num>
  <w:num w:numId="89" w16cid:durableId="497892339">
    <w:abstractNumId w:val="68"/>
  </w:num>
  <w:num w:numId="90" w16cid:durableId="133379638">
    <w:abstractNumId w:val="50"/>
  </w:num>
  <w:num w:numId="91" w16cid:durableId="1464958774">
    <w:abstractNumId w:val="47"/>
  </w:num>
  <w:num w:numId="92" w16cid:durableId="763721534">
    <w:abstractNumId w:val="64"/>
  </w:num>
  <w:num w:numId="93" w16cid:durableId="527059877">
    <w:abstractNumId w:val="44"/>
  </w:num>
  <w:num w:numId="94" w16cid:durableId="854659653">
    <w:abstractNumId w:val="27"/>
  </w:num>
  <w:num w:numId="95" w16cid:durableId="2023433258">
    <w:abstractNumId w:val="21"/>
  </w:num>
  <w:num w:numId="96" w16cid:durableId="776213902">
    <w:abstractNumId w:val="37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0678F"/>
    <w:rsid w:val="00010863"/>
    <w:rsid w:val="00011C8C"/>
    <w:rsid w:val="00013005"/>
    <w:rsid w:val="00013060"/>
    <w:rsid w:val="00014F69"/>
    <w:rsid w:val="00020370"/>
    <w:rsid w:val="00021B05"/>
    <w:rsid w:val="00024CED"/>
    <w:rsid w:val="00026F34"/>
    <w:rsid w:val="00030B49"/>
    <w:rsid w:val="00031F49"/>
    <w:rsid w:val="000348F6"/>
    <w:rsid w:val="000358FA"/>
    <w:rsid w:val="0003654F"/>
    <w:rsid w:val="00037AF7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32CB"/>
    <w:rsid w:val="000732F4"/>
    <w:rsid w:val="00074FE1"/>
    <w:rsid w:val="00076180"/>
    <w:rsid w:val="00076A10"/>
    <w:rsid w:val="00081AEE"/>
    <w:rsid w:val="000830C1"/>
    <w:rsid w:val="00085A82"/>
    <w:rsid w:val="00086449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045B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567A8"/>
    <w:rsid w:val="0016018E"/>
    <w:rsid w:val="001607D0"/>
    <w:rsid w:val="00160983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10BF"/>
    <w:rsid w:val="00192D9F"/>
    <w:rsid w:val="001948F0"/>
    <w:rsid w:val="001949C6"/>
    <w:rsid w:val="001A00BE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040F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1419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14A2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15FE"/>
    <w:rsid w:val="002F2B43"/>
    <w:rsid w:val="002F436B"/>
    <w:rsid w:val="002F4885"/>
    <w:rsid w:val="002F6CF7"/>
    <w:rsid w:val="002F7364"/>
    <w:rsid w:val="003006A2"/>
    <w:rsid w:val="00300A26"/>
    <w:rsid w:val="0030347F"/>
    <w:rsid w:val="00305887"/>
    <w:rsid w:val="003060CD"/>
    <w:rsid w:val="00307951"/>
    <w:rsid w:val="003079FB"/>
    <w:rsid w:val="003105B6"/>
    <w:rsid w:val="00310899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A6E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63D7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4F13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E7B67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2E04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34E5"/>
    <w:rsid w:val="004A42F8"/>
    <w:rsid w:val="004A46D2"/>
    <w:rsid w:val="004B006A"/>
    <w:rsid w:val="004B10CF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456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1765A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476A0"/>
    <w:rsid w:val="00550488"/>
    <w:rsid w:val="00550A6D"/>
    <w:rsid w:val="005513D5"/>
    <w:rsid w:val="00551D37"/>
    <w:rsid w:val="00552D78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2D12"/>
    <w:rsid w:val="005A3044"/>
    <w:rsid w:val="005A489E"/>
    <w:rsid w:val="005A6AF0"/>
    <w:rsid w:val="005A732E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0B2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BC6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490F"/>
    <w:rsid w:val="00685B0E"/>
    <w:rsid w:val="00685B7A"/>
    <w:rsid w:val="00686C67"/>
    <w:rsid w:val="00686FC0"/>
    <w:rsid w:val="006905F9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5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0175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7788"/>
    <w:rsid w:val="00967FAC"/>
    <w:rsid w:val="009701AC"/>
    <w:rsid w:val="00971F57"/>
    <w:rsid w:val="00974ACA"/>
    <w:rsid w:val="00976BBA"/>
    <w:rsid w:val="00983C41"/>
    <w:rsid w:val="00983DC1"/>
    <w:rsid w:val="00984D80"/>
    <w:rsid w:val="00992879"/>
    <w:rsid w:val="0099425F"/>
    <w:rsid w:val="00996BBE"/>
    <w:rsid w:val="009971EF"/>
    <w:rsid w:val="009973BD"/>
    <w:rsid w:val="009A01F5"/>
    <w:rsid w:val="009A44EA"/>
    <w:rsid w:val="009A660E"/>
    <w:rsid w:val="009A767B"/>
    <w:rsid w:val="009B13A2"/>
    <w:rsid w:val="009B13F2"/>
    <w:rsid w:val="009B1745"/>
    <w:rsid w:val="009C07AB"/>
    <w:rsid w:val="009C1954"/>
    <w:rsid w:val="009C2627"/>
    <w:rsid w:val="009C4E47"/>
    <w:rsid w:val="009D30C8"/>
    <w:rsid w:val="009D47D3"/>
    <w:rsid w:val="009E0BEE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0D69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97601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4CCD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AF6346"/>
    <w:rsid w:val="00B00EE2"/>
    <w:rsid w:val="00B00F42"/>
    <w:rsid w:val="00B010C2"/>
    <w:rsid w:val="00B018E0"/>
    <w:rsid w:val="00B01E3A"/>
    <w:rsid w:val="00B033AE"/>
    <w:rsid w:val="00B055C4"/>
    <w:rsid w:val="00B06180"/>
    <w:rsid w:val="00B0709F"/>
    <w:rsid w:val="00B114AE"/>
    <w:rsid w:val="00B126D2"/>
    <w:rsid w:val="00B1324A"/>
    <w:rsid w:val="00B14BD7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66E1D"/>
    <w:rsid w:val="00B70CFD"/>
    <w:rsid w:val="00B71962"/>
    <w:rsid w:val="00B73599"/>
    <w:rsid w:val="00B74344"/>
    <w:rsid w:val="00B7511D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CEC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65BD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14DB8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2749"/>
    <w:rsid w:val="00CF28DA"/>
    <w:rsid w:val="00CF2CDC"/>
    <w:rsid w:val="00CF2F07"/>
    <w:rsid w:val="00CF3F6C"/>
    <w:rsid w:val="00CF6B4E"/>
    <w:rsid w:val="00CF79BE"/>
    <w:rsid w:val="00D01456"/>
    <w:rsid w:val="00D023AF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3C7"/>
    <w:rsid w:val="00D71D8A"/>
    <w:rsid w:val="00D73F40"/>
    <w:rsid w:val="00D75894"/>
    <w:rsid w:val="00D818F5"/>
    <w:rsid w:val="00D826C1"/>
    <w:rsid w:val="00D86395"/>
    <w:rsid w:val="00D86A78"/>
    <w:rsid w:val="00D87C0B"/>
    <w:rsid w:val="00D90353"/>
    <w:rsid w:val="00D90FD1"/>
    <w:rsid w:val="00D919CC"/>
    <w:rsid w:val="00D92625"/>
    <w:rsid w:val="00D92F05"/>
    <w:rsid w:val="00D93B89"/>
    <w:rsid w:val="00D943D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B546C"/>
    <w:rsid w:val="00DC06FB"/>
    <w:rsid w:val="00DC0B23"/>
    <w:rsid w:val="00DC14C3"/>
    <w:rsid w:val="00DC4583"/>
    <w:rsid w:val="00DC60D7"/>
    <w:rsid w:val="00DC641D"/>
    <w:rsid w:val="00DC7398"/>
    <w:rsid w:val="00DD1172"/>
    <w:rsid w:val="00DD1212"/>
    <w:rsid w:val="00DD3C47"/>
    <w:rsid w:val="00DD4281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38D4"/>
    <w:rsid w:val="00DE56BE"/>
    <w:rsid w:val="00DE617A"/>
    <w:rsid w:val="00DF140D"/>
    <w:rsid w:val="00DF4DF2"/>
    <w:rsid w:val="00E012B4"/>
    <w:rsid w:val="00E022BD"/>
    <w:rsid w:val="00E028E8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0BE7"/>
    <w:rsid w:val="00E41FA1"/>
    <w:rsid w:val="00E42873"/>
    <w:rsid w:val="00E44C23"/>
    <w:rsid w:val="00E44ED6"/>
    <w:rsid w:val="00E456FD"/>
    <w:rsid w:val="00E5117A"/>
    <w:rsid w:val="00E53C48"/>
    <w:rsid w:val="00E54CC2"/>
    <w:rsid w:val="00E54CD1"/>
    <w:rsid w:val="00E56592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53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04EF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7C88"/>
    <w:rsid w:val="00F17F19"/>
    <w:rsid w:val="00F209BF"/>
    <w:rsid w:val="00F20BB5"/>
    <w:rsid w:val="00F26F8D"/>
    <w:rsid w:val="00F30D14"/>
    <w:rsid w:val="00F313F7"/>
    <w:rsid w:val="00F315A8"/>
    <w:rsid w:val="00F378CB"/>
    <w:rsid w:val="00F4004F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87862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0206"/>
    <w:rsid w:val="00FA176D"/>
    <w:rsid w:val="00FA19F7"/>
    <w:rsid w:val="00FA3E8E"/>
    <w:rsid w:val="00FA555C"/>
    <w:rsid w:val="00FA70CB"/>
    <w:rsid w:val="00FA7568"/>
    <w:rsid w:val="00FB0762"/>
    <w:rsid w:val="00FB150A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F65BD"/>
    <w:pPr>
      <w:numPr>
        <w:numId w:val="96"/>
      </w:numPr>
      <w:spacing w:line="240" w:lineRule="atLeast"/>
      <w:contextualSpacing/>
    </w:pPr>
    <w:rPr>
      <w:rFonts w:ascii="Calibri" w:hAnsi="Calibri"/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F65BD"/>
    <w:rPr>
      <w:rFonts w:ascii="Calibri" w:hAnsi="Calibri"/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  <w:style w:type="character" w:styleId="SchwacherVerweis">
    <w:name w:val="Subtle Reference"/>
    <w:aliases w:val="Bildunterschrift"/>
    <w:uiPriority w:val="31"/>
    <w:qFormat/>
    <w:rsid w:val="00E54CC2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E54CC2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E54CC2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E54CC2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E54CC2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E54CC2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E54CC2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4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3.png"/><Relationship Id="rId21" Type="http://schemas.openxmlformats.org/officeDocument/2006/relationships/image" Target="media/image8.wmf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header" Target="header6.xml"/><Relationship Id="rId84" Type="http://schemas.openxmlformats.org/officeDocument/2006/relationships/image" Target="media/image50.wmf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6" Type="http://schemas.openxmlformats.org/officeDocument/2006/relationships/footer" Target="footer2.xml"/><Relationship Id="rId107" Type="http://schemas.openxmlformats.org/officeDocument/2006/relationships/image" Target="media/image73.png"/><Relationship Id="rId11" Type="http://schemas.openxmlformats.org/officeDocument/2006/relationships/hyperlink" Target="http://www.mathe-sicher-koennen.dzlm.de/bpd" TargetMode="External"/><Relationship Id="rId32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image" Target="media/image9.wmf"/><Relationship Id="rId27" Type="http://schemas.openxmlformats.org/officeDocument/2006/relationships/image" Target="media/image15.png"/><Relationship Id="rId48" Type="http://schemas.openxmlformats.org/officeDocument/2006/relationships/image" Target="media/image24.png"/><Relationship Id="rId64" Type="http://schemas.openxmlformats.org/officeDocument/2006/relationships/image" Target="media/image34.png"/><Relationship Id="rId69" Type="http://schemas.openxmlformats.org/officeDocument/2006/relationships/footer" Target="footer4.xml"/><Relationship Id="rId113" Type="http://schemas.openxmlformats.org/officeDocument/2006/relationships/image" Target="media/image79.png"/><Relationship Id="rId118" Type="http://schemas.openxmlformats.org/officeDocument/2006/relationships/image" Target="media/image84.wmf"/><Relationship Id="rId80" Type="http://schemas.openxmlformats.org/officeDocument/2006/relationships/image" Target="media/image46.png"/><Relationship Id="rId85" Type="http://schemas.openxmlformats.org/officeDocument/2006/relationships/image" Target="media/image51.wmf"/><Relationship Id="rId12" Type="http://schemas.openxmlformats.org/officeDocument/2006/relationships/hyperlink" Target="https://dzlm.de/vam/msk-bruchstreifen.html" TargetMode="External"/><Relationship Id="rId17" Type="http://schemas.openxmlformats.org/officeDocument/2006/relationships/header" Target="header3.xml"/><Relationship Id="rId33" Type="http://schemas.openxmlformats.org/officeDocument/2006/relationships/image" Target="media/image21.png"/><Relationship Id="rId59" Type="http://schemas.openxmlformats.org/officeDocument/2006/relationships/image" Target="media/image29.pn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54" Type="http://schemas.microsoft.com/office/2007/relationships/hdphoto" Target="media/hdphoto1.wdp"/><Relationship Id="rId70" Type="http://schemas.openxmlformats.org/officeDocument/2006/relationships/header" Target="header7.xml"/><Relationship Id="rId75" Type="http://schemas.openxmlformats.org/officeDocument/2006/relationships/image" Target="media/image41.wmf"/><Relationship Id="rId91" Type="http://schemas.openxmlformats.org/officeDocument/2006/relationships/image" Target="media/image57.wmf"/><Relationship Id="rId96" Type="http://schemas.openxmlformats.org/officeDocument/2006/relationships/image" Target="media/image6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6.png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72.wmf"/><Relationship Id="rId114" Type="http://schemas.openxmlformats.org/officeDocument/2006/relationships/image" Target="media/image80.png"/><Relationship Id="rId119" Type="http://schemas.openxmlformats.org/officeDocument/2006/relationships/header" Target="header9.xml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52" Type="http://schemas.openxmlformats.org/officeDocument/2006/relationships/image" Target="media/image250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78" Type="http://schemas.openxmlformats.org/officeDocument/2006/relationships/image" Target="media/image44.wmf"/><Relationship Id="rId81" Type="http://schemas.openxmlformats.org/officeDocument/2006/relationships/image" Target="media/image47.wmf"/><Relationship Id="rId86" Type="http://schemas.openxmlformats.org/officeDocument/2006/relationships/image" Target="media/image52.wmf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109" Type="http://schemas.openxmlformats.org/officeDocument/2006/relationships/image" Target="media/image75.png"/><Relationship Id="rId34" Type="http://schemas.openxmlformats.org/officeDocument/2006/relationships/image" Target="media/image22.svg"/><Relationship Id="rId55" Type="http://schemas.openxmlformats.org/officeDocument/2006/relationships/image" Target="media/image26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header" Target="header10.xml"/><Relationship Id="rId7" Type="http://schemas.openxmlformats.org/officeDocument/2006/relationships/endnotes" Target="endnotes.xml"/><Relationship Id="rId71" Type="http://schemas.openxmlformats.org/officeDocument/2006/relationships/header" Target="header8.xml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header" Target="header4.xml"/><Relationship Id="rId66" Type="http://schemas.openxmlformats.org/officeDocument/2006/relationships/image" Target="media/image36.jpeg"/><Relationship Id="rId87" Type="http://schemas.openxmlformats.org/officeDocument/2006/relationships/image" Target="media/image53.wmf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61" Type="http://schemas.openxmlformats.org/officeDocument/2006/relationships/image" Target="media/image31.jpeg"/><Relationship Id="rId82" Type="http://schemas.openxmlformats.org/officeDocument/2006/relationships/image" Target="media/image48.wmf"/><Relationship Id="rId19" Type="http://schemas.openxmlformats.org/officeDocument/2006/relationships/image" Target="media/image6.wmf"/><Relationship Id="rId14" Type="http://schemas.openxmlformats.org/officeDocument/2006/relationships/header" Target="header2.xml"/><Relationship Id="rId30" Type="http://schemas.openxmlformats.org/officeDocument/2006/relationships/image" Target="media/image18.png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8" Type="http://schemas.openxmlformats.org/officeDocument/2006/relationships/image" Target="media/image3.png"/><Relationship Id="rId72" Type="http://schemas.openxmlformats.org/officeDocument/2006/relationships/footer" Target="footer5.xml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260.png"/><Relationship Id="rId67" Type="http://schemas.openxmlformats.org/officeDocument/2006/relationships/header" Target="header5.xml"/><Relationship Id="rId116" Type="http://schemas.openxmlformats.org/officeDocument/2006/relationships/image" Target="media/image82.wmf"/><Relationship Id="rId20" Type="http://schemas.openxmlformats.org/officeDocument/2006/relationships/image" Target="media/image7.wmf"/><Relationship Id="rId62" Type="http://schemas.openxmlformats.org/officeDocument/2006/relationships/image" Target="media/image32.png"/><Relationship Id="rId83" Type="http://schemas.openxmlformats.org/officeDocument/2006/relationships/image" Target="media/image49.wmf"/><Relationship Id="rId88" Type="http://schemas.openxmlformats.org/officeDocument/2006/relationships/image" Target="media/image54.wmf"/><Relationship Id="rId111" Type="http://schemas.openxmlformats.org/officeDocument/2006/relationships/image" Target="media/image77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7.emf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8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8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14</Pages>
  <Words>2004</Words>
  <Characters>15176</Characters>
  <Application>Microsoft Office Word</Application>
  <DocSecurity>0</DocSecurity>
  <Lines>216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6</cp:revision>
  <cp:lastPrinted>2026-02-04T10:54:00Z</cp:lastPrinted>
  <dcterms:created xsi:type="dcterms:W3CDTF">2026-02-04T10:53:00Z</dcterms:created>
  <dcterms:modified xsi:type="dcterms:W3CDTF">2026-02-04T16:44:00Z</dcterms:modified>
</cp:coreProperties>
</file>